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1B69D" w14:textId="43FEA76B" w:rsidR="00CA0B25" w:rsidRPr="001E1583" w:rsidRDefault="00FC1C14" w:rsidP="00FC1C14">
      <w:pPr>
        <w:pStyle w:val="Pagedecouverture"/>
        <w:rPr>
          <w:noProof/>
        </w:rPr>
      </w:pPr>
      <w:r>
        <w:rPr>
          <w:noProof/>
        </w:rPr>
        <w:pict w14:anchorId="6BD93E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B6AB0B-27A6-4D87-A1D5-7E22447483C2" style="width:455.25pt;height:330.75pt">
            <v:imagedata r:id="rId8" o:title=""/>
          </v:shape>
        </w:pict>
      </w:r>
    </w:p>
    <w:p w14:paraId="2F579834" w14:textId="77777777" w:rsidR="000C4C4E" w:rsidRPr="001E1583" w:rsidRDefault="000C4C4E" w:rsidP="000C4C4E">
      <w:pPr>
        <w:rPr>
          <w:noProof/>
        </w:rPr>
        <w:sectPr w:rsidR="000C4C4E" w:rsidRPr="001E1583" w:rsidSect="00FC1C14">
          <w:footerReference w:type="even" r:id="rId9"/>
          <w:footerReference w:type="default" r:id="rId10"/>
          <w:pgSz w:w="11907" w:h="16839"/>
          <w:pgMar w:top="1134" w:right="1417" w:bottom="1134" w:left="1417" w:header="709" w:footer="709" w:gutter="0"/>
          <w:pgNumType w:start="0"/>
          <w:cols w:space="720"/>
          <w:docGrid w:linePitch="360"/>
        </w:sectPr>
      </w:pPr>
    </w:p>
    <w:p w14:paraId="4E76BD56" w14:textId="356B9575" w:rsidR="0012523D" w:rsidRPr="001E1583" w:rsidRDefault="001E1583" w:rsidP="001E1583">
      <w:pPr>
        <w:pStyle w:val="Statut"/>
        <w:rPr>
          <w:noProof/>
        </w:rPr>
      </w:pPr>
      <w:bookmarkStart w:id="0" w:name="_GoBack"/>
      <w:bookmarkEnd w:id="0"/>
      <w:r w:rsidRPr="001E1583">
        <w:rPr>
          <w:noProof/>
        </w:rPr>
        <w:lastRenderedPageBreak/>
        <w:t>Recomandare de</w:t>
      </w:r>
    </w:p>
    <w:p w14:paraId="3C4A59CB" w14:textId="7DEF9DC1" w:rsidR="51361ABA" w:rsidRPr="001E1583" w:rsidRDefault="001E1583" w:rsidP="001E1583">
      <w:pPr>
        <w:pStyle w:val="Typedudocument"/>
        <w:rPr>
          <w:noProof/>
        </w:rPr>
      </w:pPr>
      <w:r w:rsidRPr="001E1583">
        <w:rPr>
          <w:noProof/>
        </w:rPr>
        <w:t>RECOMANDARE A CONSILIULUI</w:t>
      </w:r>
    </w:p>
    <w:p w14:paraId="0B639A84" w14:textId="1C5E8213" w:rsidR="0012523D" w:rsidRPr="001E1583" w:rsidRDefault="001E1583" w:rsidP="001E1583">
      <w:pPr>
        <w:pStyle w:val="Titreobjet"/>
        <w:rPr>
          <w:noProof/>
        </w:rPr>
      </w:pPr>
      <w:r w:rsidRPr="001E1583">
        <w:rPr>
          <w:noProof/>
        </w:rPr>
        <w:t>privind politicile economice, sociale, de ocupare a forței de muncă, structurale și bugetare ale Italiei</w:t>
      </w:r>
    </w:p>
    <w:p w14:paraId="072B5E4C" w14:textId="77777777" w:rsidR="00CA0B25" w:rsidRPr="001E1583" w:rsidRDefault="00CA0B25" w:rsidP="005131C7">
      <w:pPr>
        <w:pStyle w:val="Institutionquiagit"/>
        <w:rPr>
          <w:noProof/>
        </w:rPr>
      </w:pPr>
      <w:r w:rsidRPr="001E1583">
        <w:rPr>
          <w:noProof/>
        </w:rPr>
        <w:t>CONSILIUL UNIUNII EUROPENE,</w:t>
      </w:r>
    </w:p>
    <w:p w14:paraId="25CD40C2" w14:textId="77777777" w:rsidR="00373387" w:rsidRPr="001E1583" w:rsidRDefault="00373387" w:rsidP="00373387">
      <w:pPr>
        <w:rPr>
          <w:noProof/>
        </w:rPr>
      </w:pPr>
      <w:r w:rsidRPr="001E1583">
        <w:rPr>
          <w:noProof/>
        </w:rPr>
        <w:t>având în vedere Tratatul privind funcționarea Uniunii Europene, în special articolul 121 alineatul (2) și articolul 148 alineatul (4),</w:t>
      </w:r>
    </w:p>
    <w:p w14:paraId="4E3A2054" w14:textId="77777777" w:rsidR="00373387" w:rsidRPr="001E1583" w:rsidRDefault="2D3B68C0" w:rsidP="00373387">
      <w:pPr>
        <w:rPr>
          <w:noProof/>
        </w:rPr>
      </w:pPr>
      <w:r w:rsidRPr="001E1583">
        <w:rPr>
          <w:noProof/>
        </w:rPr>
        <w:t>având în vedere Regulamentul (UE) 2024/1263</w:t>
      </w:r>
      <w:r w:rsidRPr="001E1583">
        <w:rPr>
          <w:rStyle w:val="cf01"/>
          <w:noProof/>
        </w:rPr>
        <w:t xml:space="preserve"> </w:t>
      </w:r>
      <w:r w:rsidRPr="001E1583">
        <w:rPr>
          <w:noProof/>
        </w:rPr>
        <w:t>al Parlamentului European și al Consiliului din 29 aprilie 2024 privind coordonarea eficientă a politicilor economice și supravegherea bugetară multilaterală și de abrogare a Regulamentului (CE) nr. 1466/97 al Consiliului (</w:t>
      </w:r>
      <w:r w:rsidRPr="001E1583">
        <w:rPr>
          <w:rStyle w:val="FootnoteReference"/>
          <w:noProof/>
        </w:rPr>
        <w:footnoteReference w:id="2"/>
      </w:r>
      <w:r w:rsidRPr="001E1583">
        <w:rPr>
          <w:noProof/>
        </w:rPr>
        <w:t>), în special articolul 3 alineatul (3),</w:t>
      </w:r>
    </w:p>
    <w:p w14:paraId="26F705CB" w14:textId="5C42AEC2" w:rsidR="00373387" w:rsidRPr="001E1583" w:rsidRDefault="3F581A05" w:rsidP="00373387">
      <w:pPr>
        <w:rPr>
          <w:noProof/>
        </w:rPr>
      </w:pPr>
      <w:r w:rsidRPr="001E1583">
        <w:rPr>
          <w:noProof/>
        </w:rPr>
        <w:t>având în vedere Regulamentul (UE) nr. 1176/2011 al Parlamentului European și al Consiliului din 16 noiembrie 2011 privind prevenirea și corectarea dezechilibrelor macroeconomice(</w:t>
      </w:r>
      <w:r w:rsidRPr="001E1583">
        <w:rPr>
          <w:rStyle w:val="FootnoteReference"/>
          <w:noProof/>
        </w:rPr>
        <w:footnoteReference w:id="3"/>
      </w:r>
      <w:r w:rsidRPr="001E1583">
        <w:rPr>
          <w:noProof/>
        </w:rPr>
        <w:t>), în special articolul 6 alineatul (1),</w:t>
      </w:r>
    </w:p>
    <w:p w14:paraId="6DA5F6F7" w14:textId="77777777" w:rsidR="00373387" w:rsidRPr="001E1583" w:rsidRDefault="00373387" w:rsidP="00373387">
      <w:pPr>
        <w:rPr>
          <w:noProof/>
        </w:rPr>
      </w:pPr>
      <w:r w:rsidRPr="001E1583">
        <w:rPr>
          <w:noProof/>
        </w:rPr>
        <w:t>având în vedere recomandarea Comisiei Europene,</w:t>
      </w:r>
    </w:p>
    <w:p w14:paraId="130040BE" w14:textId="77777777" w:rsidR="00373387" w:rsidRPr="001E1583" w:rsidRDefault="00373387" w:rsidP="00373387">
      <w:pPr>
        <w:rPr>
          <w:noProof/>
        </w:rPr>
      </w:pPr>
      <w:r w:rsidRPr="001E1583">
        <w:rPr>
          <w:noProof/>
        </w:rPr>
        <w:t>având în vedere rezoluțiile Parlamentului European,</w:t>
      </w:r>
    </w:p>
    <w:p w14:paraId="0BC078CA" w14:textId="77777777" w:rsidR="00373387" w:rsidRPr="001E1583" w:rsidRDefault="00373387" w:rsidP="00373387">
      <w:pPr>
        <w:outlineLvl w:val="0"/>
        <w:rPr>
          <w:noProof/>
        </w:rPr>
      </w:pPr>
      <w:r w:rsidRPr="001E1583">
        <w:rPr>
          <w:noProof/>
        </w:rPr>
        <w:t>având în vedere concluziile Consiliului European,</w:t>
      </w:r>
    </w:p>
    <w:p w14:paraId="71E6A6F6" w14:textId="77777777" w:rsidR="00373387" w:rsidRPr="001E1583" w:rsidRDefault="00373387" w:rsidP="00373387">
      <w:pPr>
        <w:rPr>
          <w:noProof/>
        </w:rPr>
      </w:pPr>
      <w:r w:rsidRPr="001E1583">
        <w:rPr>
          <w:noProof/>
        </w:rPr>
        <w:t>având în vedere avizul Comitetului pentru ocuparea forței de muncă,</w:t>
      </w:r>
    </w:p>
    <w:p w14:paraId="38A01372" w14:textId="77777777" w:rsidR="00373387" w:rsidRPr="001E1583" w:rsidRDefault="00373387" w:rsidP="00373387">
      <w:pPr>
        <w:rPr>
          <w:noProof/>
        </w:rPr>
      </w:pPr>
      <w:r w:rsidRPr="001E1583">
        <w:rPr>
          <w:noProof/>
        </w:rPr>
        <w:t>având în vedere avizul Comitetului economic și financiar,</w:t>
      </w:r>
    </w:p>
    <w:p w14:paraId="7016BB6D" w14:textId="77777777" w:rsidR="00373387" w:rsidRPr="001E1583" w:rsidRDefault="00373387" w:rsidP="00373387">
      <w:pPr>
        <w:rPr>
          <w:noProof/>
        </w:rPr>
      </w:pPr>
      <w:r w:rsidRPr="001E1583">
        <w:rPr>
          <w:noProof/>
        </w:rPr>
        <w:t>având în vedere avizul Comitetului pentru protecție socială,</w:t>
      </w:r>
    </w:p>
    <w:p w14:paraId="33213B96" w14:textId="77777777" w:rsidR="00006579" w:rsidRPr="001E1583" w:rsidRDefault="00373387" w:rsidP="00373387">
      <w:pPr>
        <w:rPr>
          <w:noProof/>
        </w:rPr>
      </w:pPr>
      <w:r w:rsidRPr="001E1583">
        <w:rPr>
          <w:noProof/>
        </w:rPr>
        <w:t>având în vedere avizul Comitetului pentru politică economică,</w:t>
      </w:r>
    </w:p>
    <w:p w14:paraId="1CF7AE0E" w14:textId="77777777" w:rsidR="00793D7F" w:rsidRPr="001E1583" w:rsidRDefault="6997ABA9" w:rsidP="00793D7F">
      <w:pPr>
        <w:rPr>
          <w:noProof/>
        </w:rPr>
      </w:pPr>
      <w:r w:rsidRPr="001E1583">
        <w:rPr>
          <w:noProof/>
        </w:rPr>
        <w:t>întrucât:</w:t>
      </w:r>
    </w:p>
    <w:p w14:paraId="521953D1" w14:textId="77777777" w:rsidR="005C5893" w:rsidRPr="001E1583" w:rsidRDefault="7C4A2DF1" w:rsidP="00FF7E4A">
      <w:pPr>
        <w:pStyle w:val="ManualConsidrant"/>
        <w:rPr>
          <w:noProof/>
        </w:rPr>
      </w:pPr>
      <w:r>
        <w:rPr>
          <w:noProof/>
        </w:rPr>
        <w:t>(1)</w:t>
      </w:r>
      <w:r>
        <w:rPr>
          <w:noProof/>
        </w:rPr>
        <w:tab/>
      </w:r>
      <w:r w:rsidRPr="001E1583">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include, în special, formularea recomandărilor specifice fiecărei țări și supravegherea punerii în aplicare a acestora.</w:t>
      </w:r>
    </w:p>
    <w:p w14:paraId="15F2BB8C" w14:textId="77777777" w:rsidR="005C5893" w:rsidRPr="001E1583" w:rsidRDefault="29C513B2" w:rsidP="005C5893">
      <w:pPr>
        <w:pStyle w:val="ManualConsidrant"/>
        <w:rPr>
          <w:noProof/>
        </w:rPr>
      </w:pPr>
      <w:r>
        <w:rPr>
          <w:noProof/>
        </w:rPr>
        <w:t>(2)</w:t>
      </w:r>
      <w:r>
        <w:rPr>
          <w:noProof/>
        </w:rPr>
        <w:tab/>
      </w:r>
      <w:r w:rsidRPr="001E1583">
        <w:rPr>
          <w:noProof/>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1E1583">
        <w:rPr>
          <w:rStyle w:val="FootnoteReference"/>
          <w:noProof/>
        </w:rPr>
        <w:footnoteReference w:id="4"/>
      </w:r>
      <w:r w:rsidRPr="001E1583">
        <w:rPr>
          <w:noProof/>
        </w:rPr>
        <w:t xml:space="preserve">). Propunerea urmărește să sporească eficacitatea finanțării din partea Uniunii prin reducerea fragmentării arhitecturii financiare și să sprijine statele membre în coordonarea politicii lor economice, în concordanță cu articolul 175 din TFUE. </w:t>
      </w:r>
    </w:p>
    <w:p w14:paraId="7422FEB4" w14:textId="77777777" w:rsidR="005C5893" w:rsidRPr="001E1583" w:rsidRDefault="674F614B" w:rsidP="005C5893">
      <w:pPr>
        <w:pStyle w:val="ManualConsidrant"/>
        <w:rPr>
          <w:noProof/>
        </w:rPr>
      </w:pPr>
      <w:r>
        <w:rPr>
          <w:noProof/>
        </w:rPr>
        <w:t>(3)</w:t>
      </w:r>
      <w:r>
        <w:rPr>
          <w:noProof/>
        </w:rPr>
        <w:tab/>
      </w:r>
      <w:r w:rsidRPr="001E1583">
        <w:rPr>
          <w:noProof/>
        </w:rPr>
        <w:t>La 25 noiembrie 2025, Comisia a adoptat un aviz privind proiectul de plan bugetar pentru 2026 al Italiei. La aceeași dată, Comisia a adoptat, pe baza Regulamentului (UE) nr. 1176/2011, Raportul privind mecanismul de alertă pentru 2026, în care a identificat Italia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1E1583">
        <w:rPr>
          <w:rStyle w:val="FootnoteReference"/>
          <w:noProof/>
        </w:rPr>
        <w:footnoteReference w:id="5"/>
      </w:r>
      <w:r w:rsidRPr="001E1583">
        <w:rPr>
          <w:noProof/>
        </w:rPr>
        <w:t xml:space="preserve">) la 21 aprilie 2026 și Raportul comun privind ocuparea forței de muncă și Recomandarea privind capitalul uman la 9 martie 2026. </w:t>
      </w:r>
    </w:p>
    <w:p w14:paraId="7EDCC75B" w14:textId="77777777" w:rsidR="005C5893" w:rsidRPr="001E1583" w:rsidRDefault="23C22055" w:rsidP="005C5893">
      <w:pPr>
        <w:pStyle w:val="ManualConsidrant"/>
        <w:rPr>
          <w:noProof/>
        </w:rPr>
      </w:pPr>
      <w:r>
        <w:rPr>
          <w:noProof/>
        </w:rPr>
        <w:t>(4)</w:t>
      </w:r>
      <w:r>
        <w:rPr>
          <w:noProof/>
        </w:rPr>
        <w:tab/>
      </w:r>
      <w:r w:rsidRPr="001E1583">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4C6961E2" w14:textId="77777777" w:rsidR="005C5893" w:rsidRPr="001E1583" w:rsidRDefault="6DE4285F" w:rsidP="005C5893">
      <w:pPr>
        <w:pStyle w:val="ManualConsidrant"/>
        <w:rPr>
          <w:noProof/>
        </w:rPr>
      </w:pPr>
      <w:r>
        <w:rPr>
          <w:noProof/>
        </w:rPr>
        <w:t>(5)</w:t>
      </w:r>
      <w:r>
        <w:rPr>
          <w:noProof/>
        </w:rPr>
        <w:tab/>
      </w:r>
      <w:r w:rsidRPr="001E1583">
        <w:rPr>
          <w:noProof/>
        </w:rPr>
        <w:t>În 2026, semestrul european pentru coordonarea politicilor economice continuă să se desfășoare în paralel cu etapa finală a punerii în aplicare a Mecanismului de redresare și reziliență (MRR) (</w:t>
      </w:r>
      <w:r w:rsidRPr="001E1583">
        <w:rPr>
          <w:rStyle w:val="FootnoteReference"/>
          <w:noProof/>
        </w:rPr>
        <w:footnoteReference w:id="6"/>
      </w:r>
      <w:r w:rsidRPr="001E1583">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2102D925" w14:textId="77777777" w:rsidR="005C5893" w:rsidRPr="001E1583" w:rsidRDefault="09A73702" w:rsidP="005C5893">
      <w:pPr>
        <w:pStyle w:val="ManualConsidrant"/>
        <w:rPr>
          <w:noProof/>
        </w:rPr>
      </w:pPr>
      <w:r>
        <w:rPr>
          <w:noProof/>
        </w:rPr>
        <w:t>(6)</w:t>
      </w:r>
      <w:r>
        <w:rPr>
          <w:noProof/>
        </w:rPr>
        <w:tab/>
      </w:r>
      <w:r w:rsidRPr="001E1583">
        <w:rPr>
          <w:noProof/>
        </w:rPr>
        <w:t>La 3 iunie 2026, Comisia a publicat raportul de țară din 2026 pentru Italia. În acesta, s-au evaluat progresele realizate de Italia în ceea ce privește punerea în aplicare a recomandărilor relevante specifice acestei țări și s-a făcut bilanțul implementării de către Italia a PNRR. Pe baza analizei respective, raportul de țară a identificat cele mai presante provocări cu care se confruntă Italia. De asemenea, raportul de țară a evaluat progresele realizate de Italia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w:t>
      </w:r>
    </w:p>
    <w:p w14:paraId="32EA581E" w14:textId="72574866" w:rsidR="005C5893" w:rsidRPr="001E1583" w:rsidRDefault="0D286F77" w:rsidP="005C5893">
      <w:pPr>
        <w:pStyle w:val="ManualConsidrant"/>
        <w:rPr>
          <w:noProof/>
        </w:rPr>
      </w:pPr>
      <w:r>
        <w:rPr>
          <w:noProof/>
        </w:rPr>
        <w:t>(7)</w:t>
      </w:r>
      <w:r>
        <w:rPr>
          <w:noProof/>
        </w:rPr>
        <w:tab/>
      </w:r>
      <w:r w:rsidRPr="001E1583">
        <w:rPr>
          <w:noProof/>
        </w:rPr>
        <w:t>În temeiul articolului 5 din Regulamentul (UE) nr. 1176/2011, Comisia a efectuat un bilanț aprofundat pentru Italia. Principalele constatări ale evaluării de către serviciile Comisiei a vulnerabilităților macroeconomice cu care se confruntă Italia în sensul regulamentului respectiv au fost publicate la 20 mai 2026 </w:t>
      </w:r>
      <w:r w:rsidRPr="001E1583">
        <w:rPr>
          <w:noProof/>
          <w:color w:val="000000" w:themeColor="text1"/>
        </w:rPr>
        <w:t>(</w:t>
      </w:r>
      <w:r w:rsidRPr="001E1583">
        <w:rPr>
          <w:rStyle w:val="FootnoteReference"/>
          <w:noProof/>
          <w:color w:val="000000" w:themeColor="text1"/>
        </w:rPr>
        <w:footnoteReference w:id="7"/>
      </w:r>
      <w:r w:rsidRPr="001E1583">
        <w:rPr>
          <w:noProof/>
          <w:color w:val="000000" w:themeColor="text1"/>
        </w:rPr>
        <w:t xml:space="preserve">). </w:t>
      </w:r>
      <w:r w:rsidRPr="001E1583">
        <w:rPr>
          <w:noProof/>
        </w:rPr>
        <w:t>La 3 iunie 2026, Comisia a concluzionat că Italia se confruntă cu dezechilibre macroeconomice.</w:t>
      </w:r>
      <w:r w:rsidRPr="001E1583">
        <w:rPr>
          <w:noProof/>
          <w:color w:val="000000" w:themeColor="text1"/>
        </w:rPr>
        <w:t xml:space="preserve"> În special, Italia se confruntă cu vulnerabilități persistente legate de nivelul ridicat al datoriei publice și de creșterea slabă a productivității, care au relevanță transfrontalieră, în timp ce punerea în aplicare continuă și eficace a reformelor și a investițiilor de stimulare a creșterii, împreună cu o orientare fiscal-bugetară prudentă, rămân esențiale pentru reducerea acestor vulnerabilități. Datoria publică exprimată ca pondere din PIB a scăzut după pandemie, dar a crescut în 2024 și din nou în 2025, din cauza încetinirii creșterii PIB-ului nominal, a impactului întârziat al creditelor fiscale pentru renovarea locuințelor din anii anteriori și a deficitelor publice considerabile încă. Se preconizează că ponderea datoriei publice va continua să crească în 2026 și 2027. Productivitatea a scăzut recent și se preconizează că va stagna, limitând creșterea PIB-ului potențial și stânjenind astfel reducerea ponderii datoriei publice. Băncile și-au consolidat semnificativ calitatea activelor și profitabilitatea și și-au redus creditele neperformante, dar legătura puternică dintre entitățile suverane și bănci reprezintă în continuare un motiv de îngrijorare, deoarece ponderea datoriei publice interne deținute de bănci în activele lor este ridicată, în special pentru instituțiile mai puțin semnificative și pentru băncile cooperatiste. Piața forței de muncă a continuat să se îmbunătățească, dar potențialul forței de muncă nu pare să fie exploatat pe deplin. S-au luat măsuri pentru a reduce vulnerabilitățile de lungă durată, dar, în pofida acțiunilor ample de reformă recente, nu s-au materializat încă creșteri semnificative ale productivității. Privind în perspectivă, punerea în aplicare continuă și eficace a reformelor și a investițiilor de stimulare a creșterii, împreună cu o orientare fiscal-bugetară prudentă, rămân esențiale pentru îmbunătățirea creșterii productivității și reducerea ponderii datoriei publice în PIB.</w:t>
      </w:r>
      <w:bookmarkStart w:id="1" w:name="_Hlk224223954"/>
    </w:p>
    <w:p w14:paraId="4DE802CC" w14:textId="78C9FEFD" w:rsidR="005C5893" w:rsidRPr="001E1583" w:rsidRDefault="1FA5C7ED" w:rsidP="005C5893">
      <w:pPr>
        <w:pStyle w:val="ManualConsidrant"/>
        <w:rPr>
          <w:noProof/>
        </w:rPr>
      </w:pPr>
      <w:r>
        <w:rPr>
          <w:noProof/>
        </w:rPr>
        <w:t>(8)</w:t>
      </w:r>
      <w:r>
        <w:rPr>
          <w:noProof/>
        </w:rPr>
        <w:tab/>
      </w:r>
      <w:r w:rsidRPr="001E1583">
        <w:rPr>
          <w:noProof/>
        </w:rPr>
        <w:t>La 21 ianuarie 2025, Consiliul a adoptat, pe baza evaluării și a recomandării Comisiei, o recomandare de aprobare a planului bugetar-structural național pe termen mediu al Italiei (</w:t>
      </w:r>
      <w:r w:rsidRPr="001E1583">
        <w:rPr>
          <w:rStyle w:val="FootnoteReference"/>
          <w:rFonts w:eastAsia="Times New Roman"/>
          <w:noProof/>
        </w:rPr>
        <w:footnoteReference w:id="8"/>
      </w:r>
      <w:r w:rsidRPr="001E1583">
        <w:rPr>
          <w:rStyle w:val="FootnoteReference"/>
          <w:rFonts w:eastAsia="Times New Roman"/>
          <w:noProof/>
          <w:vertAlign w:val="baseline"/>
        </w:rPr>
        <w:t xml:space="preserve">) </w:t>
      </w:r>
      <w:r w:rsidRPr="001E1583">
        <w:rPr>
          <w:rStyle w:val="FootnoteReference"/>
          <w:noProof/>
          <w:vertAlign w:val="baseline"/>
        </w:rPr>
        <w:t>)</w:t>
      </w:r>
      <w:r w:rsidRPr="001E1583">
        <w:rPr>
          <w:noProof/>
        </w:rPr>
        <w:t>. Planul vizează perioada cuprinsă între 2025 și 2029 și prezintă o ajustare fiscal-bugetară repartizată pe șapte ani. Consiliul a recomandat următoarele rate maxime de creștere a cheltuielilor nete: 1,3 % în 2025, 1,6 % în 2026, 1,9 % în 2027, 1,7 % în 2028 și 1,5 % în 2029, ceea ce corespunde ratelor maxime cumulate de creștere calculate prin raportare la anul de referință 2023 de -0,7 % în 2025, 0,9 % în 2026, 2,8 % în 2027, 4,6 % în 2028 și 6,2 % în 2029. Pentru perioada 2025-2026, aceste rate maxime de creștere a cheltuielilor nete coincid cu traiectoria corectivă, conform recomandării formulate de Consiliu în temeiul articolului 126 alineatul (7) din TFUE la 21 ianuarie 2025, cu scopul de a se pune capăt situației de deficit excesiv (</w:t>
      </w:r>
      <w:r w:rsidRPr="001E1583">
        <w:rPr>
          <w:rStyle w:val="FootnoteReference"/>
          <w:rFonts w:eastAsia="Times New Roman"/>
          <w:noProof/>
        </w:rPr>
        <w:footnoteReference w:id="9"/>
      </w:r>
      <w:r w:rsidRPr="001E1583">
        <w:rPr>
          <w:rStyle w:val="FootnoteReference"/>
          <w:rFonts w:eastAsia="Times New Roman"/>
          <w:noProof/>
          <w:vertAlign w:val="baseline"/>
        </w:rPr>
        <w:t xml:space="preserve">) </w:t>
      </w:r>
      <w:r w:rsidRPr="001E1583">
        <w:rPr>
          <w:rStyle w:val="FootnoteReference"/>
          <w:noProof/>
          <w:vertAlign w:val="baseline"/>
        </w:rPr>
        <w:t xml:space="preserve">) </w:t>
      </w:r>
      <w:r w:rsidRPr="001E1583">
        <w:rPr>
          <w:noProof/>
        </w:rPr>
        <w:t>. Pe baza evaluării de către Comisie a măsurilor eficace, efectuată la 3 iunie 2026 (</w:t>
      </w:r>
      <w:r w:rsidRPr="001E1583">
        <w:rPr>
          <w:rStyle w:val="FootnoteReference"/>
          <w:rFonts w:eastAsia="Times New Roman"/>
          <w:noProof/>
        </w:rPr>
        <w:footnoteReference w:id="10"/>
      </w:r>
      <w:r w:rsidRPr="001E1583">
        <w:rPr>
          <w:rStyle w:val="FootnoteReference"/>
          <w:rFonts w:eastAsia="Times New Roman"/>
          <w:noProof/>
          <w:vertAlign w:val="baseline"/>
        </w:rPr>
        <w:t xml:space="preserve">) </w:t>
      </w:r>
      <w:r w:rsidRPr="001E1583">
        <w:rPr>
          <w:rStyle w:val="FootnoteReference"/>
          <w:noProof/>
          <w:vertAlign w:val="baseline"/>
        </w:rPr>
        <w:t xml:space="preserve">) </w:t>
      </w:r>
      <w:r w:rsidRPr="001E1583">
        <w:rPr>
          <w:noProof/>
        </w:rPr>
        <w:t xml:space="preserve">, procedura de deficit excesiv pentru Italia se suspendă. </w:t>
      </w:r>
      <w:bookmarkStart w:id="2" w:name="_Hlk128507959"/>
    </w:p>
    <w:p w14:paraId="3CFE8818" w14:textId="77777777" w:rsidR="005C5893" w:rsidRPr="001E1583" w:rsidRDefault="63123F05" w:rsidP="005C5893">
      <w:pPr>
        <w:pStyle w:val="ManualConsidrant"/>
        <w:rPr>
          <w:noProof/>
        </w:rPr>
      </w:pPr>
      <w:r>
        <w:rPr>
          <w:noProof/>
        </w:rPr>
        <w:t>(9)</w:t>
      </w:r>
      <w:r>
        <w:rPr>
          <w:noProof/>
        </w:rPr>
        <w:tab/>
      </w:r>
      <w:r w:rsidRPr="001E1583">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 mod coordonat, pentru a sprijini eforturile UE de obținere a unei creșteri rapide și semnificative a cheltuielilor pentru apărare (</w:t>
      </w:r>
      <w:r w:rsidRPr="001E1583">
        <w:rPr>
          <w:rStyle w:val="FootnoteReference"/>
          <w:noProof/>
        </w:rPr>
        <w:footnoteReference w:id="11"/>
      </w:r>
      <w:r w:rsidRPr="001E1583">
        <w:rPr>
          <w:noProof/>
        </w:rPr>
        <w:t xml:space="preserve">), iar această propunere a fost salutată de Consiliul European reunit la 6 martie 2025. Statele membre pot solicita în continuare activarea clauzei derogatorii naționale în orice moment până în 2028, dacă îndeplinesc criteriile stabilite la articolul 26 din Regulamentul (UE) 2024/1263. </w:t>
      </w:r>
    </w:p>
    <w:p w14:paraId="7579B273" w14:textId="77777777" w:rsidR="005C5893" w:rsidRPr="001E1583" w:rsidRDefault="422AF43D" w:rsidP="005C5893">
      <w:pPr>
        <w:pStyle w:val="ManualConsidrant"/>
        <w:rPr>
          <w:noProof/>
        </w:rPr>
      </w:pPr>
      <w:r>
        <w:rPr>
          <w:noProof/>
        </w:rPr>
        <w:t>(10)</w:t>
      </w:r>
      <w:r>
        <w:rPr>
          <w:noProof/>
        </w:rPr>
        <w:tab/>
      </w:r>
      <w:r w:rsidRPr="001E1583">
        <w:rPr>
          <w:noProof/>
        </w:rPr>
        <w:t>La 30 aprilie 2026, Italia și-a prezentat Raportul anual pe 2026 privind progresele înregistrate (</w:t>
      </w:r>
      <w:r w:rsidRPr="001E1583">
        <w:rPr>
          <w:rStyle w:val="FootnoteReference"/>
          <w:rFonts w:eastAsia="Calibri"/>
          <w:noProof/>
        </w:rPr>
        <w:footnoteReference w:id="12"/>
      </w:r>
      <w:r w:rsidRPr="001E1583">
        <w:rPr>
          <w:noProof/>
        </w:rPr>
        <w:t xml:space="preserve">), referitor la respectarea ratelor maxime de creștere recomandate ale cheltuielilor nete, la punerea în aplicare a setului de reforme și investiții care stau la baza prelungirii perioadei de ajustare și la punerea în aplicare a reformelor și a investițiilor care răspund principalelor provocări identificate în recomandările specifice țării din cadrul semestrului european. </w:t>
      </w:r>
      <w:r w:rsidRPr="001E1583">
        <w:rPr>
          <w:noProof/>
          <w:color w:val="000000" w:themeColor="text1"/>
        </w:rPr>
        <w:t xml:space="preserve">Raportul anual privind progresele înregistrate reflectă, de asemenea, raportarea bianuală efectuată de Italia cu privire la progresele realizate în ceea ce privește implementarea planului său de redresare și reziliență în conformitate cu articolul 27 din Regulamentul (UE) 2021/241. </w:t>
      </w:r>
      <w:r w:rsidRPr="001E1583">
        <w:rPr>
          <w:noProof/>
        </w:rPr>
        <w:t>Raportul privind măsurile luate în cadrul procedurii aplicabile deficitelor excesive este integrat în Raportul anual privind progresele înregistrate.</w:t>
      </w:r>
      <w:bookmarkEnd w:id="2"/>
    </w:p>
    <w:p w14:paraId="367842DE" w14:textId="77777777" w:rsidR="005C5893" w:rsidRPr="001E1583" w:rsidRDefault="561F5075" w:rsidP="005C5893">
      <w:pPr>
        <w:pStyle w:val="ManualConsidrant"/>
        <w:rPr>
          <w:noProof/>
        </w:rPr>
      </w:pPr>
      <w:r>
        <w:rPr>
          <w:noProof/>
        </w:rPr>
        <w:t>(11)</w:t>
      </w:r>
      <w:r>
        <w:rPr>
          <w:noProof/>
        </w:rPr>
        <w:tab/>
      </w:r>
      <w:r w:rsidRPr="001E1583">
        <w:rPr>
          <w:noProof/>
        </w:rPr>
        <w:t xml:space="preserve">Creșterea PIB-ului real în anul 2025 a fost de 0,5 %, iar inflația IAPC a fost de 1,7 %. În previziunile Comisiei din primăvara anului 2026, se estimează că PIB-ul real va crește cu 0,5 % în 2026 și cu 0,6 % în 2027, iar inflația IAPC va fi de 3,2 % în 2026 și de 1,8 % în 2027. </w:t>
      </w:r>
    </w:p>
    <w:p w14:paraId="09255DA8" w14:textId="77777777" w:rsidR="005C5893" w:rsidRPr="001E1583" w:rsidRDefault="035BCE3A" w:rsidP="005C5893">
      <w:pPr>
        <w:pStyle w:val="ManualConsidrant"/>
        <w:rPr>
          <w:noProof/>
        </w:rPr>
      </w:pPr>
      <w:r>
        <w:rPr>
          <w:noProof/>
        </w:rPr>
        <w:t>(12)</w:t>
      </w:r>
      <w:r>
        <w:rPr>
          <w:noProof/>
        </w:rPr>
        <w:tab/>
      </w:r>
      <w:r w:rsidRPr="001E1583">
        <w:rPr>
          <w:noProof/>
        </w:rPr>
        <w:t>Pe baza datelor furnizate de Eurostat (</w:t>
      </w:r>
      <w:r w:rsidRPr="001E1583">
        <w:rPr>
          <w:rStyle w:val="FootnoteReference"/>
          <w:noProof/>
        </w:rPr>
        <w:footnoteReference w:id="13"/>
      </w:r>
      <w:r w:rsidRPr="001E1583">
        <w:rPr>
          <w:noProof/>
        </w:rPr>
        <w:t>), deficitul public al Italiei a scăzut de la 3,4 % din PIB în 2024 la 3,1 % din PIB în 2025. Pe baza măsurilor de politică cunoscute până la data-limită a prezentei analize, previziunile Comisiei din primăvara anului 2026 estimează că deficitul va fi de 2,9 % din PIB atât în 2026, cât și în 2027. Scăderea deficitului în 2026 reflectă în principal diminuarea cheltuielilor cu creditele fiscale pentru renovarea locuințelor, în timp ce se preconizează că alte elemente de cheltuieli, inclusiv investițiile publice, vor continua să crească, împreună cu veniturile fiscale.</w:t>
      </w:r>
    </w:p>
    <w:p w14:paraId="5EB52C31" w14:textId="77777777" w:rsidR="005C5893" w:rsidRPr="001E1583" w:rsidRDefault="6AD5B5DE" w:rsidP="005C5893">
      <w:pPr>
        <w:pStyle w:val="ManualConsidrant"/>
        <w:rPr>
          <w:noProof/>
        </w:rPr>
      </w:pPr>
      <w:r>
        <w:rPr>
          <w:noProof/>
        </w:rPr>
        <w:t>(13)</w:t>
      </w:r>
      <w:r>
        <w:rPr>
          <w:noProof/>
        </w:rPr>
        <w:tab/>
      </w:r>
      <w:r w:rsidRPr="001E1583">
        <w:rPr>
          <w:noProof/>
        </w:rPr>
        <w:t>Pe baza estimărilor Comisiei, orientarea fiscal-bugetară (</w:t>
      </w:r>
      <w:r w:rsidRPr="001E1583">
        <w:rPr>
          <w:rStyle w:val="FootnoteReference"/>
          <w:rFonts w:eastAsia="Times New Roman"/>
          <w:noProof/>
          <w:lang w:eastAsia="en-GB"/>
        </w:rPr>
        <w:footnoteReference w:id="14"/>
      </w:r>
      <w:r w:rsidRPr="001E1583">
        <w:rPr>
          <w:rStyle w:val="FootnoteReference"/>
          <w:rFonts w:eastAsia="Times New Roman"/>
          <w:noProof/>
          <w:color w:val="000000" w:themeColor="text1"/>
          <w:vertAlign w:val="baseline"/>
          <w:lang w:eastAsia="en-GB"/>
        </w:rPr>
        <w:t xml:space="preserve">) </w:t>
      </w:r>
      <w:r w:rsidRPr="001E1583">
        <w:rPr>
          <w:rStyle w:val="FootnoteReference"/>
          <w:noProof/>
          <w:color w:val="000000" w:themeColor="text1"/>
          <w:vertAlign w:val="baseline"/>
        </w:rPr>
        <w:t xml:space="preserve">) </w:t>
      </w:r>
      <w:r w:rsidRPr="001E1583">
        <w:rPr>
          <w:noProof/>
        </w:rPr>
        <w:t>, care include atât cheltuielile finanțate la nivel național, cât și cheltuielile finanțate de UE, a fost una contracționistă în 2025, de 0,3 % din PIB. Se preconizează că aceasta va continua să fie contracționistă, de 0,3 % din PIB în 2026 și de 0,5 % din PIB în 2027.</w:t>
      </w:r>
    </w:p>
    <w:p w14:paraId="7BCB3897" w14:textId="77777777" w:rsidR="005C5893" w:rsidRPr="001E1583" w:rsidRDefault="3802C40A" w:rsidP="005C5893">
      <w:pPr>
        <w:pStyle w:val="ManualConsidrant"/>
        <w:rPr>
          <w:noProof/>
        </w:rPr>
      </w:pPr>
      <w:r>
        <w:rPr>
          <w:noProof/>
        </w:rPr>
        <w:t>(14)</w:t>
      </w:r>
      <w:r>
        <w:rPr>
          <w:noProof/>
        </w:rPr>
        <w:tab/>
      </w:r>
      <w:r w:rsidRPr="001E1583">
        <w:rPr>
          <w:noProof/>
        </w:rPr>
        <w:t>Pe baza datelor furnizate de Eurostat (</w:t>
      </w:r>
      <w:r w:rsidRPr="001E1583">
        <w:rPr>
          <w:rStyle w:val="FootnoteReference"/>
          <w:rFonts w:eastAsia="Times New Roman"/>
          <w:noProof/>
          <w:lang w:eastAsia="en-GB"/>
        </w:rPr>
        <w:footnoteReference w:id="15"/>
      </w:r>
      <w:r w:rsidRPr="001E1583">
        <w:rPr>
          <w:rStyle w:val="FootnoteReference"/>
          <w:rFonts w:eastAsia="Times New Roman"/>
          <w:noProof/>
          <w:color w:val="000000" w:themeColor="text1"/>
          <w:vertAlign w:val="baseline"/>
          <w:lang w:eastAsia="en-GB"/>
        </w:rPr>
        <w:t xml:space="preserve">) </w:t>
      </w:r>
      <w:r w:rsidRPr="001E1583">
        <w:rPr>
          <w:rStyle w:val="FootnoteReference"/>
          <w:noProof/>
          <w:color w:val="000000" w:themeColor="text1"/>
          <w:vertAlign w:val="baseline"/>
        </w:rPr>
        <w:t xml:space="preserve">) </w:t>
      </w:r>
      <w:r w:rsidRPr="001E1583">
        <w:rPr>
          <w:noProof/>
        </w:rPr>
        <w:t xml:space="preserve">, deficitul public al Italiei a crescut de la 134,7 % din PIB la sfârșitul anului 2024 la 137,1 % din PIB la sfârșitul anului 2025. Creșterea ponderii datoriei publice în 2025 reflectă în principal nevoile considerabile de împrumut legate de impactul întârziat asupra lichidităților al creditelor fiscale pentru renovarea locuințelor care au avut un efect negativ asupra deficitelor în anii precedenți. Pe baza măsurilor de politică cunoscute la data-limită a prezentei analize, previziunile Comisiei din primăvara anului 2026 estimează că ponderea datoriei în PIB va crește la 138,5 % până la sfârșitul anului 2026 și va continua să crească, atingând 139,2 % până la sfârșitul anului 2027. Creșterea din 2026 și 2027 reflectă în principal impactul întârziat asupra lichidităților al creditelor fiscale pentru renovarea locuințelor, în timp ce impactul excedentelor primare asupra reducerii datoriei rămâne limitat. </w:t>
      </w:r>
    </w:p>
    <w:p w14:paraId="58E10E60" w14:textId="77777777" w:rsidR="005C5893" w:rsidRPr="001E1583" w:rsidRDefault="68D4E91A" w:rsidP="005C5893">
      <w:pPr>
        <w:pStyle w:val="ManualConsidrant"/>
        <w:rPr>
          <w:noProof/>
        </w:rPr>
      </w:pPr>
      <w:r>
        <w:rPr>
          <w:noProof/>
        </w:rPr>
        <w:t>(15)</w:t>
      </w:r>
      <w:r>
        <w:rPr>
          <w:noProof/>
        </w:rPr>
        <w:tab/>
      </w:r>
      <w:r w:rsidRPr="001E1583">
        <w:rPr>
          <w:noProof/>
        </w:rPr>
        <w:t>Pe baza previziunilor Comisiei din primăvara anului 2026, cheltuielile publice totale pentru apărare în Italia au fost de 1,3 % din PIB în 2025 și se estimează că vor fi de 1,2 % din PIB în 2026.</w:t>
      </w:r>
    </w:p>
    <w:p w14:paraId="0AA6065F" w14:textId="77777777" w:rsidR="005C5893" w:rsidRPr="001E1583" w:rsidRDefault="41065E62" w:rsidP="005C5893">
      <w:pPr>
        <w:pStyle w:val="ManualConsidrant"/>
        <w:rPr>
          <w:noProof/>
        </w:rPr>
      </w:pPr>
      <w:r>
        <w:rPr>
          <w:noProof/>
        </w:rPr>
        <w:t>(16)</w:t>
      </w:r>
      <w:r>
        <w:rPr>
          <w:noProof/>
        </w:rPr>
        <w:tab/>
      </w:r>
      <w:r w:rsidRPr="001E1583">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fiscal-bugetare mari și sunt ineficiente din punct de vedere social și economic. De la izbucnirea războiului în Orientul Mijlociu în februarie 2026, Italia a adoptat măsuri de politică fiscal-bugetară pentru a atenua impactul prețurilor ridicate la energie asupra gospodăriilor și a companiilor (</w:t>
      </w:r>
      <w:r w:rsidRPr="001E1583">
        <w:rPr>
          <w:rStyle w:val="FootnoteReference"/>
          <w:noProof/>
          <w:lang w:eastAsia="ja-JP"/>
        </w:rPr>
        <w:footnoteReference w:id="16"/>
      </w:r>
      <w:r w:rsidRPr="001E1583">
        <w:rPr>
          <w:rStyle w:val="FootnoteReference"/>
          <w:noProof/>
          <w:vertAlign w:val="baseline"/>
          <w:lang w:eastAsia="ja-JP"/>
        </w:rPr>
        <w:t xml:space="preserve">) </w:t>
      </w:r>
      <w:r w:rsidRPr="001E1583">
        <w:rPr>
          <w:rStyle w:val="FootnoteReference"/>
          <w:noProof/>
          <w:vertAlign w:val="baseline"/>
        </w:rPr>
        <w:t xml:space="preserve">) </w:t>
      </w:r>
      <w:r w:rsidRPr="001E1583">
        <w:rPr>
          <w:noProof/>
        </w:rPr>
        <w:t>. Printre acestea se numără o reducere nețintită a accizelor la combustibili, care a expirat la 22 mai 2026, precum și un credit fiscal destinat întreprinderilor din domeniul transportului rutier, al pescuitului și al agriculturii, care a expirat la 31 mai 2026. Potrivit previziunilor Comisiei din primăvara anului 2026, costul bugetar al acestor măsuri ar urma să fie de circa 0,1 % din PIB în 2026. Potrivit estimărilor Comisiei, dacă aceste măsuri vor rămâne în vigoare până la sfârșitul anului 2026, costul lor bugetar va fi de 0,3 % din PIB în 2026.</w:t>
      </w:r>
    </w:p>
    <w:p w14:paraId="18A3C270" w14:textId="77777777" w:rsidR="005C5893" w:rsidRPr="001E1583" w:rsidRDefault="700614C2" w:rsidP="005C5893">
      <w:pPr>
        <w:pStyle w:val="ManualConsidrant"/>
        <w:rPr>
          <w:noProof/>
        </w:rPr>
      </w:pPr>
      <w:r>
        <w:rPr>
          <w:noProof/>
        </w:rPr>
        <w:t>(17)</w:t>
      </w:r>
      <w:r>
        <w:rPr>
          <w:noProof/>
        </w:rPr>
        <w:tab/>
      </w:r>
      <w:r w:rsidRPr="001E1583">
        <w:rPr>
          <w:noProof/>
        </w:rPr>
        <w:t>Pe baza calculelor Comisiei, cheltuielile nete ale Italiei au crescut cu 1,5 % în 2025 și au scăzut cu 0,6 %, cumulat, în 2024 și 2025. Creșterea cheltuielilor nete în 2025 depășește rata maximă de creștere recomandată, ceea ce corespunde unei abateri de 0,1 % din PIB în termeni anuali. Dacă se iau în considerare, în mod agregat, anii 2024 și 2025, rata cumulată de creștere a cheltuielilor nete depășește cu puțin rata maximă de creștere recomandată, ceea ce corespunde unei abateri de mai puțin de 0,1 % din PIB în termeni cumulativi.</w:t>
      </w:r>
    </w:p>
    <w:p w14:paraId="03B6F5A8" w14:textId="61C391B6" w:rsidR="005C5893" w:rsidRPr="001E1583" w:rsidRDefault="6B5274A2" w:rsidP="005C5893">
      <w:pPr>
        <w:pStyle w:val="ManualConsidrant"/>
        <w:rPr>
          <w:noProof/>
        </w:rPr>
      </w:pPr>
      <w:r>
        <w:rPr>
          <w:noProof/>
        </w:rPr>
        <w:t>(18)</w:t>
      </w:r>
      <w:r>
        <w:rPr>
          <w:noProof/>
        </w:rPr>
        <w:tab/>
      </w:r>
      <w:r w:rsidRPr="001E1583">
        <w:rPr>
          <w:noProof/>
        </w:rPr>
        <w:t>Pe baza calculelor Comisiei, se preconizează o creștere a cheltuielilor nete ale Italiei cu 1,4 % în 2026 și cu 0,8 %, cumulat, în 2024, 2025 și 2026. Creșterea preconizată a cheltuielilor nete în 2026 se situează sub rata maximă de creștere recomandată. Dacă se iau în considerare, împreună, anii 2024, 2025 și 2026, rata proiectată de creștere cumulată a cheltuielilor nete este, de asemenea, inferioară ratei maxime de creștere recomandate.</w:t>
      </w:r>
      <w:bookmarkStart w:id="3" w:name="_Hlk225254431"/>
      <w:bookmarkStart w:id="4" w:name="_Hlk227744324"/>
    </w:p>
    <w:p w14:paraId="1666BCA2" w14:textId="77777777" w:rsidR="005C5893" w:rsidRPr="001E1583" w:rsidRDefault="1C590871" w:rsidP="005C5893">
      <w:pPr>
        <w:pStyle w:val="ManualConsidrant"/>
        <w:rPr>
          <w:noProof/>
        </w:rPr>
      </w:pPr>
      <w:r>
        <w:rPr>
          <w:noProof/>
        </w:rPr>
        <w:t>(19)</w:t>
      </w:r>
      <w:r>
        <w:rPr>
          <w:noProof/>
        </w:rPr>
        <w:tab/>
      </w:r>
      <w:r w:rsidRPr="001E1583">
        <w:rPr>
          <w:noProof/>
        </w:rPr>
        <w:t>Recomandarea de aprobare a planului pe termen mediu al Italiei identifică setul de reforme și investiții care stau la baza prelungirii perioadei de ajustare și indică un calendar pentru punerea lor în aplicare. Ținând seama de informațiile furnizate de Italia în raportul său anual privind progresele înregistrate</w:t>
      </w:r>
      <w:bookmarkEnd w:id="3"/>
      <w:r w:rsidRPr="001E1583">
        <w:rPr>
          <w:noProof/>
        </w:rPr>
        <w:t>, Comisia constată că punerea în aplicare a etapelor-cheie ale acestor reforme și investiții, care trebuiau realizate până la 30 aprilie 2026, pare să fie, în linii mari, pe drumul cel bun. În ceea ce privește etapa-cheie care trebuie parcursă până în T4-2025 legată de creșterea cheltuielilor publice pentru cercetare și dezvoltare (C&amp;D), măsurată în funcție de cheltuielile pentru C&amp;D în termeni de cheltuieli totale pentru cercetare și dezvoltare (GERD) ca procent din PIB, cele mai recente statistici Eurostat disponibile se referă la anul 2024. Cu toate acestea, estimările preliminare furnizate de autoritățile italiene indică faptul că se preconizează că, în 2025, cheltuielile pentru C&amp;D în termeni de cheltuieli totale pentru cercetare și dezvoltare (GERD) au atins 0,59 % din PIB, ceea ce sugerează că atingerea obiectivului pare să fie în grafic. Comisia consideră că, în general, Italia și-a respectat angajamentele în mod satisfăcător (</w:t>
      </w:r>
      <w:r w:rsidRPr="001E1583">
        <w:rPr>
          <w:rStyle w:val="FootnoteReference"/>
          <w:noProof/>
          <w:lang w:eastAsia="ja-JP"/>
        </w:rPr>
        <w:footnoteReference w:id="17"/>
      </w:r>
      <w:r w:rsidRPr="001E1583">
        <w:rPr>
          <w:rStyle w:val="FootnoteReference"/>
          <w:noProof/>
          <w:vertAlign w:val="baseline"/>
          <w:lang w:eastAsia="ja-JP"/>
        </w:rPr>
        <w:t>).</w:t>
      </w:r>
      <w:bookmarkEnd w:id="4"/>
      <w:r w:rsidRPr="001E1583">
        <w:rPr>
          <w:rStyle w:val="FootnoteReference"/>
          <w:noProof/>
          <w:vertAlign w:val="baseline"/>
        </w:rPr>
        <w:t>)</w:t>
      </w:r>
      <w:r w:rsidRPr="001E1583">
        <w:rPr>
          <w:noProof/>
        </w:rPr>
        <w:t>.</w:t>
      </w:r>
    </w:p>
    <w:p w14:paraId="61EC7AE3" w14:textId="200F7EE6" w:rsidR="005C5893" w:rsidRPr="001E1583" w:rsidRDefault="3C4C772E" w:rsidP="005C5893">
      <w:pPr>
        <w:pStyle w:val="ManualConsidrant"/>
        <w:rPr>
          <w:noProof/>
        </w:rPr>
      </w:pPr>
      <w:r>
        <w:rPr>
          <w:noProof/>
        </w:rPr>
        <w:t>(20)</w:t>
      </w:r>
      <w:r>
        <w:rPr>
          <w:noProof/>
        </w:rPr>
        <w:tab/>
      </w:r>
      <w:r w:rsidRPr="001E1583">
        <w:rPr>
          <w:noProof/>
        </w:rPr>
        <w:t>În pofida măsurilor structurale puse în aplicare în ultimii ani, sistemul fiscal al Italiei continuă să se bazeze în mare măsură pe impozitarea veniturilor salariale, care asigură cea mai mare contribuție la ponderea peste media UE a impozitelor în PIB. Sarcina fiscală asupra costului forței de muncă este peste media UE pentru persoanele necăsătorite care câștigă salariul mediu și sub medie pentru persoanele cu salarii mici, iar ambele valori au crescut ușor în 2025. Regimurile speciale pentru persoanele care desfășoară o activitate independentă și utilizarea tot mai frecventă a impozitării forfetare temporare a veniturilor persoanelor fizice fac ca sistemul fiscal să fie extrem de complex, slăbesc progresivitatea și erodează baza de impozitare, ceea ce duce la pierderi semnificative de venituri. În plus, în pofida unei reduceri semnificative, subvențiile dăunătoare mediului rămân ridicate, iar cheltuielile fiscale, inclusiv cele legate de TVA, sunt utilizate pe scară largă. În linii generale, transferarea în continuare a sarcinii fiscale care apasă asupra veniturilor salariale către alte surse subutilizate de venituri, care sunt mai puțin dăunătoare creșterii economice, ar contribui la mărirea potențialului economic. Mai mult, reproiectarea impozitării vehiculelor pentru a reflecta cu acuratețe emisiile de CO2, în special în orașele puternic congestionate, ar putea contribui la finanțarea infrastructurii de mobilitate durabilă, reducând dependența ridicată de transportul rutier. În pofida reformei recente, există posibilități suplimentare de reducere a beneficiilor fiscale pentru autovehiculele endotermice de serviciu. În fine, evaziunea fiscală rămâne ridicată, în special în ceea ce privește TVA</w:t>
      </w:r>
      <w:r w:rsidR="001502A6">
        <w:rPr>
          <w:noProof/>
        </w:rPr>
        <w:t>­</w:t>
      </w:r>
      <w:r w:rsidRPr="001E1583">
        <w:rPr>
          <w:noProof/>
        </w:rPr>
        <w:t>ul și în rândul lucrătorilor independenți, în pofida contramăsurilor ambițioase luate în ultimii ani, inclusiv în cadrul PNRR. Totodată, măsurile recente similare amnistiilor fiscale riscă să fie contraproductive în ceea ce privește respectarea obligațiilor fiscale.</w:t>
      </w:r>
    </w:p>
    <w:p w14:paraId="61CC45CC" w14:textId="105C7186" w:rsidR="005C5893" w:rsidRPr="001E1583" w:rsidRDefault="0C896270" w:rsidP="005C5893">
      <w:pPr>
        <w:pStyle w:val="ManualConsidrant"/>
        <w:rPr>
          <w:noProof/>
        </w:rPr>
      </w:pPr>
      <w:r>
        <w:rPr>
          <w:noProof/>
        </w:rPr>
        <w:t>(21)</w:t>
      </w:r>
      <w:r>
        <w:rPr>
          <w:noProof/>
        </w:rPr>
        <w:tab/>
      </w:r>
      <w:r w:rsidRPr="001E1583">
        <w:rPr>
          <w:noProof/>
          <w:color w:val="000000" w:themeColor="text1"/>
        </w:rPr>
        <w:t>Valorile cadastrale nu au fost încă aduse în mod sistematic mai aproape de valorile pieței. Cu toate acestea, Italia s-a angajat, în planul său bugetar-structural pe termen mediu (MTFSP), să actualizeze valorile cadastrale pentru proprietățile care nu sunt încă incluse în registru și pentru clădirile care au beneficiat de scheme publice pentru intervenții în materie de eficiență energetică și/sau de renovare a locuințelor. Rezidențele principale sunt scutite de impozitul recurent pe proprietate, pentru aproape toate clasele de proprietăți. Acest lucru duce la venituri scăzute din impozitele pe proprietăți la nivel local, inclusiv în orașele care se confruntă cu o provocare legată de accesibilitatea locuințelor din punctul de vedere al prețurilor. În aproximativ o zecime din provinciile italiene, costurile de închiriere reprezintă peste o treime din salariul mediu, în pofida existenței unei chirii reglementate. Ponderea locuințelor sociale este scăzută în Italia, cu un fond de locuințe publice limitat și liste de așteptare foarte lungi. În Italia predomină, de asemenea, o pondere ridicată a locuințelor neocupate și prezența ridicată a opțiunilor de închiriere pe termen scurt. Responsabilitățile sunt împărțite între administrația națională și cea subnațională, însă nu există un cadru național cuprinzător de coordonare. Lipsa unei finanțări structurale a limitat și mai mult eficacitatea politicii în domeniul locuințelor. Guvernul a adoptat recent „Piano Casa”, însă evaluarea și punerea sa în aplicare se află încă într-un stadiu foarte incipient.</w:t>
      </w:r>
    </w:p>
    <w:p w14:paraId="36927101" w14:textId="77777777" w:rsidR="005C5893" w:rsidRPr="001E1583" w:rsidRDefault="42FB7F57" w:rsidP="005C5893">
      <w:pPr>
        <w:pStyle w:val="ManualConsidrant"/>
        <w:rPr>
          <w:noProof/>
        </w:rPr>
      </w:pPr>
      <w:r>
        <w:rPr>
          <w:noProof/>
        </w:rPr>
        <w:t>(22)</w:t>
      </w:r>
      <w:r>
        <w:rPr>
          <w:noProof/>
        </w:rPr>
        <w:tab/>
      </w:r>
      <w:r w:rsidRPr="001E1583">
        <w:rPr>
          <w:noProof/>
        </w:rPr>
        <w:t>În anii următori, se preconizează că finanțele publice vor fi afectate de presiuni fiscale semnificative, inclusiv de creșterea costurilor legate de evoluțiile demografice. În special, o parte semnificativă a resurselor publice este absorbită de pensiile pentru limită de vârstă și de costurile cu serviciul datoriei, limitând marja de manevră bugetară pentru alte priorități. Investițiile publice au crescut semnificativ în comparație cu nivelurile anterioare pandemiei, acestea beneficiind, de asemenea, de sprijin din partea MRR. Totodată, cheltuielile în anumite domenii de politică generatoare de creștere, inclusiv cele pentru educație și sănătate, au scăzut în comparație cu 2019 ca procent din totalul cheltuielilor. Un nou cadru juridic impune ministerelor să efectueze o evaluare detaliată a politicilor de cheltuieli în cadrul noilor „planuri de analiză și evaluare a cheltuielilor”, în concordanță cu angajamentele MTFSP. Pentru a îmbunătăți eficiența și calitatea cheltuielilor publice în Italia, va fi esențial să se pună în aplicare pe deplin noul cadru de evaluare și să se întreprindă ulterior acțiuni de politică ambițioase.</w:t>
      </w:r>
    </w:p>
    <w:p w14:paraId="1101A163" w14:textId="408272AB" w:rsidR="005C5893" w:rsidRPr="001E1583" w:rsidRDefault="18D74A27" w:rsidP="005C5893">
      <w:pPr>
        <w:pStyle w:val="ManualConsidrant"/>
        <w:rPr>
          <w:noProof/>
        </w:rPr>
      </w:pPr>
      <w:r>
        <w:rPr>
          <w:noProof/>
        </w:rPr>
        <w:t>(23)</w:t>
      </w:r>
      <w:r>
        <w:rPr>
          <w:noProof/>
        </w:rPr>
        <w:tab/>
      </w:r>
      <w:r w:rsidRPr="001E1583">
        <w:rPr>
          <w:noProof/>
        </w:rPr>
        <w:t>Italia este unul dintre statele membre cu populația cea mai în vârstă, cu cea mai scăzută rată de fertilitate și cu o vârstă peste medie a femeilor care dau naștere primului lor copil. Exodul creierelor persistă, mulți rezidenți tineri cu înaltă calificare căutând oportunități mai bune în străinătate, în timp ce Italia întâmpină dificultăți în a atrage și a păstra talentele. Scăderea populației în vârstă de muncă este agravată de participarea constant scăzută pe piața forței de muncă a femeilor și a tinerilor. Deși o migrație legală bine gestionată ar putea atenua efectele pe termen scurt ale declinului demografic, o abordare mai holistică și structurală ar trebui să nu se limiteze la stimulentele financiare pentru a crea un mediu favorabil pentru părinți prin asigurarea unor locuri de muncă stabile, prin instituirea unor politici în domeniul muncii și adoptarea unor măsuri mai ample de stimulare a participării pe piața muncii a femeilor și a tinerilor, atrăgând și păstrând totodată talentele de înaltă calitate. Se estimează că cheltuielile legate de îmbătrânirea populației vor crește, afectând finanțele publice. În pofida reformei pensiilor din 2011, se preconizează în continuare că cheltuielile cu pensiile vor crește pe termen mediu din cauza tendințelor demografice, inclusiv a creșterii raportului de dependență între populația activă și cea vârstnică, precum și a efectului regimurilor de pensionare anticipată care fuseseră introduse și reînnoite în anii precedenți. Legea bugetului din 2026 a introdus măsuri de stimulare a participării la sistemele de pensii suplimentare care pot contribui, de asemenea, la îmbunătățirea adecvării pensiilor, acționând ca o completare a pensiilor publice. Cu toate acestea, până în prezent, participarea rămâne limitată (38,3 % din populația activă), cu doar 29 % dintre membrii sub 40 de ani și o participare minimă a lucrătorilor independenți. Totodată, legătura automată dintre vârsta de pensionare și speranța de viață nu a fost restabilită pe deplin, în timp ce înghețarea creșterii de trei luni rămâne valabilă pentru anumite categorii de lucrători. Măsurile de asigurare a sustenabilității sistemului de pensii pot fi completate de măsuri de facilitare a păstrării persoanelor în câmpul muncii până la o vârstă mai înaintată, inclusiv prin formule flexibile de lucru și politici de gestionare adaptate vârstei.</w:t>
      </w:r>
      <w:bookmarkEnd w:id="1"/>
    </w:p>
    <w:p w14:paraId="451F334C" w14:textId="77777777" w:rsidR="005C5893" w:rsidRPr="001E1583" w:rsidRDefault="62ED34F0" w:rsidP="005C5893">
      <w:pPr>
        <w:pStyle w:val="ManualConsidrant"/>
        <w:rPr>
          <w:noProof/>
        </w:rPr>
      </w:pPr>
      <w:r>
        <w:rPr>
          <w:noProof/>
        </w:rPr>
        <w:t>(24)</w:t>
      </w:r>
      <w:r>
        <w:rPr>
          <w:noProof/>
        </w:rPr>
        <w:tab/>
      </w:r>
      <w:r w:rsidRPr="001E1583">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3BF2C4BE" w14:textId="400E8337" w:rsidR="005C5893" w:rsidRPr="001E1583" w:rsidRDefault="0C9A3C3E" w:rsidP="005C5893">
      <w:pPr>
        <w:pStyle w:val="ManualConsidrant"/>
        <w:rPr>
          <w:noProof/>
        </w:rPr>
      </w:pPr>
      <w:r>
        <w:rPr>
          <w:noProof/>
        </w:rPr>
        <w:t>(25)</w:t>
      </w:r>
      <w:r>
        <w:rPr>
          <w:noProof/>
        </w:rPr>
        <w:tab/>
      </w:r>
      <w:r w:rsidRPr="001E1583">
        <w:rPr>
          <w:noProof/>
        </w:rPr>
        <w:t>În Italia, punerea în aplicare a programelor politicii de coeziune, care includ sprijin din partea Fondului european de dezvoltare regională (FEDR) și a Fondului pentru o tranziție justă (FTJ), se situează sub media UE, atât în ceea ce privește selecția proiectelor, cât și plățile. Este important să se accelereze eforturile de asigurare a realizării rapide a investițiilor, maximizând în același timp impactul acestora pe teren. Italia se confruntă în continuare cu provocări, din cauza capacităților administrative slabe, a punerii în aplicare lente a proiectelor de infrastructură și a guvernanței fragmentate între nivelul central și cel regional. Aceste chestiuni împiedică progresele în materie de ocupare a forței de muncă, de competențe și de incluziune socială, întârziind totodată investițiile în cadrul platformei „Tehnologii strategice pentru Europa” sau investițiile în favoarea unor locuințe sustenabile și la prețuri accesibile. În plus, Italia trebuie să accelereze punerea în aplicare a FTJ, deoarece resursele trebuie plătite până la sfârșitul anului 2026. Este esențial să se asigure implementarea rapidă și eficace a noilor investiții identificate de Italia în evaluarea sa la jumătatea perioadei a fondurilor politicii de coeziune, în special a investițiilor legate de cele cinci priorități prevăzute în Regulamentul privind evaluarea la jumătatea perioadei (</w:t>
      </w:r>
      <w:r w:rsidRPr="001E1583">
        <w:rPr>
          <w:rStyle w:val="FootnoteReference"/>
          <w:noProof/>
        </w:rPr>
        <w:footnoteReference w:id="18"/>
      </w:r>
      <w:r w:rsidRPr="001E1583">
        <w:rPr>
          <w:noProof/>
        </w:rPr>
        <w:t>).</w:t>
      </w:r>
    </w:p>
    <w:p w14:paraId="74743914" w14:textId="77777777" w:rsidR="005C5893" w:rsidRPr="001E1583" w:rsidRDefault="7C9199B2" w:rsidP="005C5893">
      <w:pPr>
        <w:pStyle w:val="ManualConsidrant"/>
        <w:rPr>
          <w:noProof/>
        </w:rPr>
      </w:pPr>
      <w:r>
        <w:rPr>
          <w:noProof/>
        </w:rPr>
        <w:t>(26)</w:t>
      </w:r>
      <w:r>
        <w:rPr>
          <w:noProof/>
        </w:rPr>
        <w:tab/>
      </w:r>
      <w:r w:rsidRPr="001E1583">
        <w:rPr>
          <w:noProof/>
        </w:rPr>
        <w:t>Italia se confruntă cu o serie de provocări legate de cercetare și inovare, de creșterea întreprinderilor și de finanțarea nebancară, de strategia industrială, de administrația publică, de justiție și de concurență. Aceasta întâmpină, de asemenea, dificultăți legate de adaptarea la schimbările climatice, de sectorul energiei, al deșeurilor și al apei, precum și în ceea ce privește piața forței de muncă, educația, competențele și sănătatea.</w:t>
      </w:r>
    </w:p>
    <w:p w14:paraId="76B4C42C" w14:textId="77777777" w:rsidR="005C5893" w:rsidRPr="001E1583" w:rsidRDefault="26F20371" w:rsidP="005C5893">
      <w:pPr>
        <w:pStyle w:val="ManualConsidrant"/>
        <w:rPr>
          <w:noProof/>
        </w:rPr>
      </w:pPr>
      <w:r>
        <w:rPr>
          <w:noProof/>
        </w:rPr>
        <w:t>(27)</w:t>
      </w:r>
      <w:r>
        <w:rPr>
          <w:noProof/>
        </w:rPr>
        <w:tab/>
      </w:r>
      <w:r w:rsidRPr="001E1583">
        <w:rPr>
          <w:noProof/>
        </w:rPr>
        <w:t>Productivitatea și potențialul de creștere al Italiei sunt afectate de investițiile publice și private limitate în C&amp;D. În comparație cu omologii săi din UE, sprijinul public acordat de Italia pentru inovare este mai puțin cuprinzător și mai puțin generos; Italia ar beneficia de pe urma unei alocări mai strategice a resurselor și a unor colaborări între sectorul public și cel privat, în concordanță cu angajamentele MTFSP. PNRR și fondurile aferente politicii de coeziune a UE includ mai multe inițiative de sprijinire a cooperării dintre întreprinderi și mediul academic, care continuă să fie fragmentate și nu dispun de o guvernanță națională coerentă. Achizițiile publice în domeniul inovării, care se limitează în prezent la sectorul apărării și la sectorul verde, ar putea juca un rol semnificativ în dezvoltarea piețelor pentru întreprinderile nou-înființate, eficientizând în același timp cheltuielile publice. Sistemul universitar dispune de resurse limitate, Italia prezentând unul dintre cele mai scăzute niveluri ale cheltuielilor universitare în rândul țărilor OCDE. În plus, universitățile și cercetătorii continuă să aibă o motivație limitată de a desfășura activități de valorificare a cercetării și de transfer de tehnologie. Carierele în cercetare sunt lente și imprevizibile. O reformă adoptată în 2025 a dus la creșterea numărului de instrumente contractuale pe termen scurt pentru cercetători, fără perspectiva obținerii unor posturi permanente, cu riscul de a afecta și mai mult parcursul profesional al cercetătorilor. Prin urmare, este necesar să se îmbunătățească planificarea recrutărilor pe termen lung, luându-se totodată măsuri pentru a accelera parcursul profesional al cercetătorilor. În pofida unor îmbunătățiri, birourile de transfer de tehnologie rămân relativ mici ca dimensiune și nu dispun de resurse umane și financiare adecvate pentru a sprijini transpunerea rezultatelor cercetării în noi oportunități de afaceri, iar sinergiile cu investitorii de capital de risc ar trebui, de asemenea, să fie întărite.</w:t>
      </w:r>
    </w:p>
    <w:p w14:paraId="6C469807" w14:textId="14076155" w:rsidR="005C5893" w:rsidRPr="001E1583" w:rsidRDefault="61E3BBC5" w:rsidP="005C5893">
      <w:pPr>
        <w:pStyle w:val="ManualConsidrant"/>
        <w:rPr>
          <w:noProof/>
        </w:rPr>
      </w:pPr>
      <w:r>
        <w:rPr>
          <w:noProof/>
        </w:rPr>
        <w:t>(28)</w:t>
      </w:r>
      <w:r>
        <w:rPr>
          <w:noProof/>
        </w:rPr>
        <w:tab/>
      </w:r>
      <w:r w:rsidRPr="001E1583">
        <w:rPr>
          <w:noProof/>
        </w:rPr>
        <w:t>Creșterea slabă a productivității în Italia reflectă constrângerile structurale legate de o pondere relativ limitată a valorii adăugate generate de întreprinderile mari și de predominanța microîntreprinderilor și a întreprinderilor mici, adesea gestionate de familii, care utilizează insuficient practicile manageriale profesionale, stânjenind inovarea și productivitatea. Politicile fiscale, cum ar fi regimul simplificat de impozitare forfetară pentru microîntreprinderi și tratamentul fiscal favorabil aplicat întreprinderilor moștenite (care necesită păstrarea, timp de cinci ani, a controlului), descurajează consolidarea și creșterea. Prin urmare, Italia ar avea de câștigat dacă ar promova extinderea întreprinderilor nou-înființate și agregarea întreprinderilor mici și mijlocii (IMM-uri), prin eliminarea barierelor fiscale și de reglementare, prin promovarea unor administratori profesioniști externi, prin perfecționarea administratorilor și prin consolidarea inovării și a accesului la piețele de capital. Dacă ar fi mobilizate mai bine, economiile interne ridicate ale Italiei, ce constituie o forță economică esențială, ar putea juca un rol mai important în finanțarea creșterii și a inovării, ajutând întreprinderile să se extindă. Piețele de capital ale Italiei ar trebui dezvoltate în continuare, iar profunzimea și lichiditatea acestora ar trebui sporite prin sprijinirea cererii, prin încurajarea unor noi cotări ale titlurilor de capital și prin promovarea emisiunilor de obligațiuni corporative. Schemele de garantare și stimulentele existente ar putea fi reorientate pentru a se acorda prioritate și a se sprijini cererea de instrumente de pe piața de capital. Accesul la finanțare nebancară rămâne extrem de limitat pentru întreprinderile inovatoare, deoarece piața de capital, în special a capitalului de risc național, este încă subdezvoltată, chiar dacă se află pe o traiectorie de creștere. Acest lucru se datorează îndeosebi prezenței limitate a investitorilor instituționali și corporativi și numărului redus de oportunități de ieșire. Eforturile publice suplimentare ar trebui să se concentreze pe segmentele de piață aflate în stadiu incipient și pe cele care prezintă un risc mai mare, precum și pe atragerea și mobilizarea unor investitori instituționali prin utilizarea instrumentelor financiare și a structurilor bazate pe fonduri de fonduri cu elemente adecvate de reducere a riscurilor. Creșterea capacității investitorilor instituționali naționali, cum ar fi fondurile de pensii și, în special, asigurătorii, de a investi în clase de active cu un orizont de investiții mai lung ar putea îmbunătăți accesul la finanțarea nebancară.</w:t>
      </w:r>
    </w:p>
    <w:p w14:paraId="54A5F8C3" w14:textId="77777777" w:rsidR="005C5893" w:rsidRPr="001E1583" w:rsidRDefault="1BD6A53C" w:rsidP="005C5893">
      <w:pPr>
        <w:pStyle w:val="ManualConsidrant"/>
        <w:rPr>
          <w:noProof/>
        </w:rPr>
      </w:pPr>
      <w:r>
        <w:rPr>
          <w:noProof/>
        </w:rPr>
        <w:t>(29)</w:t>
      </w:r>
      <w:r>
        <w:rPr>
          <w:noProof/>
        </w:rPr>
        <w:tab/>
      </w:r>
      <w:r w:rsidRPr="001E1583">
        <w:rPr>
          <w:noProof/>
        </w:rPr>
        <w:t>Italia continuă să fie caracterizată de o productivitate stagnantă, ceea ce reflectă, la rândul său, existența unor decalaje puternice între regiunile nordice și cele sudice. În sud, dimensiunea medie mai redusă a întreprinderilor și concentrarea acestora în sectoarele tradiționale afectează productivitatea, în timp ce deficitele de infrastructură limitează competitivitatea. Italia ar avea de câștigat dacă ar institui o strategie industrială axată pe inovare pentru a orienta resursele către sectoare și tehnologii cu valoare adăugată ridicată și pentru a promova dezvoltarea regiunilor din sudul țării, în special prin alocarea de resurse pentru regiunile mai puțin dezvoltate și prin vizarea sectoarelor strategice. Cartea albă „Made in Italy 2030” reprezintă un prim pas către definirea unei strategii industriale, însă nu prevede acțiuni clare în materie de politică și nici o structură de guvernanță pentru politica industrială. Cele 18 sectoare strategice identificate, dintre care multe au o valoare adăugată scăzută, fără o prioritizare strategică clară și un domeniu de aplicare teritorial, riscă să transforme efortul public într-un demers neselectiv și ineficace. În concordanță cu obiectivul MTFSP, sunt necesare eforturi suplimentare pentru a raționaliza și a stabiliza cele peste 2700 de stimulente naționale și regionale și pentru a aloca resurse ad-hoc regiunilor din sudul țării. Strategia industrială ar beneficia de pe urma unei mai bune coordonări cu planificarea investițiilor în infrastructură și cercetare, alături de utilizarea unor combinații de politici specifice la nivel local (de exemplu, stimulente, amenajarea teritoriului și dezvoltarea infrastructurii) pentru a promova creșterea industrială și transformarea structurală, în special în sudul țării. În fine, vor fi necesare eforturi susținute pentru a remedia decalajul persistent în materie de infrastructură între nordul și sudul Italiei, în special prin finalizarea proiectelor la scară largă inițiate în cadrul PNRR și al politicii de coeziune, cu un accent pe accesul la zonele industriale și pe îmbunătățirea conectivității „pe ultimul kilometru”. De asemenea, trebuie să se acorde atenție atât infrastructurii rutiere și portuare și nodurilor logistice multimodale, cât și adoptării unei strategii multianuale și multimodale în domeniul transporturilor.</w:t>
      </w:r>
    </w:p>
    <w:p w14:paraId="556277DD" w14:textId="04746CFB" w:rsidR="005C5893" w:rsidRPr="001E1583" w:rsidRDefault="632B68C7" w:rsidP="005C5893">
      <w:pPr>
        <w:pStyle w:val="ManualConsidrant"/>
        <w:rPr>
          <w:noProof/>
        </w:rPr>
      </w:pPr>
      <w:r>
        <w:rPr>
          <w:noProof/>
        </w:rPr>
        <w:t>(30)</w:t>
      </w:r>
      <w:r>
        <w:rPr>
          <w:noProof/>
        </w:rPr>
        <w:tab/>
      </w:r>
      <w:r w:rsidRPr="001E1583">
        <w:rPr>
          <w:noProof/>
        </w:rPr>
        <w:t>Există numeroase posibilități de îmbunătățire a eficacității administrației publice italiene și de simplificare suplimentară, întrucât 41 % dintre întreprinderile italiene declară că sunt nemulțumite (față de media UE, care este de 24 %). Deși s-au înregistrat unele progrese, inclusiv grație PNRR, ar fi important să se asigure interoperabilitatea și adoptarea tuturor platformelor (</w:t>
      </w:r>
      <w:r w:rsidRPr="001E1583">
        <w:rPr>
          <w:rStyle w:val="FootnoteReference"/>
          <w:rFonts w:eastAsia="Aptos"/>
          <w:noProof/>
        </w:rPr>
        <w:footnoteReference w:id="19"/>
      </w:r>
      <w:r w:rsidRPr="001E1583">
        <w:rPr>
          <w:noProof/>
        </w:rPr>
        <w:t>) pentru a se îmbunătăți gestionarea resurselor umane, formarea și recrutarea funcționarilor publici. Stimularea mobilității orizontale și verticale și promovarea în continuare a evaluărilor performanței, a evoluției carierei, precum și consolidarea perfecționării și a recalificării și promovarea egalității și a incluziunii pentru toate nivelurile administrațiilor, în concordanță cu angajamentele MTFSP, ar fi, de asemenea, benefice. Italia își continuă eforturile de simplificare prin instituirea platformei „Italia Semplice”, alături de o platformă de tip ghișeu unic pentru întreprinderi (</w:t>
      </w:r>
      <w:r w:rsidRPr="001E1583">
        <w:rPr>
          <w:rStyle w:val="FootnoteReference"/>
          <w:rFonts w:eastAsia="Aptos"/>
          <w:noProof/>
        </w:rPr>
        <w:footnoteReference w:id="20"/>
      </w:r>
      <w:r w:rsidRPr="001E1583">
        <w:rPr>
          <w:noProof/>
        </w:rPr>
        <w:t>), dar este necesară o raționalizare suplimentară a proceselor administrative, pe baza interoperaționalizării platformelor existente. În plus, capacitatea administrativă rămâne inegală de la o regiune la alta, cu constrângeri semnificative la nivel local, în special în sudul țării și în domenii precum digitalizarea, capacitatea decizională și gestionarea finanțelor publice, această lipsă de uniformitate fiind resimțită și între municipalitățile mai mici și cele mai mari. Este esențial să se elaboreze o strategie globală și structurală privind capacitatea administrativă, pe baza PNRR și a măsurilor politicii de coeziune, inclusiv a programului național „Capacitatea de coeziune”. Această strategie ar putea încadra o serie de măsuri din PNRR care s-au dovedit eficace în sprijinirea administrației locale pentru punerea în aplicare a proiectelor PNRR, prevenind în același timp adâncirea ulterioară a decalajelor teritoriale. Deși regiunile mai bine dotate se bazează pe experiența PNRR, regiunile cu mai puține resurse, în special cele din sudul țării, ar avea de câștigat de pe urma unui sprijin mai activ și mai bine direcționat din partea administrației centrale. Mai mult, promovarea formelor de asociații administrative, îndeosebi pentru administrațiile mai mici, în special în sudul țării, ar putea fi benefică.</w:t>
      </w:r>
    </w:p>
    <w:p w14:paraId="35244BB5" w14:textId="77777777" w:rsidR="005C5893" w:rsidRPr="001E1583" w:rsidRDefault="7567F2A3" w:rsidP="005C5893">
      <w:pPr>
        <w:pStyle w:val="ManualConsidrant"/>
        <w:rPr>
          <w:noProof/>
        </w:rPr>
      </w:pPr>
      <w:r>
        <w:rPr>
          <w:noProof/>
        </w:rPr>
        <w:t>(31)</w:t>
      </w:r>
      <w:r>
        <w:rPr>
          <w:noProof/>
        </w:rPr>
        <w:tab/>
      </w:r>
      <w:r w:rsidRPr="001E1583">
        <w:rPr>
          <w:noProof/>
        </w:rPr>
        <w:t>În cadrul PNRR, Italia pune în aplicare un pachet cuprinzător de reforme menite să sporească eficiența sistemelor de justiție civilă, penală, în materie de insolvență și de justiție fiscală. Crearea de birouri de judecată și digitalizarea proceselor, care oferă sprijin organizațional și juridic judecătorilor, au contribuit la îmbunătățirea eficienței instanțelor. Cu toate acestea, există în continuare provocări. Termenul de soluționare a litigiilor civile și comerciale din instanțele de prim grad de jurisdicție a crescut în 2024, durata acestui termen fiind printre cele mai lungi din UE. Timpul necesar pentru pronunțarea unei hotărâri în cauzele de contencios administrativ în primă instanță a scăzut în 2024, dar rămâne printre cele mai lungi din UE. Instituționalizarea biroului de judecată și introducerea unor măsuri pentru a reduce și mai mult presiunea asupra instanțelor și durata medie a proceselor (de exemplu, în sectoarele justiției care sunt suprasolicitate, cum ar fi justiția păcii), continuând, totodată, să abordeze deficitul de resurse umane (magistrați și personal al instanțelor) și realizând digitalizarea completă a sistemului de justiție, ar contribui la creșterea eficienței sistemului, ceea ce ar fi, de asemenea, în concordanță cu angajamentele asumate de Italia în cadrul MTFSP.</w:t>
      </w:r>
    </w:p>
    <w:p w14:paraId="7BC797A0" w14:textId="77777777" w:rsidR="005C5893" w:rsidRPr="001E1583" w:rsidRDefault="5FF7C472" w:rsidP="005C5893">
      <w:pPr>
        <w:pStyle w:val="ManualConsidrant"/>
        <w:rPr>
          <w:noProof/>
        </w:rPr>
      </w:pPr>
      <w:r>
        <w:rPr>
          <w:noProof/>
        </w:rPr>
        <w:t>(32)</w:t>
      </w:r>
      <w:r>
        <w:rPr>
          <w:noProof/>
        </w:rPr>
        <w:tab/>
      </w:r>
      <w:r w:rsidRPr="001E1583">
        <w:rPr>
          <w:noProof/>
        </w:rPr>
        <w:t xml:space="preserve">Asigurarea unor condiții-cadru mai bune pentru concurență în mai multe sectoare și creșterea concurenței atât </w:t>
      </w:r>
      <w:r w:rsidRPr="001E1583">
        <w:rPr>
          <w:i/>
          <w:noProof/>
        </w:rPr>
        <w:t>pentru</w:t>
      </w:r>
      <w:r w:rsidRPr="001E1583">
        <w:rPr>
          <w:noProof/>
        </w:rPr>
        <w:t xml:space="preserve"> piețe, cât și </w:t>
      </w:r>
      <w:r w:rsidRPr="001E1583">
        <w:rPr>
          <w:i/>
          <w:noProof/>
        </w:rPr>
        <w:t>pe</w:t>
      </w:r>
      <w:r w:rsidRPr="001E1583">
        <w:rPr>
          <w:noProof/>
        </w:rPr>
        <w:t xml:space="preserve"> piețe ar permite o alocare mai eficientă a resurselor, ar aduce beneficii consumatorilor și ar conduce la câștiguri în materie de competitivitate și de productivitate, atrăgând astfel și noi investiții. În cadrul PNRR, Italia a înregistrat progrese în unele sectoare importante, printre care se numără energia, transporturile și serviciile publice locale, și a modernizat normele naționale privind controlul concentrărilor economice. Alte inițiative legislative sunt necesare în continuare pentru: (i) asigurarea procedurii competitive de atribuire a concesiunilor de distribuție a energiei; (ii) sectorul transporturilor, în special în vederea punerii depline în aplicare a reformelor favorabile concurenței în domeniul căilor ferate, al autostrăzilor și al porturilor și (iii) sectorul îngrijirilor de sănătate, în special prin asigurarea unor principii favorabile concurenței și a unor licitații deschise și transparente. În plus, licitațiile deschise și transparente pentru concesiunile care expiră în diferite sectoare (inclusiv cele reglementate) ar asigura contestabilitatea pieței. Acest lucru ar spori presiunea concurențială asupra operatorilor tradiționali și ar evita ca investițiile să fie tergiversate, suspendate sau transferate în mod nejustificat către consumatori/utilizatori. În fine, barierele de reglementare afectează comerțul cu mărfuri în interiorul UE, normele naționale privind ambalarea și etichetarea creând sarcini de asigurare a conformității.</w:t>
      </w:r>
    </w:p>
    <w:p w14:paraId="486A072F" w14:textId="77777777" w:rsidR="005C5893" w:rsidRPr="001E1583" w:rsidRDefault="3E359912" w:rsidP="005C5893">
      <w:pPr>
        <w:pStyle w:val="ManualConsidrant"/>
        <w:rPr>
          <w:noProof/>
        </w:rPr>
      </w:pPr>
      <w:r>
        <w:rPr>
          <w:noProof/>
        </w:rPr>
        <w:t>(33)</w:t>
      </w:r>
      <w:r>
        <w:rPr>
          <w:noProof/>
        </w:rPr>
        <w:tab/>
      </w:r>
      <w:r w:rsidRPr="001E1583">
        <w:rPr>
          <w:noProof/>
        </w:rPr>
        <w:t>În Italia, prețurile energiei electrice sunt printre cele mai ridicate din UE din cauza dependenței structurale a acestei țări de producția costisitoare de energie pe bază de gaze. Acest lucru și, în special, raportul ridicat dintre prețul energiei electrice și cel al gazelor reprezintă un obstacol esențial în calea electrificării atât pentru gospodării, cât și pentru industrie. În pofida unui potențial semnificativ neexploatat, creșterea economică în domeniul energiei din surse regenerabile este prea lentă pentru a îndeplini obiectivele pentru 2030: accelerarea utilizării energiei din surse regenerabile ar contribui la reducerea prețurilor energiei electrice pe termen mediu. Continuarea sprijinului prin licitații pentru energia din surse regenerabile și stocare, precum și punerea în aplicare deplină a reformei în materie de autorizare „Testo Unico” și la nivel regional ar sprijini acest obiectiv. Pentru a alinia impozitarea energiei la obiectivele de decarbonizare, reducerea și raționalizarea impozitelor și a taxelor la energia electrică, inclusiv a taxelor parafiscale („oneri generali di sistema”), ar atenua factorii existenți care descurajează electrificarea, în special pentru întreprinderi și industrie. Integrarea unor ponderi mai mari ale energiei din surse regenerabile necesită accelerarea investițiilor pentru a consolida rețeaua de energie electrică și a reduce congestiile, limitând în același timp impactul asupra facturilor consumatorilor. Aceasta presupune investirea în interconexiuni transfrontaliere și remedierea întârzierilor în racordarea la rețeaua de distribuție. Italia ar trebui, de asemenea, să promoveze în continuare flexibilitatea în materie de combustibili nefosili, cum ar fi mecanismele de stocare și de răspuns la cerere.</w:t>
      </w:r>
    </w:p>
    <w:p w14:paraId="07CFC6A4" w14:textId="77777777" w:rsidR="005C5893" w:rsidRPr="001E1583" w:rsidRDefault="25957313" w:rsidP="005C5893">
      <w:pPr>
        <w:pStyle w:val="ManualConsidrant"/>
        <w:rPr>
          <w:noProof/>
        </w:rPr>
      </w:pPr>
      <w:r>
        <w:rPr>
          <w:noProof/>
        </w:rPr>
        <w:t>(34)</w:t>
      </w:r>
      <w:r>
        <w:rPr>
          <w:noProof/>
        </w:rPr>
        <w:tab/>
      </w:r>
      <w:r w:rsidRPr="001E1583">
        <w:rPr>
          <w:noProof/>
        </w:rPr>
        <w:t>Italia se confruntă cu un impact economic grav ca urmare a intensificării riscurilor climatice, în special a pericolelor hidrogeologice, ceea ce duce la una dintre cele mai mari ponderi ale daunelor provocate de catastrofe naturale în PIB-ul UE. Deși s-au înregistrat progrese în ceea ce privește punerea în aplicare a planului național de adaptare prin înființarea Observatorului național pentru adaptarea la schimbările climatice, guvernanța politicilor de adaptare la schimbările climatice rămâne fragmentată la nivelul diverselor autorități, atât pe plan central, cât și pe plan local. Nevoile de investiții pentru adaptarea la schimbările climatice sunt estimate la peste 10 miliarde EUR pe an până în 2050. O planificare consolidată a investițiilor în adaptarea la schimbările climatice și în reducerea riscurilor hidrogeologice ar putea contribui la soluționarea eficace a acestei probleme. Deși recenta introducere a asigurării obligatorii împotriva catastrofelor naturale pentru întreprinderi a contribuit la abordarea deficitului de protecție prin asigurări împotriva riscurilor climatice, ar trebui explorate și puse în aplicare soluții echitabile și la prețuri accesibile pentru a face față deficitului restant. Impermeabilizarea sporită a solului exacerbează sensibilitatea ridicată la riscurile hidrogeologice. Prin urmare, utilizarea din ce în ce mai frecventă a soluțiilor bazate pe natură, sprijinită de introducerea unui inventar național și de o integrare mai sistemică în amenajarea teritoriului, ar putea fi o contramăsură eficace.</w:t>
      </w:r>
    </w:p>
    <w:p w14:paraId="745DC479" w14:textId="77777777" w:rsidR="005C5893" w:rsidRPr="001E1583" w:rsidRDefault="36021056" w:rsidP="005C5893">
      <w:pPr>
        <w:pStyle w:val="ManualConsidrant"/>
        <w:rPr>
          <w:noProof/>
        </w:rPr>
      </w:pPr>
      <w:r>
        <w:rPr>
          <w:noProof/>
        </w:rPr>
        <w:t>(35)</w:t>
      </w:r>
      <w:r>
        <w:rPr>
          <w:noProof/>
        </w:rPr>
        <w:tab/>
      </w:r>
      <w:r w:rsidRPr="001E1583">
        <w:rPr>
          <w:noProof/>
        </w:rPr>
        <w:t>Deficitele de infrastructură pentru gestionarea apei și a deșeurilor, în special în regiunile sudice, au un impact dramatic asupra calității furnizării de servicii publice locale și asupra mediului, ceea ce ocazionează costuri considerabile pentru cetățeni și pierderi de venituri pentru economia italiană. Chiar dacă au fost realizate investiții substanțiale în sectorul deșeurilor și al apei, cu sprijinul PNRR și al fondurilor politicii de coeziune, este important să se susțină progresele în ceea ce privește eliminarea lacunelor în materie de infrastructură.</w:t>
      </w:r>
    </w:p>
    <w:p w14:paraId="1BE07725" w14:textId="77777777" w:rsidR="005C5893" w:rsidRPr="001E1583" w:rsidRDefault="20730778" w:rsidP="005C5893">
      <w:pPr>
        <w:pStyle w:val="ManualConsidrant"/>
        <w:rPr>
          <w:noProof/>
        </w:rPr>
      </w:pPr>
      <w:r>
        <w:rPr>
          <w:noProof/>
        </w:rPr>
        <w:t>(36)</w:t>
      </w:r>
      <w:r>
        <w:rPr>
          <w:noProof/>
        </w:rPr>
        <w:tab/>
      </w:r>
      <w:r w:rsidRPr="001E1583">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Italiei în 2026 pot contribui la punerea în aplicare a Recomandării Consiliului referitoare la capitalul uman în Uniune.</w:t>
      </w:r>
    </w:p>
    <w:p w14:paraId="61330F3A" w14:textId="62EB148C" w:rsidR="005C5893" w:rsidRPr="001E1583" w:rsidRDefault="03B0DBC2" w:rsidP="005C5893">
      <w:pPr>
        <w:pStyle w:val="ManualConsidrant"/>
        <w:rPr>
          <w:noProof/>
        </w:rPr>
      </w:pPr>
      <w:r>
        <w:rPr>
          <w:noProof/>
        </w:rPr>
        <w:t>(37)</w:t>
      </w:r>
      <w:r>
        <w:rPr>
          <w:noProof/>
        </w:rPr>
        <w:tab/>
      </w:r>
      <w:r w:rsidRPr="001E1583">
        <w:rPr>
          <w:noProof/>
        </w:rPr>
        <w:t>Calitatea scăzută din punct de vedere structural a locurilor de muncă, inclusiv salariile mici, provocările la adresa siguranței locului de muncă și a carierei, precum și a egalității de gen, rămân obstacole majore care necesită acțiuni decisive. În pofida unor creșteri recente ale salariilor, Italia se numără printre statele membre în care salariile reale au scăzut cel mai mult din 2019. Deși creșterea salariilor este limitată de creșterea scăzută din punct de vedere structural a productivității, stagnarea salariilor este, de asemenea, exacerbată de dumpingul contractual, de întârzierile în reînnoirea contractelor și de utilizarea limitată a negocierilor de la nivel local, în special în rândul IMM-urilor și în sudul țării. Consolidarea capacității partenerilor sociali este importantă pentru asigurarea unui dialog social eficace. Chiar dacă a scăzut, în corelație cu restrângerea pieței forței de muncă, ponderea angajaților cu contract pe durată determinată rămâne printre cele mai ridicate din UE. De asemenea, Italia înregistrează în continuare unul dintre cele mai ridicate procente de contracte cu fracțiune de normă și de contracte temporare involuntare, care afectează în mod disproporționat femeile, tinerii și migranții. Tranziția de la locuri de muncă temporare la locuri de muncă permanente rămâne cu mult sub media UE. Pentru sprijinirea unor creșteri salariale adecvate și pentru îmbunătățirea calității generale a locurilor de muncă, ar fi esențial să se întreprindă măsuri și inițiative menite să combată segmentarea pieței forței de muncă și să consolideze negocierile colective. Decalajul între femei și bărbați în ceea ce privește participarea pe piața muncii și ratele de ocupare a forței de muncă, inclusiv ținând seama de contractele cu fracțiune de normă, este printre cele mai marcate din UE. Acest fenomen este mai accentuat în regiunile din sudul țării, care sunt caracterizate și</w:t>
      </w:r>
      <w:r w:rsidR="001502A6">
        <w:rPr>
          <w:noProof/>
        </w:rPr>
        <w:t xml:space="preserve"> </w:t>
      </w:r>
      <w:r w:rsidRPr="001E1583">
        <w:rPr>
          <w:noProof/>
        </w:rPr>
        <w:t>de cea mai scăzută acoperire a serviciilor de îngrijire a copiilor. Nevoile de îngrijire pe termen lung sunt în creștere, în timp ce furnizarea acestui tip de servicii nu ține pasul cu nevoile, îndeosebi în regiunile din sudul țării. Deși s-au înregistrat progrese substanțiale la nivel național în ceea ce privește extinderea acoperirii serviciilor de îngrijire a copiilor, sunt necesare eforturi suplimentare pentru a mări oferta și a asigura calitatea unor astfel de servicii, precum și a unor servicii de îngrijire pe termen lung în regiunile cu cea mai scăzută acoperire, asigurând totodată accesibilitatea din punct de vedere financiar la acestea.</w:t>
      </w:r>
    </w:p>
    <w:p w14:paraId="4A70D0BC" w14:textId="77777777" w:rsidR="005C5893" w:rsidRPr="001E1583" w:rsidRDefault="7335A2AD" w:rsidP="005C5893">
      <w:pPr>
        <w:pStyle w:val="ManualConsidrant"/>
        <w:rPr>
          <w:noProof/>
        </w:rPr>
      </w:pPr>
      <w:r>
        <w:rPr>
          <w:noProof/>
        </w:rPr>
        <w:t>(38)</w:t>
      </w:r>
      <w:r>
        <w:rPr>
          <w:noProof/>
        </w:rPr>
        <w:tab/>
      </w:r>
      <w:r w:rsidRPr="001E1583">
        <w:rPr>
          <w:noProof/>
        </w:rPr>
        <w:t>Chestiunea larg răspândită și în creștere a muncii nedeclarate trebuie să fie abordată în continuare pentru a se promova calitatea locurilor de muncă și concurența loială între întreprinderi, pe baza reformelor recente prevăzute în PNRR. Eficacitatea și capacitatea administrativă a inspectoratului de muncă ar trebui întărite prin îmbunătățirea condițiilor de muncă menite să sporească atractivitatea profesiei, precum și prin continuarea schimbului de date și a coordonării între entitățile care efectuează inspecții. În sectoarele cele mai afectate, cum ar fi activitățile casnice și agricultura, ar fi oportune unele intervenții specifice, care să cuprindă și măsuri preventive. Ar trebui să se combată exploatarea prin muncă, care afectează în special migranții, inclusiv prin îmbunătățirea accesului la locuri de muncă obișnuite pentru persoanele care se află deja în Italia și prin asigurarea unei protecții adecvate pentru victime, informându-le cu privire la drepturile lor și evitând ca acestea să se regăsească în condiții de locuit inadecvate, în special în cazul lucrătorilor agricoli.</w:t>
      </w:r>
    </w:p>
    <w:p w14:paraId="6E5E4F2E" w14:textId="77777777" w:rsidR="005C5893" w:rsidRPr="001E1583" w:rsidRDefault="55370B9A" w:rsidP="005C5893">
      <w:pPr>
        <w:pStyle w:val="ManualConsidrant"/>
        <w:rPr>
          <w:noProof/>
        </w:rPr>
      </w:pPr>
      <w:r>
        <w:rPr>
          <w:noProof/>
        </w:rPr>
        <w:t>(39)</w:t>
      </w:r>
      <w:r>
        <w:rPr>
          <w:noProof/>
        </w:rPr>
        <w:tab/>
      </w:r>
      <w:r w:rsidRPr="001E1583">
        <w:rPr>
          <w:noProof/>
        </w:rPr>
        <w:t>Competențele de bază ale adulților rămân printre cele mai scăzute din UE, neconcordanța la nivel macroeconomic între cererea și oferta de competențe fiind printre cele mai ridicate, iar participarea scăzută și în scădere a adulților la activități de formare împiedică și mai mult dezvoltarea capitalului uman și, la rândul său, productivitatea. În ultimii ani, Italia a întreprins reforme relevante și a investit în învățarea în rândul adulților, în special în contextul MRR. Cu toate acestea, persistă diverse obstacole în calea formării – în special în ceea ce privește recalificarea și programele de formare mai lungi. Pe baza unei evaluări solide și continue a rezultatelor politicilor active în domeniul pieței forței de muncă și ale măsurilor de formare introduse în ultimii ani, sistemul integrat care oferă sprijin pentru șomaj, servicii sociale și activități de formare trebuie să fie susținut printr-o finanțare durabilă după 2026. Obstacolele din calea participării la activitățile de formare, inclusiv la educația și formarea profesională, ar trebui reduse și mai mult. Având în vedere disparitățile regionale substanțiale în ceea ce privește învățarea în rândul adulților și rezultatele ocupării forței de muncă, este esențial să se direcționeze mai bine măsurile de activare. Îmbunătățirea informațiilor și a previziunilor în materie de competențe este, de asemenea, esențială. În acest sens, observatoarele regionale ar beneficia de pe urma unui sistem național integrat care să coreleze cererea cu oferta de competențe, întemeindu-se pe datele privind piața locală a forței de muncă și valorificând instrumentele IA. Modelul de guvernanță pentru previziunile în materie de competențe și pentru furnizarea de competențe ar putea fi consolidat prin plasarea în centrul său a eficacității formării și a asigurării calității și prin aprofundarea cooperării între furnizorii de formare, partenerii sociali și angajatori, valorificând, de exemplu, experiența de succes a „Fondi Interprofessionali”.</w:t>
      </w:r>
    </w:p>
    <w:p w14:paraId="20833C25" w14:textId="77777777" w:rsidR="005C5893" w:rsidRPr="001E1583" w:rsidRDefault="18D118CB" w:rsidP="005C5893">
      <w:pPr>
        <w:pStyle w:val="ManualConsidrant"/>
        <w:rPr>
          <w:noProof/>
        </w:rPr>
      </w:pPr>
      <w:r>
        <w:rPr>
          <w:noProof/>
        </w:rPr>
        <w:t>(40)</w:t>
      </w:r>
      <w:r>
        <w:rPr>
          <w:noProof/>
        </w:rPr>
        <w:tab/>
      </w:r>
      <w:r w:rsidRPr="001E1583">
        <w:rPr>
          <w:noProof/>
        </w:rPr>
        <w:t>Sunt necesare eforturi suplimentare pentru a aborda rezultatele slabe și inegale în materie de educație ale Italiei și pentru a îmbunătăți capacitatea de inserție profesională a absolvenților de învățământ terțiar. Rezultatele învățării nu au revenit la nivelurile de dinaintea pandemiei și rămân precare. În sud, 46 % dintre elevi nu reușesc să atingă nivelul de competență de bază, iar elevii defavorizați sunt de aproximativ trei ori mai expuși riscului de a avea rezultate slabe în comparație cu colegii lor care provin din medii avantajate. Ar putea fi benefic să se acorde o atenție sporită și să se realizeze intervenții țintite în cazul școlilor cu cele mai slabe performanțe, inclusiv să se furnizeze stimulente pentru atragerea unor cadre didactice cu experiență, să se tindă spre extinderea școlarizării cu program integral care să valorifice investițiile în infrastructură din cadrul MRR și spre lărgirea sferei de aplicare a unor inițiative de succes, cum ar fi „Piano Estate”. Valorificând investițiile realizate în cadrul PNRR, programele de învățământ ar beneficia de pe urma unei abordări bazate pe competențe. În urma primelor rezultate pozitive, o evaluare ulterioară a proiectului-pilot de reformă care vizează o durată de 4 ani pentru învățământul superior va fi, de asemenea, esențială pentru conceperea unei reforme structurale a ciclului de studii. Creșterea atractivității profesiei de cadru didactic este, de asemenea, crucială. Pe baza reformei profesiei de cadru didactic prevăzute în PNRR, sunt necesare condiții de angajare mai stabile pentru cadrele didactice nestatutare, o legătură mai clară între salarii, calificări și performanță, precum și posibilitatea unei dezvoltări profesionale și a unei mobilități mai mari. Ponderea persoanelor cu vârste cuprinse între 25 și 34 de ani cu o calificare terțiară și capacitatea de inserție profesională a proaspeților absolvenți în Italia rămân printre cele mai scăzute din UE, această situație datorându-se perioadelor lungi de absolvire a studiilor, ratelor ridicate de abandon școlar, rezultatelor scăzute în materie de educație și neconcordanței mari dintre cererea și oferta de competențe. Pornind de la eforturile prevăzute în PNRR, sunt necesare reforme suplimentare, inclusiv alinierea sistemului universitar italian la standardele europene prin limitarea posibilităților de reexaminare în mod liber, prin introducerea unor cerințe minime în materie de credite și de participare, prin corelarea finanțării bazate pe ANVUR (</w:t>
      </w:r>
      <w:r w:rsidRPr="001E1583">
        <w:rPr>
          <w:rStyle w:val="FootnoteReference"/>
          <w:noProof/>
        </w:rPr>
        <w:footnoteReference w:id="21"/>
      </w:r>
      <w:r w:rsidRPr="001E1583">
        <w:rPr>
          <w:noProof/>
        </w:rPr>
        <w:t>) cu evaluările cursurilor și cu ratele de absolvire a studiilor, precum și prin extinderea activității de orientare de la învățământul secundar la cel terțiar și a promovării STEM (mai ales în rândul femeilor). Integrarea unor competențe transversale și orientate spre muncă în programele universitare și expunerea sporită la învățarea la locul de muncă, în special în cadrul EFP și al stagiilor obligatorii la nivel universitar, pot sprijini capacitatea de inserție profesională a absolvenților și pot corela mai bine oferta de competențe cu nevoile pieței forței de muncă.</w:t>
      </w:r>
    </w:p>
    <w:p w14:paraId="76BD8EDC" w14:textId="77777777" w:rsidR="005C5893" w:rsidRPr="001E1583" w:rsidRDefault="759A3DAC" w:rsidP="005C5893">
      <w:pPr>
        <w:pStyle w:val="ManualConsidrant"/>
        <w:rPr>
          <w:noProof/>
        </w:rPr>
      </w:pPr>
      <w:r>
        <w:rPr>
          <w:noProof/>
        </w:rPr>
        <w:t>(41)</w:t>
      </w:r>
      <w:r>
        <w:rPr>
          <w:noProof/>
        </w:rPr>
        <w:tab/>
      </w:r>
      <w:r w:rsidRPr="001E1583">
        <w:rPr>
          <w:noProof/>
        </w:rPr>
        <w:t>Accesul la asistență medicală în Italia s-a deteriorat în ultimii ani, cu liste de așteptare din ce în ce mai lungi pentru serviciile publice de asistență medicală și cheltuieli suportate de pacient care depășesc cu mult media UE, cu disparități teritoriale semnificative în ceea ce privește furnizarea de asistență medicală, precum și cu deficite de personal medical. Implementarea reformei teritoriale din 2022 în domeniul sănătății, care vizează reorganizarea serviciilor teritoriale de asistență medicală prin intermediul noilor unități medicale, ar trebui să își continue cursul prin asigurarea finalizării și a operaționalizării tuturor noilor unități (case comunitare de sănătate și spitale comunitare) la nivel local, alături de integrarea structurală a personalului medical în aceste unități, implementarea deplină a unor sisteme digitale interoperabile de asistență medicală pentru a garanta continuitatea îngrijirii în toate structurile de asistență medicală și finanțarea susținută a serviciilor de telemedicină și de îngrijire la domiciliu. Reforma teritorială în domeniul sănătății ar trebui pusă în aplicare în sinergie cu reforma serviciilor medicale spitalicești din 2015 și completată cu politici specifice suplimentare pentru a asigura un acces realmente echitabil la asistență medicală în zonele din interiorul Italiei. Este, de asemenea, crucial să se remedieze chestiunea deficitului de personal medical, în special prin utilizarea modelului de planificare aferent forței de muncă din domeniul sănătății pentru a evalua și a anticipa distribuția la nivel regional, pentru a orienta investițiile țintite și pentru a fundamenta mai bine politicile privind educația și formarea profesioniștilor. În plus, atractivitatea unor profesii-cheie, în special a asistenților medicali, a medicilor generaliști și a medicilor de gardă, ar trebui îmbunătățită prin asigurarea unor condiții de muncă mai bune, a unor stimulente pentru carieră, a unor garanții de siguranță și protecție juridică și a unor cursuri de specializare de înaltă calitate. În cele din urmă, ar trebui asigurată punerea în aplicare deplină a planului de gestionare a listelor de așteptare, în special prin depășirea deficiențelor platformei aferente listelor de așteptare, inclusiv prin îmbunătățirea mecanismelor de colectare a datelor, precum și prin adoptarea decretelor relevante, îndeosebi a celor care definesc nevoile de personal și stabilesc orientările tehnice pentru sistemele regionale de rezervare (CUP).</w:t>
      </w:r>
    </w:p>
    <w:p w14:paraId="54946EFC" w14:textId="77777777" w:rsidR="005C5893" w:rsidRPr="001E1583" w:rsidRDefault="73F12680" w:rsidP="005C5893">
      <w:pPr>
        <w:pStyle w:val="ManualConsidrant"/>
        <w:rPr>
          <w:noProof/>
        </w:rPr>
      </w:pPr>
      <w:r>
        <w:rPr>
          <w:noProof/>
        </w:rPr>
        <w:t>(42)</w:t>
      </w:r>
      <w:r>
        <w:rPr>
          <w:noProof/>
        </w:rPr>
        <w:tab/>
      </w:r>
      <w:r w:rsidRPr="001E1583">
        <w:rPr>
          <w:noProof/>
        </w:rPr>
        <w:t>În pofida unor îmbunătățiri recente, riscurile de sărăcie și de excluziune socială rămân relativ ridicate în Italia, în special în rândul copiilor și al familiilor, în timp ce disparitățile teritoriale se adâncesc. Sărăcia absolută se situează la niveluri record în ultimii ani, afectând 8,4 % din gospodării în 2024, dintre care 13,8 % sunt copii. Decalajele regionale sunt marcate, numărul persoanelor expuse riscului de sărăcie și de excluziune socială fiind de aproximativ patru ori mai mare pe insule decât în nord-estul țării. Lacunele în materie de protecție socială, în special pentru lucrătorii atipici, pentru lucrătorii independenți, pentru șomeri și pentru persoanele din afara pieței muncii, corelate cu deficiențe persistente în furnizarea de servicii esențiale, continuă să contribuie la creșterea riscurilor de sărăcie și de excluziune socială. În pofida câtorva efecte pozitive ale prestațiilor bazate pe contribuții, transferurile sociale, altele decât pensiile, au un potențial de reducere a sărăciei mai mic decât media UE și au continuat să scadă în 2025. Sistemul reformat de venit minim (</w:t>
      </w:r>
      <w:r w:rsidRPr="001E1583">
        <w:rPr>
          <w:i/>
          <w:iCs/>
          <w:noProof/>
        </w:rPr>
        <w:t>Assegno di Inclusione</w:t>
      </w:r>
      <w:r w:rsidRPr="001E1583">
        <w:rPr>
          <w:noProof/>
        </w:rPr>
        <w:t>) a redus gradul de adecvare și acoperirea. Deși eforturile recente în materie de politici menite să sprijine familiile se îndreaptă în direcția cea bună, combaterea sărăciei în rândul copiilor ar beneficia și mai mult de pe urma extinderii școlarizării cu program integral și a furnizării de finanțare durabilă cantinelor școlare, grație unor investiții în infrastructură prevăzute în cadrul MRR, în concordanță cu Strategia UE pentru combaterea sărăciei și cu Garanția europeană pentru copii. Mai mult, lipsa de adăpost rămâne un fenomen persistent și grav, a cărui soluționare necesită în continuare numeroase eforturi pentru a realiza mai multe intervenții de tipul „locuință înainte de toate”. În cele din urmă, există în continuare provocări importante în ceea ce privește furnizarea de servicii de asistență socială. Stabilirea unor obiective clare privind serviciile, o monitorizare mai strictă și o mai bună coordonare la nivel național, precum și o finanțare adecvată și previzibilă ar contribui la extinderea disponibilității serviciilor și la reducerea inegalităților teritoriale. Abordarea acestor provocări ar contribui, de asemenea, la sprijinirea convergenței sociale ascendente, în conformitate cu analiza de țară din a doua etapă efectuată de serviciile Comisiei vizând cadrul de convergență socială (</w:t>
      </w:r>
      <w:r w:rsidRPr="001E1583">
        <w:rPr>
          <w:rStyle w:val="FootnoteReference"/>
          <w:noProof/>
        </w:rPr>
        <w:footnoteReference w:id="22"/>
      </w:r>
      <w:r w:rsidRPr="001E1583">
        <w:rPr>
          <w:noProof/>
        </w:rPr>
        <w:t>).</w:t>
      </w:r>
    </w:p>
    <w:p w14:paraId="1716BBEE" w14:textId="40CCE953" w:rsidR="005C5893" w:rsidRPr="001E1583" w:rsidRDefault="66A5E3AC" w:rsidP="005C5893">
      <w:pPr>
        <w:pStyle w:val="ManualConsidrant"/>
        <w:rPr>
          <w:noProof/>
        </w:rPr>
      </w:pPr>
      <w:r>
        <w:rPr>
          <w:noProof/>
        </w:rPr>
        <w:t>(43)</w:t>
      </w:r>
      <w:r>
        <w:rPr>
          <w:noProof/>
        </w:rPr>
        <w:tab/>
      </w:r>
      <w:r w:rsidRPr="001E1583">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PNRR-urilor lor, pentru a pune în aplicare Recomandarea din 2026 privind politica economică a zonei euro. În cazul Italiei, recomandarea 1 contribuie la punerea în aplicare a primei, a celei de a treia și a celei de a cincea recomandări pentru zona euro; recomandarea 2 contribuie la punerea în aplicare a celei de a patra recomandări pentru zona euro; recomandarea 3 contribuie la punerea în aplicare a celei de a șaptea și a celei de a zecea recomandări pentru zona euro; recomandarea 4 contribuie la punerea în aplicare a celei de a opta recomandări pentru zona euro; recomandarea 5 contribuie la punerea în aplicare a celei de a șaptea recomandări pentru zona euro, iar recomandarea 6 contribuie la punerea în aplicare a celei de a cincea recomandări pentru zona euro.</w:t>
      </w:r>
    </w:p>
    <w:p w14:paraId="3E70F64C" w14:textId="173207FE" w:rsidR="00BA6F29" w:rsidRPr="001E1583" w:rsidRDefault="7B910727" w:rsidP="005C5893">
      <w:pPr>
        <w:pStyle w:val="ManualConsidrant"/>
        <w:rPr>
          <w:noProof/>
        </w:rPr>
      </w:pPr>
      <w:r>
        <w:rPr>
          <w:noProof/>
        </w:rPr>
        <w:t>(44)</w:t>
      </w:r>
      <w:r>
        <w:rPr>
          <w:noProof/>
        </w:rPr>
        <w:tab/>
      </w:r>
      <w:r w:rsidRPr="001E1583">
        <w:rPr>
          <w:noProof/>
          <w:color w:val="000000" w:themeColor="text1"/>
        </w:rPr>
        <w:t>Având în vedere bilanțul aprofundat realizat de Comisie și concluziile privind existența unor dezechilibre excesive, recomandările formulate în temeiul articolului 6 din Regulamentul (UE)</w:t>
      </w:r>
      <w:r w:rsidRPr="001E1583">
        <w:rPr>
          <w:noProof/>
        </w:rPr>
        <w:t xml:space="preserve"> </w:t>
      </w:r>
      <w:r w:rsidRPr="001E1583">
        <w:rPr>
          <w:noProof/>
          <w:color w:val="000000" w:themeColor="text1"/>
        </w:rPr>
        <w:t>nr. 1176/2011 se reflectă în recomandările 1, 2, 3, 4 și 6. Politicile menționate în recomandarea 1 contribuie la remedierea vulnerabilităților legate de datoria publică. Politicile menționate în recomandările 1, 2, 3, 4 și 6 contribuie la remedierea vulnerabilităților legate de creșterea slabă a productivității, care, prin extensie, sprijină creșterea potențială a PIB-ului și, prin urmare, contribuie, de asemenea, la punerea în aplicare a recomandării 1. Recomandările 1, 2, 3, 4 și 6 contribuie atât la corectarea dezechilibrelor, cât și la punerea în aplicare a Recomandării din 2026 privind politica economică a zonei euro, în concordanță cu considerentul 43,</w:t>
      </w:r>
    </w:p>
    <w:p w14:paraId="0EA5A7F7" w14:textId="77777777" w:rsidR="00CA0B25" w:rsidRPr="001E1583" w:rsidRDefault="0CC43DAC" w:rsidP="7F4C326E">
      <w:pPr>
        <w:pStyle w:val="Formuledadoption"/>
        <w:rPr>
          <w:noProof/>
        </w:rPr>
      </w:pPr>
      <w:r w:rsidRPr="001E1583">
        <w:rPr>
          <w:noProof/>
        </w:rPr>
        <w:t xml:space="preserve">RECOMANDĂ ca, în 2026 și în 2027, Italia să întreprindă acțiuni astfel încât: </w:t>
      </w:r>
    </w:p>
    <w:p w14:paraId="0A1FA8D2" w14:textId="01858C5D" w:rsidR="005C5893" w:rsidRPr="001E1583" w:rsidRDefault="6FDF41D7" w:rsidP="00FF7E4A">
      <w:pPr>
        <w:pStyle w:val="ManualNumPar1"/>
        <w:rPr>
          <w:rStyle w:val="CommentReference"/>
          <w:rFonts w:eastAsia="Times New Roman"/>
          <w:noProof/>
          <w:sz w:val="24"/>
          <w:szCs w:val="22"/>
        </w:rPr>
      </w:pPr>
      <w:r>
        <w:rPr>
          <w:noProof/>
        </w:rPr>
        <w:t>1.</w:t>
      </w:r>
      <w:r>
        <w:rPr>
          <w:noProof/>
        </w:rPr>
        <w:tab/>
      </w:r>
      <w:bookmarkStart w:id="5" w:name="_Hlk228382219"/>
      <w:r w:rsidRPr="001E1583">
        <w:rPr>
          <w:noProof/>
        </w:rPr>
        <w:t xml:space="preserve">Având în vedere abaterea înregistrată în 2025 de către Comisie față de plafonul recomandat al cheltuielilor nete, să se asigure că aceste cheltuieli nete respectă traiectoria corectivă recomandată de Consiliu la 21 ianuarie 2025.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punctul de vedere al costului bugetar cu angajamentele asumate în contextul cadrului fiscal-bugetar al UE. Să pună în aplicare setul de reforme și investiții care stau la baza prelungirii perioadei de ajustare, în conformitate cu recomandarea Consiliului din 21 ianuarie 2025. În concordanță cu obiectivele de sustenabilitate a finanțelor publice, să facă sistemul fiscal mai favorabil creșterii durabile, asigurând în același timp echitatea, inclusiv prin combaterea în continuare a evaziunii fiscale și prin reducerea cheltuielilor fiscale rămase, inclusiv a celor legate de taxa pe valoarea adăugată și de subvențiile dăunătoare mediului. Să actualizeze valorile cadastrale, pe baza angajamentului prevăzut în planul bugetar-structural pe termen mediu, ca parte a unei revizuiri mai ample a politicilor legate de locuințe. Să intensifice eforturile de îmbunătățire a eficienței și eficacității cheltuielilor publice. </w:t>
      </w:r>
      <w:bookmarkEnd w:id="5"/>
      <w:r w:rsidRPr="001E1583">
        <w:rPr>
          <w:noProof/>
        </w:rPr>
        <w:t>Să abordeze provocările demografice pentru a atenua efectele asupra creșterii potențiale și asupra sustenabilității sistemului de pensii, inclusiv prin atragerea și păstrarea unei forțe de muncă de înaltă calitate și prin încurajarea participării forței de muncă mai în vârstă, în special în sudul țării.</w:t>
      </w:r>
    </w:p>
    <w:p w14:paraId="71153811" w14:textId="77777777" w:rsidR="005C5893" w:rsidRPr="001E1583" w:rsidRDefault="00BC13A8" w:rsidP="005C5893">
      <w:pPr>
        <w:pStyle w:val="ManualNumPar1"/>
        <w:rPr>
          <w:noProof/>
        </w:rPr>
      </w:pPr>
      <w:r>
        <w:rPr>
          <w:noProof/>
        </w:rPr>
        <w:t>2.</w:t>
      </w:r>
      <w:r>
        <w:rPr>
          <w:noProof/>
        </w:rPr>
        <w:tab/>
      </w:r>
      <w:r w:rsidRPr="001E1583">
        <w:rPr>
          <w:noProof/>
        </w:rPr>
        <w:t>Să asigure continuitatea reformelor și a investițiilor implementate în cadrul Mecanismului de redresare și reziliență.</w:t>
      </w:r>
      <w:r w:rsidRPr="001E1583">
        <w:rPr>
          <w:i/>
          <w:noProof/>
        </w:rPr>
        <w:t xml:space="preserve"> </w:t>
      </w:r>
      <w:r w:rsidRPr="001E1583">
        <w:rPr>
          <w:noProof/>
        </w:rPr>
        <w:t>Să accelereze eforturile în vederea implementării programelor politicii de coeziune, bazându-se, după caz, pe realocări către prioritățile strategice și pe flexibilitățile prevăzute în evaluarea la jumătatea perioadei a cadrului politicii de coeziune.</w:t>
      </w:r>
    </w:p>
    <w:p w14:paraId="230A12FC" w14:textId="77777777" w:rsidR="005C5893" w:rsidRPr="001E1583" w:rsidRDefault="00404E74" w:rsidP="005C5893">
      <w:pPr>
        <w:pStyle w:val="ManualNumPar1"/>
        <w:rPr>
          <w:noProof/>
        </w:rPr>
      </w:pPr>
      <w:r>
        <w:rPr>
          <w:noProof/>
        </w:rPr>
        <w:t>3.</w:t>
      </w:r>
      <w:r>
        <w:rPr>
          <w:noProof/>
        </w:rPr>
        <w:tab/>
      </w:r>
      <w:r w:rsidRPr="001E1583">
        <w:rPr>
          <w:noProof/>
        </w:rPr>
        <w:t>Să sprijine cercetarea și inovarea, inclusiv prin consolidarea achizițiilor publice în domeniul inovării, prin creșterea accentului pus de universități pe comercializarea cercetării și pe cariera cercetătorilor. Să promoveze mobilizarea economiilor, extinderea piețelor de capital și creșterea și agregarea întreprinderilor, inclusiv prin sprijinirea rolului investitorilor corporativi și instituționali în capitalul de risc și în capitalul privat, precum și prin facilitarea noilor cotări și a emiterii de obligațiuni corporative. Să pună în aplicare o strategie industrială și cu scopul de a reduce disparitățile teritoriale prin raționalizarea măsurilor de politică actuale și prin luarea în considerare a proiectelor de infrastructuri cheie.</w:t>
      </w:r>
    </w:p>
    <w:p w14:paraId="351FD801" w14:textId="77777777" w:rsidR="005C5893" w:rsidRPr="001E1583" w:rsidRDefault="005118AE" w:rsidP="005C5893">
      <w:pPr>
        <w:pStyle w:val="ManualNumPar1"/>
        <w:rPr>
          <w:noProof/>
        </w:rPr>
      </w:pPr>
      <w:r>
        <w:rPr>
          <w:noProof/>
        </w:rPr>
        <w:t>4.</w:t>
      </w:r>
      <w:r>
        <w:rPr>
          <w:noProof/>
        </w:rPr>
        <w:tab/>
      </w:r>
      <w:r w:rsidRPr="001E1583">
        <w:rPr>
          <w:noProof/>
        </w:rPr>
        <w:t xml:space="preserve">Să sporească eficacitatea administrației publice și consolidarea capacității administrative, în special la nivel local și în sudul țării. </w:t>
      </w:r>
      <w:r w:rsidRPr="001E1583">
        <w:rPr>
          <w:noProof/>
          <w:color w:val="000000" w:themeColor="text1"/>
        </w:rPr>
        <w:t xml:space="preserve">Să reducă în continuare numărul de cauze pendinte și timpul de soluționare a cauzelor din sistemul de justiție. </w:t>
      </w:r>
      <w:r w:rsidRPr="001E1583">
        <w:rPr>
          <w:noProof/>
        </w:rPr>
        <w:t>Să abordeze restricțiile rămase în calea concurenței, inclusiv în sectorul transporturilor și al energiei electrice, precum și să elimine barierele rămase în calea liberei circulații a mărfurilor.</w:t>
      </w:r>
    </w:p>
    <w:p w14:paraId="11B59168" w14:textId="77777777" w:rsidR="005C5893" w:rsidRPr="001E1583" w:rsidRDefault="00404E74" w:rsidP="005C5893">
      <w:pPr>
        <w:pStyle w:val="ManualNumPar1"/>
        <w:rPr>
          <w:noProof/>
        </w:rPr>
      </w:pPr>
      <w:r>
        <w:rPr>
          <w:noProof/>
        </w:rPr>
        <w:t>5.</w:t>
      </w:r>
      <w:r>
        <w:rPr>
          <w:noProof/>
        </w:rPr>
        <w:tab/>
      </w:r>
      <w:r w:rsidRPr="001E1583">
        <w:rPr>
          <w:noProof/>
        </w:rPr>
        <w:t>Să accelereze electrificarea și să intensifice eforturile de implementare a energiei din surse regenerabile, precum și stocarea acesteia, inclusiv prin punerea în aplicare deplină a unor reforme în materie de autorizare, îndeosebi la nivel subnațional, și prin investiții în rețeaua de energie electrică. Să abordeze riscurile legate de climă și să atenueze impactul economic al acestora, inclusiv printr-o mai bună coordonare instituțională, prin soluții bazate pe natură și prin asigurarea împotriva schimbărilor climatice. Să remedieze ineficiențele rămase în gestionarea apei și a deșeurilor, prin reducerea lacunelor în materie de infrastructură, îndeosebi în regiunile din sudul țării.</w:t>
      </w:r>
    </w:p>
    <w:p w14:paraId="59950058" w14:textId="2DF52131" w:rsidR="00D91D05" w:rsidRPr="001E1583" w:rsidRDefault="73429EAD" w:rsidP="005C5893">
      <w:pPr>
        <w:pStyle w:val="ManualNumPar1"/>
        <w:rPr>
          <w:noProof/>
        </w:rPr>
      </w:pPr>
      <w:r>
        <w:rPr>
          <w:noProof/>
        </w:rPr>
        <w:t>6.</w:t>
      </w:r>
      <w:r>
        <w:rPr>
          <w:noProof/>
        </w:rPr>
        <w:tab/>
      </w:r>
      <w:r w:rsidRPr="001E1583">
        <w:rPr>
          <w:noProof/>
        </w:rPr>
        <w:t>Să continue să promoveze calitatea locurilor de muncă prin reducerea în continuare a segmentării pieței forței de muncă și prin consolidarea negocierilor colective, inclusiv pentru a sprijini oferirea de salarii adecvate. Să susțină participarea pe piața forței de muncă, inclusiv prin îmbunătățirea politicilor active în domeniul pieței forței de muncă și a accesului la servicii de îngrijire de calitate și la prețuri accesibile, ținând seama de disparitățile teritoriale. Să mențină eforturile de combatere a muncii nedeclarate. Să continue să promoveze EFP și învățarea în rândul adulților, inclusiv prin consolidarea formării la locul de muncă și a informațiilor privind competențele.</w:t>
      </w:r>
      <w:r w:rsidRPr="001E1583">
        <w:rPr>
          <w:b/>
          <w:noProof/>
        </w:rPr>
        <w:t xml:space="preserve"> </w:t>
      </w:r>
      <w:r w:rsidRPr="001E1583">
        <w:rPr>
          <w:noProof/>
        </w:rPr>
        <w:t>Să îmbunătățească rezultatele școlare, punând accentul pe competențele de bază, precum și relevanța pe piața forței de muncă a învățământului terțiar. Să îmbunătățească accesul în timp util la asistență medicală la prețuri accesibile, inclusiv prin combaterea deficitelor în profesiile-cheie din domeniul sănătății. Să continue să îmbunătățească acoperirea și caracterul adecvat al protecției sociale, precum și accesul la servicii sociale pentru persoanele aflate în situații vulnerabile, în special pentru copii, menținând în același timp sustenabilitatea finanțelor publice.</w:t>
      </w:r>
    </w:p>
    <w:p w14:paraId="443B18DE" w14:textId="6F43ABC2" w:rsidR="00CA0B25" w:rsidRPr="001E1583" w:rsidRDefault="001E1583" w:rsidP="00D811A5">
      <w:pPr>
        <w:pStyle w:val="Fait"/>
        <w:rPr>
          <w:noProof/>
        </w:rPr>
      </w:pPr>
      <w:r>
        <w:rPr>
          <w:noProof/>
        </w:rPr>
        <w:t>Adoptată la Bruxelles,</w:t>
      </w:r>
    </w:p>
    <w:p w14:paraId="2A35E1E1" w14:textId="77777777" w:rsidR="00CA0B25" w:rsidRPr="001E1583" w:rsidRDefault="00CA0B25" w:rsidP="00D811A5">
      <w:pPr>
        <w:pStyle w:val="Institutionquisigne"/>
        <w:rPr>
          <w:noProof/>
        </w:rPr>
      </w:pPr>
      <w:r w:rsidRPr="001E1583">
        <w:rPr>
          <w:noProof/>
        </w:rPr>
        <w:tab/>
        <w:t>Pentru Consiliu</w:t>
      </w:r>
    </w:p>
    <w:p w14:paraId="7027376C" w14:textId="77777777" w:rsidR="00CA0B25" w:rsidRPr="001E1583" w:rsidRDefault="00CA0B25" w:rsidP="00CA0B25">
      <w:pPr>
        <w:pStyle w:val="Personnequisigne"/>
        <w:rPr>
          <w:noProof/>
        </w:rPr>
      </w:pPr>
      <w:r w:rsidRPr="001E1583">
        <w:rPr>
          <w:noProof/>
        </w:rPr>
        <w:tab/>
        <w:t>Președintele</w:t>
      </w:r>
    </w:p>
    <w:sectPr w:rsidR="00CA0B25" w:rsidRPr="001E1583" w:rsidSect="00FC1C1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A0D11" w14:textId="77777777" w:rsidR="00583CE7" w:rsidRDefault="00583CE7" w:rsidP="00CA0B25">
      <w:pPr>
        <w:spacing w:before="0" w:after="0"/>
      </w:pPr>
      <w:r>
        <w:separator/>
      </w:r>
    </w:p>
  </w:endnote>
  <w:endnote w:type="continuationSeparator" w:id="0">
    <w:p w14:paraId="03FB7EAD" w14:textId="77777777" w:rsidR="00583CE7" w:rsidRDefault="00583CE7" w:rsidP="00CA0B25">
      <w:pPr>
        <w:spacing w:before="0" w:after="0"/>
      </w:pPr>
      <w:r>
        <w:continuationSeparator/>
      </w:r>
    </w:p>
  </w:endnote>
  <w:endnote w:type="continuationNotice" w:id="1">
    <w:p w14:paraId="0506912E" w14:textId="77777777" w:rsidR="00583CE7" w:rsidRDefault="00583C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D59D9" w14:textId="2A4C4773" w:rsidR="00FC1C14" w:rsidRPr="00FC1C14" w:rsidRDefault="00FC1C14" w:rsidP="00FC1C14">
    <w:pPr>
      <w:pStyle w:val="Footer"/>
      <w:rPr>
        <w:rFonts w:ascii="Arial" w:hAnsi="Arial" w:cs="Arial"/>
        <w:b/>
        <w:sz w:val="48"/>
      </w:rPr>
    </w:pPr>
    <w:r w:rsidRPr="00FC1C14">
      <w:rPr>
        <w:rFonts w:ascii="Arial" w:hAnsi="Arial" w:cs="Arial"/>
        <w:b/>
        <w:sz w:val="48"/>
      </w:rPr>
      <w:t>RO</w:t>
    </w:r>
    <w:r w:rsidRPr="00FC1C14">
      <w:rPr>
        <w:rFonts w:ascii="Arial" w:hAnsi="Arial" w:cs="Arial"/>
        <w:b/>
        <w:sz w:val="48"/>
      </w:rPr>
      <w:tab/>
    </w:r>
    <w:r w:rsidRPr="00FC1C14">
      <w:rPr>
        <w:rFonts w:ascii="Arial" w:hAnsi="Arial" w:cs="Arial"/>
        <w:b/>
        <w:sz w:val="48"/>
      </w:rPr>
      <w:tab/>
    </w:r>
    <w:r w:rsidRPr="00FC1C14">
      <w:tab/>
    </w:r>
    <w:r w:rsidRPr="00FC1C1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E3EC4" w14:textId="4402184D" w:rsidR="00FC1C14" w:rsidRPr="00FC1C14" w:rsidRDefault="00FC1C14" w:rsidP="00FC1C14">
    <w:pPr>
      <w:pStyle w:val="Footer"/>
      <w:rPr>
        <w:rFonts w:ascii="Arial" w:hAnsi="Arial" w:cs="Arial"/>
        <w:b/>
        <w:sz w:val="48"/>
      </w:rPr>
    </w:pPr>
    <w:r w:rsidRPr="00FC1C14">
      <w:rPr>
        <w:rFonts w:ascii="Arial" w:hAnsi="Arial" w:cs="Arial"/>
        <w:b/>
        <w:sz w:val="48"/>
      </w:rPr>
      <w:t>RO</w:t>
    </w:r>
    <w:r w:rsidRPr="00FC1C14">
      <w:rPr>
        <w:rFonts w:ascii="Arial" w:hAnsi="Arial" w:cs="Arial"/>
        <w:b/>
        <w:sz w:val="48"/>
      </w:rPr>
      <w:tab/>
    </w:r>
    <w:r w:rsidRPr="00FC1C14">
      <w:rPr>
        <w:rFonts w:ascii="Arial" w:hAnsi="Arial" w:cs="Arial"/>
        <w:b/>
        <w:sz w:val="48"/>
      </w:rPr>
      <w:tab/>
    </w:r>
    <w:r w:rsidRPr="00FC1C14">
      <w:tab/>
    </w:r>
    <w:r w:rsidRPr="00FC1C1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D3C20" w14:textId="77777777" w:rsidR="00FC1C14" w:rsidRDefault="00FC1C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F3B3A" w14:textId="3869151E" w:rsidR="00FC1C14" w:rsidRPr="00FC1C14" w:rsidRDefault="00FC1C14" w:rsidP="00FC1C14">
    <w:pPr>
      <w:pStyle w:val="Footer"/>
      <w:rPr>
        <w:rFonts w:ascii="Arial" w:hAnsi="Arial" w:cs="Arial"/>
        <w:b/>
        <w:sz w:val="48"/>
      </w:rPr>
    </w:pPr>
    <w:r w:rsidRPr="00FC1C14">
      <w:rPr>
        <w:rFonts w:ascii="Arial" w:hAnsi="Arial" w:cs="Arial"/>
        <w:b/>
        <w:sz w:val="48"/>
      </w:rPr>
      <w:t>RO</w:t>
    </w:r>
    <w:r w:rsidRPr="00FC1C14">
      <w:rPr>
        <w:rFonts w:ascii="Arial" w:hAnsi="Arial" w:cs="Arial"/>
        <w:b/>
        <w:sz w:val="48"/>
      </w:rPr>
      <w:tab/>
    </w:r>
    <w:r>
      <w:fldChar w:fldCharType="begin"/>
    </w:r>
    <w:r>
      <w:instrText xml:space="preserve"> PAGE  \* MERGEFORMAT </w:instrText>
    </w:r>
    <w:r>
      <w:fldChar w:fldCharType="separate"/>
    </w:r>
    <w:r w:rsidR="00D811A5">
      <w:rPr>
        <w:noProof/>
      </w:rPr>
      <w:t>18</w:t>
    </w:r>
    <w:r>
      <w:fldChar w:fldCharType="end"/>
    </w:r>
    <w:r>
      <w:tab/>
    </w:r>
    <w:r w:rsidRPr="00FC1C14">
      <w:tab/>
    </w:r>
    <w:r w:rsidRPr="00FC1C1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38FC3" w14:textId="77777777" w:rsidR="00FC1C14" w:rsidRDefault="00FC1C14" w:rsidP="00FC1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AE222" w14:textId="77777777" w:rsidR="00583CE7" w:rsidRDefault="00583CE7" w:rsidP="00CA0B25">
      <w:pPr>
        <w:spacing w:before="0" w:after="0"/>
      </w:pPr>
      <w:r>
        <w:separator/>
      </w:r>
    </w:p>
  </w:footnote>
  <w:footnote w:type="continuationSeparator" w:id="0">
    <w:p w14:paraId="5558116D" w14:textId="77777777" w:rsidR="00583CE7" w:rsidRDefault="00583CE7" w:rsidP="00CA0B25">
      <w:pPr>
        <w:spacing w:before="0" w:after="0"/>
      </w:pPr>
      <w:r>
        <w:continuationSeparator/>
      </w:r>
    </w:p>
  </w:footnote>
  <w:footnote w:type="continuationNotice" w:id="1">
    <w:p w14:paraId="01582FDC" w14:textId="77777777" w:rsidR="00583CE7" w:rsidRDefault="00583CE7">
      <w:pPr>
        <w:spacing w:before="0" w:after="0"/>
      </w:pPr>
    </w:p>
  </w:footnote>
  <w:footnote w:id="2">
    <w:p w14:paraId="5A3E0E93" w14:textId="09CE6B1E" w:rsidR="009F7F1F" w:rsidRPr="00EC4295" w:rsidRDefault="00AF6FC8" w:rsidP="00373387">
      <w:pPr>
        <w:pStyle w:val="FootnoteText"/>
      </w:pPr>
      <w:r>
        <w:rPr>
          <w:rStyle w:val="FootnoteReference"/>
        </w:rPr>
        <w:footnoteRef/>
      </w:r>
      <w:r>
        <w:tab/>
      </w:r>
      <w:r w:rsidRPr="00EC4295">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EC4295">
          <w:rPr>
            <w:rStyle w:val="Hyperlink"/>
          </w:rPr>
          <w:t>http://data.europa.eu/eli/reg/2024/1263/oj</w:t>
        </w:r>
      </w:hyperlink>
      <w:r w:rsidRPr="00EC4295">
        <w:t>).</w:t>
      </w:r>
    </w:p>
  </w:footnote>
  <w:footnote w:id="3">
    <w:p w14:paraId="42BDC59B" w14:textId="7761761A" w:rsidR="009F7F1F" w:rsidRPr="00EC4295" w:rsidRDefault="00631E22" w:rsidP="00373387">
      <w:pPr>
        <w:pStyle w:val="FootnoteText"/>
      </w:pPr>
      <w:r w:rsidRPr="00EC4295">
        <w:rPr>
          <w:rStyle w:val="FootnoteReference"/>
        </w:rPr>
        <w:footnoteRef/>
      </w:r>
      <w:r w:rsidRPr="00EC4295">
        <w:tab/>
        <w:t>Regulamentul (UE) nr. 1176/2011 al Parlamentului European și al Consiliului din 16 noiembrie 2011 privind prevenirea și corectarea dezechilibrelor macroeconomice (JO L 306, 23.11.2011, ELI: </w:t>
      </w:r>
      <w:hyperlink r:id="rId2" w:tooltip="Oferă acces la acest document prin identificatorul său uniform de resurse ELI." w:history="1">
        <w:r w:rsidRPr="00EC4295">
          <w:rPr>
            <w:rStyle w:val="Hyperlink"/>
          </w:rPr>
          <w:t>http://data.europa.eu/eli/reg/2011/1176/oj</w:t>
        </w:r>
      </w:hyperlink>
      <w:r w:rsidRPr="00EC4295">
        <w:t>).</w:t>
      </w:r>
    </w:p>
  </w:footnote>
  <w:footnote w:id="4">
    <w:p w14:paraId="0552B3B0" w14:textId="1AA95367" w:rsidR="00F25AE9" w:rsidRPr="00EC4295" w:rsidRDefault="00F25AE9">
      <w:pPr>
        <w:pStyle w:val="FootnoteText"/>
      </w:pPr>
      <w:r w:rsidRPr="00EC4295">
        <w:rPr>
          <w:rStyle w:val="FootnoteReference"/>
        </w:rPr>
        <w:footnoteRef/>
      </w:r>
      <w:r w:rsidRPr="00EC4295">
        <w:tab/>
      </w:r>
      <w:r w:rsidRPr="00EC4295">
        <w:rPr>
          <w:color w:val="000000" w:themeColor="text1"/>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5">
    <w:p w14:paraId="50C41B63" w14:textId="4ECC92F7" w:rsidR="00BD274B" w:rsidRPr="00EC4295" w:rsidRDefault="00BD274B" w:rsidP="00E40C76">
      <w:pPr>
        <w:pStyle w:val="FootnoteText"/>
        <w:ind w:left="0" w:firstLine="0"/>
      </w:pPr>
      <w:r w:rsidRPr="00EC4295">
        <w:rPr>
          <w:rStyle w:val="FootnoteReference"/>
        </w:rPr>
        <w:footnoteRef/>
      </w:r>
      <w:r w:rsidRPr="00EC4295">
        <w:tab/>
        <w:t>JO C, C/2026/2434, 28.4.2026, ELI: </w:t>
      </w:r>
      <w:hyperlink r:id="rId3" w:tgtFrame="_blank" w:tooltip="Oferă acces la acest document prin identificatorul său uniform de resurse ELI." w:history="1">
        <w:r w:rsidRPr="00EC4295">
          <w:rPr>
            <w:rStyle w:val="Hyperlink"/>
          </w:rPr>
          <w:t>http://data.europa.eu/eli/C/2026/2434/oj</w:t>
        </w:r>
      </w:hyperlink>
      <w:r w:rsidRPr="00EC4295">
        <w:t>.</w:t>
      </w:r>
    </w:p>
  </w:footnote>
  <w:footnote w:id="6">
    <w:p w14:paraId="0E5B8480" w14:textId="277F834A" w:rsidR="008712B5" w:rsidRPr="00EC4295" w:rsidRDefault="008712B5" w:rsidP="00FA6A56">
      <w:pPr>
        <w:pStyle w:val="FootnoteText"/>
        <w:jc w:val="left"/>
      </w:pPr>
      <w:r w:rsidRPr="00EC4295">
        <w:rPr>
          <w:rStyle w:val="FootnoteReference"/>
        </w:rPr>
        <w:footnoteRef/>
      </w:r>
      <w:r w:rsidRPr="00EC4295">
        <w:tab/>
        <w:t xml:space="preserve">Regulamentul (UE) 2021/241 al Parlamentului European și al Consiliului din 12 februarie 2021 de instituire a Mecanismului de redresare și reziliență (JO L 57, 18.2.2021, p. 17, ELI: </w:t>
      </w:r>
      <w:hyperlink r:id="rId4" w:history="1">
        <w:r w:rsidRPr="00EC4295">
          <w:rPr>
            <w:rStyle w:val="Hyperlink"/>
          </w:rPr>
          <w:t>http://data.europa.eu/eli/reg/2021/241/oj</w:t>
        </w:r>
      </w:hyperlink>
      <w:r w:rsidRPr="00EC4295">
        <w:t>).</w:t>
      </w:r>
    </w:p>
  </w:footnote>
  <w:footnote w:id="7">
    <w:p w14:paraId="67F6ECAD" w14:textId="79057C50" w:rsidR="00B51328" w:rsidRPr="00EC4295" w:rsidRDefault="00B51328" w:rsidP="00B51328">
      <w:pPr>
        <w:pStyle w:val="FootnoteText"/>
      </w:pPr>
      <w:r w:rsidRPr="00EC4295">
        <w:rPr>
          <w:rStyle w:val="FootnoteReference"/>
        </w:rPr>
        <w:footnoteRef/>
      </w:r>
      <w:r w:rsidRPr="00EC4295">
        <w:tab/>
        <w:t>Documentul de lucru al serviciilor Comisiei SWD(2026) 139 final.</w:t>
      </w:r>
    </w:p>
  </w:footnote>
  <w:footnote w:id="8">
    <w:p w14:paraId="06E2A24F" w14:textId="212FEFC8" w:rsidR="006A3870" w:rsidRPr="00EC4295" w:rsidRDefault="006A3870" w:rsidP="00246A50">
      <w:pPr>
        <w:pStyle w:val="FootnoteText"/>
      </w:pPr>
      <w:r w:rsidRPr="00EC4295">
        <w:rPr>
          <w:rStyle w:val="FootnoteReference"/>
        </w:rPr>
        <w:footnoteRef/>
      </w:r>
      <w:r w:rsidRPr="00EC4295">
        <w:tab/>
        <w:t xml:space="preserve">Recomandarea Consiliului din 21 ianuarie 2025 de aprobare a planului bugetar-structural național pe termen mediu al Italiei (JO C, C/2025/651, 10.2.2025, ELI: </w:t>
      </w:r>
      <w:hyperlink r:id="rId5" w:history="1">
        <w:r w:rsidRPr="00EC4295">
          <w:rPr>
            <w:rStyle w:val="Hyperlink"/>
          </w:rPr>
          <w:t>http://data.europa.eu/eli/C/2025/651/oj</w:t>
        </w:r>
      </w:hyperlink>
      <w:r w:rsidRPr="00EC4295">
        <w:t xml:space="preserve">). </w:t>
      </w:r>
    </w:p>
  </w:footnote>
  <w:footnote w:id="9">
    <w:p w14:paraId="3F797509" w14:textId="61D3CFC8" w:rsidR="006A3870" w:rsidRPr="00EC4295" w:rsidRDefault="006A3870" w:rsidP="00246A50">
      <w:pPr>
        <w:pStyle w:val="FootnoteText"/>
      </w:pPr>
      <w:r w:rsidRPr="00EC4295">
        <w:rPr>
          <w:rStyle w:val="FootnoteReference"/>
        </w:rPr>
        <w:footnoteRef/>
      </w:r>
      <w:r w:rsidRPr="00EC4295">
        <w:tab/>
        <w:t xml:space="preserve">Recomandarea Consiliului în vederea încetării situației de deficit excesiv din Italia, adoptată la 21 ianuarie 2025. Toate documentele referitoare la procedura aplicabilă deficitelor excesive pentru Italia pot fi consultate la adresa: </w:t>
      </w:r>
      <w:hyperlink r:id="rId6" w:history="1">
        <w:r w:rsidRPr="00EC4295">
          <w:rPr>
            <w:rStyle w:val="Hyperlink"/>
          </w:rPr>
          <w:t>Italia – Economie și finanțe – Comisia Europeană</w:t>
        </w:r>
      </w:hyperlink>
      <w:r w:rsidRPr="00EC4295">
        <w:t>.</w:t>
      </w:r>
    </w:p>
  </w:footnote>
  <w:footnote w:id="10">
    <w:p w14:paraId="318BA6EC" w14:textId="5D1DA01D" w:rsidR="00AF77E0" w:rsidRPr="00EC4295" w:rsidRDefault="00AF77E0" w:rsidP="00246A50">
      <w:pPr>
        <w:pStyle w:val="FootnoteText"/>
      </w:pPr>
      <w:r w:rsidRPr="00EC4295">
        <w:rPr>
          <w:rStyle w:val="FootnoteReference"/>
        </w:rPr>
        <w:footnoteRef/>
      </w:r>
      <w:r w:rsidRPr="00EC4295">
        <w:tab/>
        <w:t xml:space="preserve">Comunicarea Comisiei către Parlamentul European, Consiliu, Banca Centrală Europeană, Comitetul Economic și Social European, Comitetul Regiunilor și Banca Europeană de Investiții intitulată „Semestrul european 2026 – pachetul de primăvară”, COM(2026) 200 final. </w:t>
      </w:r>
    </w:p>
  </w:footnote>
  <w:footnote w:id="11">
    <w:p w14:paraId="558F7E9B" w14:textId="324B98F5" w:rsidR="00BC45BE" w:rsidRPr="00EC4295" w:rsidRDefault="00BC45BE" w:rsidP="00246A50">
      <w:pPr>
        <w:pStyle w:val="FootnoteText"/>
      </w:pPr>
      <w:r w:rsidRPr="00EC4295">
        <w:rPr>
          <w:rStyle w:val="FootnoteReference"/>
        </w:rPr>
        <w:footnoteRef/>
      </w:r>
      <w:r w:rsidRPr="00EC4295">
        <w:tab/>
        <w:t>Comunicarea Comisiei intitulată „Integrarea unei creșteri a cheltuielilor pentru apărare în cadrul Pactului de stabilitate și de creștere”, Bruxelles, 19.3.2025, C(2025) 2000 final.</w:t>
      </w:r>
    </w:p>
  </w:footnote>
  <w:footnote w:id="12">
    <w:p w14:paraId="7CF8D619" w14:textId="477754B8" w:rsidR="003678C3" w:rsidRPr="00EC4295" w:rsidRDefault="003678C3" w:rsidP="00246A50">
      <w:pPr>
        <w:pStyle w:val="FootnoteText"/>
      </w:pPr>
      <w:r w:rsidRPr="00EC4295">
        <w:rPr>
          <w:rStyle w:val="FootnoteReference"/>
        </w:rPr>
        <w:footnoteRef/>
      </w:r>
      <w:r w:rsidRPr="00EC4295">
        <w:tab/>
        <w:t xml:space="preserve">Rapoartele anuale pe 2026 privind progresele înregistrate sunt disponibile la adresa: </w:t>
      </w:r>
      <w:hyperlink r:id="rId7" w:history="1">
        <w:r w:rsidRPr="00EC4295">
          <w:rPr>
            <w:rStyle w:val="Hyperlink"/>
          </w:rPr>
          <w:t>https://economy-finance.ec.europa.eu/economic-and-fiscal-governance/stability-and-growth-pact/preventive-arm/annual-progress-reports_en</w:t>
        </w:r>
      </w:hyperlink>
      <w:r w:rsidRPr="00EC4295">
        <w:t xml:space="preserve">. </w:t>
      </w:r>
    </w:p>
  </w:footnote>
  <w:footnote w:id="13">
    <w:p w14:paraId="713A7C75" w14:textId="1EF927D0" w:rsidR="00B310A9" w:rsidRPr="00EC4295" w:rsidRDefault="00B310A9" w:rsidP="00246A50">
      <w:pPr>
        <w:pStyle w:val="FootnoteText"/>
      </w:pPr>
      <w:r w:rsidRPr="00EC4295">
        <w:rPr>
          <w:rStyle w:val="FootnoteReference"/>
        </w:rPr>
        <w:footnoteRef/>
      </w:r>
      <w:r w:rsidRPr="00EC4295">
        <w:tab/>
        <w:t>Euroindicatorii Eurostat, 22.4.2026.</w:t>
      </w:r>
    </w:p>
  </w:footnote>
  <w:footnote w:id="14">
    <w:p w14:paraId="6BC58C9D" w14:textId="439F4387" w:rsidR="00D44BCD" w:rsidRPr="00EC4295" w:rsidRDefault="00D44BCD" w:rsidP="00246A50">
      <w:pPr>
        <w:pStyle w:val="FootnoteText"/>
      </w:pPr>
      <w:r w:rsidRPr="00EC4295">
        <w:rPr>
          <w:rStyle w:val="FootnoteReference"/>
        </w:rPr>
        <w:footnoteRef/>
      </w:r>
      <w:r w:rsidRPr="00EC4295">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5">
    <w:p w14:paraId="14B04379" w14:textId="333116DA" w:rsidR="00D727EA" w:rsidRPr="00EC4295" w:rsidRDefault="00D727EA" w:rsidP="00246A50">
      <w:pPr>
        <w:pStyle w:val="FootnoteText"/>
      </w:pPr>
      <w:r w:rsidRPr="00EC4295">
        <w:rPr>
          <w:rStyle w:val="FootnoteReference"/>
        </w:rPr>
        <w:footnoteRef/>
      </w:r>
      <w:r w:rsidRPr="00EC4295">
        <w:tab/>
        <w:t>Euroindicatorii Eurostat, 22.4.2026.</w:t>
      </w:r>
    </w:p>
  </w:footnote>
  <w:footnote w:id="16">
    <w:p w14:paraId="491923BE" w14:textId="51E709A4" w:rsidR="00380C58" w:rsidRPr="00EC4295" w:rsidRDefault="00380C58" w:rsidP="00246A50">
      <w:pPr>
        <w:pStyle w:val="FootnoteText"/>
      </w:pPr>
      <w:r w:rsidRPr="00EC4295">
        <w:rPr>
          <w:rStyle w:val="FootnoteReference"/>
        </w:rPr>
        <w:footnoteRef/>
      </w:r>
      <w:r w:rsidRPr="00EC4295">
        <w:tab/>
        <w:t>Acest lucru reflectă situația de la data-limită a previziunilor Comisiei din primăvara anului 2026 (4 mai 2026).</w:t>
      </w:r>
    </w:p>
  </w:footnote>
  <w:footnote w:id="17">
    <w:p w14:paraId="647CFEFF" w14:textId="24E5E8DF" w:rsidR="00C0228B" w:rsidRPr="00EC4295" w:rsidRDefault="00C0228B" w:rsidP="00246A50">
      <w:pPr>
        <w:pStyle w:val="FootnoteText"/>
      </w:pPr>
      <w:r w:rsidRPr="00EC4295">
        <w:rPr>
          <w:rStyle w:val="FootnoteReference"/>
        </w:rPr>
        <w:footnoteRef/>
      </w:r>
      <w:r w:rsidRPr="00EC4295">
        <w:tab/>
        <w:t>Comunicarea Comisiei către Parlamentul European, Consiliu, Banca Centrală Europeană, Comitetul Economic și Social European, Comitetul Regiunilor și Banca Europeană de Investiții intitulată „Semestrul european 2026 – pachetul de primăvară”, COM(2026) 200 final.</w:t>
      </w:r>
    </w:p>
  </w:footnote>
  <w:footnote w:id="18">
    <w:p w14:paraId="2A4F67B6" w14:textId="07F8A34F" w:rsidR="001C1E16" w:rsidRPr="00EC4295" w:rsidRDefault="001C1E16" w:rsidP="00246A50">
      <w:pPr>
        <w:pStyle w:val="FootnoteText"/>
      </w:pPr>
      <w:r w:rsidRPr="00EC4295">
        <w:rPr>
          <w:rStyle w:val="FootnoteReference"/>
        </w:rPr>
        <w:footnoteRef/>
      </w:r>
      <w:r w:rsidRPr="00EC4295">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9">
    <w:p w14:paraId="434A7A3F" w14:textId="39C8CAA5" w:rsidR="00FB0B3F" w:rsidRPr="00EC4295" w:rsidRDefault="00FB0B3F" w:rsidP="00246A50">
      <w:pPr>
        <w:pStyle w:val="FootnoteText"/>
      </w:pPr>
      <w:r w:rsidRPr="00EC4295">
        <w:rPr>
          <w:rStyle w:val="FootnoteReference"/>
        </w:rPr>
        <w:footnoteRef/>
      </w:r>
      <w:r w:rsidRPr="00EC4295">
        <w:tab/>
        <w:t>Setul de instrumente HRM Minerva, Syllabus și platformele AP.</w:t>
      </w:r>
    </w:p>
  </w:footnote>
  <w:footnote w:id="20">
    <w:p w14:paraId="1B40A785" w14:textId="2941CC0A" w:rsidR="002C034D" w:rsidRPr="00EC4295" w:rsidRDefault="002C034D" w:rsidP="00246A50">
      <w:pPr>
        <w:pStyle w:val="FootnoteText"/>
      </w:pPr>
      <w:r w:rsidRPr="00EC4295">
        <w:rPr>
          <w:rStyle w:val="FootnoteReference"/>
        </w:rPr>
        <w:footnoteRef/>
      </w:r>
      <w:r w:rsidRPr="00EC4295">
        <w:tab/>
      </w:r>
      <w:hyperlink r:id="rId8" w:history="1">
        <w:r w:rsidRPr="00EC4295">
          <w:rPr>
            <w:rStyle w:val="Hyperlink"/>
          </w:rPr>
          <w:t>www.impresainungiorno.gov.it</w:t>
        </w:r>
      </w:hyperlink>
      <w:r w:rsidRPr="00EC4295">
        <w:t>.</w:t>
      </w:r>
    </w:p>
  </w:footnote>
  <w:footnote w:id="21">
    <w:p w14:paraId="1A674A9F" w14:textId="0E70A289" w:rsidR="005809BB" w:rsidRPr="00EC4295" w:rsidRDefault="005809BB" w:rsidP="00246A50">
      <w:pPr>
        <w:pStyle w:val="FootnoteText"/>
      </w:pPr>
      <w:r w:rsidRPr="00EC4295">
        <w:rPr>
          <w:rStyle w:val="FootnoteReference"/>
        </w:rPr>
        <w:footnoteRef/>
      </w:r>
      <w:r w:rsidRPr="00EC4295">
        <w:tab/>
        <w:t>ANVUR (</w:t>
      </w:r>
      <w:r w:rsidRPr="00EC4295">
        <w:rPr>
          <w:i/>
          <w:iCs/>
        </w:rPr>
        <w:t>Agenzia Nazionale di Valutazione del Sistema Universitario e della Ricerca</w:t>
      </w:r>
      <w:r w:rsidRPr="00EC4295">
        <w:t>) este Agenția Națională Italiană pentru Evaluarea Sistemului Universitar și a Cercetării.</w:t>
      </w:r>
    </w:p>
  </w:footnote>
  <w:footnote w:id="22">
    <w:p w14:paraId="07A67D2C" w14:textId="2EA65023" w:rsidR="00EE7F2A" w:rsidRPr="00EC4295" w:rsidRDefault="00EE7F2A" w:rsidP="00246A50">
      <w:pPr>
        <w:pStyle w:val="FootnoteText"/>
      </w:pPr>
      <w:r w:rsidRPr="00EC4295">
        <w:rPr>
          <w:rStyle w:val="FootnoteReference"/>
        </w:rPr>
        <w:footnoteRef/>
      </w:r>
      <w:r w:rsidRPr="00EC4295">
        <w:tab/>
      </w:r>
      <w:hyperlink r:id="rId9" w:history="1">
        <w:r w:rsidRPr="00EC4295">
          <w:rPr>
            <w:rStyle w:val="Hyperlink"/>
          </w:rPr>
          <w:t>SWD(2026) 122 – A doua etapă a analizei de țară privind convergența socială, în conformitate cu cadrul de convergență socială (SCF),</w:t>
        </w:r>
      </w:hyperlink>
      <w:r w:rsidRPr="00EC4295">
        <w:t xml:space="preserv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AC5FA" w14:textId="77777777" w:rsidR="00FC1C14" w:rsidRDefault="00FC1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EBC2E" w14:textId="77777777" w:rsidR="00FC1C14" w:rsidRDefault="00FC1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30616B2"/>
    <w:lvl w:ilvl="0">
      <w:start w:val="1"/>
      <w:numFmt w:val="decimal"/>
      <w:pStyle w:val="ListNumber4"/>
      <w:lvlText w:val="%1."/>
      <w:lvlJc w:val="left"/>
      <w:pPr>
        <w:tabs>
          <w:tab w:val="num" w:pos="926"/>
        </w:tabs>
        <w:ind w:left="926" w:hanging="360"/>
      </w:pPr>
    </w:lvl>
  </w:abstractNum>
  <w:abstractNum w:abstractNumId="1" w15:restartNumberingAfterBreak="0">
    <w:nsid w:val="FFFFFF7F"/>
    <w:multiLevelType w:val="singleLevel"/>
    <w:tmpl w:val="294A661E"/>
    <w:lvl w:ilvl="0">
      <w:start w:val="1"/>
      <w:numFmt w:val="decimal"/>
      <w:pStyle w:val="ListNumber3"/>
      <w:lvlText w:val="%1."/>
      <w:lvlJc w:val="left"/>
      <w:pPr>
        <w:tabs>
          <w:tab w:val="num" w:pos="643"/>
        </w:tabs>
        <w:ind w:left="643" w:hanging="360"/>
      </w:pPr>
    </w:lvl>
  </w:abstractNum>
  <w:abstractNum w:abstractNumId="2" w15:restartNumberingAfterBreak="0">
    <w:nsid w:val="FFFFFF81"/>
    <w:multiLevelType w:val="singleLevel"/>
    <w:tmpl w:val="265E2C60"/>
    <w:lvl w:ilvl="0">
      <w:start w:val="1"/>
      <w:numFmt w:val="bullet"/>
      <w:pStyle w:val="ListNumber"/>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5DCC836"/>
    <w:lvl w:ilvl="0">
      <w:start w:val="1"/>
      <w:numFmt w:val="bullet"/>
      <w:pStyle w:val="ListBullet4"/>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85BE4478"/>
    <w:lvl w:ilvl="0">
      <w:start w:val="1"/>
      <w:numFmt w:val="bullet"/>
      <w:pStyle w:val="ListBullet3"/>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C6FC6ACE"/>
    <w:lvl w:ilvl="0">
      <w:start w:val="1"/>
      <w:numFmt w:val="decimal"/>
      <w:pStyle w:val="ListNumber2"/>
      <w:lvlText w:val="%1."/>
      <w:lvlJc w:val="left"/>
      <w:pPr>
        <w:tabs>
          <w:tab w:val="num" w:pos="360"/>
        </w:tabs>
        <w:ind w:left="360" w:hanging="360"/>
      </w:pPr>
    </w:lvl>
  </w:abstractNum>
  <w:abstractNum w:abstractNumId="6" w15:restartNumberingAfterBreak="0">
    <w:nsid w:val="FFFFFF89"/>
    <w:multiLevelType w:val="singleLevel"/>
    <w:tmpl w:val="4BA67448"/>
    <w:lvl w:ilvl="0">
      <w:start w:val="1"/>
      <w:numFmt w:val="bullet"/>
      <w:pStyle w:val="ListBullet2"/>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4"/>
  </w:num>
  <w:num w:numId="3">
    <w:abstractNumId w:val="3"/>
  </w:num>
  <w:num w:numId="4">
    <w:abstractNumId w:val="2"/>
  </w:num>
  <w:num w:numId="5">
    <w:abstractNumId w:val="5"/>
  </w:num>
  <w:num w:numId="6">
    <w:abstractNumId w:val="1"/>
  </w:num>
  <w:num w:numId="7">
    <w:abstractNumId w:val="0"/>
  </w:num>
  <w:num w:numId="8">
    <w:abstractNumId w:val="21"/>
    <w:lvlOverride w:ilvl="0">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1"/>
  </w:num>
  <w:num w:numId="12">
    <w:abstractNumId w:val="20"/>
  </w:num>
  <w:num w:numId="13">
    <w:abstractNumId w:val="10"/>
  </w:num>
  <w:num w:numId="14">
    <w:abstractNumId w:val="12"/>
  </w:num>
  <w:num w:numId="15">
    <w:abstractNumId w:val="13"/>
  </w:num>
  <w:num w:numId="16">
    <w:abstractNumId w:val="8"/>
  </w:num>
  <w:num w:numId="17">
    <w:abstractNumId w:val="19"/>
  </w:num>
  <w:num w:numId="18">
    <w:abstractNumId w:val="7"/>
  </w:num>
  <w:num w:numId="19">
    <w:abstractNumId w:val="14"/>
  </w:num>
  <w:num w:numId="20">
    <w:abstractNumId w:val="16"/>
  </w:num>
  <w:num w:numId="21">
    <w:abstractNumId w:val="17"/>
  </w:num>
  <w:num w:numId="22">
    <w:abstractNumId w:val="9"/>
  </w:num>
  <w:num w:numId="23">
    <w:abstractNumId w:val="15"/>
  </w:num>
  <w:num w:numId="24">
    <w:abstractNumId w:val="21"/>
  </w:num>
  <w:num w:numId="25">
    <w:abstractNumId w:val="18"/>
  </w:num>
  <w:num w:numId="26">
    <w:abstractNumId w:val="11"/>
  </w:num>
  <w:num w:numId="27">
    <w:abstractNumId w:val="20"/>
  </w:num>
  <w:num w:numId="28">
    <w:abstractNumId w:val="10"/>
  </w:num>
  <w:num w:numId="29">
    <w:abstractNumId w:val="12"/>
  </w:num>
  <w:num w:numId="30">
    <w:abstractNumId w:val="13"/>
  </w:num>
  <w:num w:numId="31">
    <w:abstractNumId w:val="8"/>
  </w:num>
  <w:num w:numId="32">
    <w:abstractNumId w:val="19"/>
  </w:num>
  <w:num w:numId="33">
    <w:abstractNumId w:val="7"/>
  </w:num>
  <w:num w:numId="34">
    <w:abstractNumId w:val="14"/>
  </w:num>
  <w:num w:numId="35">
    <w:abstractNumId w:val="16"/>
  </w:num>
  <w:num w:numId="36">
    <w:abstractNumId w:val="17"/>
  </w:num>
  <w:num w:numId="37">
    <w:abstractNumId w:val="9"/>
  </w:num>
  <w:num w:numId="38">
    <w:abstractNumId w:val="15"/>
  </w:num>
  <w:num w:numId="39">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26: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6B6AB0B-27A6-4D87-A1D5-7E22447483C2"/>
    <w:docVar w:name="LW_COVERPAGE_TYPE" w:val="1"/>
    <w:docVar w:name="LW_CROSSREFERENCE" w:val="{SWD(2026) 212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Italiei"/>
    <w:docVar w:name="LW_TYPE.DOC.CP" w:val="RECOMANDARE A CONSILIULUI"/>
    <w:docVar w:name="LwApiVersions" w:val="LW4CoDe 1.24.5.0; LW 9.2, Build 20251112"/>
  </w:docVars>
  <w:rsids>
    <w:rsidRoot w:val="00CA0B25"/>
    <w:rsid w:val="0000003A"/>
    <w:rsid w:val="00000090"/>
    <w:rsid w:val="000000AD"/>
    <w:rsid w:val="00000106"/>
    <w:rsid w:val="00000195"/>
    <w:rsid w:val="000001C1"/>
    <w:rsid w:val="000001CC"/>
    <w:rsid w:val="00000285"/>
    <w:rsid w:val="000002BC"/>
    <w:rsid w:val="00000303"/>
    <w:rsid w:val="000003C2"/>
    <w:rsid w:val="0000045D"/>
    <w:rsid w:val="00000475"/>
    <w:rsid w:val="00000560"/>
    <w:rsid w:val="000006B8"/>
    <w:rsid w:val="0000079E"/>
    <w:rsid w:val="000007B1"/>
    <w:rsid w:val="000007F7"/>
    <w:rsid w:val="00000816"/>
    <w:rsid w:val="0000086B"/>
    <w:rsid w:val="0000093B"/>
    <w:rsid w:val="000009C4"/>
    <w:rsid w:val="000009EF"/>
    <w:rsid w:val="000009F9"/>
    <w:rsid w:val="000009FD"/>
    <w:rsid w:val="00000A03"/>
    <w:rsid w:val="00000A28"/>
    <w:rsid w:val="00000AB9"/>
    <w:rsid w:val="00000B88"/>
    <w:rsid w:val="00000C11"/>
    <w:rsid w:val="00000C2B"/>
    <w:rsid w:val="00000CC5"/>
    <w:rsid w:val="00000D14"/>
    <w:rsid w:val="00000DEA"/>
    <w:rsid w:val="00000DF5"/>
    <w:rsid w:val="00000E67"/>
    <w:rsid w:val="00000EB3"/>
    <w:rsid w:val="00000F7A"/>
    <w:rsid w:val="00000F81"/>
    <w:rsid w:val="00000F8B"/>
    <w:rsid w:val="00000FF6"/>
    <w:rsid w:val="00001087"/>
    <w:rsid w:val="00001088"/>
    <w:rsid w:val="000010AD"/>
    <w:rsid w:val="000010F7"/>
    <w:rsid w:val="0000113D"/>
    <w:rsid w:val="0000117F"/>
    <w:rsid w:val="000011B3"/>
    <w:rsid w:val="000011B7"/>
    <w:rsid w:val="00001280"/>
    <w:rsid w:val="0000128D"/>
    <w:rsid w:val="0000132E"/>
    <w:rsid w:val="0000142A"/>
    <w:rsid w:val="0000145D"/>
    <w:rsid w:val="0000147A"/>
    <w:rsid w:val="000014C5"/>
    <w:rsid w:val="000014C9"/>
    <w:rsid w:val="000014F1"/>
    <w:rsid w:val="000015E7"/>
    <w:rsid w:val="0000168E"/>
    <w:rsid w:val="00001692"/>
    <w:rsid w:val="000016ED"/>
    <w:rsid w:val="00001736"/>
    <w:rsid w:val="000017C6"/>
    <w:rsid w:val="000017DE"/>
    <w:rsid w:val="00001834"/>
    <w:rsid w:val="00001856"/>
    <w:rsid w:val="000018C4"/>
    <w:rsid w:val="000018E9"/>
    <w:rsid w:val="000018EA"/>
    <w:rsid w:val="000019B1"/>
    <w:rsid w:val="000019C0"/>
    <w:rsid w:val="00001AAD"/>
    <w:rsid w:val="00001ABF"/>
    <w:rsid w:val="00001AE6"/>
    <w:rsid w:val="00001B30"/>
    <w:rsid w:val="00001B80"/>
    <w:rsid w:val="00001C1C"/>
    <w:rsid w:val="00001C37"/>
    <w:rsid w:val="00001C46"/>
    <w:rsid w:val="00001C4D"/>
    <w:rsid w:val="00001C58"/>
    <w:rsid w:val="00001D34"/>
    <w:rsid w:val="00001D5F"/>
    <w:rsid w:val="00001DCF"/>
    <w:rsid w:val="00001DF7"/>
    <w:rsid w:val="00001E57"/>
    <w:rsid w:val="00001EB7"/>
    <w:rsid w:val="00001ED4"/>
    <w:rsid w:val="00001F53"/>
    <w:rsid w:val="00002039"/>
    <w:rsid w:val="000020B9"/>
    <w:rsid w:val="000020F9"/>
    <w:rsid w:val="000021BB"/>
    <w:rsid w:val="000021F4"/>
    <w:rsid w:val="00002217"/>
    <w:rsid w:val="00002280"/>
    <w:rsid w:val="0000229E"/>
    <w:rsid w:val="0000231E"/>
    <w:rsid w:val="000023BA"/>
    <w:rsid w:val="00002477"/>
    <w:rsid w:val="000024F4"/>
    <w:rsid w:val="000024FC"/>
    <w:rsid w:val="000024FE"/>
    <w:rsid w:val="0000253A"/>
    <w:rsid w:val="0000253F"/>
    <w:rsid w:val="0000255F"/>
    <w:rsid w:val="000025D5"/>
    <w:rsid w:val="000026E7"/>
    <w:rsid w:val="000026FB"/>
    <w:rsid w:val="000026FD"/>
    <w:rsid w:val="00002760"/>
    <w:rsid w:val="00002795"/>
    <w:rsid w:val="00002796"/>
    <w:rsid w:val="000027D2"/>
    <w:rsid w:val="000027E9"/>
    <w:rsid w:val="0000285F"/>
    <w:rsid w:val="0000289D"/>
    <w:rsid w:val="000028A2"/>
    <w:rsid w:val="000028D8"/>
    <w:rsid w:val="00002947"/>
    <w:rsid w:val="000029A2"/>
    <w:rsid w:val="000029BF"/>
    <w:rsid w:val="00002A2B"/>
    <w:rsid w:val="00002A3B"/>
    <w:rsid w:val="00002AC6"/>
    <w:rsid w:val="00002AC8"/>
    <w:rsid w:val="00002AE1"/>
    <w:rsid w:val="00002B45"/>
    <w:rsid w:val="00002B55"/>
    <w:rsid w:val="00002BB3"/>
    <w:rsid w:val="00002C82"/>
    <w:rsid w:val="00002C83"/>
    <w:rsid w:val="00002C96"/>
    <w:rsid w:val="00002CCC"/>
    <w:rsid w:val="00002D2B"/>
    <w:rsid w:val="00002D5C"/>
    <w:rsid w:val="00002D7E"/>
    <w:rsid w:val="00002DB0"/>
    <w:rsid w:val="00002DE0"/>
    <w:rsid w:val="00002E33"/>
    <w:rsid w:val="00002E61"/>
    <w:rsid w:val="00002E9F"/>
    <w:rsid w:val="00002EA0"/>
    <w:rsid w:val="00002EBD"/>
    <w:rsid w:val="00002ED8"/>
    <w:rsid w:val="00002F27"/>
    <w:rsid w:val="00002FB0"/>
    <w:rsid w:val="00002FC5"/>
    <w:rsid w:val="00002FF3"/>
    <w:rsid w:val="000030D9"/>
    <w:rsid w:val="000030DC"/>
    <w:rsid w:val="0000311E"/>
    <w:rsid w:val="00003158"/>
    <w:rsid w:val="00003164"/>
    <w:rsid w:val="00003225"/>
    <w:rsid w:val="00003336"/>
    <w:rsid w:val="0000333D"/>
    <w:rsid w:val="00003362"/>
    <w:rsid w:val="00003414"/>
    <w:rsid w:val="00003440"/>
    <w:rsid w:val="00003442"/>
    <w:rsid w:val="00003453"/>
    <w:rsid w:val="00003472"/>
    <w:rsid w:val="00003479"/>
    <w:rsid w:val="0000347C"/>
    <w:rsid w:val="00003486"/>
    <w:rsid w:val="00003493"/>
    <w:rsid w:val="000034DF"/>
    <w:rsid w:val="000034E0"/>
    <w:rsid w:val="00003548"/>
    <w:rsid w:val="00003578"/>
    <w:rsid w:val="000035AD"/>
    <w:rsid w:val="000035B7"/>
    <w:rsid w:val="000035C6"/>
    <w:rsid w:val="00003664"/>
    <w:rsid w:val="00003697"/>
    <w:rsid w:val="0000370C"/>
    <w:rsid w:val="0000373B"/>
    <w:rsid w:val="0000377C"/>
    <w:rsid w:val="000037AF"/>
    <w:rsid w:val="000037BA"/>
    <w:rsid w:val="000037DD"/>
    <w:rsid w:val="00003822"/>
    <w:rsid w:val="0000384A"/>
    <w:rsid w:val="00003903"/>
    <w:rsid w:val="00003909"/>
    <w:rsid w:val="00003935"/>
    <w:rsid w:val="00003A3F"/>
    <w:rsid w:val="00003A4E"/>
    <w:rsid w:val="00003A72"/>
    <w:rsid w:val="00003ADC"/>
    <w:rsid w:val="00003B21"/>
    <w:rsid w:val="00003B56"/>
    <w:rsid w:val="00003C12"/>
    <w:rsid w:val="00003C53"/>
    <w:rsid w:val="00003C74"/>
    <w:rsid w:val="00003CBD"/>
    <w:rsid w:val="00003D16"/>
    <w:rsid w:val="00003D41"/>
    <w:rsid w:val="00003D83"/>
    <w:rsid w:val="00003DAA"/>
    <w:rsid w:val="00003DB8"/>
    <w:rsid w:val="00003DE5"/>
    <w:rsid w:val="00003E9E"/>
    <w:rsid w:val="00003EFA"/>
    <w:rsid w:val="00003F98"/>
    <w:rsid w:val="0000402D"/>
    <w:rsid w:val="00004049"/>
    <w:rsid w:val="00004077"/>
    <w:rsid w:val="00004081"/>
    <w:rsid w:val="000040C0"/>
    <w:rsid w:val="000040CC"/>
    <w:rsid w:val="00004111"/>
    <w:rsid w:val="00004209"/>
    <w:rsid w:val="00004269"/>
    <w:rsid w:val="00004308"/>
    <w:rsid w:val="00004346"/>
    <w:rsid w:val="00004353"/>
    <w:rsid w:val="0000435D"/>
    <w:rsid w:val="000043E3"/>
    <w:rsid w:val="000045AA"/>
    <w:rsid w:val="000045BC"/>
    <w:rsid w:val="0000469B"/>
    <w:rsid w:val="000046B6"/>
    <w:rsid w:val="000046E4"/>
    <w:rsid w:val="00004821"/>
    <w:rsid w:val="00004823"/>
    <w:rsid w:val="0000483C"/>
    <w:rsid w:val="000048D7"/>
    <w:rsid w:val="00004920"/>
    <w:rsid w:val="00004956"/>
    <w:rsid w:val="00004996"/>
    <w:rsid w:val="00004999"/>
    <w:rsid w:val="000049FA"/>
    <w:rsid w:val="00004A2B"/>
    <w:rsid w:val="00004A79"/>
    <w:rsid w:val="00004BFC"/>
    <w:rsid w:val="00004C5D"/>
    <w:rsid w:val="00004C99"/>
    <w:rsid w:val="00004D32"/>
    <w:rsid w:val="00004E84"/>
    <w:rsid w:val="00004EA2"/>
    <w:rsid w:val="00004EC6"/>
    <w:rsid w:val="00004F6E"/>
    <w:rsid w:val="00004FA7"/>
    <w:rsid w:val="00005010"/>
    <w:rsid w:val="00005028"/>
    <w:rsid w:val="000050C4"/>
    <w:rsid w:val="000050E2"/>
    <w:rsid w:val="00005157"/>
    <w:rsid w:val="0000516A"/>
    <w:rsid w:val="00005191"/>
    <w:rsid w:val="000052EF"/>
    <w:rsid w:val="00005303"/>
    <w:rsid w:val="0000530D"/>
    <w:rsid w:val="00005329"/>
    <w:rsid w:val="00005347"/>
    <w:rsid w:val="0000535C"/>
    <w:rsid w:val="0000537D"/>
    <w:rsid w:val="000053FA"/>
    <w:rsid w:val="00005478"/>
    <w:rsid w:val="00005532"/>
    <w:rsid w:val="00005587"/>
    <w:rsid w:val="000055B7"/>
    <w:rsid w:val="000055EB"/>
    <w:rsid w:val="000055FF"/>
    <w:rsid w:val="00005614"/>
    <w:rsid w:val="00005626"/>
    <w:rsid w:val="0000578E"/>
    <w:rsid w:val="000057E2"/>
    <w:rsid w:val="000057EE"/>
    <w:rsid w:val="00005819"/>
    <w:rsid w:val="00005822"/>
    <w:rsid w:val="00005839"/>
    <w:rsid w:val="00005907"/>
    <w:rsid w:val="00005929"/>
    <w:rsid w:val="00005958"/>
    <w:rsid w:val="00005B0D"/>
    <w:rsid w:val="00005B67"/>
    <w:rsid w:val="00005BD8"/>
    <w:rsid w:val="00005BDD"/>
    <w:rsid w:val="00005BF8"/>
    <w:rsid w:val="00005C2D"/>
    <w:rsid w:val="00005CAA"/>
    <w:rsid w:val="00005CEC"/>
    <w:rsid w:val="00005CFF"/>
    <w:rsid w:val="00005DF2"/>
    <w:rsid w:val="00005E32"/>
    <w:rsid w:val="00005E3E"/>
    <w:rsid w:val="00005F17"/>
    <w:rsid w:val="00005F62"/>
    <w:rsid w:val="00005FD5"/>
    <w:rsid w:val="0000601A"/>
    <w:rsid w:val="00006074"/>
    <w:rsid w:val="00006178"/>
    <w:rsid w:val="000061B6"/>
    <w:rsid w:val="000061B9"/>
    <w:rsid w:val="000061CF"/>
    <w:rsid w:val="000062A6"/>
    <w:rsid w:val="000062B2"/>
    <w:rsid w:val="000063E0"/>
    <w:rsid w:val="000063E3"/>
    <w:rsid w:val="000063E6"/>
    <w:rsid w:val="0000648C"/>
    <w:rsid w:val="000064B1"/>
    <w:rsid w:val="00006579"/>
    <w:rsid w:val="0000659E"/>
    <w:rsid w:val="00006679"/>
    <w:rsid w:val="0000667E"/>
    <w:rsid w:val="0000670E"/>
    <w:rsid w:val="0000679F"/>
    <w:rsid w:val="000068D4"/>
    <w:rsid w:val="000068E9"/>
    <w:rsid w:val="000069C9"/>
    <w:rsid w:val="00006A12"/>
    <w:rsid w:val="00006A71"/>
    <w:rsid w:val="00006AF0"/>
    <w:rsid w:val="00006AF2"/>
    <w:rsid w:val="00006B66"/>
    <w:rsid w:val="00006C13"/>
    <w:rsid w:val="00006C54"/>
    <w:rsid w:val="00006C70"/>
    <w:rsid w:val="00006CB8"/>
    <w:rsid w:val="00006CBB"/>
    <w:rsid w:val="00006CCA"/>
    <w:rsid w:val="00006D68"/>
    <w:rsid w:val="00006D8C"/>
    <w:rsid w:val="00006D92"/>
    <w:rsid w:val="00006DE8"/>
    <w:rsid w:val="00006EA2"/>
    <w:rsid w:val="00006EA5"/>
    <w:rsid w:val="00006EBD"/>
    <w:rsid w:val="00006F11"/>
    <w:rsid w:val="00006F15"/>
    <w:rsid w:val="00006FB9"/>
    <w:rsid w:val="00006FBB"/>
    <w:rsid w:val="00006FEA"/>
    <w:rsid w:val="00006FF8"/>
    <w:rsid w:val="000070AC"/>
    <w:rsid w:val="000070E4"/>
    <w:rsid w:val="0000714E"/>
    <w:rsid w:val="00007156"/>
    <w:rsid w:val="0000715B"/>
    <w:rsid w:val="000071A2"/>
    <w:rsid w:val="000071A8"/>
    <w:rsid w:val="000071E4"/>
    <w:rsid w:val="000071EA"/>
    <w:rsid w:val="0000722D"/>
    <w:rsid w:val="0000729A"/>
    <w:rsid w:val="000072A3"/>
    <w:rsid w:val="0000736C"/>
    <w:rsid w:val="000073D2"/>
    <w:rsid w:val="0000740E"/>
    <w:rsid w:val="00007421"/>
    <w:rsid w:val="00007425"/>
    <w:rsid w:val="00007440"/>
    <w:rsid w:val="00007460"/>
    <w:rsid w:val="00007468"/>
    <w:rsid w:val="0000748E"/>
    <w:rsid w:val="000074BA"/>
    <w:rsid w:val="000074E0"/>
    <w:rsid w:val="0000755E"/>
    <w:rsid w:val="0000758B"/>
    <w:rsid w:val="000075A7"/>
    <w:rsid w:val="000075B2"/>
    <w:rsid w:val="000075DF"/>
    <w:rsid w:val="0000769E"/>
    <w:rsid w:val="000076C0"/>
    <w:rsid w:val="000076CD"/>
    <w:rsid w:val="00007748"/>
    <w:rsid w:val="0000774D"/>
    <w:rsid w:val="000077A1"/>
    <w:rsid w:val="000077A6"/>
    <w:rsid w:val="0000780D"/>
    <w:rsid w:val="00007824"/>
    <w:rsid w:val="000078AD"/>
    <w:rsid w:val="000078E5"/>
    <w:rsid w:val="0000793E"/>
    <w:rsid w:val="0000797E"/>
    <w:rsid w:val="000079EC"/>
    <w:rsid w:val="00007A21"/>
    <w:rsid w:val="00007A76"/>
    <w:rsid w:val="00007A9B"/>
    <w:rsid w:val="00007AC4"/>
    <w:rsid w:val="00007AD5"/>
    <w:rsid w:val="00007B2B"/>
    <w:rsid w:val="00007B34"/>
    <w:rsid w:val="00007B3D"/>
    <w:rsid w:val="00007B95"/>
    <w:rsid w:val="00007C10"/>
    <w:rsid w:val="00007C27"/>
    <w:rsid w:val="00007C6B"/>
    <w:rsid w:val="00007C96"/>
    <w:rsid w:val="00007CB5"/>
    <w:rsid w:val="00007CD7"/>
    <w:rsid w:val="00007CDA"/>
    <w:rsid w:val="00007D82"/>
    <w:rsid w:val="00007DB9"/>
    <w:rsid w:val="00007E32"/>
    <w:rsid w:val="00007E4B"/>
    <w:rsid w:val="00007E72"/>
    <w:rsid w:val="00007EBF"/>
    <w:rsid w:val="00007EE7"/>
    <w:rsid w:val="00007F89"/>
    <w:rsid w:val="00007FAB"/>
    <w:rsid w:val="00007FC4"/>
    <w:rsid w:val="00009DC3"/>
    <w:rsid w:val="0001005B"/>
    <w:rsid w:val="00010082"/>
    <w:rsid w:val="00010092"/>
    <w:rsid w:val="0001014B"/>
    <w:rsid w:val="000101A1"/>
    <w:rsid w:val="00010211"/>
    <w:rsid w:val="00010272"/>
    <w:rsid w:val="000102F3"/>
    <w:rsid w:val="0001034A"/>
    <w:rsid w:val="000103AB"/>
    <w:rsid w:val="000103E8"/>
    <w:rsid w:val="00010407"/>
    <w:rsid w:val="00010434"/>
    <w:rsid w:val="00010448"/>
    <w:rsid w:val="00010462"/>
    <w:rsid w:val="00010465"/>
    <w:rsid w:val="0001046B"/>
    <w:rsid w:val="00010480"/>
    <w:rsid w:val="00010498"/>
    <w:rsid w:val="000104AD"/>
    <w:rsid w:val="00010501"/>
    <w:rsid w:val="00010511"/>
    <w:rsid w:val="0001052B"/>
    <w:rsid w:val="000105AC"/>
    <w:rsid w:val="00010683"/>
    <w:rsid w:val="00010690"/>
    <w:rsid w:val="00010763"/>
    <w:rsid w:val="00010787"/>
    <w:rsid w:val="0001078C"/>
    <w:rsid w:val="000107B2"/>
    <w:rsid w:val="000107E6"/>
    <w:rsid w:val="0001082A"/>
    <w:rsid w:val="000108DF"/>
    <w:rsid w:val="00010924"/>
    <w:rsid w:val="000109A7"/>
    <w:rsid w:val="00010A0B"/>
    <w:rsid w:val="00010A23"/>
    <w:rsid w:val="00010A5C"/>
    <w:rsid w:val="00010AF5"/>
    <w:rsid w:val="00010B30"/>
    <w:rsid w:val="00010B62"/>
    <w:rsid w:val="00010B6F"/>
    <w:rsid w:val="00010BAB"/>
    <w:rsid w:val="00010BDD"/>
    <w:rsid w:val="00010C00"/>
    <w:rsid w:val="00010C46"/>
    <w:rsid w:val="00010C69"/>
    <w:rsid w:val="00010D1B"/>
    <w:rsid w:val="00010D1C"/>
    <w:rsid w:val="00010D58"/>
    <w:rsid w:val="00010E15"/>
    <w:rsid w:val="00010E3C"/>
    <w:rsid w:val="00010E4F"/>
    <w:rsid w:val="00010F0D"/>
    <w:rsid w:val="00010F1B"/>
    <w:rsid w:val="00010F79"/>
    <w:rsid w:val="00010F99"/>
    <w:rsid w:val="00010F9C"/>
    <w:rsid w:val="00010FBF"/>
    <w:rsid w:val="00011001"/>
    <w:rsid w:val="000110CE"/>
    <w:rsid w:val="00011122"/>
    <w:rsid w:val="0001113F"/>
    <w:rsid w:val="0001118C"/>
    <w:rsid w:val="000111A4"/>
    <w:rsid w:val="000111EE"/>
    <w:rsid w:val="000111FA"/>
    <w:rsid w:val="00011207"/>
    <w:rsid w:val="00011248"/>
    <w:rsid w:val="00011264"/>
    <w:rsid w:val="0001127F"/>
    <w:rsid w:val="00011298"/>
    <w:rsid w:val="000112F1"/>
    <w:rsid w:val="0001131E"/>
    <w:rsid w:val="00011322"/>
    <w:rsid w:val="0001136D"/>
    <w:rsid w:val="000113A7"/>
    <w:rsid w:val="00011467"/>
    <w:rsid w:val="0001147D"/>
    <w:rsid w:val="000114FD"/>
    <w:rsid w:val="00011595"/>
    <w:rsid w:val="0001159D"/>
    <w:rsid w:val="0001161E"/>
    <w:rsid w:val="00011629"/>
    <w:rsid w:val="0001162B"/>
    <w:rsid w:val="0001167E"/>
    <w:rsid w:val="000116A1"/>
    <w:rsid w:val="00011714"/>
    <w:rsid w:val="00011748"/>
    <w:rsid w:val="0001179E"/>
    <w:rsid w:val="000117C3"/>
    <w:rsid w:val="000117C9"/>
    <w:rsid w:val="00011834"/>
    <w:rsid w:val="0001187F"/>
    <w:rsid w:val="000118A6"/>
    <w:rsid w:val="000118B0"/>
    <w:rsid w:val="0001198C"/>
    <w:rsid w:val="000119A8"/>
    <w:rsid w:val="000119AB"/>
    <w:rsid w:val="00011A0C"/>
    <w:rsid w:val="00011A2E"/>
    <w:rsid w:val="00011A54"/>
    <w:rsid w:val="00011A7B"/>
    <w:rsid w:val="00011B01"/>
    <w:rsid w:val="00011B0B"/>
    <w:rsid w:val="00011B15"/>
    <w:rsid w:val="00011B41"/>
    <w:rsid w:val="00011B5C"/>
    <w:rsid w:val="00011B70"/>
    <w:rsid w:val="00011B80"/>
    <w:rsid w:val="00011BB3"/>
    <w:rsid w:val="00011CCC"/>
    <w:rsid w:val="00011CD2"/>
    <w:rsid w:val="00011D32"/>
    <w:rsid w:val="00011DBF"/>
    <w:rsid w:val="00011DFB"/>
    <w:rsid w:val="00011EDB"/>
    <w:rsid w:val="00011EDD"/>
    <w:rsid w:val="00011FCB"/>
    <w:rsid w:val="00012054"/>
    <w:rsid w:val="0001205F"/>
    <w:rsid w:val="00012159"/>
    <w:rsid w:val="00012161"/>
    <w:rsid w:val="00012201"/>
    <w:rsid w:val="00012221"/>
    <w:rsid w:val="000122F6"/>
    <w:rsid w:val="00012331"/>
    <w:rsid w:val="000123B0"/>
    <w:rsid w:val="000123D4"/>
    <w:rsid w:val="000123EA"/>
    <w:rsid w:val="00012406"/>
    <w:rsid w:val="0001240C"/>
    <w:rsid w:val="00012419"/>
    <w:rsid w:val="000124A3"/>
    <w:rsid w:val="000124C6"/>
    <w:rsid w:val="000124DC"/>
    <w:rsid w:val="000124EF"/>
    <w:rsid w:val="0001257D"/>
    <w:rsid w:val="00012593"/>
    <w:rsid w:val="000125BE"/>
    <w:rsid w:val="000125C2"/>
    <w:rsid w:val="0001261F"/>
    <w:rsid w:val="000126CF"/>
    <w:rsid w:val="00012781"/>
    <w:rsid w:val="000127AC"/>
    <w:rsid w:val="000127AE"/>
    <w:rsid w:val="000127F7"/>
    <w:rsid w:val="0001281E"/>
    <w:rsid w:val="0001287C"/>
    <w:rsid w:val="000128B7"/>
    <w:rsid w:val="000128D2"/>
    <w:rsid w:val="00012928"/>
    <w:rsid w:val="0001292B"/>
    <w:rsid w:val="0001297B"/>
    <w:rsid w:val="000129D6"/>
    <w:rsid w:val="00012AA8"/>
    <w:rsid w:val="00012B03"/>
    <w:rsid w:val="00012B35"/>
    <w:rsid w:val="00012B49"/>
    <w:rsid w:val="00012B4C"/>
    <w:rsid w:val="00012BC9"/>
    <w:rsid w:val="00012BD5"/>
    <w:rsid w:val="00012C36"/>
    <w:rsid w:val="00012CB7"/>
    <w:rsid w:val="00012D1D"/>
    <w:rsid w:val="00012D2E"/>
    <w:rsid w:val="00012D73"/>
    <w:rsid w:val="00012DC3"/>
    <w:rsid w:val="00012DE7"/>
    <w:rsid w:val="00012E09"/>
    <w:rsid w:val="00012E12"/>
    <w:rsid w:val="00012E22"/>
    <w:rsid w:val="00012EC0"/>
    <w:rsid w:val="00012ECF"/>
    <w:rsid w:val="00012EE3"/>
    <w:rsid w:val="00012F1F"/>
    <w:rsid w:val="00013023"/>
    <w:rsid w:val="0001307F"/>
    <w:rsid w:val="0001312D"/>
    <w:rsid w:val="0001319D"/>
    <w:rsid w:val="00013232"/>
    <w:rsid w:val="00013254"/>
    <w:rsid w:val="000132C3"/>
    <w:rsid w:val="000132EF"/>
    <w:rsid w:val="0001330B"/>
    <w:rsid w:val="00013365"/>
    <w:rsid w:val="0001343E"/>
    <w:rsid w:val="0001345A"/>
    <w:rsid w:val="00013542"/>
    <w:rsid w:val="0001354B"/>
    <w:rsid w:val="000135B5"/>
    <w:rsid w:val="000135D4"/>
    <w:rsid w:val="000135EE"/>
    <w:rsid w:val="0001362B"/>
    <w:rsid w:val="00013640"/>
    <w:rsid w:val="0001367C"/>
    <w:rsid w:val="00013708"/>
    <w:rsid w:val="00013748"/>
    <w:rsid w:val="00013758"/>
    <w:rsid w:val="0001380B"/>
    <w:rsid w:val="00013874"/>
    <w:rsid w:val="000138E5"/>
    <w:rsid w:val="0001390F"/>
    <w:rsid w:val="00013AA4"/>
    <w:rsid w:val="00013AC9"/>
    <w:rsid w:val="00013C0A"/>
    <w:rsid w:val="00013C33"/>
    <w:rsid w:val="00013C7B"/>
    <w:rsid w:val="00013CE5"/>
    <w:rsid w:val="00013D32"/>
    <w:rsid w:val="00013D4D"/>
    <w:rsid w:val="00013D65"/>
    <w:rsid w:val="00013D7A"/>
    <w:rsid w:val="00013DA1"/>
    <w:rsid w:val="00013E41"/>
    <w:rsid w:val="00013E62"/>
    <w:rsid w:val="00013F12"/>
    <w:rsid w:val="00013FB4"/>
    <w:rsid w:val="00013FE6"/>
    <w:rsid w:val="00013FFC"/>
    <w:rsid w:val="0001401A"/>
    <w:rsid w:val="00014057"/>
    <w:rsid w:val="00014060"/>
    <w:rsid w:val="000140A6"/>
    <w:rsid w:val="00014119"/>
    <w:rsid w:val="0001424B"/>
    <w:rsid w:val="0001428B"/>
    <w:rsid w:val="0001428F"/>
    <w:rsid w:val="0001433E"/>
    <w:rsid w:val="00014391"/>
    <w:rsid w:val="000143D8"/>
    <w:rsid w:val="000143F8"/>
    <w:rsid w:val="00014458"/>
    <w:rsid w:val="00014473"/>
    <w:rsid w:val="000144A0"/>
    <w:rsid w:val="000144EC"/>
    <w:rsid w:val="0001450E"/>
    <w:rsid w:val="00014510"/>
    <w:rsid w:val="0001451C"/>
    <w:rsid w:val="00014553"/>
    <w:rsid w:val="0001459C"/>
    <w:rsid w:val="000145AC"/>
    <w:rsid w:val="000145C2"/>
    <w:rsid w:val="000145ED"/>
    <w:rsid w:val="00014638"/>
    <w:rsid w:val="00014644"/>
    <w:rsid w:val="00014662"/>
    <w:rsid w:val="00014804"/>
    <w:rsid w:val="0001481F"/>
    <w:rsid w:val="00014857"/>
    <w:rsid w:val="0001485A"/>
    <w:rsid w:val="000148D9"/>
    <w:rsid w:val="0001491D"/>
    <w:rsid w:val="000149D1"/>
    <w:rsid w:val="000149D6"/>
    <w:rsid w:val="000149EC"/>
    <w:rsid w:val="00014AA1"/>
    <w:rsid w:val="00014AA4"/>
    <w:rsid w:val="00014AFB"/>
    <w:rsid w:val="00014B2E"/>
    <w:rsid w:val="00014C1B"/>
    <w:rsid w:val="00014C1F"/>
    <w:rsid w:val="00014C33"/>
    <w:rsid w:val="00014C67"/>
    <w:rsid w:val="00014D62"/>
    <w:rsid w:val="00014DC5"/>
    <w:rsid w:val="00014DCC"/>
    <w:rsid w:val="00014DDA"/>
    <w:rsid w:val="00014ED4"/>
    <w:rsid w:val="00014F7D"/>
    <w:rsid w:val="00014F95"/>
    <w:rsid w:val="00014FE9"/>
    <w:rsid w:val="0001510E"/>
    <w:rsid w:val="00015182"/>
    <w:rsid w:val="00015261"/>
    <w:rsid w:val="0001527A"/>
    <w:rsid w:val="0001531F"/>
    <w:rsid w:val="0001533A"/>
    <w:rsid w:val="000153EC"/>
    <w:rsid w:val="00015499"/>
    <w:rsid w:val="00015535"/>
    <w:rsid w:val="0001553D"/>
    <w:rsid w:val="00015592"/>
    <w:rsid w:val="00015628"/>
    <w:rsid w:val="00015664"/>
    <w:rsid w:val="000157EA"/>
    <w:rsid w:val="000157F9"/>
    <w:rsid w:val="000158B3"/>
    <w:rsid w:val="000158BB"/>
    <w:rsid w:val="00015975"/>
    <w:rsid w:val="00015AD9"/>
    <w:rsid w:val="00015BBA"/>
    <w:rsid w:val="00015C0C"/>
    <w:rsid w:val="00015CB3"/>
    <w:rsid w:val="00015D2E"/>
    <w:rsid w:val="00015D8B"/>
    <w:rsid w:val="00015D98"/>
    <w:rsid w:val="00015DCB"/>
    <w:rsid w:val="00015DE7"/>
    <w:rsid w:val="00015E5F"/>
    <w:rsid w:val="00015F6B"/>
    <w:rsid w:val="00015F8F"/>
    <w:rsid w:val="00015FED"/>
    <w:rsid w:val="00016092"/>
    <w:rsid w:val="000160A2"/>
    <w:rsid w:val="000160E6"/>
    <w:rsid w:val="0001614F"/>
    <w:rsid w:val="00016163"/>
    <w:rsid w:val="00016188"/>
    <w:rsid w:val="00016189"/>
    <w:rsid w:val="00016226"/>
    <w:rsid w:val="00016287"/>
    <w:rsid w:val="000162BB"/>
    <w:rsid w:val="000162C3"/>
    <w:rsid w:val="00016346"/>
    <w:rsid w:val="00016392"/>
    <w:rsid w:val="0001639B"/>
    <w:rsid w:val="000163A3"/>
    <w:rsid w:val="0001642F"/>
    <w:rsid w:val="00016455"/>
    <w:rsid w:val="00016473"/>
    <w:rsid w:val="000164B8"/>
    <w:rsid w:val="000164D2"/>
    <w:rsid w:val="000164D8"/>
    <w:rsid w:val="000164DE"/>
    <w:rsid w:val="00016528"/>
    <w:rsid w:val="0001654F"/>
    <w:rsid w:val="00016562"/>
    <w:rsid w:val="0001657E"/>
    <w:rsid w:val="000165A3"/>
    <w:rsid w:val="000165AF"/>
    <w:rsid w:val="000165D9"/>
    <w:rsid w:val="000165F8"/>
    <w:rsid w:val="0001663E"/>
    <w:rsid w:val="000166C2"/>
    <w:rsid w:val="000166D4"/>
    <w:rsid w:val="00016701"/>
    <w:rsid w:val="0001670A"/>
    <w:rsid w:val="00016775"/>
    <w:rsid w:val="0001679A"/>
    <w:rsid w:val="000167B6"/>
    <w:rsid w:val="00016869"/>
    <w:rsid w:val="0001689C"/>
    <w:rsid w:val="0001696D"/>
    <w:rsid w:val="000169A2"/>
    <w:rsid w:val="00016A13"/>
    <w:rsid w:val="00016A32"/>
    <w:rsid w:val="00016ADB"/>
    <w:rsid w:val="00016AF8"/>
    <w:rsid w:val="00016B4E"/>
    <w:rsid w:val="00016BB4"/>
    <w:rsid w:val="00016BDD"/>
    <w:rsid w:val="00016C2B"/>
    <w:rsid w:val="00016C4F"/>
    <w:rsid w:val="00016CF7"/>
    <w:rsid w:val="00016D8D"/>
    <w:rsid w:val="00016EA1"/>
    <w:rsid w:val="00016EFC"/>
    <w:rsid w:val="00016F0D"/>
    <w:rsid w:val="00016F20"/>
    <w:rsid w:val="00016F4B"/>
    <w:rsid w:val="00016F79"/>
    <w:rsid w:val="000170B8"/>
    <w:rsid w:val="000170D8"/>
    <w:rsid w:val="00017118"/>
    <w:rsid w:val="00017123"/>
    <w:rsid w:val="0001715C"/>
    <w:rsid w:val="000171B5"/>
    <w:rsid w:val="000171C5"/>
    <w:rsid w:val="000171F6"/>
    <w:rsid w:val="000171FD"/>
    <w:rsid w:val="00017232"/>
    <w:rsid w:val="0001725B"/>
    <w:rsid w:val="00017271"/>
    <w:rsid w:val="0001727A"/>
    <w:rsid w:val="000172D4"/>
    <w:rsid w:val="000172E4"/>
    <w:rsid w:val="00017337"/>
    <w:rsid w:val="0001736B"/>
    <w:rsid w:val="00017373"/>
    <w:rsid w:val="00017381"/>
    <w:rsid w:val="00017395"/>
    <w:rsid w:val="000173D1"/>
    <w:rsid w:val="000173EA"/>
    <w:rsid w:val="000173EF"/>
    <w:rsid w:val="00017403"/>
    <w:rsid w:val="00017407"/>
    <w:rsid w:val="0001758E"/>
    <w:rsid w:val="000175FE"/>
    <w:rsid w:val="000177F8"/>
    <w:rsid w:val="000178B1"/>
    <w:rsid w:val="000179AF"/>
    <w:rsid w:val="00017A35"/>
    <w:rsid w:val="00017A79"/>
    <w:rsid w:val="00017A84"/>
    <w:rsid w:val="00017AAF"/>
    <w:rsid w:val="00017B23"/>
    <w:rsid w:val="00017B9F"/>
    <w:rsid w:val="00017C3D"/>
    <w:rsid w:val="00017D05"/>
    <w:rsid w:val="00017D0B"/>
    <w:rsid w:val="00017D23"/>
    <w:rsid w:val="00017E13"/>
    <w:rsid w:val="00017E1E"/>
    <w:rsid w:val="00017E8B"/>
    <w:rsid w:val="00017E8D"/>
    <w:rsid w:val="00017EF1"/>
    <w:rsid w:val="00017EFF"/>
    <w:rsid w:val="00017F28"/>
    <w:rsid w:val="00017F3A"/>
    <w:rsid w:val="00017F41"/>
    <w:rsid w:val="00020031"/>
    <w:rsid w:val="0002004B"/>
    <w:rsid w:val="000200B1"/>
    <w:rsid w:val="00020109"/>
    <w:rsid w:val="0002015B"/>
    <w:rsid w:val="00020245"/>
    <w:rsid w:val="0002032A"/>
    <w:rsid w:val="00020347"/>
    <w:rsid w:val="000203C1"/>
    <w:rsid w:val="0002044F"/>
    <w:rsid w:val="0002049F"/>
    <w:rsid w:val="00020534"/>
    <w:rsid w:val="000205E1"/>
    <w:rsid w:val="00020678"/>
    <w:rsid w:val="00020705"/>
    <w:rsid w:val="0002070A"/>
    <w:rsid w:val="00020766"/>
    <w:rsid w:val="000207AF"/>
    <w:rsid w:val="000207FC"/>
    <w:rsid w:val="00020806"/>
    <w:rsid w:val="0002089A"/>
    <w:rsid w:val="000208C5"/>
    <w:rsid w:val="00020956"/>
    <w:rsid w:val="000209DA"/>
    <w:rsid w:val="00020A88"/>
    <w:rsid w:val="00020A9E"/>
    <w:rsid w:val="00020AA8"/>
    <w:rsid w:val="00020AC5"/>
    <w:rsid w:val="00020B00"/>
    <w:rsid w:val="00020B71"/>
    <w:rsid w:val="00020BC4"/>
    <w:rsid w:val="00020BD9"/>
    <w:rsid w:val="00020BF0"/>
    <w:rsid w:val="00020C0D"/>
    <w:rsid w:val="00020C60"/>
    <w:rsid w:val="00020C6B"/>
    <w:rsid w:val="00020CE2"/>
    <w:rsid w:val="00020CF8"/>
    <w:rsid w:val="00020D87"/>
    <w:rsid w:val="00020DD5"/>
    <w:rsid w:val="00020E18"/>
    <w:rsid w:val="00020EF7"/>
    <w:rsid w:val="00020F37"/>
    <w:rsid w:val="00020F63"/>
    <w:rsid w:val="00020FE8"/>
    <w:rsid w:val="00021025"/>
    <w:rsid w:val="0002114F"/>
    <w:rsid w:val="0002119F"/>
    <w:rsid w:val="0002123C"/>
    <w:rsid w:val="000212B5"/>
    <w:rsid w:val="000212C7"/>
    <w:rsid w:val="000212CC"/>
    <w:rsid w:val="000212D7"/>
    <w:rsid w:val="000212D9"/>
    <w:rsid w:val="0002144F"/>
    <w:rsid w:val="0002149D"/>
    <w:rsid w:val="000214B1"/>
    <w:rsid w:val="000214F1"/>
    <w:rsid w:val="00021532"/>
    <w:rsid w:val="00021561"/>
    <w:rsid w:val="0002183E"/>
    <w:rsid w:val="00021857"/>
    <w:rsid w:val="0002187D"/>
    <w:rsid w:val="000218B3"/>
    <w:rsid w:val="00021921"/>
    <w:rsid w:val="00021990"/>
    <w:rsid w:val="000219FF"/>
    <w:rsid w:val="00021A20"/>
    <w:rsid w:val="00021A27"/>
    <w:rsid w:val="00021AB3"/>
    <w:rsid w:val="00021AE0"/>
    <w:rsid w:val="00021B0F"/>
    <w:rsid w:val="00021B72"/>
    <w:rsid w:val="00021CBF"/>
    <w:rsid w:val="00021D2E"/>
    <w:rsid w:val="00021D33"/>
    <w:rsid w:val="00021DAB"/>
    <w:rsid w:val="00021DF4"/>
    <w:rsid w:val="00021E46"/>
    <w:rsid w:val="00021E74"/>
    <w:rsid w:val="00021E96"/>
    <w:rsid w:val="00021EC0"/>
    <w:rsid w:val="00021F6D"/>
    <w:rsid w:val="0002201D"/>
    <w:rsid w:val="0002204D"/>
    <w:rsid w:val="000220BD"/>
    <w:rsid w:val="000220E5"/>
    <w:rsid w:val="00022156"/>
    <w:rsid w:val="0002217A"/>
    <w:rsid w:val="0002219E"/>
    <w:rsid w:val="000221AB"/>
    <w:rsid w:val="000221B5"/>
    <w:rsid w:val="00022261"/>
    <w:rsid w:val="00022277"/>
    <w:rsid w:val="00022281"/>
    <w:rsid w:val="00022396"/>
    <w:rsid w:val="000223E8"/>
    <w:rsid w:val="00022413"/>
    <w:rsid w:val="00022469"/>
    <w:rsid w:val="000224CC"/>
    <w:rsid w:val="000224EC"/>
    <w:rsid w:val="00022590"/>
    <w:rsid w:val="0002259B"/>
    <w:rsid w:val="000225C4"/>
    <w:rsid w:val="00022627"/>
    <w:rsid w:val="0002263F"/>
    <w:rsid w:val="0002266E"/>
    <w:rsid w:val="0002267A"/>
    <w:rsid w:val="0002269A"/>
    <w:rsid w:val="000226EA"/>
    <w:rsid w:val="00022723"/>
    <w:rsid w:val="0002279E"/>
    <w:rsid w:val="000227B3"/>
    <w:rsid w:val="000227E9"/>
    <w:rsid w:val="00022886"/>
    <w:rsid w:val="000228A1"/>
    <w:rsid w:val="000228AD"/>
    <w:rsid w:val="000228F3"/>
    <w:rsid w:val="000229BA"/>
    <w:rsid w:val="000229F4"/>
    <w:rsid w:val="00022AD8"/>
    <w:rsid w:val="00022B59"/>
    <w:rsid w:val="00022B63"/>
    <w:rsid w:val="00022BC6"/>
    <w:rsid w:val="00022BE3"/>
    <w:rsid w:val="00022BEC"/>
    <w:rsid w:val="00022C03"/>
    <w:rsid w:val="00022CD7"/>
    <w:rsid w:val="00022CE1"/>
    <w:rsid w:val="00022CF4"/>
    <w:rsid w:val="00022D8B"/>
    <w:rsid w:val="00022D8E"/>
    <w:rsid w:val="00022D96"/>
    <w:rsid w:val="00022DD4"/>
    <w:rsid w:val="00022EA1"/>
    <w:rsid w:val="00022EB4"/>
    <w:rsid w:val="00022ED1"/>
    <w:rsid w:val="00022F53"/>
    <w:rsid w:val="0002308F"/>
    <w:rsid w:val="000230D3"/>
    <w:rsid w:val="000230E1"/>
    <w:rsid w:val="0002310C"/>
    <w:rsid w:val="00023146"/>
    <w:rsid w:val="00023170"/>
    <w:rsid w:val="00023178"/>
    <w:rsid w:val="0002317F"/>
    <w:rsid w:val="00023218"/>
    <w:rsid w:val="00023243"/>
    <w:rsid w:val="000232C7"/>
    <w:rsid w:val="000232F1"/>
    <w:rsid w:val="000232F8"/>
    <w:rsid w:val="00023328"/>
    <w:rsid w:val="00023333"/>
    <w:rsid w:val="0002334E"/>
    <w:rsid w:val="00023360"/>
    <w:rsid w:val="000233B9"/>
    <w:rsid w:val="000233CB"/>
    <w:rsid w:val="000233D1"/>
    <w:rsid w:val="00023425"/>
    <w:rsid w:val="00023431"/>
    <w:rsid w:val="00023448"/>
    <w:rsid w:val="0002348E"/>
    <w:rsid w:val="000234AA"/>
    <w:rsid w:val="000234CF"/>
    <w:rsid w:val="000234D9"/>
    <w:rsid w:val="00023582"/>
    <w:rsid w:val="00023642"/>
    <w:rsid w:val="00023667"/>
    <w:rsid w:val="000236BA"/>
    <w:rsid w:val="000236D2"/>
    <w:rsid w:val="00023712"/>
    <w:rsid w:val="00023775"/>
    <w:rsid w:val="00023820"/>
    <w:rsid w:val="00023832"/>
    <w:rsid w:val="000238C3"/>
    <w:rsid w:val="000238C5"/>
    <w:rsid w:val="0002392E"/>
    <w:rsid w:val="00023971"/>
    <w:rsid w:val="00023975"/>
    <w:rsid w:val="00023A9B"/>
    <w:rsid w:val="00023B94"/>
    <w:rsid w:val="00023BA0"/>
    <w:rsid w:val="00023BF7"/>
    <w:rsid w:val="00023C1B"/>
    <w:rsid w:val="00023C44"/>
    <w:rsid w:val="00023C7D"/>
    <w:rsid w:val="00023D91"/>
    <w:rsid w:val="00023D9B"/>
    <w:rsid w:val="00023DF3"/>
    <w:rsid w:val="0002405B"/>
    <w:rsid w:val="0002406C"/>
    <w:rsid w:val="000240F1"/>
    <w:rsid w:val="0002411D"/>
    <w:rsid w:val="00024131"/>
    <w:rsid w:val="00024267"/>
    <w:rsid w:val="000242A7"/>
    <w:rsid w:val="00024335"/>
    <w:rsid w:val="000243A2"/>
    <w:rsid w:val="000243BD"/>
    <w:rsid w:val="000243EB"/>
    <w:rsid w:val="000244B8"/>
    <w:rsid w:val="000244E7"/>
    <w:rsid w:val="0002451E"/>
    <w:rsid w:val="00024557"/>
    <w:rsid w:val="00024589"/>
    <w:rsid w:val="00024593"/>
    <w:rsid w:val="000245C3"/>
    <w:rsid w:val="000245D3"/>
    <w:rsid w:val="000245DD"/>
    <w:rsid w:val="000245E6"/>
    <w:rsid w:val="00024670"/>
    <w:rsid w:val="00024708"/>
    <w:rsid w:val="0002472B"/>
    <w:rsid w:val="000247C2"/>
    <w:rsid w:val="0002482E"/>
    <w:rsid w:val="0002488A"/>
    <w:rsid w:val="00024936"/>
    <w:rsid w:val="0002497A"/>
    <w:rsid w:val="00024A19"/>
    <w:rsid w:val="00024A29"/>
    <w:rsid w:val="00024A7F"/>
    <w:rsid w:val="00024B14"/>
    <w:rsid w:val="00024BDD"/>
    <w:rsid w:val="00024C18"/>
    <w:rsid w:val="00024C99"/>
    <w:rsid w:val="00024CCF"/>
    <w:rsid w:val="00024CF2"/>
    <w:rsid w:val="00024D06"/>
    <w:rsid w:val="00024D19"/>
    <w:rsid w:val="00024D7B"/>
    <w:rsid w:val="00024DE6"/>
    <w:rsid w:val="00024E34"/>
    <w:rsid w:val="00024E5F"/>
    <w:rsid w:val="00024E7A"/>
    <w:rsid w:val="00024F66"/>
    <w:rsid w:val="00024F8C"/>
    <w:rsid w:val="000250BA"/>
    <w:rsid w:val="00025113"/>
    <w:rsid w:val="0002513A"/>
    <w:rsid w:val="0002523A"/>
    <w:rsid w:val="000252BC"/>
    <w:rsid w:val="0002530F"/>
    <w:rsid w:val="00025318"/>
    <w:rsid w:val="0002531E"/>
    <w:rsid w:val="0002534F"/>
    <w:rsid w:val="000254B9"/>
    <w:rsid w:val="000254BD"/>
    <w:rsid w:val="000254EC"/>
    <w:rsid w:val="00025523"/>
    <w:rsid w:val="00025539"/>
    <w:rsid w:val="00025579"/>
    <w:rsid w:val="000255A0"/>
    <w:rsid w:val="000255AD"/>
    <w:rsid w:val="00025602"/>
    <w:rsid w:val="00025685"/>
    <w:rsid w:val="000256B9"/>
    <w:rsid w:val="000256E4"/>
    <w:rsid w:val="00025817"/>
    <w:rsid w:val="00025856"/>
    <w:rsid w:val="000259E6"/>
    <w:rsid w:val="00025A69"/>
    <w:rsid w:val="00025AAC"/>
    <w:rsid w:val="00025AB0"/>
    <w:rsid w:val="00025B48"/>
    <w:rsid w:val="00025B6D"/>
    <w:rsid w:val="00025BAA"/>
    <w:rsid w:val="00025BFF"/>
    <w:rsid w:val="00025C02"/>
    <w:rsid w:val="00025C38"/>
    <w:rsid w:val="00025CA6"/>
    <w:rsid w:val="00025CB4"/>
    <w:rsid w:val="00025D8E"/>
    <w:rsid w:val="00025E0C"/>
    <w:rsid w:val="00025E38"/>
    <w:rsid w:val="00025EAD"/>
    <w:rsid w:val="00025F2C"/>
    <w:rsid w:val="00026011"/>
    <w:rsid w:val="00026068"/>
    <w:rsid w:val="00026099"/>
    <w:rsid w:val="0002610D"/>
    <w:rsid w:val="00026134"/>
    <w:rsid w:val="0002613B"/>
    <w:rsid w:val="00026246"/>
    <w:rsid w:val="0002626B"/>
    <w:rsid w:val="00026287"/>
    <w:rsid w:val="00026302"/>
    <w:rsid w:val="00026325"/>
    <w:rsid w:val="00026334"/>
    <w:rsid w:val="00026378"/>
    <w:rsid w:val="000263D7"/>
    <w:rsid w:val="0002640D"/>
    <w:rsid w:val="0002651C"/>
    <w:rsid w:val="00026521"/>
    <w:rsid w:val="0002652A"/>
    <w:rsid w:val="00026571"/>
    <w:rsid w:val="00026593"/>
    <w:rsid w:val="0002662E"/>
    <w:rsid w:val="00026684"/>
    <w:rsid w:val="00026691"/>
    <w:rsid w:val="000266A9"/>
    <w:rsid w:val="000266F5"/>
    <w:rsid w:val="000266F7"/>
    <w:rsid w:val="00026701"/>
    <w:rsid w:val="00026743"/>
    <w:rsid w:val="00026777"/>
    <w:rsid w:val="000267C0"/>
    <w:rsid w:val="0002681E"/>
    <w:rsid w:val="0002685D"/>
    <w:rsid w:val="0002689A"/>
    <w:rsid w:val="000268C1"/>
    <w:rsid w:val="0002695F"/>
    <w:rsid w:val="0002697F"/>
    <w:rsid w:val="0002699B"/>
    <w:rsid w:val="000269B8"/>
    <w:rsid w:val="00026A8F"/>
    <w:rsid w:val="00026ADE"/>
    <w:rsid w:val="00026B0B"/>
    <w:rsid w:val="00026B26"/>
    <w:rsid w:val="00026B2D"/>
    <w:rsid w:val="00026B82"/>
    <w:rsid w:val="00026B95"/>
    <w:rsid w:val="00026CA2"/>
    <w:rsid w:val="00026CDA"/>
    <w:rsid w:val="00026D0D"/>
    <w:rsid w:val="00026DA5"/>
    <w:rsid w:val="00026E30"/>
    <w:rsid w:val="00026EC5"/>
    <w:rsid w:val="00026ED0"/>
    <w:rsid w:val="00026F02"/>
    <w:rsid w:val="00026F2F"/>
    <w:rsid w:val="00026F50"/>
    <w:rsid w:val="00026FCE"/>
    <w:rsid w:val="00027006"/>
    <w:rsid w:val="0002706F"/>
    <w:rsid w:val="0002713F"/>
    <w:rsid w:val="000271EA"/>
    <w:rsid w:val="0002724F"/>
    <w:rsid w:val="00027253"/>
    <w:rsid w:val="00027289"/>
    <w:rsid w:val="00027352"/>
    <w:rsid w:val="0002736A"/>
    <w:rsid w:val="000273EB"/>
    <w:rsid w:val="00027435"/>
    <w:rsid w:val="0002745C"/>
    <w:rsid w:val="0002746C"/>
    <w:rsid w:val="00027485"/>
    <w:rsid w:val="000274F1"/>
    <w:rsid w:val="000275A4"/>
    <w:rsid w:val="000275AD"/>
    <w:rsid w:val="000275CE"/>
    <w:rsid w:val="0002769E"/>
    <w:rsid w:val="000276C9"/>
    <w:rsid w:val="00027767"/>
    <w:rsid w:val="0002778C"/>
    <w:rsid w:val="000277A5"/>
    <w:rsid w:val="000277DE"/>
    <w:rsid w:val="00027801"/>
    <w:rsid w:val="0002782E"/>
    <w:rsid w:val="000278C6"/>
    <w:rsid w:val="0002795C"/>
    <w:rsid w:val="000279BC"/>
    <w:rsid w:val="000279D0"/>
    <w:rsid w:val="000279F9"/>
    <w:rsid w:val="00027A17"/>
    <w:rsid w:val="00027AA9"/>
    <w:rsid w:val="00027C26"/>
    <w:rsid w:val="00027C7B"/>
    <w:rsid w:val="00027ECB"/>
    <w:rsid w:val="00027ED4"/>
    <w:rsid w:val="00027F25"/>
    <w:rsid w:val="00027F2B"/>
    <w:rsid w:val="00027F45"/>
    <w:rsid w:val="00027F9D"/>
    <w:rsid w:val="00027F9F"/>
    <w:rsid w:val="00027FC9"/>
    <w:rsid w:val="0003001A"/>
    <w:rsid w:val="00030038"/>
    <w:rsid w:val="00030069"/>
    <w:rsid w:val="0003014A"/>
    <w:rsid w:val="00030182"/>
    <w:rsid w:val="00030231"/>
    <w:rsid w:val="00030267"/>
    <w:rsid w:val="000302A7"/>
    <w:rsid w:val="000302DD"/>
    <w:rsid w:val="0003030F"/>
    <w:rsid w:val="00030347"/>
    <w:rsid w:val="0003035B"/>
    <w:rsid w:val="00030393"/>
    <w:rsid w:val="00030407"/>
    <w:rsid w:val="0003045B"/>
    <w:rsid w:val="000304A2"/>
    <w:rsid w:val="00030502"/>
    <w:rsid w:val="00030575"/>
    <w:rsid w:val="00030585"/>
    <w:rsid w:val="00030589"/>
    <w:rsid w:val="000305D8"/>
    <w:rsid w:val="00030603"/>
    <w:rsid w:val="0003060F"/>
    <w:rsid w:val="0003064F"/>
    <w:rsid w:val="0003065C"/>
    <w:rsid w:val="00030687"/>
    <w:rsid w:val="000306D2"/>
    <w:rsid w:val="000306D6"/>
    <w:rsid w:val="000306DA"/>
    <w:rsid w:val="0003073D"/>
    <w:rsid w:val="0003077E"/>
    <w:rsid w:val="00030789"/>
    <w:rsid w:val="000307C0"/>
    <w:rsid w:val="000307D0"/>
    <w:rsid w:val="000307EF"/>
    <w:rsid w:val="000308A2"/>
    <w:rsid w:val="000308C1"/>
    <w:rsid w:val="000308DE"/>
    <w:rsid w:val="000308F4"/>
    <w:rsid w:val="00030930"/>
    <w:rsid w:val="000309B3"/>
    <w:rsid w:val="00030A01"/>
    <w:rsid w:val="00030A88"/>
    <w:rsid w:val="00030AA5"/>
    <w:rsid w:val="00030AA8"/>
    <w:rsid w:val="00030B4C"/>
    <w:rsid w:val="00030D05"/>
    <w:rsid w:val="00030DA7"/>
    <w:rsid w:val="00030E75"/>
    <w:rsid w:val="00030EC1"/>
    <w:rsid w:val="00030F8B"/>
    <w:rsid w:val="00030FF5"/>
    <w:rsid w:val="00031032"/>
    <w:rsid w:val="00031064"/>
    <w:rsid w:val="000310A9"/>
    <w:rsid w:val="000311DB"/>
    <w:rsid w:val="000311EF"/>
    <w:rsid w:val="00031200"/>
    <w:rsid w:val="0003121E"/>
    <w:rsid w:val="000312B2"/>
    <w:rsid w:val="000312E6"/>
    <w:rsid w:val="000312FC"/>
    <w:rsid w:val="00031302"/>
    <w:rsid w:val="00031316"/>
    <w:rsid w:val="00031324"/>
    <w:rsid w:val="000313C2"/>
    <w:rsid w:val="000314C9"/>
    <w:rsid w:val="0003158D"/>
    <w:rsid w:val="000315B9"/>
    <w:rsid w:val="000315E6"/>
    <w:rsid w:val="00031655"/>
    <w:rsid w:val="0003166F"/>
    <w:rsid w:val="0003168F"/>
    <w:rsid w:val="00031690"/>
    <w:rsid w:val="000317F0"/>
    <w:rsid w:val="00031860"/>
    <w:rsid w:val="000318B9"/>
    <w:rsid w:val="000319F1"/>
    <w:rsid w:val="00031A34"/>
    <w:rsid w:val="00031AA0"/>
    <w:rsid w:val="00031AD6"/>
    <w:rsid w:val="00031BB3"/>
    <w:rsid w:val="00031BCA"/>
    <w:rsid w:val="00031BD2"/>
    <w:rsid w:val="00031C0F"/>
    <w:rsid w:val="00031C3F"/>
    <w:rsid w:val="00031C61"/>
    <w:rsid w:val="00031C9B"/>
    <w:rsid w:val="00031CAD"/>
    <w:rsid w:val="00031D2A"/>
    <w:rsid w:val="00031D50"/>
    <w:rsid w:val="00031DA2"/>
    <w:rsid w:val="00031DC1"/>
    <w:rsid w:val="00031E43"/>
    <w:rsid w:val="00031E49"/>
    <w:rsid w:val="00031E65"/>
    <w:rsid w:val="00031EC1"/>
    <w:rsid w:val="00031EE8"/>
    <w:rsid w:val="00031F5B"/>
    <w:rsid w:val="00031FDE"/>
    <w:rsid w:val="00031FEA"/>
    <w:rsid w:val="00032019"/>
    <w:rsid w:val="00032128"/>
    <w:rsid w:val="0003213B"/>
    <w:rsid w:val="00032199"/>
    <w:rsid w:val="000321EF"/>
    <w:rsid w:val="00032336"/>
    <w:rsid w:val="0003233E"/>
    <w:rsid w:val="00032340"/>
    <w:rsid w:val="00032397"/>
    <w:rsid w:val="000323ED"/>
    <w:rsid w:val="00032455"/>
    <w:rsid w:val="000324FE"/>
    <w:rsid w:val="0003258F"/>
    <w:rsid w:val="000325CA"/>
    <w:rsid w:val="000325FD"/>
    <w:rsid w:val="00032618"/>
    <w:rsid w:val="0003271C"/>
    <w:rsid w:val="0003272D"/>
    <w:rsid w:val="00032744"/>
    <w:rsid w:val="00032754"/>
    <w:rsid w:val="00032782"/>
    <w:rsid w:val="00032793"/>
    <w:rsid w:val="0003281F"/>
    <w:rsid w:val="000328FF"/>
    <w:rsid w:val="00032912"/>
    <w:rsid w:val="0003293A"/>
    <w:rsid w:val="0003297B"/>
    <w:rsid w:val="0003298C"/>
    <w:rsid w:val="000329D8"/>
    <w:rsid w:val="00032A2B"/>
    <w:rsid w:val="00032A37"/>
    <w:rsid w:val="00032A4D"/>
    <w:rsid w:val="00032A83"/>
    <w:rsid w:val="00032AE0"/>
    <w:rsid w:val="00032AE1"/>
    <w:rsid w:val="00032AEF"/>
    <w:rsid w:val="00032C0A"/>
    <w:rsid w:val="00032C0C"/>
    <w:rsid w:val="00032CA9"/>
    <w:rsid w:val="00032CAD"/>
    <w:rsid w:val="00032CCD"/>
    <w:rsid w:val="00032D98"/>
    <w:rsid w:val="00032E28"/>
    <w:rsid w:val="00032EC5"/>
    <w:rsid w:val="00032EE6"/>
    <w:rsid w:val="00032F09"/>
    <w:rsid w:val="00032F36"/>
    <w:rsid w:val="00032F49"/>
    <w:rsid w:val="00032FD2"/>
    <w:rsid w:val="00033001"/>
    <w:rsid w:val="0003317B"/>
    <w:rsid w:val="000331BE"/>
    <w:rsid w:val="000332A2"/>
    <w:rsid w:val="00033348"/>
    <w:rsid w:val="00033395"/>
    <w:rsid w:val="000333FB"/>
    <w:rsid w:val="0003341C"/>
    <w:rsid w:val="00033427"/>
    <w:rsid w:val="00033448"/>
    <w:rsid w:val="000334BD"/>
    <w:rsid w:val="0003351D"/>
    <w:rsid w:val="000335F8"/>
    <w:rsid w:val="00033610"/>
    <w:rsid w:val="00033614"/>
    <w:rsid w:val="000336D7"/>
    <w:rsid w:val="00033745"/>
    <w:rsid w:val="0003374A"/>
    <w:rsid w:val="0003374C"/>
    <w:rsid w:val="0003379C"/>
    <w:rsid w:val="00033889"/>
    <w:rsid w:val="00033893"/>
    <w:rsid w:val="00033906"/>
    <w:rsid w:val="00033926"/>
    <w:rsid w:val="0003393E"/>
    <w:rsid w:val="0003394D"/>
    <w:rsid w:val="00033A5E"/>
    <w:rsid w:val="00033AE9"/>
    <w:rsid w:val="00033BB6"/>
    <w:rsid w:val="00033C4A"/>
    <w:rsid w:val="00033C9C"/>
    <w:rsid w:val="00033CED"/>
    <w:rsid w:val="00033D4D"/>
    <w:rsid w:val="00033D69"/>
    <w:rsid w:val="00033D85"/>
    <w:rsid w:val="00033DC6"/>
    <w:rsid w:val="00033E16"/>
    <w:rsid w:val="00033EC2"/>
    <w:rsid w:val="00033F63"/>
    <w:rsid w:val="00033FBF"/>
    <w:rsid w:val="0003400F"/>
    <w:rsid w:val="000340C3"/>
    <w:rsid w:val="00034129"/>
    <w:rsid w:val="0003417C"/>
    <w:rsid w:val="00034188"/>
    <w:rsid w:val="000341AB"/>
    <w:rsid w:val="0003426F"/>
    <w:rsid w:val="00034289"/>
    <w:rsid w:val="00034295"/>
    <w:rsid w:val="000342D6"/>
    <w:rsid w:val="00034361"/>
    <w:rsid w:val="00034394"/>
    <w:rsid w:val="00034408"/>
    <w:rsid w:val="0003444F"/>
    <w:rsid w:val="000344BB"/>
    <w:rsid w:val="000344E1"/>
    <w:rsid w:val="0003450A"/>
    <w:rsid w:val="00034518"/>
    <w:rsid w:val="0003452E"/>
    <w:rsid w:val="00034545"/>
    <w:rsid w:val="00034570"/>
    <w:rsid w:val="000345B9"/>
    <w:rsid w:val="000345EE"/>
    <w:rsid w:val="00034631"/>
    <w:rsid w:val="0003464B"/>
    <w:rsid w:val="00034691"/>
    <w:rsid w:val="0003478E"/>
    <w:rsid w:val="000347A1"/>
    <w:rsid w:val="000347B3"/>
    <w:rsid w:val="000347C5"/>
    <w:rsid w:val="00034845"/>
    <w:rsid w:val="00034A95"/>
    <w:rsid w:val="00034AB3"/>
    <w:rsid w:val="00034AEC"/>
    <w:rsid w:val="00034B0A"/>
    <w:rsid w:val="00034B0F"/>
    <w:rsid w:val="00034B2F"/>
    <w:rsid w:val="00034C3F"/>
    <w:rsid w:val="00034CAE"/>
    <w:rsid w:val="00034CB5"/>
    <w:rsid w:val="00034CDA"/>
    <w:rsid w:val="00034D63"/>
    <w:rsid w:val="00034D71"/>
    <w:rsid w:val="00034E11"/>
    <w:rsid w:val="00034E15"/>
    <w:rsid w:val="00034E4F"/>
    <w:rsid w:val="00034EC0"/>
    <w:rsid w:val="00034F09"/>
    <w:rsid w:val="00034F0B"/>
    <w:rsid w:val="00034F31"/>
    <w:rsid w:val="00034F71"/>
    <w:rsid w:val="00034F73"/>
    <w:rsid w:val="00034F8F"/>
    <w:rsid w:val="00034FFD"/>
    <w:rsid w:val="000352A4"/>
    <w:rsid w:val="000352A9"/>
    <w:rsid w:val="000352B3"/>
    <w:rsid w:val="000352D3"/>
    <w:rsid w:val="000353BC"/>
    <w:rsid w:val="0003548F"/>
    <w:rsid w:val="00035511"/>
    <w:rsid w:val="000355FA"/>
    <w:rsid w:val="00035607"/>
    <w:rsid w:val="00035654"/>
    <w:rsid w:val="000356DC"/>
    <w:rsid w:val="000356FC"/>
    <w:rsid w:val="00035701"/>
    <w:rsid w:val="00035744"/>
    <w:rsid w:val="00035777"/>
    <w:rsid w:val="000357F1"/>
    <w:rsid w:val="0003582E"/>
    <w:rsid w:val="00035830"/>
    <w:rsid w:val="000358A0"/>
    <w:rsid w:val="0003590C"/>
    <w:rsid w:val="0003596E"/>
    <w:rsid w:val="000359A4"/>
    <w:rsid w:val="000359E3"/>
    <w:rsid w:val="00035A3D"/>
    <w:rsid w:val="00035ADA"/>
    <w:rsid w:val="00035B5F"/>
    <w:rsid w:val="00035BF9"/>
    <w:rsid w:val="00035CA0"/>
    <w:rsid w:val="00035CE7"/>
    <w:rsid w:val="00035D01"/>
    <w:rsid w:val="00035D4F"/>
    <w:rsid w:val="00035D97"/>
    <w:rsid w:val="00035DE9"/>
    <w:rsid w:val="00035E32"/>
    <w:rsid w:val="00035EA5"/>
    <w:rsid w:val="00035F1C"/>
    <w:rsid w:val="00035FBB"/>
    <w:rsid w:val="0003601C"/>
    <w:rsid w:val="0003612E"/>
    <w:rsid w:val="00036144"/>
    <w:rsid w:val="0003614A"/>
    <w:rsid w:val="00036174"/>
    <w:rsid w:val="00036216"/>
    <w:rsid w:val="0003622F"/>
    <w:rsid w:val="00036248"/>
    <w:rsid w:val="0003626D"/>
    <w:rsid w:val="0003628E"/>
    <w:rsid w:val="000362B5"/>
    <w:rsid w:val="000362BB"/>
    <w:rsid w:val="00036305"/>
    <w:rsid w:val="00036332"/>
    <w:rsid w:val="00036365"/>
    <w:rsid w:val="000363B6"/>
    <w:rsid w:val="000363C7"/>
    <w:rsid w:val="0003642D"/>
    <w:rsid w:val="00036434"/>
    <w:rsid w:val="00036449"/>
    <w:rsid w:val="000365DD"/>
    <w:rsid w:val="000365EF"/>
    <w:rsid w:val="00036637"/>
    <w:rsid w:val="000366DF"/>
    <w:rsid w:val="00036721"/>
    <w:rsid w:val="0003675E"/>
    <w:rsid w:val="000367B1"/>
    <w:rsid w:val="000367C6"/>
    <w:rsid w:val="000367F9"/>
    <w:rsid w:val="00036960"/>
    <w:rsid w:val="00036973"/>
    <w:rsid w:val="00036AAE"/>
    <w:rsid w:val="00036AC7"/>
    <w:rsid w:val="00036B50"/>
    <w:rsid w:val="00036BA4"/>
    <w:rsid w:val="00036CCB"/>
    <w:rsid w:val="00036CFB"/>
    <w:rsid w:val="00036D10"/>
    <w:rsid w:val="00036D87"/>
    <w:rsid w:val="00036E34"/>
    <w:rsid w:val="00036E6C"/>
    <w:rsid w:val="00036E79"/>
    <w:rsid w:val="00036E81"/>
    <w:rsid w:val="00036ED0"/>
    <w:rsid w:val="00036ED5"/>
    <w:rsid w:val="00036EEC"/>
    <w:rsid w:val="00036F5A"/>
    <w:rsid w:val="00037002"/>
    <w:rsid w:val="0003701C"/>
    <w:rsid w:val="000370D1"/>
    <w:rsid w:val="000370D6"/>
    <w:rsid w:val="000370FA"/>
    <w:rsid w:val="00037172"/>
    <w:rsid w:val="000371D3"/>
    <w:rsid w:val="0003727A"/>
    <w:rsid w:val="0003729F"/>
    <w:rsid w:val="000372E1"/>
    <w:rsid w:val="000372FB"/>
    <w:rsid w:val="0003734A"/>
    <w:rsid w:val="0003737C"/>
    <w:rsid w:val="000373F9"/>
    <w:rsid w:val="00037405"/>
    <w:rsid w:val="00037440"/>
    <w:rsid w:val="0003745C"/>
    <w:rsid w:val="000374B6"/>
    <w:rsid w:val="0003756D"/>
    <w:rsid w:val="0003765B"/>
    <w:rsid w:val="0003769B"/>
    <w:rsid w:val="0003769C"/>
    <w:rsid w:val="000376E9"/>
    <w:rsid w:val="00037715"/>
    <w:rsid w:val="0003772E"/>
    <w:rsid w:val="00037764"/>
    <w:rsid w:val="000377BA"/>
    <w:rsid w:val="00037806"/>
    <w:rsid w:val="0003785B"/>
    <w:rsid w:val="000378AD"/>
    <w:rsid w:val="0003794F"/>
    <w:rsid w:val="0003798A"/>
    <w:rsid w:val="000379BA"/>
    <w:rsid w:val="000379F0"/>
    <w:rsid w:val="00037A03"/>
    <w:rsid w:val="00037A7A"/>
    <w:rsid w:val="00037A7C"/>
    <w:rsid w:val="00037A82"/>
    <w:rsid w:val="00037AB2"/>
    <w:rsid w:val="00037B75"/>
    <w:rsid w:val="00037BF0"/>
    <w:rsid w:val="00037BFA"/>
    <w:rsid w:val="00037BFE"/>
    <w:rsid w:val="00037C5C"/>
    <w:rsid w:val="00037C78"/>
    <w:rsid w:val="00037C80"/>
    <w:rsid w:val="00037C86"/>
    <w:rsid w:val="00037C8B"/>
    <w:rsid w:val="00037CCC"/>
    <w:rsid w:val="00037D1B"/>
    <w:rsid w:val="00037D25"/>
    <w:rsid w:val="00037D93"/>
    <w:rsid w:val="00037EB7"/>
    <w:rsid w:val="00037EFA"/>
    <w:rsid w:val="00037F73"/>
    <w:rsid w:val="00037FA7"/>
    <w:rsid w:val="000386EA"/>
    <w:rsid w:val="0003AD35"/>
    <w:rsid w:val="0004000F"/>
    <w:rsid w:val="00040031"/>
    <w:rsid w:val="00040067"/>
    <w:rsid w:val="000400F5"/>
    <w:rsid w:val="0004010F"/>
    <w:rsid w:val="00040134"/>
    <w:rsid w:val="00040179"/>
    <w:rsid w:val="0004019C"/>
    <w:rsid w:val="0004023D"/>
    <w:rsid w:val="0004027E"/>
    <w:rsid w:val="000402DF"/>
    <w:rsid w:val="00040311"/>
    <w:rsid w:val="00040343"/>
    <w:rsid w:val="0004036C"/>
    <w:rsid w:val="000403C3"/>
    <w:rsid w:val="000403D6"/>
    <w:rsid w:val="000403F6"/>
    <w:rsid w:val="00040431"/>
    <w:rsid w:val="000404C9"/>
    <w:rsid w:val="000404F8"/>
    <w:rsid w:val="00040570"/>
    <w:rsid w:val="00040597"/>
    <w:rsid w:val="000405CD"/>
    <w:rsid w:val="000405F3"/>
    <w:rsid w:val="000406CB"/>
    <w:rsid w:val="000406E7"/>
    <w:rsid w:val="000406E9"/>
    <w:rsid w:val="000406F1"/>
    <w:rsid w:val="0004073A"/>
    <w:rsid w:val="0004073F"/>
    <w:rsid w:val="00040745"/>
    <w:rsid w:val="000407FE"/>
    <w:rsid w:val="0004089A"/>
    <w:rsid w:val="00040911"/>
    <w:rsid w:val="00040A6E"/>
    <w:rsid w:val="00040AC2"/>
    <w:rsid w:val="00040AD7"/>
    <w:rsid w:val="00040ADB"/>
    <w:rsid w:val="00040B3C"/>
    <w:rsid w:val="00040B51"/>
    <w:rsid w:val="00040C82"/>
    <w:rsid w:val="00040C87"/>
    <w:rsid w:val="00040D32"/>
    <w:rsid w:val="00040D4A"/>
    <w:rsid w:val="00040DA9"/>
    <w:rsid w:val="00040DBE"/>
    <w:rsid w:val="00040E42"/>
    <w:rsid w:val="00040E7C"/>
    <w:rsid w:val="00040EDB"/>
    <w:rsid w:val="00040F44"/>
    <w:rsid w:val="00040F88"/>
    <w:rsid w:val="00040F99"/>
    <w:rsid w:val="00040FBD"/>
    <w:rsid w:val="00040FDA"/>
    <w:rsid w:val="00040FE1"/>
    <w:rsid w:val="0004103B"/>
    <w:rsid w:val="0004104F"/>
    <w:rsid w:val="00041069"/>
    <w:rsid w:val="000410C9"/>
    <w:rsid w:val="000410EB"/>
    <w:rsid w:val="0004113F"/>
    <w:rsid w:val="000411BD"/>
    <w:rsid w:val="000411DC"/>
    <w:rsid w:val="00041244"/>
    <w:rsid w:val="000412B2"/>
    <w:rsid w:val="00041377"/>
    <w:rsid w:val="00041421"/>
    <w:rsid w:val="00041464"/>
    <w:rsid w:val="00041478"/>
    <w:rsid w:val="000414A2"/>
    <w:rsid w:val="000414F3"/>
    <w:rsid w:val="00041568"/>
    <w:rsid w:val="000415DD"/>
    <w:rsid w:val="00041601"/>
    <w:rsid w:val="000417B2"/>
    <w:rsid w:val="00041870"/>
    <w:rsid w:val="000418B0"/>
    <w:rsid w:val="000418E3"/>
    <w:rsid w:val="00041902"/>
    <w:rsid w:val="00041943"/>
    <w:rsid w:val="0004197C"/>
    <w:rsid w:val="000419B8"/>
    <w:rsid w:val="00041A26"/>
    <w:rsid w:val="00041A36"/>
    <w:rsid w:val="00041AD1"/>
    <w:rsid w:val="00041B05"/>
    <w:rsid w:val="00041B1A"/>
    <w:rsid w:val="00041B72"/>
    <w:rsid w:val="00041BB5"/>
    <w:rsid w:val="00041C41"/>
    <w:rsid w:val="00041C5E"/>
    <w:rsid w:val="00041C65"/>
    <w:rsid w:val="00041C7F"/>
    <w:rsid w:val="00041C8A"/>
    <w:rsid w:val="00041C91"/>
    <w:rsid w:val="00041CDB"/>
    <w:rsid w:val="00041D13"/>
    <w:rsid w:val="00041D5F"/>
    <w:rsid w:val="00041E5D"/>
    <w:rsid w:val="00041EB8"/>
    <w:rsid w:val="00041EC0"/>
    <w:rsid w:val="00041EE6"/>
    <w:rsid w:val="00041F4B"/>
    <w:rsid w:val="00042034"/>
    <w:rsid w:val="00042038"/>
    <w:rsid w:val="00042090"/>
    <w:rsid w:val="000420A6"/>
    <w:rsid w:val="000420CC"/>
    <w:rsid w:val="000420F0"/>
    <w:rsid w:val="00042102"/>
    <w:rsid w:val="0004211C"/>
    <w:rsid w:val="00042142"/>
    <w:rsid w:val="000421FE"/>
    <w:rsid w:val="0004221E"/>
    <w:rsid w:val="0004224B"/>
    <w:rsid w:val="00042286"/>
    <w:rsid w:val="00042300"/>
    <w:rsid w:val="00042328"/>
    <w:rsid w:val="00042335"/>
    <w:rsid w:val="00042376"/>
    <w:rsid w:val="00042433"/>
    <w:rsid w:val="00042456"/>
    <w:rsid w:val="000424F0"/>
    <w:rsid w:val="0004254B"/>
    <w:rsid w:val="0004258E"/>
    <w:rsid w:val="00042772"/>
    <w:rsid w:val="0004277F"/>
    <w:rsid w:val="000427A6"/>
    <w:rsid w:val="0004286B"/>
    <w:rsid w:val="000428D8"/>
    <w:rsid w:val="00042921"/>
    <w:rsid w:val="000429B1"/>
    <w:rsid w:val="00042A44"/>
    <w:rsid w:val="00042A5D"/>
    <w:rsid w:val="00042AA4"/>
    <w:rsid w:val="00042B16"/>
    <w:rsid w:val="00042BA1"/>
    <w:rsid w:val="00042BD5"/>
    <w:rsid w:val="00042BEA"/>
    <w:rsid w:val="00042C0A"/>
    <w:rsid w:val="00042C3F"/>
    <w:rsid w:val="00042C85"/>
    <w:rsid w:val="00042D05"/>
    <w:rsid w:val="00042DD8"/>
    <w:rsid w:val="00042DFB"/>
    <w:rsid w:val="00042F04"/>
    <w:rsid w:val="00042F1F"/>
    <w:rsid w:val="00043043"/>
    <w:rsid w:val="00043149"/>
    <w:rsid w:val="000431BC"/>
    <w:rsid w:val="00043222"/>
    <w:rsid w:val="00043244"/>
    <w:rsid w:val="0004324C"/>
    <w:rsid w:val="000433ED"/>
    <w:rsid w:val="00043417"/>
    <w:rsid w:val="00043455"/>
    <w:rsid w:val="0004345E"/>
    <w:rsid w:val="000434A0"/>
    <w:rsid w:val="000434EA"/>
    <w:rsid w:val="00043542"/>
    <w:rsid w:val="00043601"/>
    <w:rsid w:val="000436F8"/>
    <w:rsid w:val="0004376C"/>
    <w:rsid w:val="00043784"/>
    <w:rsid w:val="000437CC"/>
    <w:rsid w:val="000437EC"/>
    <w:rsid w:val="00043856"/>
    <w:rsid w:val="00043880"/>
    <w:rsid w:val="000438A6"/>
    <w:rsid w:val="000438AC"/>
    <w:rsid w:val="000438F7"/>
    <w:rsid w:val="00043956"/>
    <w:rsid w:val="00043A16"/>
    <w:rsid w:val="00043A3E"/>
    <w:rsid w:val="00043A52"/>
    <w:rsid w:val="00043ADD"/>
    <w:rsid w:val="00043B34"/>
    <w:rsid w:val="00043B8B"/>
    <w:rsid w:val="00043BB8"/>
    <w:rsid w:val="00043C39"/>
    <w:rsid w:val="00043CFC"/>
    <w:rsid w:val="00043D34"/>
    <w:rsid w:val="00043E7D"/>
    <w:rsid w:val="00043F3B"/>
    <w:rsid w:val="00043F41"/>
    <w:rsid w:val="00043FE3"/>
    <w:rsid w:val="0004408B"/>
    <w:rsid w:val="000441C3"/>
    <w:rsid w:val="000441C6"/>
    <w:rsid w:val="00044213"/>
    <w:rsid w:val="00044398"/>
    <w:rsid w:val="000443AA"/>
    <w:rsid w:val="000443E2"/>
    <w:rsid w:val="0004444E"/>
    <w:rsid w:val="00044498"/>
    <w:rsid w:val="0004451D"/>
    <w:rsid w:val="00044559"/>
    <w:rsid w:val="00044565"/>
    <w:rsid w:val="0004469A"/>
    <w:rsid w:val="000446E5"/>
    <w:rsid w:val="000446E8"/>
    <w:rsid w:val="0004475D"/>
    <w:rsid w:val="00044782"/>
    <w:rsid w:val="000447C1"/>
    <w:rsid w:val="000447D6"/>
    <w:rsid w:val="0004484A"/>
    <w:rsid w:val="000448D2"/>
    <w:rsid w:val="0004492E"/>
    <w:rsid w:val="00044986"/>
    <w:rsid w:val="000449D0"/>
    <w:rsid w:val="00044A4E"/>
    <w:rsid w:val="00044A58"/>
    <w:rsid w:val="00044A82"/>
    <w:rsid w:val="00044AB1"/>
    <w:rsid w:val="00044AD0"/>
    <w:rsid w:val="00044B98"/>
    <w:rsid w:val="00044BCE"/>
    <w:rsid w:val="00044CA9"/>
    <w:rsid w:val="00044D24"/>
    <w:rsid w:val="00044D29"/>
    <w:rsid w:val="00044D46"/>
    <w:rsid w:val="00044D61"/>
    <w:rsid w:val="00044D86"/>
    <w:rsid w:val="00044D91"/>
    <w:rsid w:val="00044E8A"/>
    <w:rsid w:val="00044EA8"/>
    <w:rsid w:val="00044EF0"/>
    <w:rsid w:val="00044F8E"/>
    <w:rsid w:val="00044F93"/>
    <w:rsid w:val="00045020"/>
    <w:rsid w:val="00045037"/>
    <w:rsid w:val="00045121"/>
    <w:rsid w:val="0004512F"/>
    <w:rsid w:val="0004515F"/>
    <w:rsid w:val="00045187"/>
    <w:rsid w:val="0004520F"/>
    <w:rsid w:val="0004529E"/>
    <w:rsid w:val="000452A4"/>
    <w:rsid w:val="00045316"/>
    <w:rsid w:val="000453FB"/>
    <w:rsid w:val="00045468"/>
    <w:rsid w:val="0004548D"/>
    <w:rsid w:val="00045492"/>
    <w:rsid w:val="000454DF"/>
    <w:rsid w:val="00045555"/>
    <w:rsid w:val="00045583"/>
    <w:rsid w:val="000455AA"/>
    <w:rsid w:val="000455D2"/>
    <w:rsid w:val="000455F2"/>
    <w:rsid w:val="00045648"/>
    <w:rsid w:val="00045679"/>
    <w:rsid w:val="0004567B"/>
    <w:rsid w:val="0004568F"/>
    <w:rsid w:val="000456C2"/>
    <w:rsid w:val="00045708"/>
    <w:rsid w:val="00045715"/>
    <w:rsid w:val="00045737"/>
    <w:rsid w:val="0004573C"/>
    <w:rsid w:val="00045750"/>
    <w:rsid w:val="000457ED"/>
    <w:rsid w:val="00045807"/>
    <w:rsid w:val="00045872"/>
    <w:rsid w:val="000458BE"/>
    <w:rsid w:val="00045916"/>
    <w:rsid w:val="00045A37"/>
    <w:rsid w:val="00045A7E"/>
    <w:rsid w:val="00045A88"/>
    <w:rsid w:val="00045B0A"/>
    <w:rsid w:val="00045B4C"/>
    <w:rsid w:val="00045BAB"/>
    <w:rsid w:val="00045BB2"/>
    <w:rsid w:val="00045C57"/>
    <w:rsid w:val="00045D20"/>
    <w:rsid w:val="00045D72"/>
    <w:rsid w:val="00045D80"/>
    <w:rsid w:val="00045DED"/>
    <w:rsid w:val="00045E16"/>
    <w:rsid w:val="00045EA6"/>
    <w:rsid w:val="00045EDA"/>
    <w:rsid w:val="00045EE8"/>
    <w:rsid w:val="00045F09"/>
    <w:rsid w:val="00045F55"/>
    <w:rsid w:val="00045F75"/>
    <w:rsid w:val="00045FCF"/>
    <w:rsid w:val="00045FFA"/>
    <w:rsid w:val="0004600E"/>
    <w:rsid w:val="0004609D"/>
    <w:rsid w:val="0004609E"/>
    <w:rsid w:val="000460C7"/>
    <w:rsid w:val="00046195"/>
    <w:rsid w:val="000461D7"/>
    <w:rsid w:val="000461F3"/>
    <w:rsid w:val="00046272"/>
    <w:rsid w:val="000462B1"/>
    <w:rsid w:val="000462D9"/>
    <w:rsid w:val="000462E8"/>
    <w:rsid w:val="00046300"/>
    <w:rsid w:val="0004636A"/>
    <w:rsid w:val="000463B9"/>
    <w:rsid w:val="00046455"/>
    <w:rsid w:val="0004645F"/>
    <w:rsid w:val="0004646A"/>
    <w:rsid w:val="00046491"/>
    <w:rsid w:val="000464AF"/>
    <w:rsid w:val="0004650C"/>
    <w:rsid w:val="0004657F"/>
    <w:rsid w:val="00046684"/>
    <w:rsid w:val="0004668D"/>
    <w:rsid w:val="000466E4"/>
    <w:rsid w:val="00046700"/>
    <w:rsid w:val="00046854"/>
    <w:rsid w:val="00046884"/>
    <w:rsid w:val="00046897"/>
    <w:rsid w:val="000468FF"/>
    <w:rsid w:val="00046987"/>
    <w:rsid w:val="000469EA"/>
    <w:rsid w:val="000469F3"/>
    <w:rsid w:val="00046A30"/>
    <w:rsid w:val="00046A3B"/>
    <w:rsid w:val="00046AD6"/>
    <w:rsid w:val="00046B41"/>
    <w:rsid w:val="00046BD3"/>
    <w:rsid w:val="00046C6D"/>
    <w:rsid w:val="00046CEE"/>
    <w:rsid w:val="00046CF6"/>
    <w:rsid w:val="00046D59"/>
    <w:rsid w:val="00046D6E"/>
    <w:rsid w:val="00046DC9"/>
    <w:rsid w:val="00046DD4"/>
    <w:rsid w:val="00046E5D"/>
    <w:rsid w:val="00046F62"/>
    <w:rsid w:val="00046FE6"/>
    <w:rsid w:val="000470A1"/>
    <w:rsid w:val="00047119"/>
    <w:rsid w:val="000471AB"/>
    <w:rsid w:val="000471DB"/>
    <w:rsid w:val="000471E3"/>
    <w:rsid w:val="000471E9"/>
    <w:rsid w:val="00047277"/>
    <w:rsid w:val="000472E9"/>
    <w:rsid w:val="0004734B"/>
    <w:rsid w:val="000474FE"/>
    <w:rsid w:val="0004752C"/>
    <w:rsid w:val="0004755D"/>
    <w:rsid w:val="00047588"/>
    <w:rsid w:val="0004764D"/>
    <w:rsid w:val="000476BE"/>
    <w:rsid w:val="00047713"/>
    <w:rsid w:val="0004774B"/>
    <w:rsid w:val="00047768"/>
    <w:rsid w:val="000477F9"/>
    <w:rsid w:val="000477FA"/>
    <w:rsid w:val="000478F0"/>
    <w:rsid w:val="00047920"/>
    <w:rsid w:val="00047937"/>
    <w:rsid w:val="0004793C"/>
    <w:rsid w:val="0004795D"/>
    <w:rsid w:val="000479A0"/>
    <w:rsid w:val="000479A2"/>
    <w:rsid w:val="00047A0D"/>
    <w:rsid w:val="00047A4B"/>
    <w:rsid w:val="00047BBA"/>
    <w:rsid w:val="00047C1F"/>
    <w:rsid w:val="00047C78"/>
    <w:rsid w:val="00047DCE"/>
    <w:rsid w:val="00047E0E"/>
    <w:rsid w:val="00047E66"/>
    <w:rsid w:val="00047EF9"/>
    <w:rsid w:val="00047F28"/>
    <w:rsid w:val="00047F30"/>
    <w:rsid w:val="00047F78"/>
    <w:rsid w:val="00047FCB"/>
    <w:rsid w:val="0004860B"/>
    <w:rsid w:val="0005002D"/>
    <w:rsid w:val="0005009E"/>
    <w:rsid w:val="000500B3"/>
    <w:rsid w:val="000500BC"/>
    <w:rsid w:val="0005018E"/>
    <w:rsid w:val="000501A3"/>
    <w:rsid w:val="000501AD"/>
    <w:rsid w:val="0005021C"/>
    <w:rsid w:val="000502D8"/>
    <w:rsid w:val="000503B4"/>
    <w:rsid w:val="000503F0"/>
    <w:rsid w:val="0005044A"/>
    <w:rsid w:val="00050481"/>
    <w:rsid w:val="000504B9"/>
    <w:rsid w:val="000504D6"/>
    <w:rsid w:val="000504DD"/>
    <w:rsid w:val="000504F2"/>
    <w:rsid w:val="00050597"/>
    <w:rsid w:val="0005059C"/>
    <w:rsid w:val="000505DE"/>
    <w:rsid w:val="00050636"/>
    <w:rsid w:val="000506F4"/>
    <w:rsid w:val="00050736"/>
    <w:rsid w:val="00050738"/>
    <w:rsid w:val="000507DC"/>
    <w:rsid w:val="000507DD"/>
    <w:rsid w:val="00050803"/>
    <w:rsid w:val="00050822"/>
    <w:rsid w:val="0005083A"/>
    <w:rsid w:val="00050892"/>
    <w:rsid w:val="000508C6"/>
    <w:rsid w:val="000508FC"/>
    <w:rsid w:val="00050906"/>
    <w:rsid w:val="00050950"/>
    <w:rsid w:val="000509F3"/>
    <w:rsid w:val="000509FF"/>
    <w:rsid w:val="00050A87"/>
    <w:rsid w:val="00050AC5"/>
    <w:rsid w:val="00050AD2"/>
    <w:rsid w:val="00050ADF"/>
    <w:rsid w:val="00050B9A"/>
    <w:rsid w:val="00050BEA"/>
    <w:rsid w:val="00050C16"/>
    <w:rsid w:val="00050C3C"/>
    <w:rsid w:val="00050C4B"/>
    <w:rsid w:val="00050C8A"/>
    <w:rsid w:val="00050D0A"/>
    <w:rsid w:val="00050D17"/>
    <w:rsid w:val="00050D4F"/>
    <w:rsid w:val="00050D75"/>
    <w:rsid w:val="00050D8B"/>
    <w:rsid w:val="00050DF7"/>
    <w:rsid w:val="00050E61"/>
    <w:rsid w:val="00050E86"/>
    <w:rsid w:val="00050EB3"/>
    <w:rsid w:val="00050F6B"/>
    <w:rsid w:val="00050F8F"/>
    <w:rsid w:val="00050F9D"/>
    <w:rsid w:val="00050FCB"/>
    <w:rsid w:val="00051058"/>
    <w:rsid w:val="00051066"/>
    <w:rsid w:val="00051071"/>
    <w:rsid w:val="00051203"/>
    <w:rsid w:val="00051266"/>
    <w:rsid w:val="00051287"/>
    <w:rsid w:val="00051293"/>
    <w:rsid w:val="000513A7"/>
    <w:rsid w:val="000513BD"/>
    <w:rsid w:val="000513C5"/>
    <w:rsid w:val="0005143A"/>
    <w:rsid w:val="00051470"/>
    <w:rsid w:val="00051499"/>
    <w:rsid w:val="000514C2"/>
    <w:rsid w:val="000514D6"/>
    <w:rsid w:val="000514FC"/>
    <w:rsid w:val="00051505"/>
    <w:rsid w:val="0005151F"/>
    <w:rsid w:val="00051552"/>
    <w:rsid w:val="00051558"/>
    <w:rsid w:val="0005164B"/>
    <w:rsid w:val="000516B5"/>
    <w:rsid w:val="00051709"/>
    <w:rsid w:val="00051716"/>
    <w:rsid w:val="00051845"/>
    <w:rsid w:val="00051850"/>
    <w:rsid w:val="0005187A"/>
    <w:rsid w:val="00051899"/>
    <w:rsid w:val="000518C6"/>
    <w:rsid w:val="0005192C"/>
    <w:rsid w:val="00051943"/>
    <w:rsid w:val="00051969"/>
    <w:rsid w:val="00051994"/>
    <w:rsid w:val="000519B0"/>
    <w:rsid w:val="000519F7"/>
    <w:rsid w:val="00051A49"/>
    <w:rsid w:val="00051AD6"/>
    <w:rsid w:val="00051BBD"/>
    <w:rsid w:val="00051BD3"/>
    <w:rsid w:val="00051BDF"/>
    <w:rsid w:val="00051C48"/>
    <w:rsid w:val="00051C7E"/>
    <w:rsid w:val="00051D25"/>
    <w:rsid w:val="00051D34"/>
    <w:rsid w:val="00051D43"/>
    <w:rsid w:val="00051D7B"/>
    <w:rsid w:val="00051D86"/>
    <w:rsid w:val="00051D96"/>
    <w:rsid w:val="00051DFB"/>
    <w:rsid w:val="00051DFC"/>
    <w:rsid w:val="00051E0B"/>
    <w:rsid w:val="00051EAE"/>
    <w:rsid w:val="00051F36"/>
    <w:rsid w:val="00051F4B"/>
    <w:rsid w:val="00051F79"/>
    <w:rsid w:val="00051FA5"/>
    <w:rsid w:val="00052090"/>
    <w:rsid w:val="000520A6"/>
    <w:rsid w:val="000520D7"/>
    <w:rsid w:val="00052101"/>
    <w:rsid w:val="00052114"/>
    <w:rsid w:val="00052142"/>
    <w:rsid w:val="0005214B"/>
    <w:rsid w:val="00052154"/>
    <w:rsid w:val="00052189"/>
    <w:rsid w:val="0005222D"/>
    <w:rsid w:val="00052260"/>
    <w:rsid w:val="000522CF"/>
    <w:rsid w:val="00052312"/>
    <w:rsid w:val="0005235B"/>
    <w:rsid w:val="00052364"/>
    <w:rsid w:val="000523C1"/>
    <w:rsid w:val="00052477"/>
    <w:rsid w:val="000524CC"/>
    <w:rsid w:val="0005253F"/>
    <w:rsid w:val="0005255A"/>
    <w:rsid w:val="00052581"/>
    <w:rsid w:val="00052597"/>
    <w:rsid w:val="000525DC"/>
    <w:rsid w:val="000525EA"/>
    <w:rsid w:val="000525EE"/>
    <w:rsid w:val="0005260B"/>
    <w:rsid w:val="000526D7"/>
    <w:rsid w:val="000526DF"/>
    <w:rsid w:val="00052701"/>
    <w:rsid w:val="00052712"/>
    <w:rsid w:val="00052738"/>
    <w:rsid w:val="0005273C"/>
    <w:rsid w:val="000527AA"/>
    <w:rsid w:val="000527CB"/>
    <w:rsid w:val="000527E4"/>
    <w:rsid w:val="000527EC"/>
    <w:rsid w:val="000529DB"/>
    <w:rsid w:val="00052B1A"/>
    <w:rsid w:val="00052B8F"/>
    <w:rsid w:val="00052C29"/>
    <w:rsid w:val="00052C94"/>
    <w:rsid w:val="00052D21"/>
    <w:rsid w:val="00052D5C"/>
    <w:rsid w:val="00052DAF"/>
    <w:rsid w:val="00052DB9"/>
    <w:rsid w:val="00052F09"/>
    <w:rsid w:val="00052F4B"/>
    <w:rsid w:val="00052FE5"/>
    <w:rsid w:val="00053082"/>
    <w:rsid w:val="000530A3"/>
    <w:rsid w:val="000530CE"/>
    <w:rsid w:val="000530E7"/>
    <w:rsid w:val="00053144"/>
    <w:rsid w:val="00053213"/>
    <w:rsid w:val="00053219"/>
    <w:rsid w:val="0005327A"/>
    <w:rsid w:val="000532A9"/>
    <w:rsid w:val="000532AE"/>
    <w:rsid w:val="00053317"/>
    <w:rsid w:val="00053359"/>
    <w:rsid w:val="00053384"/>
    <w:rsid w:val="00053399"/>
    <w:rsid w:val="0005341D"/>
    <w:rsid w:val="0005343C"/>
    <w:rsid w:val="0005345F"/>
    <w:rsid w:val="00053497"/>
    <w:rsid w:val="000534DE"/>
    <w:rsid w:val="00053506"/>
    <w:rsid w:val="0005363F"/>
    <w:rsid w:val="000536A2"/>
    <w:rsid w:val="00053772"/>
    <w:rsid w:val="000537A0"/>
    <w:rsid w:val="000537A2"/>
    <w:rsid w:val="000538C3"/>
    <w:rsid w:val="000538F2"/>
    <w:rsid w:val="00053A1C"/>
    <w:rsid w:val="00053AAA"/>
    <w:rsid w:val="00053AD1"/>
    <w:rsid w:val="00053AF3"/>
    <w:rsid w:val="00053B03"/>
    <w:rsid w:val="00053B29"/>
    <w:rsid w:val="00053BB1"/>
    <w:rsid w:val="00053C28"/>
    <w:rsid w:val="00053C3F"/>
    <w:rsid w:val="00053C53"/>
    <w:rsid w:val="00053CD1"/>
    <w:rsid w:val="00053CF3"/>
    <w:rsid w:val="00053D72"/>
    <w:rsid w:val="00053DB9"/>
    <w:rsid w:val="00053E24"/>
    <w:rsid w:val="00053E9C"/>
    <w:rsid w:val="00053EB7"/>
    <w:rsid w:val="00053ECF"/>
    <w:rsid w:val="00053F32"/>
    <w:rsid w:val="00053F39"/>
    <w:rsid w:val="00053F6A"/>
    <w:rsid w:val="00053F8C"/>
    <w:rsid w:val="0005400F"/>
    <w:rsid w:val="000540E3"/>
    <w:rsid w:val="0005417C"/>
    <w:rsid w:val="0005419C"/>
    <w:rsid w:val="00054249"/>
    <w:rsid w:val="00054254"/>
    <w:rsid w:val="00054278"/>
    <w:rsid w:val="00054291"/>
    <w:rsid w:val="0005429B"/>
    <w:rsid w:val="000543D6"/>
    <w:rsid w:val="000543F0"/>
    <w:rsid w:val="00054427"/>
    <w:rsid w:val="0005449D"/>
    <w:rsid w:val="000544F5"/>
    <w:rsid w:val="00054535"/>
    <w:rsid w:val="0005455E"/>
    <w:rsid w:val="00054691"/>
    <w:rsid w:val="0005470C"/>
    <w:rsid w:val="000547A7"/>
    <w:rsid w:val="00054824"/>
    <w:rsid w:val="0005487E"/>
    <w:rsid w:val="00054889"/>
    <w:rsid w:val="0005488C"/>
    <w:rsid w:val="00054930"/>
    <w:rsid w:val="0005497C"/>
    <w:rsid w:val="000549E9"/>
    <w:rsid w:val="000549F5"/>
    <w:rsid w:val="00054A10"/>
    <w:rsid w:val="00054A18"/>
    <w:rsid w:val="00054A83"/>
    <w:rsid w:val="00054AA0"/>
    <w:rsid w:val="00054B63"/>
    <w:rsid w:val="00054BEC"/>
    <w:rsid w:val="00054C10"/>
    <w:rsid w:val="00054C1D"/>
    <w:rsid w:val="00054C3B"/>
    <w:rsid w:val="00054C4B"/>
    <w:rsid w:val="00054C59"/>
    <w:rsid w:val="00054C7F"/>
    <w:rsid w:val="00054D6A"/>
    <w:rsid w:val="00054D7E"/>
    <w:rsid w:val="00054DBB"/>
    <w:rsid w:val="00054E14"/>
    <w:rsid w:val="00054E49"/>
    <w:rsid w:val="00054E7D"/>
    <w:rsid w:val="00054EB8"/>
    <w:rsid w:val="00054EEB"/>
    <w:rsid w:val="00054F4C"/>
    <w:rsid w:val="00054FB1"/>
    <w:rsid w:val="00054FC4"/>
    <w:rsid w:val="00054FE2"/>
    <w:rsid w:val="00054FE3"/>
    <w:rsid w:val="0005502B"/>
    <w:rsid w:val="0005502E"/>
    <w:rsid w:val="00055065"/>
    <w:rsid w:val="000550A6"/>
    <w:rsid w:val="000550CA"/>
    <w:rsid w:val="000550F9"/>
    <w:rsid w:val="0005514F"/>
    <w:rsid w:val="00055190"/>
    <w:rsid w:val="000551BD"/>
    <w:rsid w:val="000551CE"/>
    <w:rsid w:val="000551F7"/>
    <w:rsid w:val="0005522F"/>
    <w:rsid w:val="0005529A"/>
    <w:rsid w:val="000552A8"/>
    <w:rsid w:val="000552FE"/>
    <w:rsid w:val="0005536B"/>
    <w:rsid w:val="00055425"/>
    <w:rsid w:val="00055450"/>
    <w:rsid w:val="00055491"/>
    <w:rsid w:val="0005549E"/>
    <w:rsid w:val="0005550B"/>
    <w:rsid w:val="000555F6"/>
    <w:rsid w:val="000556D3"/>
    <w:rsid w:val="00055767"/>
    <w:rsid w:val="000557F1"/>
    <w:rsid w:val="00055810"/>
    <w:rsid w:val="00055834"/>
    <w:rsid w:val="00055848"/>
    <w:rsid w:val="00055860"/>
    <w:rsid w:val="00055889"/>
    <w:rsid w:val="00055897"/>
    <w:rsid w:val="0005591C"/>
    <w:rsid w:val="00055A36"/>
    <w:rsid w:val="00055AEC"/>
    <w:rsid w:val="00055B17"/>
    <w:rsid w:val="00055B2A"/>
    <w:rsid w:val="00055B33"/>
    <w:rsid w:val="00055B3B"/>
    <w:rsid w:val="00055B9C"/>
    <w:rsid w:val="00055BC3"/>
    <w:rsid w:val="00055BD1"/>
    <w:rsid w:val="00055C2D"/>
    <w:rsid w:val="00055C36"/>
    <w:rsid w:val="00055C88"/>
    <w:rsid w:val="00055CA2"/>
    <w:rsid w:val="00055CB7"/>
    <w:rsid w:val="00055D50"/>
    <w:rsid w:val="00055E00"/>
    <w:rsid w:val="00055E56"/>
    <w:rsid w:val="00055E7C"/>
    <w:rsid w:val="00055EC2"/>
    <w:rsid w:val="00055FE3"/>
    <w:rsid w:val="00056070"/>
    <w:rsid w:val="000560BA"/>
    <w:rsid w:val="00056171"/>
    <w:rsid w:val="00056217"/>
    <w:rsid w:val="0005624E"/>
    <w:rsid w:val="00056253"/>
    <w:rsid w:val="000562A6"/>
    <w:rsid w:val="000562C9"/>
    <w:rsid w:val="000562D7"/>
    <w:rsid w:val="00056366"/>
    <w:rsid w:val="0005639F"/>
    <w:rsid w:val="000563F6"/>
    <w:rsid w:val="000563FE"/>
    <w:rsid w:val="0005652A"/>
    <w:rsid w:val="0005652E"/>
    <w:rsid w:val="0005661B"/>
    <w:rsid w:val="000566A0"/>
    <w:rsid w:val="000566EB"/>
    <w:rsid w:val="0005684B"/>
    <w:rsid w:val="00056875"/>
    <w:rsid w:val="0005687E"/>
    <w:rsid w:val="000568CA"/>
    <w:rsid w:val="000568D4"/>
    <w:rsid w:val="00056933"/>
    <w:rsid w:val="00056978"/>
    <w:rsid w:val="00056A1D"/>
    <w:rsid w:val="00056AEF"/>
    <w:rsid w:val="00056B80"/>
    <w:rsid w:val="00056B9C"/>
    <w:rsid w:val="00056BAC"/>
    <w:rsid w:val="00056BF9"/>
    <w:rsid w:val="00056C98"/>
    <w:rsid w:val="00056D00"/>
    <w:rsid w:val="00056D03"/>
    <w:rsid w:val="00056DA6"/>
    <w:rsid w:val="00056DFA"/>
    <w:rsid w:val="00056E01"/>
    <w:rsid w:val="00056E52"/>
    <w:rsid w:val="00056EC6"/>
    <w:rsid w:val="00056EEA"/>
    <w:rsid w:val="00056FFC"/>
    <w:rsid w:val="00057022"/>
    <w:rsid w:val="0005707E"/>
    <w:rsid w:val="00057082"/>
    <w:rsid w:val="0005708F"/>
    <w:rsid w:val="000570B6"/>
    <w:rsid w:val="00057112"/>
    <w:rsid w:val="00057142"/>
    <w:rsid w:val="00057190"/>
    <w:rsid w:val="0005720C"/>
    <w:rsid w:val="0005720F"/>
    <w:rsid w:val="000572E9"/>
    <w:rsid w:val="0005731B"/>
    <w:rsid w:val="0005732F"/>
    <w:rsid w:val="000573C5"/>
    <w:rsid w:val="000573E0"/>
    <w:rsid w:val="0005741E"/>
    <w:rsid w:val="00057424"/>
    <w:rsid w:val="000574A4"/>
    <w:rsid w:val="000574E9"/>
    <w:rsid w:val="0005753E"/>
    <w:rsid w:val="000575C2"/>
    <w:rsid w:val="00057663"/>
    <w:rsid w:val="000576A8"/>
    <w:rsid w:val="000576C1"/>
    <w:rsid w:val="000576C8"/>
    <w:rsid w:val="000576D4"/>
    <w:rsid w:val="000577DE"/>
    <w:rsid w:val="0005780A"/>
    <w:rsid w:val="00057832"/>
    <w:rsid w:val="000578E7"/>
    <w:rsid w:val="00057918"/>
    <w:rsid w:val="00057925"/>
    <w:rsid w:val="000579B1"/>
    <w:rsid w:val="000579C7"/>
    <w:rsid w:val="000579D2"/>
    <w:rsid w:val="000579DB"/>
    <w:rsid w:val="00057A24"/>
    <w:rsid w:val="00057A72"/>
    <w:rsid w:val="00057A97"/>
    <w:rsid w:val="00057AFF"/>
    <w:rsid w:val="00057B3D"/>
    <w:rsid w:val="00057B86"/>
    <w:rsid w:val="00057BB2"/>
    <w:rsid w:val="00057C20"/>
    <w:rsid w:val="00057C66"/>
    <w:rsid w:val="00057CB7"/>
    <w:rsid w:val="00057D9B"/>
    <w:rsid w:val="00057E42"/>
    <w:rsid w:val="00057EAD"/>
    <w:rsid w:val="00057F2D"/>
    <w:rsid w:val="00057F5E"/>
    <w:rsid w:val="00057F5F"/>
    <w:rsid w:val="00057FB4"/>
    <w:rsid w:val="00057FBA"/>
    <w:rsid w:val="00060087"/>
    <w:rsid w:val="000600E2"/>
    <w:rsid w:val="0006013A"/>
    <w:rsid w:val="00060281"/>
    <w:rsid w:val="000602CA"/>
    <w:rsid w:val="00060355"/>
    <w:rsid w:val="00060555"/>
    <w:rsid w:val="00060573"/>
    <w:rsid w:val="0006061F"/>
    <w:rsid w:val="00060720"/>
    <w:rsid w:val="00060750"/>
    <w:rsid w:val="00060764"/>
    <w:rsid w:val="00060787"/>
    <w:rsid w:val="000607B7"/>
    <w:rsid w:val="000607CA"/>
    <w:rsid w:val="00060849"/>
    <w:rsid w:val="00060858"/>
    <w:rsid w:val="0006086A"/>
    <w:rsid w:val="000608BF"/>
    <w:rsid w:val="000608E9"/>
    <w:rsid w:val="0006098C"/>
    <w:rsid w:val="000609A3"/>
    <w:rsid w:val="000609BF"/>
    <w:rsid w:val="000609CA"/>
    <w:rsid w:val="000609DB"/>
    <w:rsid w:val="000609FD"/>
    <w:rsid w:val="00060A6A"/>
    <w:rsid w:val="00060ABD"/>
    <w:rsid w:val="00060AD3"/>
    <w:rsid w:val="00060AF4"/>
    <w:rsid w:val="00060B94"/>
    <w:rsid w:val="00060BAC"/>
    <w:rsid w:val="00060BEF"/>
    <w:rsid w:val="00060BF1"/>
    <w:rsid w:val="00060C2A"/>
    <w:rsid w:val="00060C2B"/>
    <w:rsid w:val="00060D2F"/>
    <w:rsid w:val="00060D55"/>
    <w:rsid w:val="00060D67"/>
    <w:rsid w:val="00060D70"/>
    <w:rsid w:val="00060DE6"/>
    <w:rsid w:val="00060E0B"/>
    <w:rsid w:val="00060E20"/>
    <w:rsid w:val="00060E8B"/>
    <w:rsid w:val="00060EDD"/>
    <w:rsid w:val="00060F65"/>
    <w:rsid w:val="00060FA4"/>
    <w:rsid w:val="00060FC4"/>
    <w:rsid w:val="00060FD4"/>
    <w:rsid w:val="00061044"/>
    <w:rsid w:val="00061147"/>
    <w:rsid w:val="00061182"/>
    <w:rsid w:val="00061194"/>
    <w:rsid w:val="000611DF"/>
    <w:rsid w:val="000611F5"/>
    <w:rsid w:val="000611FC"/>
    <w:rsid w:val="000611FE"/>
    <w:rsid w:val="00061202"/>
    <w:rsid w:val="00061234"/>
    <w:rsid w:val="0006127F"/>
    <w:rsid w:val="0006129A"/>
    <w:rsid w:val="000612AE"/>
    <w:rsid w:val="000612C2"/>
    <w:rsid w:val="000612DC"/>
    <w:rsid w:val="000612EE"/>
    <w:rsid w:val="000613BF"/>
    <w:rsid w:val="000614C2"/>
    <w:rsid w:val="00061537"/>
    <w:rsid w:val="0006157F"/>
    <w:rsid w:val="00061591"/>
    <w:rsid w:val="00061598"/>
    <w:rsid w:val="000615BD"/>
    <w:rsid w:val="00061621"/>
    <w:rsid w:val="00061663"/>
    <w:rsid w:val="0006169D"/>
    <w:rsid w:val="000616B9"/>
    <w:rsid w:val="00061710"/>
    <w:rsid w:val="00061743"/>
    <w:rsid w:val="0006179C"/>
    <w:rsid w:val="000617AB"/>
    <w:rsid w:val="000617CB"/>
    <w:rsid w:val="00061815"/>
    <w:rsid w:val="000618BB"/>
    <w:rsid w:val="000619C3"/>
    <w:rsid w:val="00061A39"/>
    <w:rsid w:val="00061A80"/>
    <w:rsid w:val="00061AEB"/>
    <w:rsid w:val="00061B52"/>
    <w:rsid w:val="00061B61"/>
    <w:rsid w:val="00061B67"/>
    <w:rsid w:val="00061B79"/>
    <w:rsid w:val="00061BA6"/>
    <w:rsid w:val="00061BAE"/>
    <w:rsid w:val="00061BC3"/>
    <w:rsid w:val="00061C1F"/>
    <w:rsid w:val="00061C2B"/>
    <w:rsid w:val="00061C5B"/>
    <w:rsid w:val="00061C66"/>
    <w:rsid w:val="00061C67"/>
    <w:rsid w:val="00061C8E"/>
    <w:rsid w:val="00061CA0"/>
    <w:rsid w:val="00061D49"/>
    <w:rsid w:val="00061D56"/>
    <w:rsid w:val="00061E0F"/>
    <w:rsid w:val="00061EC3"/>
    <w:rsid w:val="00061ED5"/>
    <w:rsid w:val="00061EE2"/>
    <w:rsid w:val="00061FA7"/>
    <w:rsid w:val="00061FE8"/>
    <w:rsid w:val="0006208E"/>
    <w:rsid w:val="000620D0"/>
    <w:rsid w:val="000620D9"/>
    <w:rsid w:val="0006211A"/>
    <w:rsid w:val="0006220E"/>
    <w:rsid w:val="00062221"/>
    <w:rsid w:val="00062292"/>
    <w:rsid w:val="000622A2"/>
    <w:rsid w:val="000622A9"/>
    <w:rsid w:val="000622D4"/>
    <w:rsid w:val="00062359"/>
    <w:rsid w:val="0006237E"/>
    <w:rsid w:val="0006245A"/>
    <w:rsid w:val="0006248E"/>
    <w:rsid w:val="00062546"/>
    <w:rsid w:val="000625C1"/>
    <w:rsid w:val="000625CA"/>
    <w:rsid w:val="000625DD"/>
    <w:rsid w:val="00062600"/>
    <w:rsid w:val="000626A0"/>
    <w:rsid w:val="000626B0"/>
    <w:rsid w:val="00062726"/>
    <w:rsid w:val="00062733"/>
    <w:rsid w:val="00062735"/>
    <w:rsid w:val="00062752"/>
    <w:rsid w:val="00062812"/>
    <w:rsid w:val="0006285E"/>
    <w:rsid w:val="000628DB"/>
    <w:rsid w:val="000629B2"/>
    <w:rsid w:val="00062A06"/>
    <w:rsid w:val="00062A1C"/>
    <w:rsid w:val="00062B3E"/>
    <w:rsid w:val="00062B5B"/>
    <w:rsid w:val="00062B62"/>
    <w:rsid w:val="00062CEB"/>
    <w:rsid w:val="00062CF7"/>
    <w:rsid w:val="00062DE0"/>
    <w:rsid w:val="00062E84"/>
    <w:rsid w:val="00062E8A"/>
    <w:rsid w:val="00062EE0"/>
    <w:rsid w:val="00062EE3"/>
    <w:rsid w:val="00062EF0"/>
    <w:rsid w:val="00062F34"/>
    <w:rsid w:val="00062F83"/>
    <w:rsid w:val="00062F89"/>
    <w:rsid w:val="00062FB2"/>
    <w:rsid w:val="00062FD6"/>
    <w:rsid w:val="00063011"/>
    <w:rsid w:val="000630C8"/>
    <w:rsid w:val="000630CB"/>
    <w:rsid w:val="000630DC"/>
    <w:rsid w:val="0006324B"/>
    <w:rsid w:val="00063250"/>
    <w:rsid w:val="00063264"/>
    <w:rsid w:val="00063296"/>
    <w:rsid w:val="000632BA"/>
    <w:rsid w:val="00063304"/>
    <w:rsid w:val="000633CB"/>
    <w:rsid w:val="00063493"/>
    <w:rsid w:val="00063563"/>
    <w:rsid w:val="00063566"/>
    <w:rsid w:val="00063569"/>
    <w:rsid w:val="0006356B"/>
    <w:rsid w:val="00063619"/>
    <w:rsid w:val="00063689"/>
    <w:rsid w:val="0006372F"/>
    <w:rsid w:val="0006385F"/>
    <w:rsid w:val="00063932"/>
    <w:rsid w:val="0006393E"/>
    <w:rsid w:val="000639CD"/>
    <w:rsid w:val="000639F0"/>
    <w:rsid w:val="00063A1C"/>
    <w:rsid w:val="00063B35"/>
    <w:rsid w:val="00063B3B"/>
    <w:rsid w:val="00063B3F"/>
    <w:rsid w:val="00063C2C"/>
    <w:rsid w:val="00063C40"/>
    <w:rsid w:val="00063CA8"/>
    <w:rsid w:val="00063CC2"/>
    <w:rsid w:val="00063D49"/>
    <w:rsid w:val="00063DA3"/>
    <w:rsid w:val="00063E07"/>
    <w:rsid w:val="00063E2A"/>
    <w:rsid w:val="00063E57"/>
    <w:rsid w:val="00063EC5"/>
    <w:rsid w:val="00063EF8"/>
    <w:rsid w:val="00063F0C"/>
    <w:rsid w:val="00063F43"/>
    <w:rsid w:val="00063F6A"/>
    <w:rsid w:val="00063FA2"/>
    <w:rsid w:val="00064050"/>
    <w:rsid w:val="000640A8"/>
    <w:rsid w:val="00064243"/>
    <w:rsid w:val="00064249"/>
    <w:rsid w:val="0006425D"/>
    <w:rsid w:val="000642C4"/>
    <w:rsid w:val="000642E2"/>
    <w:rsid w:val="00064357"/>
    <w:rsid w:val="00064376"/>
    <w:rsid w:val="000644AE"/>
    <w:rsid w:val="0006455E"/>
    <w:rsid w:val="00064644"/>
    <w:rsid w:val="0006465B"/>
    <w:rsid w:val="000646C5"/>
    <w:rsid w:val="00064735"/>
    <w:rsid w:val="0006478C"/>
    <w:rsid w:val="00064839"/>
    <w:rsid w:val="00064941"/>
    <w:rsid w:val="00064973"/>
    <w:rsid w:val="0006497E"/>
    <w:rsid w:val="000649E5"/>
    <w:rsid w:val="00064A2B"/>
    <w:rsid w:val="00064A77"/>
    <w:rsid w:val="00064B1B"/>
    <w:rsid w:val="00064BCF"/>
    <w:rsid w:val="00064BD1"/>
    <w:rsid w:val="00064BED"/>
    <w:rsid w:val="00064C12"/>
    <w:rsid w:val="00064C2D"/>
    <w:rsid w:val="00064C4C"/>
    <w:rsid w:val="00064C5E"/>
    <w:rsid w:val="00064D11"/>
    <w:rsid w:val="00064D21"/>
    <w:rsid w:val="00064D92"/>
    <w:rsid w:val="00064DD9"/>
    <w:rsid w:val="00064DFD"/>
    <w:rsid w:val="00064E43"/>
    <w:rsid w:val="00064E8E"/>
    <w:rsid w:val="00064EC2"/>
    <w:rsid w:val="00064F1D"/>
    <w:rsid w:val="00064F51"/>
    <w:rsid w:val="00064F5E"/>
    <w:rsid w:val="00064FE8"/>
    <w:rsid w:val="0006500D"/>
    <w:rsid w:val="000650FA"/>
    <w:rsid w:val="00065108"/>
    <w:rsid w:val="000651A7"/>
    <w:rsid w:val="000651C5"/>
    <w:rsid w:val="000651D2"/>
    <w:rsid w:val="00065247"/>
    <w:rsid w:val="00065310"/>
    <w:rsid w:val="00065356"/>
    <w:rsid w:val="00065470"/>
    <w:rsid w:val="0006547F"/>
    <w:rsid w:val="0006550E"/>
    <w:rsid w:val="00065585"/>
    <w:rsid w:val="000655BC"/>
    <w:rsid w:val="00065845"/>
    <w:rsid w:val="00065923"/>
    <w:rsid w:val="0006597A"/>
    <w:rsid w:val="000659E0"/>
    <w:rsid w:val="00065A4D"/>
    <w:rsid w:val="00065A75"/>
    <w:rsid w:val="00065A8A"/>
    <w:rsid w:val="00065A92"/>
    <w:rsid w:val="00065AD2"/>
    <w:rsid w:val="00065B05"/>
    <w:rsid w:val="00065BA9"/>
    <w:rsid w:val="00065BBF"/>
    <w:rsid w:val="00065BF7"/>
    <w:rsid w:val="00065C2E"/>
    <w:rsid w:val="00065C32"/>
    <w:rsid w:val="00065C94"/>
    <w:rsid w:val="00065CCB"/>
    <w:rsid w:val="00065CF3"/>
    <w:rsid w:val="00065D23"/>
    <w:rsid w:val="00065D50"/>
    <w:rsid w:val="00065D5D"/>
    <w:rsid w:val="00065D6B"/>
    <w:rsid w:val="00065D91"/>
    <w:rsid w:val="00065DA7"/>
    <w:rsid w:val="00065ED7"/>
    <w:rsid w:val="00065F7B"/>
    <w:rsid w:val="00065FAD"/>
    <w:rsid w:val="00065FEB"/>
    <w:rsid w:val="000661D8"/>
    <w:rsid w:val="000661F6"/>
    <w:rsid w:val="0006622D"/>
    <w:rsid w:val="000662BD"/>
    <w:rsid w:val="000662C5"/>
    <w:rsid w:val="000662F8"/>
    <w:rsid w:val="000663A5"/>
    <w:rsid w:val="00066420"/>
    <w:rsid w:val="00066429"/>
    <w:rsid w:val="00066437"/>
    <w:rsid w:val="00066519"/>
    <w:rsid w:val="000665A8"/>
    <w:rsid w:val="0006662C"/>
    <w:rsid w:val="0006666D"/>
    <w:rsid w:val="000666A8"/>
    <w:rsid w:val="0006670B"/>
    <w:rsid w:val="0006674C"/>
    <w:rsid w:val="0006676B"/>
    <w:rsid w:val="00066782"/>
    <w:rsid w:val="00066820"/>
    <w:rsid w:val="0006688D"/>
    <w:rsid w:val="00066942"/>
    <w:rsid w:val="00066946"/>
    <w:rsid w:val="00066996"/>
    <w:rsid w:val="000669BF"/>
    <w:rsid w:val="000669EA"/>
    <w:rsid w:val="00066A19"/>
    <w:rsid w:val="00066A81"/>
    <w:rsid w:val="00066AD9"/>
    <w:rsid w:val="00066AE2"/>
    <w:rsid w:val="00066BD7"/>
    <w:rsid w:val="00066C16"/>
    <w:rsid w:val="00066C96"/>
    <w:rsid w:val="00066C9C"/>
    <w:rsid w:val="00066D1E"/>
    <w:rsid w:val="00066D41"/>
    <w:rsid w:val="00066D76"/>
    <w:rsid w:val="00066D9E"/>
    <w:rsid w:val="00066DEA"/>
    <w:rsid w:val="00066DEE"/>
    <w:rsid w:val="00066E3F"/>
    <w:rsid w:val="00066ECC"/>
    <w:rsid w:val="00066EE3"/>
    <w:rsid w:val="00066F11"/>
    <w:rsid w:val="00066F24"/>
    <w:rsid w:val="00066F27"/>
    <w:rsid w:val="00066F76"/>
    <w:rsid w:val="00067004"/>
    <w:rsid w:val="00067072"/>
    <w:rsid w:val="00067135"/>
    <w:rsid w:val="000671BF"/>
    <w:rsid w:val="0006724C"/>
    <w:rsid w:val="0006725B"/>
    <w:rsid w:val="0006729D"/>
    <w:rsid w:val="000672D6"/>
    <w:rsid w:val="00067319"/>
    <w:rsid w:val="0006739B"/>
    <w:rsid w:val="000673D5"/>
    <w:rsid w:val="00067494"/>
    <w:rsid w:val="000674A5"/>
    <w:rsid w:val="000674EE"/>
    <w:rsid w:val="000674FF"/>
    <w:rsid w:val="0006751A"/>
    <w:rsid w:val="0006756F"/>
    <w:rsid w:val="000675A4"/>
    <w:rsid w:val="000675E4"/>
    <w:rsid w:val="000676B0"/>
    <w:rsid w:val="000676CB"/>
    <w:rsid w:val="000676FC"/>
    <w:rsid w:val="0006775D"/>
    <w:rsid w:val="0006778A"/>
    <w:rsid w:val="000677CF"/>
    <w:rsid w:val="0006785B"/>
    <w:rsid w:val="000678DD"/>
    <w:rsid w:val="0006790C"/>
    <w:rsid w:val="00067925"/>
    <w:rsid w:val="00067981"/>
    <w:rsid w:val="00067A53"/>
    <w:rsid w:val="00067B37"/>
    <w:rsid w:val="00067B3C"/>
    <w:rsid w:val="00067B52"/>
    <w:rsid w:val="00067B7D"/>
    <w:rsid w:val="00067B97"/>
    <w:rsid w:val="00067BB0"/>
    <w:rsid w:val="00067BBA"/>
    <w:rsid w:val="00067BD5"/>
    <w:rsid w:val="00067C1C"/>
    <w:rsid w:val="00067C48"/>
    <w:rsid w:val="00067C75"/>
    <w:rsid w:val="00067C7A"/>
    <w:rsid w:val="00067C9D"/>
    <w:rsid w:val="00067D1A"/>
    <w:rsid w:val="00067D89"/>
    <w:rsid w:val="00067D95"/>
    <w:rsid w:val="00067E0B"/>
    <w:rsid w:val="00067E61"/>
    <w:rsid w:val="00067E64"/>
    <w:rsid w:val="00067EB2"/>
    <w:rsid w:val="00067F2E"/>
    <w:rsid w:val="00067F6D"/>
    <w:rsid w:val="00067FC2"/>
    <w:rsid w:val="0007003F"/>
    <w:rsid w:val="0007007A"/>
    <w:rsid w:val="000700A5"/>
    <w:rsid w:val="000700D6"/>
    <w:rsid w:val="00070124"/>
    <w:rsid w:val="00070154"/>
    <w:rsid w:val="00070178"/>
    <w:rsid w:val="000701A0"/>
    <w:rsid w:val="000701AE"/>
    <w:rsid w:val="00070281"/>
    <w:rsid w:val="000702A5"/>
    <w:rsid w:val="0007031C"/>
    <w:rsid w:val="00070381"/>
    <w:rsid w:val="000703C8"/>
    <w:rsid w:val="000703CD"/>
    <w:rsid w:val="0007040A"/>
    <w:rsid w:val="00070422"/>
    <w:rsid w:val="00070459"/>
    <w:rsid w:val="0007045D"/>
    <w:rsid w:val="00070475"/>
    <w:rsid w:val="000704D2"/>
    <w:rsid w:val="000704E2"/>
    <w:rsid w:val="0007052C"/>
    <w:rsid w:val="00070586"/>
    <w:rsid w:val="000706AD"/>
    <w:rsid w:val="000706F6"/>
    <w:rsid w:val="0007073A"/>
    <w:rsid w:val="0007074B"/>
    <w:rsid w:val="00070772"/>
    <w:rsid w:val="000708C6"/>
    <w:rsid w:val="000708D4"/>
    <w:rsid w:val="00070905"/>
    <w:rsid w:val="0007091C"/>
    <w:rsid w:val="0007093E"/>
    <w:rsid w:val="00070941"/>
    <w:rsid w:val="000709C8"/>
    <w:rsid w:val="000709DC"/>
    <w:rsid w:val="00070A35"/>
    <w:rsid w:val="00070B9C"/>
    <w:rsid w:val="00070C8E"/>
    <w:rsid w:val="00070D38"/>
    <w:rsid w:val="00070D46"/>
    <w:rsid w:val="00070D4A"/>
    <w:rsid w:val="00070D8C"/>
    <w:rsid w:val="00070E23"/>
    <w:rsid w:val="00070E6A"/>
    <w:rsid w:val="00070F03"/>
    <w:rsid w:val="00070F07"/>
    <w:rsid w:val="00070FBC"/>
    <w:rsid w:val="00070FF1"/>
    <w:rsid w:val="00070FF4"/>
    <w:rsid w:val="00071059"/>
    <w:rsid w:val="000710C8"/>
    <w:rsid w:val="000710E8"/>
    <w:rsid w:val="0007111F"/>
    <w:rsid w:val="00071175"/>
    <w:rsid w:val="0007117B"/>
    <w:rsid w:val="000711AE"/>
    <w:rsid w:val="000711B1"/>
    <w:rsid w:val="000711C7"/>
    <w:rsid w:val="000711D9"/>
    <w:rsid w:val="00071203"/>
    <w:rsid w:val="00071282"/>
    <w:rsid w:val="000712A5"/>
    <w:rsid w:val="000712EF"/>
    <w:rsid w:val="0007132A"/>
    <w:rsid w:val="00071361"/>
    <w:rsid w:val="00071384"/>
    <w:rsid w:val="00071493"/>
    <w:rsid w:val="0007155B"/>
    <w:rsid w:val="0007156C"/>
    <w:rsid w:val="000716C5"/>
    <w:rsid w:val="00071700"/>
    <w:rsid w:val="00071708"/>
    <w:rsid w:val="0007176F"/>
    <w:rsid w:val="000717AA"/>
    <w:rsid w:val="000717D1"/>
    <w:rsid w:val="0007187E"/>
    <w:rsid w:val="0007190D"/>
    <w:rsid w:val="00071982"/>
    <w:rsid w:val="00071A0D"/>
    <w:rsid w:val="00071A1F"/>
    <w:rsid w:val="00071A7C"/>
    <w:rsid w:val="00071AAA"/>
    <w:rsid w:val="00071C7F"/>
    <w:rsid w:val="00071CA8"/>
    <w:rsid w:val="00071CDC"/>
    <w:rsid w:val="00071CE3"/>
    <w:rsid w:val="00071D4B"/>
    <w:rsid w:val="00071D4D"/>
    <w:rsid w:val="00071D71"/>
    <w:rsid w:val="00071D78"/>
    <w:rsid w:val="00071D7A"/>
    <w:rsid w:val="00071D86"/>
    <w:rsid w:val="00071D9C"/>
    <w:rsid w:val="00071DCE"/>
    <w:rsid w:val="00071E26"/>
    <w:rsid w:val="00071E31"/>
    <w:rsid w:val="00071E39"/>
    <w:rsid w:val="00071E7A"/>
    <w:rsid w:val="00071E96"/>
    <w:rsid w:val="00071F8B"/>
    <w:rsid w:val="00071FC3"/>
    <w:rsid w:val="00071FF4"/>
    <w:rsid w:val="00071FF8"/>
    <w:rsid w:val="00072024"/>
    <w:rsid w:val="00072088"/>
    <w:rsid w:val="000720AF"/>
    <w:rsid w:val="000720B5"/>
    <w:rsid w:val="000720C5"/>
    <w:rsid w:val="000720EB"/>
    <w:rsid w:val="00072120"/>
    <w:rsid w:val="000721EE"/>
    <w:rsid w:val="0007232D"/>
    <w:rsid w:val="000723A0"/>
    <w:rsid w:val="000723AF"/>
    <w:rsid w:val="000723E6"/>
    <w:rsid w:val="000723FE"/>
    <w:rsid w:val="00072505"/>
    <w:rsid w:val="00072591"/>
    <w:rsid w:val="000725D3"/>
    <w:rsid w:val="0007265E"/>
    <w:rsid w:val="0007266E"/>
    <w:rsid w:val="000726D2"/>
    <w:rsid w:val="00072724"/>
    <w:rsid w:val="0007276D"/>
    <w:rsid w:val="0007278C"/>
    <w:rsid w:val="0007279F"/>
    <w:rsid w:val="00072831"/>
    <w:rsid w:val="0007286F"/>
    <w:rsid w:val="0007289B"/>
    <w:rsid w:val="000728CE"/>
    <w:rsid w:val="0007297E"/>
    <w:rsid w:val="000729D9"/>
    <w:rsid w:val="000729EA"/>
    <w:rsid w:val="00072A06"/>
    <w:rsid w:val="00072A22"/>
    <w:rsid w:val="00072A4C"/>
    <w:rsid w:val="00072A57"/>
    <w:rsid w:val="00072ADA"/>
    <w:rsid w:val="00072AFB"/>
    <w:rsid w:val="00072C0A"/>
    <w:rsid w:val="00072C33"/>
    <w:rsid w:val="00072C66"/>
    <w:rsid w:val="00072CC8"/>
    <w:rsid w:val="00072DBB"/>
    <w:rsid w:val="00072E83"/>
    <w:rsid w:val="00072FB7"/>
    <w:rsid w:val="00072FFD"/>
    <w:rsid w:val="00073033"/>
    <w:rsid w:val="0007304D"/>
    <w:rsid w:val="000730A0"/>
    <w:rsid w:val="000730DE"/>
    <w:rsid w:val="00073174"/>
    <w:rsid w:val="00073194"/>
    <w:rsid w:val="000731DD"/>
    <w:rsid w:val="00073357"/>
    <w:rsid w:val="0007337A"/>
    <w:rsid w:val="000733A5"/>
    <w:rsid w:val="000733F7"/>
    <w:rsid w:val="0007342F"/>
    <w:rsid w:val="0007356F"/>
    <w:rsid w:val="000735C7"/>
    <w:rsid w:val="00073605"/>
    <w:rsid w:val="00073620"/>
    <w:rsid w:val="0007362C"/>
    <w:rsid w:val="00073656"/>
    <w:rsid w:val="00073728"/>
    <w:rsid w:val="0007373E"/>
    <w:rsid w:val="000737E8"/>
    <w:rsid w:val="000738F7"/>
    <w:rsid w:val="000739E5"/>
    <w:rsid w:val="00073A2F"/>
    <w:rsid w:val="00073A84"/>
    <w:rsid w:val="00073AA1"/>
    <w:rsid w:val="00073AC9"/>
    <w:rsid w:val="00073BBD"/>
    <w:rsid w:val="00073C2E"/>
    <w:rsid w:val="00073CC9"/>
    <w:rsid w:val="00073CE7"/>
    <w:rsid w:val="00073CEB"/>
    <w:rsid w:val="00073D02"/>
    <w:rsid w:val="00073D63"/>
    <w:rsid w:val="00073DD0"/>
    <w:rsid w:val="00073DFC"/>
    <w:rsid w:val="00073E11"/>
    <w:rsid w:val="00073E31"/>
    <w:rsid w:val="00073E39"/>
    <w:rsid w:val="00073F87"/>
    <w:rsid w:val="00073FB1"/>
    <w:rsid w:val="00073FDD"/>
    <w:rsid w:val="0007402E"/>
    <w:rsid w:val="00074058"/>
    <w:rsid w:val="0007405B"/>
    <w:rsid w:val="000740D3"/>
    <w:rsid w:val="00074136"/>
    <w:rsid w:val="00074193"/>
    <w:rsid w:val="000741C0"/>
    <w:rsid w:val="000741D1"/>
    <w:rsid w:val="0007423B"/>
    <w:rsid w:val="000742C2"/>
    <w:rsid w:val="000742D0"/>
    <w:rsid w:val="000743F2"/>
    <w:rsid w:val="00074441"/>
    <w:rsid w:val="0007446E"/>
    <w:rsid w:val="000744BC"/>
    <w:rsid w:val="000745A6"/>
    <w:rsid w:val="000745BE"/>
    <w:rsid w:val="000745CE"/>
    <w:rsid w:val="000745FD"/>
    <w:rsid w:val="00074619"/>
    <w:rsid w:val="0007464C"/>
    <w:rsid w:val="00074661"/>
    <w:rsid w:val="00074675"/>
    <w:rsid w:val="00074684"/>
    <w:rsid w:val="000746A4"/>
    <w:rsid w:val="000746B8"/>
    <w:rsid w:val="000746B9"/>
    <w:rsid w:val="000746CF"/>
    <w:rsid w:val="000746F5"/>
    <w:rsid w:val="00074703"/>
    <w:rsid w:val="000747C7"/>
    <w:rsid w:val="00074809"/>
    <w:rsid w:val="000748BE"/>
    <w:rsid w:val="0007497A"/>
    <w:rsid w:val="00074A74"/>
    <w:rsid w:val="00074A76"/>
    <w:rsid w:val="00074AF4"/>
    <w:rsid w:val="00074B0E"/>
    <w:rsid w:val="00074B6C"/>
    <w:rsid w:val="00074B79"/>
    <w:rsid w:val="00074BBB"/>
    <w:rsid w:val="00074BF3"/>
    <w:rsid w:val="00074C00"/>
    <w:rsid w:val="00074C55"/>
    <w:rsid w:val="00074C6C"/>
    <w:rsid w:val="00074CE7"/>
    <w:rsid w:val="00074D2B"/>
    <w:rsid w:val="00074D76"/>
    <w:rsid w:val="00074DC9"/>
    <w:rsid w:val="00074DD1"/>
    <w:rsid w:val="00074DE3"/>
    <w:rsid w:val="00074E1E"/>
    <w:rsid w:val="00074F5F"/>
    <w:rsid w:val="00074F70"/>
    <w:rsid w:val="00074FA6"/>
    <w:rsid w:val="00074FA8"/>
    <w:rsid w:val="00074FE0"/>
    <w:rsid w:val="00075012"/>
    <w:rsid w:val="00075040"/>
    <w:rsid w:val="00075046"/>
    <w:rsid w:val="0007505F"/>
    <w:rsid w:val="00075065"/>
    <w:rsid w:val="00075095"/>
    <w:rsid w:val="000750AB"/>
    <w:rsid w:val="000750F1"/>
    <w:rsid w:val="00075119"/>
    <w:rsid w:val="00075137"/>
    <w:rsid w:val="00075161"/>
    <w:rsid w:val="00075179"/>
    <w:rsid w:val="0007518B"/>
    <w:rsid w:val="0007519A"/>
    <w:rsid w:val="000751F8"/>
    <w:rsid w:val="00075218"/>
    <w:rsid w:val="00075232"/>
    <w:rsid w:val="0007526C"/>
    <w:rsid w:val="0007528B"/>
    <w:rsid w:val="000752DE"/>
    <w:rsid w:val="00075314"/>
    <w:rsid w:val="0007533F"/>
    <w:rsid w:val="00075382"/>
    <w:rsid w:val="000753D2"/>
    <w:rsid w:val="0007541C"/>
    <w:rsid w:val="00075436"/>
    <w:rsid w:val="00075472"/>
    <w:rsid w:val="0007548D"/>
    <w:rsid w:val="00075668"/>
    <w:rsid w:val="000756FB"/>
    <w:rsid w:val="00075723"/>
    <w:rsid w:val="00075797"/>
    <w:rsid w:val="000757DA"/>
    <w:rsid w:val="0007588C"/>
    <w:rsid w:val="0007593C"/>
    <w:rsid w:val="00075986"/>
    <w:rsid w:val="000759BD"/>
    <w:rsid w:val="00075AB6"/>
    <w:rsid w:val="00075AE1"/>
    <w:rsid w:val="00075B2E"/>
    <w:rsid w:val="00075B5F"/>
    <w:rsid w:val="00075BBA"/>
    <w:rsid w:val="00075C08"/>
    <w:rsid w:val="00075C22"/>
    <w:rsid w:val="00075C24"/>
    <w:rsid w:val="00075C76"/>
    <w:rsid w:val="00075E8B"/>
    <w:rsid w:val="00075ECD"/>
    <w:rsid w:val="00075EE8"/>
    <w:rsid w:val="00075EF7"/>
    <w:rsid w:val="00075F2F"/>
    <w:rsid w:val="00075F4D"/>
    <w:rsid w:val="00075F50"/>
    <w:rsid w:val="00075FA9"/>
    <w:rsid w:val="00075FB8"/>
    <w:rsid w:val="00076075"/>
    <w:rsid w:val="0007609F"/>
    <w:rsid w:val="000760BF"/>
    <w:rsid w:val="00076202"/>
    <w:rsid w:val="0007624B"/>
    <w:rsid w:val="0007628C"/>
    <w:rsid w:val="000762A7"/>
    <w:rsid w:val="0007631E"/>
    <w:rsid w:val="0007638A"/>
    <w:rsid w:val="0007638D"/>
    <w:rsid w:val="0007648D"/>
    <w:rsid w:val="00076551"/>
    <w:rsid w:val="00076593"/>
    <w:rsid w:val="00076650"/>
    <w:rsid w:val="000768AB"/>
    <w:rsid w:val="000768C7"/>
    <w:rsid w:val="000768FF"/>
    <w:rsid w:val="0007691A"/>
    <w:rsid w:val="00076932"/>
    <w:rsid w:val="00076992"/>
    <w:rsid w:val="00076994"/>
    <w:rsid w:val="000769D2"/>
    <w:rsid w:val="000769F2"/>
    <w:rsid w:val="00076A22"/>
    <w:rsid w:val="00076A2A"/>
    <w:rsid w:val="00076A4F"/>
    <w:rsid w:val="00076A99"/>
    <w:rsid w:val="00076B37"/>
    <w:rsid w:val="00076B4F"/>
    <w:rsid w:val="00076B7F"/>
    <w:rsid w:val="00076BED"/>
    <w:rsid w:val="00076C14"/>
    <w:rsid w:val="00076CDA"/>
    <w:rsid w:val="00076CE3"/>
    <w:rsid w:val="00076E62"/>
    <w:rsid w:val="00076E8A"/>
    <w:rsid w:val="00076F6F"/>
    <w:rsid w:val="00076FF6"/>
    <w:rsid w:val="00077044"/>
    <w:rsid w:val="00077063"/>
    <w:rsid w:val="00077103"/>
    <w:rsid w:val="00077129"/>
    <w:rsid w:val="00077162"/>
    <w:rsid w:val="000771D0"/>
    <w:rsid w:val="000771FC"/>
    <w:rsid w:val="0007739F"/>
    <w:rsid w:val="0007747E"/>
    <w:rsid w:val="00077493"/>
    <w:rsid w:val="000774AB"/>
    <w:rsid w:val="000774E3"/>
    <w:rsid w:val="000774E5"/>
    <w:rsid w:val="0007755C"/>
    <w:rsid w:val="00077632"/>
    <w:rsid w:val="0007769A"/>
    <w:rsid w:val="000776C7"/>
    <w:rsid w:val="000777AE"/>
    <w:rsid w:val="000777B6"/>
    <w:rsid w:val="000777E0"/>
    <w:rsid w:val="000777EA"/>
    <w:rsid w:val="000777F6"/>
    <w:rsid w:val="000777F8"/>
    <w:rsid w:val="00077890"/>
    <w:rsid w:val="000778C9"/>
    <w:rsid w:val="00077939"/>
    <w:rsid w:val="00077969"/>
    <w:rsid w:val="00077983"/>
    <w:rsid w:val="000779E5"/>
    <w:rsid w:val="00077A50"/>
    <w:rsid w:val="00077ADE"/>
    <w:rsid w:val="00077B0F"/>
    <w:rsid w:val="00077B7B"/>
    <w:rsid w:val="00077B80"/>
    <w:rsid w:val="00077BAF"/>
    <w:rsid w:val="00077BBD"/>
    <w:rsid w:val="00077BC8"/>
    <w:rsid w:val="00077BFC"/>
    <w:rsid w:val="00077C43"/>
    <w:rsid w:val="00077C46"/>
    <w:rsid w:val="00077CE3"/>
    <w:rsid w:val="00077D78"/>
    <w:rsid w:val="00077D84"/>
    <w:rsid w:val="00077DE0"/>
    <w:rsid w:val="00077DE6"/>
    <w:rsid w:val="00077E02"/>
    <w:rsid w:val="00077E39"/>
    <w:rsid w:val="00077E3F"/>
    <w:rsid w:val="00077ECD"/>
    <w:rsid w:val="00077F06"/>
    <w:rsid w:val="00077F0C"/>
    <w:rsid w:val="00077F22"/>
    <w:rsid w:val="00077FD7"/>
    <w:rsid w:val="00080004"/>
    <w:rsid w:val="00080009"/>
    <w:rsid w:val="00080037"/>
    <w:rsid w:val="00080062"/>
    <w:rsid w:val="00080072"/>
    <w:rsid w:val="0008008D"/>
    <w:rsid w:val="0008008F"/>
    <w:rsid w:val="00080137"/>
    <w:rsid w:val="00080227"/>
    <w:rsid w:val="0008025C"/>
    <w:rsid w:val="000802F8"/>
    <w:rsid w:val="0008031B"/>
    <w:rsid w:val="00080321"/>
    <w:rsid w:val="00080360"/>
    <w:rsid w:val="00080371"/>
    <w:rsid w:val="000803C1"/>
    <w:rsid w:val="000803DF"/>
    <w:rsid w:val="000804E5"/>
    <w:rsid w:val="000804FC"/>
    <w:rsid w:val="00080502"/>
    <w:rsid w:val="00080503"/>
    <w:rsid w:val="00080509"/>
    <w:rsid w:val="000805A8"/>
    <w:rsid w:val="00080633"/>
    <w:rsid w:val="00080658"/>
    <w:rsid w:val="000806C1"/>
    <w:rsid w:val="000806C5"/>
    <w:rsid w:val="000806D3"/>
    <w:rsid w:val="0008076C"/>
    <w:rsid w:val="000807F2"/>
    <w:rsid w:val="00080827"/>
    <w:rsid w:val="00080949"/>
    <w:rsid w:val="00080958"/>
    <w:rsid w:val="00080970"/>
    <w:rsid w:val="00080993"/>
    <w:rsid w:val="00080998"/>
    <w:rsid w:val="00080A63"/>
    <w:rsid w:val="00080AB3"/>
    <w:rsid w:val="00080AED"/>
    <w:rsid w:val="00080BC8"/>
    <w:rsid w:val="00080C0B"/>
    <w:rsid w:val="00080C44"/>
    <w:rsid w:val="00080DBE"/>
    <w:rsid w:val="00080E06"/>
    <w:rsid w:val="00080F81"/>
    <w:rsid w:val="00080FD2"/>
    <w:rsid w:val="00081008"/>
    <w:rsid w:val="000810DF"/>
    <w:rsid w:val="000810ED"/>
    <w:rsid w:val="000810F4"/>
    <w:rsid w:val="000810F8"/>
    <w:rsid w:val="0008112A"/>
    <w:rsid w:val="00081163"/>
    <w:rsid w:val="0008119B"/>
    <w:rsid w:val="000811CD"/>
    <w:rsid w:val="00081252"/>
    <w:rsid w:val="000812D7"/>
    <w:rsid w:val="00081336"/>
    <w:rsid w:val="00081373"/>
    <w:rsid w:val="000813FF"/>
    <w:rsid w:val="00081411"/>
    <w:rsid w:val="0008141F"/>
    <w:rsid w:val="0008146E"/>
    <w:rsid w:val="0008147D"/>
    <w:rsid w:val="00081490"/>
    <w:rsid w:val="000814C1"/>
    <w:rsid w:val="000814D7"/>
    <w:rsid w:val="000814EC"/>
    <w:rsid w:val="0008152A"/>
    <w:rsid w:val="000816E7"/>
    <w:rsid w:val="000817BF"/>
    <w:rsid w:val="000817CB"/>
    <w:rsid w:val="0008187F"/>
    <w:rsid w:val="0008188C"/>
    <w:rsid w:val="000818C7"/>
    <w:rsid w:val="00081967"/>
    <w:rsid w:val="00081996"/>
    <w:rsid w:val="00081A04"/>
    <w:rsid w:val="00081A2C"/>
    <w:rsid w:val="00081AA6"/>
    <w:rsid w:val="00081AE0"/>
    <w:rsid w:val="00081AEA"/>
    <w:rsid w:val="00081AF0"/>
    <w:rsid w:val="00081B1A"/>
    <w:rsid w:val="00081B38"/>
    <w:rsid w:val="00081B5E"/>
    <w:rsid w:val="00081B6B"/>
    <w:rsid w:val="00081BA0"/>
    <w:rsid w:val="00081BF1"/>
    <w:rsid w:val="00081C2F"/>
    <w:rsid w:val="00081D3D"/>
    <w:rsid w:val="00081D9F"/>
    <w:rsid w:val="00081E15"/>
    <w:rsid w:val="00081EBF"/>
    <w:rsid w:val="00081EDC"/>
    <w:rsid w:val="00081FB9"/>
    <w:rsid w:val="00081FE3"/>
    <w:rsid w:val="0008207E"/>
    <w:rsid w:val="00082085"/>
    <w:rsid w:val="000820D8"/>
    <w:rsid w:val="00082172"/>
    <w:rsid w:val="00082231"/>
    <w:rsid w:val="00082233"/>
    <w:rsid w:val="00082276"/>
    <w:rsid w:val="00082286"/>
    <w:rsid w:val="000822A0"/>
    <w:rsid w:val="0008231E"/>
    <w:rsid w:val="00082369"/>
    <w:rsid w:val="00082374"/>
    <w:rsid w:val="0008238E"/>
    <w:rsid w:val="000823D5"/>
    <w:rsid w:val="00082518"/>
    <w:rsid w:val="00082577"/>
    <w:rsid w:val="000826BE"/>
    <w:rsid w:val="000826F1"/>
    <w:rsid w:val="000827AD"/>
    <w:rsid w:val="000827B3"/>
    <w:rsid w:val="000827DC"/>
    <w:rsid w:val="00082854"/>
    <w:rsid w:val="00082858"/>
    <w:rsid w:val="00082872"/>
    <w:rsid w:val="000828DB"/>
    <w:rsid w:val="000828DC"/>
    <w:rsid w:val="00082910"/>
    <w:rsid w:val="00082967"/>
    <w:rsid w:val="00082977"/>
    <w:rsid w:val="00082986"/>
    <w:rsid w:val="0008298E"/>
    <w:rsid w:val="000829D9"/>
    <w:rsid w:val="00082A13"/>
    <w:rsid w:val="00082A39"/>
    <w:rsid w:val="00082B15"/>
    <w:rsid w:val="00082B33"/>
    <w:rsid w:val="00082C10"/>
    <w:rsid w:val="00082CEF"/>
    <w:rsid w:val="00082D38"/>
    <w:rsid w:val="00082D70"/>
    <w:rsid w:val="00082E12"/>
    <w:rsid w:val="00082E90"/>
    <w:rsid w:val="00082F28"/>
    <w:rsid w:val="00082F5A"/>
    <w:rsid w:val="00082F60"/>
    <w:rsid w:val="00082F6B"/>
    <w:rsid w:val="00082F7D"/>
    <w:rsid w:val="00082FB7"/>
    <w:rsid w:val="00082FDD"/>
    <w:rsid w:val="00083093"/>
    <w:rsid w:val="000830B8"/>
    <w:rsid w:val="000830ED"/>
    <w:rsid w:val="000830F3"/>
    <w:rsid w:val="0008312C"/>
    <w:rsid w:val="000832D5"/>
    <w:rsid w:val="000832D8"/>
    <w:rsid w:val="00083304"/>
    <w:rsid w:val="00083371"/>
    <w:rsid w:val="00083375"/>
    <w:rsid w:val="0008337A"/>
    <w:rsid w:val="00083424"/>
    <w:rsid w:val="00083477"/>
    <w:rsid w:val="00083478"/>
    <w:rsid w:val="00083492"/>
    <w:rsid w:val="000834EB"/>
    <w:rsid w:val="00083530"/>
    <w:rsid w:val="00083564"/>
    <w:rsid w:val="00083569"/>
    <w:rsid w:val="0008360D"/>
    <w:rsid w:val="00083619"/>
    <w:rsid w:val="0008363A"/>
    <w:rsid w:val="00083699"/>
    <w:rsid w:val="000836CF"/>
    <w:rsid w:val="0008374B"/>
    <w:rsid w:val="0008376D"/>
    <w:rsid w:val="00083774"/>
    <w:rsid w:val="0008377D"/>
    <w:rsid w:val="000837C7"/>
    <w:rsid w:val="0008383D"/>
    <w:rsid w:val="0008383F"/>
    <w:rsid w:val="00083851"/>
    <w:rsid w:val="000838EB"/>
    <w:rsid w:val="00083900"/>
    <w:rsid w:val="00083936"/>
    <w:rsid w:val="00083963"/>
    <w:rsid w:val="00083966"/>
    <w:rsid w:val="000839D3"/>
    <w:rsid w:val="00083A2C"/>
    <w:rsid w:val="00083A4C"/>
    <w:rsid w:val="00083ACC"/>
    <w:rsid w:val="00083ADC"/>
    <w:rsid w:val="00083AF9"/>
    <w:rsid w:val="00083B82"/>
    <w:rsid w:val="00083BE1"/>
    <w:rsid w:val="00083BF5"/>
    <w:rsid w:val="00083C9A"/>
    <w:rsid w:val="00083CA0"/>
    <w:rsid w:val="00083CA3"/>
    <w:rsid w:val="00083CD5"/>
    <w:rsid w:val="00083D12"/>
    <w:rsid w:val="00083D23"/>
    <w:rsid w:val="00083D35"/>
    <w:rsid w:val="00083DF2"/>
    <w:rsid w:val="00083E39"/>
    <w:rsid w:val="00083E90"/>
    <w:rsid w:val="00083EB5"/>
    <w:rsid w:val="00083F41"/>
    <w:rsid w:val="00083F81"/>
    <w:rsid w:val="0008402F"/>
    <w:rsid w:val="000840CB"/>
    <w:rsid w:val="00084146"/>
    <w:rsid w:val="000841DA"/>
    <w:rsid w:val="000841F6"/>
    <w:rsid w:val="00084215"/>
    <w:rsid w:val="000842A0"/>
    <w:rsid w:val="000842B3"/>
    <w:rsid w:val="000842D4"/>
    <w:rsid w:val="00084379"/>
    <w:rsid w:val="000843AE"/>
    <w:rsid w:val="000843CF"/>
    <w:rsid w:val="000843E6"/>
    <w:rsid w:val="0008444C"/>
    <w:rsid w:val="0008446B"/>
    <w:rsid w:val="000844E0"/>
    <w:rsid w:val="00084584"/>
    <w:rsid w:val="000845E6"/>
    <w:rsid w:val="00084641"/>
    <w:rsid w:val="00084657"/>
    <w:rsid w:val="00084743"/>
    <w:rsid w:val="00084762"/>
    <w:rsid w:val="00084795"/>
    <w:rsid w:val="000847C8"/>
    <w:rsid w:val="0008481D"/>
    <w:rsid w:val="00084846"/>
    <w:rsid w:val="000848C0"/>
    <w:rsid w:val="00084901"/>
    <w:rsid w:val="0008491F"/>
    <w:rsid w:val="00084954"/>
    <w:rsid w:val="00084966"/>
    <w:rsid w:val="00084A34"/>
    <w:rsid w:val="00084A9F"/>
    <w:rsid w:val="00084B62"/>
    <w:rsid w:val="00084B6F"/>
    <w:rsid w:val="00084BDD"/>
    <w:rsid w:val="00084C10"/>
    <w:rsid w:val="00084C87"/>
    <w:rsid w:val="00084D32"/>
    <w:rsid w:val="00084D88"/>
    <w:rsid w:val="00084DDF"/>
    <w:rsid w:val="00084E1C"/>
    <w:rsid w:val="00084E3D"/>
    <w:rsid w:val="00084EDD"/>
    <w:rsid w:val="00084EEB"/>
    <w:rsid w:val="00084F2D"/>
    <w:rsid w:val="00084F7D"/>
    <w:rsid w:val="00085003"/>
    <w:rsid w:val="000850DD"/>
    <w:rsid w:val="00085106"/>
    <w:rsid w:val="0008513F"/>
    <w:rsid w:val="000851CC"/>
    <w:rsid w:val="0008521D"/>
    <w:rsid w:val="0008524B"/>
    <w:rsid w:val="00085265"/>
    <w:rsid w:val="00085273"/>
    <w:rsid w:val="00085290"/>
    <w:rsid w:val="00085308"/>
    <w:rsid w:val="0008534C"/>
    <w:rsid w:val="0008537E"/>
    <w:rsid w:val="0008539C"/>
    <w:rsid w:val="0008545B"/>
    <w:rsid w:val="000854EF"/>
    <w:rsid w:val="00085519"/>
    <w:rsid w:val="00085526"/>
    <w:rsid w:val="00085554"/>
    <w:rsid w:val="0008559E"/>
    <w:rsid w:val="000855AE"/>
    <w:rsid w:val="000855D7"/>
    <w:rsid w:val="00085668"/>
    <w:rsid w:val="00085702"/>
    <w:rsid w:val="00085716"/>
    <w:rsid w:val="00085765"/>
    <w:rsid w:val="0008576F"/>
    <w:rsid w:val="000857BB"/>
    <w:rsid w:val="000857C3"/>
    <w:rsid w:val="000857EA"/>
    <w:rsid w:val="0008591A"/>
    <w:rsid w:val="00085920"/>
    <w:rsid w:val="0008596A"/>
    <w:rsid w:val="00085A41"/>
    <w:rsid w:val="00085A52"/>
    <w:rsid w:val="00085AAC"/>
    <w:rsid w:val="00085BC5"/>
    <w:rsid w:val="00085C31"/>
    <w:rsid w:val="00085C91"/>
    <w:rsid w:val="00085CA1"/>
    <w:rsid w:val="00085D15"/>
    <w:rsid w:val="00085D2F"/>
    <w:rsid w:val="00085D38"/>
    <w:rsid w:val="00085D4D"/>
    <w:rsid w:val="00085D4F"/>
    <w:rsid w:val="00085D60"/>
    <w:rsid w:val="00085DA2"/>
    <w:rsid w:val="00085DA6"/>
    <w:rsid w:val="00085E86"/>
    <w:rsid w:val="00085EB1"/>
    <w:rsid w:val="00085EB6"/>
    <w:rsid w:val="00085F2D"/>
    <w:rsid w:val="00085F35"/>
    <w:rsid w:val="00085F63"/>
    <w:rsid w:val="00085F91"/>
    <w:rsid w:val="00085FCC"/>
    <w:rsid w:val="00085FF5"/>
    <w:rsid w:val="00085FFE"/>
    <w:rsid w:val="00086062"/>
    <w:rsid w:val="000860FB"/>
    <w:rsid w:val="0008610D"/>
    <w:rsid w:val="00086153"/>
    <w:rsid w:val="0008616F"/>
    <w:rsid w:val="000861B0"/>
    <w:rsid w:val="000861EB"/>
    <w:rsid w:val="0008620B"/>
    <w:rsid w:val="00086242"/>
    <w:rsid w:val="000862B0"/>
    <w:rsid w:val="0008637E"/>
    <w:rsid w:val="000863D4"/>
    <w:rsid w:val="000863DB"/>
    <w:rsid w:val="000863FE"/>
    <w:rsid w:val="00086404"/>
    <w:rsid w:val="00086425"/>
    <w:rsid w:val="00086442"/>
    <w:rsid w:val="00086453"/>
    <w:rsid w:val="00086503"/>
    <w:rsid w:val="0008651D"/>
    <w:rsid w:val="00086532"/>
    <w:rsid w:val="00086567"/>
    <w:rsid w:val="000865A0"/>
    <w:rsid w:val="000865E3"/>
    <w:rsid w:val="00086601"/>
    <w:rsid w:val="0008661D"/>
    <w:rsid w:val="0008662A"/>
    <w:rsid w:val="00086644"/>
    <w:rsid w:val="000866F3"/>
    <w:rsid w:val="00086709"/>
    <w:rsid w:val="00086780"/>
    <w:rsid w:val="00086783"/>
    <w:rsid w:val="000867CA"/>
    <w:rsid w:val="0008680B"/>
    <w:rsid w:val="00086819"/>
    <w:rsid w:val="000868B2"/>
    <w:rsid w:val="000868BD"/>
    <w:rsid w:val="00086938"/>
    <w:rsid w:val="000869A7"/>
    <w:rsid w:val="000869E7"/>
    <w:rsid w:val="00086A1D"/>
    <w:rsid w:val="00086A25"/>
    <w:rsid w:val="00086A4C"/>
    <w:rsid w:val="00086A9C"/>
    <w:rsid w:val="00086B50"/>
    <w:rsid w:val="00086B76"/>
    <w:rsid w:val="00086BB3"/>
    <w:rsid w:val="00086CEB"/>
    <w:rsid w:val="00086D24"/>
    <w:rsid w:val="00086D69"/>
    <w:rsid w:val="00086DA1"/>
    <w:rsid w:val="00086DAA"/>
    <w:rsid w:val="00086DF5"/>
    <w:rsid w:val="00086E75"/>
    <w:rsid w:val="00086EDD"/>
    <w:rsid w:val="00086F3B"/>
    <w:rsid w:val="00086F84"/>
    <w:rsid w:val="00086FEE"/>
    <w:rsid w:val="00087016"/>
    <w:rsid w:val="000870D2"/>
    <w:rsid w:val="000870F8"/>
    <w:rsid w:val="00087124"/>
    <w:rsid w:val="00087128"/>
    <w:rsid w:val="00087129"/>
    <w:rsid w:val="0008715B"/>
    <w:rsid w:val="00087184"/>
    <w:rsid w:val="000871EA"/>
    <w:rsid w:val="00087220"/>
    <w:rsid w:val="0008735D"/>
    <w:rsid w:val="0008742D"/>
    <w:rsid w:val="00087439"/>
    <w:rsid w:val="00087471"/>
    <w:rsid w:val="00087485"/>
    <w:rsid w:val="00087537"/>
    <w:rsid w:val="00087584"/>
    <w:rsid w:val="000875BE"/>
    <w:rsid w:val="00087622"/>
    <w:rsid w:val="0008763F"/>
    <w:rsid w:val="00087661"/>
    <w:rsid w:val="0008769D"/>
    <w:rsid w:val="000876B0"/>
    <w:rsid w:val="00087787"/>
    <w:rsid w:val="00087851"/>
    <w:rsid w:val="000878B1"/>
    <w:rsid w:val="000878D7"/>
    <w:rsid w:val="00087927"/>
    <w:rsid w:val="000879E3"/>
    <w:rsid w:val="00087A82"/>
    <w:rsid w:val="00087AD9"/>
    <w:rsid w:val="00087B5E"/>
    <w:rsid w:val="00087B64"/>
    <w:rsid w:val="00087BBC"/>
    <w:rsid w:val="00087BE3"/>
    <w:rsid w:val="00087BF6"/>
    <w:rsid w:val="00087C27"/>
    <w:rsid w:val="00087C7C"/>
    <w:rsid w:val="00087C89"/>
    <w:rsid w:val="00087CE4"/>
    <w:rsid w:val="00087D88"/>
    <w:rsid w:val="00087D95"/>
    <w:rsid w:val="00087E30"/>
    <w:rsid w:val="00087E70"/>
    <w:rsid w:val="00087EB6"/>
    <w:rsid w:val="00087EE7"/>
    <w:rsid w:val="00087F50"/>
    <w:rsid w:val="00087F7F"/>
    <w:rsid w:val="00087F87"/>
    <w:rsid w:val="00087F8A"/>
    <w:rsid w:val="0008E7F8"/>
    <w:rsid w:val="0009001A"/>
    <w:rsid w:val="0009002E"/>
    <w:rsid w:val="00090080"/>
    <w:rsid w:val="000900F7"/>
    <w:rsid w:val="00090112"/>
    <w:rsid w:val="00090155"/>
    <w:rsid w:val="000902BC"/>
    <w:rsid w:val="000902E9"/>
    <w:rsid w:val="00090323"/>
    <w:rsid w:val="0009033F"/>
    <w:rsid w:val="0009035A"/>
    <w:rsid w:val="000903EB"/>
    <w:rsid w:val="00090476"/>
    <w:rsid w:val="000904E5"/>
    <w:rsid w:val="000904F7"/>
    <w:rsid w:val="0009058D"/>
    <w:rsid w:val="000905A2"/>
    <w:rsid w:val="000905BC"/>
    <w:rsid w:val="000905D8"/>
    <w:rsid w:val="000905FD"/>
    <w:rsid w:val="00090681"/>
    <w:rsid w:val="00090752"/>
    <w:rsid w:val="000907D7"/>
    <w:rsid w:val="00090811"/>
    <w:rsid w:val="0009081F"/>
    <w:rsid w:val="00090841"/>
    <w:rsid w:val="00090890"/>
    <w:rsid w:val="0009089B"/>
    <w:rsid w:val="000909D7"/>
    <w:rsid w:val="00090A10"/>
    <w:rsid w:val="00090A54"/>
    <w:rsid w:val="00090AD1"/>
    <w:rsid w:val="00090AFE"/>
    <w:rsid w:val="00090B38"/>
    <w:rsid w:val="00090B75"/>
    <w:rsid w:val="00090B89"/>
    <w:rsid w:val="00090C01"/>
    <w:rsid w:val="00090C02"/>
    <w:rsid w:val="00090C85"/>
    <w:rsid w:val="00090C98"/>
    <w:rsid w:val="00090DA6"/>
    <w:rsid w:val="00090E66"/>
    <w:rsid w:val="00090E8D"/>
    <w:rsid w:val="00090EC3"/>
    <w:rsid w:val="00090EC9"/>
    <w:rsid w:val="00090F36"/>
    <w:rsid w:val="00090F71"/>
    <w:rsid w:val="00090F9D"/>
    <w:rsid w:val="0009102E"/>
    <w:rsid w:val="000910DE"/>
    <w:rsid w:val="00091142"/>
    <w:rsid w:val="00091143"/>
    <w:rsid w:val="00091176"/>
    <w:rsid w:val="000911D8"/>
    <w:rsid w:val="0009125A"/>
    <w:rsid w:val="000912CE"/>
    <w:rsid w:val="000913F5"/>
    <w:rsid w:val="00091402"/>
    <w:rsid w:val="000914C6"/>
    <w:rsid w:val="00091543"/>
    <w:rsid w:val="00091592"/>
    <w:rsid w:val="00091603"/>
    <w:rsid w:val="00091661"/>
    <w:rsid w:val="00091663"/>
    <w:rsid w:val="00091699"/>
    <w:rsid w:val="000916FF"/>
    <w:rsid w:val="00091744"/>
    <w:rsid w:val="00091747"/>
    <w:rsid w:val="000917FD"/>
    <w:rsid w:val="00091858"/>
    <w:rsid w:val="0009187F"/>
    <w:rsid w:val="000918CB"/>
    <w:rsid w:val="00091903"/>
    <w:rsid w:val="00091939"/>
    <w:rsid w:val="0009198E"/>
    <w:rsid w:val="00091A3A"/>
    <w:rsid w:val="00091A4B"/>
    <w:rsid w:val="00091A88"/>
    <w:rsid w:val="00091AEF"/>
    <w:rsid w:val="00091B3C"/>
    <w:rsid w:val="00091B74"/>
    <w:rsid w:val="00091BB3"/>
    <w:rsid w:val="00091C32"/>
    <w:rsid w:val="00091D0A"/>
    <w:rsid w:val="00091D88"/>
    <w:rsid w:val="00091DE2"/>
    <w:rsid w:val="00091E4F"/>
    <w:rsid w:val="00091E78"/>
    <w:rsid w:val="00091EB6"/>
    <w:rsid w:val="00091F12"/>
    <w:rsid w:val="00091F15"/>
    <w:rsid w:val="00091FFA"/>
    <w:rsid w:val="000920AB"/>
    <w:rsid w:val="000920DD"/>
    <w:rsid w:val="00092110"/>
    <w:rsid w:val="000921B8"/>
    <w:rsid w:val="000921FA"/>
    <w:rsid w:val="000921FC"/>
    <w:rsid w:val="00092266"/>
    <w:rsid w:val="00092288"/>
    <w:rsid w:val="00092346"/>
    <w:rsid w:val="00092383"/>
    <w:rsid w:val="000923BB"/>
    <w:rsid w:val="00092407"/>
    <w:rsid w:val="00092438"/>
    <w:rsid w:val="0009247C"/>
    <w:rsid w:val="000924C9"/>
    <w:rsid w:val="00092502"/>
    <w:rsid w:val="00092521"/>
    <w:rsid w:val="00092531"/>
    <w:rsid w:val="0009259F"/>
    <w:rsid w:val="000925DE"/>
    <w:rsid w:val="00092628"/>
    <w:rsid w:val="0009264C"/>
    <w:rsid w:val="0009269B"/>
    <w:rsid w:val="0009272A"/>
    <w:rsid w:val="0009272D"/>
    <w:rsid w:val="0009276D"/>
    <w:rsid w:val="0009291E"/>
    <w:rsid w:val="00092932"/>
    <w:rsid w:val="00092940"/>
    <w:rsid w:val="00092947"/>
    <w:rsid w:val="00092953"/>
    <w:rsid w:val="000929D2"/>
    <w:rsid w:val="00092A9D"/>
    <w:rsid w:val="00092AD7"/>
    <w:rsid w:val="00092ADC"/>
    <w:rsid w:val="00092AF4"/>
    <w:rsid w:val="00092B61"/>
    <w:rsid w:val="00092BBE"/>
    <w:rsid w:val="00092BE3"/>
    <w:rsid w:val="00092BFB"/>
    <w:rsid w:val="00092C60"/>
    <w:rsid w:val="00092CD6"/>
    <w:rsid w:val="00092D21"/>
    <w:rsid w:val="00092D44"/>
    <w:rsid w:val="00092D52"/>
    <w:rsid w:val="00092D75"/>
    <w:rsid w:val="00092EB3"/>
    <w:rsid w:val="00092F27"/>
    <w:rsid w:val="00092F41"/>
    <w:rsid w:val="00092F83"/>
    <w:rsid w:val="00092FED"/>
    <w:rsid w:val="00093038"/>
    <w:rsid w:val="0009304C"/>
    <w:rsid w:val="00093063"/>
    <w:rsid w:val="000930B7"/>
    <w:rsid w:val="000930D2"/>
    <w:rsid w:val="000931E5"/>
    <w:rsid w:val="000931F5"/>
    <w:rsid w:val="00093228"/>
    <w:rsid w:val="0009328D"/>
    <w:rsid w:val="000932B0"/>
    <w:rsid w:val="000932B6"/>
    <w:rsid w:val="00093335"/>
    <w:rsid w:val="00093380"/>
    <w:rsid w:val="000933AA"/>
    <w:rsid w:val="000933C9"/>
    <w:rsid w:val="00093467"/>
    <w:rsid w:val="000934E8"/>
    <w:rsid w:val="00093500"/>
    <w:rsid w:val="00093554"/>
    <w:rsid w:val="00093586"/>
    <w:rsid w:val="00093587"/>
    <w:rsid w:val="000935DC"/>
    <w:rsid w:val="00093673"/>
    <w:rsid w:val="000936AC"/>
    <w:rsid w:val="000936B3"/>
    <w:rsid w:val="000936E5"/>
    <w:rsid w:val="0009375E"/>
    <w:rsid w:val="00093763"/>
    <w:rsid w:val="000937FB"/>
    <w:rsid w:val="00093836"/>
    <w:rsid w:val="000938C1"/>
    <w:rsid w:val="000938E5"/>
    <w:rsid w:val="0009392A"/>
    <w:rsid w:val="0009398B"/>
    <w:rsid w:val="000939A9"/>
    <w:rsid w:val="000939B8"/>
    <w:rsid w:val="000939DE"/>
    <w:rsid w:val="00093A78"/>
    <w:rsid w:val="00093A7A"/>
    <w:rsid w:val="00093AC3"/>
    <w:rsid w:val="00093AE3"/>
    <w:rsid w:val="00093B1B"/>
    <w:rsid w:val="00093B57"/>
    <w:rsid w:val="00093C5E"/>
    <w:rsid w:val="00093CDF"/>
    <w:rsid w:val="00093D24"/>
    <w:rsid w:val="00093DD1"/>
    <w:rsid w:val="00093DE9"/>
    <w:rsid w:val="00093E5A"/>
    <w:rsid w:val="00093ED5"/>
    <w:rsid w:val="00093EFB"/>
    <w:rsid w:val="00093F30"/>
    <w:rsid w:val="00093F3E"/>
    <w:rsid w:val="00093FAE"/>
    <w:rsid w:val="00093FD3"/>
    <w:rsid w:val="00094029"/>
    <w:rsid w:val="00094043"/>
    <w:rsid w:val="00094070"/>
    <w:rsid w:val="000940A8"/>
    <w:rsid w:val="000940FE"/>
    <w:rsid w:val="00094106"/>
    <w:rsid w:val="00094140"/>
    <w:rsid w:val="0009416C"/>
    <w:rsid w:val="0009417A"/>
    <w:rsid w:val="000941BB"/>
    <w:rsid w:val="000941BE"/>
    <w:rsid w:val="00094221"/>
    <w:rsid w:val="00094288"/>
    <w:rsid w:val="000942B2"/>
    <w:rsid w:val="000942E6"/>
    <w:rsid w:val="000942F8"/>
    <w:rsid w:val="00094303"/>
    <w:rsid w:val="0009432E"/>
    <w:rsid w:val="0009442F"/>
    <w:rsid w:val="00094475"/>
    <w:rsid w:val="000944BF"/>
    <w:rsid w:val="000944D9"/>
    <w:rsid w:val="00094548"/>
    <w:rsid w:val="0009454B"/>
    <w:rsid w:val="00094591"/>
    <w:rsid w:val="000945B3"/>
    <w:rsid w:val="0009466F"/>
    <w:rsid w:val="000946DB"/>
    <w:rsid w:val="000946DE"/>
    <w:rsid w:val="000946EB"/>
    <w:rsid w:val="0009478A"/>
    <w:rsid w:val="000947C2"/>
    <w:rsid w:val="0009483E"/>
    <w:rsid w:val="00094882"/>
    <w:rsid w:val="000948AB"/>
    <w:rsid w:val="000948C6"/>
    <w:rsid w:val="000949DC"/>
    <w:rsid w:val="000949E6"/>
    <w:rsid w:val="000949F2"/>
    <w:rsid w:val="00094A1E"/>
    <w:rsid w:val="00094A88"/>
    <w:rsid w:val="00094B14"/>
    <w:rsid w:val="00094B40"/>
    <w:rsid w:val="00094B5C"/>
    <w:rsid w:val="00094BA2"/>
    <w:rsid w:val="00094BE3"/>
    <w:rsid w:val="00094C1C"/>
    <w:rsid w:val="00094C60"/>
    <w:rsid w:val="00094C97"/>
    <w:rsid w:val="00094CA2"/>
    <w:rsid w:val="00094CA8"/>
    <w:rsid w:val="00094CA9"/>
    <w:rsid w:val="00094D1A"/>
    <w:rsid w:val="00094D3F"/>
    <w:rsid w:val="00094D55"/>
    <w:rsid w:val="00094DA8"/>
    <w:rsid w:val="00094E3A"/>
    <w:rsid w:val="00094E8B"/>
    <w:rsid w:val="00094ECF"/>
    <w:rsid w:val="00094FAC"/>
    <w:rsid w:val="00095024"/>
    <w:rsid w:val="0009502D"/>
    <w:rsid w:val="0009506B"/>
    <w:rsid w:val="0009507F"/>
    <w:rsid w:val="0009514A"/>
    <w:rsid w:val="00095158"/>
    <w:rsid w:val="0009515F"/>
    <w:rsid w:val="00095162"/>
    <w:rsid w:val="00095170"/>
    <w:rsid w:val="00095174"/>
    <w:rsid w:val="000951CE"/>
    <w:rsid w:val="000951F3"/>
    <w:rsid w:val="00095235"/>
    <w:rsid w:val="00095263"/>
    <w:rsid w:val="0009528A"/>
    <w:rsid w:val="00095323"/>
    <w:rsid w:val="0009536C"/>
    <w:rsid w:val="0009536E"/>
    <w:rsid w:val="000953BB"/>
    <w:rsid w:val="0009541B"/>
    <w:rsid w:val="000954B0"/>
    <w:rsid w:val="00095501"/>
    <w:rsid w:val="0009552A"/>
    <w:rsid w:val="0009555F"/>
    <w:rsid w:val="000955BB"/>
    <w:rsid w:val="000955E0"/>
    <w:rsid w:val="00095679"/>
    <w:rsid w:val="00095730"/>
    <w:rsid w:val="00095736"/>
    <w:rsid w:val="0009578B"/>
    <w:rsid w:val="00095791"/>
    <w:rsid w:val="00095801"/>
    <w:rsid w:val="00095848"/>
    <w:rsid w:val="000958A1"/>
    <w:rsid w:val="000958DC"/>
    <w:rsid w:val="0009592E"/>
    <w:rsid w:val="00095A63"/>
    <w:rsid w:val="00095A81"/>
    <w:rsid w:val="00095AAE"/>
    <w:rsid w:val="00095AB8"/>
    <w:rsid w:val="00095AE5"/>
    <w:rsid w:val="00095B28"/>
    <w:rsid w:val="00095B35"/>
    <w:rsid w:val="00095B4D"/>
    <w:rsid w:val="00095B9B"/>
    <w:rsid w:val="00095C02"/>
    <w:rsid w:val="00095C32"/>
    <w:rsid w:val="00095C37"/>
    <w:rsid w:val="00095C49"/>
    <w:rsid w:val="00095C5B"/>
    <w:rsid w:val="00095C66"/>
    <w:rsid w:val="00095D7F"/>
    <w:rsid w:val="00095E2B"/>
    <w:rsid w:val="00095E37"/>
    <w:rsid w:val="00095E65"/>
    <w:rsid w:val="00095E79"/>
    <w:rsid w:val="00095FE0"/>
    <w:rsid w:val="0009602D"/>
    <w:rsid w:val="00096076"/>
    <w:rsid w:val="00096156"/>
    <w:rsid w:val="00096179"/>
    <w:rsid w:val="000961B0"/>
    <w:rsid w:val="000961B3"/>
    <w:rsid w:val="00096254"/>
    <w:rsid w:val="00096299"/>
    <w:rsid w:val="000962AA"/>
    <w:rsid w:val="000962E2"/>
    <w:rsid w:val="000963DA"/>
    <w:rsid w:val="000963F6"/>
    <w:rsid w:val="00096430"/>
    <w:rsid w:val="00096478"/>
    <w:rsid w:val="000964BB"/>
    <w:rsid w:val="00096500"/>
    <w:rsid w:val="0009661F"/>
    <w:rsid w:val="00096630"/>
    <w:rsid w:val="00096669"/>
    <w:rsid w:val="00096685"/>
    <w:rsid w:val="000966A1"/>
    <w:rsid w:val="00096763"/>
    <w:rsid w:val="0009677D"/>
    <w:rsid w:val="000967C4"/>
    <w:rsid w:val="00096860"/>
    <w:rsid w:val="0009698A"/>
    <w:rsid w:val="000969A6"/>
    <w:rsid w:val="000969A8"/>
    <w:rsid w:val="000969FA"/>
    <w:rsid w:val="00096A44"/>
    <w:rsid w:val="00096A4C"/>
    <w:rsid w:val="00096AE7"/>
    <w:rsid w:val="00096B80"/>
    <w:rsid w:val="00096B9B"/>
    <w:rsid w:val="00096D05"/>
    <w:rsid w:val="00096D64"/>
    <w:rsid w:val="00096D8F"/>
    <w:rsid w:val="00096DB7"/>
    <w:rsid w:val="00096DC3"/>
    <w:rsid w:val="00096DC8"/>
    <w:rsid w:val="00096E27"/>
    <w:rsid w:val="00097051"/>
    <w:rsid w:val="00097073"/>
    <w:rsid w:val="000970FC"/>
    <w:rsid w:val="0009718A"/>
    <w:rsid w:val="00097194"/>
    <w:rsid w:val="000971A2"/>
    <w:rsid w:val="000971EC"/>
    <w:rsid w:val="0009720D"/>
    <w:rsid w:val="000972C0"/>
    <w:rsid w:val="00097354"/>
    <w:rsid w:val="000973B1"/>
    <w:rsid w:val="000973D9"/>
    <w:rsid w:val="000973FD"/>
    <w:rsid w:val="00097432"/>
    <w:rsid w:val="00097470"/>
    <w:rsid w:val="00097577"/>
    <w:rsid w:val="000975AD"/>
    <w:rsid w:val="00097688"/>
    <w:rsid w:val="000976DB"/>
    <w:rsid w:val="00097732"/>
    <w:rsid w:val="0009774A"/>
    <w:rsid w:val="000977F1"/>
    <w:rsid w:val="000978DF"/>
    <w:rsid w:val="00097921"/>
    <w:rsid w:val="0009797B"/>
    <w:rsid w:val="00097994"/>
    <w:rsid w:val="00097998"/>
    <w:rsid w:val="000979D4"/>
    <w:rsid w:val="000979E7"/>
    <w:rsid w:val="00097A3D"/>
    <w:rsid w:val="00097A62"/>
    <w:rsid w:val="00097AA9"/>
    <w:rsid w:val="00097AB1"/>
    <w:rsid w:val="00097ABD"/>
    <w:rsid w:val="00097B44"/>
    <w:rsid w:val="00097B4F"/>
    <w:rsid w:val="00097B50"/>
    <w:rsid w:val="00097B85"/>
    <w:rsid w:val="00097B8B"/>
    <w:rsid w:val="00097BEE"/>
    <w:rsid w:val="00097C71"/>
    <w:rsid w:val="00097CB0"/>
    <w:rsid w:val="00097CD1"/>
    <w:rsid w:val="00097D38"/>
    <w:rsid w:val="00097DAA"/>
    <w:rsid w:val="00097DE2"/>
    <w:rsid w:val="00097DFD"/>
    <w:rsid w:val="00097E3E"/>
    <w:rsid w:val="00097E44"/>
    <w:rsid w:val="00097F49"/>
    <w:rsid w:val="00097FB5"/>
    <w:rsid w:val="000A000A"/>
    <w:rsid w:val="000A0108"/>
    <w:rsid w:val="000A0116"/>
    <w:rsid w:val="000A0206"/>
    <w:rsid w:val="000A02E8"/>
    <w:rsid w:val="000A0348"/>
    <w:rsid w:val="000A037C"/>
    <w:rsid w:val="000A040D"/>
    <w:rsid w:val="000A040F"/>
    <w:rsid w:val="000A056F"/>
    <w:rsid w:val="000A05B7"/>
    <w:rsid w:val="000A05D6"/>
    <w:rsid w:val="000A05F1"/>
    <w:rsid w:val="000A0629"/>
    <w:rsid w:val="000A0653"/>
    <w:rsid w:val="000A06B1"/>
    <w:rsid w:val="000A06CA"/>
    <w:rsid w:val="000A06EA"/>
    <w:rsid w:val="000A0726"/>
    <w:rsid w:val="000A07BB"/>
    <w:rsid w:val="000A082E"/>
    <w:rsid w:val="000A0843"/>
    <w:rsid w:val="000A084A"/>
    <w:rsid w:val="000A084C"/>
    <w:rsid w:val="000A0860"/>
    <w:rsid w:val="000A09AF"/>
    <w:rsid w:val="000A09F6"/>
    <w:rsid w:val="000A0AB1"/>
    <w:rsid w:val="000A0BEF"/>
    <w:rsid w:val="000A0C0A"/>
    <w:rsid w:val="000A0C3B"/>
    <w:rsid w:val="000A0D69"/>
    <w:rsid w:val="000A0E2E"/>
    <w:rsid w:val="000A0E42"/>
    <w:rsid w:val="000A0FCE"/>
    <w:rsid w:val="000A1017"/>
    <w:rsid w:val="000A104D"/>
    <w:rsid w:val="000A10ED"/>
    <w:rsid w:val="000A1161"/>
    <w:rsid w:val="000A116F"/>
    <w:rsid w:val="000A1170"/>
    <w:rsid w:val="000A117E"/>
    <w:rsid w:val="000A120D"/>
    <w:rsid w:val="000A1354"/>
    <w:rsid w:val="000A13B1"/>
    <w:rsid w:val="000A13D1"/>
    <w:rsid w:val="000A140B"/>
    <w:rsid w:val="000A1433"/>
    <w:rsid w:val="000A14D8"/>
    <w:rsid w:val="000A14FE"/>
    <w:rsid w:val="000A1524"/>
    <w:rsid w:val="000A1529"/>
    <w:rsid w:val="000A158C"/>
    <w:rsid w:val="000A15B2"/>
    <w:rsid w:val="000A168E"/>
    <w:rsid w:val="000A16DA"/>
    <w:rsid w:val="000A16FD"/>
    <w:rsid w:val="000A1706"/>
    <w:rsid w:val="000A19DE"/>
    <w:rsid w:val="000A19F9"/>
    <w:rsid w:val="000A1A17"/>
    <w:rsid w:val="000A1AF3"/>
    <w:rsid w:val="000A1B61"/>
    <w:rsid w:val="000A1B79"/>
    <w:rsid w:val="000A1BA0"/>
    <w:rsid w:val="000A1BA1"/>
    <w:rsid w:val="000A1BB4"/>
    <w:rsid w:val="000A1D00"/>
    <w:rsid w:val="000A1D41"/>
    <w:rsid w:val="000A1D92"/>
    <w:rsid w:val="000A1E4A"/>
    <w:rsid w:val="000A1E73"/>
    <w:rsid w:val="000A1E85"/>
    <w:rsid w:val="000A1E91"/>
    <w:rsid w:val="000A1E9C"/>
    <w:rsid w:val="000A1EB8"/>
    <w:rsid w:val="000A1ECC"/>
    <w:rsid w:val="000A1F0E"/>
    <w:rsid w:val="000A1FC4"/>
    <w:rsid w:val="000A1FC9"/>
    <w:rsid w:val="000A1FDF"/>
    <w:rsid w:val="000A1FF7"/>
    <w:rsid w:val="000A201D"/>
    <w:rsid w:val="000A2039"/>
    <w:rsid w:val="000A203B"/>
    <w:rsid w:val="000A205B"/>
    <w:rsid w:val="000A2093"/>
    <w:rsid w:val="000A20BE"/>
    <w:rsid w:val="000A20D6"/>
    <w:rsid w:val="000A20DB"/>
    <w:rsid w:val="000A20EB"/>
    <w:rsid w:val="000A20F2"/>
    <w:rsid w:val="000A2162"/>
    <w:rsid w:val="000A2226"/>
    <w:rsid w:val="000A22C2"/>
    <w:rsid w:val="000A232F"/>
    <w:rsid w:val="000A2330"/>
    <w:rsid w:val="000A2391"/>
    <w:rsid w:val="000A239D"/>
    <w:rsid w:val="000A2412"/>
    <w:rsid w:val="000A244B"/>
    <w:rsid w:val="000A249F"/>
    <w:rsid w:val="000A24FD"/>
    <w:rsid w:val="000A252F"/>
    <w:rsid w:val="000A2595"/>
    <w:rsid w:val="000A25C5"/>
    <w:rsid w:val="000A25D3"/>
    <w:rsid w:val="000A2659"/>
    <w:rsid w:val="000A2676"/>
    <w:rsid w:val="000A2712"/>
    <w:rsid w:val="000A2780"/>
    <w:rsid w:val="000A27E4"/>
    <w:rsid w:val="000A27FE"/>
    <w:rsid w:val="000A2804"/>
    <w:rsid w:val="000A2808"/>
    <w:rsid w:val="000A283E"/>
    <w:rsid w:val="000A2846"/>
    <w:rsid w:val="000A2890"/>
    <w:rsid w:val="000A2A2B"/>
    <w:rsid w:val="000A2A3D"/>
    <w:rsid w:val="000A2A4D"/>
    <w:rsid w:val="000A2B15"/>
    <w:rsid w:val="000A2B30"/>
    <w:rsid w:val="000A2B5D"/>
    <w:rsid w:val="000A2B5E"/>
    <w:rsid w:val="000A2B79"/>
    <w:rsid w:val="000A2BA1"/>
    <w:rsid w:val="000A2C68"/>
    <w:rsid w:val="000A2D8B"/>
    <w:rsid w:val="000A2E1C"/>
    <w:rsid w:val="000A2E52"/>
    <w:rsid w:val="000A2E6A"/>
    <w:rsid w:val="000A2E6D"/>
    <w:rsid w:val="000A2F27"/>
    <w:rsid w:val="000A2F41"/>
    <w:rsid w:val="000A2F5A"/>
    <w:rsid w:val="000A3148"/>
    <w:rsid w:val="000A31C7"/>
    <w:rsid w:val="000A31E0"/>
    <w:rsid w:val="000A323B"/>
    <w:rsid w:val="000A3289"/>
    <w:rsid w:val="000A32BF"/>
    <w:rsid w:val="000A32E4"/>
    <w:rsid w:val="000A3342"/>
    <w:rsid w:val="000A3388"/>
    <w:rsid w:val="000A338D"/>
    <w:rsid w:val="000A33DD"/>
    <w:rsid w:val="000A33F7"/>
    <w:rsid w:val="000A340B"/>
    <w:rsid w:val="000A3448"/>
    <w:rsid w:val="000A3483"/>
    <w:rsid w:val="000A34DE"/>
    <w:rsid w:val="000A354D"/>
    <w:rsid w:val="000A3554"/>
    <w:rsid w:val="000A3636"/>
    <w:rsid w:val="000A3679"/>
    <w:rsid w:val="000A37A4"/>
    <w:rsid w:val="000A381A"/>
    <w:rsid w:val="000A3837"/>
    <w:rsid w:val="000A388F"/>
    <w:rsid w:val="000A3894"/>
    <w:rsid w:val="000A3898"/>
    <w:rsid w:val="000A38A1"/>
    <w:rsid w:val="000A38A6"/>
    <w:rsid w:val="000A39A1"/>
    <w:rsid w:val="000A39D9"/>
    <w:rsid w:val="000A3A32"/>
    <w:rsid w:val="000A3A4D"/>
    <w:rsid w:val="000A3B1B"/>
    <w:rsid w:val="000A3B22"/>
    <w:rsid w:val="000A3BBA"/>
    <w:rsid w:val="000A3BE9"/>
    <w:rsid w:val="000A3CAE"/>
    <w:rsid w:val="000A3D14"/>
    <w:rsid w:val="000A3D19"/>
    <w:rsid w:val="000A3D21"/>
    <w:rsid w:val="000A3D6F"/>
    <w:rsid w:val="000A3D8F"/>
    <w:rsid w:val="000A3E4F"/>
    <w:rsid w:val="000A3ED5"/>
    <w:rsid w:val="000A3F39"/>
    <w:rsid w:val="000A3F4A"/>
    <w:rsid w:val="000A3F6E"/>
    <w:rsid w:val="000A3FAC"/>
    <w:rsid w:val="000A4013"/>
    <w:rsid w:val="000A4018"/>
    <w:rsid w:val="000A406C"/>
    <w:rsid w:val="000A412F"/>
    <w:rsid w:val="000A41D4"/>
    <w:rsid w:val="000A4204"/>
    <w:rsid w:val="000A42F5"/>
    <w:rsid w:val="000A4320"/>
    <w:rsid w:val="000A433D"/>
    <w:rsid w:val="000A4346"/>
    <w:rsid w:val="000A439B"/>
    <w:rsid w:val="000A43AD"/>
    <w:rsid w:val="000A43C1"/>
    <w:rsid w:val="000A43FE"/>
    <w:rsid w:val="000A443A"/>
    <w:rsid w:val="000A44AD"/>
    <w:rsid w:val="000A44E1"/>
    <w:rsid w:val="000A4522"/>
    <w:rsid w:val="000A4526"/>
    <w:rsid w:val="000A452D"/>
    <w:rsid w:val="000A4532"/>
    <w:rsid w:val="000A45A4"/>
    <w:rsid w:val="000A4602"/>
    <w:rsid w:val="000A4639"/>
    <w:rsid w:val="000A467B"/>
    <w:rsid w:val="000A46E4"/>
    <w:rsid w:val="000A46F8"/>
    <w:rsid w:val="000A4706"/>
    <w:rsid w:val="000A47D1"/>
    <w:rsid w:val="000A47EE"/>
    <w:rsid w:val="000A480B"/>
    <w:rsid w:val="000A48FA"/>
    <w:rsid w:val="000A49E8"/>
    <w:rsid w:val="000A4B76"/>
    <w:rsid w:val="000A4B82"/>
    <w:rsid w:val="000A4BF0"/>
    <w:rsid w:val="000A4C2D"/>
    <w:rsid w:val="000A4E49"/>
    <w:rsid w:val="000A4E51"/>
    <w:rsid w:val="000A4EAD"/>
    <w:rsid w:val="000A4EED"/>
    <w:rsid w:val="000A4FD6"/>
    <w:rsid w:val="000A4FFB"/>
    <w:rsid w:val="000A5009"/>
    <w:rsid w:val="000A5046"/>
    <w:rsid w:val="000A505B"/>
    <w:rsid w:val="000A506B"/>
    <w:rsid w:val="000A5121"/>
    <w:rsid w:val="000A5149"/>
    <w:rsid w:val="000A5162"/>
    <w:rsid w:val="000A51AF"/>
    <w:rsid w:val="000A51B6"/>
    <w:rsid w:val="000A5250"/>
    <w:rsid w:val="000A525E"/>
    <w:rsid w:val="000A52BB"/>
    <w:rsid w:val="000A52BE"/>
    <w:rsid w:val="000A52D1"/>
    <w:rsid w:val="000A5318"/>
    <w:rsid w:val="000A5321"/>
    <w:rsid w:val="000A53AA"/>
    <w:rsid w:val="000A53C2"/>
    <w:rsid w:val="000A547A"/>
    <w:rsid w:val="000A551C"/>
    <w:rsid w:val="000A5599"/>
    <w:rsid w:val="000A5605"/>
    <w:rsid w:val="000A5644"/>
    <w:rsid w:val="000A5650"/>
    <w:rsid w:val="000A5729"/>
    <w:rsid w:val="000A574D"/>
    <w:rsid w:val="000A577D"/>
    <w:rsid w:val="000A5796"/>
    <w:rsid w:val="000A57C6"/>
    <w:rsid w:val="000A5862"/>
    <w:rsid w:val="000A5866"/>
    <w:rsid w:val="000A587E"/>
    <w:rsid w:val="000A594D"/>
    <w:rsid w:val="000A5978"/>
    <w:rsid w:val="000A599A"/>
    <w:rsid w:val="000A59E5"/>
    <w:rsid w:val="000A5A9A"/>
    <w:rsid w:val="000A5AF9"/>
    <w:rsid w:val="000A5B67"/>
    <w:rsid w:val="000A5C48"/>
    <w:rsid w:val="000A5C83"/>
    <w:rsid w:val="000A5C97"/>
    <w:rsid w:val="000A5D5E"/>
    <w:rsid w:val="000A5D61"/>
    <w:rsid w:val="000A5D75"/>
    <w:rsid w:val="000A5D86"/>
    <w:rsid w:val="000A5D88"/>
    <w:rsid w:val="000A5DB8"/>
    <w:rsid w:val="000A5E59"/>
    <w:rsid w:val="000A5E7C"/>
    <w:rsid w:val="000A5F7E"/>
    <w:rsid w:val="000A5FA4"/>
    <w:rsid w:val="000A5FB3"/>
    <w:rsid w:val="000A5FFF"/>
    <w:rsid w:val="000A6052"/>
    <w:rsid w:val="000A6091"/>
    <w:rsid w:val="000A60E5"/>
    <w:rsid w:val="000A6197"/>
    <w:rsid w:val="000A61E3"/>
    <w:rsid w:val="000A61FA"/>
    <w:rsid w:val="000A6233"/>
    <w:rsid w:val="000A6264"/>
    <w:rsid w:val="000A626A"/>
    <w:rsid w:val="000A6271"/>
    <w:rsid w:val="000A627A"/>
    <w:rsid w:val="000A62DB"/>
    <w:rsid w:val="000A636B"/>
    <w:rsid w:val="000A639E"/>
    <w:rsid w:val="000A63AD"/>
    <w:rsid w:val="000A63AF"/>
    <w:rsid w:val="000A63CD"/>
    <w:rsid w:val="000A63E6"/>
    <w:rsid w:val="000A642C"/>
    <w:rsid w:val="000A657B"/>
    <w:rsid w:val="000A65A4"/>
    <w:rsid w:val="000A65E2"/>
    <w:rsid w:val="000A65F5"/>
    <w:rsid w:val="000A6626"/>
    <w:rsid w:val="000A6652"/>
    <w:rsid w:val="000A6659"/>
    <w:rsid w:val="000A674F"/>
    <w:rsid w:val="000A6803"/>
    <w:rsid w:val="000A6873"/>
    <w:rsid w:val="000A6881"/>
    <w:rsid w:val="000A691C"/>
    <w:rsid w:val="000A6951"/>
    <w:rsid w:val="000A6971"/>
    <w:rsid w:val="000A69A4"/>
    <w:rsid w:val="000A6A08"/>
    <w:rsid w:val="000A6A66"/>
    <w:rsid w:val="000A6A89"/>
    <w:rsid w:val="000A6AD1"/>
    <w:rsid w:val="000A6B13"/>
    <w:rsid w:val="000A6B60"/>
    <w:rsid w:val="000A6BBD"/>
    <w:rsid w:val="000A6BE2"/>
    <w:rsid w:val="000A6D17"/>
    <w:rsid w:val="000A6D92"/>
    <w:rsid w:val="000A6D9F"/>
    <w:rsid w:val="000A6DEB"/>
    <w:rsid w:val="000A6E11"/>
    <w:rsid w:val="000A6E8F"/>
    <w:rsid w:val="000A6F3A"/>
    <w:rsid w:val="000A6FE2"/>
    <w:rsid w:val="000A70D8"/>
    <w:rsid w:val="000A7114"/>
    <w:rsid w:val="000A71ED"/>
    <w:rsid w:val="000A72AC"/>
    <w:rsid w:val="000A72FA"/>
    <w:rsid w:val="000A7335"/>
    <w:rsid w:val="000A7338"/>
    <w:rsid w:val="000A73DD"/>
    <w:rsid w:val="000A743E"/>
    <w:rsid w:val="000A75B2"/>
    <w:rsid w:val="000A75CE"/>
    <w:rsid w:val="000A75EB"/>
    <w:rsid w:val="000A75FF"/>
    <w:rsid w:val="000A760C"/>
    <w:rsid w:val="000A7630"/>
    <w:rsid w:val="000A7643"/>
    <w:rsid w:val="000A768A"/>
    <w:rsid w:val="000A76AC"/>
    <w:rsid w:val="000A76BD"/>
    <w:rsid w:val="000A76BF"/>
    <w:rsid w:val="000A778A"/>
    <w:rsid w:val="000A7792"/>
    <w:rsid w:val="000A77AB"/>
    <w:rsid w:val="000A7818"/>
    <w:rsid w:val="000A7829"/>
    <w:rsid w:val="000A784C"/>
    <w:rsid w:val="000A7875"/>
    <w:rsid w:val="000A78B3"/>
    <w:rsid w:val="000A78C3"/>
    <w:rsid w:val="000A7901"/>
    <w:rsid w:val="000A7919"/>
    <w:rsid w:val="000A7957"/>
    <w:rsid w:val="000A7977"/>
    <w:rsid w:val="000A7996"/>
    <w:rsid w:val="000A79BE"/>
    <w:rsid w:val="000A79C1"/>
    <w:rsid w:val="000A79C6"/>
    <w:rsid w:val="000A7A4D"/>
    <w:rsid w:val="000A7A92"/>
    <w:rsid w:val="000A7AC8"/>
    <w:rsid w:val="000A7B23"/>
    <w:rsid w:val="000A7C9F"/>
    <w:rsid w:val="000A7CC2"/>
    <w:rsid w:val="000A7CD3"/>
    <w:rsid w:val="000A7D0E"/>
    <w:rsid w:val="000A7D17"/>
    <w:rsid w:val="000A7D31"/>
    <w:rsid w:val="000A7D67"/>
    <w:rsid w:val="000A7D8A"/>
    <w:rsid w:val="000A7D9C"/>
    <w:rsid w:val="000A7DA6"/>
    <w:rsid w:val="000A7DBC"/>
    <w:rsid w:val="000A7E56"/>
    <w:rsid w:val="000A7F16"/>
    <w:rsid w:val="000A7F19"/>
    <w:rsid w:val="000A7F91"/>
    <w:rsid w:val="000B002B"/>
    <w:rsid w:val="000B0034"/>
    <w:rsid w:val="000B0093"/>
    <w:rsid w:val="000B0096"/>
    <w:rsid w:val="000B00E8"/>
    <w:rsid w:val="000B00FD"/>
    <w:rsid w:val="000B010A"/>
    <w:rsid w:val="000B01D3"/>
    <w:rsid w:val="000B01DC"/>
    <w:rsid w:val="000B0294"/>
    <w:rsid w:val="000B0323"/>
    <w:rsid w:val="000B034F"/>
    <w:rsid w:val="000B035A"/>
    <w:rsid w:val="000B036D"/>
    <w:rsid w:val="000B0374"/>
    <w:rsid w:val="000B03BD"/>
    <w:rsid w:val="000B03D7"/>
    <w:rsid w:val="000B03E3"/>
    <w:rsid w:val="000B042D"/>
    <w:rsid w:val="000B0521"/>
    <w:rsid w:val="000B0580"/>
    <w:rsid w:val="000B0654"/>
    <w:rsid w:val="000B066B"/>
    <w:rsid w:val="000B0681"/>
    <w:rsid w:val="000B06AF"/>
    <w:rsid w:val="000B06D9"/>
    <w:rsid w:val="000B070F"/>
    <w:rsid w:val="000B0724"/>
    <w:rsid w:val="000B07BD"/>
    <w:rsid w:val="000B07E2"/>
    <w:rsid w:val="000B07FD"/>
    <w:rsid w:val="000B08A7"/>
    <w:rsid w:val="000B0981"/>
    <w:rsid w:val="000B0984"/>
    <w:rsid w:val="000B0994"/>
    <w:rsid w:val="000B09A0"/>
    <w:rsid w:val="000B09B0"/>
    <w:rsid w:val="000B0AA8"/>
    <w:rsid w:val="000B0AE1"/>
    <w:rsid w:val="000B0AF3"/>
    <w:rsid w:val="000B0B0E"/>
    <w:rsid w:val="000B0B1E"/>
    <w:rsid w:val="000B0BBC"/>
    <w:rsid w:val="000B0BE3"/>
    <w:rsid w:val="000B0BEE"/>
    <w:rsid w:val="000B0C15"/>
    <w:rsid w:val="000B0C68"/>
    <w:rsid w:val="000B0C73"/>
    <w:rsid w:val="000B0C75"/>
    <w:rsid w:val="000B0D50"/>
    <w:rsid w:val="000B0D70"/>
    <w:rsid w:val="000B0DF4"/>
    <w:rsid w:val="000B0DF6"/>
    <w:rsid w:val="000B0DF8"/>
    <w:rsid w:val="000B0E5A"/>
    <w:rsid w:val="000B0E64"/>
    <w:rsid w:val="000B0F9A"/>
    <w:rsid w:val="000B0FD6"/>
    <w:rsid w:val="000B0FE2"/>
    <w:rsid w:val="000B101E"/>
    <w:rsid w:val="000B104A"/>
    <w:rsid w:val="000B1058"/>
    <w:rsid w:val="000B10A6"/>
    <w:rsid w:val="000B10A8"/>
    <w:rsid w:val="000B10B9"/>
    <w:rsid w:val="000B10FB"/>
    <w:rsid w:val="000B1122"/>
    <w:rsid w:val="000B11C5"/>
    <w:rsid w:val="000B1209"/>
    <w:rsid w:val="000B1223"/>
    <w:rsid w:val="000B12B2"/>
    <w:rsid w:val="000B1389"/>
    <w:rsid w:val="000B13A4"/>
    <w:rsid w:val="000B1430"/>
    <w:rsid w:val="000B14AA"/>
    <w:rsid w:val="000B14ED"/>
    <w:rsid w:val="000B159F"/>
    <w:rsid w:val="000B15AB"/>
    <w:rsid w:val="000B1602"/>
    <w:rsid w:val="000B163E"/>
    <w:rsid w:val="000B1695"/>
    <w:rsid w:val="000B1698"/>
    <w:rsid w:val="000B16E7"/>
    <w:rsid w:val="000B1718"/>
    <w:rsid w:val="000B172D"/>
    <w:rsid w:val="000B17B5"/>
    <w:rsid w:val="000B1815"/>
    <w:rsid w:val="000B1823"/>
    <w:rsid w:val="000B188C"/>
    <w:rsid w:val="000B18A4"/>
    <w:rsid w:val="000B18B4"/>
    <w:rsid w:val="000B18ED"/>
    <w:rsid w:val="000B198E"/>
    <w:rsid w:val="000B199D"/>
    <w:rsid w:val="000B19CA"/>
    <w:rsid w:val="000B19D8"/>
    <w:rsid w:val="000B1A6F"/>
    <w:rsid w:val="000B1AB1"/>
    <w:rsid w:val="000B1AE7"/>
    <w:rsid w:val="000B1BBA"/>
    <w:rsid w:val="000B1C4A"/>
    <w:rsid w:val="000B1C65"/>
    <w:rsid w:val="000B1D11"/>
    <w:rsid w:val="000B1D1C"/>
    <w:rsid w:val="000B1D3B"/>
    <w:rsid w:val="000B1E10"/>
    <w:rsid w:val="000B1E59"/>
    <w:rsid w:val="000B1E9A"/>
    <w:rsid w:val="000B1EAD"/>
    <w:rsid w:val="000B1EF8"/>
    <w:rsid w:val="000B1F3E"/>
    <w:rsid w:val="000B1FE1"/>
    <w:rsid w:val="000B1FEC"/>
    <w:rsid w:val="000B1FF3"/>
    <w:rsid w:val="000B2010"/>
    <w:rsid w:val="000B2026"/>
    <w:rsid w:val="000B2085"/>
    <w:rsid w:val="000B20BE"/>
    <w:rsid w:val="000B20F6"/>
    <w:rsid w:val="000B2122"/>
    <w:rsid w:val="000B219A"/>
    <w:rsid w:val="000B21B1"/>
    <w:rsid w:val="000B2285"/>
    <w:rsid w:val="000B2332"/>
    <w:rsid w:val="000B2382"/>
    <w:rsid w:val="000B24FF"/>
    <w:rsid w:val="000B251A"/>
    <w:rsid w:val="000B256E"/>
    <w:rsid w:val="000B2590"/>
    <w:rsid w:val="000B266F"/>
    <w:rsid w:val="000B2683"/>
    <w:rsid w:val="000B26A0"/>
    <w:rsid w:val="000B2703"/>
    <w:rsid w:val="000B2707"/>
    <w:rsid w:val="000B271A"/>
    <w:rsid w:val="000B27EE"/>
    <w:rsid w:val="000B27F4"/>
    <w:rsid w:val="000B287E"/>
    <w:rsid w:val="000B2939"/>
    <w:rsid w:val="000B2958"/>
    <w:rsid w:val="000B2A95"/>
    <w:rsid w:val="000B2AB7"/>
    <w:rsid w:val="000B2AC4"/>
    <w:rsid w:val="000B2AD2"/>
    <w:rsid w:val="000B2B9B"/>
    <w:rsid w:val="000B2CA8"/>
    <w:rsid w:val="000B2CBE"/>
    <w:rsid w:val="000B2D03"/>
    <w:rsid w:val="000B2D14"/>
    <w:rsid w:val="000B2DA1"/>
    <w:rsid w:val="000B2E7E"/>
    <w:rsid w:val="000B2EA7"/>
    <w:rsid w:val="000B2EAA"/>
    <w:rsid w:val="000B2EC0"/>
    <w:rsid w:val="000B2EF5"/>
    <w:rsid w:val="000B2F8D"/>
    <w:rsid w:val="000B2FB2"/>
    <w:rsid w:val="000B30F0"/>
    <w:rsid w:val="000B30F4"/>
    <w:rsid w:val="000B31A9"/>
    <w:rsid w:val="000B31D5"/>
    <w:rsid w:val="000B31E7"/>
    <w:rsid w:val="000B325B"/>
    <w:rsid w:val="000B327C"/>
    <w:rsid w:val="000B3356"/>
    <w:rsid w:val="000B3446"/>
    <w:rsid w:val="000B344A"/>
    <w:rsid w:val="000B3477"/>
    <w:rsid w:val="000B34AF"/>
    <w:rsid w:val="000B3506"/>
    <w:rsid w:val="000B3554"/>
    <w:rsid w:val="000B35A8"/>
    <w:rsid w:val="000B35C2"/>
    <w:rsid w:val="000B35E9"/>
    <w:rsid w:val="000B3629"/>
    <w:rsid w:val="000B3675"/>
    <w:rsid w:val="000B371F"/>
    <w:rsid w:val="000B37CB"/>
    <w:rsid w:val="000B37DE"/>
    <w:rsid w:val="000B3859"/>
    <w:rsid w:val="000B3914"/>
    <w:rsid w:val="000B3949"/>
    <w:rsid w:val="000B394B"/>
    <w:rsid w:val="000B3AA0"/>
    <w:rsid w:val="000B3AB7"/>
    <w:rsid w:val="000B3BB0"/>
    <w:rsid w:val="000B3C0D"/>
    <w:rsid w:val="000B3C1B"/>
    <w:rsid w:val="000B3C1D"/>
    <w:rsid w:val="000B3C25"/>
    <w:rsid w:val="000B3C6C"/>
    <w:rsid w:val="000B3C93"/>
    <w:rsid w:val="000B3CA9"/>
    <w:rsid w:val="000B3CC3"/>
    <w:rsid w:val="000B3CEB"/>
    <w:rsid w:val="000B3D53"/>
    <w:rsid w:val="000B3D64"/>
    <w:rsid w:val="000B3D6F"/>
    <w:rsid w:val="000B3D71"/>
    <w:rsid w:val="000B3E53"/>
    <w:rsid w:val="000B3E77"/>
    <w:rsid w:val="000B3EA3"/>
    <w:rsid w:val="000B3EDE"/>
    <w:rsid w:val="000B3F1A"/>
    <w:rsid w:val="000B3F6F"/>
    <w:rsid w:val="000B4050"/>
    <w:rsid w:val="000B4099"/>
    <w:rsid w:val="000B40D9"/>
    <w:rsid w:val="000B4101"/>
    <w:rsid w:val="000B4115"/>
    <w:rsid w:val="000B4180"/>
    <w:rsid w:val="000B41D8"/>
    <w:rsid w:val="000B4200"/>
    <w:rsid w:val="000B4257"/>
    <w:rsid w:val="000B4265"/>
    <w:rsid w:val="000B4312"/>
    <w:rsid w:val="000B4355"/>
    <w:rsid w:val="000B43F2"/>
    <w:rsid w:val="000B4413"/>
    <w:rsid w:val="000B4469"/>
    <w:rsid w:val="000B45AA"/>
    <w:rsid w:val="000B45B8"/>
    <w:rsid w:val="000B4621"/>
    <w:rsid w:val="000B4643"/>
    <w:rsid w:val="000B4649"/>
    <w:rsid w:val="000B4688"/>
    <w:rsid w:val="000B470D"/>
    <w:rsid w:val="000B477C"/>
    <w:rsid w:val="000B4789"/>
    <w:rsid w:val="000B47CD"/>
    <w:rsid w:val="000B480C"/>
    <w:rsid w:val="000B488D"/>
    <w:rsid w:val="000B499C"/>
    <w:rsid w:val="000B4A14"/>
    <w:rsid w:val="000B4AB9"/>
    <w:rsid w:val="000B4AC7"/>
    <w:rsid w:val="000B4ADE"/>
    <w:rsid w:val="000B4B1F"/>
    <w:rsid w:val="000B4B58"/>
    <w:rsid w:val="000B4B87"/>
    <w:rsid w:val="000B4B91"/>
    <w:rsid w:val="000B4BE1"/>
    <w:rsid w:val="000B4BE5"/>
    <w:rsid w:val="000B4C02"/>
    <w:rsid w:val="000B4C21"/>
    <w:rsid w:val="000B4C86"/>
    <w:rsid w:val="000B4CE9"/>
    <w:rsid w:val="000B4D17"/>
    <w:rsid w:val="000B4D79"/>
    <w:rsid w:val="000B4DC0"/>
    <w:rsid w:val="000B4DDB"/>
    <w:rsid w:val="000B4E4C"/>
    <w:rsid w:val="000B4E84"/>
    <w:rsid w:val="000B4E8A"/>
    <w:rsid w:val="000B4F4F"/>
    <w:rsid w:val="000B4F55"/>
    <w:rsid w:val="000B4F8B"/>
    <w:rsid w:val="000B4FBA"/>
    <w:rsid w:val="000B4FBF"/>
    <w:rsid w:val="000B5016"/>
    <w:rsid w:val="000B502D"/>
    <w:rsid w:val="000B50C5"/>
    <w:rsid w:val="000B515A"/>
    <w:rsid w:val="000B51FF"/>
    <w:rsid w:val="000B5231"/>
    <w:rsid w:val="000B5270"/>
    <w:rsid w:val="000B527C"/>
    <w:rsid w:val="000B52DE"/>
    <w:rsid w:val="000B52E6"/>
    <w:rsid w:val="000B52E8"/>
    <w:rsid w:val="000B52FD"/>
    <w:rsid w:val="000B531A"/>
    <w:rsid w:val="000B5326"/>
    <w:rsid w:val="000B5369"/>
    <w:rsid w:val="000B53AD"/>
    <w:rsid w:val="000B540F"/>
    <w:rsid w:val="000B5474"/>
    <w:rsid w:val="000B54B9"/>
    <w:rsid w:val="000B554B"/>
    <w:rsid w:val="000B5599"/>
    <w:rsid w:val="000B5678"/>
    <w:rsid w:val="000B5689"/>
    <w:rsid w:val="000B5749"/>
    <w:rsid w:val="000B579D"/>
    <w:rsid w:val="000B57B6"/>
    <w:rsid w:val="000B5869"/>
    <w:rsid w:val="000B5996"/>
    <w:rsid w:val="000B5998"/>
    <w:rsid w:val="000B5A60"/>
    <w:rsid w:val="000B5B0B"/>
    <w:rsid w:val="000B5B10"/>
    <w:rsid w:val="000B5BAD"/>
    <w:rsid w:val="000B5BC4"/>
    <w:rsid w:val="000B5C87"/>
    <w:rsid w:val="000B5E34"/>
    <w:rsid w:val="000B5ED8"/>
    <w:rsid w:val="000B5EF6"/>
    <w:rsid w:val="000B5F3B"/>
    <w:rsid w:val="000B5FF5"/>
    <w:rsid w:val="000B6120"/>
    <w:rsid w:val="000B616C"/>
    <w:rsid w:val="000B61DC"/>
    <w:rsid w:val="000B627F"/>
    <w:rsid w:val="000B62B4"/>
    <w:rsid w:val="000B633C"/>
    <w:rsid w:val="000B63AC"/>
    <w:rsid w:val="000B6537"/>
    <w:rsid w:val="000B6546"/>
    <w:rsid w:val="000B6592"/>
    <w:rsid w:val="000B65D1"/>
    <w:rsid w:val="000B6628"/>
    <w:rsid w:val="000B66F7"/>
    <w:rsid w:val="000B6746"/>
    <w:rsid w:val="000B6868"/>
    <w:rsid w:val="000B68BB"/>
    <w:rsid w:val="000B68CC"/>
    <w:rsid w:val="000B68FA"/>
    <w:rsid w:val="000B6A2F"/>
    <w:rsid w:val="000B6A36"/>
    <w:rsid w:val="000B6A47"/>
    <w:rsid w:val="000B6AA1"/>
    <w:rsid w:val="000B6ACB"/>
    <w:rsid w:val="000B6BE2"/>
    <w:rsid w:val="000B6C2E"/>
    <w:rsid w:val="000B6CA7"/>
    <w:rsid w:val="000B6CC4"/>
    <w:rsid w:val="000B6CDA"/>
    <w:rsid w:val="000B6D20"/>
    <w:rsid w:val="000B6E6F"/>
    <w:rsid w:val="000B6E97"/>
    <w:rsid w:val="000B6EA4"/>
    <w:rsid w:val="000B6F07"/>
    <w:rsid w:val="000B6F94"/>
    <w:rsid w:val="000B6FB2"/>
    <w:rsid w:val="000B705C"/>
    <w:rsid w:val="000B707D"/>
    <w:rsid w:val="000B711C"/>
    <w:rsid w:val="000B7128"/>
    <w:rsid w:val="000B71AF"/>
    <w:rsid w:val="000B71C7"/>
    <w:rsid w:val="000B71E6"/>
    <w:rsid w:val="000B71FA"/>
    <w:rsid w:val="000B722C"/>
    <w:rsid w:val="000B72E7"/>
    <w:rsid w:val="000B730D"/>
    <w:rsid w:val="000B7352"/>
    <w:rsid w:val="000B7367"/>
    <w:rsid w:val="000B73C7"/>
    <w:rsid w:val="000B744A"/>
    <w:rsid w:val="000B7461"/>
    <w:rsid w:val="000B74A0"/>
    <w:rsid w:val="000B758E"/>
    <w:rsid w:val="000B759F"/>
    <w:rsid w:val="000B75A1"/>
    <w:rsid w:val="000B7664"/>
    <w:rsid w:val="000B772D"/>
    <w:rsid w:val="000B7755"/>
    <w:rsid w:val="000B7763"/>
    <w:rsid w:val="000B786F"/>
    <w:rsid w:val="000B78D6"/>
    <w:rsid w:val="000B7923"/>
    <w:rsid w:val="000B799A"/>
    <w:rsid w:val="000B7A1E"/>
    <w:rsid w:val="000B7A51"/>
    <w:rsid w:val="000B7A7D"/>
    <w:rsid w:val="000B7ABA"/>
    <w:rsid w:val="000B7ABE"/>
    <w:rsid w:val="000B7ADF"/>
    <w:rsid w:val="000B7B90"/>
    <w:rsid w:val="000B7C96"/>
    <w:rsid w:val="000B7CFB"/>
    <w:rsid w:val="000B7D10"/>
    <w:rsid w:val="000B7D17"/>
    <w:rsid w:val="000B7D67"/>
    <w:rsid w:val="000B7D71"/>
    <w:rsid w:val="000B7E26"/>
    <w:rsid w:val="000B7E43"/>
    <w:rsid w:val="000B7EFA"/>
    <w:rsid w:val="000B7F25"/>
    <w:rsid w:val="000B7F7C"/>
    <w:rsid w:val="000B7F92"/>
    <w:rsid w:val="000B7F9F"/>
    <w:rsid w:val="000B7FFE"/>
    <w:rsid w:val="000C0004"/>
    <w:rsid w:val="000C00AC"/>
    <w:rsid w:val="000C00D2"/>
    <w:rsid w:val="000C00DD"/>
    <w:rsid w:val="000C014B"/>
    <w:rsid w:val="000C0171"/>
    <w:rsid w:val="000C0172"/>
    <w:rsid w:val="000C0186"/>
    <w:rsid w:val="000C01B9"/>
    <w:rsid w:val="000C01EB"/>
    <w:rsid w:val="000C020C"/>
    <w:rsid w:val="000C029F"/>
    <w:rsid w:val="000C02A4"/>
    <w:rsid w:val="000C033F"/>
    <w:rsid w:val="000C03F3"/>
    <w:rsid w:val="000C040D"/>
    <w:rsid w:val="000C0472"/>
    <w:rsid w:val="000C04D3"/>
    <w:rsid w:val="000C0536"/>
    <w:rsid w:val="000C05B6"/>
    <w:rsid w:val="000C0603"/>
    <w:rsid w:val="000C063D"/>
    <w:rsid w:val="000C066E"/>
    <w:rsid w:val="000C07DE"/>
    <w:rsid w:val="000C0839"/>
    <w:rsid w:val="000C085D"/>
    <w:rsid w:val="000C08B3"/>
    <w:rsid w:val="000C08C1"/>
    <w:rsid w:val="000C08DE"/>
    <w:rsid w:val="000C08F6"/>
    <w:rsid w:val="000C097D"/>
    <w:rsid w:val="000C09CB"/>
    <w:rsid w:val="000C09E2"/>
    <w:rsid w:val="000C0A4F"/>
    <w:rsid w:val="000C0AAB"/>
    <w:rsid w:val="000C0AC0"/>
    <w:rsid w:val="000C0ACC"/>
    <w:rsid w:val="000C0B1B"/>
    <w:rsid w:val="000C0B23"/>
    <w:rsid w:val="000C0BCA"/>
    <w:rsid w:val="000C0BD9"/>
    <w:rsid w:val="000C0BE1"/>
    <w:rsid w:val="000C0BF1"/>
    <w:rsid w:val="000C0C5E"/>
    <w:rsid w:val="000C0CC2"/>
    <w:rsid w:val="000C0CD1"/>
    <w:rsid w:val="000C0D3F"/>
    <w:rsid w:val="000C0DEA"/>
    <w:rsid w:val="000C0E57"/>
    <w:rsid w:val="000C0EC6"/>
    <w:rsid w:val="000C0FB5"/>
    <w:rsid w:val="000C0FE6"/>
    <w:rsid w:val="000C0FF4"/>
    <w:rsid w:val="000C1085"/>
    <w:rsid w:val="000C10F3"/>
    <w:rsid w:val="000C1178"/>
    <w:rsid w:val="000C1180"/>
    <w:rsid w:val="000C11B9"/>
    <w:rsid w:val="000C1201"/>
    <w:rsid w:val="000C1203"/>
    <w:rsid w:val="000C1209"/>
    <w:rsid w:val="000C1219"/>
    <w:rsid w:val="000C1285"/>
    <w:rsid w:val="000C136C"/>
    <w:rsid w:val="000C13CA"/>
    <w:rsid w:val="000C1415"/>
    <w:rsid w:val="000C141C"/>
    <w:rsid w:val="000C1438"/>
    <w:rsid w:val="000C1456"/>
    <w:rsid w:val="000C14BB"/>
    <w:rsid w:val="000C14C2"/>
    <w:rsid w:val="000C152C"/>
    <w:rsid w:val="000C15A4"/>
    <w:rsid w:val="000C15F7"/>
    <w:rsid w:val="000C16A1"/>
    <w:rsid w:val="000C16A2"/>
    <w:rsid w:val="000C16AA"/>
    <w:rsid w:val="000C1798"/>
    <w:rsid w:val="000C17AD"/>
    <w:rsid w:val="000C17B3"/>
    <w:rsid w:val="000C184A"/>
    <w:rsid w:val="000C1878"/>
    <w:rsid w:val="000C1987"/>
    <w:rsid w:val="000C1999"/>
    <w:rsid w:val="000C1A72"/>
    <w:rsid w:val="000C1AB8"/>
    <w:rsid w:val="000C1AD4"/>
    <w:rsid w:val="000C1BB2"/>
    <w:rsid w:val="000C1BD5"/>
    <w:rsid w:val="000C1DB4"/>
    <w:rsid w:val="000C1E5D"/>
    <w:rsid w:val="000C1EE6"/>
    <w:rsid w:val="000C1F11"/>
    <w:rsid w:val="000C2019"/>
    <w:rsid w:val="000C203A"/>
    <w:rsid w:val="000C2051"/>
    <w:rsid w:val="000C2067"/>
    <w:rsid w:val="000C2081"/>
    <w:rsid w:val="000C20B7"/>
    <w:rsid w:val="000C20DD"/>
    <w:rsid w:val="000C217C"/>
    <w:rsid w:val="000C217E"/>
    <w:rsid w:val="000C2185"/>
    <w:rsid w:val="000C21E9"/>
    <w:rsid w:val="000C225A"/>
    <w:rsid w:val="000C22F7"/>
    <w:rsid w:val="000C2312"/>
    <w:rsid w:val="000C2358"/>
    <w:rsid w:val="000C23AB"/>
    <w:rsid w:val="000C2409"/>
    <w:rsid w:val="000C2430"/>
    <w:rsid w:val="000C248B"/>
    <w:rsid w:val="000C249C"/>
    <w:rsid w:val="000C24B3"/>
    <w:rsid w:val="000C24CE"/>
    <w:rsid w:val="000C2505"/>
    <w:rsid w:val="000C2506"/>
    <w:rsid w:val="000C2564"/>
    <w:rsid w:val="000C25CA"/>
    <w:rsid w:val="000C25DB"/>
    <w:rsid w:val="000C2661"/>
    <w:rsid w:val="000C2703"/>
    <w:rsid w:val="000C27A4"/>
    <w:rsid w:val="000C2817"/>
    <w:rsid w:val="000C2832"/>
    <w:rsid w:val="000C2842"/>
    <w:rsid w:val="000C2866"/>
    <w:rsid w:val="000C2897"/>
    <w:rsid w:val="000C28E0"/>
    <w:rsid w:val="000C291B"/>
    <w:rsid w:val="000C2A14"/>
    <w:rsid w:val="000C2A57"/>
    <w:rsid w:val="000C2A67"/>
    <w:rsid w:val="000C2ACB"/>
    <w:rsid w:val="000C2B6D"/>
    <w:rsid w:val="000C2BB9"/>
    <w:rsid w:val="000C2BFD"/>
    <w:rsid w:val="000C2C19"/>
    <w:rsid w:val="000C2C78"/>
    <w:rsid w:val="000C2C83"/>
    <w:rsid w:val="000C2CE2"/>
    <w:rsid w:val="000C2D1C"/>
    <w:rsid w:val="000C2D28"/>
    <w:rsid w:val="000C2EA3"/>
    <w:rsid w:val="000C2EBA"/>
    <w:rsid w:val="000C2F33"/>
    <w:rsid w:val="000C2F6A"/>
    <w:rsid w:val="000C300A"/>
    <w:rsid w:val="000C30D9"/>
    <w:rsid w:val="000C3106"/>
    <w:rsid w:val="000C311D"/>
    <w:rsid w:val="000C3201"/>
    <w:rsid w:val="000C328F"/>
    <w:rsid w:val="000C32C5"/>
    <w:rsid w:val="000C32C7"/>
    <w:rsid w:val="000C337E"/>
    <w:rsid w:val="000C33DF"/>
    <w:rsid w:val="000C33E2"/>
    <w:rsid w:val="000C33E6"/>
    <w:rsid w:val="000C33EC"/>
    <w:rsid w:val="000C3432"/>
    <w:rsid w:val="000C34F7"/>
    <w:rsid w:val="000C3555"/>
    <w:rsid w:val="000C3575"/>
    <w:rsid w:val="000C359E"/>
    <w:rsid w:val="000C35B8"/>
    <w:rsid w:val="000C35FB"/>
    <w:rsid w:val="000C3652"/>
    <w:rsid w:val="000C3659"/>
    <w:rsid w:val="000C3675"/>
    <w:rsid w:val="000C3676"/>
    <w:rsid w:val="000C375B"/>
    <w:rsid w:val="000C376B"/>
    <w:rsid w:val="000C37B9"/>
    <w:rsid w:val="000C37C8"/>
    <w:rsid w:val="000C3826"/>
    <w:rsid w:val="000C39B2"/>
    <w:rsid w:val="000C3A12"/>
    <w:rsid w:val="000C3A93"/>
    <w:rsid w:val="000C3AD3"/>
    <w:rsid w:val="000C3B1D"/>
    <w:rsid w:val="000C3BAE"/>
    <w:rsid w:val="000C3BEC"/>
    <w:rsid w:val="000C3C27"/>
    <w:rsid w:val="000C3C46"/>
    <w:rsid w:val="000C3C6F"/>
    <w:rsid w:val="000C3CAB"/>
    <w:rsid w:val="000C3CAF"/>
    <w:rsid w:val="000C3CF2"/>
    <w:rsid w:val="000C3DA6"/>
    <w:rsid w:val="000C3DBC"/>
    <w:rsid w:val="000C3DFA"/>
    <w:rsid w:val="000C3E02"/>
    <w:rsid w:val="000C3E63"/>
    <w:rsid w:val="000C3FA2"/>
    <w:rsid w:val="000C3FC1"/>
    <w:rsid w:val="000C4000"/>
    <w:rsid w:val="000C4067"/>
    <w:rsid w:val="000C408C"/>
    <w:rsid w:val="000C40C8"/>
    <w:rsid w:val="000C40E8"/>
    <w:rsid w:val="000C416A"/>
    <w:rsid w:val="000C418E"/>
    <w:rsid w:val="000C41BE"/>
    <w:rsid w:val="000C42C3"/>
    <w:rsid w:val="000C42E8"/>
    <w:rsid w:val="000C4380"/>
    <w:rsid w:val="000C4407"/>
    <w:rsid w:val="000C440A"/>
    <w:rsid w:val="000C4476"/>
    <w:rsid w:val="000C4482"/>
    <w:rsid w:val="000C44B9"/>
    <w:rsid w:val="000C45AB"/>
    <w:rsid w:val="000C45F2"/>
    <w:rsid w:val="000C4600"/>
    <w:rsid w:val="000C460C"/>
    <w:rsid w:val="000C4634"/>
    <w:rsid w:val="000C473B"/>
    <w:rsid w:val="000C474A"/>
    <w:rsid w:val="000C4774"/>
    <w:rsid w:val="000C4809"/>
    <w:rsid w:val="000C4893"/>
    <w:rsid w:val="000C48A5"/>
    <w:rsid w:val="000C48B5"/>
    <w:rsid w:val="000C49C4"/>
    <w:rsid w:val="000C49C8"/>
    <w:rsid w:val="000C49F7"/>
    <w:rsid w:val="000C4A67"/>
    <w:rsid w:val="000C4AD6"/>
    <w:rsid w:val="000C4B29"/>
    <w:rsid w:val="000C4B37"/>
    <w:rsid w:val="000C4B56"/>
    <w:rsid w:val="000C4BC7"/>
    <w:rsid w:val="000C4BC8"/>
    <w:rsid w:val="000C4BDE"/>
    <w:rsid w:val="000C4BE0"/>
    <w:rsid w:val="000C4C21"/>
    <w:rsid w:val="000C4C4E"/>
    <w:rsid w:val="000C4CE8"/>
    <w:rsid w:val="000C4CF6"/>
    <w:rsid w:val="000C4E4E"/>
    <w:rsid w:val="000C4EC1"/>
    <w:rsid w:val="000C4F26"/>
    <w:rsid w:val="000C4FA7"/>
    <w:rsid w:val="000C4FB9"/>
    <w:rsid w:val="000C4FBA"/>
    <w:rsid w:val="000C5134"/>
    <w:rsid w:val="000C517A"/>
    <w:rsid w:val="000C5192"/>
    <w:rsid w:val="000C51E8"/>
    <w:rsid w:val="000C51E9"/>
    <w:rsid w:val="000C521C"/>
    <w:rsid w:val="000C52DB"/>
    <w:rsid w:val="000C52E6"/>
    <w:rsid w:val="000C535A"/>
    <w:rsid w:val="000C53C9"/>
    <w:rsid w:val="000C541E"/>
    <w:rsid w:val="000C5422"/>
    <w:rsid w:val="000C5442"/>
    <w:rsid w:val="000C54A7"/>
    <w:rsid w:val="000C5526"/>
    <w:rsid w:val="000C5553"/>
    <w:rsid w:val="000C556F"/>
    <w:rsid w:val="000C55AB"/>
    <w:rsid w:val="000C55B1"/>
    <w:rsid w:val="000C55C1"/>
    <w:rsid w:val="000C55E7"/>
    <w:rsid w:val="000C5623"/>
    <w:rsid w:val="000C5627"/>
    <w:rsid w:val="000C5728"/>
    <w:rsid w:val="000C57AB"/>
    <w:rsid w:val="000C57CF"/>
    <w:rsid w:val="000C57F1"/>
    <w:rsid w:val="000C58E6"/>
    <w:rsid w:val="000C5920"/>
    <w:rsid w:val="000C597C"/>
    <w:rsid w:val="000C59CC"/>
    <w:rsid w:val="000C5A4C"/>
    <w:rsid w:val="000C5AAF"/>
    <w:rsid w:val="000C5B89"/>
    <w:rsid w:val="000C5C7F"/>
    <w:rsid w:val="000C5CE5"/>
    <w:rsid w:val="000C5D1D"/>
    <w:rsid w:val="000C5DFD"/>
    <w:rsid w:val="000C5E2F"/>
    <w:rsid w:val="000C5EA0"/>
    <w:rsid w:val="000C5F01"/>
    <w:rsid w:val="000C5F30"/>
    <w:rsid w:val="000C604F"/>
    <w:rsid w:val="000C6054"/>
    <w:rsid w:val="000C6087"/>
    <w:rsid w:val="000C6095"/>
    <w:rsid w:val="000C60F1"/>
    <w:rsid w:val="000C614D"/>
    <w:rsid w:val="000C617E"/>
    <w:rsid w:val="000C62F1"/>
    <w:rsid w:val="000C6360"/>
    <w:rsid w:val="000C63E8"/>
    <w:rsid w:val="000C641E"/>
    <w:rsid w:val="000C6499"/>
    <w:rsid w:val="000C65E2"/>
    <w:rsid w:val="000C6612"/>
    <w:rsid w:val="000C66C7"/>
    <w:rsid w:val="000C66DC"/>
    <w:rsid w:val="000C6769"/>
    <w:rsid w:val="000C67BE"/>
    <w:rsid w:val="000C67CB"/>
    <w:rsid w:val="000C6894"/>
    <w:rsid w:val="000C6966"/>
    <w:rsid w:val="000C6969"/>
    <w:rsid w:val="000C696A"/>
    <w:rsid w:val="000C69A2"/>
    <w:rsid w:val="000C6A5B"/>
    <w:rsid w:val="000C6AF0"/>
    <w:rsid w:val="000C6B27"/>
    <w:rsid w:val="000C6B40"/>
    <w:rsid w:val="000C6B85"/>
    <w:rsid w:val="000C6BAF"/>
    <w:rsid w:val="000C6BDF"/>
    <w:rsid w:val="000C6BEE"/>
    <w:rsid w:val="000C6BF2"/>
    <w:rsid w:val="000C6C48"/>
    <w:rsid w:val="000C6DAC"/>
    <w:rsid w:val="000C6DAF"/>
    <w:rsid w:val="000C6DE5"/>
    <w:rsid w:val="000C6E5C"/>
    <w:rsid w:val="000C6EBC"/>
    <w:rsid w:val="000C6EC2"/>
    <w:rsid w:val="000C6ED8"/>
    <w:rsid w:val="000C6F6E"/>
    <w:rsid w:val="000C6FA3"/>
    <w:rsid w:val="000C6FBE"/>
    <w:rsid w:val="000C70A1"/>
    <w:rsid w:val="000C712F"/>
    <w:rsid w:val="000C7155"/>
    <w:rsid w:val="000C7203"/>
    <w:rsid w:val="000C7215"/>
    <w:rsid w:val="000C725B"/>
    <w:rsid w:val="000C72B1"/>
    <w:rsid w:val="000C72EF"/>
    <w:rsid w:val="000C7377"/>
    <w:rsid w:val="000C739A"/>
    <w:rsid w:val="000C742B"/>
    <w:rsid w:val="000C748D"/>
    <w:rsid w:val="000C74C6"/>
    <w:rsid w:val="000C74F8"/>
    <w:rsid w:val="000C755E"/>
    <w:rsid w:val="000C759D"/>
    <w:rsid w:val="000C75A6"/>
    <w:rsid w:val="000C75DC"/>
    <w:rsid w:val="000C761D"/>
    <w:rsid w:val="000C774C"/>
    <w:rsid w:val="000C7771"/>
    <w:rsid w:val="000C779C"/>
    <w:rsid w:val="000C77B0"/>
    <w:rsid w:val="000C7804"/>
    <w:rsid w:val="000C7897"/>
    <w:rsid w:val="000C78A6"/>
    <w:rsid w:val="000C78CE"/>
    <w:rsid w:val="000C791B"/>
    <w:rsid w:val="000C7921"/>
    <w:rsid w:val="000C7993"/>
    <w:rsid w:val="000C7A3C"/>
    <w:rsid w:val="000C7A4C"/>
    <w:rsid w:val="000C7A7C"/>
    <w:rsid w:val="000C7ACA"/>
    <w:rsid w:val="000C7AD9"/>
    <w:rsid w:val="000C7AE9"/>
    <w:rsid w:val="000C7C29"/>
    <w:rsid w:val="000C7C3A"/>
    <w:rsid w:val="000C7CE2"/>
    <w:rsid w:val="000C7D9F"/>
    <w:rsid w:val="000C7DAB"/>
    <w:rsid w:val="000C7DB2"/>
    <w:rsid w:val="000C7E28"/>
    <w:rsid w:val="000C7E2A"/>
    <w:rsid w:val="000C7E4D"/>
    <w:rsid w:val="000C7E82"/>
    <w:rsid w:val="000C7E8D"/>
    <w:rsid w:val="000C7EE9"/>
    <w:rsid w:val="000C7EF8"/>
    <w:rsid w:val="000C7FE5"/>
    <w:rsid w:val="000D0021"/>
    <w:rsid w:val="000D0081"/>
    <w:rsid w:val="000D008D"/>
    <w:rsid w:val="000D0097"/>
    <w:rsid w:val="000D00FF"/>
    <w:rsid w:val="000D0115"/>
    <w:rsid w:val="000D011A"/>
    <w:rsid w:val="000D0157"/>
    <w:rsid w:val="000D0179"/>
    <w:rsid w:val="000D0190"/>
    <w:rsid w:val="000D0230"/>
    <w:rsid w:val="000D0284"/>
    <w:rsid w:val="000D0286"/>
    <w:rsid w:val="000D02DF"/>
    <w:rsid w:val="000D0386"/>
    <w:rsid w:val="000D03EE"/>
    <w:rsid w:val="000D0402"/>
    <w:rsid w:val="000D0425"/>
    <w:rsid w:val="000D0476"/>
    <w:rsid w:val="000D048C"/>
    <w:rsid w:val="000D0501"/>
    <w:rsid w:val="000D0623"/>
    <w:rsid w:val="000D063A"/>
    <w:rsid w:val="000D0667"/>
    <w:rsid w:val="000D068A"/>
    <w:rsid w:val="000D0707"/>
    <w:rsid w:val="000D073A"/>
    <w:rsid w:val="000D07EF"/>
    <w:rsid w:val="000D0800"/>
    <w:rsid w:val="000D0806"/>
    <w:rsid w:val="000D0844"/>
    <w:rsid w:val="000D090B"/>
    <w:rsid w:val="000D0923"/>
    <w:rsid w:val="000D0925"/>
    <w:rsid w:val="000D0AE2"/>
    <w:rsid w:val="000D0C33"/>
    <w:rsid w:val="000D0D2F"/>
    <w:rsid w:val="000D0DA4"/>
    <w:rsid w:val="000D0DFC"/>
    <w:rsid w:val="000D0E2D"/>
    <w:rsid w:val="000D0EA8"/>
    <w:rsid w:val="000D0F87"/>
    <w:rsid w:val="000D0FEA"/>
    <w:rsid w:val="000D1088"/>
    <w:rsid w:val="000D10BF"/>
    <w:rsid w:val="000D10DC"/>
    <w:rsid w:val="000D1103"/>
    <w:rsid w:val="000D1190"/>
    <w:rsid w:val="000D11A3"/>
    <w:rsid w:val="000D11E7"/>
    <w:rsid w:val="000D124A"/>
    <w:rsid w:val="000D128C"/>
    <w:rsid w:val="000D1292"/>
    <w:rsid w:val="000D129A"/>
    <w:rsid w:val="000D12BC"/>
    <w:rsid w:val="000D12DE"/>
    <w:rsid w:val="000D1328"/>
    <w:rsid w:val="000D1333"/>
    <w:rsid w:val="000D13E9"/>
    <w:rsid w:val="000D13FB"/>
    <w:rsid w:val="000D148F"/>
    <w:rsid w:val="000D150D"/>
    <w:rsid w:val="000D1526"/>
    <w:rsid w:val="000D156C"/>
    <w:rsid w:val="000D1611"/>
    <w:rsid w:val="000D162B"/>
    <w:rsid w:val="000D167B"/>
    <w:rsid w:val="000D169D"/>
    <w:rsid w:val="000D16B6"/>
    <w:rsid w:val="000D1750"/>
    <w:rsid w:val="000D176F"/>
    <w:rsid w:val="000D177B"/>
    <w:rsid w:val="000D1784"/>
    <w:rsid w:val="000D1812"/>
    <w:rsid w:val="000D1820"/>
    <w:rsid w:val="000D18FC"/>
    <w:rsid w:val="000D1960"/>
    <w:rsid w:val="000D19EF"/>
    <w:rsid w:val="000D19FB"/>
    <w:rsid w:val="000D1A77"/>
    <w:rsid w:val="000D1AA8"/>
    <w:rsid w:val="000D1AAF"/>
    <w:rsid w:val="000D1AF2"/>
    <w:rsid w:val="000D1B89"/>
    <w:rsid w:val="000D1BA4"/>
    <w:rsid w:val="000D1BDD"/>
    <w:rsid w:val="000D1BE6"/>
    <w:rsid w:val="000D1C02"/>
    <w:rsid w:val="000D1C86"/>
    <w:rsid w:val="000D1DD1"/>
    <w:rsid w:val="000D1E89"/>
    <w:rsid w:val="000D1E8C"/>
    <w:rsid w:val="000D1EAA"/>
    <w:rsid w:val="000D1F48"/>
    <w:rsid w:val="000D2011"/>
    <w:rsid w:val="000D2038"/>
    <w:rsid w:val="000D2047"/>
    <w:rsid w:val="000D20C2"/>
    <w:rsid w:val="000D216F"/>
    <w:rsid w:val="000D2221"/>
    <w:rsid w:val="000D228C"/>
    <w:rsid w:val="000D22B8"/>
    <w:rsid w:val="000D234A"/>
    <w:rsid w:val="000D235C"/>
    <w:rsid w:val="000D23F6"/>
    <w:rsid w:val="000D2433"/>
    <w:rsid w:val="000D24D9"/>
    <w:rsid w:val="000D24ED"/>
    <w:rsid w:val="000D251D"/>
    <w:rsid w:val="000D2552"/>
    <w:rsid w:val="000D2583"/>
    <w:rsid w:val="000D25CA"/>
    <w:rsid w:val="000D25DF"/>
    <w:rsid w:val="000D2859"/>
    <w:rsid w:val="000D28BA"/>
    <w:rsid w:val="000D28C7"/>
    <w:rsid w:val="000D2913"/>
    <w:rsid w:val="000D2990"/>
    <w:rsid w:val="000D29B5"/>
    <w:rsid w:val="000D2A0B"/>
    <w:rsid w:val="000D2A5C"/>
    <w:rsid w:val="000D2A65"/>
    <w:rsid w:val="000D2AF0"/>
    <w:rsid w:val="000D2B1A"/>
    <w:rsid w:val="000D2B35"/>
    <w:rsid w:val="000D2B67"/>
    <w:rsid w:val="000D2B8A"/>
    <w:rsid w:val="000D2D4D"/>
    <w:rsid w:val="000D2D51"/>
    <w:rsid w:val="000D2D94"/>
    <w:rsid w:val="000D2E0B"/>
    <w:rsid w:val="000D2E39"/>
    <w:rsid w:val="000D2E75"/>
    <w:rsid w:val="000D2E99"/>
    <w:rsid w:val="000D2ED9"/>
    <w:rsid w:val="000D2F66"/>
    <w:rsid w:val="000D2F93"/>
    <w:rsid w:val="000D304B"/>
    <w:rsid w:val="000D3059"/>
    <w:rsid w:val="000D30AE"/>
    <w:rsid w:val="000D30FF"/>
    <w:rsid w:val="000D3127"/>
    <w:rsid w:val="000D3194"/>
    <w:rsid w:val="000D323C"/>
    <w:rsid w:val="000D336A"/>
    <w:rsid w:val="000D33E2"/>
    <w:rsid w:val="000D341D"/>
    <w:rsid w:val="000D3453"/>
    <w:rsid w:val="000D3465"/>
    <w:rsid w:val="000D3486"/>
    <w:rsid w:val="000D3499"/>
    <w:rsid w:val="000D34A3"/>
    <w:rsid w:val="000D34B1"/>
    <w:rsid w:val="000D3601"/>
    <w:rsid w:val="000D369C"/>
    <w:rsid w:val="000D382E"/>
    <w:rsid w:val="000D3900"/>
    <w:rsid w:val="000D3957"/>
    <w:rsid w:val="000D397A"/>
    <w:rsid w:val="000D39AB"/>
    <w:rsid w:val="000D39B0"/>
    <w:rsid w:val="000D3A55"/>
    <w:rsid w:val="000D3A68"/>
    <w:rsid w:val="000D3AB5"/>
    <w:rsid w:val="000D3B10"/>
    <w:rsid w:val="000D3B4D"/>
    <w:rsid w:val="000D3B91"/>
    <w:rsid w:val="000D3C1D"/>
    <w:rsid w:val="000D3C7A"/>
    <w:rsid w:val="000D3CD2"/>
    <w:rsid w:val="000D3E29"/>
    <w:rsid w:val="000D3F7F"/>
    <w:rsid w:val="000D4008"/>
    <w:rsid w:val="000D400E"/>
    <w:rsid w:val="000D4039"/>
    <w:rsid w:val="000D4050"/>
    <w:rsid w:val="000D4059"/>
    <w:rsid w:val="000D4073"/>
    <w:rsid w:val="000D40A2"/>
    <w:rsid w:val="000D40FF"/>
    <w:rsid w:val="000D4101"/>
    <w:rsid w:val="000D4148"/>
    <w:rsid w:val="000D414B"/>
    <w:rsid w:val="000D41E9"/>
    <w:rsid w:val="000D424E"/>
    <w:rsid w:val="000D425F"/>
    <w:rsid w:val="000D42EC"/>
    <w:rsid w:val="000D4315"/>
    <w:rsid w:val="000D4316"/>
    <w:rsid w:val="000D4406"/>
    <w:rsid w:val="000D4452"/>
    <w:rsid w:val="000D44B7"/>
    <w:rsid w:val="000D44D0"/>
    <w:rsid w:val="000D44E0"/>
    <w:rsid w:val="000D4579"/>
    <w:rsid w:val="000D45AA"/>
    <w:rsid w:val="000D45BB"/>
    <w:rsid w:val="000D45EB"/>
    <w:rsid w:val="000D4605"/>
    <w:rsid w:val="000D462F"/>
    <w:rsid w:val="000D4668"/>
    <w:rsid w:val="000D46C0"/>
    <w:rsid w:val="000D474D"/>
    <w:rsid w:val="000D483C"/>
    <w:rsid w:val="000D4869"/>
    <w:rsid w:val="000D488E"/>
    <w:rsid w:val="000D48BC"/>
    <w:rsid w:val="000D48BE"/>
    <w:rsid w:val="000D48C9"/>
    <w:rsid w:val="000D4934"/>
    <w:rsid w:val="000D49EA"/>
    <w:rsid w:val="000D4AA8"/>
    <w:rsid w:val="000D4B2F"/>
    <w:rsid w:val="000D4B48"/>
    <w:rsid w:val="000D4B5A"/>
    <w:rsid w:val="000D4BC9"/>
    <w:rsid w:val="000D4BCF"/>
    <w:rsid w:val="000D4C50"/>
    <w:rsid w:val="000D4CD4"/>
    <w:rsid w:val="000D4D54"/>
    <w:rsid w:val="000D4E1F"/>
    <w:rsid w:val="000D4E60"/>
    <w:rsid w:val="000D4E7E"/>
    <w:rsid w:val="000D4EC0"/>
    <w:rsid w:val="000D4F0E"/>
    <w:rsid w:val="000D4F2F"/>
    <w:rsid w:val="000D4F40"/>
    <w:rsid w:val="000D4FC9"/>
    <w:rsid w:val="000D4FD4"/>
    <w:rsid w:val="000D506B"/>
    <w:rsid w:val="000D5094"/>
    <w:rsid w:val="000D50E4"/>
    <w:rsid w:val="000D514B"/>
    <w:rsid w:val="000D523D"/>
    <w:rsid w:val="000D5257"/>
    <w:rsid w:val="000D5259"/>
    <w:rsid w:val="000D529A"/>
    <w:rsid w:val="000D52A8"/>
    <w:rsid w:val="000D52EF"/>
    <w:rsid w:val="000D52F7"/>
    <w:rsid w:val="000D52FC"/>
    <w:rsid w:val="000D5306"/>
    <w:rsid w:val="000D531D"/>
    <w:rsid w:val="000D546F"/>
    <w:rsid w:val="000D54A2"/>
    <w:rsid w:val="000D551A"/>
    <w:rsid w:val="000D55B3"/>
    <w:rsid w:val="000D5684"/>
    <w:rsid w:val="000D5688"/>
    <w:rsid w:val="000D56E0"/>
    <w:rsid w:val="000D56E8"/>
    <w:rsid w:val="000D575E"/>
    <w:rsid w:val="000D57A9"/>
    <w:rsid w:val="000D58E7"/>
    <w:rsid w:val="000D58E8"/>
    <w:rsid w:val="000D5908"/>
    <w:rsid w:val="000D5984"/>
    <w:rsid w:val="000D5996"/>
    <w:rsid w:val="000D5A23"/>
    <w:rsid w:val="000D5A61"/>
    <w:rsid w:val="000D5AAB"/>
    <w:rsid w:val="000D5ADD"/>
    <w:rsid w:val="000D5BFB"/>
    <w:rsid w:val="000D5C06"/>
    <w:rsid w:val="000D5C11"/>
    <w:rsid w:val="000D5C4B"/>
    <w:rsid w:val="000D5C51"/>
    <w:rsid w:val="000D5C7C"/>
    <w:rsid w:val="000D5CBA"/>
    <w:rsid w:val="000D5D13"/>
    <w:rsid w:val="000D5D37"/>
    <w:rsid w:val="000D5D39"/>
    <w:rsid w:val="000D5D3E"/>
    <w:rsid w:val="000D5D41"/>
    <w:rsid w:val="000D5D48"/>
    <w:rsid w:val="000D5DE2"/>
    <w:rsid w:val="000D5ED6"/>
    <w:rsid w:val="000D5F66"/>
    <w:rsid w:val="000D5FB0"/>
    <w:rsid w:val="000D6023"/>
    <w:rsid w:val="000D6027"/>
    <w:rsid w:val="000D6055"/>
    <w:rsid w:val="000D610E"/>
    <w:rsid w:val="000D6164"/>
    <w:rsid w:val="000D62CA"/>
    <w:rsid w:val="000D6411"/>
    <w:rsid w:val="000D6456"/>
    <w:rsid w:val="000D6481"/>
    <w:rsid w:val="000D64A9"/>
    <w:rsid w:val="000D64C3"/>
    <w:rsid w:val="000D6512"/>
    <w:rsid w:val="000D65E7"/>
    <w:rsid w:val="000D6603"/>
    <w:rsid w:val="000D6645"/>
    <w:rsid w:val="000D670F"/>
    <w:rsid w:val="000D67CE"/>
    <w:rsid w:val="000D68CA"/>
    <w:rsid w:val="000D691F"/>
    <w:rsid w:val="000D6940"/>
    <w:rsid w:val="000D69A8"/>
    <w:rsid w:val="000D69BD"/>
    <w:rsid w:val="000D69CA"/>
    <w:rsid w:val="000D6A24"/>
    <w:rsid w:val="000D6A8F"/>
    <w:rsid w:val="000D6B71"/>
    <w:rsid w:val="000D6B7F"/>
    <w:rsid w:val="000D6BDC"/>
    <w:rsid w:val="000D6C32"/>
    <w:rsid w:val="000D6CBB"/>
    <w:rsid w:val="000D6D36"/>
    <w:rsid w:val="000D6D5C"/>
    <w:rsid w:val="000D6D6C"/>
    <w:rsid w:val="000D6D90"/>
    <w:rsid w:val="000D6F27"/>
    <w:rsid w:val="000D6F47"/>
    <w:rsid w:val="000D7024"/>
    <w:rsid w:val="000D7062"/>
    <w:rsid w:val="000D706E"/>
    <w:rsid w:val="000D70DB"/>
    <w:rsid w:val="000D710C"/>
    <w:rsid w:val="000D718B"/>
    <w:rsid w:val="000D718C"/>
    <w:rsid w:val="000D718E"/>
    <w:rsid w:val="000D7269"/>
    <w:rsid w:val="000D7289"/>
    <w:rsid w:val="000D72A0"/>
    <w:rsid w:val="000D72E5"/>
    <w:rsid w:val="000D731B"/>
    <w:rsid w:val="000D7371"/>
    <w:rsid w:val="000D73B4"/>
    <w:rsid w:val="000D73CD"/>
    <w:rsid w:val="000D7494"/>
    <w:rsid w:val="000D74B5"/>
    <w:rsid w:val="000D74DC"/>
    <w:rsid w:val="000D7504"/>
    <w:rsid w:val="000D7543"/>
    <w:rsid w:val="000D758A"/>
    <w:rsid w:val="000D7666"/>
    <w:rsid w:val="000D76DB"/>
    <w:rsid w:val="000D77FF"/>
    <w:rsid w:val="000D7880"/>
    <w:rsid w:val="000D7899"/>
    <w:rsid w:val="000D79F6"/>
    <w:rsid w:val="000D7A16"/>
    <w:rsid w:val="000D7A4D"/>
    <w:rsid w:val="000D7A66"/>
    <w:rsid w:val="000D7A9E"/>
    <w:rsid w:val="000D7ACB"/>
    <w:rsid w:val="000D7AF9"/>
    <w:rsid w:val="000D7B05"/>
    <w:rsid w:val="000D7B50"/>
    <w:rsid w:val="000D7B8E"/>
    <w:rsid w:val="000D7BD5"/>
    <w:rsid w:val="000D7BE1"/>
    <w:rsid w:val="000D7BEB"/>
    <w:rsid w:val="000D7C13"/>
    <w:rsid w:val="000D7C55"/>
    <w:rsid w:val="000D7C5A"/>
    <w:rsid w:val="000D7C5E"/>
    <w:rsid w:val="000D7CF4"/>
    <w:rsid w:val="000D7D68"/>
    <w:rsid w:val="000D7D78"/>
    <w:rsid w:val="000D7E32"/>
    <w:rsid w:val="000D7E64"/>
    <w:rsid w:val="000D7F00"/>
    <w:rsid w:val="000D7F10"/>
    <w:rsid w:val="000D7F3D"/>
    <w:rsid w:val="000D7F55"/>
    <w:rsid w:val="000E001E"/>
    <w:rsid w:val="000E007A"/>
    <w:rsid w:val="000E00FB"/>
    <w:rsid w:val="000E010C"/>
    <w:rsid w:val="000E01FA"/>
    <w:rsid w:val="000E01FC"/>
    <w:rsid w:val="000E0248"/>
    <w:rsid w:val="000E02CB"/>
    <w:rsid w:val="000E02E1"/>
    <w:rsid w:val="000E02F7"/>
    <w:rsid w:val="000E0313"/>
    <w:rsid w:val="000E033A"/>
    <w:rsid w:val="000E0408"/>
    <w:rsid w:val="000E0409"/>
    <w:rsid w:val="000E0507"/>
    <w:rsid w:val="000E050F"/>
    <w:rsid w:val="000E0515"/>
    <w:rsid w:val="000E051A"/>
    <w:rsid w:val="000E0575"/>
    <w:rsid w:val="000E0586"/>
    <w:rsid w:val="000E05EF"/>
    <w:rsid w:val="000E0647"/>
    <w:rsid w:val="000E06DC"/>
    <w:rsid w:val="000E0755"/>
    <w:rsid w:val="000E0762"/>
    <w:rsid w:val="000E077B"/>
    <w:rsid w:val="000E077C"/>
    <w:rsid w:val="000E07A7"/>
    <w:rsid w:val="000E07C6"/>
    <w:rsid w:val="000E07E9"/>
    <w:rsid w:val="000E0803"/>
    <w:rsid w:val="000E0816"/>
    <w:rsid w:val="000E0841"/>
    <w:rsid w:val="000E0843"/>
    <w:rsid w:val="000E0857"/>
    <w:rsid w:val="000E0860"/>
    <w:rsid w:val="000E08C3"/>
    <w:rsid w:val="000E08F6"/>
    <w:rsid w:val="000E0922"/>
    <w:rsid w:val="000E0985"/>
    <w:rsid w:val="000E0990"/>
    <w:rsid w:val="000E099A"/>
    <w:rsid w:val="000E09D8"/>
    <w:rsid w:val="000E09EC"/>
    <w:rsid w:val="000E09F2"/>
    <w:rsid w:val="000E0A4D"/>
    <w:rsid w:val="000E0AAF"/>
    <w:rsid w:val="000E0AD6"/>
    <w:rsid w:val="000E0B4D"/>
    <w:rsid w:val="000E0B6E"/>
    <w:rsid w:val="000E0BE4"/>
    <w:rsid w:val="000E0CA7"/>
    <w:rsid w:val="000E0CB8"/>
    <w:rsid w:val="000E0CD7"/>
    <w:rsid w:val="000E0CE8"/>
    <w:rsid w:val="000E0D58"/>
    <w:rsid w:val="000E0D72"/>
    <w:rsid w:val="000E0DE9"/>
    <w:rsid w:val="000E0E19"/>
    <w:rsid w:val="000E0E4C"/>
    <w:rsid w:val="000E0E92"/>
    <w:rsid w:val="000E0EB1"/>
    <w:rsid w:val="000E0EFB"/>
    <w:rsid w:val="000E0FA4"/>
    <w:rsid w:val="000E0FD1"/>
    <w:rsid w:val="000E0FE7"/>
    <w:rsid w:val="000E0FEC"/>
    <w:rsid w:val="000E104C"/>
    <w:rsid w:val="000E1103"/>
    <w:rsid w:val="000E1232"/>
    <w:rsid w:val="000E13EA"/>
    <w:rsid w:val="000E145D"/>
    <w:rsid w:val="000E1481"/>
    <w:rsid w:val="000E14B9"/>
    <w:rsid w:val="000E1516"/>
    <w:rsid w:val="000E1584"/>
    <w:rsid w:val="000E15C3"/>
    <w:rsid w:val="000E15D0"/>
    <w:rsid w:val="000E1625"/>
    <w:rsid w:val="000E1757"/>
    <w:rsid w:val="000E179F"/>
    <w:rsid w:val="000E17AB"/>
    <w:rsid w:val="000E17F8"/>
    <w:rsid w:val="000E1850"/>
    <w:rsid w:val="000E1878"/>
    <w:rsid w:val="000E18C8"/>
    <w:rsid w:val="000E195B"/>
    <w:rsid w:val="000E1971"/>
    <w:rsid w:val="000E19F1"/>
    <w:rsid w:val="000E1A25"/>
    <w:rsid w:val="000E1A54"/>
    <w:rsid w:val="000E1A60"/>
    <w:rsid w:val="000E1AAB"/>
    <w:rsid w:val="000E1ABF"/>
    <w:rsid w:val="000E1B0A"/>
    <w:rsid w:val="000E1B25"/>
    <w:rsid w:val="000E1B29"/>
    <w:rsid w:val="000E1B2C"/>
    <w:rsid w:val="000E1B53"/>
    <w:rsid w:val="000E1B91"/>
    <w:rsid w:val="000E1BD1"/>
    <w:rsid w:val="000E1C08"/>
    <w:rsid w:val="000E1C17"/>
    <w:rsid w:val="000E1C48"/>
    <w:rsid w:val="000E1D3F"/>
    <w:rsid w:val="000E1DF0"/>
    <w:rsid w:val="000E1DF7"/>
    <w:rsid w:val="000E1E04"/>
    <w:rsid w:val="000E1E0B"/>
    <w:rsid w:val="000E1E0D"/>
    <w:rsid w:val="000E1EC0"/>
    <w:rsid w:val="000E1EC3"/>
    <w:rsid w:val="000E1F32"/>
    <w:rsid w:val="000E1F53"/>
    <w:rsid w:val="000E1F82"/>
    <w:rsid w:val="000E1FB6"/>
    <w:rsid w:val="000E1FE1"/>
    <w:rsid w:val="000E2004"/>
    <w:rsid w:val="000E201B"/>
    <w:rsid w:val="000E203A"/>
    <w:rsid w:val="000E2096"/>
    <w:rsid w:val="000E20F2"/>
    <w:rsid w:val="000E218E"/>
    <w:rsid w:val="000E21B5"/>
    <w:rsid w:val="000E220B"/>
    <w:rsid w:val="000E2299"/>
    <w:rsid w:val="000E22A0"/>
    <w:rsid w:val="000E22F2"/>
    <w:rsid w:val="000E2300"/>
    <w:rsid w:val="000E2349"/>
    <w:rsid w:val="000E2359"/>
    <w:rsid w:val="000E2395"/>
    <w:rsid w:val="000E23A2"/>
    <w:rsid w:val="000E23B0"/>
    <w:rsid w:val="000E23FC"/>
    <w:rsid w:val="000E2418"/>
    <w:rsid w:val="000E2480"/>
    <w:rsid w:val="000E24B5"/>
    <w:rsid w:val="000E264A"/>
    <w:rsid w:val="000E26CB"/>
    <w:rsid w:val="000E26D1"/>
    <w:rsid w:val="000E2781"/>
    <w:rsid w:val="000E27D6"/>
    <w:rsid w:val="000E2848"/>
    <w:rsid w:val="000E2864"/>
    <w:rsid w:val="000E289A"/>
    <w:rsid w:val="000E28C0"/>
    <w:rsid w:val="000E28DE"/>
    <w:rsid w:val="000E290E"/>
    <w:rsid w:val="000E2942"/>
    <w:rsid w:val="000E294A"/>
    <w:rsid w:val="000E2A48"/>
    <w:rsid w:val="000E2AC8"/>
    <w:rsid w:val="000E2AD0"/>
    <w:rsid w:val="000E2AEA"/>
    <w:rsid w:val="000E2B42"/>
    <w:rsid w:val="000E2BE2"/>
    <w:rsid w:val="000E2C9A"/>
    <w:rsid w:val="000E2CA3"/>
    <w:rsid w:val="000E2CC0"/>
    <w:rsid w:val="000E2D79"/>
    <w:rsid w:val="000E2DA7"/>
    <w:rsid w:val="000E2E6D"/>
    <w:rsid w:val="000E2F5B"/>
    <w:rsid w:val="000E2F7C"/>
    <w:rsid w:val="000E304E"/>
    <w:rsid w:val="000E3085"/>
    <w:rsid w:val="000E3123"/>
    <w:rsid w:val="000E3130"/>
    <w:rsid w:val="000E323E"/>
    <w:rsid w:val="000E32AE"/>
    <w:rsid w:val="000E32AF"/>
    <w:rsid w:val="000E32DF"/>
    <w:rsid w:val="000E33DC"/>
    <w:rsid w:val="000E3411"/>
    <w:rsid w:val="000E343E"/>
    <w:rsid w:val="000E34A9"/>
    <w:rsid w:val="000E34F8"/>
    <w:rsid w:val="000E3509"/>
    <w:rsid w:val="000E3639"/>
    <w:rsid w:val="000E364B"/>
    <w:rsid w:val="000E369F"/>
    <w:rsid w:val="000E36B9"/>
    <w:rsid w:val="000E36EB"/>
    <w:rsid w:val="000E384C"/>
    <w:rsid w:val="000E3851"/>
    <w:rsid w:val="000E3887"/>
    <w:rsid w:val="000E38AD"/>
    <w:rsid w:val="000E391C"/>
    <w:rsid w:val="000E39F0"/>
    <w:rsid w:val="000E3A03"/>
    <w:rsid w:val="000E3A14"/>
    <w:rsid w:val="000E3A69"/>
    <w:rsid w:val="000E3B12"/>
    <w:rsid w:val="000E3BD2"/>
    <w:rsid w:val="000E3C85"/>
    <w:rsid w:val="000E3C9D"/>
    <w:rsid w:val="000E3CA1"/>
    <w:rsid w:val="000E3CE2"/>
    <w:rsid w:val="000E3D29"/>
    <w:rsid w:val="000E3D65"/>
    <w:rsid w:val="000E3DD1"/>
    <w:rsid w:val="000E3E88"/>
    <w:rsid w:val="000E3E93"/>
    <w:rsid w:val="000E3ED9"/>
    <w:rsid w:val="000E3EDE"/>
    <w:rsid w:val="000E3EE3"/>
    <w:rsid w:val="000E3F28"/>
    <w:rsid w:val="000E3F5D"/>
    <w:rsid w:val="000E3F61"/>
    <w:rsid w:val="000E3F71"/>
    <w:rsid w:val="000E3F99"/>
    <w:rsid w:val="000E3FF3"/>
    <w:rsid w:val="000E3FF5"/>
    <w:rsid w:val="000E4059"/>
    <w:rsid w:val="000E4064"/>
    <w:rsid w:val="000E40C7"/>
    <w:rsid w:val="000E41E2"/>
    <w:rsid w:val="000E41EF"/>
    <w:rsid w:val="000E4255"/>
    <w:rsid w:val="000E42EE"/>
    <w:rsid w:val="000E4300"/>
    <w:rsid w:val="000E432B"/>
    <w:rsid w:val="000E4366"/>
    <w:rsid w:val="000E43CC"/>
    <w:rsid w:val="000E43F6"/>
    <w:rsid w:val="000E4478"/>
    <w:rsid w:val="000E44A7"/>
    <w:rsid w:val="000E4554"/>
    <w:rsid w:val="000E4631"/>
    <w:rsid w:val="000E467B"/>
    <w:rsid w:val="000E4705"/>
    <w:rsid w:val="000E470A"/>
    <w:rsid w:val="000E4719"/>
    <w:rsid w:val="000E47F7"/>
    <w:rsid w:val="000E485A"/>
    <w:rsid w:val="000E4975"/>
    <w:rsid w:val="000E4994"/>
    <w:rsid w:val="000E4A19"/>
    <w:rsid w:val="000E4ADB"/>
    <w:rsid w:val="000E4BA1"/>
    <w:rsid w:val="000E4C1A"/>
    <w:rsid w:val="000E4C66"/>
    <w:rsid w:val="000E4D3B"/>
    <w:rsid w:val="000E4D5C"/>
    <w:rsid w:val="000E4DCF"/>
    <w:rsid w:val="000E4E46"/>
    <w:rsid w:val="000E4E5B"/>
    <w:rsid w:val="000E4E73"/>
    <w:rsid w:val="000E4EA3"/>
    <w:rsid w:val="000E4FA7"/>
    <w:rsid w:val="000E4FC3"/>
    <w:rsid w:val="000E4FF0"/>
    <w:rsid w:val="000E50B5"/>
    <w:rsid w:val="000E50CB"/>
    <w:rsid w:val="000E513D"/>
    <w:rsid w:val="000E51F4"/>
    <w:rsid w:val="000E521D"/>
    <w:rsid w:val="000E52C4"/>
    <w:rsid w:val="000E5322"/>
    <w:rsid w:val="000E534B"/>
    <w:rsid w:val="000E534F"/>
    <w:rsid w:val="000E5495"/>
    <w:rsid w:val="000E54CE"/>
    <w:rsid w:val="000E54F4"/>
    <w:rsid w:val="000E5594"/>
    <w:rsid w:val="000E55F7"/>
    <w:rsid w:val="000E5683"/>
    <w:rsid w:val="000E5691"/>
    <w:rsid w:val="000E57E8"/>
    <w:rsid w:val="000E5826"/>
    <w:rsid w:val="000E5890"/>
    <w:rsid w:val="000E58A3"/>
    <w:rsid w:val="000E59AA"/>
    <w:rsid w:val="000E59BB"/>
    <w:rsid w:val="000E5A23"/>
    <w:rsid w:val="000E5AA1"/>
    <w:rsid w:val="000E5AAE"/>
    <w:rsid w:val="000E5B01"/>
    <w:rsid w:val="000E5B39"/>
    <w:rsid w:val="000E5B56"/>
    <w:rsid w:val="000E5BEE"/>
    <w:rsid w:val="000E5CD3"/>
    <w:rsid w:val="000E5CDE"/>
    <w:rsid w:val="000E5CFC"/>
    <w:rsid w:val="000E5D0D"/>
    <w:rsid w:val="000E5D20"/>
    <w:rsid w:val="000E5D3A"/>
    <w:rsid w:val="000E5D84"/>
    <w:rsid w:val="000E5D8F"/>
    <w:rsid w:val="000E5D9A"/>
    <w:rsid w:val="000E5E7B"/>
    <w:rsid w:val="000E5EAA"/>
    <w:rsid w:val="000E5EAE"/>
    <w:rsid w:val="000E5ECD"/>
    <w:rsid w:val="000E5EE0"/>
    <w:rsid w:val="000E5EF1"/>
    <w:rsid w:val="000E5EF8"/>
    <w:rsid w:val="000E5F0E"/>
    <w:rsid w:val="000E5F3A"/>
    <w:rsid w:val="000E5F58"/>
    <w:rsid w:val="000E5FC9"/>
    <w:rsid w:val="000E5FCC"/>
    <w:rsid w:val="000E6049"/>
    <w:rsid w:val="000E60A6"/>
    <w:rsid w:val="000E614D"/>
    <w:rsid w:val="000E617C"/>
    <w:rsid w:val="000E6201"/>
    <w:rsid w:val="000E6264"/>
    <w:rsid w:val="000E62F9"/>
    <w:rsid w:val="000E637D"/>
    <w:rsid w:val="000E63C3"/>
    <w:rsid w:val="000E6418"/>
    <w:rsid w:val="000E64DC"/>
    <w:rsid w:val="000E6532"/>
    <w:rsid w:val="000E657E"/>
    <w:rsid w:val="000E65C1"/>
    <w:rsid w:val="000E669C"/>
    <w:rsid w:val="000E66CA"/>
    <w:rsid w:val="000E66E8"/>
    <w:rsid w:val="000E6775"/>
    <w:rsid w:val="000E6776"/>
    <w:rsid w:val="000E67AE"/>
    <w:rsid w:val="000E67B5"/>
    <w:rsid w:val="000E687C"/>
    <w:rsid w:val="000E6926"/>
    <w:rsid w:val="000E6928"/>
    <w:rsid w:val="000E695C"/>
    <w:rsid w:val="000E69A5"/>
    <w:rsid w:val="000E69E1"/>
    <w:rsid w:val="000E69F3"/>
    <w:rsid w:val="000E69F4"/>
    <w:rsid w:val="000E69F8"/>
    <w:rsid w:val="000E6A22"/>
    <w:rsid w:val="000E6A3F"/>
    <w:rsid w:val="000E6A9C"/>
    <w:rsid w:val="000E6A9F"/>
    <w:rsid w:val="000E6AA0"/>
    <w:rsid w:val="000E6AF4"/>
    <w:rsid w:val="000E6B5B"/>
    <w:rsid w:val="000E6B64"/>
    <w:rsid w:val="000E6C2E"/>
    <w:rsid w:val="000E6C8B"/>
    <w:rsid w:val="000E6C96"/>
    <w:rsid w:val="000E6D74"/>
    <w:rsid w:val="000E6D9D"/>
    <w:rsid w:val="000E6D9F"/>
    <w:rsid w:val="000E6DBF"/>
    <w:rsid w:val="000E6DCE"/>
    <w:rsid w:val="000E6E22"/>
    <w:rsid w:val="000E6E32"/>
    <w:rsid w:val="000E6F0A"/>
    <w:rsid w:val="000E6F2C"/>
    <w:rsid w:val="000E6F47"/>
    <w:rsid w:val="000E6FC3"/>
    <w:rsid w:val="000E6FD4"/>
    <w:rsid w:val="000E6FF5"/>
    <w:rsid w:val="000E6FF7"/>
    <w:rsid w:val="000E6FFB"/>
    <w:rsid w:val="000E705B"/>
    <w:rsid w:val="000E713A"/>
    <w:rsid w:val="000E71A1"/>
    <w:rsid w:val="000E722D"/>
    <w:rsid w:val="000E7236"/>
    <w:rsid w:val="000E731B"/>
    <w:rsid w:val="000E7329"/>
    <w:rsid w:val="000E740F"/>
    <w:rsid w:val="000E7412"/>
    <w:rsid w:val="000E7455"/>
    <w:rsid w:val="000E74C9"/>
    <w:rsid w:val="000E74DC"/>
    <w:rsid w:val="000E74E7"/>
    <w:rsid w:val="000E751B"/>
    <w:rsid w:val="000E753D"/>
    <w:rsid w:val="000E7633"/>
    <w:rsid w:val="000E768D"/>
    <w:rsid w:val="000E76A5"/>
    <w:rsid w:val="000E7739"/>
    <w:rsid w:val="000E77DF"/>
    <w:rsid w:val="000E7808"/>
    <w:rsid w:val="000E789E"/>
    <w:rsid w:val="000E793B"/>
    <w:rsid w:val="000E7953"/>
    <w:rsid w:val="000E7975"/>
    <w:rsid w:val="000E798E"/>
    <w:rsid w:val="000E79B2"/>
    <w:rsid w:val="000E79EA"/>
    <w:rsid w:val="000E7A7D"/>
    <w:rsid w:val="000E7AB3"/>
    <w:rsid w:val="000E7AD0"/>
    <w:rsid w:val="000E7ADE"/>
    <w:rsid w:val="000E7AF5"/>
    <w:rsid w:val="000E7B21"/>
    <w:rsid w:val="000E7B2F"/>
    <w:rsid w:val="000E7B98"/>
    <w:rsid w:val="000E7BB4"/>
    <w:rsid w:val="000E7C16"/>
    <w:rsid w:val="000E7D68"/>
    <w:rsid w:val="000E7D73"/>
    <w:rsid w:val="000E7D9A"/>
    <w:rsid w:val="000E7DAC"/>
    <w:rsid w:val="000E7DE4"/>
    <w:rsid w:val="000E7E86"/>
    <w:rsid w:val="000E7E8D"/>
    <w:rsid w:val="000E7EE3"/>
    <w:rsid w:val="000E7F00"/>
    <w:rsid w:val="000E7FA1"/>
    <w:rsid w:val="000E7FA7"/>
    <w:rsid w:val="000E7FA8"/>
    <w:rsid w:val="000ECA4D"/>
    <w:rsid w:val="000F0098"/>
    <w:rsid w:val="000F00DD"/>
    <w:rsid w:val="000F00EE"/>
    <w:rsid w:val="000F023C"/>
    <w:rsid w:val="000F0267"/>
    <w:rsid w:val="000F02A9"/>
    <w:rsid w:val="000F0307"/>
    <w:rsid w:val="000F0326"/>
    <w:rsid w:val="000F03C4"/>
    <w:rsid w:val="000F03D4"/>
    <w:rsid w:val="000F03F6"/>
    <w:rsid w:val="000F03F8"/>
    <w:rsid w:val="000F045F"/>
    <w:rsid w:val="000F0495"/>
    <w:rsid w:val="000F05BF"/>
    <w:rsid w:val="000F0611"/>
    <w:rsid w:val="000F063F"/>
    <w:rsid w:val="000F064D"/>
    <w:rsid w:val="000F06B3"/>
    <w:rsid w:val="000F073E"/>
    <w:rsid w:val="000F0749"/>
    <w:rsid w:val="000F0824"/>
    <w:rsid w:val="000F087F"/>
    <w:rsid w:val="000F0881"/>
    <w:rsid w:val="000F088C"/>
    <w:rsid w:val="000F0932"/>
    <w:rsid w:val="000F0A55"/>
    <w:rsid w:val="000F0A60"/>
    <w:rsid w:val="000F0A62"/>
    <w:rsid w:val="000F0A9E"/>
    <w:rsid w:val="000F0AA9"/>
    <w:rsid w:val="000F0AE5"/>
    <w:rsid w:val="000F0B4B"/>
    <w:rsid w:val="000F0BD1"/>
    <w:rsid w:val="000F0BE3"/>
    <w:rsid w:val="000F0C20"/>
    <w:rsid w:val="000F0CC8"/>
    <w:rsid w:val="000F0E39"/>
    <w:rsid w:val="000F0EE1"/>
    <w:rsid w:val="000F0EE7"/>
    <w:rsid w:val="000F0F0C"/>
    <w:rsid w:val="000F0F11"/>
    <w:rsid w:val="000F0F57"/>
    <w:rsid w:val="000F0FAD"/>
    <w:rsid w:val="000F1092"/>
    <w:rsid w:val="000F1097"/>
    <w:rsid w:val="000F10DC"/>
    <w:rsid w:val="000F1103"/>
    <w:rsid w:val="000F114C"/>
    <w:rsid w:val="000F1158"/>
    <w:rsid w:val="000F1184"/>
    <w:rsid w:val="000F12E6"/>
    <w:rsid w:val="000F1325"/>
    <w:rsid w:val="000F133A"/>
    <w:rsid w:val="000F1356"/>
    <w:rsid w:val="000F1372"/>
    <w:rsid w:val="000F1373"/>
    <w:rsid w:val="000F1417"/>
    <w:rsid w:val="000F143A"/>
    <w:rsid w:val="000F14C5"/>
    <w:rsid w:val="000F14D5"/>
    <w:rsid w:val="000F14F8"/>
    <w:rsid w:val="000F151F"/>
    <w:rsid w:val="000F1556"/>
    <w:rsid w:val="000F16E6"/>
    <w:rsid w:val="000F16FD"/>
    <w:rsid w:val="000F1701"/>
    <w:rsid w:val="000F1745"/>
    <w:rsid w:val="000F1796"/>
    <w:rsid w:val="000F1844"/>
    <w:rsid w:val="000F18B4"/>
    <w:rsid w:val="000F18F2"/>
    <w:rsid w:val="000F194C"/>
    <w:rsid w:val="000F195C"/>
    <w:rsid w:val="000F19D2"/>
    <w:rsid w:val="000F1A21"/>
    <w:rsid w:val="000F1AB3"/>
    <w:rsid w:val="000F1AC0"/>
    <w:rsid w:val="000F1AC3"/>
    <w:rsid w:val="000F1AD7"/>
    <w:rsid w:val="000F1B47"/>
    <w:rsid w:val="000F1C23"/>
    <w:rsid w:val="000F1C40"/>
    <w:rsid w:val="000F1C72"/>
    <w:rsid w:val="000F1C78"/>
    <w:rsid w:val="000F1D26"/>
    <w:rsid w:val="000F1D39"/>
    <w:rsid w:val="000F1D8D"/>
    <w:rsid w:val="000F1DDB"/>
    <w:rsid w:val="000F1E27"/>
    <w:rsid w:val="000F1E2A"/>
    <w:rsid w:val="000F1E54"/>
    <w:rsid w:val="000F1E8E"/>
    <w:rsid w:val="000F1EDC"/>
    <w:rsid w:val="000F1EFE"/>
    <w:rsid w:val="000F203A"/>
    <w:rsid w:val="000F20FA"/>
    <w:rsid w:val="000F2101"/>
    <w:rsid w:val="000F21BA"/>
    <w:rsid w:val="000F21EC"/>
    <w:rsid w:val="000F223F"/>
    <w:rsid w:val="000F224C"/>
    <w:rsid w:val="000F22ED"/>
    <w:rsid w:val="000F2316"/>
    <w:rsid w:val="000F2331"/>
    <w:rsid w:val="000F23E2"/>
    <w:rsid w:val="000F23F7"/>
    <w:rsid w:val="000F2468"/>
    <w:rsid w:val="000F2493"/>
    <w:rsid w:val="000F24FE"/>
    <w:rsid w:val="000F250A"/>
    <w:rsid w:val="000F252F"/>
    <w:rsid w:val="000F2541"/>
    <w:rsid w:val="000F2581"/>
    <w:rsid w:val="000F25EF"/>
    <w:rsid w:val="000F25F4"/>
    <w:rsid w:val="000F2666"/>
    <w:rsid w:val="000F274A"/>
    <w:rsid w:val="000F27B8"/>
    <w:rsid w:val="000F2816"/>
    <w:rsid w:val="000F281F"/>
    <w:rsid w:val="000F2867"/>
    <w:rsid w:val="000F28A3"/>
    <w:rsid w:val="000F28C9"/>
    <w:rsid w:val="000F29A9"/>
    <w:rsid w:val="000F2A10"/>
    <w:rsid w:val="000F2A6B"/>
    <w:rsid w:val="000F2A71"/>
    <w:rsid w:val="000F2B6E"/>
    <w:rsid w:val="000F2BAD"/>
    <w:rsid w:val="000F2BCE"/>
    <w:rsid w:val="000F2C0C"/>
    <w:rsid w:val="000F2C30"/>
    <w:rsid w:val="000F2C3B"/>
    <w:rsid w:val="000F2C49"/>
    <w:rsid w:val="000F2CCC"/>
    <w:rsid w:val="000F2CDD"/>
    <w:rsid w:val="000F2D05"/>
    <w:rsid w:val="000F2D15"/>
    <w:rsid w:val="000F2E0C"/>
    <w:rsid w:val="000F2E3A"/>
    <w:rsid w:val="000F2EB3"/>
    <w:rsid w:val="000F2EB6"/>
    <w:rsid w:val="000F2EDA"/>
    <w:rsid w:val="000F2F00"/>
    <w:rsid w:val="000F2F56"/>
    <w:rsid w:val="000F3037"/>
    <w:rsid w:val="000F3092"/>
    <w:rsid w:val="000F3093"/>
    <w:rsid w:val="000F309F"/>
    <w:rsid w:val="000F30A3"/>
    <w:rsid w:val="000F30F9"/>
    <w:rsid w:val="000F3199"/>
    <w:rsid w:val="000F31CD"/>
    <w:rsid w:val="000F31F4"/>
    <w:rsid w:val="000F3229"/>
    <w:rsid w:val="000F324A"/>
    <w:rsid w:val="000F32BA"/>
    <w:rsid w:val="000F32E3"/>
    <w:rsid w:val="000F3300"/>
    <w:rsid w:val="000F3311"/>
    <w:rsid w:val="000F3396"/>
    <w:rsid w:val="000F33B0"/>
    <w:rsid w:val="000F33D9"/>
    <w:rsid w:val="000F3416"/>
    <w:rsid w:val="000F3449"/>
    <w:rsid w:val="000F34C5"/>
    <w:rsid w:val="000F3507"/>
    <w:rsid w:val="000F3532"/>
    <w:rsid w:val="000F3558"/>
    <w:rsid w:val="000F3663"/>
    <w:rsid w:val="000F37C1"/>
    <w:rsid w:val="000F37C7"/>
    <w:rsid w:val="000F37ED"/>
    <w:rsid w:val="000F37F5"/>
    <w:rsid w:val="000F3837"/>
    <w:rsid w:val="000F383B"/>
    <w:rsid w:val="000F3852"/>
    <w:rsid w:val="000F389A"/>
    <w:rsid w:val="000F38B3"/>
    <w:rsid w:val="000F38C8"/>
    <w:rsid w:val="000F38DE"/>
    <w:rsid w:val="000F38E7"/>
    <w:rsid w:val="000F39D8"/>
    <w:rsid w:val="000F3A52"/>
    <w:rsid w:val="000F3A5E"/>
    <w:rsid w:val="000F3A73"/>
    <w:rsid w:val="000F3B08"/>
    <w:rsid w:val="000F3B1D"/>
    <w:rsid w:val="000F3BA8"/>
    <w:rsid w:val="000F3BB0"/>
    <w:rsid w:val="000F3BD0"/>
    <w:rsid w:val="000F3C09"/>
    <w:rsid w:val="000F3C21"/>
    <w:rsid w:val="000F3CC1"/>
    <w:rsid w:val="000F3CCE"/>
    <w:rsid w:val="000F3CF5"/>
    <w:rsid w:val="000F3D3C"/>
    <w:rsid w:val="000F3D76"/>
    <w:rsid w:val="000F3DF6"/>
    <w:rsid w:val="000F3DF8"/>
    <w:rsid w:val="000F3E21"/>
    <w:rsid w:val="000F3E75"/>
    <w:rsid w:val="000F3E81"/>
    <w:rsid w:val="000F3E96"/>
    <w:rsid w:val="000F3EB3"/>
    <w:rsid w:val="000F3F02"/>
    <w:rsid w:val="000F3F45"/>
    <w:rsid w:val="000F3F57"/>
    <w:rsid w:val="000F3F8B"/>
    <w:rsid w:val="000F3FD3"/>
    <w:rsid w:val="000F3FE8"/>
    <w:rsid w:val="000F4015"/>
    <w:rsid w:val="000F404D"/>
    <w:rsid w:val="000F40C7"/>
    <w:rsid w:val="000F40D3"/>
    <w:rsid w:val="000F4100"/>
    <w:rsid w:val="000F41D0"/>
    <w:rsid w:val="000F423F"/>
    <w:rsid w:val="000F4244"/>
    <w:rsid w:val="000F4260"/>
    <w:rsid w:val="000F42CD"/>
    <w:rsid w:val="000F42D4"/>
    <w:rsid w:val="000F4310"/>
    <w:rsid w:val="000F431A"/>
    <w:rsid w:val="000F4347"/>
    <w:rsid w:val="000F4381"/>
    <w:rsid w:val="000F4388"/>
    <w:rsid w:val="000F4401"/>
    <w:rsid w:val="000F44C9"/>
    <w:rsid w:val="000F44EB"/>
    <w:rsid w:val="000F453B"/>
    <w:rsid w:val="000F4571"/>
    <w:rsid w:val="000F45CB"/>
    <w:rsid w:val="000F45E7"/>
    <w:rsid w:val="000F4621"/>
    <w:rsid w:val="000F4633"/>
    <w:rsid w:val="000F46AE"/>
    <w:rsid w:val="000F46E3"/>
    <w:rsid w:val="000F47B8"/>
    <w:rsid w:val="000F47C6"/>
    <w:rsid w:val="000F47CE"/>
    <w:rsid w:val="000F47D9"/>
    <w:rsid w:val="000F4904"/>
    <w:rsid w:val="000F4907"/>
    <w:rsid w:val="000F4914"/>
    <w:rsid w:val="000F492C"/>
    <w:rsid w:val="000F49A1"/>
    <w:rsid w:val="000F4A0A"/>
    <w:rsid w:val="000F4A82"/>
    <w:rsid w:val="000F4BD8"/>
    <w:rsid w:val="000F4CE3"/>
    <w:rsid w:val="000F4D0D"/>
    <w:rsid w:val="000F4D1A"/>
    <w:rsid w:val="000F4E64"/>
    <w:rsid w:val="000F4E83"/>
    <w:rsid w:val="000F4EA6"/>
    <w:rsid w:val="000F4EBE"/>
    <w:rsid w:val="000F4EF3"/>
    <w:rsid w:val="000F4F02"/>
    <w:rsid w:val="000F4F2A"/>
    <w:rsid w:val="000F4F69"/>
    <w:rsid w:val="000F4FCE"/>
    <w:rsid w:val="000F4FD9"/>
    <w:rsid w:val="000F4FED"/>
    <w:rsid w:val="000F50BE"/>
    <w:rsid w:val="000F510F"/>
    <w:rsid w:val="000F5111"/>
    <w:rsid w:val="000F5129"/>
    <w:rsid w:val="000F5148"/>
    <w:rsid w:val="000F516B"/>
    <w:rsid w:val="000F5177"/>
    <w:rsid w:val="000F51B4"/>
    <w:rsid w:val="000F5243"/>
    <w:rsid w:val="000F525C"/>
    <w:rsid w:val="000F527E"/>
    <w:rsid w:val="000F5280"/>
    <w:rsid w:val="000F52A6"/>
    <w:rsid w:val="000F534E"/>
    <w:rsid w:val="000F54C3"/>
    <w:rsid w:val="000F54C4"/>
    <w:rsid w:val="000F56E3"/>
    <w:rsid w:val="000F5708"/>
    <w:rsid w:val="000F572A"/>
    <w:rsid w:val="000F579E"/>
    <w:rsid w:val="000F582C"/>
    <w:rsid w:val="000F5843"/>
    <w:rsid w:val="000F58F4"/>
    <w:rsid w:val="000F5935"/>
    <w:rsid w:val="000F597A"/>
    <w:rsid w:val="000F59D8"/>
    <w:rsid w:val="000F59FA"/>
    <w:rsid w:val="000F5A45"/>
    <w:rsid w:val="000F5A9A"/>
    <w:rsid w:val="000F5A9C"/>
    <w:rsid w:val="000F5B01"/>
    <w:rsid w:val="000F5B23"/>
    <w:rsid w:val="000F5B4C"/>
    <w:rsid w:val="000F5BF9"/>
    <w:rsid w:val="000F5C00"/>
    <w:rsid w:val="000F5C17"/>
    <w:rsid w:val="000F5CD2"/>
    <w:rsid w:val="000F5D0B"/>
    <w:rsid w:val="000F5D1B"/>
    <w:rsid w:val="000F5D64"/>
    <w:rsid w:val="000F5E08"/>
    <w:rsid w:val="000F5E0B"/>
    <w:rsid w:val="000F5E23"/>
    <w:rsid w:val="000F5EDD"/>
    <w:rsid w:val="000F5EF5"/>
    <w:rsid w:val="000F5F20"/>
    <w:rsid w:val="000F5F36"/>
    <w:rsid w:val="000F6159"/>
    <w:rsid w:val="000F617B"/>
    <w:rsid w:val="000F61AE"/>
    <w:rsid w:val="000F61D2"/>
    <w:rsid w:val="000F6203"/>
    <w:rsid w:val="000F6217"/>
    <w:rsid w:val="000F6248"/>
    <w:rsid w:val="000F6262"/>
    <w:rsid w:val="000F6327"/>
    <w:rsid w:val="000F6382"/>
    <w:rsid w:val="000F6389"/>
    <w:rsid w:val="000F6455"/>
    <w:rsid w:val="000F6460"/>
    <w:rsid w:val="000F64F5"/>
    <w:rsid w:val="000F64F9"/>
    <w:rsid w:val="000F6576"/>
    <w:rsid w:val="000F6582"/>
    <w:rsid w:val="000F660E"/>
    <w:rsid w:val="000F663E"/>
    <w:rsid w:val="000F66B6"/>
    <w:rsid w:val="000F67A3"/>
    <w:rsid w:val="000F6803"/>
    <w:rsid w:val="000F6808"/>
    <w:rsid w:val="000F68B8"/>
    <w:rsid w:val="000F691D"/>
    <w:rsid w:val="000F6953"/>
    <w:rsid w:val="000F69DD"/>
    <w:rsid w:val="000F6A0E"/>
    <w:rsid w:val="000F6A2E"/>
    <w:rsid w:val="000F6A40"/>
    <w:rsid w:val="000F6A42"/>
    <w:rsid w:val="000F6A5C"/>
    <w:rsid w:val="000F6B0A"/>
    <w:rsid w:val="000F6B87"/>
    <w:rsid w:val="000F6C03"/>
    <w:rsid w:val="000F6CB1"/>
    <w:rsid w:val="000F6CCC"/>
    <w:rsid w:val="000F6CED"/>
    <w:rsid w:val="000F6D71"/>
    <w:rsid w:val="000F6DAC"/>
    <w:rsid w:val="000F6DAE"/>
    <w:rsid w:val="000F6DCC"/>
    <w:rsid w:val="000F6DE0"/>
    <w:rsid w:val="000F6DEA"/>
    <w:rsid w:val="000F6E9A"/>
    <w:rsid w:val="000F6EEE"/>
    <w:rsid w:val="000F6F03"/>
    <w:rsid w:val="000F7059"/>
    <w:rsid w:val="000F7095"/>
    <w:rsid w:val="000F70C1"/>
    <w:rsid w:val="000F7111"/>
    <w:rsid w:val="000F711A"/>
    <w:rsid w:val="000F7122"/>
    <w:rsid w:val="000F7146"/>
    <w:rsid w:val="000F7185"/>
    <w:rsid w:val="000F7198"/>
    <w:rsid w:val="000F72BE"/>
    <w:rsid w:val="000F73FE"/>
    <w:rsid w:val="000F743E"/>
    <w:rsid w:val="000F74F5"/>
    <w:rsid w:val="000F752C"/>
    <w:rsid w:val="000F7541"/>
    <w:rsid w:val="000F7551"/>
    <w:rsid w:val="000F75B8"/>
    <w:rsid w:val="000F75B9"/>
    <w:rsid w:val="000F75C5"/>
    <w:rsid w:val="000F75F2"/>
    <w:rsid w:val="000F7632"/>
    <w:rsid w:val="000F7719"/>
    <w:rsid w:val="000F771C"/>
    <w:rsid w:val="000F77C4"/>
    <w:rsid w:val="000F77D0"/>
    <w:rsid w:val="000F77D9"/>
    <w:rsid w:val="000F7824"/>
    <w:rsid w:val="000F782D"/>
    <w:rsid w:val="000F7968"/>
    <w:rsid w:val="000F7990"/>
    <w:rsid w:val="000F79C2"/>
    <w:rsid w:val="000F7B3D"/>
    <w:rsid w:val="000F7BB9"/>
    <w:rsid w:val="000F7BE3"/>
    <w:rsid w:val="000F7C17"/>
    <w:rsid w:val="000F7C55"/>
    <w:rsid w:val="000F7CDE"/>
    <w:rsid w:val="000F7CFE"/>
    <w:rsid w:val="000F7D0F"/>
    <w:rsid w:val="000F7D30"/>
    <w:rsid w:val="000F7D41"/>
    <w:rsid w:val="000F7DB8"/>
    <w:rsid w:val="000F7DC4"/>
    <w:rsid w:val="000F7E12"/>
    <w:rsid w:val="000F7E18"/>
    <w:rsid w:val="000F7E4A"/>
    <w:rsid w:val="000F7E71"/>
    <w:rsid w:val="000F7E8F"/>
    <w:rsid w:val="000F7F32"/>
    <w:rsid w:val="000F7F63"/>
    <w:rsid w:val="000F7FB2"/>
    <w:rsid w:val="000F7FFE"/>
    <w:rsid w:val="00100010"/>
    <w:rsid w:val="0010001E"/>
    <w:rsid w:val="00100038"/>
    <w:rsid w:val="00100070"/>
    <w:rsid w:val="0010007B"/>
    <w:rsid w:val="001000E4"/>
    <w:rsid w:val="001000FD"/>
    <w:rsid w:val="00100103"/>
    <w:rsid w:val="00100105"/>
    <w:rsid w:val="0010018F"/>
    <w:rsid w:val="001001D6"/>
    <w:rsid w:val="001001DF"/>
    <w:rsid w:val="001001E1"/>
    <w:rsid w:val="001002B5"/>
    <w:rsid w:val="0010030F"/>
    <w:rsid w:val="00100370"/>
    <w:rsid w:val="00100378"/>
    <w:rsid w:val="0010047A"/>
    <w:rsid w:val="0010048E"/>
    <w:rsid w:val="001004B8"/>
    <w:rsid w:val="0010050B"/>
    <w:rsid w:val="00100565"/>
    <w:rsid w:val="001005F3"/>
    <w:rsid w:val="0010061D"/>
    <w:rsid w:val="0010062D"/>
    <w:rsid w:val="0010065D"/>
    <w:rsid w:val="001006C0"/>
    <w:rsid w:val="00100739"/>
    <w:rsid w:val="00100796"/>
    <w:rsid w:val="001007D9"/>
    <w:rsid w:val="001007EF"/>
    <w:rsid w:val="00100886"/>
    <w:rsid w:val="001008A6"/>
    <w:rsid w:val="001008DF"/>
    <w:rsid w:val="00100913"/>
    <w:rsid w:val="00100958"/>
    <w:rsid w:val="001009A6"/>
    <w:rsid w:val="001009FB"/>
    <w:rsid w:val="00100A6B"/>
    <w:rsid w:val="00100AA1"/>
    <w:rsid w:val="00100AA2"/>
    <w:rsid w:val="00100B1D"/>
    <w:rsid w:val="00100B72"/>
    <w:rsid w:val="00100C3F"/>
    <w:rsid w:val="00100CDE"/>
    <w:rsid w:val="00100D4B"/>
    <w:rsid w:val="00100D50"/>
    <w:rsid w:val="00100D6A"/>
    <w:rsid w:val="00100D7D"/>
    <w:rsid w:val="00100E3F"/>
    <w:rsid w:val="00100F4A"/>
    <w:rsid w:val="00100F80"/>
    <w:rsid w:val="00100FC0"/>
    <w:rsid w:val="00101000"/>
    <w:rsid w:val="001010B3"/>
    <w:rsid w:val="001010E8"/>
    <w:rsid w:val="001010F0"/>
    <w:rsid w:val="00101133"/>
    <w:rsid w:val="0010121E"/>
    <w:rsid w:val="001012DC"/>
    <w:rsid w:val="0010136E"/>
    <w:rsid w:val="00101371"/>
    <w:rsid w:val="00101378"/>
    <w:rsid w:val="00101398"/>
    <w:rsid w:val="0010148B"/>
    <w:rsid w:val="00101502"/>
    <w:rsid w:val="00101542"/>
    <w:rsid w:val="001015C4"/>
    <w:rsid w:val="001015CD"/>
    <w:rsid w:val="001015D7"/>
    <w:rsid w:val="0010160A"/>
    <w:rsid w:val="00101617"/>
    <w:rsid w:val="0010162A"/>
    <w:rsid w:val="001016AD"/>
    <w:rsid w:val="00101747"/>
    <w:rsid w:val="00101782"/>
    <w:rsid w:val="001017B3"/>
    <w:rsid w:val="001017FC"/>
    <w:rsid w:val="0010180A"/>
    <w:rsid w:val="00101847"/>
    <w:rsid w:val="0010187D"/>
    <w:rsid w:val="001018CD"/>
    <w:rsid w:val="001018DB"/>
    <w:rsid w:val="001018FB"/>
    <w:rsid w:val="00101946"/>
    <w:rsid w:val="00101958"/>
    <w:rsid w:val="0010195E"/>
    <w:rsid w:val="0010197B"/>
    <w:rsid w:val="001019C1"/>
    <w:rsid w:val="001019D7"/>
    <w:rsid w:val="001019F3"/>
    <w:rsid w:val="00101A26"/>
    <w:rsid w:val="00101ABA"/>
    <w:rsid w:val="00101B41"/>
    <w:rsid w:val="00101B6A"/>
    <w:rsid w:val="00101BCC"/>
    <w:rsid w:val="00101BD8"/>
    <w:rsid w:val="00101CBB"/>
    <w:rsid w:val="00101DE0"/>
    <w:rsid w:val="00101DFB"/>
    <w:rsid w:val="00101EA5"/>
    <w:rsid w:val="00101EFB"/>
    <w:rsid w:val="00101EFF"/>
    <w:rsid w:val="00101F69"/>
    <w:rsid w:val="00101F6F"/>
    <w:rsid w:val="00101F72"/>
    <w:rsid w:val="00101FCC"/>
    <w:rsid w:val="00102001"/>
    <w:rsid w:val="00102048"/>
    <w:rsid w:val="001020BF"/>
    <w:rsid w:val="001020DB"/>
    <w:rsid w:val="0010211C"/>
    <w:rsid w:val="0010215F"/>
    <w:rsid w:val="00102226"/>
    <w:rsid w:val="00102251"/>
    <w:rsid w:val="001022FD"/>
    <w:rsid w:val="0010238C"/>
    <w:rsid w:val="0010248D"/>
    <w:rsid w:val="0010253D"/>
    <w:rsid w:val="00102595"/>
    <w:rsid w:val="00102607"/>
    <w:rsid w:val="001026F4"/>
    <w:rsid w:val="00102715"/>
    <w:rsid w:val="00102727"/>
    <w:rsid w:val="00102753"/>
    <w:rsid w:val="001027E6"/>
    <w:rsid w:val="001027EA"/>
    <w:rsid w:val="001027F8"/>
    <w:rsid w:val="001028E4"/>
    <w:rsid w:val="0010296E"/>
    <w:rsid w:val="00102ABB"/>
    <w:rsid w:val="00102B34"/>
    <w:rsid w:val="00102B48"/>
    <w:rsid w:val="00102B87"/>
    <w:rsid w:val="00102BBA"/>
    <w:rsid w:val="00102BCF"/>
    <w:rsid w:val="00102C0F"/>
    <w:rsid w:val="00102C44"/>
    <w:rsid w:val="00102C65"/>
    <w:rsid w:val="00102CA5"/>
    <w:rsid w:val="00102CB1"/>
    <w:rsid w:val="00102CEA"/>
    <w:rsid w:val="00102DE5"/>
    <w:rsid w:val="00102E28"/>
    <w:rsid w:val="00102E56"/>
    <w:rsid w:val="00102EA9"/>
    <w:rsid w:val="00102EDD"/>
    <w:rsid w:val="00102EEA"/>
    <w:rsid w:val="00102F09"/>
    <w:rsid w:val="00102F23"/>
    <w:rsid w:val="00102F7A"/>
    <w:rsid w:val="00102F82"/>
    <w:rsid w:val="00102F90"/>
    <w:rsid w:val="00102FFA"/>
    <w:rsid w:val="00103017"/>
    <w:rsid w:val="00103032"/>
    <w:rsid w:val="00103049"/>
    <w:rsid w:val="00103108"/>
    <w:rsid w:val="00103167"/>
    <w:rsid w:val="001031B3"/>
    <w:rsid w:val="001031C2"/>
    <w:rsid w:val="001031D0"/>
    <w:rsid w:val="00103203"/>
    <w:rsid w:val="001032C1"/>
    <w:rsid w:val="001032D1"/>
    <w:rsid w:val="001032E7"/>
    <w:rsid w:val="001033E7"/>
    <w:rsid w:val="00103431"/>
    <w:rsid w:val="00103442"/>
    <w:rsid w:val="00103449"/>
    <w:rsid w:val="00103473"/>
    <w:rsid w:val="001034E5"/>
    <w:rsid w:val="001034F2"/>
    <w:rsid w:val="001036A8"/>
    <w:rsid w:val="00103775"/>
    <w:rsid w:val="001037A5"/>
    <w:rsid w:val="001037BF"/>
    <w:rsid w:val="001037DE"/>
    <w:rsid w:val="00103860"/>
    <w:rsid w:val="0010389C"/>
    <w:rsid w:val="001038A6"/>
    <w:rsid w:val="00103966"/>
    <w:rsid w:val="001039E8"/>
    <w:rsid w:val="001039F3"/>
    <w:rsid w:val="001039F4"/>
    <w:rsid w:val="00103AAD"/>
    <w:rsid w:val="00103B62"/>
    <w:rsid w:val="00103C02"/>
    <w:rsid w:val="00103C35"/>
    <w:rsid w:val="00103C83"/>
    <w:rsid w:val="00103CAF"/>
    <w:rsid w:val="00103CCF"/>
    <w:rsid w:val="00103CDE"/>
    <w:rsid w:val="00103D19"/>
    <w:rsid w:val="00103D3E"/>
    <w:rsid w:val="00103D40"/>
    <w:rsid w:val="00103D8B"/>
    <w:rsid w:val="00103DC5"/>
    <w:rsid w:val="00103E5C"/>
    <w:rsid w:val="00103E81"/>
    <w:rsid w:val="00103EEF"/>
    <w:rsid w:val="00103F14"/>
    <w:rsid w:val="00103F5F"/>
    <w:rsid w:val="00104028"/>
    <w:rsid w:val="0010402A"/>
    <w:rsid w:val="00104035"/>
    <w:rsid w:val="00104074"/>
    <w:rsid w:val="0010408C"/>
    <w:rsid w:val="00104098"/>
    <w:rsid w:val="0010409C"/>
    <w:rsid w:val="001040BA"/>
    <w:rsid w:val="0010412B"/>
    <w:rsid w:val="0010414B"/>
    <w:rsid w:val="00104162"/>
    <w:rsid w:val="001041CB"/>
    <w:rsid w:val="0010427F"/>
    <w:rsid w:val="00104285"/>
    <w:rsid w:val="0010431A"/>
    <w:rsid w:val="00104383"/>
    <w:rsid w:val="0010438F"/>
    <w:rsid w:val="001043B6"/>
    <w:rsid w:val="00104476"/>
    <w:rsid w:val="00104499"/>
    <w:rsid w:val="001044CC"/>
    <w:rsid w:val="001044E9"/>
    <w:rsid w:val="00104504"/>
    <w:rsid w:val="00104528"/>
    <w:rsid w:val="0010470E"/>
    <w:rsid w:val="0010474D"/>
    <w:rsid w:val="001047BA"/>
    <w:rsid w:val="00104803"/>
    <w:rsid w:val="0010482F"/>
    <w:rsid w:val="001048C1"/>
    <w:rsid w:val="00104902"/>
    <w:rsid w:val="00104965"/>
    <w:rsid w:val="0010497D"/>
    <w:rsid w:val="001049C7"/>
    <w:rsid w:val="001049E6"/>
    <w:rsid w:val="00104A13"/>
    <w:rsid w:val="00104A38"/>
    <w:rsid w:val="00104A55"/>
    <w:rsid w:val="00104ACE"/>
    <w:rsid w:val="00104B5F"/>
    <w:rsid w:val="00104B63"/>
    <w:rsid w:val="00104B64"/>
    <w:rsid w:val="00104B92"/>
    <w:rsid w:val="00104BD0"/>
    <w:rsid w:val="00104C2B"/>
    <w:rsid w:val="00104C30"/>
    <w:rsid w:val="00104C5F"/>
    <w:rsid w:val="00104DCB"/>
    <w:rsid w:val="00104DFD"/>
    <w:rsid w:val="00104E0C"/>
    <w:rsid w:val="00104F31"/>
    <w:rsid w:val="0010501D"/>
    <w:rsid w:val="0010507D"/>
    <w:rsid w:val="001050DF"/>
    <w:rsid w:val="001050E0"/>
    <w:rsid w:val="00105103"/>
    <w:rsid w:val="0010513F"/>
    <w:rsid w:val="001051ED"/>
    <w:rsid w:val="00105228"/>
    <w:rsid w:val="0010522D"/>
    <w:rsid w:val="00105257"/>
    <w:rsid w:val="001052E4"/>
    <w:rsid w:val="00105329"/>
    <w:rsid w:val="00105376"/>
    <w:rsid w:val="001053E9"/>
    <w:rsid w:val="00105425"/>
    <w:rsid w:val="0010556B"/>
    <w:rsid w:val="001055A3"/>
    <w:rsid w:val="001055F7"/>
    <w:rsid w:val="0010562C"/>
    <w:rsid w:val="001056EC"/>
    <w:rsid w:val="00105705"/>
    <w:rsid w:val="0010573D"/>
    <w:rsid w:val="00105765"/>
    <w:rsid w:val="00105771"/>
    <w:rsid w:val="0010577F"/>
    <w:rsid w:val="0010579A"/>
    <w:rsid w:val="00105908"/>
    <w:rsid w:val="0010590C"/>
    <w:rsid w:val="00105933"/>
    <w:rsid w:val="00105A42"/>
    <w:rsid w:val="00105A9B"/>
    <w:rsid w:val="00105ACD"/>
    <w:rsid w:val="00105AF2"/>
    <w:rsid w:val="00105BD4"/>
    <w:rsid w:val="00105C4C"/>
    <w:rsid w:val="00105C4F"/>
    <w:rsid w:val="00105C77"/>
    <w:rsid w:val="00105D71"/>
    <w:rsid w:val="00105D8A"/>
    <w:rsid w:val="00105D95"/>
    <w:rsid w:val="00105DE4"/>
    <w:rsid w:val="00105E6A"/>
    <w:rsid w:val="00105EB0"/>
    <w:rsid w:val="00105F1E"/>
    <w:rsid w:val="00105F38"/>
    <w:rsid w:val="00105FB9"/>
    <w:rsid w:val="001061AA"/>
    <w:rsid w:val="001061C2"/>
    <w:rsid w:val="001061CF"/>
    <w:rsid w:val="0010620E"/>
    <w:rsid w:val="0010628D"/>
    <w:rsid w:val="0010629E"/>
    <w:rsid w:val="001062CD"/>
    <w:rsid w:val="00106385"/>
    <w:rsid w:val="001063F0"/>
    <w:rsid w:val="0010642C"/>
    <w:rsid w:val="00106446"/>
    <w:rsid w:val="00106477"/>
    <w:rsid w:val="0010647A"/>
    <w:rsid w:val="00106554"/>
    <w:rsid w:val="0010668C"/>
    <w:rsid w:val="001066D8"/>
    <w:rsid w:val="00106785"/>
    <w:rsid w:val="00106791"/>
    <w:rsid w:val="00106798"/>
    <w:rsid w:val="001067BF"/>
    <w:rsid w:val="00106905"/>
    <w:rsid w:val="0010690C"/>
    <w:rsid w:val="00106932"/>
    <w:rsid w:val="0010697B"/>
    <w:rsid w:val="001069A0"/>
    <w:rsid w:val="001069D2"/>
    <w:rsid w:val="001069FD"/>
    <w:rsid w:val="00106A01"/>
    <w:rsid w:val="00106B23"/>
    <w:rsid w:val="00106B5E"/>
    <w:rsid w:val="00106B66"/>
    <w:rsid w:val="00106BE4"/>
    <w:rsid w:val="00106C42"/>
    <w:rsid w:val="00106C79"/>
    <w:rsid w:val="00106C8E"/>
    <w:rsid w:val="00106CA6"/>
    <w:rsid w:val="00106CF0"/>
    <w:rsid w:val="00106D16"/>
    <w:rsid w:val="00106D51"/>
    <w:rsid w:val="00106D63"/>
    <w:rsid w:val="00106D7E"/>
    <w:rsid w:val="00106E27"/>
    <w:rsid w:val="00106EAD"/>
    <w:rsid w:val="00106EC0"/>
    <w:rsid w:val="00106EDF"/>
    <w:rsid w:val="00106F4A"/>
    <w:rsid w:val="00106F7B"/>
    <w:rsid w:val="00106FD8"/>
    <w:rsid w:val="00106FE4"/>
    <w:rsid w:val="0010706E"/>
    <w:rsid w:val="0010710E"/>
    <w:rsid w:val="00107132"/>
    <w:rsid w:val="0010717D"/>
    <w:rsid w:val="0010723A"/>
    <w:rsid w:val="00107336"/>
    <w:rsid w:val="00107350"/>
    <w:rsid w:val="00107376"/>
    <w:rsid w:val="001073A1"/>
    <w:rsid w:val="001073AC"/>
    <w:rsid w:val="001073E3"/>
    <w:rsid w:val="001073FB"/>
    <w:rsid w:val="00107455"/>
    <w:rsid w:val="001074B5"/>
    <w:rsid w:val="0010758F"/>
    <w:rsid w:val="001075AA"/>
    <w:rsid w:val="0010761C"/>
    <w:rsid w:val="001076FA"/>
    <w:rsid w:val="00107706"/>
    <w:rsid w:val="0010775A"/>
    <w:rsid w:val="00107770"/>
    <w:rsid w:val="00107782"/>
    <w:rsid w:val="00107799"/>
    <w:rsid w:val="001077A0"/>
    <w:rsid w:val="001077B3"/>
    <w:rsid w:val="001077D2"/>
    <w:rsid w:val="00107882"/>
    <w:rsid w:val="001078CF"/>
    <w:rsid w:val="00107901"/>
    <w:rsid w:val="001079F7"/>
    <w:rsid w:val="00107A7D"/>
    <w:rsid w:val="00107A92"/>
    <w:rsid w:val="00107ADD"/>
    <w:rsid w:val="00107B10"/>
    <w:rsid w:val="00107B18"/>
    <w:rsid w:val="00107B78"/>
    <w:rsid w:val="00107BB7"/>
    <w:rsid w:val="00107BC9"/>
    <w:rsid w:val="00107DBF"/>
    <w:rsid w:val="00107E14"/>
    <w:rsid w:val="00107F33"/>
    <w:rsid w:val="00107F39"/>
    <w:rsid w:val="00107F3F"/>
    <w:rsid w:val="00107F6D"/>
    <w:rsid w:val="00107F75"/>
    <w:rsid w:val="00110017"/>
    <w:rsid w:val="00110050"/>
    <w:rsid w:val="00110093"/>
    <w:rsid w:val="00110107"/>
    <w:rsid w:val="00110115"/>
    <w:rsid w:val="00110135"/>
    <w:rsid w:val="0011015D"/>
    <w:rsid w:val="00110194"/>
    <w:rsid w:val="001101BA"/>
    <w:rsid w:val="00110244"/>
    <w:rsid w:val="00110268"/>
    <w:rsid w:val="00110275"/>
    <w:rsid w:val="00110278"/>
    <w:rsid w:val="00110353"/>
    <w:rsid w:val="00110373"/>
    <w:rsid w:val="00110382"/>
    <w:rsid w:val="00110391"/>
    <w:rsid w:val="00110489"/>
    <w:rsid w:val="001104F0"/>
    <w:rsid w:val="0011053E"/>
    <w:rsid w:val="00110560"/>
    <w:rsid w:val="001105E3"/>
    <w:rsid w:val="0011063A"/>
    <w:rsid w:val="00110646"/>
    <w:rsid w:val="0011064B"/>
    <w:rsid w:val="00110657"/>
    <w:rsid w:val="0011066F"/>
    <w:rsid w:val="001106F6"/>
    <w:rsid w:val="00110728"/>
    <w:rsid w:val="0011077F"/>
    <w:rsid w:val="001107B1"/>
    <w:rsid w:val="001108A6"/>
    <w:rsid w:val="00110935"/>
    <w:rsid w:val="0011093D"/>
    <w:rsid w:val="00110A53"/>
    <w:rsid w:val="00110AD7"/>
    <w:rsid w:val="00110B1E"/>
    <w:rsid w:val="00110B31"/>
    <w:rsid w:val="00110B81"/>
    <w:rsid w:val="00110BD7"/>
    <w:rsid w:val="00110C42"/>
    <w:rsid w:val="00110C69"/>
    <w:rsid w:val="00110D15"/>
    <w:rsid w:val="00110E3E"/>
    <w:rsid w:val="00110F1F"/>
    <w:rsid w:val="00110F2E"/>
    <w:rsid w:val="00110F55"/>
    <w:rsid w:val="00110F9C"/>
    <w:rsid w:val="00111021"/>
    <w:rsid w:val="0011105E"/>
    <w:rsid w:val="0011107A"/>
    <w:rsid w:val="001110FF"/>
    <w:rsid w:val="00111112"/>
    <w:rsid w:val="0011111D"/>
    <w:rsid w:val="001111B9"/>
    <w:rsid w:val="001111E8"/>
    <w:rsid w:val="0011121D"/>
    <w:rsid w:val="001112D5"/>
    <w:rsid w:val="001112F2"/>
    <w:rsid w:val="0011134F"/>
    <w:rsid w:val="001113F9"/>
    <w:rsid w:val="00111408"/>
    <w:rsid w:val="0011142A"/>
    <w:rsid w:val="0011148C"/>
    <w:rsid w:val="00111548"/>
    <w:rsid w:val="00111643"/>
    <w:rsid w:val="001116B0"/>
    <w:rsid w:val="001116F1"/>
    <w:rsid w:val="00111773"/>
    <w:rsid w:val="0011178C"/>
    <w:rsid w:val="001117B0"/>
    <w:rsid w:val="001117E0"/>
    <w:rsid w:val="001117E2"/>
    <w:rsid w:val="0011186A"/>
    <w:rsid w:val="0011188F"/>
    <w:rsid w:val="0011189C"/>
    <w:rsid w:val="001118C9"/>
    <w:rsid w:val="001118E8"/>
    <w:rsid w:val="0011191D"/>
    <w:rsid w:val="0011195A"/>
    <w:rsid w:val="001119A1"/>
    <w:rsid w:val="001119C6"/>
    <w:rsid w:val="00111A7C"/>
    <w:rsid w:val="00111B62"/>
    <w:rsid w:val="00111BBF"/>
    <w:rsid w:val="00111BCA"/>
    <w:rsid w:val="00111BFD"/>
    <w:rsid w:val="00111CC2"/>
    <w:rsid w:val="00111CCB"/>
    <w:rsid w:val="00111DE9"/>
    <w:rsid w:val="00111E11"/>
    <w:rsid w:val="00111F27"/>
    <w:rsid w:val="00112033"/>
    <w:rsid w:val="00112086"/>
    <w:rsid w:val="00112095"/>
    <w:rsid w:val="00112179"/>
    <w:rsid w:val="00112186"/>
    <w:rsid w:val="00112215"/>
    <w:rsid w:val="0011221D"/>
    <w:rsid w:val="00112271"/>
    <w:rsid w:val="001122AE"/>
    <w:rsid w:val="001122BA"/>
    <w:rsid w:val="00112349"/>
    <w:rsid w:val="001123BE"/>
    <w:rsid w:val="001124B6"/>
    <w:rsid w:val="001124E2"/>
    <w:rsid w:val="0011255A"/>
    <w:rsid w:val="001125B7"/>
    <w:rsid w:val="0011263C"/>
    <w:rsid w:val="0011264A"/>
    <w:rsid w:val="00112677"/>
    <w:rsid w:val="001126B0"/>
    <w:rsid w:val="00112701"/>
    <w:rsid w:val="001127C6"/>
    <w:rsid w:val="001127F1"/>
    <w:rsid w:val="001127FC"/>
    <w:rsid w:val="00112877"/>
    <w:rsid w:val="0011289D"/>
    <w:rsid w:val="00112901"/>
    <w:rsid w:val="00112930"/>
    <w:rsid w:val="00112942"/>
    <w:rsid w:val="0011295B"/>
    <w:rsid w:val="0011296C"/>
    <w:rsid w:val="00112B63"/>
    <w:rsid w:val="00112BD9"/>
    <w:rsid w:val="00112C19"/>
    <w:rsid w:val="00112C5A"/>
    <w:rsid w:val="00112C75"/>
    <w:rsid w:val="00112CB9"/>
    <w:rsid w:val="00112CC3"/>
    <w:rsid w:val="00112CD8"/>
    <w:rsid w:val="00112CDE"/>
    <w:rsid w:val="00112D09"/>
    <w:rsid w:val="00112D14"/>
    <w:rsid w:val="00112D48"/>
    <w:rsid w:val="00112D7E"/>
    <w:rsid w:val="00112D98"/>
    <w:rsid w:val="00112E2C"/>
    <w:rsid w:val="00112E70"/>
    <w:rsid w:val="00112ED4"/>
    <w:rsid w:val="00112F39"/>
    <w:rsid w:val="00112F98"/>
    <w:rsid w:val="00112FF6"/>
    <w:rsid w:val="0011301D"/>
    <w:rsid w:val="0011302E"/>
    <w:rsid w:val="00113092"/>
    <w:rsid w:val="00113125"/>
    <w:rsid w:val="00113177"/>
    <w:rsid w:val="001131D2"/>
    <w:rsid w:val="00113218"/>
    <w:rsid w:val="0011324F"/>
    <w:rsid w:val="0011325A"/>
    <w:rsid w:val="00113273"/>
    <w:rsid w:val="001132D5"/>
    <w:rsid w:val="001132F2"/>
    <w:rsid w:val="00113354"/>
    <w:rsid w:val="00113410"/>
    <w:rsid w:val="00113434"/>
    <w:rsid w:val="00113488"/>
    <w:rsid w:val="001134D4"/>
    <w:rsid w:val="00113556"/>
    <w:rsid w:val="001135B7"/>
    <w:rsid w:val="001135C6"/>
    <w:rsid w:val="001135CE"/>
    <w:rsid w:val="001135EE"/>
    <w:rsid w:val="00113650"/>
    <w:rsid w:val="00113651"/>
    <w:rsid w:val="001136F9"/>
    <w:rsid w:val="00113700"/>
    <w:rsid w:val="00113751"/>
    <w:rsid w:val="0011381D"/>
    <w:rsid w:val="001138B2"/>
    <w:rsid w:val="001138FF"/>
    <w:rsid w:val="00113933"/>
    <w:rsid w:val="001139AC"/>
    <w:rsid w:val="00113ADE"/>
    <w:rsid w:val="00113AE7"/>
    <w:rsid w:val="00113B7B"/>
    <w:rsid w:val="00113BBA"/>
    <w:rsid w:val="00113BCE"/>
    <w:rsid w:val="00113C50"/>
    <w:rsid w:val="00113C65"/>
    <w:rsid w:val="00113D61"/>
    <w:rsid w:val="00113D7F"/>
    <w:rsid w:val="00113DFD"/>
    <w:rsid w:val="00113ECB"/>
    <w:rsid w:val="00113F5D"/>
    <w:rsid w:val="00113FA5"/>
    <w:rsid w:val="00113FE2"/>
    <w:rsid w:val="00113FF7"/>
    <w:rsid w:val="00114073"/>
    <w:rsid w:val="00114094"/>
    <w:rsid w:val="00114124"/>
    <w:rsid w:val="0011413D"/>
    <w:rsid w:val="00114157"/>
    <w:rsid w:val="0011418C"/>
    <w:rsid w:val="00114194"/>
    <w:rsid w:val="001141B6"/>
    <w:rsid w:val="00114202"/>
    <w:rsid w:val="00114206"/>
    <w:rsid w:val="0011423E"/>
    <w:rsid w:val="00114262"/>
    <w:rsid w:val="00114265"/>
    <w:rsid w:val="00114285"/>
    <w:rsid w:val="001142C6"/>
    <w:rsid w:val="001142E7"/>
    <w:rsid w:val="001142E8"/>
    <w:rsid w:val="00114342"/>
    <w:rsid w:val="00114379"/>
    <w:rsid w:val="00114400"/>
    <w:rsid w:val="00114475"/>
    <w:rsid w:val="001144CD"/>
    <w:rsid w:val="00114515"/>
    <w:rsid w:val="00114528"/>
    <w:rsid w:val="00114554"/>
    <w:rsid w:val="001145F5"/>
    <w:rsid w:val="0011465B"/>
    <w:rsid w:val="00114675"/>
    <w:rsid w:val="00114699"/>
    <w:rsid w:val="001146C0"/>
    <w:rsid w:val="00114754"/>
    <w:rsid w:val="00114771"/>
    <w:rsid w:val="001147FE"/>
    <w:rsid w:val="00114819"/>
    <w:rsid w:val="00114822"/>
    <w:rsid w:val="001148A3"/>
    <w:rsid w:val="001148A6"/>
    <w:rsid w:val="001148D2"/>
    <w:rsid w:val="00114923"/>
    <w:rsid w:val="001149AF"/>
    <w:rsid w:val="00114A18"/>
    <w:rsid w:val="00114AAA"/>
    <w:rsid w:val="00114AE8"/>
    <w:rsid w:val="00114BB0"/>
    <w:rsid w:val="00114BD7"/>
    <w:rsid w:val="00114C42"/>
    <w:rsid w:val="00114C44"/>
    <w:rsid w:val="00114C48"/>
    <w:rsid w:val="00114C57"/>
    <w:rsid w:val="00114CAF"/>
    <w:rsid w:val="00114D16"/>
    <w:rsid w:val="00114D3E"/>
    <w:rsid w:val="00114D3F"/>
    <w:rsid w:val="00114D7C"/>
    <w:rsid w:val="00114E2E"/>
    <w:rsid w:val="00114E37"/>
    <w:rsid w:val="00114E61"/>
    <w:rsid w:val="00114EAC"/>
    <w:rsid w:val="00114F28"/>
    <w:rsid w:val="00114F59"/>
    <w:rsid w:val="00114FDB"/>
    <w:rsid w:val="00115046"/>
    <w:rsid w:val="00115070"/>
    <w:rsid w:val="0011508B"/>
    <w:rsid w:val="001150B6"/>
    <w:rsid w:val="0011517A"/>
    <w:rsid w:val="001151B4"/>
    <w:rsid w:val="0011525D"/>
    <w:rsid w:val="0011534B"/>
    <w:rsid w:val="00115370"/>
    <w:rsid w:val="0011542B"/>
    <w:rsid w:val="001154EF"/>
    <w:rsid w:val="001154F2"/>
    <w:rsid w:val="001155E3"/>
    <w:rsid w:val="001155F1"/>
    <w:rsid w:val="00115679"/>
    <w:rsid w:val="001156F4"/>
    <w:rsid w:val="00115716"/>
    <w:rsid w:val="00115778"/>
    <w:rsid w:val="001157BE"/>
    <w:rsid w:val="001157FF"/>
    <w:rsid w:val="001158A8"/>
    <w:rsid w:val="00115914"/>
    <w:rsid w:val="00115930"/>
    <w:rsid w:val="00115982"/>
    <w:rsid w:val="00115A5D"/>
    <w:rsid w:val="00115A66"/>
    <w:rsid w:val="00115B07"/>
    <w:rsid w:val="00115B90"/>
    <w:rsid w:val="00115C04"/>
    <w:rsid w:val="00115CD2"/>
    <w:rsid w:val="00115CF5"/>
    <w:rsid w:val="00115D0B"/>
    <w:rsid w:val="00115D56"/>
    <w:rsid w:val="00115D74"/>
    <w:rsid w:val="00115DB6"/>
    <w:rsid w:val="00115DC1"/>
    <w:rsid w:val="00115E29"/>
    <w:rsid w:val="00115EDA"/>
    <w:rsid w:val="00115F41"/>
    <w:rsid w:val="00115F46"/>
    <w:rsid w:val="00116003"/>
    <w:rsid w:val="00116045"/>
    <w:rsid w:val="0011606E"/>
    <w:rsid w:val="00116087"/>
    <w:rsid w:val="001160C7"/>
    <w:rsid w:val="001160E4"/>
    <w:rsid w:val="0011610A"/>
    <w:rsid w:val="00116155"/>
    <w:rsid w:val="00116165"/>
    <w:rsid w:val="00116194"/>
    <w:rsid w:val="001161BC"/>
    <w:rsid w:val="001161D2"/>
    <w:rsid w:val="00116240"/>
    <w:rsid w:val="001162EC"/>
    <w:rsid w:val="001163C5"/>
    <w:rsid w:val="00116401"/>
    <w:rsid w:val="0011644B"/>
    <w:rsid w:val="0011647C"/>
    <w:rsid w:val="00116484"/>
    <w:rsid w:val="0011652D"/>
    <w:rsid w:val="0011659D"/>
    <w:rsid w:val="001165AF"/>
    <w:rsid w:val="001165D9"/>
    <w:rsid w:val="001165F4"/>
    <w:rsid w:val="00116603"/>
    <w:rsid w:val="0011670A"/>
    <w:rsid w:val="00116714"/>
    <w:rsid w:val="0011671A"/>
    <w:rsid w:val="001167AF"/>
    <w:rsid w:val="001167B6"/>
    <w:rsid w:val="001167B9"/>
    <w:rsid w:val="0011687E"/>
    <w:rsid w:val="00116899"/>
    <w:rsid w:val="001168AB"/>
    <w:rsid w:val="001168BC"/>
    <w:rsid w:val="00116A2C"/>
    <w:rsid w:val="00116A5A"/>
    <w:rsid w:val="00116A7B"/>
    <w:rsid w:val="00116AA2"/>
    <w:rsid w:val="00116ADE"/>
    <w:rsid w:val="00116B36"/>
    <w:rsid w:val="00116BBD"/>
    <w:rsid w:val="00116BD3"/>
    <w:rsid w:val="00116C16"/>
    <w:rsid w:val="00116C98"/>
    <w:rsid w:val="00116C9B"/>
    <w:rsid w:val="00116CFB"/>
    <w:rsid w:val="00116D87"/>
    <w:rsid w:val="00116D8A"/>
    <w:rsid w:val="00116DBC"/>
    <w:rsid w:val="00116DEC"/>
    <w:rsid w:val="00116E2F"/>
    <w:rsid w:val="00116E8E"/>
    <w:rsid w:val="00116EB1"/>
    <w:rsid w:val="00116FD6"/>
    <w:rsid w:val="0011703B"/>
    <w:rsid w:val="00117046"/>
    <w:rsid w:val="001170E2"/>
    <w:rsid w:val="00117136"/>
    <w:rsid w:val="0011719D"/>
    <w:rsid w:val="001171AD"/>
    <w:rsid w:val="00117203"/>
    <w:rsid w:val="00117215"/>
    <w:rsid w:val="00117258"/>
    <w:rsid w:val="0011737F"/>
    <w:rsid w:val="00117381"/>
    <w:rsid w:val="00117393"/>
    <w:rsid w:val="001173AA"/>
    <w:rsid w:val="00117429"/>
    <w:rsid w:val="00117528"/>
    <w:rsid w:val="00117548"/>
    <w:rsid w:val="0011760E"/>
    <w:rsid w:val="00117615"/>
    <w:rsid w:val="00117658"/>
    <w:rsid w:val="001176AA"/>
    <w:rsid w:val="001176E1"/>
    <w:rsid w:val="00117705"/>
    <w:rsid w:val="0011772D"/>
    <w:rsid w:val="0011777D"/>
    <w:rsid w:val="0011788F"/>
    <w:rsid w:val="001178C9"/>
    <w:rsid w:val="001178DE"/>
    <w:rsid w:val="0011790C"/>
    <w:rsid w:val="00117A11"/>
    <w:rsid w:val="00117A62"/>
    <w:rsid w:val="00117A6A"/>
    <w:rsid w:val="00117A98"/>
    <w:rsid w:val="00117AC5"/>
    <w:rsid w:val="00117AE2"/>
    <w:rsid w:val="00117AE6"/>
    <w:rsid w:val="00117B11"/>
    <w:rsid w:val="00117B54"/>
    <w:rsid w:val="00117BBB"/>
    <w:rsid w:val="00117BBF"/>
    <w:rsid w:val="00117BE1"/>
    <w:rsid w:val="00117BE4"/>
    <w:rsid w:val="00117C6C"/>
    <w:rsid w:val="00117CB5"/>
    <w:rsid w:val="00117D8C"/>
    <w:rsid w:val="00117DFC"/>
    <w:rsid w:val="00117EB1"/>
    <w:rsid w:val="00117EC5"/>
    <w:rsid w:val="00117EF3"/>
    <w:rsid w:val="00117F2E"/>
    <w:rsid w:val="00117F46"/>
    <w:rsid w:val="00117F4D"/>
    <w:rsid w:val="00117FA7"/>
    <w:rsid w:val="00117FD4"/>
    <w:rsid w:val="00117FE9"/>
    <w:rsid w:val="00118E9D"/>
    <w:rsid w:val="0012000E"/>
    <w:rsid w:val="00120024"/>
    <w:rsid w:val="0012004E"/>
    <w:rsid w:val="00120052"/>
    <w:rsid w:val="00120060"/>
    <w:rsid w:val="001200A4"/>
    <w:rsid w:val="0012013F"/>
    <w:rsid w:val="0012019D"/>
    <w:rsid w:val="001201C1"/>
    <w:rsid w:val="00120248"/>
    <w:rsid w:val="0012025E"/>
    <w:rsid w:val="001202AF"/>
    <w:rsid w:val="00120362"/>
    <w:rsid w:val="001203BD"/>
    <w:rsid w:val="001203C8"/>
    <w:rsid w:val="0012043F"/>
    <w:rsid w:val="001204AB"/>
    <w:rsid w:val="0012059E"/>
    <w:rsid w:val="001205E1"/>
    <w:rsid w:val="001205ED"/>
    <w:rsid w:val="00120602"/>
    <w:rsid w:val="001206A6"/>
    <w:rsid w:val="0012073B"/>
    <w:rsid w:val="00120789"/>
    <w:rsid w:val="001208BB"/>
    <w:rsid w:val="001208BF"/>
    <w:rsid w:val="00120902"/>
    <w:rsid w:val="00120937"/>
    <w:rsid w:val="00120980"/>
    <w:rsid w:val="00120A18"/>
    <w:rsid w:val="00120AB3"/>
    <w:rsid w:val="00120AC8"/>
    <w:rsid w:val="00120B1B"/>
    <w:rsid w:val="00120BAF"/>
    <w:rsid w:val="00120C58"/>
    <w:rsid w:val="00120C7A"/>
    <w:rsid w:val="00120CB9"/>
    <w:rsid w:val="00120CBB"/>
    <w:rsid w:val="00120D30"/>
    <w:rsid w:val="00120ED2"/>
    <w:rsid w:val="00120EED"/>
    <w:rsid w:val="00120FE9"/>
    <w:rsid w:val="00120FED"/>
    <w:rsid w:val="00121058"/>
    <w:rsid w:val="001210E1"/>
    <w:rsid w:val="00121134"/>
    <w:rsid w:val="00121144"/>
    <w:rsid w:val="0012114E"/>
    <w:rsid w:val="0012119C"/>
    <w:rsid w:val="0012119F"/>
    <w:rsid w:val="00121317"/>
    <w:rsid w:val="0012134D"/>
    <w:rsid w:val="00121389"/>
    <w:rsid w:val="0012140A"/>
    <w:rsid w:val="0012144B"/>
    <w:rsid w:val="00121457"/>
    <w:rsid w:val="00121459"/>
    <w:rsid w:val="001214E2"/>
    <w:rsid w:val="00121517"/>
    <w:rsid w:val="00121541"/>
    <w:rsid w:val="00121606"/>
    <w:rsid w:val="00121607"/>
    <w:rsid w:val="00121791"/>
    <w:rsid w:val="0012186F"/>
    <w:rsid w:val="00121881"/>
    <w:rsid w:val="00121902"/>
    <w:rsid w:val="0012194D"/>
    <w:rsid w:val="00121959"/>
    <w:rsid w:val="00121982"/>
    <w:rsid w:val="0012198B"/>
    <w:rsid w:val="00121A23"/>
    <w:rsid w:val="00121A83"/>
    <w:rsid w:val="00121ACC"/>
    <w:rsid w:val="00121B25"/>
    <w:rsid w:val="00121B38"/>
    <w:rsid w:val="00121B3A"/>
    <w:rsid w:val="00121B9B"/>
    <w:rsid w:val="00121CAE"/>
    <w:rsid w:val="00121CEB"/>
    <w:rsid w:val="00121D30"/>
    <w:rsid w:val="00121D42"/>
    <w:rsid w:val="00121D99"/>
    <w:rsid w:val="00121E91"/>
    <w:rsid w:val="00121EA0"/>
    <w:rsid w:val="00121F33"/>
    <w:rsid w:val="00121F73"/>
    <w:rsid w:val="00122018"/>
    <w:rsid w:val="00122040"/>
    <w:rsid w:val="00122049"/>
    <w:rsid w:val="001220C9"/>
    <w:rsid w:val="001220ED"/>
    <w:rsid w:val="00122135"/>
    <w:rsid w:val="00122156"/>
    <w:rsid w:val="00122166"/>
    <w:rsid w:val="00122179"/>
    <w:rsid w:val="001222BE"/>
    <w:rsid w:val="001222CD"/>
    <w:rsid w:val="001223FC"/>
    <w:rsid w:val="00122455"/>
    <w:rsid w:val="00122529"/>
    <w:rsid w:val="0012259E"/>
    <w:rsid w:val="001225DB"/>
    <w:rsid w:val="00122641"/>
    <w:rsid w:val="001226D3"/>
    <w:rsid w:val="00122725"/>
    <w:rsid w:val="0012276D"/>
    <w:rsid w:val="00122783"/>
    <w:rsid w:val="00122852"/>
    <w:rsid w:val="0012287A"/>
    <w:rsid w:val="00122930"/>
    <w:rsid w:val="00122966"/>
    <w:rsid w:val="001229DA"/>
    <w:rsid w:val="001229F3"/>
    <w:rsid w:val="00122A7B"/>
    <w:rsid w:val="00122AF9"/>
    <w:rsid w:val="00122B51"/>
    <w:rsid w:val="00122B58"/>
    <w:rsid w:val="00122B6D"/>
    <w:rsid w:val="00122BBE"/>
    <w:rsid w:val="00122BC6"/>
    <w:rsid w:val="00122BD5"/>
    <w:rsid w:val="00122BDB"/>
    <w:rsid w:val="00122BFD"/>
    <w:rsid w:val="00122C18"/>
    <w:rsid w:val="00122D7F"/>
    <w:rsid w:val="00122D9F"/>
    <w:rsid w:val="00122E39"/>
    <w:rsid w:val="00122EB7"/>
    <w:rsid w:val="00122FDE"/>
    <w:rsid w:val="00122FE5"/>
    <w:rsid w:val="00123028"/>
    <w:rsid w:val="001230AC"/>
    <w:rsid w:val="001230B2"/>
    <w:rsid w:val="001231A6"/>
    <w:rsid w:val="0012322A"/>
    <w:rsid w:val="001232DF"/>
    <w:rsid w:val="001232F3"/>
    <w:rsid w:val="00123352"/>
    <w:rsid w:val="001233C4"/>
    <w:rsid w:val="00123468"/>
    <w:rsid w:val="0012349D"/>
    <w:rsid w:val="001234C4"/>
    <w:rsid w:val="001234EE"/>
    <w:rsid w:val="0012351F"/>
    <w:rsid w:val="001235BC"/>
    <w:rsid w:val="001235EE"/>
    <w:rsid w:val="00123674"/>
    <w:rsid w:val="00123776"/>
    <w:rsid w:val="00123888"/>
    <w:rsid w:val="00123919"/>
    <w:rsid w:val="0012398F"/>
    <w:rsid w:val="00123A28"/>
    <w:rsid w:val="00123A50"/>
    <w:rsid w:val="00123A84"/>
    <w:rsid w:val="00123AD9"/>
    <w:rsid w:val="00123B2F"/>
    <w:rsid w:val="00123BF2"/>
    <w:rsid w:val="00123BFA"/>
    <w:rsid w:val="00123D2D"/>
    <w:rsid w:val="00123DD9"/>
    <w:rsid w:val="00123E04"/>
    <w:rsid w:val="00123E0B"/>
    <w:rsid w:val="00123E8E"/>
    <w:rsid w:val="00123E9C"/>
    <w:rsid w:val="00123EC2"/>
    <w:rsid w:val="00123EC7"/>
    <w:rsid w:val="00123F3A"/>
    <w:rsid w:val="00123F9C"/>
    <w:rsid w:val="00123FA3"/>
    <w:rsid w:val="00124014"/>
    <w:rsid w:val="00124075"/>
    <w:rsid w:val="00124129"/>
    <w:rsid w:val="0012418F"/>
    <w:rsid w:val="00124199"/>
    <w:rsid w:val="001241BA"/>
    <w:rsid w:val="0012427C"/>
    <w:rsid w:val="00124340"/>
    <w:rsid w:val="0012435E"/>
    <w:rsid w:val="001243B9"/>
    <w:rsid w:val="001243D0"/>
    <w:rsid w:val="001243DA"/>
    <w:rsid w:val="001243DC"/>
    <w:rsid w:val="00124461"/>
    <w:rsid w:val="0012449A"/>
    <w:rsid w:val="001244EC"/>
    <w:rsid w:val="00124521"/>
    <w:rsid w:val="0012460E"/>
    <w:rsid w:val="0012471D"/>
    <w:rsid w:val="00124720"/>
    <w:rsid w:val="001247D3"/>
    <w:rsid w:val="0012498E"/>
    <w:rsid w:val="001249EF"/>
    <w:rsid w:val="00124A2C"/>
    <w:rsid w:val="00124A87"/>
    <w:rsid w:val="00124AC8"/>
    <w:rsid w:val="00124AE9"/>
    <w:rsid w:val="00124B57"/>
    <w:rsid w:val="00124B96"/>
    <w:rsid w:val="00124BCF"/>
    <w:rsid w:val="00124C30"/>
    <w:rsid w:val="00124D07"/>
    <w:rsid w:val="00124D3A"/>
    <w:rsid w:val="00124DD5"/>
    <w:rsid w:val="00124ED4"/>
    <w:rsid w:val="00124F13"/>
    <w:rsid w:val="00124F21"/>
    <w:rsid w:val="00124F66"/>
    <w:rsid w:val="00124FFC"/>
    <w:rsid w:val="00125096"/>
    <w:rsid w:val="001250A0"/>
    <w:rsid w:val="001250A1"/>
    <w:rsid w:val="001250C9"/>
    <w:rsid w:val="0012511C"/>
    <w:rsid w:val="00125141"/>
    <w:rsid w:val="0012516F"/>
    <w:rsid w:val="0012518E"/>
    <w:rsid w:val="001251A2"/>
    <w:rsid w:val="001251A9"/>
    <w:rsid w:val="00125219"/>
    <w:rsid w:val="0012523D"/>
    <w:rsid w:val="001252EC"/>
    <w:rsid w:val="001252F7"/>
    <w:rsid w:val="0012530B"/>
    <w:rsid w:val="0012538E"/>
    <w:rsid w:val="0012544F"/>
    <w:rsid w:val="00125459"/>
    <w:rsid w:val="001254A8"/>
    <w:rsid w:val="001254AF"/>
    <w:rsid w:val="001254B2"/>
    <w:rsid w:val="001254B5"/>
    <w:rsid w:val="001254D0"/>
    <w:rsid w:val="00125539"/>
    <w:rsid w:val="00125544"/>
    <w:rsid w:val="001255CD"/>
    <w:rsid w:val="001255F4"/>
    <w:rsid w:val="0012568F"/>
    <w:rsid w:val="00125693"/>
    <w:rsid w:val="001256C9"/>
    <w:rsid w:val="00125745"/>
    <w:rsid w:val="0012583A"/>
    <w:rsid w:val="0012588B"/>
    <w:rsid w:val="0012589A"/>
    <w:rsid w:val="001258E5"/>
    <w:rsid w:val="0012591C"/>
    <w:rsid w:val="00125922"/>
    <w:rsid w:val="00125965"/>
    <w:rsid w:val="00125971"/>
    <w:rsid w:val="00125A01"/>
    <w:rsid w:val="00125A0D"/>
    <w:rsid w:val="00125AB6"/>
    <w:rsid w:val="00125AF0"/>
    <w:rsid w:val="00125B20"/>
    <w:rsid w:val="00125B4A"/>
    <w:rsid w:val="00125BAF"/>
    <w:rsid w:val="00125BB5"/>
    <w:rsid w:val="00125BD5"/>
    <w:rsid w:val="00125D06"/>
    <w:rsid w:val="00125E05"/>
    <w:rsid w:val="00125E4A"/>
    <w:rsid w:val="00125FD8"/>
    <w:rsid w:val="00125FDC"/>
    <w:rsid w:val="00125FFE"/>
    <w:rsid w:val="00125FFF"/>
    <w:rsid w:val="00126017"/>
    <w:rsid w:val="00126036"/>
    <w:rsid w:val="00126090"/>
    <w:rsid w:val="00126191"/>
    <w:rsid w:val="001261A8"/>
    <w:rsid w:val="001261A9"/>
    <w:rsid w:val="00126232"/>
    <w:rsid w:val="00126343"/>
    <w:rsid w:val="00126346"/>
    <w:rsid w:val="00126347"/>
    <w:rsid w:val="0012636A"/>
    <w:rsid w:val="001263B2"/>
    <w:rsid w:val="001263E0"/>
    <w:rsid w:val="001263E3"/>
    <w:rsid w:val="00126404"/>
    <w:rsid w:val="0012640B"/>
    <w:rsid w:val="001264E1"/>
    <w:rsid w:val="001264EF"/>
    <w:rsid w:val="001264FE"/>
    <w:rsid w:val="0012653C"/>
    <w:rsid w:val="0012654E"/>
    <w:rsid w:val="00126580"/>
    <w:rsid w:val="001265FE"/>
    <w:rsid w:val="00126745"/>
    <w:rsid w:val="00126771"/>
    <w:rsid w:val="0012677E"/>
    <w:rsid w:val="001267A0"/>
    <w:rsid w:val="001267B4"/>
    <w:rsid w:val="001267C4"/>
    <w:rsid w:val="001267D0"/>
    <w:rsid w:val="0012686A"/>
    <w:rsid w:val="00126875"/>
    <w:rsid w:val="001268F8"/>
    <w:rsid w:val="0012692F"/>
    <w:rsid w:val="001269FD"/>
    <w:rsid w:val="00126AC4"/>
    <w:rsid w:val="00126AD0"/>
    <w:rsid w:val="00126B39"/>
    <w:rsid w:val="00126B6E"/>
    <w:rsid w:val="00126B86"/>
    <w:rsid w:val="00126B88"/>
    <w:rsid w:val="00126CC0"/>
    <w:rsid w:val="00126CC4"/>
    <w:rsid w:val="00126CCC"/>
    <w:rsid w:val="00126CDC"/>
    <w:rsid w:val="00126D4E"/>
    <w:rsid w:val="00126D75"/>
    <w:rsid w:val="00126E69"/>
    <w:rsid w:val="00126E7A"/>
    <w:rsid w:val="00126ED7"/>
    <w:rsid w:val="00126F10"/>
    <w:rsid w:val="00126F1C"/>
    <w:rsid w:val="00126F89"/>
    <w:rsid w:val="00126FF0"/>
    <w:rsid w:val="0012709D"/>
    <w:rsid w:val="001270B8"/>
    <w:rsid w:val="0012718B"/>
    <w:rsid w:val="001271F4"/>
    <w:rsid w:val="0012728C"/>
    <w:rsid w:val="0012729F"/>
    <w:rsid w:val="0012732D"/>
    <w:rsid w:val="0012734B"/>
    <w:rsid w:val="00127377"/>
    <w:rsid w:val="0012740C"/>
    <w:rsid w:val="001274A2"/>
    <w:rsid w:val="00127512"/>
    <w:rsid w:val="00127524"/>
    <w:rsid w:val="0012753C"/>
    <w:rsid w:val="0012755A"/>
    <w:rsid w:val="00127568"/>
    <w:rsid w:val="001275AC"/>
    <w:rsid w:val="00127647"/>
    <w:rsid w:val="0012764B"/>
    <w:rsid w:val="001276E1"/>
    <w:rsid w:val="00127746"/>
    <w:rsid w:val="001277C1"/>
    <w:rsid w:val="00127820"/>
    <w:rsid w:val="00127863"/>
    <w:rsid w:val="0012786B"/>
    <w:rsid w:val="00127890"/>
    <w:rsid w:val="0012792B"/>
    <w:rsid w:val="0012796E"/>
    <w:rsid w:val="00127A62"/>
    <w:rsid w:val="00127AA7"/>
    <w:rsid w:val="00127AAC"/>
    <w:rsid w:val="00127B61"/>
    <w:rsid w:val="00127B68"/>
    <w:rsid w:val="00127B6A"/>
    <w:rsid w:val="00127B95"/>
    <w:rsid w:val="00127B99"/>
    <w:rsid w:val="00127BC6"/>
    <w:rsid w:val="00127BF3"/>
    <w:rsid w:val="00127C08"/>
    <w:rsid w:val="00127C0B"/>
    <w:rsid w:val="00127C1B"/>
    <w:rsid w:val="00127C8D"/>
    <w:rsid w:val="00127D35"/>
    <w:rsid w:val="00127D5A"/>
    <w:rsid w:val="00127D61"/>
    <w:rsid w:val="00127D7B"/>
    <w:rsid w:val="00127DBA"/>
    <w:rsid w:val="00127DBD"/>
    <w:rsid w:val="00127DD1"/>
    <w:rsid w:val="00127DE8"/>
    <w:rsid w:val="00127E07"/>
    <w:rsid w:val="00127E16"/>
    <w:rsid w:val="00127E6D"/>
    <w:rsid w:val="00127E77"/>
    <w:rsid w:val="00127EB4"/>
    <w:rsid w:val="00127ED6"/>
    <w:rsid w:val="00127EFC"/>
    <w:rsid w:val="00127F22"/>
    <w:rsid w:val="00127F47"/>
    <w:rsid w:val="00127FF6"/>
    <w:rsid w:val="0012FDB7"/>
    <w:rsid w:val="0013009F"/>
    <w:rsid w:val="001300D9"/>
    <w:rsid w:val="001300F0"/>
    <w:rsid w:val="0013011F"/>
    <w:rsid w:val="00130157"/>
    <w:rsid w:val="00130174"/>
    <w:rsid w:val="00130218"/>
    <w:rsid w:val="001302D9"/>
    <w:rsid w:val="001302FB"/>
    <w:rsid w:val="00130330"/>
    <w:rsid w:val="001303C3"/>
    <w:rsid w:val="001303C8"/>
    <w:rsid w:val="001303DE"/>
    <w:rsid w:val="001303FE"/>
    <w:rsid w:val="0013040A"/>
    <w:rsid w:val="00130478"/>
    <w:rsid w:val="001304A2"/>
    <w:rsid w:val="001304CE"/>
    <w:rsid w:val="001304D2"/>
    <w:rsid w:val="001304D9"/>
    <w:rsid w:val="0013050A"/>
    <w:rsid w:val="00130520"/>
    <w:rsid w:val="0013063C"/>
    <w:rsid w:val="00130655"/>
    <w:rsid w:val="00130673"/>
    <w:rsid w:val="00130695"/>
    <w:rsid w:val="001306A3"/>
    <w:rsid w:val="001306EC"/>
    <w:rsid w:val="001306FE"/>
    <w:rsid w:val="0013078A"/>
    <w:rsid w:val="001307A7"/>
    <w:rsid w:val="001307A8"/>
    <w:rsid w:val="001307E3"/>
    <w:rsid w:val="00130830"/>
    <w:rsid w:val="001308A3"/>
    <w:rsid w:val="001308CF"/>
    <w:rsid w:val="001308F5"/>
    <w:rsid w:val="00130942"/>
    <w:rsid w:val="00130955"/>
    <w:rsid w:val="00130989"/>
    <w:rsid w:val="00130992"/>
    <w:rsid w:val="00130A61"/>
    <w:rsid w:val="00130A65"/>
    <w:rsid w:val="00130B19"/>
    <w:rsid w:val="00130B7B"/>
    <w:rsid w:val="00130B9C"/>
    <w:rsid w:val="00130C22"/>
    <w:rsid w:val="00130C84"/>
    <w:rsid w:val="00130D9D"/>
    <w:rsid w:val="00130E8F"/>
    <w:rsid w:val="00130E9A"/>
    <w:rsid w:val="00130EEC"/>
    <w:rsid w:val="00130FC0"/>
    <w:rsid w:val="0013100C"/>
    <w:rsid w:val="0013101E"/>
    <w:rsid w:val="0013106E"/>
    <w:rsid w:val="0013107A"/>
    <w:rsid w:val="001310B5"/>
    <w:rsid w:val="001310CF"/>
    <w:rsid w:val="00131102"/>
    <w:rsid w:val="00131129"/>
    <w:rsid w:val="0013112F"/>
    <w:rsid w:val="00131134"/>
    <w:rsid w:val="001311B5"/>
    <w:rsid w:val="001311DF"/>
    <w:rsid w:val="00131292"/>
    <w:rsid w:val="001312EA"/>
    <w:rsid w:val="001312F6"/>
    <w:rsid w:val="00131322"/>
    <w:rsid w:val="0013134D"/>
    <w:rsid w:val="00131359"/>
    <w:rsid w:val="0013138F"/>
    <w:rsid w:val="001314C2"/>
    <w:rsid w:val="001314D1"/>
    <w:rsid w:val="0013150C"/>
    <w:rsid w:val="0013155F"/>
    <w:rsid w:val="0013157B"/>
    <w:rsid w:val="001315CB"/>
    <w:rsid w:val="0013165F"/>
    <w:rsid w:val="0013166C"/>
    <w:rsid w:val="001316D5"/>
    <w:rsid w:val="0013171E"/>
    <w:rsid w:val="0013172E"/>
    <w:rsid w:val="001317C7"/>
    <w:rsid w:val="001317CC"/>
    <w:rsid w:val="001318DB"/>
    <w:rsid w:val="00131932"/>
    <w:rsid w:val="00131941"/>
    <w:rsid w:val="00131962"/>
    <w:rsid w:val="0013198A"/>
    <w:rsid w:val="001319BE"/>
    <w:rsid w:val="00131A5F"/>
    <w:rsid w:val="00131A97"/>
    <w:rsid w:val="00131AD5"/>
    <w:rsid w:val="00131B29"/>
    <w:rsid w:val="00131C29"/>
    <w:rsid w:val="00131C3A"/>
    <w:rsid w:val="00131C43"/>
    <w:rsid w:val="00131CA8"/>
    <w:rsid w:val="00131CB5"/>
    <w:rsid w:val="00131D8C"/>
    <w:rsid w:val="00131DAD"/>
    <w:rsid w:val="00131DD3"/>
    <w:rsid w:val="00131DF3"/>
    <w:rsid w:val="00131E1E"/>
    <w:rsid w:val="00131E5D"/>
    <w:rsid w:val="00131EA4"/>
    <w:rsid w:val="00131EF5"/>
    <w:rsid w:val="00132093"/>
    <w:rsid w:val="001320AF"/>
    <w:rsid w:val="001320B7"/>
    <w:rsid w:val="001321E3"/>
    <w:rsid w:val="00132247"/>
    <w:rsid w:val="00132299"/>
    <w:rsid w:val="001322D5"/>
    <w:rsid w:val="00132305"/>
    <w:rsid w:val="0013238A"/>
    <w:rsid w:val="001323CA"/>
    <w:rsid w:val="001323D4"/>
    <w:rsid w:val="00132408"/>
    <w:rsid w:val="00132454"/>
    <w:rsid w:val="0013247D"/>
    <w:rsid w:val="0013250C"/>
    <w:rsid w:val="00132510"/>
    <w:rsid w:val="0013256C"/>
    <w:rsid w:val="00132595"/>
    <w:rsid w:val="0013259D"/>
    <w:rsid w:val="00132627"/>
    <w:rsid w:val="001326AC"/>
    <w:rsid w:val="00132729"/>
    <w:rsid w:val="00132772"/>
    <w:rsid w:val="001327F7"/>
    <w:rsid w:val="001327FB"/>
    <w:rsid w:val="00132810"/>
    <w:rsid w:val="00132909"/>
    <w:rsid w:val="001329EF"/>
    <w:rsid w:val="00132A6C"/>
    <w:rsid w:val="00132A7A"/>
    <w:rsid w:val="00132BA1"/>
    <w:rsid w:val="00132BFB"/>
    <w:rsid w:val="00132C1C"/>
    <w:rsid w:val="00132C61"/>
    <w:rsid w:val="00132CFB"/>
    <w:rsid w:val="00132E00"/>
    <w:rsid w:val="00132E03"/>
    <w:rsid w:val="00132E3C"/>
    <w:rsid w:val="00132E43"/>
    <w:rsid w:val="00132EFF"/>
    <w:rsid w:val="00132F7C"/>
    <w:rsid w:val="00132F9F"/>
    <w:rsid w:val="00132FE8"/>
    <w:rsid w:val="0013307F"/>
    <w:rsid w:val="001330CD"/>
    <w:rsid w:val="001330D9"/>
    <w:rsid w:val="001330F5"/>
    <w:rsid w:val="00133119"/>
    <w:rsid w:val="00133128"/>
    <w:rsid w:val="001331DF"/>
    <w:rsid w:val="00133272"/>
    <w:rsid w:val="00133290"/>
    <w:rsid w:val="001332D4"/>
    <w:rsid w:val="001332E7"/>
    <w:rsid w:val="00133322"/>
    <w:rsid w:val="00133368"/>
    <w:rsid w:val="00133387"/>
    <w:rsid w:val="001333AA"/>
    <w:rsid w:val="001333FF"/>
    <w:rsid w:val="0013347D"/>
    <w:rsid w:val="00133499"/>
    <w:rsid w:val="001334AB"/>
    <w:rsid w:val="001334AE"/>
    <w:rsid w:val="00133560"/>
    <w:rsid w:val="00133595"/>
    <w:rsid w:val="001335FB"/>
    <w:rsid w:val="0013361D"/>
    <w:rsid w:val="001336A0"/>
    <w:rsid w:val="001336B2"/>
    <w:rsid w:val="0013371E"/>
    <w:rsid w:val="00133729"/>
    <w:rsid w:val="00133788"/>
    <w:rsid w:val="001337AA"/>
    <w:rsid w:val="001337AB"/>
    <w:rsid w:val="001337F4"/>
    <w:rsid w:val="0013382A"/>
    <w:rsid w:val="001338A7"/>
    <w:rsid w:val="001338F5"/>
    <w:rsid w:val="00133985"/>
    <w:rsid w:val="001339E3"/>
    <w:rsid w:val="001339FE"/>
    <w:rsid w:val="00133A96"/>
    <w:rsid w:val="00133ABE"/>
    <w:rsid w:val="00133AC4"/>
    <w:rsid w:val="00133AE3"/>
    <w:rsid w:val="00133C08"/>
    <w:rsid w:val="00133C56"/>
    <w:rsid w:val="00133C6D"/>
    <w:rsid w:val="00133D14"/>
    <w:rsid w:val="00133D37"/>
    <w:rsid w:val="00133D60"/>
    <w:rsid w:val="00133E21"/>
    <w:rsid w:val="00133E39"/>
    <w:rsid w:val="00133F08"/>
    <w:rsid w:val="00133F17"/>
    <w:rsid w:val="00133F2F"/>
    <w:rsid w:val="00133F46"/>
    <w:rsid w:val="00133F91"/>
    <w:rsid w:val="00133FAD"/>
    <w:rsid w:val="00134050"/>
    <w:rsid w:val="001340AB"/>
    <w:rsid w:val="001340C9"/>
    <w:rsid w:val="001340CE"/>
    <w:rsid w:val="00134146"/>
    <w:rsid w:val="001341EF"/>
    <w:rsid w:val="00134216"/>
    <w:rsid w:val="00134224"/>
    <w:rsid w:val="0013422D"/>
    <w:rsid w:val="0013428A"/>
    <w:rsid w:val="001342A2"/>
    <w:rsid w:val="00134338"/>
    <w:rsid w:val="00134431"/>
    <w:rsid w:val="00134435"/>
    <w:rsid w:val="00134441"/>
    <w:rsid w:val="00134488"/>
    <w:rsid w:val="001344B6"/>
    <w:rsid w:val="0013455E"/>
    <w:rsid w:val="0013464A"/>
    <w:rsid w:val="0013464E"/>
    <w:rsid w:val="0013466B"/>
    <w:rsid w:val="0013479D"/>
    <w:rsid w:val="001347B5"/>
    <w:rsid w:val="001347E9"/>
    <w:rsid w:val="00134860"/>
    <w:rsid w:val="00134975"/>
    <w:rsid w:val="001349EE"/>
    <w:rsid w:val="00134A01"/>
    <w:rsid w:val="00134A21"/>
    <w:rsid w:val="00134A2A"/>
    <w:rsid w:val="00134AEB"/>
    <w:rsid w:val="00134B08"/>
    <w:rsid w:val="00134B7C"/>
    <w:rsid w:val="00134B80"/>
    <w:rsid w:val="00134B86"/>
    <w:rsid w:val="00134C1A"/>
    <w:rsid w:val="00134C66"/>
    <w:rsid w:val="00134C94"/>
    <w:rsid w:val="00134CB7"/>
    <w:rsid w:val="00134D38"/>
    <w:rsid w:val="00134D88"/>
    <w:rsid w:val="00134D96"/>
    <w:rsid w:val="00134DAF"/>
    <w:rsid w:val="00134DB7"/>
    <w:rsid w:val="00134EB0"/>
    <w:rsid w:val="00134EBF"/>
    <w:rsid w:val="00134EF2"/>
    <w:rsid w:val="00134F0B"/>
    <w:rsid w:val="00134F37"/>
    <w:rsid w:val="00134F48"/>
    <w:rsid w:val="00134F65"/>
    <w:rsid w:val="0013505D"/>
    <w:rsid w:val="001350EF"/>
    <w:rsid w:val="001350F0"/>
    <w:rsid w:val="001350FD"/>
    <w:rsid w:val="00135130"/>
    <w:rsid w:val="00135178"/>
    <w:rsid w:val="00135191"/>
    <w:rsid w:val="001351DC"/>
    <w:rsid w:val="00135242"/>
    <w:rsid w:val="00135274"/>
    <w:rsid w:val="001352A1"/>
    <w:rsid w:val="001352C0"/>
    <w:rsid w:val="001352DE"/>
    <w:rsid w:val="00135382"/>
    <w:rsid w:val="0013539D"/>
    <w:rsid w:val="0013545A"/>
    <w:rsid w:val="00135473"/>
    <w:rsid w:val="001354A9"/>
    <w:rsid w:val="00135505"/>
    <w:rsid w:val="0013555F"/>
    <w:rsid w:val="00135564"/>
    <w:rsid w:val="00135647"/>
    <w:rsid w:val="00135660"/>
    <w:rsid w:val="0013568A"/>
    <w:rsid w:val="001356AD"/>
    <w:rsid w:val="00135764"/>
    <w:rsid w:val="001357B1"/>
    <w:rsid w:val="001357B4"/>
    <w:rsid w:val="001357DD"/>
    <w:rsid w:val="001357F6"/>
    <w:rsid w:val="00135847"/>
    <w:rsid w:val="001359C8"/>
    <w:rsid w:val="00135A98"/>
    <w:rsid w:val="00135AF0"/>
    <w:rsid w:val="00135B1C"/>
    <w:rsid w:val="00135B4E"/>
    <w:rsid w:val="00135BC0"/>
    <w:rsid w:val="00135C11"/>
    <w:rsid w:val="00135C29"/>
    <w:rsid w:val="00135C45"/>
    <w:rsid w:val="00135C4A"/>
    <w:rsid w:val="00135C94"/>
    <w:rsid w:val="00135CC4"/>
    <w:rsid w:val="00135CE0"/>
    <w:rsid w:val="00135D35"/>
    <w:rsid w:val="00135D3B"/>
    <w:rsid w:val="00135DBE"/>
    <w:rsid w:val="00135DC8"/>
    <w:rsid w:val="00135DE6"/>
    <w:rsid w:val="00135F7F"/>
    <w:rsid w:val="00135F8D"/>
    <w:rsid w:val="00135F92"/>
    <w:rsid w:val="00135FAC"/>
    <w:rsid w:val="0013605C"/>
    <w:rsid w:val="00136116"/>
    <w:rsid w:val="00136132"/>
    <w:rsid w:val="00136150"/>
    <w:rsid w:val="001361C4"/>
    <w:rsid w:val="001361EA"/>
    <w:rsid w:val="00136251"/>
    <w:rsid w:val="00136271"/>
    <w:rsid w:val="00136288"/>
    <w:rsid w:val="001362BD"/>
    <w:rsid w:val="001362C3"/>
    <w:rsid w:val="00136338"/>
    <w:rsid w:val="00136354"/>
    <w:rsid w:val="001363EC"/>
    <w:rsid w:val="0013641F"/>
    <w:rsid w:val="00136439"/>
    <w:rsid w:val="00136494"/>
    <w:rsid w:val="001364B4"/>
    <w:rsid w:val="0013655D"/>
    <w:rsid w:val="00136570"/>
    <w:rsid w:val="001366A0"/>
    <w:rsid w:val="001366C1"/>
    <w:rsid w:val="001366FD"/>
    <w:rsid w:val="00136714"/>
    <w:rsid w:val="00136717"/>
    <w:rsid w:val="0013674B"/>
    <w:rsid w:val="001367B8"/>
    <w:rsid w:val="001367DB"/>
    <w:rsid w:val="00136814"/>
    <w:rsid w:val="0013685C"/>
    <w:rsid w:val="001368BD"/>
    <w:rsid w:val="0013692D"/>
    <w:rsid w:val="00136941"/>
    <w:rsid w:val="0013695E"/>
    <w:rsid w:val="0013698B"/>
    <w:rsid w:val="0013699D"/>
    <w:rsid w:val="001369D9"/>
    <w:rsid w:val="00136A3F"/>
    <w:rsid w:val="00136A67"/>
    <w:rsid w:val="00136A83"/>
    <w:rsid w:val="00136A85"/>
    <w:rsid w:val="00136AAD"/>
    <w:rsid w:val="00136AC4"/>
    <w:rsid w:val="00136BC9"/>
    <w:rsid w:val="00136CE3"/>
    <w:rsid w:val="00136D61"/>
    <w:rsid w:val="00136D78"/>
    <w:rsid w:val="00136DCA"/>
    <w:rsid w:val="00136DCD"/>
    <w:rsid w:val="00136E18"/>
    <w:rsid w:val="00136E6F"/>
    <w:rsid w:val="00136E8B"/>
    <w:rsid w:val="00136EB7"/>
    <w:rsid w:val="00136F09"/>
    <w:rsid w:val="00136F77"/>
    <w:rsid w:val="00136FA7"/>
    <w:rsid w:val="00136FC9"/>
    <w:rsid w:val="00136FDF"/>
    <w:rsid w:val="001370DC"/>
    <w:rsid w:val="00137162"/>
    <w:rsid w:val="001371D4"/>
    <w:rsid w:val="001371E4"/>
    <w:rsid w:val="0013723D"/>
    <w:rsid w:val="0013729D"/>
    <w:rsid w:val="00137307"/>
    <w:rsid w:val="00137321"/>
    <w:rsid w:val="00137395"/>
    <w:rsid w:val="001373E1"/>
    <w:rsid w:val="00137412"/>
    <w:rsid w:val="00137499"/>
    <w:rsid w:val="001374ED"/>
    <w:rsid w:val="00137502"/>
    <w:rsid w:val="00137539"/>
    <w:rsid w:val="00137585"/>
    <w:rsid w:val="00137592"/>
    <w:rsid w:val="001375FE"/>
    <w:rsid w:val="0013761F"/>
    <w:rsid w:val="0013767D"/>
    <w:rsid w:val="00137694"/>
    <w:rsid w:val="00137705"/>
    <w:rsid w:val="001377B0"/>
    <w:rsid w:val="0013784B"/>
    <w:rsid w:val="001378C2"/>
    <w:rsid w:val="001378E0"/>
    <w:rsid w:val="00137908"/>
    <w:rsid w:val="00137960"/>
    <w:rsid w:val="0013797D"/>
    <w:rsid w:val="001379DE"/>
    <w:rsid w:val="00137A37"/>
    <w:rsid w:val="00137A4D"/>
    <w:rsid w:val="00137A6A"/>
    <w:rsid w:val="00137B1D"/>
    <w:rsid w:val="00137B6C"/>
    <w:rsid w:val="00137B8D"/>
    <w:rsid w:val="00137B9D"/>
    <w:rsid w:val="00137BC8"/>
    <w:rsid w:val="00137C99"/>
    <w:rsid w:val="00137CCA"/>
    <w:rsid w:val="00137D29"/>
    <w:rsid w:val="00137D92"/>
    <w:rsid w:val="00137DC9"/>
    <w:rsid w:val="00137DF4"/>
    <w:rsid w:val="00137E38"/>
    <w:rsid w:val="00137EF5"/>
    <w:rsid w:val="00137F2E"/>
    <w:rsid w:val="00137F32"/>
    <w:rsid w:val="00137F33"/>
    <w:rsid w:val="00137F3F"/>
    <w:rsid w:val="00137FA9"/>
    <w:rsid w:val="0014003D"/>
    <w:rsid w:val="0014007C"/>
    <w:rsid w:val="00140174"/>
    <w:rsid w:val="00140197"/>
    <w:rsid w:val="001401CF"/>
    <w:rsid w:val="001401F4"/>
    <w:rsid w:val="00140219"/>
    <w:rsid w:val="00140229"/>
    <w:rsid w:val="001403A6"/>
    <w:rsid w:val="001403F4"/>
    <w:rsid w:val="00140421"/>
    <w:rsid w:val="00140427"/>
    <w:rsid w:val="00140461"/>
    <w:rsid w:val="00140495"/>
    <w:rsid w:val="001404EF"/>
    <w:rsid w:val="00140584"/>
    <w:rsid w:val="00140595"/>
    <w:rsid w:val="001405A6"/>
    <w:rsid w:val="001405C4"/>
    <w:rsid w:val="00140606"/>
    <w:rsid w:val="00140628"/>
    <w:rsid w:val="00140630"/>
    <w:rsid w:val="001406D5"/>
    <w:rsid w:val="001406E0"/>
    <w:rsid w:val="0014072F"/>
    <w:rsid w:val="0014076C"/>
    <w:rsid w:val="0014078C"/>
    <w:rsid w:val="001407E2"/>
    <w:rsid w:val="001407F0"/>
    <w:rsid w:val="00140888"/>
    <w:rsid w:val="001408A8"/>
    <w:rsid w:val="00140926"/>
    <w:rsid w:val="001409C4"/>
    <w:rsid w:val="001409DB"/>
    <w:rsid w:val="00140A8B"/>
    <w:rsid w:val="00140AE7"/>
    <w:rsid w:val="00140B04"/>
    <w:rsid w:val="00140B20"/>
    <w:rsid w:val="00140B93"/>
    <w:rsid w:val="00140B94"/>
    <w:rsid w:val="00140BBC"/>
    <w:rsid w:val="00140CE7"/>
    <w:rsid w:val="00140CF6"/>
    <w:rsid w:val="00140D10"/>
    <w:rsid w:val="00140D75"/>
    <w:rsid w:val="00140D83"/>
    <w:rsid w:val="00140DBF"/>
    <w:rsid w:val="00140E21"/>
    <w:rsid w:val="00140E8D"/>
    <w:rsid w:val="00140ECB"/>
    <w:rsid w:val="00140EE5"/>
    <w:rsid w:val="00140F2F"/>
    <w:rsid w:val="00140F3B"/>
    <w:rsid w:val="00141040"/>
    <w:rsid w:val="00141045"/>
    <w:rsid w:val="00141082"/>
    <w:rsid w:val="00141098"/>
    <w:rsid w:val="001410AE"/>
    <w:rsid w:val="001410B1"/>
    <w:rsid w:val="00141178"/>
    <w:rsid w:val="00141186"/>
    <w:rsid w:val="001411A8"/>
    <w:rsid w:val="0014121D"/>
    <w:rsid w:val="00141268"/>
    <w:rsid w:val="00141309"/>
    <w:rsid w:val="00141371"/>
    <w:rsid w:val="0014140A"/>
    <w:rsid w:val="0014149B"/>
    <w:rsid w:val="001414B1"/>
    <w:rsid w:val="001414D7"/>
    <w:rsid w:val="00141608"/>
    <w:rsid w:val="0014165F"/>
    <w:rsid w:val="00141662"/>
    <w:rsid w:val="00141683"/>
    <w:rsid w:val="00141693"/>
    <w:rsid w:val="0014169E"/>
    <w:rsid w:val="00141704"/>
    <w:rsid w:val="00141709"/>
    <w:rsid w:val="001417DD"/>
    <w:rsid w:val="00141814"/>
    <w:rsid w:val="0014188D"/>
    <w:rsid w:val="001418A2"/>
    <w:rsid w:val="00141A1E"/>
    <w:rsid w:val="00141A48"/>
    <w:rsid w:val="00141AA6"/>
    <w:rsid w:val="00141B12"/>
    <w:rsid w:val="00141B27"/>
    <w:rsid w:val="00141B43"/>
    <w:rsid w:val="00141B4C"/>
    <w:rsid w:val="00141B54"/>
    <w:rsid w:val="00141B9D"/>
    <w:rsid w:val="00141BDB"/>
    <w:rsid w:val="00141C04"/>
    <w:rsid w:val="00141C76"/>
    <w:rsid w:val="00141C7B"/>
    <w:rsid w:val="00141C9F"/>
    <w:rsid w:val="00141CA9"/>
    <w:rsid w:val="00141CD8"/>
    <w:rsid w:val="00141CF3"/>
    <w:rsid w:val="00141CFE"/>
    <w:rsid w:val="00141D54"/>
    <w:rsid w:val="00141D71"/>
    <w:rsid w:val="00141D75"/>
    <w:rsid w:val="00141DCC"/>
    <w:rsid w:val="00141E31"/>
    <w:rsid w:val="00141E3A"/>
    <w:rsid w:val="00141E8E"/>
    <w:rsid w:val="00141EF7"/>
    <w:rsid w:val="00141F8D"/>
    <w:rsid w:val="0014205F"/>
    <w:rsid w:val="0014206C"/>
    <w:rsid w:val="00142081"/>
    <w:rsid w:val="001420B6"/>
    <w:rsid w:val="00142184"/>
    <w:rsid w:val="001421C2"/>
    <w:rsid w:val="001421FD"/>
    <w:rsid w:val="0014221E"/>
    <w:rsid w:val="0014224C"/>
    <w:rsid w:val="00142279"/>
    <w:rsid w:val="001422B8"/>
    <w:rsid w:val="001422BD"/>
    <w:rsid w:val="001422DA"/>
    <w:rsid w:val="00142350"/>
    <w:rsid w:val="0014236D"/>
    <w:rsid w:val="00142383"/>
    <w:rsid w:val="001423F3"/>
    <w:rsid w:val="0014241C"/>
    <w:rsid w:val="00142438"/>
    <w:rsid w:val="00142457"/>
    <w:rsid w:val="0014247F"/>
    <w:rsid w:val="001424B3"/>
    <w:rsid w:val="00142590"/>
    <w:rsid w:val="0014259A"/>
    <w:rsid w:val="0014260B"/>
    <w:rsid w:val="00142632"/>
    <w:rsid w:val="001426B9"/>
    <w:rsid w:val="001426DB"/>
    <w:rsid w:val="0014272A"/>
    <w:rsid w:val="0014272D"/>
    <w:rsid w:val="001427A5"/>
    <w:rsid w:val="001427B7"/>
    <w:rsid w:val="001427D3"/>
    <w:rsid w:val="001427E5"/>
    <w:rsid w:val="001427EC"/>
    <w:rsid w:val="00142890"/>
    <w:rsid w:val="00142896"/>
    <w:rsid w:val="001428A3"/>
    <w:rsid w:val="001429BD"/>
    <w:rsid w:val="00142AAC"/>
    <w:rsid w:val="00142BC2"/>
    <w:rsid w:val="00142BFD"/>
    <w:rsid w:val="00142C0A"/>
    <w:rsid w:val="00142D12"/>
    <w:rsid w:val="00142D23"/>
    <w:rsid w:val="00142D2A"/>
    <w:rsid w:val="00142D6C"/>
    <w:rsid w:val="00142E2D"/>
    <w:rsid w:val="00142EC0"/>
    <w:rsid w:val="00142F8B"/>
    <w:rsid w:val="00143056"/>
    <w:rsid w:val="00143069"/>
    <w:rsid w:val="00143070"/>
    <w:rsid w:val="0014308E"/>
    <w:rsid w:val="00143194"/>
    <w:rsid w:val="00143241"/>
    <w:rsid w:val="00143260"/>
    <w:rsid w:val="001432D5"/>
    <w:rsid w:val="00143335"/>
    <w:rsid w:val="0014336B"/>
    <w:rsid w:val="0014339C"/>
    <w:rsid w:val="001433E9"/>
    <w:rsid w:val="00143435"/>
    <w:rsid w:val="00143464"/>
    <w:rsid w:val="00143468"/>
    <w:rsid w:val="00143473"/>
    <w:rsid w:val="001434D0"/>
    <w:rsid w:val="001434E9"/>
    <w:rsid w:val="001434FE"/>
    <w:rsid w:val="00143500"/>
    <w:rsid w:val="0014350A"/>
    <w:rsid w:val="001435F3"/>
    <w:rsid w:val="00143610"/>
    <w:rsid w:val="001436DF"/>
    <w:rsid w:val="00143806"/>
    <w:rsid w:val="0014388E"/>
    <w:rsid w:val="001438A4"/>
    <w:rsid w:val="00143903"/>
    <w:rsid w:val="00143966"/>
    <w:rsid w:val="0014399C"/>
    <w:rsid w:val="001439D6"/>
    <w:rsid w:val="00143B31"/>
    <w:rsid w:val="00143B44"/>
    <w:rsid w:val="00143B54"/>
    <w:rsid w:val="00143BDC"/>
    <w:rsid w:val="00143BE6"/>
    <w:rsid w:val="00143C0D"/>
    <w:rsid w:val="00143C0E"/>
    <w:rsid w:val="00143C34"/>
    <w:rsid w:val="00143C3F"/>
    <w:rsid w:val="00143C49"/>
    <w:rsid w:val="00143C5D"/>
    <w:rsid w:val="00143C92"/>
    <w:rsid w:val="00143D0C"/>
    <w:rsid w:val="00143D77"/>
    <w:rsid w:val="00143DB5"/>
    <w:rsid w:val="00143E0F"/>
    <w:rsid w:val="00143E75"/>
    <w:rsid w:val="00143EC3"/>
    <w:rsid w:val="00143EF6"/>
    <w:rsid w:val="00143F22"/>
    <w:rsid w:val="00143FC3"/>
    <w:rsid w:val="00143FDE"/>
    <w:rsid w:val="00144046"/>
    <w:rsid w:val="00144089"/>
    <w:rsid w:val="00144093"/>
    <w:rsid w:val="001441A8"/>
    <w:rsid w:val="001441E0"/>
    <w:rsid w:val="00144279"/>
    <w:rsid w:val="00144310"/>
    <w:rsid w:val="001443F7"/>
    <w:rsid w:val="00144457"/>
    <w:rsid w:val="00144486"/>
    <w:rsid w:val="001444ED"/>
    <w:rsid w:val="00144506"/>
    <w:rsid w:val="00144594"/>
    <w:rsid w:val="001445CB"/>
    <w:rsid w:val="001446FC"/>
    <w:rsid w:val="00144788"/>
    <w:rsid w:val="00144797"/>
    <w:rsid w:val="001447CF"/>
    <w:rsid w:val="001448BF"/>
    <w:rsid w:val="0014490C"/>
    <w:rsid w:val="00144917"/>
    <w:rsid w:val="0014498A"/>
    <w:rsid w:val="00144A6F"/>
    <w:rsid w:val="00144C3F"/>
    <w:rsid w:val="00144C51"/>
    <w:rsid w:val="00144C9D"/>
    <w:rsid w:val="00144CA7"/>
    <w:rsid w:val="00144CDA"/>
    <w:rsid w:val="00144CFA"/>
    <w:rsid w:val="00144D07"/>
    <w:rsid w:val="00144DAE"/>
    <w:rsid w:val="00144DB8"/>
    <w:rsid w:val="00144E05"/>
    <w:rsid w:val="00144E80"/>
    <w:rsid w:val="00144E8E"/>
    <w:rsid w:val="00144ECA"/>
    <w:rsid w:val="00144F6A"/>
    <w:rsid w:val="00144FA3"/>
    <w:rsid w:val="00145060"/>
    <w:rsid w:val="0014516D"/>
    <w:rsid w:val="001451FC"/>
    <w:rsid w:val="0014520B"/>
    <w:rsid w:val="0014521E"/>
    <w:rsid w:val="00145279"/>
    <w:rsid w:val="001452BB"/>
    <w:rsid w:val="00145337"/>
    <w:rsid w:val="0014537F"/>
    <w:rsid w:val="0014541C"/>
    <w:rsid w:val="00145421"/>
    <w:rsid w:val="00145447"/>
    <w:rsid w:val="00145529"/>
    <w:rsid w:val="001455FA"/>
    <w:rsid w:val="001456A3"/>
    <w:rsid w:val="001456D4"/>
    <w:rsid w:val="001456DC"/>
    <w:rsid w:val="001456DD"/>
    <w:rsid w:val="0014572F"/>
    <w:rsid w:val="0014576B"/>
    <w:rsid w:val="001457BF"/>
    <w:rsid w:val="001458F8"/>
    <w:rsid w:val="00145939"/>
    <w:rsid w:val="00145968"/>
    <w:rsid w:val="0014599A"/>
    <w:rsid w:val="001459F6"/>
    <w:rsid w:val="00145A0D"/>
    <w:rsid w:val="00145A0F"/>
    <w:rsid w:val="00145A4B"/>
    <w:rsid w:val="00145A8B"/>
    <w:rsid w:val="00145AA4"/>
    <w:rsid w:val="00145AB2"/>
    <w:rsid w:val="00145B36"/>
    <w:rsid w:val="00145B57"/>
    <w:rsid w:val="00145B68"/>
    <w:rsid w:val="00145C32"/>
    <w:rsid w:val="00145C5F"/>
    <w:rsid w:val="00145C8F"/>
    <w:rsid w:val="00145CC9"/>
    <w:rsid w:val="00145CDF"/>
    <w:rsid w:val="00145D07"/>
    <w:rsid w:val="00145D39"/>
    <w:rsid w:val="00145D62"/>
    <w:rsid w:val="00145DE9"/>
    <w:rsid w:val="00145E56"/>
    <w:rsid w:val="00145E64"/>
    <w:rsid w:val="00145E9D"/>
    <w:rsid w:val="00145EAC"/>
    <w:rsid w:val="00145EF3"/>
    <w:rsid w:val="00145F3A"/>
    <w:rsid w:val="00145F6F"/>
    <w:rsid w:val="00145F85"/>
    <w:rsid w:val="00145FB8"/>
    <w:rsid w:val="001460E3"/>
    <w:rsid w:val="00146115"/>
    <w:rsid w:val="00146118"/>
    <w:rsid w:val="00146152"/>
    <w:rsid w:val="0014617E"/>
    <w:rsid w:val="00146265"/>
    <w:rsid w:val="0014628B"/>
    <w:rsid w:val="00146432"/>
    <w:rsid w:val="00146468"/>
    <w:rsid w:val="00146481"/>
    <w:rsid w:val="001464BB"/>
    <w:rsid w:val="001465D3"/>
    <w:rsid w:val="001465F2"/>
    <w:rsid w:val="0014661E"/>
    <w:rsid w:val="0014665F"/>
    <w:rsid w:val="001466A2"/>
    <w:rsid w:val="001466A7"/>
    <w:rsid w:val="00146776"/>
    <w:rsid w:val="001467C4"/>
    <w:rsid w:val="0014682C"/>
    <w:rsid w:val="0014692B"/>
    <w:rsid w:val="00146995"/>
    <w:rsid w:val="001469B4"/>
    <w:rsid w:val="001469CB"/>
    <w:rsid w:val="001469CD"/>
    <w:rsid w:val="00146A0E"/>
    <w:rsid w:val="00146A2B"/>
    <w:rsid w:val="00146B3F"/>
    <w:rsid w:val="00146B48"/>
    <w:rsid w:val="00146B81"/>
    <w:rsid w:val="00146B9B"/>
    <w:rsid w:val="00146BB4"/>
    <w:rsid w:val="00146BC3"/>
    <w:rsid w:val="00146BD3"/>
    <w:rsid w:val="00146C0A"/>
    <w:rsid w:val="00146C11"/>
    <w:rsid w:val="00146C76"/>
    <w:rsid w:val="00146CCD"/>
    <w:rsid w:val="00146D4A"/>
    <w:rsid w:val="00146DA8"/>
    <w:rsid w:val="00146E5C"/>
    <w:rsid w:val="00146EA3"/>
    <w:rsid w:val="00146EB2"/>
    <w:rsid w:val="00146F1E"/>
    <w:rsid w:val="00146F82"/>
    <w:rsid w:val="00146F9C"/>
    <w:rsid w:val="00146FAA"/>
    <w:rsid w:val="00146FC8"/>
    <w:rsid w:val="00146FD6"/>
    <w:rsid w:val="00147008"/>
    <w:rsid w:val="0014706A"/>
    <w:rsid w:val="0014709F"/>
    <w:rsid w:val="001470B4"/>
    <w:rsid w:val="001470C8"/>
    <w:rsid w:val="001470D9"/>
    <w:rsid w:val="001471C4"/>
    <w:rsid w:val="0014721F"/>
    <w:rsid w:val="00147231"/>
    <w:rsid w:val="00147259"/>
    <w:rsid w:val="00147283"/>
    <w:rsid w:val="001472EF"/>
    <w:rsid w:val="0014732A"/>
    <w:rsid w:val="00147332"/>
    <w:rsid w:val="0014736D"/>
    <w:rsid w:val="00147385"/>
    <w:rsid w:val="00147464"/>
    <w:rsid w:val="001474CA"/>
    <w:rsid w:val="00147535"/>
    <w:rsid w:val="00147554"/>
    <w:rsid w:val="001475AA"/>
    <w:rsid w:val="001475D6"/>
    <w:rsid w:val="0014763B"/>
    <w:rsid w:val="00147646"/>
    <w:rsid w:val="001476E1"/>
    <w:rsid w:val="00147719"/>
    <w:rsid w:val="0014773C"/>
    <w:rsid w:val="001477E3"/>
    <w:rsid w:val="00147828"/>
    <w:rsid w:val="00147937"/>
    <w:rsid w:val="00147991"/>
    <w:rsid w:val="001479B6"/>
    <w:rsid w:val="001479DD"/>
    <w:rsid w:val="001479F5"/>
    <w:rsid w:val="00147A88"/>
    <w:rsid w:val="00147AF5"/>
    <w:rsid w:val="00147B30"/>
    <w:rsid w:val="00147B98"/>
    <w:rsid w:val="00147B9C"/>
    <w:rsid w:val="00147C71"/>
    <w:rsid w:val="00147C81"/>
    <w:rsid w:val="00147CF7"/>
    <w:rsid w:val="00147D5A"/>
    <w:rsid w:val="00147DAF"/>
    <w:rsid w:val="00147DBD"/>
    <w:rsid w:val="00147E09"/>
    <w:rsid w:val="00147EC5"/>
    <w:rsid w:val="00147F25"/>
    <w:rsid w:val="00147F54"/>
    <w:rsid w:val="00147F64"/>
    <w:rsid w:val="00147F77"/>
    <w:rsid w:val="00147F8B"/>
    <w:rsid w:val="0015000C"/>
    <w:rsid w:val="00150064"/>
    <w:rsid w:val="001500BA"/>
    <w:rsid w:val="00150130"/>
    <w:rsid w:val="00150173"/>
    <w:rsid w:val="0015017B"/>
    <w:rsid w:val="0015019D"/>
    <w:rsid w:val="0015024B"/>
    <w:rsid w:val="00150269"/>
    <w:rsid w:val="0015026A"/>
    <w:rsid w:val="001502A6"/>
    <w:rsid w:val="0015038C"/>
    <w:rsid w:val="001503A6"/>
    <w:rsid w:val="001503D6"/>
    <w:rsid w:val="00150405"/>
    <w:rsid w:val="00150410"/>
    <w:rsid w:val="0015045E"/>
    <w:rsid w:val="00150474"/>
    <w:rsid w:val="0015047C"/>
    <w:rsid w:val="00150499"/>
    <w:rsid w:val="001504B2"/>
    <w:rsid w:val="001504F2"/>
    <w:rsid w:val="00150548"/>
    <w:rsid w:val="0015056D"/>
    <w:rsid w:val="001505C6"/>
    <w:rsid w:val="001506E0"/>
    <w:rsid w:val="001506E4"/>
    <w:rsid w:val="001506E5"/>
    <w:rsid w:val="001506F9"/>
    <w:rsid w:val="00150715"/>
    <w:rsid w:val="0015079A"/>
    <w:rsid w:val="001507E5"/>
    <w:rsid w:val="00150881"/>
    <w:rsid w:val="00150883"/>
    <w:rsid w:val="001508AC"/>
    <w:rsid w:val="00150908"/>
    <w:rsid w:val="0015092A"/>
    <w:rsid w:val="0015095A"/>
    <w:rsid w:val="0015096F"/>
    <w:rsid w:val="001509F6"/>
    <w:rsid w:val="00150A48"/>
    <w:rsid w:val="00150A5C"/>
    <w:rsid w:val="00150A5F"/>
    <w:rsid w:val="00150AA9"/>
    <w:rsid w:val="00150ACB"/>
    <w:rsid w:val="00150ADF"/>
    <w:rsid w:val="00150B14"/>
    <w:rsid w:val="00150B67"/>
    <w:rsid w:val="00150B6B"/>
    <w:rsid w:val="00150BA2"/>
    <w:rsid w:val="00150BD0"/>
    <w:rsid w:val="00150C34"/>
    <w:rsid w:val="00150C3E"/>
    <w:rsid w:val="00150C54"/>
    <w:rsid w:val="00150C63"/>
    <w:rsid w:val="00150CB3"/>
    <w:rsid w:val="00150CB5"/>
    <w:rsid w:val="00150CB9"/>
    <w:rsid w:val="00150CCD"/>
    <w:rsid w:val="00150CD8"/>
    <w:rsid w:val="00150D00"/>
    <w:rsid w:val="00150E7E"/>
    <w:rsid w:val="00150E95"/>
    <w:rsid w:val="00150EB7"/>
    <w:rsid w:val="00150F1D"/>
    <w:rsid w:val="00150F1F"/>
    <w:rsid w:val="00150F3D"/>
    <w:rsid w:val="00150FEA"/>
    <w:rsid w:val="0015100C"/>
    <w:rsid w:val="0015100D"/>
    <w:rsid w:val="00151034"/>
    <w:rsid w:val="00151041"/>
    <w:rsid w:val="00151042"/>
    <w:rsid w:val="00151047"/>
    <w:rsid w:val="00151078"/>
    <w:rsid w:val="001510EF"/>
    <w:rsid w:val="00151184"/>
    <w:rsid w:val="001511AC"/>
    <w:rsid w:val="001511F9"/>
    <w:rsid w:val="0015125C"/>
    <w:rsid w:val="00151293"/>
    <w:rsid w:val="001512E2"/>
    <w:rsid w:val="00151300"/>
    <w:rsid w:val="00151355"/>
    <w:rsid w:val="0015138B"/>
    <w:rsid w:val="00151470"/>
    <w:rsid w:val="001514A5"/>
    <w:rsid w:val="001514C1"/>
    <w:rsid w:val="001514C3"/>
    <w:rsid w:val="001515BD"/>
    <w:rsid w:val="001516A6"/>
    <w:rsid w:val="001516F4"/>
    <w:rsid w:val="001516F6"/>
    <w:rsid w:val="0015174B"/>
    <w:rsid w:val="00151755"/>
    <w:rsid w:val="001517B9"/>
    <w:rsid w:val="001517E8"/>
    <w:rsid w:val="0015181A"/>
    <w:rsid w:val="001518B6"/>
    <w:rsid w:val="001518CF"/>
    <w:rsid w:val="0015195E"/>
    <w:rsid w:val="001519A6"/>
    <w:rsid w:val="00151A27"/>
    <w:rsid w:val="00151A2B"/>
    <w:rsid w:val="00151A67"/>
    <w:rsid w:val="00151AB6"/>
    <w:rsid w:val="00151AC3"/>
    <w:rsid w:val="00151ACB"/>
    <w:rsid w:val="00151AD5"/>
    <w:rsid w:val="00151BB1"/>
    <w:rsid w:val="00151BB4"/>
    <w:rsid w:val="00151BCE"/>
    <w:rsid w:val="00151C22"/>
    <w:rsid w:val="00151C93"/>
    <w:rsid w:val="00151CBB"/>
    <w:rsid w:val="00151CCB"/>
    <w:rsid w:val="00151CD1"/>
    <w:rsid w:val="00151D2E"/>
    <w:rsid w:val="00151D7C"/>
    <w:rsid w:val="00151E27"/>
    <w:rsid w:val="00151F04"/>
    <w:rsid w:val="00151F21"/>
    <w:rsid w:val="00151F34"/>
    <w:rsid w:val="00152023"/>
    <w:rsid w:val="00152126"/>
    <w:rsid w:val="0015215C"/>
    <w:rsid w:val="00152185"/>
    <w:rsid w:val="0015221A"/>
    <w:rsid w:val="0015221C"/>
    <w:rsid w:val="00152239"/>
    <w:rsid w:val="00152242"/>
    <w:rsid w:val="001522A0"/>
    <w:rsid w:val="0015233C"/>
    <w:rsid w:val="00152374"/>
    <w:rsid w:val="00152394"/>
    <w:rsid w:val="001523E1"/>
    <w:rsid w:val="0015241B"/>
    <w:rsid w:val="00152453"/>
    <w:rsid w:val="00152472"/>
    <w:rsid w:val="001524FE"/>
    <w:rsid w:val="00152555"/>
    <w:rsid w:val="001525A0"/>
    <w:rsid w:val="001525AE"/>
    <w:rsid w:val="00152680"/>
    <w:rsid w:val="00152705"/>
    <w:rsid w:val="00152775"/>
    <w:rsid w:val="001527A3"/>
    <w:rsid w:val="001527C4"/>
    <w:rsid w:val="00152813"/>
    <w:rsid w:val="0015281D"/>
    <w:rsid w:val="00152823"/>
    <w:rsid w:val="00152851"/>
    <w:rsid w:val="00152871"/>
    <w:rsid w:val="00152894"/>
    <w:rsid w:val="0015295A"/>
    <w:rsid w:val="001529D3"/>
    <w:rsid w:val="001529E8"/>
    <w:rsid w:val="00152A1B"/>
    <w:rsid w:val="00152A68"/>
    <w:rsid w:val="00152A80"/>
    <w:rsid w:val="00152B52"/>
    <w:rsid w:val="00152B94"/>
    <w:rsid w:val="00152B9B"/>
    <w:rsid w:val="00152C32"/>
    <w:rsid w:val="00152C48"/>
    <w:rsid w:val="00152C7F"/>
    <w:rsid w:val="00152CBE"/>
    <w:rsid w:val="00152E1F"/>
    <w:rsid w:val="00152E38"/>
    <w:rsid w:val="00152E69"/>
    <w:rsid w:val="00152E6B"/>
    <w:rsid w:val="00152E9B"/>
    <w:rsid w:val="00152F26"/>
    <w:rsid w:val="00152F5C"/>
    <w:rsid w:val="00152F7C"/>
    <w:rsid w:val="00152FAF"/>
    <w:rsid w:val="00153042"/>
    <w:rsid w:val="001530B8"/>
    <w:rsid w:val="00153116"/>
    <w:rsid w:val="00153191"/>
    <w:rsid w:val="001531F4"/>
    <w:rsid w:val="00153265"/>
    <w:rsid w:val="00153285"/>
    <w:rsid w:val="0015334B"/>
    <w:rsid w:val="00153355"/>
    <w:rsid w:val="0015339F"/>
    <w:rsid w:val="001533A3"/>
    <w:rsid w:val="001533A7"/>
    <w:rsid w:val="001533F5"/>
    <w:rsid w:val="00153416"/>
    <w:rsid w:val="00153429"/>
    <w:rsid w:val="00153451"/>
    <w:rsid w:val="0015358F"/>
    <w:rsid w:val="001535A2"/>
    <w:rsid w:val="001535E5"/>
    <w:rsid w:val="001535F8"/>
    <w:rsid w:val="0015364A"/>
    <w:rsid w:val="0015367F"/>
    <w:rsid w:val="0015368B"/>
    <w:rsid w:val="001536B7"/>
    <w:rsid w:val="001536C3"/>
    <w:rsid w:val="0015378D"/>
    <w:rsid w:val="001537CF"/>
    <w:rsid w:val="001537FB"/>
    <w:rsid w:val="00153829"/>
    <w:rsid w:val="0015385F"/>
    <w:rsid w:val="00153865"/>
    <w:rsid w:val="001538A7"/>
    <w:rsid w:val="001538D2"/>
    <w:rsid w:val="001539A3"/>
    <w:rsid w:val="00153A32"/>
    <w:rsid w:val="00153A3C"/>
    <w:rsid w:val="00153A72"/>
    <w:rsid w:val="00153ADB"/>
    <w:rsid w:val="00153B4B"/>
    <w:rsid w:val="00153B97"/>
    <w:rsid w:val="00153C28"/>
    <w:rsid w:val="00153C4F"/>
    <w:rsid w:val="00153C53"/>
    <w:rsid w:val="00153C54"/>
    <w:rsid w:val="00153C89"/>
    <w:rsid w:val="00153D0C"/>
    <w:rsid w:val="00153D39"/>
    <w:rsid w:val="00153D54"/>
    <w:rsid w:val="00153DD2"/>
    <w:rsid w:val="00153E06"/>
    <w:rsid w:val="00153E1F"/>
    <w:rsid w:val="00153F24"/>
    <w:rsid w:val="00153F9C"/>
    <w:rsid w:val="00153FE9"/>
    <w:rsid w:val="00153FF8"/>
    <w:rsid w:val="00154071"/>
    <w:rsid w:val="001540C5"/>
    <w:rsid w:val="001541F4"/>
    <w:rsid w:val="001542A1"/>
    <w:rsid w:val="0015438D"/>
    <w:rsid w:val="0015438E"/>
    <w:rsid w:val="001543DF"/>
    <w:rsid w:val="0015441D"/>
    <w:rsid w:val="001544BD"/>
    <w:rsid w:val="001545D6"/>
    <w:rsid w:val="001545E0"/>
    <w:rsid w:val="00154610"/>
    <w:rsid w:val="001546E4"/>
    <w:rsid w:val="0015470C"/>
    <w:rsid w:val="0015474E"/>
    <w:rsid w:val="001547B6"/>
    <w:rsid w:val="001548E4"/>
    <w:rsid w:val="0015490C"/>
    <w:rsid w:val="0015493D"/>
    <w:rsid w:val="0015496B"/>
    <w:rsid w:val="00154998"/>
    <w:rsid w:val="00154A17"/>
    <w:rsid w:val="00154A75"/>
    <w:rsid w:val="00154AC8"/>
    <w:rsid w:val="00154AE9"/>
    <w:rsid w:val="00154C6F"/>
    <w:rsid w:val="00154C94"/>
    <w:rsid w:val="00154CB5"/>
    <w:rsid w:val="00154D1B"/>
    <w:rsid w:val="00154D1D"/>
    <w:rsid w:val="00154D5D"/>
    <w:rsid w:val="00154DB1"/>
    <w:rsid w:val="00154DEB"/>
    <w:rsid w:val="00154E0D"/>
    <w:rsid w:val="00154F2C"/>
    <w:rsid w:val="00154F88"/>
    <w:rsid w:val="00155043"/>
    <w:rsid w:val="00155070"/>
    <w:rsid w:val="001550CE"/>
    <w:rsid w:val="00155124"/>
    <w:rsid w:val="001551C5"/>
    <w:rsid w:val="00155266"/>
    <w:rsid w:val="001552BB"/>
    <w:rsid w:val="001552E5"/>
    <w:rsid w:val="001552EE"/>
    <w:rsid w:val="00155339"/>
    <w:rsid w:val="001553A2"/>
    <w:rsid w:val="001553CB"/>
    <w:rsid w:val="001553DE"/>
    <w:rsid w:val="0015549F"/>
    <w:rsid w:val="00155504"/>
    <w:rsid w:val="0015553E"/>
    <w:rsid w:val="0015558E"/>
    <w:rsid w:val="001555DB"/>
    <w:rsid w:val="00155675"/>
    <w:rsid w:val="001556C9"/>
    <w:rsid w:val="00155726"/>
    <w:rsid w:val="001557AF"/>
    <w:rsid w:val="001557B3"/>
    <w:rsid w:val="001557FD"/>
    <w:rsid w:val="00155823"/>
    <w:rsid w:val="00155840"/>
    <w:rsid w:val="00155885"/>
    <w:rsid w:val="001558A9"/>
    <w:rsid w:val="001558D7"/>
    <w:rsid w:val="00155914"/>
    <w:rsid w:val="001559CC"/>
    <w:rsid w:val="00155A50"/>
    <w:rsid w:val="00155ABA"/>
    <w:rsid w:val="00155AD5"/>
    <w:rsid w:val="00155B8F"/>
    <w:rsid w:val="00155BFE"/>
    <w:rsid w:val="00155C94"/>
    <w:rsid w:val="00155CED"/>
    <w:rsid w:val="00155CF1"/>
    <w:rsid w:val="00155D6E"/>
    <w:rsid w:val="00155E3C"/>
    <w:rsid w:val="00155E71"/>
    <w:rsid w:val="00155E7A"/>
    <w:rsid w:val="00155F2F"/>
    <w:rsid w:val="00155F3B"/>
    <w:rsid w:val="00155F95"/>
    <w:rsid w:val="00155F99"/>
    <w:rsid w:val="00155FA6"/>
    <w:rsid w:val="00155FAC"/>
    <w:rsid w:val="00155FD8"/>
    <w:rsid w:val="00156013"/>
    <w:rsid w:val="00156041"/>
    <w:rsid w:val="00156085"/>
    <w:rsid w:val="0015611B"/>
    <w:rsid w:val="0015615D"/>
    <w:rsid w:val="00156169"/>
    <w:rsid w:val="001561FB"/>
    <w:rsid w:val="0015626C"/>
    <w:rsid w:val="00156298"/>
    <w:rsid w:val="00156312"/>
    <w:rsid w:val="00156384"/>
    <w:rsid w:val="00156399"/>
    <w:rsid w:val="00156439"/>
    <w:rsid w:val="0015644A"/>
    <w:rsid w:val="00156468"/>
    <w:rsid w:val="0015648A"/>
    <w:rsid w:val="001564AF"/>
    <w:rsid w:val="001564BB"/>
    <w:rsid w:val="0015651C"/>
    <w:rsid w:val="00156526"/>
    <w:rsid w:val="0015659F"/>
    <w:rsid w:val="001565E6"/>
    <w:rsid w:val="001565EE"/>
    <w:rsid w:val="00156643"/>
    <w:rsid w:val="001566DB"/>
    <w:rsid w:val="001566F5"/>
    <w:rsid w:val="001568BC"/>
    <w:rsid w:val="001568C7"/>
    <w:rsid w:val="00156902"/>
    <w:rsid w:val="00156A29"/>
    <w:rsid w:val="00156A3D"/>
    <w:rsid w:val="00156A72"/>
    <w:rsid w:val="00156B7E"/>
    <w:rsid w:val="00156C07"/>
    <w:rsid w:val="00156DA4"/>
    <w:rsid w:val="00156DA9"/>
    <w:rsid w:val="00156E2E"/>
    <w:rsid w:val="00156E4E"/>
    <w:rsid w:val="00156EAC"/>
    <w:rsid w:val="00156EC2"/>
    <w:rsid w:val="00156ED1"/>
    <w:rsid w:val="00156F01"/>
    <w:rsid w:val="00156FB4"/>
    <w:rsid w:val="00156FFD"/>
    <w:rsid w:val="00157060"/>
    <w:rsid w:val="00157073"/>
    <w:rsid w:val="001570A7"/>
    <w:rsid w:val="001570B0"/>
    <w:rsid w:val="001570CB"/>
    <w:rsid w:val="001570D1"/>
    <w:rsid w:val="0015720E"/>
    <w:rsid w:val="00157267"/>
    <w:rsid w:val="00157270"/>
    <w:rsid w:val="00157274"/>
    <w:rsid w:val="00157298"/>
    <w:rsid w:val="001573AC"/>
    <w:rsid w:val="001573EE"/>
    <w:rsid w:val="0015745D"/>
    <w:rsid w:val="00157470"/>
    <w:rsid w:val="00157481"/>
    <w:rsid w:val="00157497"/>
    <w:rsid w:val="001574F5"/>
    <w:rsid w:val="001574FA"/>
    <w:rsid w:val="00157588"/>
    <w:rsid w:val="001575D3"/>
    <w:rsid w:val="001575EC"/>
    <w:rsid w:val="00157609"/>
    <w:rsid w:val="00157662"/>
    <w:rsid w:val="0015766A"/>
    <w:rsid w:val="0015766B"/>
    <w:rsid w:val="001576EC"/>
    <w:rsid w:val="001576F9"/>
    <w:rsid w:val="00157794"/>
    <w:rsid w:val="001577BF"/>
    <w:rsid w:val="001577CD"/>
    <w:rsid w:val="001577E2"/>
    <w:rsid w:val="001577F9"/>
    <w:rsid w:val="00157886"/>
    <w:rsid w:val="00157888"/>
    <w:rsid w:val="0015788E"/>
    <w:rsid w:val="00157913"/>
    <w:rsid w:val="001579D6"/>
    <w:rsid w:val="001579D8"/>
    <w:rsid w:val="00157A4B"/>
    <w:rsid w:val="00157A89"/>
    <w:rsid w:val="00157B0E"/>
    <w:rsid w:val="00157B96"/>
    <w:rsid w:val="00157BBE"/>
    <w:rsid w:val="00157C20"/>
    <w:rsid w:val="00157C25"/>
    <w:rsid w:val="00157CB4"/>
    <w:rsid w:val="00157CD4"/>
    <w:rsid w:val="00157D23"/>
    <w:rsid w:val="00157D3F"/>
    <w:rsid w:val="00157D59"/>
    <w:rsid w:val="00157D84"/>
    <w:rsid w:val="00157DC8"/>
    <w:rsid w:val="00157E0B"/>
    <w:rsid w:val="00157E2A"/>
    <w:rsid w:val="00157E72"/>
    <w:rsid w:val="00157EC7"/>
    <w:rsid w:val="00157F28"/>
    <w:rsid w:val="00157F70"/>
    <w:rsid w:val="0016000B"/>
    <w:rsid w:val="0016004D"/>
    <w:rsid w:val="0016006D"/>
    <w:rsid w:val="00160099"/>
    <w:rsid w:val="0016009F"/>
    <w:rsid w:val="001600A3"/>
    <w:rsid w:val="001600B9"/>
    <w:rsid w:val="001600C4"/>
    <w:rsid w:val="001601A7"/>
    <w:rsid w:val="0016020A"/>
    <w:rsid w:val="00160250"/>
    <w:rsid w:val="00160270"/>
    <w:rsid w:val="001602BB"/>
    <w:rsid w:val="001602BD"/>
    <w:rsid w:val="00160355"/>
    <w:rsid w:val="0016036A"/>
    <w:rsid w:val="0016036E"/>
    <w:rsid w:val="001603E3"/>
    <w:rsid w:val="001604E2"/>
    <w:rsid w:val="0016051E"/>
    <w:rsid w:val="00160545"/>
    <w:rsid w:val="00160554"/>
    <w:rsid w:val="00160570"/>
    <w:rsid w:val="001605B6"/>
    <w:rsid w:val="001605CB"/>
    <w:rsid w:val="0016062B"/>
    <w:rsid w:val="00160685"/>
    <w:rsid w:val="001606A0"/>
    <w:rsid w:val="00160721"/>
    <w:rsid w:val="0016073A"/>
    <w:rsid w:val="0016077D"/>
    <w:rsid w:val="001607D0"/>
    <w:rsid w:val="001607F0"/>
    <w:rsid w:val="00160819"/>
    <w:rsid w:val="0016086A"/>
    <w:rsid w:val="001608A3"/>
    <w:rsid w:val="00160A03"/>
    <w:rsid w:val="00160A50"/>
    <w:rsid w:val="00160A5D"/>
    <w:rsid w:val="00160AD9"/>
    <w:rsid w:val="00160AE8"/>
    <w:rsid w:val="00160B5D"/>
    <w:rsid w:val="00160B7A"/>
    <w:rsid w:val="00160B89"/>
    <w:rsid w:val="00160CB0"/>
    <w:rsid w:val="00160D3E"/>
    <w:rsid w:val="00160D75"/>
    <w:rsid w:val="00160D7E"/>
    <w:rsid w:val="00160E2D"/>
    <w:rsid w:val="00160E6B"/>
    <w:rsid w:val="00160EF7"/>
    <w:rsid w:val="00160F1E"/>
    <w:rsid w:val="00160F45"/>
    <w:rsid w:val="00160F54"/>
    <w:rsid w:val="00160FBE"/>
    <w:rsid w:val="00160FC4"/>
    <w:rsid w:val="0016102F"/>
    <w:rsid w:val="001610BF"/>
    <w:rsid w:val="00161126"/>
    <w:rsid w:val="00161146"/>
    <w:rsid w:val="00161192"/>
    <w:rsid w:val="001611F5"/>
    <w:rsid w:val="00161285"/>
    <w:rsid w:val="001612A5"/>
    <w:rsid w:val="001612F3"/>
    <w:rsid w:val="00161325"/>
    <w:rsid w:val="00161329"/>
    <w:rsid w:val="00161339"/>
    <w:rsid w:val="0016133E"/>
    <w:rsid w:val="00161376"/>
    <w:rsid w:val="001613C2"/>
    <w:rsid w:val="00161438"/>
    <w:rsid w:val="00161484"/>
    <w:rsid w:val="001614B0"/>
    <w:rsid w:val="00161580"/>
    <w:rsid w:val="001615D5"/>
    <w:rsid w:val="00161603"/>
    <w:rsid w:val="001616D5"/>
    <w:rsid w:val="00161797"/>
    <w:rsid w:val="00161807"/>
    <w:rsid w:val="00161824"/>
    <w:rsid w:val="00161873"/>
    <w:rsid w:val="00161937"/>
    <w:rsid w:val="00161998"/>
    <w:rsid w:val="00161A85"/>
    <w:rsid w:val="00161B14"/>
    <w:rsid w:val="00161BA6"/>
    <w:rsid w:val="00161C99"/>
    <w:rsid w:val="00161CB3"/>
    <w:rsid w:val="00161D15"/>
    <w:rsid w:val="00161D2A"/>
    <w:rsid w:val="00161D6C"/>
    <w:rsid w:val="00161DD4"/>
    <w:rsid w:val="00161E43"/>
    <w:rsid w:val="00161E44"/>
    <w:rsid w:val="00161F04"/>
    <w:rsid w:val="00161F92"/>
    <w:rsid w:val="001621EC"/>
    <w:rsid w:val="001622F2"/>
    <w:rsid w:val="001623A8"/>
    <w:rsid w:val="001623B8"/>
    <w:rsid w:val="001623C1"/>
    <w:rsid w:val="001623EE"/>
    <w:rsid w:val="001623F9"/>
    <w:rsid w:val="001623FA"/>
    <w:rsid w:val="00162541"/>
    <w:rsid w:val="0016257A"/>
    <w:rsid w:val="001625CE"/>
    <w:rsid w:val="001625EF"/>
    <w:rsid w:val="00162607"/>
    <w:rsid w:val="001626A1"/>
    <w:rsid w:val="001626FB"/>
    <w:rsid w:val="00162820"/>
    <w:rsid w:val="0016283F"/>
    <w:rsid w:val="001628D3"/>
    <w:rsid w:val="001628FA"/>
    <w:rsid w:val="00162970"/>
    <w:rsid w:val="00162979"/>
    <w:rsid w:val="001629CB"/>
    <w:rsid w:val="00162A1E"/>
    <w:rsid w:val="00162A2D"/>
    <w:rsid w:val="00162A58"/>
    <w:rsid w:val="00162A8C"/>
    <w:rsid w:val="00162ADF"/>
    <w:rsid w:val="00162B32"/>
    <w:rsid w:val="00162B3B"/>
    <w:rsid w:val="00162B3F"/>
    <w:rsid w:val="00162C6F"/>
    <w:rsid w:val="00162CDF"/>
    <w:rsid w:val="00162D0D"/>
    <w:rsid w:val="00162D3C"/>
    <w:rsid w:val="00162E07"/>
    <w:rsid w:val="00162E62"/>
    <w:rsid w:val="00162E76"/>
    <w:rsid w:val="00162E81"/>
    <w:rsid w:val="00162EB1"/>
    <w:rsid w:val="00162ED0"/>
    <w:rsid w:val="00162F10"/>
    <w:rsid w:val="00162F39"/>
    <w:rsid w:val="0016303B"/>
    <w:rsid w:val="00163051"/>
    <w:rsid w:val="00163093"/>
    <w:rsid w:val="00163180"/>
    <w:rsid w:val="001631F4"/>
    <w:rsid w:val="00163201"/>
    <w:rsid w:val="0016324E"/>
    <w:rsid w:val="001633C2"/>
    <w:rsid w:val="00163411"/>
    <w:rsid w:val="00163428"/>
    <w:rsid w:val="0016343F"/>
    <w:rsid w:val="0016354F"/>
    <w:rsid w:val="00163553"/>
    <w:rsid w:val="00163555"/>
    <w:rsid w:val="0016355D"/>
    <w:rsid w:val="0016363D"/>
    <w:rsid w:val="00163641"/>
    <w:rsid w:val="001636C6"/>
    <w:rsid w:val="00163741"/>
    <w:rsid w:val="001637F1"/>
    <w:rsid w:val="00163871"/>
    <w:rsid w:val="001638B3"/>
    <w:rsid w:val="001638F5"/>
    <w:rsid w:val="001639EA"/>
    <w:rsid w:val="00163A39"/>
    <w:rsid w:val="00163A3B"/>
    <w:rsid w:val="00163AA9"/>
    <w:rsid w:val="00163AC9"/>
    <w:rsid w:val="00163B79"/>
    <w:rsid w:val="00163BDE"/>
    <w:rsid w:val="00163C26"/>
    <w:rsid w:val="00163C2F"/>
    <w:rsid w:val="00163C4B"/>
    <w:rsid w:val="00163CC9"/>
    <w:rsid w:val="00163CD9"/>
    <w:rsid w:val="00163CDA"/>
    <w:rsid w:val="00163D8F"/>
    <w:rsid w:val="00163DAB"/>
    <w:rsid w:val="00163E21"/>
    <w:rsid w:val="00163E3F"/>
    <w:rsid w:val="00163EF5"/>
    <w:rsid w:val="00163F89"/>
    <w:rsid w:val="00163FD7"/>
    <w:rsid w:val="00164163"/>
    <w:rsid w:val="00164299"/>
    <w:rsid w:val="001642E2"/>
    <w:rsid w:val="001643A6"/>
    <w:rsid w:val="00164419"/>
    <w:rsid w:val="00164421"/>
    <w:rsid w:val="001644B4"/>
    <w:rsid w:val="001644FC"/>
    <w:rsid w:val="00164526"/>
    <w:rsid w:val="0016453B"/>
    <w:rsid w:val="001645D1"/>
    <w:rsid w:val="001645FC"/>
    <w:rsid w:val="001646BF"/>
    <w:rsid w:val="001646EE"/>
    <w:rsid w:val="00164783"/>
    <w:rsid w:val="00164830"/>
    <w:rsid w:val="0016483C"/>
    <w:rsid w:val="0016490F"/>
    <w:rsid w:val="001649DA"/>
    <w:rsid w:val="001649E6"/>
    <w:rsid w:val="00164A0A"/>
    <w:rsid w:val="00164A39"/>
    <w:rsid w:val="00164A43"/>
    <w:rsid w:val="00164A5E"/>
    <w:rsid w:val="00164B17"/>
    <w:rsid w:val="00164B77"/>
    <w:rsid w:val="00164B99"/>
    <w:rsid w:val="00164C27"/>
    <w:rsid w:val="00164C5B"/>
    <w:rsid w:val="00164C71"/>
    <w:rsid w:val="00164C97"/>
    <w:rsid w:val="00164C99"/>
    <w:rsid w:val="00164D0E"/>
    <w:rsid w:val="00164D49"/>
    <w:rsid w:val="00164DAC"/>
    <w:rsid w:val="00164DBB"/>
    <w:rsid w:val="00164DD0"/>
    <w:rsid w:val="00164E10"/>
    <w:rsid w:val="00164E78"/>
    <w:rsid w:val="00164E8F"/>
    <w:rsid w:val="00164EA1"/>
    <w:rsid w:val="00164EBC"/>
    <w:rsid w:val="00164F26"/>
    <w:rsid w:val="00164F38"/>
    <w:rsid w:val="00164F5E"/>
    <w:rsid w:val="00164FFC"/>
    <w:rsid w:val="00165064"/>
    <w:rsid w:val="00165065"/>
    <w:rsid w:val="001650CD"/>
    <w:rsid w:val="001650E6"/>
    <w:rsid w:val="001650FF"/>
    <w:rsid w:val="00165125"/>
    <w:rsid w:val="0016513A"/>
    <w:rsid w:val="00165147"/>
    <w:rsid w:val="00165179"/>
    <w:rsid w:val="00165190"/>
    <w:rsid w:val="00165197"/>
    <w:rsid w:val="00165227"/>
    <w:rsid w:val="0016526B"/>
    <w:rsid w:val="00165388"/>
    <w:rsid w:val="00165422"/>
    <w:rsid w:val="00165465"/>
    <w:rsid w:val="00165480"/>
    <w:rsid w:val="00165489"/>
    <w:rsid w:val="001654F3"/>
    <w:rsid w:val="0016551D"/>
    <w:rsid w:val="00165552"/>
    <w:rsid w:val="001655E3"/>
    <w:rsid w:val="00165605"/>
    <w:rsid w:val="001656B7"/>
    <w:rsid w:val="001656EA"/>
    <w:rsid w:val="001657E4"/>
    <w:rsid w:val="00165830"/>
    <w:rsid w:val="00165839"/>
    <w:rsid w:val="00165854"/>
    <w:rsid w:val="00165871"/>
    <w:rsid w:val="0016593B"/>
    <w:rsid w:val="00165954"/>
    <w:rsid w:val="001659DF"/>
    <w:rsid w:val="00165A3E"/>
    <w:rsid w:val="00165AB2"/>
    <w:rsid w:val="00165B07"/>
    <w:rsid w:val="00165B0E"/>
    <w:rsid w:val="00165B41"/>
    <w:rsid w:val="00165B6F"/>
    <w:rsid w:val="00165BCA"/>
    <w:rsid w:val="00165C41"/>
    <w:rsid w:val="00165C7A"/>
    <w:rsid w:val="00165CAE"/>
    <w:rsid w:val="00165CAF"/>
    <w:rsid w:val="00165CE4"/>
    <w:rsid w:val="00165D37"/>
    <w:rsid w:val="00165DDC"/>
    <w:rsid w:val="00165E95"/>
    <w:rsid w:val="00165F5E"/>
    <w:rsid w:val="00165F77"/>
    <w:rsid w:val="00165FFC"/>
    <w:rsid w:val="00166039"/>
    <w:rsid w:val="0016603D"/>
    <w:rsid w:val="00166045"/>
    <w:rsid w:val="00166048"/>
    <w:rsid w:val="001660DA"/>
    <w:rsid w:val="00166100"/>
    <w:rsid w:val="0016618C"/>
    <w:rsid w:val="001661E2"/>
    <w:rsid w:val="001661E5"/>
    <w:rsid w:val="001661F4"/>
    <w:rsid w:val="001661FB"/>
    <w:rsid w:val="0016629A"/>
    <w:rsid w:val="001662E9"/>
    <w:rsid w:val="0016631E"/>
    <w:rsid w:val="0016632E"/>
    <w:rsid w:val="001663B5"/>
    <w:rsid w:val="001663EA"/>
    <w:rsid w:val="00166490"/>
    <w:rsid w:val="001664B5"/>
    <w:rsid w:val="001664F8"/>
    <w:rsid w:val="00166636"/>
    <w:rsid w:val="0016664E"/>
    <w:rsid w:val="00166652"/>
    <w:rsid w:val="001666A7"/>
    <w:rsid w:val="001666D6"/>
    <w:rsid w:val="001666F0"/>
    <w:rsid w:val="00166718"/>
    <w:rsid w:val="00166765"/>
    <w:rsid w:val="001669E2"/>
    <w:rsid w:val="00166A18"/>
    <w:rsid w:val="00166A1E"/>
    <w:rsid w:val="00166A80"/>
    <w:rsid w:val="00166BC8"/>
    <w:rsid w:val="00166C3E"/>
    <w:rsid w:val="00166C5D"/>
    <w:rsid w:val="00166CD3"/>
    <w:rsid w:val="00166CF4"/>
    <w:rsid w:val="00166E14"/>
    <w:rsid w:val="00166E3D"/>
    <w:rsid w:val="00166F00"/>
    <w:rsid w:val="00166F34"/>
    <w:rsid w:val="00166FFD"/>
    <w:rsid w:val="00167061"/>
    <w:rsid w:val="00167071"/>
    <w:rsid w:val="0016708F"/>
    <w:rsid w:val="001670BC"/>
    <w:rsid w:val="001670D9"/>
    <w:rsid w:val="001671E4"/>
    <w:rsid w:val="00167371"/>
    <w:rsid w:val="0016739C"/>
    <w:rsid w:val="001673F6"/>
    <w:rsid w:val="00167437"/>
    <w:rsid w:val="00167474"/>
    <w:rsid w:val="00167479"/>
    <w:rsid w:val="00167499"/>
    <w:rsid w:val="0016749C"/>
    <w:rsid w:val="0016751A"/>
    <w:rsid w:val="00167520"/>
    <w:rsid w:val="00167582"/>
    <w:rsid w:val="001675BB"/>
    <w:rsid w:val="00167609"/>
    <w:rsid w:val="00167678"/>
    <w:rsid w:val="0016770C"/>
    <w:rsid w:val="0016778B"/>
    <w:rsid w:val="00167849"/>
    <w:rsid w:val="001678D1"/>
    <w:rsid w:val="0016797B"/>
    <w:rsid w:val="001679F2"/>
    <w:rsid w:val="00167A2D"/>
    <w:rsid w:val="00167A60"/>
    <w:rsid w:val="00167ABB"/>
    <w:rsid w:val="00167B31"/>
    <w:rsid w:val="00167B91"/>
    <w:rsid w:val="00167BB6"/>
    <w:rsid w:val="00167BBE"/>
    <w:rsid w:val="00167BC3"/>
    <w:rsid w:val="00167BFB"/>
    <w:rsid w:val="00167CCA"/>
    <w:rsid w:val="00167CE0"/>
    <w:rsid w:val="00167D13"/>
    <w:rsid w:val="00167D1D"/>
    <w:rsid w:val="00167D4F"/>
    <w:rsid w:val="00167D81"/>
    <w:rsid w:val="00167D95"/>
    <w:rsid w:val="00167DFA"/>
    <w:rsid w:val="00167E37"/>
    <w:rsid w:val="00167E64"/>
    <w:rsid w:val="00167E75"/>
    <w:rsid w:val="00167E78"/>
    <w:rsid w:val="00167E91"/>
    <w:rsid w:val="00167F90"/>
    <w:rsid w:val="00167FBA"/>
    <w:rsid w:val="00170009"/>
    <w:rsid w:val="00170018"/>
    <w:rsid w:val="00170046"/>
    <w:rsid w:val="001700CE"/>
    <w:rsid w:val="0017012D"/>
    <w:rsid w:val="0017012F"/>
    <w:rsid w:val="00170193"/>
    <w:rsid w:val="0017023D"/>
    <w:rsid w:val="00170274"/>
    <w:rsid w:val="001702EB"/>
    <w:rsid w:val="0017036A"/>
    <w:rsid w:val="001703A5"/>
    <w:rsid w:val="001703E5"/>
    <w:rsid w:val="0017045D"/>
    <w:rsid w:val="00170471"/>
    <w:rsid w:val="001704AD"/>
    <w:rsid w:val="001704C4"/>
    <w:rsid w:val="001704D9"/>
    <w:rsid w:val="001704F8"/>
    <w:rsid w:val="001704FD"/>
    <w:rsid w:val="001705B7"/>
    <w:rsid w:val="001705C5"/>
    <w:rsid w:val="0017061D"/>
    <w:rsid w:val="00170672"/>
    <w:rsid w:val="001706C2"/>
    <w:rsid w:val="001706C7"/>
    <w:rsid w:val="001706D8"/>
    <w:rsid w:val="001706E6"/>
    <w:rsid w:val="00170700"/>
    <w:rsid w:val="00170716"/>
    <w:rsid w:val="00170751"/>
    <w:rsid w:val="0017075F"/>
    <w:rsid w:val="001707A1"/>
    <w:rsid w:val="001707D0"/>
    <w:rsid w:val="00170854"/>
    <w:rsid w:val="001708A7"/>
    <w:rsid w:val="001708B5"/>
    <w:rsid w:val="0017096C"/>
    <w:rsid w:val="00170990"/>
    <w:rsid w:val="00170996"/>
    <w:rsid w:val="00170A90"/>
    <w:rsid w:val="00170AB8"/>
    <w:rsid w:val="00170AC6"/>
    <w:rsid w:val="00170B68"/>
    <w:rsid w:val="00170BFD"/>
    <w:rsid w:val="00170C28"/>
    <w:rsid w:val="00170C54"/>
    <w:rsid w:val="00170C6F"/>
    <w:rsid w:val="00170CFD"/>
    <w:rsid w:val="00170CFE"/>
    <w:rsid w:val="00170D6A"/>
    <w:rsid w:val="00170DAA"/>
    <w:rsid w:val="00170DAE"/>
    <w:rsid w:val="00170ED7"/>
    <w:rsid w:val="00170EE8"/>
    <w:rsid w:val="00170F45"/>
    <w:rsid w:val="00170F7C"/>
    <w:rsid w:val="00170F86"/>
    <w:rsid w:val="00170FB5"/>
    <w:rsid w:val="00170FB7"/>
    <w:rsid w:val="00171020"/>
    <w:rsid w:val="001710D5"/>
    <w:rsid w:val="00171148"/>
    <w:rsid w:val="0017114D"/>
    <w:rsid w:val="001711EF"/>
    <w:rsid w:val="00171214"/>
    <w:rsid w:val="00171228"/>
    <w:rsid w:val="0017126B"/>
    <w:rsid w:val="00171270"/>
    <w:rsid w:val="0017127C"/>
    <w:rsid w:val="0017128C"/>
    <w:rsid w:val="00171372"/>
    <w:rsid w:val="00171399"/>
    <w:rsid w:val="00171436"/>
    <w:rsid w:val="001714A3"/>
    <w:rsid w:val="001715A0"/>
    <w:rsid w:val="001715E2"/>
    <w:rsid w:val="0017160E"/>
    <w:rsid w:val="00171640"/>
    <w:rsid w:val="00171678"/>
    <w:rsid w:val="001716EF"/>
    <w:rsid w:val="00171779"/>
    <w:rsid w:val="001717F2"/>
    <w:rsid w:val="00171811"/>
    <w:rsid w:val="0017188F"/>
    <w:rsid w:val="001718A3"/>
    <w:rsid w:val="001718A7"/>
    <w:rsid w:val="001718AB"/>
    <w:rsid w:val="00171918"/>
    <w:rsid w:val="00171958"/>
    <w:rsid w:val="001719A2"/>
    <w:rsid w:val="00171A59"/>
    <w:rsid w:val="00171AAF"/>
    <w:rsid w:val="00171B2F"/>
    <w:rsid w:val="00171B6B"/>
    <w:rsid w:val="00171B84"/>
    <w:rsid w:val="00171C3F"/>
    <w:rsid w:val="00171DDB"/>
    <w:rsid w:val="00171EBB"/>
    <w:rsid w:val="00171F7E"/>
    <w:rsid w:val="00171FCB"/>
    <w:rsid w:val="00172078"/>
    <w:rsid w:val="001720F6"/>
    <w:rsid w:val="001721B7"/>
    <w:rsid w:val="001721BB"/>
    <w:rsid w:val="001721C6"/>
    <w:rsid w:val="0017231D"/>
    <w:rsid w:val="00172331"/>
    <w:rsid w:val="0017235F"/>
    <w:rsid w:val="00172372"/>
    <w:rsid w:val="001723A9"/>
    <w:rsid w:val="001723D9"/>
    <w:rsid w:val="00172482"/>
    <w:rsid w:val="0017250B"/>
    <w:rsid w:val="001725F2"/>
    <w:rsid w:val="00172658"/>
    <w:rsid w:val="0017267B"/>
    <w:rsid w:val="001726B9"/>
    <w:rsid w:val="001726C2"/>
    <w:rsid w:val="001726FA"/>
    <w:rsid w:val="0017272E"/>
    <w:rsid w:val="00172780"/>
    <w:rsid w:val="00172829"/>
    <w:rsid w:val="00172873"/>
    <w:rsid w:val="00172891"/>
    <w:rsid w:val="001728A4"/>
    <w:rsid w:val="001728C0"/>
    <w:rsid w:val="001728E3"/>
    <w:rsid w:val="00172918"/>
    <w:rsid w:val="00172920"/>
    <w:rsid w:val="00172921"/>
    <w:rsid w:val="001729A0"/>
    <w:rsid w:val="001729CC"/>
    <w:rsid w:val="00172A18"/>
    <w:rsid w:val="00172A51"/>
    <w:rsid w:val="00172A54"/>
    <w:rsid w:val="00172B11"/>
    <w:rsid w:val="00172B20"/>
    <w:rsid w:val="00172C32"/>
    <w:rsid w:val="00172CF8"/>
    <w:rsid w:val="00172D6F"/>
    <w:rsid w:val="00172D86"/>
    <w:rsid w:val="00172D96"/>
    <w:rsid w:val="00172DA6"/>
    <w:rsid w:val="00172DD1"/>
    <w:rsid w:val="00172DD9"/>
    <w:rsid w:val="00172DE9"/>
    <w:rsid w:val="00172E5C"/>
    <w:rsid w:val="00172E6E"/>
    <w:rsid w:val="00172E7A"/>
    <w:rsid w:val="00172EA4"/>
    <w:rsid w:val="00172EC1"/>
    <w:rsid w:val="00172EC9"/>
    <w:rsid w:val="00172ED9"/>
    <w:rsid w:val="00172EDF"/>
    <w:rsid w:val="00172F96"/>
    <w:rsid w:val="00172FB0"/>
    <w:rsid w:val="00172FFF"/>
    <w:rsid w:val="0017301F"/>
    <w:rsid w:val="00173027"/>
    <w:rsid w:val="00173068"/>
    <w:rsid w:val="001730E7"/>
    <w:rsid w:val="001730F3"/>
    <w:rsid w:val="0017319E"/>
    <w:rsid w:val="001731C1"/>
    <w:rsid w:val="0017331B"/>
    <w:rsid w:val="0017333B"/>
    <w:rsid w:val="0017335C"/>
    <w:rsid w:val="001733A1"/>
    <w:rsid w:val="001733ED"/>
    <w:rsid w:val="00173401"/>
    <w:rsid w:val="0017340F"/>
    <w:rsid w:val="0017345C"/>
    <w:rsid w:val="00173481"/>
    <w:rsid w:val="00173488"/>
    <w:rsid w:val="001734DC"/>
    <w:rsid w:val="00173652"/>
    <w:rsid w:val="00173674"/>
    <w:rsid w:val="00173685"/>
    <w:rsid w:val="001736B1"/>
    <w:rsid w:val="001736D1"/>
    <w:rsid w:val="001736EF"/>
    <w:rsid w:val="001736FB"/>
    <w:rsid w:val="00173784"/>
    <w:rsid w:val="001737B3"/>
    <w:rsid w:val="00173832"/>
    <w:rsid w:val="0017384E"/>
    <w:rsid w:val="001738C5"/>
    <w:rsid w:val="001738D6"/>
    <w:rsid w:val="001738FF"/>
    <w:rsid w:val="0017390B"/>
    <w:rsid w:val="00173AED"/>
    <w:rsid w:val="00173B04"/>
    <w:rsid w:val="00173B4F"/>
    <w:rsid w:val="00173B58"/>
    <w:rsid w:val="00173B94"/>
    <w:rsid w:val="00173C4C"/>
    <w:rsid w:val="00173C51"/>
    <w:rsid w:val="00173C77"/>
    <w:rsid w:val="00173C7E"/>
    <w:rsid w:val="00173CA5"/>
    <w:rsid w:val="00173D26"/>
    <w:rsid w:val="00173E4B"/>
    <w:rsid w:val="00173E5D"/>
    <w:rsid w:val="00173E64"/>
    <w:rsid w:val="00173EF2"/>
    <w:rsid w:val="00173F2F"/>
    <w:rsid w:val="00173F43"/>
    <w:rsid w:val="00173F6E"/>
    <w:rsid w:val="00173F77"/>
    <w:rsid w:val="00173F88"/>
    <w:rsid w:val="00173FA3"/>
    <w:rsid w:val="001740A8"/>
    <w:rsid w:val="0017410D"/>
    <w:rsid w:val="001741FE"/>
    <w:rsid w:val="00174236"/>
    <w:rsid w:val="00174258"/>
    <w:rsid w:val="001742CD"/>
    <w:rsid w:val="00174324"/>
    <w:rsid w:val="001743AD"/>
    <w:rsid w:val="001743D0"/>
    <w:rsid w:val="00174435"/>
    <w:rsid w:val="00174456"/>
    <w:rsid w:val="0017445E"/>
    <w:rsid w:val="00174534"/>
    <w:rsid w:val="0017454F"/>
    <w:rsid w:val="00174659"/>
    <w:rsid w:val="0017468C"/>
    <w:rsid w:val="001746FE"/>
    <w:rsid w:val="00174759"/>
    <w:rsid w:val="0017488C"/>
    <w:rsid w:val="001748B8"/>
    <w:rsid w:val="001748C8"/>
    <w:rsid w:val="0017490D"/>
    <w:rsid w:val="00174963"/>
    <w:rsid w:val="00174A12"/>
    <w:rsid w:val="00174A45"/>
    <w:rsid w:val="00174A48"/>
    <w:rsid w:val="00174A49"/>
    <w:rsid w:val="00174A61"/>
    <w:rsid w:val="00174A7B"/>
    <w:rsid w:val="00174AAF"/>
    <w:rsid w:val="00174AE9"/>
    <w:rsid w:val="00174B45"/>
    <w:rsid w:val="00174B55"/>
    <w:rsid w:val="00174B78"/>
    <w:rsid w:val="00174BB1"/>
    <w:rsid w:val="00174BEE"/>
    <w:rsid w:val="00174BF3"/>
    <w:rsid w:val="00174C43"/>
    <w:rsid w:val="00174CB4"/>
    <w:rsid w:val="00174D69"/>
    <w:rsid w:val="00174DD4"/>
    <w:rsid w:val="00174DEC"/>
    <w:rsid w:val="00174E49"/>
    <w:rsid w:val="00174E6A"/>
    <w:rsid w:val="00174ED3"/>
    <w:rsid w:val="00174F14"/>
    <w:rsid w:val="00174FA7"/>
    <w:rsid w:val="00174FD9"/>
    <w:rsid w:val="00174FDD"/>
    <w:rsid w:val="0017506F"/>
    <w:rsid w:val="00175182"/>
    <w:rsid w:val="00175306"/>
    <w:rsid w:val="00175312"/>
    <w:rsid w:val="0017531D"/>
    <w:rsid w:val="0017534F"/>
    <w:rsid w:val="0017536D"/>
    <w:rsid w:val="001753D9"/>
    <w:rsid w:val="00175406"/>
    <w:rsid w:val="001754ED"/>
    <w:rsid w:val="00175506"/>
    <w:rsid w:val="00175654"/>
    <w:rsid w:val="00175707"/>
    <w:rsid w:val="00175741"/>
    <w:rsid w:val="00175763"/>
    <w:rsid w:val="00175771"/>
    <w:rsid w:val="00175795"/>
    <w:rsid w:val="001757CD"/>
    <w:rsid w:val="00175877"/>
    <w:rsid w:val="001758FD"/>
    <w:rsid w:val="00175970"/>
    <w:rsid w:val="001759A6"/>
    <w:rsid w:val="00175A38"/>
    <w:rsid w:val="00175A50"/>
    <w:rsid w:val="00175A8F"/>
    <w:rsid w:val="00175BEB"/>
    <w:rsid w:val="00175C04"/>
    <w:rsid w:val="00175C68"/>
    <w:rsid w:val="00175CE6"/>
    <w:rsid w:val="00175D19"/>
    <w:rsid w:val="00175D4C"/>
    <w:rsid w:val="00175D80"/>
    <w:rsid w:val="00175D99"/>
    <w:rsid w:val="00175E23"/>
    <w:rsid w:val="00175EB9"/>
    <w:rsid w:val="00175EE0"/>
    <w:rsid w:val="00175F4C"/>
    <w:rsid w:val="00175F5E"/>
    <w:rsid w:val="00175FEC"/>
    <w:rsid w:val="0017604A"/>
    <w:rsid w:val="0017605F"/>
    <w:rsid w:val="0017608E"/>
    <w:rsid w:val="001760CA"/>
    <w:rsid w:val="001760E7"/>
    <w:rsid w:val="001760F0"/>
    <w:rsid w:val="001760F6"/>
    <w:rsid w:val="00176142"/>
    <w:rsid w:val="00176155"/>
    <w:rsid w:val="00176162"/>
    <w:rsid w:val="00176191"/>
    <w:rsid w:val="00176288"/>
    <w:rsid w:val="001762CA"/>
    <w:rsid w:val="00176306"/>
    <w:rsid w:val="00176354"/>
    <w:rsid w:val="001763C3"/>
    <w:rsid w:val="00176412"/>
    <w:rsid w:val="0017643A"/>
    <w:rsid w:val="001764F7"/>
    <w:rsid w:val="00176527"/>
    <w:rsid w:val="0017656D"/>
    <w:rsid w:val="00176581"/>
    <w:rsid w:val="001765D5"/>
    <w:rsid w:val="001765F0"/>
    <w:rsid w:val="0017664C"/>
    <w:rsid w:val="00176660"/>
    <w:rsid w:val="001766DD"/>
    <w:rsid w:val="00176765"/>
    <w:rsid w:val="00176796"/>
    <w:rsid w:val="001767FD"/>
    <w:rsid w:val="00176808"/>
    <w:rsid w:val="001768CD"/>
    <w:rsid w:val="00176984"/>
    <w:rsid w:val="00176A57"/>
    <w:rsid w:val="00176AA3"/>
    <w:rsid w:val="00176BCA"/>
    <w:rsid w:val="00176BF6"/>
    <w:rsid w:val="00176CA0"/>
    <w:rsid w:val="00176CF7"/>
    <w:rsid w:val="00176D74"/>
    <w:rsid w:val="00176D82"/>
    <w:rsid w:val="00176DC8"/>
    <w:rsid w:val="00176E2F"/>
    <w:rsid w:val="00176EAA"/>
    <w:rsid w:val="00176EC7"/>
    <w:rsid w:val="00176F64"/>
    <w:rsid w:val="00176FA8"/>
    <w:rsid w:val="0017700B"/>
    <w:rsid w:val="00177038"/>
    <w:rsid w:val="00177045"/>
    <w:rsid w:val="00177049"/>
    <w:rsid w:val="00177054"/>
    <w:rsid w:val="00177090"/>
    <w:rsid w:val="001770A6"/>
    <w:rsid w:val="001770FE"/>
    <w:rsid w:val="0017712D"/>
    <w:rsid w:val="00177204"/>
    <w:rsid w:val="00177216"/>
    <w:rsid w:val="00177245"/>
    <w:rsid w:val="00177272"/>
    <w:rsid w:val="001772C0"/>
    <w:rsid w:val="001772C4"/>
    <w:rsid w:val="00177328"/>
    <w:rsid w:val="00177343"/>
    <w:rsid w:val="00177432"/>
    <w:rsid w:val="0017747E"/>
    <w:rsid w:val="001774A9"/>
    <w:rsid w:val="0017752E"/>
    <w:rsid w:val="00177559"/>
    <w:rsid w:val="0017759A"/>
    <w:rsid w:val="001775B3"/>
    <w:rsid w:val="001775CF"/>
    <w:rsid w:val="001775FC"/>
    <w:rsid w:val="00177600"/>
    <w:rsid w:val="00177669"/>
    <w:rsid w:val="0017767D"/>
    <w:rsid w:val="00177682"/>
    <w:rsid w:val="0017771D"/>
    <w:rsid w:val="0017775D"/>
    <w:rsid w:val="001777F8"/>
    <w:rsid w:val="001778C0"/>
    <w:rsid w:val="001778D7"/>
    <w:rsid w:val="0017795E"/>
    <w:rsid w:val="0017799E"/>
    <w:rsid w:val="001779C6"/>
    <w:rsid w:val="001779DF"/>
    <w:rsid w:val="00177A1F"/>
    <w:rsid w:val="00177A8B"/>
    <w:rsid w:val="00177AE2"/>
    <w:rsid w:val="00177B1D"/>
    <w:rsid w:val="00177B37"/>
    <w:rsid w:val="00177CC5"/>
    <w:rsid w:val="00177E17"/>
    <w:rsid w:val="00177E4E"/>
    <w:rsid w:val="00177F0B"/>
    <w:rsid w:val="00177F10"/>
    <w:rsid w:val="00177F9B"/>
    <w:rsid w:val="00177FEE"/>
    <w:rsid w:val="00180017"/>
    <w:rsid w:val="001800B1"/>
    <w:rsid w:val="00180123"/>
    <w:rsid w:val="00180131"/>
    <w:rsid w:val="00180186"/>
    <w:rsid w:val="001801A4"/>
    <w:rsid w:val="0018028E"/>
    <w:rsid w:val="001803CD"/>
    <w:rsid w:val="00180460"/>
    <w:rsid w:val="00180464"/>
    <w:rsid w:val="00180524"/>
    <w:rsid w:val="00180586"/>
    <w:rsid w:val="001807FE"/>
    <w:rsid w:val="0018086D"/>
    <w:rsid w:val="00180903"/>
    <w:rsid w:val="00180A33"/>
    <w:rsid w:val="00180A54"/>
    <w:rsid w:val="00180AD0"/>
    <w:rsid w:val="00180B08"/>
    <w:rsid w:val="00180BEE"/>
    <w:rsid w:val="00180C01"/>
    <w:rsid w:val="00180C0D"/>
    <w:rsid w:val="00180C9D"/>
    <w:rsid w:val="00180CCC"/>
    <w:rsid w:val="00180CEF"/>
    <w:rsid w:val="00180D01"/>
    <w:rsid w:val="00180DD8"/>
    <w:rsid w:val="00180E20"/>
    <w:rsid w:val="00180E89"/>
    <w:rsid w:val="00180F4E"/>
    <w:rsid w:val="0018104F"/>
    <w:rsid w:val="00181096"/>
    <w:rsid w:val="001811E7"/>
    <w:rsid w:val="00181206"/>
    <w:rsid w:val="0018125B"/>
    <w:rsid w:val="001812D1"/>
    <w:rsid w:val="00181308"/>
    <w:rsid w:val="0018131A"/>
    <w:rsid w:val="0018134A"/>
    <w:rsid w:val="00181354"/>
    <w:rsid w:val="0018136F"/>
    <w:rsid w:val="00181381"/>
    <w:rsid w:val="001813EC"/>
    <w:rsid w:val="00181402"/>
    <w:rsid w:val="00181412"/>
    <w:rsid w:val="00181480"/>
    <w:rsid w:val="001814F7"/>
    <w:rsid w:val="0018150D"/>
    <w:rsid w:val="00181528"/>
    <w:rsid w:val="0018157F"/>
    <w:rsid w:val="001815C3"/>
    <w:rsid w:val="001815DA"/>
    <w:rsid w:val="001815F6"/>
    <w:rsid w:val="00181649"/>
    <w:rsid w:val="0018164F"/>
    <w:rsid w:val="001816E9"/>
    <w:rsid w:val="00181788"/>
    <w:rsid w:val="00181884"/>
    <w:rsid w:val="0018188D"/>
    <w:rsid w:val="001818A6"/>
    <w:rsid w:val="001819F9"/>
    <w:rsid w:val="00181A0E"/>
    <w:rsid w:val="00181A17"/>
    <w:rsid w:val="00181AE6"/>
    <w:rsid w:val="00181AF0"/>
    <w:rsid w:val="00181BEF"/>
    <w:rsid w:val="00181C09"/>
    <w:rsid w:val="00181CD4"/>
    <w:rsid w:val="00181D10"/>
    <w:rsid w:val="00181D62"/>
    <w:rsid w:val="00181DDB"/>
    <w:rsid w:val="00181DF2"/>
    <w:rsid w:val="00181E6A"/>
    <w:rsid w:val="00181EE6"/>
    <w:rsid w:val="00181EEC"/>
    <w:rsid w:val="00181F49"/>
    <w:rsid w:val="00181F54"/>
    <w:rsid w:val="00181F61"/>
    <w:rsid w:val="00181F97"/>
    <w:rsid w:val="0018201B"/>
    <w:rsid w:val="00182091"/>
    <w:rsid w:val="001820A5"/>
    <w:rsid w:val="0018215B"/>
    <w:rsid w:val="0018216D"/>
    <w:rsid w:val="00182206"/>
    <w:rsid w:val="0018220E"/>
    <w:rsid w:val="0018220F"/>
    <w:rsid w:val="001822C7"/>
    <w:rsid w:val="001822E7"/>
    <w:rsid w:val="001822FA"/>
    <w:rsid w:val="0018232C"/>
    <w:rsid w:val="001823DC"/>
    <w:rsid w:val="001824EA"/>
    <w:rsid w:val="00182519"/>
    <w:rsid w:val="00182550"/>
    <w:rsid w:val="00182580"/>
    <w:rsid w:val="00182594"/>
    <w:rsid w:val="001825F6"/>
    <w:rsid w:val="00182643"/>
    <w:rsid w:val="001826DA"/>
    <w:rsid w:val="001826E0"/>
    <w:rsid w:val="001826ED"/>
    <w:rsid w:val="00182792"/>
    <w:rsid w:val="00182881"/>
    <w:rsid w:val="001828F7"/>
    <w:rsid w:val="0018292F"/>
    <w:rsid w:val="0018297F"/>
    <w:rsid w:val="001829BD"/>
    <w:rsid w:val="001829E1"/>
    <w:rsid w:val="00182A49"/>
    <w:rsid w:val="00182A5A"/>
    <w:rsid w:val="00182AD5"/>
    <w:rsid w:val="00182AF6"/>
    <w:rsid w:val="00182B35"/>
    <w:rsid w:val="00182BB5"/>
    <w:rsid w:val="00182BB7"/>
    <w:rsid w:val="00182C0C"/>
    <w:rsid w:val="00182C4E"/>
    <w:rsid w:val="00182CC6"/>
    <w:rsid w:val="00182CE5"/>
    <w:rsid w:val="00182D18"/>
    <w:rsid w:val="00182D42"/>
    <w:rsid w:val="00182D66"/>
    <w:rsid w:val="00182DA1"/>
    <w:rsid w:val="00182DDA"/>
    <w:rsid w:val="00182E37"/>
    <w:rsid w:val="00182E87"/>
    <w:rsid w:val="00182E8D"/>
    <w:rsid w:val="00182EC7"/>
    <w:rsid w:val="00182EE0"/>
    <w:rsid w:val="00182F34"/>
    <w:rsid w:val="00182F5F"/>
    <w:rsid w:val="00182FE3"/>
    <w:rsid w:val="00182FF4"/>
    <w:rsid w:val="00183032"/>
    <w:rsid w:val="00183086"/>
    <w:rsid w:val="00183132"/>
    <w:rsid w:val="001831BF"/>
    <w:rsid w:val="001831ED"/>
    <w:rsid w:val="00183242"/>
    <w:rsid w:val="001832AC"/>
    <w:rsid w:val="001832D6"/>
    <w:rsid w:val="00183317"/>
    <w:rsid w:val="0018332B"/>
    <w:rsid w:val="0018338C"/>
    <w:rsid w:val="00183397"/>
    <w:rsid w:val="0018346D"/>
    <w:rsid w:val="001834E7"/>
    <w:rsid w:val="00183588"/>
    <w:rsid w:val="001835E1"/>
    <w:rsid w:val="00183600"/>
    <w:rsid w:val="001836CA"/>
    <w:rsid w:val="001836DE"/>
    <w:rsid w:val="00183703"/>
    <w:rsid w:val="00183760"/>
    <w:rsid w:val="001837BA"/>
    <w:rsid w:val="001837C8"/>
    <w:rsid w:val="001837D6"/>
    <w:rsid w:val="0018386A"/>
    <w:rsid w:val="0018386C"/>
    <w:rsid w:val="00183907"/>
    <w:rsid w:val="0018390D"/>
    <w:rsid w:val="00183A13"/>
    <w:rsid w:val="00183A24"/>
    <w:rsid w:val="00183A45"/>
    <w:rsid w:val="00183A52"/>
    <w:rsid w:val="00183A5D"/>
    <w:rsid w:val="00183A69"/>
    <w:rsid w:val="00183A75"/>
    <w:rsid w:val="00183A7B"/>
    <w:rsid w:val="00183AC5"/>
    <w:rsid w:val="00183AD0"/>
    <w:rsid w:val="00183B03"/>
    <w:rsid w:val="00183B55"/>
    <w:rsid w:val="00183B57"/>
    <w:rsid w:val="00183B7C"/>
    <w:rsid w:val="00183C0F"/>
    <w:rsid w:val="00183C5B"/>
    <w:rsid w:val="00183C78"/>
    <w:rsid w:val="00183C7A"/>
    <w:rsid w:val="00183C89"/>
    <w:rsid w:val="00183D7F"/>
    <w:rsid w:val="00183DB6"/>
    <w:rsid w:val="00183DC0"/>
    <w:rsid w:val="00183DCC"/>
    <w:rsid w:val="00183DF1"/>
    <w:rsid w:val="00183E1C"/>
    <w:rsid w:val="00183F93"/>
    <w:rsid w:val="0018400C"/>
    <w:rsid w:val="00184092"/>
    <w:rsid w:val="00184152"/>
    <w:rsid w:val="001841AE"/>
    <w:rsid w:val="001841B3"/>
    <w:rsid w:val="0018421F"/>
    <w:rsid w:val="00184255"/>
    <w:rsid w:val="00184258"/>
    <w:rsid w:val="0018435D"/>
    <w:rsid w:val="0018439B"/>
    <w:rsid w:val="001843CD"/>
    <w:rsid w:val="0018448E"/>
    <w:rsid w:val="001844F9"/>
    <w:rsid w:val="001845F5"/>
    <w:rsid w:val="00184601"/>
    <w:rsid w:val="001846AF"/>
    <w:rsid w:val="001846ED"/>
    <w:rsid w:val="00184754"/>
    <w:rsid w:val="0018477C"/>
    <w:rsid w:val="00184783"/>
    <w:rsid w:val="00184809"/>
    <w:rsid w:val="0018487A"/>
    <w:rsid w:val="0018498C"/>
    <w:rsid w:val="001849B3"/>
    <w:rsid w:val="001849BA"/>
    <w:rsid w:val="001849C9"/>
    <w:rsid w:val="001849E2"/>
    <w:rsid w:val="00184A10"/>
    <w:rsid w:val="00184A87"/>
    <w:rsid w:val="00184AE1"/>
    <w:rsid w:val="00184B6E"/>
    <w:rsid w:val="00184B84"/>
    <w:rsid w:val="00184BBF"/>
    <w:rsid w:val="00184C09"/>
    <w:rsid w:val="00184C4B"/>
    <w:rsid w:val="00184D6B"/>
    <w:rsid w:val="00184D94"/>
    <w:rsid w:val="00184D96"/>
    <w:rsid w:val="00184DA4"/>
    <w:rsid w:val="00184DE6"/>
    <w:rsid w:val="00184DF2"/>
    <w:rsid w:val="00184DFB"/>
    <w:rsid w:val="00184F36"/>
    <w:rsid w:val="00184F56"/>
    <w:rsid w:val="00184FCF"/>
    <w:rsid w:val="00185023"/>
    <w:rsid w:val="00185065"/>
    <w:rsid w:val="00185086"/>
    <w:rsid w:val="00185088"/>
    <w:rsid w:val="001850CD"/>
    <w:rsid w:val="001851A7"/>
    <w:rsid w:val="001851AF"/>
    <w:rsid w:val="0018523B"/>
    <w:rsid w:val="00185246"/>
    <w:rsid w:val="00185253"/>
    <w:rsid w:val="0018525C"/>
    <w:rsid w:val="00185297"/>
    <w:rsid w:val="001852F8"/>
    <w:rsid w:val="0018537D"/>
    <w:rsid w:val="00185397"/>
    <w:rsid w:val="001853BE"/>
    <w:rsid w:val="001853F3"/>
    <w:rsid w:val="001854A8"/>
    <w:rsid w:val="001854AC"/>
    <w:rsid w:val="001854D7"/>
    <w:rsid w:val="001854F2"/>
    <w:rsid w:val="001854FC"/>
    <w:rsid w:val="00185504"/>
    <w:rsid w:val="0018551F"/>
    <w:rsid w:val="00185534"/>
    <w:rsid w:val="00185579"/>
    <w:rsid w:val="0018557D"/>
    <w:rsid w:val="00185597"/>
    <w:rsid w:val="001855AF"/>
    <w:rsid w:val="001855BB"/>
    <w:rsid w:val="00185632"/>
    <w:rsid w:val="001856E0"/>
    <w:rsid w:val="001856E5"/>
    <w:rsid w:val="0018574B"/>
    <w:rsid w:val="00185796"/>
    <w:rsid w:val="001857A6"/>
    <w:rsid w:val="001857E2"/>
    <w:rsid w:val="0018581C"/>
    <w:rsid w:val="001858DE"/>
    <w:rsid w:val="0018595D"/>
    <w:rsid w:val="0018599C"/>
    <w:rsid w:val="00185ACC"/>
    <w:rsid w:val="00185C43"/>
    <w:rsid w:val="00185C62"/>
    <w:rsid w:val="00185C91"/>
    <w:rsid w:val="00185D00"/>
    <w:rsid w:val="00185DD1"/>
    <w:rsid w:val="00185F2F"/>
    <w:rsid w:val="00185FAB"/>
    <w:rsid w:val="00185FC6"/>
    <w:rsid w:val="0018601C"/>
    <w:rsid w:val="001860D1"/>
    <w:rsid w:val="0018618C"/>
    <w:rsid w:val="001861BD"/>
    <w:rsid w:val="00186208"/>
    <w:rsid w:val="001863CF"/>
    <w:rsid w:val="001863E4"/>
    <w:rsid w:val="00186499"/>
    <w:rsid w:val="001864BC"/>
    <w:rsid w:val="00186503"/>
    <w:rsid w:val="001866B2"/>
    <w:rsid w:val="0018670E"/>
    <w:rsid w:val="0018673B"/>
    <w:rsid w:val="001867BD"/>
    <w:rsid w:val="001867ED"/>
    <w:rsid w:val="001867FC"/>
    <w:rsid w:val="00186817"/>
    <w:rsid w:val="00186937"/>
    <w:rsid w:val="0018693D"/>
    <w:rsid w:val="00186983"/>
    <w:rsid w:val="00186BDA"/>
    <w:rsid w:val="00186C3C"/>
    <w:rsid w:val="00186C68"/>
    <w:rsid w:val="00186C8F"/>
    <w:rsid w:val="00186CB5"/>
    <w:rsid w:val="00186CCB"/>
    <w:rsid w:val="00186D01"/>
    <w:rsid w:val="00186DA4"/>
    <w:rsid w:val="00186DBE"/>
    <w:rsid w:val="00186DCE"/>
    <w:rsid w:val="00186DE3"/>
    <w:rsid w:val="00186DE7"/>
    <w:rsid w:val="00186E4A"/>
    <w:rsid w:val="00186E71"/>
    <w:rsid w:val="00186F14"/>
    <w:rsid w:val="00186F17"/>
    <w:rsid w:val="00186F6E"/>
    <w:rsid w:val="00186FA6"/>
    <w:rsid w:val="00186FAB"/>
    <w:rsid w:val="00186FDB"/>
    <w:rsid w:val="001870E3"/>
    <w:rsid w:val="00187122"/>
    <w:rsid w:val="0018712A"/>
    <w:rsid w:val="0018717C"/>
    <w:rsid w:val="00187227"/>
    <w:rsid w:val="00187272"/>
    <w:rsid w:val="001872BF"/>
    <w:rsid w:val="001872F1"/>
    <w:rsid w:val="00187305"/>
    <w:rsid w:val="001873C2"/>
    <w:rsid w:val="0018746B"/>
    <w:rsid w:val="0018747D"/>
    <w:rsid w:val="00187495"/>
    <w:rsid w:val="001874B1"/>
    <w:rsid w:val="001874F5"/>
    <w:rsid w:val="00187532"/>
    <w:rsid w:val="0018758A"/>
    <w:rsid w:val="0018758F"/>
    <w:rsid w:val="00187612"/>
    <w:rsid w:val="00187673"/>
    <w:rsid w:val="00187691"/>
    <w:rsid w:val="001876A1"/>
    <w:rsid w:val="001876C0"/>
    <w:rsid w:val="001876F3"/>
    <w:rsid w:val="001877F1"/>
    <w:rsid w:val="001877F6"/>
    <w:rsid w:val="00187849"/>
    <w:rsid w:val="001878AE"/>
    <w:rsid w:val="0018797A"/>
    <w:rsid w:val="001879C0"/>
    <w:rsid w:val="00187A1A"/>
    <w:rsid w:val="00187A3E"/>
    <w:rsid w:val="00187A49"/>
    <w:rsid w:val="00187BC8"/>
    <w:rsid w:val="00187C5C"/>
    <w:rsid w:val="00187CE1"/>
    <w:rsid w:val="00187DC7"/>
    <w:rsid w:val="00187E16"/>
    <w:rsid w:val="00187E5B"/>
    <w:rsid w:val="00187EA4"/>
    <w:rsid w:val="00187EAC"/>
    <w:rsid w:val="00187EE3"/>
    <w:rsid w:val="00187EFD"/>
    <w:rsid w:val="00187F4F"/>
    <w:rsid w:val="00187F6B"/>
    <w:rsid w:val="00187F6C"/>
    <w:rsid w:val="00187FE3"/>
    <w:rsid w:val="001900F5"/>
    <w:rsid w:val="00190108"/>
    <w:rsid w:val="0019010D"/>
    <w:rsid w:val="00190192"/>
    <w:rsid w:val="001901BE"/>
    <w:rsid w:val="001901D7"/>
    <w:rsid w:val="0019028E"/>
    <w:rsid w:val="001902BC"/>
    <w:rsid w:val="001902BD"/>
    <w:rsid w:val="0019032A"/>
    <w:rsid w:val="001903C0"/>
    <w:rsid w:val="001903DF"/>
    <w:rsid w:val="001903EF"/>
    <w:rsid w:val="0019043A"/>
    <w:rsid w:val="0019044C"/>
    <w:rsid w:val="00190451"/>
    <w:rsid w:val="00190570"/>
    <w:rsid w:val="001905D3"/>
    <w:rsid w:val="001905F3"/>
    <w:rsid w:val="00190615"/>
    <w:rsid w:val="001906F3"/>
    <w:rsid w:val="0019070B"/>
    <w:rsid w:val="0019072F"/>
    <w:rsid w:val="00190750"/>
    <w:rsid w:val="00190772"/>
    <w:rsid w:val="001907D0"/>
    <w:rsid w:val="00190913"/>
    <w:rsid w:val="001909A3"/>
    <w:rsid w:val="00190A00"/>
    <w:rsid w:val="00190A35"/>
    <w:rsid w:val="00190A75"/>
    <w:rsid w:val="00190A9C"/>
    <w:rsid w:val="00190AAB"/>
    <w:rsid w:val="00190BAD"/>
    <w:rsid w:val="00190BEA"/>
    <w:rsid w:val="00190C6F"/>
    <w:rsid w:val="00190C7D"/>
    <w:rsid w:val="00190C99"/>
    <w:rsid w:val="00190CB7"/>
    <w:rsid w:val="00190D2C"/>
    <w:rsid w:val="00190D40"/>
    <w:rsid w:val="00190DB0"/>
    <w:rsid w:val="00190E30"/>
    <w:rsid w:val="00190E35"/>
    <w:rsid w:val="00190F07"/>
    <w:rsid w:val="00190F4C"/>
    <w:rsid w:val="00190FB4"/>
    <w:rsid w:val="00190FDD"/>
    <w:rsid w:val="00190FE0"/>
    <w:rsid w:val="0019102E"/>
    <w:rsid w:val="00191074"/>
    <w:rsid w:val="001910C1"/>
    <w:rsid w:val="001910C5"/>
    <w:rsid w:val="00191143"/>
    <w:rsid w:val="00191154"/>
    <w:rsid w:val="0019116E"/>
    <w:rsid w:val="001911CB"/>
    <w:rsid w:val="0019120E"/>
    <w:rsid w:val="00191218"/>
    <w:rsid w:val="00191223"/>
    <w:rsid w:val="00191252"/>
    <w:rsid w:val="001912C6"/>
    <w:rsid w:val="00191338"/>
    <w:rsid w:val="00191343"/>
    <w:rsid w:val="0019137A"/>
    <w:rsid w:val="001913C7"/>
    <w:rsid w:val="001913F2"/>
    <w:rsid w:val="00191459"/>
    <w:rsid w:val="0019150A"/>
    <w:rsid w:val="00191533"/>
    <w:rsid w:val="0019154A"/>
    <w:rsid w:val="00191561"/>
    <w:rsid w:val="001915D6"/>
    <w:rsid w:val="00191623"/>
    <w:rsid w:val="00191673"/>
    <w:rsid w:val="0019168A"/>
    <w:rsid w:val="0019168F"/>
    <w:rsid w:val="001916A6"/>
    <w:rsid w:val="00191729"/>
    <w:rsid w:val="0019174F"/>
    <w:rsid w:val="0019176E"/>
    <w:rsid w:val="00191804"/>
    <w:rsid w:val="00191813"/>
    <w:rsid w:val="00191846"/>
    <w:rsid w:val="001918B1"/>
    <w:rsid w:val="001919E1"/>
    <w:rsid w:val="00191B50"/>
    <w:rsid w:val="00191B54"/>
    <w:rsid w:val="00191B80"/>
    <w:rsid w:val="00191BE0"/>
    <w:rsid w:val="00191C17"/>
    <w:rsid w:val="00191C5A"/>
    <w:rsid w:val="00191C9F"/>
    <w:rsid w:val="00191D08"/>
    <w:rsid w:val="00191D50"/>
    <w:rsid w:val="00191D91"/>
    <w:rsid w:val="00191DE2"/>
    <w:rsid w:val="00191E08"/>
    <w:rsid w:val="00191E6F"/>
    <w:rsid w:val="00191E70"/>
    <w:rsid w:val="00191EF9"/>
    <w:rsid w:val="00191F22"/>
    <w:rsid w:val="00191F78"/>
    <w:rsid w:val="00191FBB"/>
    <w:rsid w:val="00192034"/>
    <w:rsid w:val="0019206B"/>
    <w:rsid w:val="001920D1"/>
    <w:rsid w:val="001921C5"/>
    <w:rsid w:val="00192209"/>
    <w:rsid w:val="0019225B"/>
    <w:rsid w:val="0019226C"/>
    <w:rsid w:val="00192277"/>
    <w:rsid w:val="001922B1"/>
    <w:rsid w:val="001922D7"/>
    <w:rsid w:val="0019239C"/>
    <w:rsid w:val="00192464"/>
    <w:rsid w:val="001924A1"/>
    <w:rsid w:val="00192518"/>
    <w:rsid w:val="00192523"/>
    <w:rsid w:val="001925DA"/>
    <w:rsid w:val="00192601"/>
    <w:rsid w:val="00192693"/>
    <w:rsid w:val="001926A7"/>
    <w:rsid w:val="001926CA"/>
    <w:rsid w:val="00192764"/>
    <w:rsid w:val="001927DB"/>
    <w:rsid w:val="001928C9"/>
    <w:rsid w:val="001928EE"/>
    <w:rsid w:val="00192914"/>
    <w:rsid w:val="0019298D"/>
    <w:rsid w:val="001929B9"/>
    <w:rsid w:val="00192AD8"/>
    <w:rsid w:val="00192B59"/>
    <w:rsid w:val="00192C4E"/>
    <w:rsid w:val="00192D7C"/>
    <w:rsid w:val="00192D89"/>
    <w:rsid w:val="00192DE7"/>
    <w:rsid w:val="00192E0C"/>
    <w:rsid w:val="00192E17"/>
    <w:rsid w:val="00192E6B"/>
    <w:rsid w:val="00192EBD"/>
    <w:rsid w:val="00192EEC"/>
    <w:rsid w:val="00192EEE"/>
    <w:rsid w:val="00192F7D"/>
    <w:rsid w:val="00192FB1"/>
    <w:rsid w:val="0019309C"/>
    <w:rsid w:val="001930A7"/>
    <w:rsid w:val="001930BD"/>
    <w:rsid w:val="001930D6"/>
    <w:rsid w:val="001930F0"/>
    <w:rsid w:val="0019318C"/>
    <w:rsid w:val="001931C7"/>
    <w:rsid w:val="0019324E"/>
    <w:rsid w:val="00193283"/>
    <w:rsid w:val="0019330A"/>
    <w:rsid w:val="00193331"/>
    <w:rsid w:val="0019333E"/>
    <w:rsid w:val="00193392"/>
    <w:rsid w:val="001933E5"/>
    <w:rsid w:val="0019344B"/>
    <w:rsid w:val="001934AC"/>
    <w:rsid w:val="001934DA"/>
    <w:rsid w:val="00193521"/>
    <w:rsid w:val="00193523"/>
    <w:rsid w:val="001935EA"/>
    <w:rsid w:val="00193656"/>
    <w:rsid w:val="00193660"/>
    <w:rsid w:val="00193667"/>
    <w:rsid w:val="0019368B"/>
    <w:rsid w:val="0019372F"/>
    <w:rsid w:val="001937B4"/>
    <w:rsid w:val="00193805"/>
    <w:rsid w:val="0019380C"/>
    <w:rsid w:val="001938A1"/>
    <w:rsid w:val="001938E1"/>
    <w:rsid w:val="001938F8"/>
    <w:rsid w:val="00193999"/>
    <w:rsid w:val="00193ACA"/>
    <w:rsid w:val="00193B39"/>
    <w:rsid w:val="00193B81"/>
    <w:rsid w:val="00193BBA"/>
    <w:rsid w:val="00193C6E"/>
    <w:rsid w:val="00193CC7"/>
    <w:rsid w:val="00193D43"/>
    <w:rsid w:val="00193D46"/>
    <w:rsid w:val="00193D48"/>
    <w:rsid w:val="00193DD6"/>
    <w:rsid w:val="00193E32"/>
    <w:rsid w:val="00193E4D"/>
    <w:rsid w:val="00193EA1"/>
    <w:rsid w:val="00193EAC"/>
    <w:rsid w:val="00193EE9"/>
    <w:rsid w:val="0019403B"/>
    <w:rsid w:val="00194151"/>
    <w:rsid w:val="0019416A"/>
    <w:rsid w:val="001941B2"/>
    <w:rsid w:val="0019420F"/>
    <w:rsid w:val="0019421E"/>
    <w:rsid w:val="0019430D"/>
    <w:rsid w:val="00194360"/>
    <w:rsid w:val="001943AB"/>
    <w:rsid w:val="001943E0"/>
    <w:rsid w:val="0019441C"/>
    <w:rsid w:val="00194428"/>
    <w:rsid w:val="00194528"/>
    <w:rsid w:val="001945C3"/>
    <w:rsid w:val="0019463D"/>
    <w:rsid w:val="00194749"/>
    <w:rsid w:val="001947B6"/>
    <w:rsid w:val="001947D9"/>
    <w:rsid w:val="001947F7"/>
    <w:rsid w:val="0019483C"/>
    <w:rsid w:val="00194866"/>
    <w:rsid w:val="0019494E"/>
    <w:rsid w:val="0019496A"/>
    <w:rsid w:val="0019496F"/>
    <w:rsid w:val="00194986"/>
    <w:rsid w:val="001949FF"/>
    <w:rsid w:val="00194A3C"/>
    <w:rsid w:val="00194A5A"/>
    <w:rsid w:val="00194AB2"/>
    <w:rsid w:val="00194AE1"/>
    <w:rsid w:val="00194BAC"/>
    <w:rsid w:val="00194BDA"/>
    <w:rsid w:val="00194C8C"/>
    <w:rsid w:val="00194D15"/>
    <w:rsid w:val="00194D32"/>
    <w:rsid w:val="00194D85"/>
    <w:rsid w:val="00194DAF"/>
    <w:rsid w:val="00194DDD"/>
    <w:rsid w:val="00194E01"/>
    <w:rsid w:val="00194E28"/>
    <w:rsid w:val="00194E63"/>
    <w:rsid w:val="00194EE1"/>
    <w:rsid w:val="00194F72"/>
    <w:rsid w:val="00194F9A"/>
    <w:rsid w:val="00194FAC"/>
    <w:rsid w:val="00194FD6"/>
    <w:rsid w:val="0019502E"/>
    <w:rsid w:val="00195036"/>
    <w:rsid w:val="001950DE"/>
    <w:rsid w:val="001950F5"/>
    <w:rsid w:val="00195117"/>
    <w:rsid w:val="00195147"/>
    <w:rsid w:val="0019520E"/>
    <w:rsid w:val="00195251"/>
    <w:rsid w:val="0019528F"/>
    <w:rsid w:val="001952A7"/>
    <w:rsid w:val="0019533E"/>
    <w:rsid w:val="00195358"/>
    <w:rsid w:val="0019535E"/>
    <w:rsid w:val="0019547D"/>
    <w:rsid w:val="001954E5"/>
    <w:rsid w:val="001955E3"/>
    <w:rsid w:val="001955FD"/>
    <w:rsid w:val="00195621"/>
    <w:rsid w:val="00195636"/>
    <w:rsid w:val="00195687"/>
    <w:rsid w:val="00195696"/>
    <w:rsid w:val="0019569B"/>
    <w:rsid w:val="001956CD"/>
    <w:rsid w:val="001957FA"/>
    <w:rsid w:val="00195810"/>
    <w:rsid w:val="00195820"/>
    <w:rsid w:val="00195825"/>
    <w:rsid w:val="00195832"/>
    <w:rsid w:val="00195849"/>
    <w:rsid w:val="0019584D"/>
    <w:rsid w:val="00195855"/>
    <w:rsid w:val="001958AC"/>
    <w:rsid w:val="001958FF"/>
    <w:rsid w:val="00195910"/>
    <w:rsid w:val="00195926"/>
    <w:rsid w:val="0019596E"/>
    <w:rsid w:val="00195986"/>
    <w:rsid w:val="001959E1"/>
    <w:rsid w:val="00195A61"/>
    <w:rsid w:val="00195A7E"/>
    <w:rsid w:val="00195A9A"/>
    <w:rsid w:val="00195AB7"/>
    <w:rsid w:val="00195AE9"/>
    <w:rsid w:val="00195B61"/>
    <w:rsid w:val="00195B62"/>
    <w:rsid w:val="00195BA5"/>
    <w:rsid w:val="00195BE8"/>
    <w:rsid w:val="00195C28"/>
    <w:rsid w:val="00195CF6"/>
    <w:rsid w:val="00195D55"/>
    <w:rsid w:val="00195E31"/>
    <w:rsid w:val="00195E3D"/>
    <w:rsid w:val="00195E74"/>
    <w:rsid w:val="00195F08"/>
    <w:rsid w:val="00195F28"/>
    <w:rsid w:val="00195F71"/>
    <w:rsid w:val="00195F7F"/>
    <w:rsid w:val="00195FE2"/>
    <w:rsid w:val="00196022"/>
    <w:rsid w:val="00196029"/>
    <w:rsid w:val="00196044"/>
    <w:rsid w:val="00196052"/>
    <w:rsid w:val="0019605B"/>
    <w:rsid w:val="0019605F"/>
    <w:rsid w:val="00196073"/>
    <w:rsid w:val="0019607F"/>
    <w:rsid w:val="001960EC"/>
    <w:rsid w:val="00196176"/>
    <w:rsid w:val="001961F9"/>
    <w:rsid w:val="001962CD"/>
    <w:rsid w:val="001962D7"/>
    <w:rsid w:val="0019633C"/>
    <w:rsid w:val="0019634A"/>
    <w:rsid w:val="0019644E"/>
    <w:rsid w:val="0019644F"/>
    <w:rsid w:val="00196479"/>
    <w:rsid w:val="001964AD"/>
    <w:rsid w:val="001964FD"/>
    <w:rsid w:val="0019651C"/>
    <w:rsid w:val="001965C5"/>
    <w:rsid w:val="00196643"/>
    <w:rsid w:val="001966F0"/>
    <w:rsid w:val="00196721"/>
    <w:rsid w:val="0019673C"/>
    <w:rsid w:val="00196743"/>
    <w:rsid w:val="0019677B"/>
    <w:rsid w:val="001967E1"/>
    <w:rsid w:val="00196837"/>
    <w:rsid w:val="0019686D"/>
    <w:rsid w:val="001968C8"/>
    <w:rsid w:val="001969CB"/>
    <w:rsid w:val="001969FB"/>
    <w:rsid w:val="00196A12"/>
    <w:rsid w:val="00196A51"/>
    <w:rsid w:val="00196A89"/>
    <w:rsid w:val="00196AB8"/>
    <w:rsid w:val="00196AC0"/>
    <w:rsid w:val="00196ACA"/>
    <w:rsid w:val="00196AE0"/>
    <w:rsid w:val="00196B02"/>
    <w:rsid w:val="00196CE9"/>
    <w:rsid w:val="00196CEA"/>
    <w:rsid w:val="00196CF3"/>
    <w:rsid w:val="00196E9C"/>
    <w:rsid w:val="00196EC2"/>
    <w:rsid w:val="00196EE9"/>
    <w:rsid w:val="00196F2C"/>
    <w:rsid w:val="0019702F"/>
    <w:rsid w:val="0019704D"/>
    <w:rsid w:val="0019709F"/>
    <w:rsid w:val="001970AF"/>
    <w:rsid w:val="001970C0"/>
    <w:rsid w:val="001970DA"/>
    <w:rsid w:val="00197171"/>
    <w:rsid w:val="001971DF"/>
    <w:rsid w:val="001972A4"/>
    <w:rsid w:val="001972B2"/>
    <w:rsid w:val="0019735F"/>
    <w:rsid w:val="0019741C"/>
    <w:rsid w:val="00197555"/>
    <w:rsid w:val="001975AB"/>
    <w:rsid w:val="001975D2"/>
    <w:rsid w:val="00197633"/>
    <w:rsid w:val="001976D2"/>
    <w:rsid w:val="0019770C"/>
    <w:rsid w:val="00197745"/>
    <w:rsid w:val="001977D5"/>
    <w:rsid w:val="001977DE"/>
    <w:rsid w:val="001977EA"/>
    <w:rsid w:val="001978B2"/>
    <w:rsid w:val="0019792D"/>
    <w:rsid w:val="001979BC"/>
    <w:rsid w:val="001979DB"/>
    <w:rsid w:val="001979E1"/>
    <w:rsid w:val="00197A46"/>
    <w:rsid w:val="00197AFF"/>
    <w:rsid w:val="00197B04"/>
    <w:rsid w:val="00197C2A"/>
    <w:rsid w:val="00197C74"/>
    <w:rsid w:val="00197E2E"/>
    <w:rsid w:val="00197E40"/>
    <w:rsid w:val="00197E49"/>
    <w:rsid w:val="00197ED7"/>
    <w:rsid w:val="00197F04"/>
    <w:rsid w:val="00197FB6"/>
    <w:rsid w:val="00197FC9"/>
    <w:rsid w:val="00197FE5"/>
    <w:rsid w:val="00198617"/>
    <w:rsid w:val="001A0045"/>
    <w:rsid w:val="001A00BC"/>
    <w:rsid w:val="001A010E"/>
    <w:rsid w:val="001A0190"/>
    <w:rsid w:val="001A01AB"/>
    <w:rsid w:val="001A01C7"/>
    <w:rsid w:val="001A0277"/>
    <w:rsid w:val="001A028E"/>
    <w:rsid w:val="001A029E"/>
    <w:rsid w:val="001A02A6"/>
    <w:rsid w:val="001A02D7"/>
    <w:rsid w:val="001A02FC"/>
    <w:rsid w:val="001A02FE"/>
    <w:rsid w:val="001A0322"/>
    <w:rsid w:val="001A03C9"/>
    <w:rsid w:val="001A03D1"/>
    <w:rsid w:val="001A0449"/>
    <w:rsid w:val="001A0482"/>
    <w:rsid w:val="001A0485"/>
    <w:rsid w:val="001A0538"/>
    <w:rsid w:val="001A059A"/>
    <w:rsid w:val="001A05C9"/>
    <w:rsid w:val="001A05FD"/>
    <w:rsid w:val="001A0602"/>
    <w:rsid w:val="001A067D"/>
    <w:rsid w:val="001A06C8"/>
    <w:rsid w:val="001A0722"/>
    <w:rsid w:val="001A073B"/>
    <w:rsid w:val="001A0769"/>
    <w:rsid w:val="001A077E"/>
    <w:rsid w:val="001A0834"/>
    <w:rsid w:val="001A086A"/>
    <w:rsid w:val="001A0890"/>
    <w:rsid w:val="001A08ED"/>
    <w:rsid w:val="001A08FE"/>
    <w:rsid w:val="001A097D"/>
    <w:rsid w:val="001A0A20"/>
    <w:rsid w:val="001A0A25"/>
    <w:rsid w:val="001A0A3A"/>
    <w:rsid w:val="001A0A81"/>
    <w:rsid w:val="001A0C59"/>
    <w:rsid w:val="001A0C98"/>
    <w:rsid w:val="001A0CA8"/>
    <w:rsid w:val="001A0D05"/>
    <w:rsid w:val="001A0D13"/>
    <w:rsid w:val="001A0D7C"/>
    <w:rsid w:val="001A0DF6"/>
    <w:rsid w:val="001A0E5E"/>
    <w:rsid w:val="001A0EDB"/>
    <w:rsid w:val="001A0EF7"/>
    <w:rsid w:val="001A0F17"/>
    <w:rsid w:val="001A0F82"/>
    <w:rsid w:val="001A0F9A"/>
    <w:rsid w:val="001A0FE3"/>
    <w:rsid w:val="001A1004"/>
    <w:rsid w:val="001A104C"/>
    <w:rsid w:val="001A10A5"/>
    <w:rsid w:val="001A10A9"/>
    <w:rsid w:val="001A10CC"/>
    <w:rsid w:val="001A11C1"/>
    <w:rsid w:val="001A126A"/>
    <w:rsid w:val="001A129B"/>
    <w:rsid w:val="001A1319"/>
    <w:rsid w:val="001A1331"/>
    <w:rsid w:val="001A1340"/>
    <w:rsid w:val="001A1361"/>
    <w:rsid w:val="001A1368"/>
    <w:rsid w:val="001A13B0"/>
    <w:rsid w:val="001A13D7"/>
    <w:rsid w:val="001A13F6"/>
    <w:rsid w:val="001A143D"/>
    <w:rsid w:val="001A14B3"/>
    <w:rsid w:val="001A14BC"/>
    <w:rsid w:val="001A14D1"/>
    <w:rsid w:val="001A14DC"/>
    <w:rsid w:val="001A15A9"/>
    <w:rsid w:val="001A15BA"/>
    <w:rsid w:val="001A1662"/>
    <w:rsid w:val="001A1676"/>
    <w:rsid w:val="001A16A2"/>
    <w:rsid w:val="001A16E4"/>
    <w:rsid w:val="001A16EA"/>
    <w:rsid w:val="001A17BC"/>
    <w:rsid w:val="001A17C4"/>
    <w:rsid w:val="001A1820"/>
    <w:rsid w:val="001A182E"/>
    <w:rsid w:val="001A185A"/>
    <w:rsid w:val="001A18CF"/>
    <w:rsid w:val="001A1942"/>
    <w:rsid w:val="001A1999"/>
    <w:rsid w:val="001A19C0"/>
    <w:rsid w:val="001A19D4"/>
    <w:rsid w:val="001A1AD3"/>
    <w:rsid w:val="001A1B03"/>
    <w:rsid w:val="001A1B28"/>
    <w:rsid w:val="001A1BC4"/>
    <w:rsid w:val="001A1BE1"/>
    <w:rsid w:val="001A1C5A"/>
    <w:rsid w:val="001A1C9A"/>
    <w:rsid w:val="001A1CAB"/>
    <w:rsid w:val="001A1CB2"/>
    <w:rsid w:val="001A1CC1"/>
    <w:rsid w:val="001A1D62"/>
    <w:rsid w:val="001A1E23"/>
    <w:rsid w:val="001A1EB5"/>
    <w:rsid w:val="001A1ED1"/>
    <w:rsid w:val="001A1F72"/>
    <w:rsid w:val="001A1F7F"/>
    <w:rsid w:val="001A2020"/>
    <w:rsid w:val="001A20B9"/>
    <w:rsid w:val="001A20D9"/>
    <w:rsid w:val="001A20EE"/>
    <w:rsid w:val="001A20FE"/>
    <w:rsid w:val="001A21D5"/>
    <w:rsid w:val="001A21ED"/>
    <w:rsid w:val="001A220A"/>
    <w:rsid w:val="001A2228"/>
    <w:rsid w:val="001A22BD"/>
    <w:rsid w:val="001A22C9"/>
    <w:rsid w:val="001A22CF"/>
    <w:rsid w:val="001A2370"/>
    <w:rsid w:val="001A238B"/>
    <w:rsid w:val="001A23DD"/>
    <w:rsid w:val="001A2483"/>
    <w:rsid w:val="001A2488"/>
    <w:rsid w:val="001A24A7"/>
    <w:rsid w:val="001A24F4"/>
    <w:rsid w:val="001A25A7"/>
    <w:rsid w:val="001A2668"/>
    <w:rsid w:val="001A268E"/>
    <w:rsid w:val="001A2692"/>
    <w:rsid w:val="001A2843"/>
    <w:rsid w:val="001A2845"/>
    <w:rsid w:val="001A28BA"/>
    <w:rsid w:val="001A28E4"/>
    <w:rsid w:val="001A2942"/>
    <w:rsid w:val="001A296A"/>
    <w:rsid w:val="001A29D2"/>
    <w:rsid w:val="001A2A07"/>
    <w:rsid w:val="001A2A6E"/>
    <w:rsid w:val="001A2A9A"/>
    <w:rsid w:val="001A2AAF"/>
    <w:rsid w:val="001A2B20"/>
    <w:rsid w:val="001A2BE4"/>
    <w:rsid w:val="001A2CE1"/>
    <w:rsid w:val="001A2D32"/>
    <w:rsid w:val="001A2D3C"/>
    <w:rsid w:val="001A2D58"/>
    <w:rsid w:val="001A2DE0"/>
    <w:rsid w:val="001A2DE5"/>
    <w:rsid w:val="001A2DF0"/>
    <w:rsid w:val="001A2E0C"/>
    <w:rsid w:val="001A2E8F"/>
    <w:rsid w:val="001A2EA8"/>
    <w:rsid w:val="001A2EC7"/>
    <w:rsid w:val="001A2ECF"/>
    <w:rsid w:val="001A2F1A"/>
    <w:rsid w:val="001A2F76"/>
    <w:rsid w:val="001A2F9F"/>
    <w:rsid w:val="001A2FC2"/>
    <w:rsid w:val="001A3106"/>
    <w:rsid w:val="001A312C"/>
    <w:rsid w:val="001A3134"/>
    <w:rsid w:val="001A3159"/>
    <w:rsid w:val="001A3180"/>
    <w:rsid w:val="001A31B0"/>
    <w:rsid w:val="001A3204"/>
    <w:rsid w:val="001A3249"/>
    <w:rsid w:val="001A324F"/>
    <w:rsid w:val="001A3266"/>
    <w:rsid w:val="001A3275"/>
    <w:rsid w:val="001A328D"/>
    <w:rsid w:val="001A3380"/>
    <w:rsid w:val="001A34E1"/>
    <w:rsid w:val="001A35CD"/>
    <w:rsid w:val="001A35D9"/>
    <w:rsid w:val="001A3672"/>
    <w:rsid w:val="001A36FB"/>
    <w:rsid w:val="001A36FC"/>
    <w:rsid w:val="001A36FF"/>
    <w:rsid w:val="001A3823"/>
    <w:rsid w:val="001A3877"/>
    <w:rsid w:val="001A38A8"/>
    <w:rsid w:val="001A38DB"/>
    <w:rsid w:val="001A38E6"/>
    <w:rsid w:val="001A39D0"/>
    <w:rsid w:val="001A39DB"/>
    <w:rsid w:val="001A3A0D"/>
    <w:rsid w:val="001A3A1B"/>
    <w:rsid w:val="001A3A2F"/>
    <w:rsid w:val="001A3A7B"/>
    <w:rsid w:val="001A3ADA"/>
    <w:rsid w:val="001A3B04"/>
    <w:rsid w:val="001A3B48"/>
    <w:rsid w:val="001A3B53"/>
    <w:rsid w:val="001A3B86"/>
    <w:rsid w:val="001A3B93"/>
    <w:rsid w:val="001A3C1E"/>
    <w:rsid w:val="001A3C6A"/>
    <w:rsid w:val="001A3D62"/>
    <w:rsid w:val="001A3D8B"/>
    <w:rsid w:val="001A3DDC"/>
    <w:rsid w:val="001A3E4E"/>
    <w:rsid w:val="001A3E50"/>
    <w:rsid w:val="001A3EA1"/>
    <w:rsid w:val="001A3F59"/>
    <w:rsid w:val="001A3FEC"/>
    <w:rsid w:val="001A4003"/>
    <w:rsid w:val="001A4038"/>
    <w:rsid w:val="001A4063"/>
    <w:rsid w:val="001A40A3"/>
    <w:rsid w:val="001A40B2"/>
    <w:rsid w:val="001A41B7"/>
    <w:rsid w:val="001A41F4"/>
    <w:rsid w:val="001A422D"/>
    <w:rsid w:val="001A4272"/>
    <w:rsid w:val="001A4296"/>
    <w:rsid w:val="001A42C0"/>
    <w:rsid w:val="001A4337"/>
    <w:rsid w:val="001A436B"/>
    <w:rsid w:val="001A4391"/>
    <w:rsid w:val="001A43AB"/>
    <w:rsid w:val="001A4435"/>
    <w:rsid w:val="001A444B"/>
    <w:rsid w:val="001A4473"/>
    <w:rsid w:val="001A44A4"/>
    <w:rsid w:val="001A44F5"/>
    <w:rsid w:val="001A4557"/>
    <w:rsid w:val="001A459D"/>
    <w:rsid w:val="001A45C9"/>
    <w:rsid w:val="001A462E"/>
    <w:rsid w:val="001A46CF"/>
    <w:rsid w:val="001A4816"/>
    <w:rsid w:val="001A484D"/>
    <w:rsid w:val="001A4853"/>
    <w:rsid w:val="001A48C9"/>
    <w:rsid w:val="001A4902"/>
    <w:rsid w:val="001A496D"/>
    <w:rsid w:val="001A4995"/>
    <w:rsid w:val="001A49DD"/>
    <w:rsid w:val="001A49E4"/>
    <w:rsid w:val="001A49FC"/>
    <w:rsid w:val="001A4A1A"/>
    <w:rsid w:val="001A4A62"/>
    <w:rsid w:val="001A4A67"/>
    <w:rsid w:val="001A4A7E"/>
    <w:rsid w:val="001A4AAA"/>
    <w:rsid w:val="001A4ACE"/>
    <w:rsid w:val="001A4B0A"/>
    <w:rsid w:val="001A4B26"/>
    <w:rsid w:val="001A4BDC"/>
    <w:rsid w:val="001A4BF3"/>
    <w:rsid w:val="001A4C12"/>
    <w:rsid w:val="001A4C4A"/>
    <w:rsid w:val="001A4C6B"/>
    <w:rsid w:val="001A4D1D"/>
    <w:rsid w:val="001A4D66"/>
    <w:rsid w:val="001A4DB7"/>
    <w:rsid w:val="001A4DC5"/>
    <w:rsid w:val="001A4DDB"/>
    <w:rsid w:val="001A4EC7"/>
    <w:rsid w:val="001A4EF3"/>
    <w:rsid w:val="001A4F41"/>
    <w:rsid w:val="001A4F49"/>
    <w:rsid w:val="001A4F64"/>
    <w:rsid w:val="001A4F97"/>
    <w:rsid w:val="001A4FDE"/>
    <w:rsid w:val="001A501A"/>
    <w:rsid w:val="001A5025"/>
    <w:rsid w:val="001A5030"/>
    <w:rsid w:val="001A50D8"/>
    <w:rsid w:val="001A510D"/>
    <w:rsid w:val="001A5115"/>
    <w:rsid w:val="001A5138"/>
    <w:rsid w:val="001A5144"/>
    <w:rsid w:val="001A514D"/>
    <w:rsid w:val="001A5196"/>
    <w:rsid w:val="001A51FF"/>
    <w:rsid w:val="001A5210"/>
    <w:rsid w:val="001A527A"/>
    <w:rsid w:val="001A52AD"/>
    <w:rsid w:val="001A52CA"/>
    <w:rsid w:val="001A534A"/>
    <w:rsid w:val="001A536E"/>
    <w:rsid w:val="001A53F3"/>
    <w:rsid w:val="001A53F9"/>
    <w:rsid w:val="001A548F"/>
    <w:rsid w:val="001A54B4"/>
    <w:rsid w:val="001A54FE"/>
    <w:rsid w:val="001A5564"/>
    <w:rsid w:val="001A5569"/>
    <w:rsid w:val="001A5584"/>
    <w:rsid w:val="001A55A8"/>
    <w:rsid w:val="001A55C1"/>
    <w:rsid w:val="001A55EA"/>
    <w:rsid w:val="001A55F7"/>
    <w:rsid w:val="001A5648"/>
    <w:rsid w:val="001A568F"/>
    <w:rsid w:val="001A57AA"/>
    <w:rsid w:val="001A584D"/>
    <w:rsid w:val="001A58A2"/>
    <w:rsid w:val="001A5910"/>
    <w:rsid w:val="001A5913"/>
    <w:rsid w:val="001A5919"/>
    <w:rsid w:val="001A5991"/>
    <w:rsid w:val="001A59C1"/>
    <w:rsid w:val="001A59FA"/>
    <w:rsid w:val="001A5A22"/>
    <w:rsid w:val="001A5AD6"/>
    <w:rsid w:val="001A5BC9"/>
    <w:rsid w:val="001A5BF8"/>
    <w:rsid w:val="001A5C66"/>
    <w:rsid w:val="001A5DC2"/>
    <w:rsid w:val="001A5EA4"/>
    <w:rsid w:val="001A5F4A"/>
    <w:rsid w:val="001A5F95"/>
    <w:rsid w:val="001A5FA4"/>
    <w:rsid w:val="001A5FC0"/>
    <w:rsid w:val="001A5FE7"/>
    <w:rsid w:val="001A6028"/>
    <w:rsid w:val="001A6070"/>
    <w:rsid w:val="001A60A5"/>
    <w:rsid w:val="001A6106"/>
    <w:rsid w:val="001A6171"/>
    <w:rsid w:val="001A6174"/>
    <w:rsid w:val="001A61BC"/>
    <w:rsid w:val="001A61CA"/>
    <w:rsid w:val="001A61D3"/>
    <w:rsid w:val="001A61FD"/>
    <w:rsid w:val="001A62AD"/>
    <w:rsid w:val="001A62E7"/>
    <w:rsid w:val="001A633C"/>
    <w:rsid w:val="001A63AE"/>
    <w:rsid w:val="001A63DA"/>
    <w:rsid w:val="001A63DC"/>
    <w:rsid w:val="001A6429"/>
    <w:rsid w:val="001A648D"/>
    <w:rsid w:val="001A64AD"/>
    <w:rsid w:val="001A65A6"/>
    <w:rsid w:val="001A6650"/>
    <w:rsid w:val="001A6659"/>
    <w:rsid w:val="001A66BF"/>
    <w:rsid w:val="001A66F1"/>
    <w:rsid w:val="001A6714"/>
    <w:rsid w:val="001A678B"/>
    <w:rsid w:val="001A67D5"/>
    <w:rsid w:val="001A67F4"/>
    <w:rsid w:val="001A67FB"/>
    <w:rsid w:val="001A68A5"/>
    <w:rsid w:val="001A68AB"/>
    <w:rsid w:val="001A68C7"/>
    <w:rsid w:val="001A6907"/>
    <w:rsid w:val="001A6909"/>
    <w:rsid w:val="001A691C"/>
    <w:rsid w:val="001A6920"/>
    <w:rsid w:val="001A692C"/>
    <w:rsid w:val="001A699F"/>
    <w:rsid w:val="001A6A26"/>
    <w:rsid w:val="001A6A44"/>
    <w:rsid w:val="001A6A91"/>
    <w:rsid w:val="001A6B2F"/>
    <w:rsid w:val="001A6BC1"/>
    <w:rsid w:val="001A6C2A"/>
    <w:rsid w:val="001A6C49"/>
    <w:rsid w:val="001A6C74"/>
    <w:rsid w:val="001A6C75"/>
    <w:rsid w:val="001A6CD1"/>
    <w:rsid w:val="001A6CD6"/>
    <w:rsid w:val="001A6D44"/>
    <w:rsid w:val="001A6E03"/>
    <w:rsid w:val="001A6E7D"/>
    <w:rsid w:val="001A6EA9"/>
    <w:rsid w:val="001A6F01"/>
    <w:rsid w:val="001A6F06"/>
    <w:rsid w:val="001A6F78"/>
    <w:rsid w:val="001A71B5"/>
    <w:rsid w:val="001A7212"/>
    <w:rsid w:val="001A7246"/>
    <w:rsid w:val="001A726C"/>
    <w:rsid w:val="001A7296"/>
    <w:rsid w:val="001A729C"/>
    <w:rsid w:val="001A72C4"/>
    <w:rsid w:val="001A72E0"/>
    <w:rsid w:val="001A730A"/>
    <w:rsid w:val="001A7368"/>
    <w:rsid w:val="001A73F1"/>
    <w:rsid w:val="001A7480"/>
    <w:rsid w:val="001A74EC"/>
    <w:rsid w:val="001A74F8"/>
    <w:rsid w:val="001A74F9"/>
    <w:rsid w:val="001A750E"/>
    <w:rsid w:val="001A7591"/>
    <w:rsid w:val="001A75D4"/>
    <w:rsid w:val="001A75E4"/>
    <w:rsid w:val="001A765D"/>
    <w:rsid w:val="001A76A4"/>
    <w:rsid w:val="001A772A"/>
    <w:rsid w:val="001A7745"/>
    <w:rsid w:val="001A7765"/>
    <w:rsid w:val="001A77D2"/>
    <w:rsid w:val="001A7823"/>
    <w:rsid w:val="001A78EF"/>
    <w:rsid w:val="001A7910"/>
    <w:rsid w:val="001A793A"/>
    <w:rsid w:val="001A7970"/>
    <w:rsid w:val="001A79A6"/>
    <w:rsid w:val="001A79DA"/>
    <w:rsid w:val="001A7A91"/>
    <w:rsid w:val="001A7AAC"/>
    <w:rsid w:val="001A7B04"/>
    <w:rsid w:val="001A7B57"/>
    <w:rsid w:val="001A7B5D"/>
    <w:rsid w:val="001A7B94"/>
    <w:rsid w:val="001A7B9A"/>
    <w:rsid w:val="001A7BB5"/>
    <w:rsid w:val="001A7BC0"/>
    <w:rsid w:val="001A7C0C"/>
    <w:rsid w:val="001A7C20"/>
    <w:rsid w:val="001A7CD7"/>
    <w:rsid w:val="001A7CDA"/>
    <w:rsid w:val="001A7D33"/>
    <w:rsid w:val="001A7DC3"/>
    <w:rsid w:val="001A7DE1"/>
    <w:rsid w:val="001A7DEB"/>
    <w:rsid w:val="001A7EA5"/>
    <w:rsid w:val="001A7EBE"/>
    <w:rsid w:val="001A7F84"/>
    <w:rsid w:val="001A7F9C"/>
    <w:rsid w:val="001A7FF7"/>
    <w:rsid w:val="001B00A5"/>
    <w:rsid w:val="001B00CE"/>
    <w:rsid w:val="001B011B"/>
    <w:rsid w:val="001B018B"/>
    <w:rsid w:val="001B01B6"/>
    <w:rsid w:val="001B0215"/>
    <w:rsid w:val="001B029A"/>
    <w:rsid w:val="001B02F6"/>
    <w:rsid w:val="001B0321"/>
    <w:rsid w:val="001B0336"/>
    <w:rsid w:val="001B0360"/>
    <w:rsid w:val="001B03A2"/>
    <w:rsid w:val="001B03EF"/>
    <w:rsid w:val="001B0405"/>
    <w:rsid w:val="001B0439"/>
    <w:rsid w:val="001B0463"/>
    <w:rsid w:val="001B04B0"/>
    <w:rsid w:val="001B04DA"/>
    <w:rsid w:val="001B04DC"/>
    <w:rsid w:val="001B050E"/>
    <w:rsid w:val="001B0520"/>
    <w:rsid w:val="001B05D6"/>
    <w:rsid w:val="001B05DB"/>
    <w:rsid w:val="001B0649"/>
    <w:rsid w:val="001B065D"/>
    <w:rsid w:val="001B066A"/>
    <w:rsid w:val="001B070E"/>
    <w:rsid w:val="001B0768"/>
    <w:rsid w:val="001B0771"/>
    <w:rsid w:val="001B083B"/>
    <w:rsid w:val="001B08B5"/>
    <w:rsid w:val="001B08C1"/>
    <w:rsid w:val="001B093E"/>
    <w:rsid w:val="001B095A"/>
    <w:rsid w:val="001B0961"/>
    <w:rsid w:val="001B0966"/>
    <w:rsid w:val="001B09B5"/>
    <w:rsid w:val="001B09CC"/>
    <w:rsid w:val="001B09EF"/>
    <w:rsid w:val="001B0A21"/>
    <w:rsid w:val="001B0A49"/>
    <w:rsid w:val="001B0A78"/>
    <w:rsid w:val="001B0B34"/>
    <w:rsid w:val="001B0B78"/>
    <w:rsid w:val="001B0B9F"/>
    <w:rsid w:val="001B0C1B"/>
    <w:rsid w:val="001B0CE0"/>
    <w:rsid w:val="001B0D3E"/>
    <w:rsid w:val="001B0D40"/>
    <w:rsid w:val="001B0E88"/>
    <w:rsid w:val="001B0EF2"/>
    <w:rsid w:val="001B0F2D"/>
    <w:rsid w:val="001B0F35"/>
    <w:rsid w:val="001B0F5B"/>
    <w:rsid w:val="001B0FA6"/>
    <w:rsid w:val="001B1011"/>
    <w:rsid w:val="001B1023"/>
    <w:rsid w:val="001B102A"/>
    <w:rsid w:val="001B107E"/>
    <w:rsid w:val="001B1086"/>
    <w:rsid w:val="001B10C4"/>
    <w:rsid w:val="001B114A"/>
    <w:rsid w:val="001B115D"/>
    <w:rsid w:val="001B1203"/>
    <w:rsid w:val="001B1229"/>
    <w:rsid w:val="001B1285"/>
    <w:rsid w:val="001B1288"/>
    <w:rsid w:val="001B12F9"/>
    <w:rsid w:val="001B12FB"/>
    <w:rsid w:val="001B1305"/>
    <w:rsid w:val="001B1334"/>
    <w:rsid w:val="001B13F8"/>
    <w:rsid w:val="001B141B"/>
    <w:rsid w:val="001B146A"/>
    <w:rsid w:val="001B1526"/>
    <w:rsid w:val="001B1545"/>
    <w:rsid w:val="001B15E2"/>
    <w:rsid w:val="001B166E"/>
    <w:rsid w:val="001B1764"/>
    <w:rsid w:val="001B1773"/>
    <w:rsid w:val="001B17A6"/>
    <w:rsid w:val="001B1800"/>
    <w:rsid w:val="001B181F"/>
    <w:rsid w:val="001B1821"/>
    <w:rsid w:val="001B18E1"/>
    <w:rsid w:val="001B1913"/>
    <w:rsid w:val="001B1932"/>
    <w:rsid w:val="001B193B"/>
    <w:rsid w:val="001B1979"/>
    <w:rsid w:val="001B19BE"/>
    <w:rsid w:val="001B19DC"/>
    <w:rsid w:val="001B1A60"/>
    <w:rsid w:val="001B1A61"/>
    <w:rsid w:val="001B1A8B"/>
    <w:rsid w:val="001B1A8D"/>
    <w:rsid w:val="001B1B9C"/>
    <w:rsid w:val="001B1BF4"/>
    <w:rsid w:val="001B1C2D"/>
    <w:rsid w:val="001B1D0A"/>
    <w:rsid w:val="001B1D4F"/>
    <w:rsid w:val="001B1D54"/>
    <w:rsid w:val="001B1D93"/>
    <w:rsid w:val="001B1E17"/>
    <w:rsid w:val="001B1E27"/>
    <w:rsid w:val="001B1E40"/>
    <w:rsid w:val="001B1E47"/>
    <w:rsid w:val="001B1FBB"/>
    <w:rsid w:val="001B2013"/>
    <w:rsid w:val="001B2028"/>
    <w:rsid w:val="001B202B"/>
    <w:rsid w:val="001B2040"/>
    <w:rsid w:val="001B2098"/>
    <w:rsid w:val="001B20E9"/>
    <w:rsid w:val="001B211D"/>
    <w:rsid w:val="001B2136"/>
    <w:rsid w:val="001B21B2"/>
    <w:rsid w:val="001B222F"/>
    <w:rsid w:val="001B226B"/>
    <w:rsid w:val="001B2287"/>
    <w:rsid w:val="001B22CB"/>
    <w:rsid w:val="001B2303"/>
    <w:rsid w:val="001B235A"/>
    <w:rsid w:val="001B2465"/>
    <w:rsid w:val="001B2498"/>
    <w:rsid w:val="001B24EE"/>
    <w:rsid w:val="001B24FF"/>
    <w:rsid w:val="001B2516"/>
    <w:rsid w:val="001B2553"/>
    <w:rsid w:val="001B25BB"/>
    <w:rsid w:val="001B25DD"/>
    <w:rsid w:val="001B25EA"/>
    <w:rsid w:val="001B274B"/>
    <w:rsid w:val="001B27BC"/>
    <w:rsid w:val="001B281B"/>
    <w:rsid w:val="001B2825"/>
    <w:rsid w:val="001B2868"/>
    <w:rsid w:val="001B286A"/>
    <w:rsid w:val="001B2882"/>
    <w:rsid w:val="001B28EE"/>
    <w:rsid w:val="001B2968"/>
    <w:rsid w:val="001B2AAF"/>
    <w:rsid w:val="001B2B3E"/>
    <w:rsid w:val="001B2BBC"/>
    <w:rsid w:val="001B2C1F"/>
    <w:rsid w:val="001B2C91"/>
    <w:rsid w:val="001B2CF4"/>
    <w:rsid w:val="001B2D3A"/>
    <w:rsid w:val="001B2D42"/>
    <w:rsid w:val="001B2D8A"/>
    <w:rsid w:val="001B2D94"/>
    <w:rsid w:val="001B2DD5"/>
    <w:rsid w:val="001B2DDD"/>
    <w:rsid w:val="001B2E5C"/>
    <w:rsid w:val="001B2E76"/>
    <w:rsid w:val="001B2ECD"/>
    <w:rsid w:val="001B2F0B"/>
    <w:rsid w:val="001B2F66"/>
    <w:rsid w:val="001B308A"/>
    <w:rsid w:val="001B3120"/>
    <w:rsid w:val="001B314F"/>
    <w:rsid w:val="001B31CE"/>
    <w:rsid w:val="001B31ED"/>
    <w:rsid w:val="001B321C"/>
    <w:rsid w:val="001B3233"/>
    <w:rsid w:val="001B3254"/>
    <w:rsid w:val="001B3279"/>
    <w:rsid w:val="001B3382"/>
    <w:rsid w:val="001B338A"/>
    <w:rsid w:val="001B33A0"/>
    <w:rsid w:val="001B33FC"/>
    <w:rsid w:val="001B3475"/>
    <w:rsid w:val="001B3483"/>
    <w:rsid w:val="001B349A"/>
    <w:rsid w:val="001B34B1"/>
    <w:rsid w:val="001B34BF"/>
    <w:rsid w:val="001B34C7"/>
    <w:rsid w:val="001B3510"/>
    <w:rsid w:val="001B3530"/>
    <w:rsid w:val="001B3555"/>
    <w:rsid w:val="001B359D"/>
    <w:rsid w:val="001B3630"/>
    <w:rsid w:val="001B3654"/>
    <w:rsid w:val="001B3739"/>
    <w:rsid w:val="001B375F"/>
    <w:rsid w:val="001B379B"/>
    <w:rsid w:val="001B37B6"/>
    <w:rsid w:val="001B37D1"/>
    <w:rsid w:val="001B37F0"/>
    <w:rsid w:val="001B3869"/>
    <w:rsid w:val="001B38E0"/>
    <w:rsid w:val="001B38EA"/>
    <w:rsid w:val="001B391D"/>
    <w:rsid w:val="001B39C5"/>
    <w:rsid w:val="001B3A11"/>
    <w:rsid w:val="001B3A64"/>
    <w:rsid w:val="001B3A9F"/>
    <w:rsid w:val="001B3AA9"/>
    <w:rsid w:val="001B3ADE"/>
    <w:rsid w:val="001B3AF7"/>
    <w:rsid w:val="001B3B3E"/>
    <w:rsid w:val="001B3B95"/>
    <w:rsid w:val="001B3BF9"/>
    <w:rsid w:val="001B3C5C"/>
    <w:rsid w:val="001B3C7C"/>
    <w:rsid w:val="001B3CF5"/>
    <w:rsid w:val="001B3D53"/>
    <w:rsid w:val="001B3DCF"/>
    <w:rsid w:val="001B3E93"/>
    <w:rsid w:val="001B3ED5"/>
    <w:rsid w:val="001B3F3E"/>
    <w:rsid w:val="001B3F67"/>
    <w:rsid w:val="001B3F6A"/>
    <w:rsid w:val="001B3F6D"/>
    <w:rsid w:val="001B3FA4"/>
    <w:rsid w:val="001B4044"/>
    <w:rsid w:val="001B4081"/>
    <w:rsid w:val="001B40A0"/>
    <w:rsid w:val="001B40D9"/>
    <w:rsid w:val="001B40DD"/>
    <w:rsid w:val="001B40E5"/>
    <w:rsid w:val="001B410B"/>
    <w:rsid w:val="001B412D"/>
    <w:rsid w:val="001B4135"/>
    <w:rsid w:val="001B4186"/>
    <w:rsid w:val="001B4187"/>
    <w:rsid w:val="001B41AC"/>
    <w:rsid w:val="001B422F"/>
    <w:rsid w:val="001B4240"/>
    <w:rsid w:val="001B425F"/>
    <w:rsid w:val="001B4263"/>
    <w:rsid w:val="001B438D"/>
    <w:rsid w:val="001B4396"/>
    <w:rsid w:val="001B43A2"/>
    <w:rsid w:val="001B43D3"/>
    <w:rsid w:val="001B4437"/>
    <w:rsid w:val="001B4464"/>
    <w:rsid w:val="001B4469"/>
    <w:rsid w:val="001B448E"/>
    <w:rsid w:val="001B44DC"/>
    <w:rsid w:val="001B4557"/>
    <w:rsid w:val="001B4569"/>
    <w:rsid w:val="001B4576"/>
    <w:rsid w:val="001B45C6"/>
    <w:rsid w:val="001B45D7"/>
    <w:rsid w:val="001B45DF"/>
    <w:rsid w:val="001B462E"/>
    <w:rsid w:val="001B4750"/>
    <w:rsid w:val="001B4763"/>
    <w:rsid w:val="001B4767"/>
    <w:rsid w:val="001B479C"/>
    <w:rsid w:val="001B4800"/>
    <w:rsid w:val="001B48BF"/>
    <w:rsid w:val="001B48C5"/>
    <w:rsid w:val="001B48FD"/>
    <w:rsid w:val="001B4959"/>
    <w:rsid w:val="001B495A"/>
    <w:rsid w:val="001B496A"/>
    <w:rsid w:val="001B498C"/>
    <w:rsid w:val="001B49DA"/>
    <w:rsid w:val="001B49E1"/>
    <w:rsid w:val="001B4A23"/>
    <w:rsid w:val="001B4A56"/>
    <w:rsid w:val="001B4A73"/>
    <w:rsid w:val="001B4A83"/>
    <w:rsid w:val="001B4B22"/>
    <w:rsid w:val="001B4B2A"/>
    <w:rsid w:val="001B4B64"/>
    <w:rsid w:val="001B4C21"/>
    <w:rsid w:val="001B4D8F"/>
    <w:rsid w:val="001B4DBC"/>
    <w:rsid w:val="001B4DF4"/>
    <w:rsid w:val="001B4E63"/>
    <w:rsid w:val="001B4EC5"/>
    <w:rsid w:val="001B4F2E"/>
    <w:rsid w:val="001B4F65"/>
    <w:rsid w:val="001B4F9E"/>
    <w:rsid w:val="001B50A6"/>
    <w:rsid w:val="001B5121"/>
    <w:rsid w:val="001B51CC"/>
    <w:rsid w:val="001B51DC"/>
    <w:rsid w:val="001B5262"/>
    <w:rsid w:val="001B528C"/>
    <w:rsid w:val="001B52B2"/>
    <w:rsid w:val="001B52E2"/>
    <w:rsid w:val="001B5351"/>
    <w:rsid w:val="001B5370"/>
    <w:rsid w:val="001B5392"/>
    <w:rsid w:val="001B5393"/>
    <w:rsid w:val="001B53AA"/>
    <w:rsid w:val="001B53EE"/>
    <w:rsid w:val="001B5448"/>
    <w:rsid w:val="001B544C"/>
    <w:rsid w:val="001B546E"/>
    <w:rsid w:val="001B5484"/>
    <w:rsid w:val="001B5493"/>
    <w:rsid w:val="001B5512"/>
    <w:rsid w:val="001B57A8"/>
    <w:rsid w:val="001B57B6"/>
    <w:rsid w:val="001B5862"/>
    <w:rsid w:val="001B590C"/>
    <w:rsid w:val="001B5A54"/>
    <w:rsid w:val="001B5A74"/>
    <w:rsid w:val="001B5AB2"/>
    <w:rsid w:val="001B5AC4"/>
    <w:rsid w:val="001B5C3F"/>
    <w:rsid w:val="001B5C77"/>
    <w:rsid w:val="001B5C83"/>
    <w:rsid w:val="001B5D7B"/>
    <w:rsid w:val="001B5EBE"/>
    <w:rsid w:val="001B5EC9"/>
    <w:rsid w:val="001B5EE5"/>
    <w:rsid w:val="001B5F04"/>
    <w:rsid w:val="001B5F27"/>
    <w:rsid w:val="001B5F29"/>
    <w:rsid w:val="001B5F2F"/>
    <w:rsid w:val="001B5F5F"/>
    <w:rsid w:val="001B5F71"/>
    <w:rsid w:val="001B6088"/>
    <w:rsid w:val="001B60B7"/>
    <w:rsid w:val="001B60F1"/>
    <w:rsid w:val="001B60F7"/>
    <w:rsid w:val="001B60F8"/>
    <w:rsid w:val="001B60FC"/>
    <w:rsid w:val="001B61E2"/>
    <w:rsid w:val="001B6209"/>
    <w:rsid w:val="001B6227"/>
    <w:rsid w:val="001B6240"/>
    <w:rsid w:val="001B6252"/>
    <w:rsid w:val="001B6259"/>
    <w:rsid w:val="001B6288"/>
    <w:rsid w:val="001B62D3"/>
    <w:rsid w:val="001B62F4"/>
    <w:rsid w:val="001B635D"/>
    <w:rsid w:val="001B638D"/>
    <w:rsid w:val="001B63B6"/>
    <w:rsid w:val="001B63BD"/>
    <w:rsid w:val="001B63BF"/>
    <w:rsid w:val="001B641E"/>
    <w:rsid w:val="001B64EB"/>
    <w:rsid w:val="001B6594"/>
    <w:rsid w:val="001B65A0"/>
    <w:rsid w:val="001B6643"/>
    <w:rsid w:val="001B665A"/>
    <w:rsid w:val="001B66A7"/>
    <w:rsid w:val="001B66C1"/>
    <w:rsid w:val="001B671B"/>
    <w:rsid w:val="001B6785"/>
    <w:rsid w:val="001B67A6"/>
    <w:rsid w:val="001B67F2"/>
    <w:rsid w:val="001B6806"/>
    <w:rsid w:val="001B6899"/>
    <w:rsid w:val="001B69C4"/>
    <w:rsid w:val="001B6A2D"/>
    <w:rsid w:val="001B6A76"/>
    <w:rsid w:val="001B6A7D"/>
    <w:rsid w:val="001B6ABE"/>
    <w:rsid w:val="001B6B06"/>
    <w:rsid w:val="001B6B67"/>
    <w:rsid w:val="001B6B70"/>
    <w:rsid w:val="001B6B8A"/>
    <w:rsid w:val="001B6BE4"/>
    <w:rsid w:val="001B6C3D"/>
    <w:rsid w:val="001B6CE4"/>
    <w:rsid w:val="001B6CE6"/>
    <w:rsid w:val="001B6D08"/>
    <w:rsid w:val="001B6D64"/>
    <w:rsid w:val="001B6D82"/>
    <w:rsid w:val="001B6DB0"/>
    <w:rsid w:val="001B6DBE"/>
    <w:rsid w:val="001B6EC0"/>
    <w:rsid w:val="001B6EC7"/>
    <w:rsid w:val="001B6F87"/>
    <w:rsid w:val="001B6F97"/>
    <w:rsid w:val="001B704B"/>
    <w:rsid w:val="001B7064"/>
    <w:rsid w:val="001B70CB"/>
    <w:rsid w:val="001B7110"/>
    <w:rsid w:val="001B7123"/>
    <w:rsid w:val="001B7133"/>
    <w:rsid w:val="001B7273"/>
    <w:rsid w:val="001B7283"/>
    <w:rsid w:val="001B729F"/>
    <w:rsid w:val="001B74A2"/>
    <w:rsid w:val="001B74AD"/>
    <w:rsid w:val="001B74CF"/>
    <w:rsid w:val="001B74FB"/>
    <w:rsid w:val="001B755C"/>
    <w:rsid w:val="001B7589"/>
    <w:rsid w:val="001B75D9"/>
    <w:rsid w:val="001B7616"/>
    <w:rsid w:val="001B7637"/>
    <w:rsid w:val="001B763E"/>
    <w:rsid w:val="001B76C1"/>
    <w:rsid w:val="001B7764"/>
    <w:rsid w:val="001B777E"/>
    <w:rsid w:val="001B77CF"/>
    <w:rsid w:val="001B77F3"/>
    <w:rsid w:val="001B782C"/>
    <w:rsid w:val="001B7836"/>
    <w:rsid w:val="001B7843"/>
    <w:rsid w:val="001B7943"/>
    <w:rsid w:val="001B7B0F"/>
    <w:rsid w:val="001B7B36"/>
    <w:rsid w:val="001B7B7C"/>
    <w:rsid w:val="001B7BB0"/>
    <w:rsid w:val="001B7C05"/>
    <w:rsid w:val="001B7C20"/>
    <w:rsid w:val="001B7C29"/>
    <w:rsid w:val="001B7CA4"/>
    <w:rsid w:val="001B7CC8"/>
    <w:rsid w:val="001B7D28"/>
    <w:rsid w:val="001B7D6F"/>
    <w:rsid w:val="001B7DC5"/>
    <w:rsid w:val="001B7E48"/>
    <w:rsid w:val="001B7E5C"/>
    <w:rsid w:val="001B7EA1"/>
    <w:rsid w:val="001B7F02"/>
    <w:rsid w:val="001B7FC9"/>
    <w:rsid w:val="001B7FFB"/>
    <w:rsid w:val="001C0013"/>
    <w:rsid w:val="001C001F"/>
    <w:rsid w:val="001C00CF"/>
    <w:rsid w:val="001C0160"/>
    <w:rsid w:val="001C01AA"/>
    <w:rsid w:val="001C01CE"/>
    <w:rsid w:val="001C02A0"/>
    <w:rsid w:val="001C03A1"/>
    <w:rsid w:val="001C049D"/>
    <w:rsid w:val="001C056A"/>
    <w:rsid w:val="001C05AE"/>
    <w:rsid w:val="001C05F9"/>
    <w:rsid w:val="001C05FB"/>
    <w:rsid w:val="001C0644"/>
    <w:rsid w:val="001C0781"/>
    <w:rsid w:val="001C0793"/>
    <w:rsid w:val="001C07B1"/>
    <w:rsid w:val="001C07E0"/>
    <w:rsid w:val="001C0821"/>
    <w:rsid w:val="001C0931"/>
    <w:rsid w:val="001C0981"/>
    <w:rsid w:val="001C0987"/>
    <w:rsid w:val="001C09F9"/>
    <w:rsid w:val="001C0AF4"/>
    <w:rsid w:val="001C0B09"/>
    <w:rsid w:val="001C0B32"/>
    <w:rsid w:val="001C0B7C"/>
    <w:rsid w:val="001C0BD9"/>
    <w:rsid w:val="001C0BF6"/>
    <w:rsid w:val="001C0C02"/>
    <w:rsid w:val="001C0C76"/>
    <w:rsid w:val="001C0D2A"/>
    <w:rsid w:val="001C0DE2"/>
    <w:rsid w:val="001C0E58"/>
    <w:rsid w:val="001C0E9B"/>
    <w:rsid w:val="001C0EDA"/>
    <w:rsid w:val="001C0F9C"/>
    <w:rsid w:val="001C1000"/>
    <w:rsid w:val="001C10B2"/>
    <w:rsid w:val="001C10C0"/>
    <w:rsid w:val="001C1121"/>
    <w:rsid w:val="001C113C"/>
    <w:rsid w:val="001C11B1"/>
    <w:rsid w:val="001C11BD"/>
    <w:rsid w:val="001C11EA"/>
    <w:rsid w:val="001C121E"/>
    <w:rsid w:val="001C12A1"/>
    <w:rsid w:val="001C12DB"/>
    <w:rsid w:val="001C130E"/>
    <w:rsid w:val="001C1339"/>
    <w:rsid w:val="001C141E"/>
    <w:rsid w:val="001C14A1"/>
    <w:rsid w:val="001C14CF"/>
    <w:rsid w:val="001C152C"/>
    <w:rsid w:val="001C15EE"/>
    <w:rsid w:val="001C1678"/>
    <w:rsid w:val="001C1689"/>
    <w:rsid w:val="001C1714"/>
    <w:rsid w:val="001C17CB"/>
    <w:rsid w:val="001C1851"/>
    <w:rsid w:val="001C186A"/>
    <w:rsid w:val="001C19C9"/>
    <w:rsid w:val="001C1A06"/>
    <w:rsid w:val="001C1A9E"/>
    <w:rsid w:val="001C1AB1"/>
    <w:rsid w:val="001C1AC9"/>
    <w:rsid w:val="001C1AF7"/>
    <w:rsid w:val="001C1B71"/>
    <w:rsid w:val="001C1B7C"/>
    <w:rsid w:val="001C1BF9"/>
    <w:rsid w:val="001C1C29"/>
    <w:rsid w:val="001C1C2C"/>
    <w:rsid w:val="001C1C50"/>
    <w:rsid w:val="001C1C70"/>
    <w:rsid w:val="001C1C7E"/>
    <w:rsid w:val="001C1C81"/>
    <w:rsid w:val="001C1CEB"/>
    <w:rsid w:val="001C1D1D"/>
    <w:rsid w:val="001C1DB3"/>
    <w:rsid w:val="001C1E16"/>
    <w:rsid w:val="001C1EE1"/>
    <w:rsid w:val="001C1F22"/>
    <w:rsid w:val="001C1F4B"/>
    <w:rsid w:val="001C1F57"/>
    <w:rsid w:val="001C1FCA"/>
    <w:rsid w:val="001C1FCD"/>
    <w:rsid w:val="001C1FE5"/>
    <w:rsid w:val="001C208D"/>
    <w:rsid w:val="001C20E6"/>
    <w:rsid w:val="001C20F1"/>
    <w:rsid w:val="001C20FB"/>
    <w:rsid w:val="001C2261"/>
    <w:rsid w:val="001C228E"/>
    <w:rsid w:val="001C22AB"/>
    <w:rsid w:val="001C233F"/>
    <w:rsid w:val="001C2349"/>
    <w:rsid w:val="001C2364"/>
    <w:rsid w:val="001C23A4"/>
    <w:rsid w:val="001C23C5"/>
    <w:rsid w:val="001C2459"/>
    <w:rsid w:val="001C246D"/>
    <w:rsid w:val="001C24C2"/>
    <w:rsid w:val="001C2540"/>
    <w:rsid w:val="001C2586"/>
    <w:rsid w:val="001C265C"/>
    <w:rsid w:val="001C27A9"/>
    <w:rsid w:val="001C280E"/>
    <w:rsid w:val="001C2831"/>
    <w:rsid w:val="001C2844"/>
    <w:rsid w:val="001C28ED"/>
    <w:rsid w:val="001C2911"/>
    <w:rsid w:val="001C2920"/>
    <w:rsid w:val="001C295F"/>
    <w:rsid w:val="001C2980"/>
    <w:rsid w:val="001C2A1A"/>
    <w:rsid w:val="001C2A51"/>
    <w:rsid w:val="001C2A7A"/>
    <w:rsid w:val="001C2AAC"/>
    <w:rsid w:val="001C2AC1"/>
    <w:rsid w:val="001C2BFA"/>
    <w:rsid w:val="001C2C6A"/>
    <w:rsid w:val="001C2C8E"/>
    <w:rsid w:val="001C2DAF"/>
    <w:rsid w:val="001C2DB0"/>
    <w:rsid w:val="001C2DD6"/>
    <w:rsid w:val="001C2E44"/>
    <w:rsid w:val="001C2E64"/>
    <w:rsid w:val="001C2E79"/>
    <w:rsid w:val="001C2E91"/>
    <w:rsid w:val="001C2F5B"/>
    <w:rsid w:val="001C2F87"/>
    <w:rsid w:val="001C2FA6"/>
    <w:rsid w:val="001C2FFD"/>
    <w:rsid w:val="001C30F4"/>
    <w:rsid w:val="001C3120"/>
    <w:rsid w:val="001C31B3"/>
    <w:rsid w:val="001C31D3"/>
    <w:rsid w:val="001C325F"/>
    <w:rsid w:val="001C32DD"/>
    <w:rsid w:val="001C32F0"/>
    <w:rsid w:val="001C3308"/>
    <w:rsid w:val="001C33F0"/>
    <w:rsid w:val="001C3419"/>
    <w:rsid w:val="001C34FD"/>
    <w:rsid w:val="001C35EE"/>
    <w:rsid w:val="001C36BA"/>
    <w:rsid w:val="001C374F"/>
    <w:rsid w:val="001C3768"/>
    <w:rsid w:val="001C37DE"/>
    <w:rsid w:val="001C382A"/>
    <w:rsid w:val="001C38CC"/>
    <w:rsid w:val="001C39C7"/>
    <w:rsid w:val="001C3A34"/>
    <w:rsid w:val="001C3A37"/>
    <w:rsid w:val="001C3A3F"/>
    <w:rsid w:val="001C3A4D"/>
    <w:rsid w:val="001C3AAA"/>
    <w:rsid w:val="001C3ABC"/>
    <w:rsid w:val="001C3AED"/>
    <w:rsid w:val="001C3B1C"/>
    <w:rsid w:val="001C3B28"/>
    <w:rsid w:val="001C3BC1"/>
    <w:rsid w:val="001C3BC4"/>
    <w:rsid w:val="001C3C42"/>
    <w:rsid w:val="001C3C7A"/>
    <w:rsid w:val="001C3CF2"/>
    <w:rsid w:val="001C3D34"/>
    <w:rsid w:val="001C3DA7"/>
    <w:rsid w:val="001C3DBA"/>
    <w:rsid w:val="001C3DCB"/>
    <w:rsid w:val="001C3E77"/>
    <w:rsid w:val="001C3E7B"/>
    <w:rsid w:val="001C3EF2"/>
    <w:rsid w:val="001C3F38"/>
    <w:rsid w:val="001C3F5D"/>
    <w:rsid w:val="001C3FB4"/>
    <w:rsid w:val="001C3FE5"/>
    <w:rsid w:val="001C3FFE"/>
    <w:rsid w:val="001C4028"/>
    <w:rsid w:val="001C4130"/>
    <w:rsid w:val="001C4132"/>
    <w:rsid w:val="001C41B0"/>
    <w:rsid w:val="001C4227"/>
    <w:rsid w:val="001C4241"/>
    <w:rsid w:val="001C42BD"/>
    <w:rsid w:val="001C439C"/>
    <w:rsid w:val="001C43A0"/>
    <w:rsid w:val="001C43F2"/>
    <w:rsid w:val="001C4431"/>
    <w:rsid w:val="001C44A0"/>
    <w:rsid w:val="001C44BA"/>
    <w:rsid w:val="001C44F4"/>
    <w:rsid w:val="001C4555"/>
    <w:rsid w:val="001C4587"/>
    <w:rsid w:val="001C459D"/>
    <w:rsid w:val="001C45F0"/>
    <w:rsid w:val="001C46B9"/>
    <w:rsid w:val="001C46EA"/>
    <w:rsid w:val="001C470B"/>
    <w:rsid w:val="001C493A"/>
    <w:rsid w:val="001C497F"/>
    <w:rsid w:val="001C498D"/>
    <w:rsid w:val="001C49ED"/>
    <w:rsid w:val="001C4A3F"/>
    <w:rsid w:val="001C4A72"/>
    <w:rsid w:val="001C4ACF"/>
    <w:rsid w:val="001C4ADD"/>
    <w:rsid w:val="001C4B8E"/>
    <w:rsid w:val="001C4BEA"/>
    <w:rsid w:val="001C4BF4"/>
    <w:rsid w:val="001C4C2D"/>
    <w:rsid w:val="001C4CD0"/>
    <w:rsid w:val="001C4D0C"/>
    <w:rsid w:val="001C4D4E"/>
    <w:rsid w:val="001C4D84"/>
    <w:rsid w:val="001C4E09"/>
    <w:rsid w:val="001C4EA5"/>
    <w:rsid w:val="001C4EB0"/>
    <w:rsid w:val="001C4F69"/>
    <w:rsid w:val="001C4F75"/>
    <w:rsid w:val="001C4FCC"/>
    <w:rsid w:val="001C5022"/>
    <w:rsid w:val="001C5085"/>
    <w:rsid w:val="001C50A1"/>
    <w:rsid w:val="001C50CB"/>
    <w:rsid w:val="001C5173"/>
    <w:rsid w:val="001C51BA"/>
    <w:rsid w:val="001C51F6"/>
    <w:rsid w:val="001C529D"/>
    <w:rsid w:val="001C52A9"/>
    <w:rsid w:val="001C52B2"/>
    <w:rsid w:val="001C52F3"/>
    <w:rsid w:val="001C5317"/>
    <w:rsid w:val="001C5378"/>
    <w:rsid w:val="001C53C2"/>
    <w:rsid w:val="001C540F"/>
    <w:rsid w:val="001C545F"/>
    <w:rsid w:val="001C5478"/>
    <w:rsid w:val="001C5516"/>
    <w:rsid w:val="001C551C"/>
    <w:rsid w:val="001C5556"/>
    <w:rsid w:val="001C5612"/>
    <w:rsid w:val="001C5634"/>
    <w:rsid w:val="001C56A1"/>
    <w:rsid w:val="001C56FE"/>
    <w:rsid w:val="001C5739"/>
    <w:rsid w:val="001C5780"/>
    <w:rsid w:val="001C57D2"/>
    <w:rsid w:val="001C57D8"/>
    <w:rsid w:val="001C57DD"/>
    <w:rsid w:val="001C5807"/>
    <w:rsid w:val="001C5859"/>
    <w:rsid w:val="001C58F9"/>
    <w:rsid w:val="001C597E"/>
    <w:rsid w:val="001C59F9"/>
    <w:rsid w:val="001C5A86"/>
    <w:rsid w:val="001C5A98"/>
    <w:rsid w:val="001C5AD2"/>
    <w:rsid w:val="001C5B5C"/>
    <w:rsid w:val="001C5BB3"/>
    <w:rsid w:val="001C5BFD"/>
    <w:rsid w:val="001C5C2B"/>
    <w:rsid w:val="001C5C5F"/>
    <w:rsid w:val="001C5D02"/>
    <w:rsid w:val="001C5D04"/>
    <w:rsid w:val="001C5D06"/>
    <w:rsid w:val="001C5E35"/>
    <w:rsid w:val="001C5E77"/>
    <w:rsid w:val="001C5E88"/>
    <w:rsid w:val="001C5EB2"/>
    <w:rsid w:val="001C5F5D"/>
    <w:rsid w:val="001C602D"/>
    <w:rsid w:val="001C608E"/>
    <w:rsid w:val="001C60D6"/>
    <w:rsid w:val="001C60F8"/>
    <w:rsid w:val="001C61D7"/>
    <w:rsid w:val="001C621A"/>
    <w:rsid w:val="001C6270"/>
    <w:rsid w:val="001C62CF"/>
    <w:rsid w:val="001C6342"/>
    <w:rsid w:val="001C635A"/>
    <w:rsid w:val="001C63EC"/>
    <w:rsid w:val="001C6455"/>
    <w:rsid w:val="001C6518"/>
    <w:rsid w:val="001C65AC"/>
    <w:rsid w:val="001C660D"/>
    <w:rsid w:val="001C66CD"/>
    <w:rsid w:val="001C679E"/>
    <w:rsid w:val="001C6820"/>
    <w:rsid w:val="001C6842"/>
    <w:rsid w:val="001C684B"/>
    <w:rsid w:val="001C68C0"/>
    <w:rsid w:val="001C6952"/>
    <w:rsid w:val="001C69F2"/>
    <w:rsid w:val="001C6A30"/>
    <w:rsid w:val="001C6A82"/>
    <w:rsid w:val="001C6A9B"/>
    <w:rsid w:val="001C6A9D"/>
    <w:rsid w:val="001C6AC4"/>
    <w:rsid w:val="001C6ADF"/>
    <w:rsid w:val="001C6B34"/>
    <w:rsid w:val="001C6BAD"/>
    <w:rsid w:val="001C6C20"/>
    <w:rsid w:val="001C6C2E"/>
    <w:rsid w:val="001C6CF9"/>
    <w:rsid w:val="001C6E03"/>
    <w:rsid w:val="001C6E37"/>
    <w:rsid w:val="001C6EF1"/>
    <w:rsid w:val="001C6EF5"/>
    <w:rsid w:val="001C6F00"/>
    <w:rsid w:val="001C6FC6"/>
    <w:rsid w:val="001C7029"/>
    <w:rsid w:val="001C7047"/>
    <w:rsid w:val="001C705F"/>
    <w:rsid w:val="001C70A7"/>
    <w:rsid w:val="001C7145"/>
    <w:rsid w:val="001C7197"/>
    <w:rsid w:val="001C71E4"/>
    <w:rsid w:val="001C7205"/>
    <w:rsid w:val="001C725A"/>
    <w:rsid w:val="001C729C"/>
    <w:rsid w:val="001C72A4"/>
    <w:rsid w:val="001C72EC"/>
    <w:rsid w:val="001C7347"/>
    <w:rsid w:val="001C7392"/>
    <w:rsid w:val="001C73E5"/>
    <w:rsid w:val="001C73F1"/>
    <w:rsid w:val="001C7407"/>
    <w:rsid w:val="001C746B"/>
    <w:rsid w:val="001C75FE"/>
    <w:rsid w:val="001C7723"/>
    <w:rsid w:val="001C776C"/>
    <w:rsid w:val="001C77C4"/>
    <w:rsid w:val="001C7A14"/>
    <w:rsid w:val="001C7AC3"/>
    <w:rsid w:val="001C7AD8"/>
    <w:rsid w:val="001C7B9C"/>
    <w:rsid w:val="001C7C46"/>
    <w:rsid w:val="001C7D06"/>
    <w:rsid w:val="001C7D1F"/>
    <w:rsid w:val="001C7D64"/>
    <w:rsid w:val="001C7D68"/>
    <w:rsid w:val="001C7D90"/>
    <w:rsid w:val="001C7E47"/>
    <w:rsid w:val="001C7E66"/>
    <w:rsid w:val="001C7EF6"/>
    <w:rsid w:val="001C7F96"/>
    <w:rsid w:val="001CE107"/>
    <w:rsid w:val="001D0057"/>
    <w:rsid w:val="001D006C"/>
    <w:rsid w:val="001D007E"/>
    <w:rsid w:val="001D0089"/>
    <w:rsid w:val="001D0117"/>
    <w:rsid w:val="001D012C"/>
    <w:rsid w:val="001D0137"/>
    <w:rsid w:val="001D0191"/>
    <w:rsid w:val="001D01E5"/>
    <w:rsid w:val="001D01E6"/>
    <w:rsid w:val="001D01EC"/>
    <w:rsid w:val="001D0230"/>
    <w:rsid w:val="001D02C7"/>
    <w:rsid w:val="001D02F7"/>
    <w:rsid w:val="001D030C"/>
    <w:rsid w:val="001D0328"/>
    <w:rsid w:val="001D0382"/>
    <w:rsid w:val="001D03BB"/>
    <w:rsid w:val="001D0476"/>
    <w:rsid w:val="001D0531"/>
    <w:rsid w:val="001D0570"/>
    <w:rsid w:val="001D05DB"/>
    <w:rsid w:val="001D05E1"/>
    <w:rsid w:val="001D05F1"/>
    <w:rsid w:val="001D060F"/>
    <w:rsid w:val="001D061C"/>
    <w:rsid w:val="001D0650"/>
    <w:rsid w:val="001D06A3"/>
    <w:rsid w:val="001D0727"/>
    <w:rsid w:val="001D0799"/>
    <w:rsid w:val="001D0862"/>
    <w:rsid w:val="001D0879"/>
    <w:rsid w:val="001D08BF"/>
    <w:rsid w:val="001D09EE"/>
    <w:rsid w:val="001D0AF8"/>
    <w:rsid w:val="001D0B0B"/>
    <w:rsid w:val="001D0B79"/>
    <w:rsid w:val="001D0C0F"/>
    <w:rsid w:val="001D0C19"/>
    <w:rsid w:val="001D0C2F"/>
    <w:rsid w:val="001D0D59"/>
    <w:rsid w:val="001D0D75"/>
    <w:rsid w:val="001D0DD5"/>
    <w:rsid w:val="001D0DEA"/>
    <w:rsid w:val="001D0E5E"/>
    <w:rsid w:val="001D0E81"/>
    <w:rsid w:val="001D0EDB"/>
    <w:rsid w:val="001D0F03"/>
    <w:rsid w:val="001D0F2B"/>
    <w:rsid w:val="001D0F5A"/>
    <w:rsid w:val="001D0F64"/>
    <w:rsid w:val="001D0F73"/>
    <w:rsid w:val="001D0FDA"/>
    <w:rsid w:val="001D0FE2"/>
    <w:rsid w:val="001D1029"/>
    <w:rsid w:val="001D1066"/>
    <w:rsid w:val="001D10CE"/>
    <w:rsid w:val="001D1232"/>
    <w:rsid w:val="001D128E"/>
    <w:rsid w:val="001D1301"/>
    <w:rsid w:val="001D1313"/>
    <w:rsid w:val="001D1416"/>
    <w:rsid w:val="001D14C6"/>
    <w:rsid w:val="001D158D"/>
    <w:rsid w:val="001D15F0"/>
    <w:rsid w:val="001D1603"/>
    <w:rsid w:val="001D1789"/>
    <w:rsid w:val="001D1888"/>
    <w:rsid w:val="001D188D"/>
    <w:rsid w:val="001D1898"/>
    <w:rsid w:val="001D1957"/>
    <w:rsid w:val="001D19B4"/>
    <w:rsid w:val="001D19FB"/>
    <w:rsid w:val="001D1A00"/>
    <w:rsid w:val="001D1A44"/>
    <w:rsid w:val="001D1A53"/>
    <w:rsid w:val="001D1A8D"/>
    <w:rsid w:val="001D1B43"/>
    <w:rsid w:val="001D1B44"/>
    <w:rsid w:val="001D1BA1"/>
    <w:rsid w:val="001D1C0F"/>
    <w:rsid w:val="001D1C73"/>
    <w:rsid w:val="001D1D41"/>
    <w:rsid w:val="001D1D86"/>
    <w:rsid w:val="001D1D98"/>
    <w:rsid w:val="001D1DBC"/>
    <w:rsid w:val="001D1DD5"/>
    <w:rsid w:val="001D1DD9"/>
    <w:rsid w:val="001D1E54"/>
    <w:rsid w:val="001D1E5E"/>
    <w:rsid w:val="001D1E8D"/>
    <w:rsid w:val="001D1F1D"/>
    <w:rsid w:val="001D1F30"/>
    <w:rsid w:val="001D1F5D"/>
    <w:rsid w:val="001D2014"/>
    <w:rsid w:val="001D20C5"/>
    <w:rsid w:val="001D2135"/>
    <w:rsid w:val="001D213E"/>
    <w:rsid w:val="001D214B"/>
    <w:rsid w:val="001D2152"/>
    <w:rsid w:val="001D2165"/>
    <w:rsid w:val="001D2173"/>
    <w:rsid w:val="001D21D5"/>
    <w:rsid w:val="001D2222"/>
    <w:rsid w:val="001D2273"/>
    <w:rsid w:val="001D228D"/>
    <w:rsid w:val="001D23C4"/>
    <w:rsid w:val="001D243C"/>
    <w:rsid w:val="001D244F"/>
    <w:rsid w:val="001D245B"/>
    <w:rsid w:val="001D2467"/>
    <w:rsid w:val="001D247E"/>
    <w:rsid w:val="001D24E0"/>
    <w:rsid w:val="001D24F0"/>
    <w:rsid w:val="001D258D"/>
    <w:rsid w:val="001D261C"/>
    <w:rsid w:val="001D2642"/>
    <w:rsid w:val="001D2699"/>
    <w:rsid w:val="001D273B"/>
    <w:rsid w:val="001D2771"/>
    <w:rsid w:val="001D27AD"/>
    <w:rsid w:val="001D27E7"/>
    <w:rsid w:val="001D2813"/>
    <w:rsid w:val="001D2849"/>
    <w:rsid w:val="001D287D"/>
    <w:rsid w:val="001D28B5"/>
    <w:rsid w:val="001D28C0"/>
    <w:rsid w:val="001D28E3"/>
    <w:rsid w:val="001D2934"/>
    <w:rsid w:val="001D297D"/>
    <w:rsid w:val="001D29F4"/>
    <w:rsid w:val="001D2A2C"/>
    <w:rsid w:val="001D2A5C"/>
    <w:rsid w:val="001D2ABC"/>
    <w:rsid w:val="001D2AFE"/>
    <w:rsid w:val="001D2B45"/>
    <w:rsid w:val="001D2B67"/>
    <w:rsid w:val="001D2C04"/>
    <w:rsid w:val="001D2C12"/>
    <w:rsid w:val="001D2C2E"/>
    <w:rsid w:val="001D2C7E"/>
    <w:rsid w:val="001D2CA6"/>
    <w:rsid w:val="001D2CB5"/>
    <w:rsid w:val="001D2D80"/>
    <w:rsid w:val="001D2D87"/>
    <w:rsid w:val="001D2DBD"/>
    <w:rsid w:val="001D2E14"/>
    <w:rsid w:val="001D2F92"/>
    <w:rsid w:val="001D2FAA"/>
    <w:rsid w:val="001D2FAD"/>
    <w:rsid w:val="001D2FB7"/>
    <w:rsid w:val="001D2FD8"/>
    <w:rsid w:val="001D3041"/>
    <w:rsid w:val="001D3071"/>
    <w:rsid w:val="001D3105"/>
    <w:rsid w:val="001D3112"/>
    <w:rsid w:val="001D3158"/>
    <w:rsid w:val="001D3162"/>
    <w:rsid w:val="001D3166"/>
    <w:rsid w:val="001D327C"/>
    <w:rsid w:val="001D32B2"/>
    <w:rsid w:val="001D331B"/>
    <w:rsid w:val="001D335B"/>
    <w:rsid w:val="001D345F"/>
    <w:rsid w:val="001D3552"/>
    <w:rsid w:val="001D3565"/>
    <w:rsid w:val="001D359A"/>
    <w:rsid w:val="001D35B9"/>
    <w:rsid w:val="001D371F"/>
    <w:rsid w:val="001D3746"/>
    <w:rsid w:val="001D3753"/>
    <w:rsid w:val="001D3869"/>
    <w:rsid w:val="001D3896"/>
    <w:rsid w:val="001D38B1"/>
    <w:rsid w:val="001D399C"/>
    <w:rsid w:val="001D39DA"/>
    <w:rsid w:val="001D3A68"/>
    <w:rsid w:val="001D3B2A"/>
    <w:rsid w:val="001D3B64"/>
    <w:rsid w:val="001D3B68"/>
    <w:rsid w:val="001D3C13"/>
    <w:rsid w:val="001D3CD4"/>
    <w:rsid w:val="001D3D2A"/>
    <w:rsid w:val="001D3D3E"/>
    <w:rsid w:val="001D3D97"/>
    <w:rsid w:val="001D3DC7"/>
    <w:rsid w:val="001D3E03"/>
    <w:rsid w:val="001D3E05"/>
    <w:rsid w:val="001D3E23"/>
    <w:rsid w:val="001D3E51"/>
    <w:rsid w:val="001D3E80"/>
    <w:rsid w:val="001D3F06"/>
    <w:rsid w:val="001D3F16"/>
    <w:rsid w:val="001D3F2A"/>
    <w:rsid w:val="001D3F6E"/>
    <w:rsid w:val="001D3F89"/>
    <w:rsid w:val="001D3FC9"/>
    <w:rsid w:val="001D3FEE"/>
    <w:rsid w:val="001D4006"/>
    <w:rsid w:val="001D4011"/>
    <w:rsid w:val="001D4037"/>
    <w:rsid w:val="001D4058"/>
    <w:rsid w:val="001D40F6"/>
    <w:rsid w:val="001D411D"/>
    <w:rsid w:val="001D41D1"/>
    <w:rsid w:val="001D41D6"/>
    <w:rsid w:val="001D41E1"/>
    <w:rsid w:val="001D4214"/>
    <w:rsid w:val="001D421A"/>
    <w:rsid w:val="001D4237"/>
    <w:rsid w:val="001D42F4"/>
    <w:rsid w:val="001D43A0"/>
    <w:rsid w:val="001D43F0"/>
    <w:rsid w:val="001D441D"/>
    <w:rsid w:val="001D443D"/>
    <w:rsid w:val="001D4477"/>
    <w:rsid w:val="001D456C"/>
    <w:rsid w:val="001D45DD"/>
    <w:rsid w:val="001D45FF"/>
    <w:rsid w:val="001D4629"/>
    <w:rsid w:val="001D46D5"/>
    <w:rsid w:val="001D46ED"/>
    <w:rsid w:val="001D471C"/>
    <w:rsid w:val="001D4738"/>
    <w:rsid w:val="001D476D"/>
    <w:rsid w:val="001D4788"/>
    <w:rsid w:val="001D4792"/>
    <w:rsid w:val="001D47D7"/>
    <w:rsid w:val="001D4862"/>
    <w:rsid w:val="001D487A"/>
    <w:rsid w:val="001D489E"/>
    <w:rsid w:val="001D48CA"/>
    <w:rsid w:val="001D495E"/>
    <w:rsid w:val="001D497F"/>
    <w:rsid w:val="001D49DE"/>
    <w:rsid w:val="001D49F1"/>
    <w:rsid w:val="001D4A0D"/>
    <w:rsid w:val="001D4A54"/>
    <w:rsid w:val="001D4A8D"/>
    <w:rsid w:val="001D4AFB"/>
    <w:rsid w:val="001D4BA0"/>
    <w:rsid w:val="001D4C04"/>
    <w:rsid w:val="001D4C3A"/>
    <w:rsid w:val="001D4C3D"/>
    <w:rsid w:val="001D4C40"/>
    <w:rsid w:val="001D4C75"/>
    <w:rsid w:val="001D4D1B"/>
    <w:rsid w:val="001D4D1E"/>
    <w:rsid w:val="001D4D26"/>
    <w:rsid w:val="001D4E53"/>
    <w:rsid w:val="001D4E7D"/>
    <w:rsid w:val="001D4EA8"/>
    <w:rsid w:val="001D4EE3"/>
    <w:rsid w:val="001D4F18"/>
    <w:rsid w:val="001D4F3A"/>
    <w:rsid w:val="001D4FE2"/>
    <w:rsid w:val="001D5029"/>
    <w:rsid w:val="001D5038"/>
    <w:rsid w:val="001D505D"/>
    <w:rsid w:val="001D508A"/>
    <w:rsid w:val="001D50BF"/>
    <w:rsid w:val="001D50D2"/>
    <w:rsid w:val="001D518D"/>
    <w:rsid w:val="001D51EB"/>
    <w:rsid w:val="001D5266"/>
    <w:rsid w:val="001D5293"/>
    <w:rsid w:val="001D52B9"/>
    <w:rsid w:val="001D530A"/>
    <w:rsid w:val="001D5348"/>
    <w:rsid w:val="001D535B"/>
    <w:rsid w:val="001D53F5"/>
    <w:rsid w:val="001D541F"/>
    <w:rsid w:val="001D5570"/>
    <w:rsid w:val="001D5574"/>
    <w:rsid w:val="001D55FA"/>
    <w:rsid w:val="001D561E"/>
    <w:rsid w:val="001D5667"/>
    <w:rsid w:val="001D56A6"/>
    <w:rsid w:val="001D56B2"/>
    <w:rsid w:val="001D56D4"/>
    <w:rsid w:val="001D57C5"/>
    <w:rsid w:val="001D57E9"/>
    <w:rsid w:val="001D57EA"/>
    <w:rsid w:val="001D5865"/>
    <w:rsid w:val="001D588C"/>
    <w:rsid w:val="001D588D"/>
    <w:rsid w:val="001D5894"/>
    <w:rsid w:val="001D5898"/>
    <w:rsid w:val="001D5904"/>
    <w:rsid w:val="001D5953"/>
    <w:rsid w:val="001D5A5F"/>
    <w:rsid w:val="001D5A61"/>
    <w:rsid w:val="001D5B4E"/>
    <w:rsid w:val="001D5B67"/>
    <w:rsid w:val="001D5B9D"/>
    <w:rsid w:val="001D5BAC"/>
    <w:rsid w:val="001D5BCD"/>
    <w:rsid w:val="001D5C08"/>
    <w:rsid w:val="001D5C54"/>
    <w:rsid w:val="001D5C5E"/>
    <w:rsid w:val="001D5C62"/>
    <w:rsid w:val="001D5C6B"/>
    <w:rsid w:val="001D5C92"/>
    <w:rsid w:val="001D5CD7"/>
    <w:rsid w:val="001D5CD8"/>
    <w:rsid w:val="001D5D0C"/>
    <w:rsid w:val="001D5D12"/>
    <w:rsid w:val="001D5D43"/>
    <w:rsid w:val="001D5D8A"/>
    <w:rsid w:val="001D5D97"/>
    <w:rsid w:val="001D5DDB"/>
    <w:rsid w:val="001D5DEF"/>
    <w:rsid w:val="001D5E3C"/>
    <w:rsid w:val="001D5F0B"/>
    <w:rsid w:val="001D5F0E"/>
    <w:rsid w:val="001D5F13"/>
    <w:rsid w:val="001D5F16"/>
    <w:rsid w:val="001D5F31"/>
    <w:rsid w:val="001D5F4D"/>
    <w:rsid w:val="001D5FFC"/>
    <w:rsid w:val="001D6044"/>
    <w:rsid w:val="001D60BD"/>
    <w:rsid w:val="001D60CF"/>
    <w:rsid w:val="001D615E"/>
    <w:rsid w:val="001D619C"/>
    <w:rsid w:val="001D61E9"/>
    <w:rsid w:val="001D6223"/>
    <w:rsid w:val="001D6247"/>
    <w:rsid w:val="001D625D"/>
    <w:rsid w:val="001D6312"/>
    <w:rsid w:val="001D6325"/>
    <w:rsid w:val="001D6331"/>
    <w:rsid w:val="001D634C"/>
    <w:rsid w:val="001D6371"/>
    <w:rsid w:val="001D6399"/>
    <w:rsid w:val="001D63DD"/>
    <w:rsid w:val="001D644F"/>
    <w:rsid w:val="001D64EE"/>
    <w:rsid w:val="001D65B4"/>
    <w:rsid w:val="001D6604"/>
    <w:rsid w:val="001D6621"/>
    <w:rsid w:val="001D66DC"/>
    <w:rsid w:val="001D66E0"/>
    <w:rsid w:val="001D675D"/>
    <w:rsid w:val="001D6774"/>
    <w:rsid w:val="001D67E1"/>
    <w:rsid w:val="001D67F8"/>
    <w:rsid w:val="001D6836"/>
    <w:rsid w:val="001D6848"/>
    <w:rsid w:val="001D687A"/>
    <w:rsid w:val="001D689D"/>
    <w:rsid w:val="001D6ABD"/>
    <w:rsid w:val="001D6AE5"/>
    <w:rsid w:val="001D6B04"/>
    <w:rsid w:val="001D6C15"/>
    <w:rsid w:val="001D6C59"/>
    <w:rsid w:val="001D6DFA"/>
    <w:rsid w:val="001D6EDE"/>
    <w:rsid w:val="001D6F09"/>
    <w:rsid w:val="001D6F1A"/>
    <w:rsid w:val="001D6F64"/>
    <w:rsid w:val="001D6F69"/>
    <w:rsid w:val="001D6F92"/>
    <w:rsid w:val="001D6FA0"/>
    <w:rsid w:val="001D702E"/>
    <w:rsid w:val="001D7049"/>
    <w:rsid w:val="001D70A8"/>
    <w:rsid w:val="001D70D6"/>
    <w:rsid w:val="001D70FC"/>
    <w:rsid w:val="001D718F"/>
    <w:rsid w:val="001D7210"/>
    <w:rsid w:val="001D732D"/>
    <w:rsid w:val="001D73B0"/>
    <w:rsid w:val="001D73DC"/>
    <w:rsid w:val="001D744F"/>
    <w:rsid w:val="001D7466"/>
    <w:rsid w:val="001D7552"/>
    <w:rsid w:val="001D7614"/>
    <w:rsid w:val="001D761D"/>
    <w:rsid w:val="001D763B"/>
    <w:rsid w:val="001D767F"/>
    <w:rsid w:val="001D7814"/>
    <w:rsid w:val="001D7890"/>
    <w:rsid w:val="001D78AE"/>
    <w:rsid w:val="001D7915"/>
    <w:rsid w:val="001D793D"/>
    <w:rsid w:val="001D7956"/>
    <w:rsid w:val="001D79D5"/>
    <w:rsid w:val="001D79FC"/>
    <w:rsid w:val="001D7A46"/>
    <w:rsid w:val="001D7AA9"/>
    <w:rsid w:val="001D7AEA"/>
    <w:rsid w:val="001D7B3C"/>
    <w:rsid w:val="001D7BA9"/>
    <w:rsid w:val="001D7D13"/>
    <w:rsid w:val="001D7DDF"/>
    <w:rsid w:val="001D7DE5"/>
    <w:rsid w:val="001D7E26"/>
    <w:rsid w:val="001D7E5F"/>
    <w:rsid w:val="001D7E7F"/>
    <w:rsid w:val="001D7EA9"/>
    <w:rsid w:val="001D7EE2"/>
    <w:rsid w:val="001D7F69"/>
    <w:rsid w:val="001D7F86"/>
    <w:rsid w:val="001D7F91"/>
    <w:rsid w:val="001E0007"/>
    <w:rsid w:val="001E0062"/>
    <w:rsid w:val="001E00F3"/>
    <w:rsid w:val="001E0130"/>
    <w:rsid w:val="001E017F"/>
    <w:rsid w:val="001E0217"/>
    <w:rsid w:val="001E023A"/>
    <w:rsid w:val="001E0266"/>
    <w:rsid w:val="001E0282"/>
    <w:rsid w:val="001E02B4"/>
    <w:rsid w:val="001E0332"/>
    <w:rsid w:val="001E0357"/>
    <w:rsid w:val="001E036C"/>
    <w:rsid w:val="001E038D"/>
    <w:rsid w:val="001E03BE"/>
    <w:rsid w:val="001E0516"/>
    <w:rsid w:val="001E053B"/>
    <w:rsid w:val="001E0560"/>
    <w:rsid w:val="001E05CD"/>
    <w:rsid w:val="001E05F1"/>
    <w:rsid w:val="001E0650"/>
    <w:rsid w:val="001E06C1"/>
    <w:rsid w:val="001E06DA"/>
    <w:rsid w:val="001E0728"/>
    <w:rsid w:val="001E0766"/>
    <w:rsid w:val="001E078E"/>
    <w:rsid w:val="001E07C3"/>
    <w:rsid w:val="001E07D3"/>
    <w:rsid w:val="001E07E1"/>
    <w:rsid w:val="001E0801"/>
    <w:rsid w:val="001E0842"/>
    <w:rsid w:val="001E08EA"/>
    <w:rsid w:val="001E09D2"/>
    <w:rsid w:val="001E0A1A"/>
    <w:rsid w:val="001E0A2D"/>
    <w:rsid w:val="001E0A50"/>
    <w:rsid w:val="001E0B08"/>
    <w:rsid w:val="001E0BEA"/>
    <w:rsid w:val="001E0C13"/>
    <w:rsid w:val="001E0C59"/>
    <w:rsid w:val="001E0C64"/>
    <w:rsid w:val="001E0DC2"/>
    <w:rsid w:val="001E0E26"/>
    <w:rsid w:val="001E0E3F"/>
    <w:rsid w:val="001E0E68"/>
    <w:rsid w:val="001E0E9E"/>
    <w:rsid w:val="001E0F06"/>
    <w:rsid w:val="001E0F2A"/>
    <w:rsid w:val="001E0F3A"/>
    <w:rsid w:val="001E0F83"/>
    <w:rsid w:val="001E0FB1"/>
    <w:rsid w:val="001E1015"/>
    <w:rsid w:val="001E1082"/>
    <w:rsid w:val="001E10D3"/>
    <w:rsid w:val="001E10EE"/>
    <w:rsid w:val="001E1116"/>
    <w:rsid w:val="001E1192"/>
    <w:rsid w:val="001E11B8"/>
    <w:rsid w:val="001E11C4"/>
    <w:rsid w:val="001E11F9"/>
    <w:rsid w:val="001E1310"/>
    <w:rsid w:val="001E1395"/>
    <w:rsid w:val="001E13FB"/>
    <w:rsid w:val="001E1454"/>
    <w:rsid w:val="001E14E0"/>
    <w:rsid w:val="001E154C"/>
    <w:rsid w:val="001E155C"/>
    <w:rsid w:val="001E1583"/>
    <w:rsid w:val="001E16E8"/>
    <w:rsid w:val="001E175E"/>
    <w:rsid w:val="001E17ED"/>
    <w:rsid w:val="001E1803"/>
    <w:rsid w:val="001E1820"/>
    <w:rsid w:val="001E189B"/>
    <w:rsid w:val="001E18A8"/>
    <w:rsid w:val="001E18DD"/>
    <w:rsid w:val="001E18F0"/>
    <w:rsid w:val="001E1961"/>
    <w:rsid w:val="001E196C"/>
    <w:rsid w:val="001E1989"/>
    <w:rsid w:val="001E19A0"/>
    <w:rsid w:val="001E19C8"/>
    <w:rsid w:val="001E19D1"/>
    <w:rsid w:val="001E1A54"/>
    <w:rsid w:val="001E1AFF"/>
    <w:rsid w:val="001E1B39"/>
    <w:rsid w:val="001E1B7D"/>
    <w:rsid w:val="001E1C60"/>
    <w:rsid w:val="001E1CED"/>
    <w:rsid w:val="001E1D15"/>
    <w:rsid w:val="001E1D75"/>
    <w:rsid w:val="001E1D8E"/>
    <w:rsid w:val="001E1DB8"/>
    <w:rsid w:val="001E1E0F"/>
    <w:rsid w:val="001E1E67"/>
    <w:rsid w:val="001E1ECD"/>
    <w:rsid w:val="001E1EF5"/>
    <w:rsid w:val="001E2044"/>
    <w:rsid w:val="001E207B"/>
    <w:rsid w:val="001E20AE"/>
    <w:rsid w:val="001E20B1"/>
    <w:rsid w:val="001E2136"/>
    <w:rsid w:val="001E21A8"/>
    <w:rsid w:val="001E21D7"/>
    <w:rsid w:val="001E21E5"/>
    <w:rsid w:val="001E2252"/>
    <w:rsid w:val="001E2268"/>
    <w:rsid w:val="001E22BB"/>
    <w:rsid w:val="001E22C8"/>
    <w:rsid w:val="001E22F2"/>
    <w:rsid w:val="001E238D"/>
    <w:rsid w:val="001E2462"/>
    <w:rsid w:val="001E2475"/>
    <w:rsid w:val="001E24DE"/>
    <w:rsid w:val="001E2535"/>
    <w:rsid w:val="001E25BF"/>
    <w:rsid w:val="001E263F"/>
    <w:rsid w:val="001E268C"/>
    <w:rsid w:val="001E2719"/>
    <w:rsid w:val="001E274C"/>
    <w:rsid w:val="001E2846"/>
    <w:rsid w:val="001E284A"/>
    <w:rsid w:val="001E2878"/>
    <w:rsid w:val="001E28BD"/>
    <w:rsid w:val="001E28FD"/>
    <w:rsid w:val="001E29A6"/>
    <w:rsid w:val="001E29D2"/>
    <w:rsid w:val="001E2A38"/>
    <w:rsid w:val="001E2A7B"/>
    <w:rsid w:val="001E2B28"/>
    <w:rsid w:val="001E2B49"/>
    <w:rsid w:val="001E2B4E"/>
    <w:rsid w:val="001E2CE7"/>
    <w:rsid w:val="001E2DF9"/>
    <w:rsid w:val="001E2E6C"/>
    <w:rsid w:val="001E2E6D"/>
    <w:rsid w:val="001E2EE0"/>
    <w:rsid w:val="001E2F1E"/>
    <w:rsid w:val="001E2F72"/>
    <w:rsid w:val="001E2F91"/>
    <w:rsid w:val="001E3000"/>
    <w:rsid w:val="001E30DE"/>
    <w:rsid w:val="001E30F7"/>
    <w:rsid w:val="001E3130"/>
    <w:rsid w:val="001E31AA"/>
    <w:rsid w:val="001E31F3"/>
    <w:rsid w:val="001E3240"/>
    <w:rsid w:val="001E32BF"/>
    <w:rsid w:val="001E3362"/>
    <w:rsid w:val="001E3396"/>
    <w:rsid w:val="001E3437"/>
    <w:rsid w:val="001E3449"/>
    <w:rsid w:val="001E346C"/>
    <w:rsid w:val="001E3490"/>
    <w:rsid w:val="001E350D"/>
    <w:rsid w:val="001E35C7"/>
    <w:rsid w:val="001E366E"/>
    <w:rsid w:val="001E3671"/>
    <w:rsid w:val="001E36C4"/>
    <w:rsid w:val="001E36D5"/>
    <w:rsid w:val="001E36E2"/>
    <w:rsid w:val="001E3730"/>
    <w:rsid w:val="001E3750"/>
    <w:rsid w:val="001E37B7"/>
    <w:rsid w:val="001E3808"/>
    <w:rsid w:val="001E382C"/>
    <w:rsid w:val="001E3868"/>
    <w:rsid w:val="001E38DA"/>
    <w:rsid w:val="001E3905"/>
    <w:rsid w:val="001E3AB6"/>
    <w:rsid w:val="001E3B8F"/>
    <w:rsid w:val="001E3D69"/>
    <w:rsid w:val="001E3DC5"/>
    <w:rsid w:val="001E3E11"/>
    <w:rsid w:val="001E3E21"/>
    <w:rsid w:val="001E3E77"/>
    <w:rsid w:val="001E3EC2"/>
    <w:rsid w:val="001E3EEF"/>
    <w:rsid w:val="001E3F0C"/>
    <w:rsid w:val="001E3F30"/>
    <w:rsid w:val="001E3F52"/>
    <w:rsid w:val="001E3FB0"/>
    <w:rsid w:val="001E4023"/>
    <w:rsid w:val="001E4078"/>
    <w:rsid w:val="001E4098"/>
    <w:rsid w:val="001E409E"/>
    <w:rsid w:val="001E40AC"/>
    <w:rsid w:val="001E40C7"/>
    <w:rsid w:val="001E40D7"/>
    <w:rsid w:val="001E413A"/>
    <w:rsid w:val="001E413C"/>
    <w:rsid w:val="001E415C"/>
    <w:rsid w:val="001E416B"/>
    <w:rsid w:val="001E41C9"/>
    <w:rsid w:val="001E41DB"/>
    <w:rsid w:val="001E41F8"/>
    <w:rsid w:val="001E4207"/>
    <w:rsid w:val="001E422A"/>
    <w:rsid w:val="001E4231"/>
    <w:rsid w:val="001E425D"/>
    <w:rsid w:val="001E4305"/>
    <w:rsid w:val="001E4357"/>
    <w:rsid w:val="001E43BC"/>
    <w:rsid w:val="001E43DC"/>
    <w:rsid w:val="001E441E"/>
    <w:rsid w:val="001E449E"/>
    <w:rsid w:val="001E4714"/>
    <w:rsid w:val="001E47C6"/>
    <w:rsid w:val="001E48C4"/>
    <w:rsid w:val="001E48FF"/>
    <w:rsid w:val="001E4948"/>
    <w:rsid w:val="001E499E"/>
    <w:rsid w:val="001E49DB"/>
    <w:rsid w:val="001E4A20"/>
    <w:rsid w:val="001E4A44"/>
    <w:rsid w:val="001E4A59"/>
    <w:rsid w:val="001E4A6A"/>
    <w:rsid w:val="001E4A7E"/>
    <w:rsid w:val="001E4A8F"/>
    <w:rsid w:val="001E4AC3"/>
    <w:rsid w:val="001E4B02"/>
    <w:rsid w:val="001E4B14"/>
    <w:rsid w:val="001E4BDE"/>
    <w:rsid w:val="001E4CA1"/>
    <w:rsid w:val="001E4CC5"/>
    <w:rsid w:val="001E4CE2"/>
    <w:rsid w:val="001E4D83"/>
    <w:rsid w:val="001E4D9F"/>
    <w:rsid w:val="001E4EEE"/>
    <w:rsid w:val="001E4F1A"/>
    <w:rsid w:val="001E4F3A"/>
    <w:rsid w:val="001E4F5E"/>
    <w:rsid w:val="001E4FCE"/>
    <w:rsid w:val="001E5095"/>
    <w:rsid w:val="001E51F1"/>
    <w:rsid w:val="001E51FC"/>
    <w:rsid w:val="001E5218"/>
    <w:rsid w:val="001E523A"/>
    <w:rsid w:val="001E52B9"/>
    <w:rsid w:val="001E52E0"/>
    <w:rsid w:val="001E52FF"/>
    <w:rsid w:val="001E530F"/>
    <w:rsid w:val="001E5352"/>
    <w:rsid w:val="001E54FE"/>
    <w:rsid w:val="001E5530"/>
    <w:rsid w:val="001E554A"/>
    <w:rsid w:val="001E557A"/>
    <w:rsid w:val="001E557E"/>
    <w:rsid w:val="001E5584"/>
    <w:rsid w:val="001E55AA"/>
    <w:rsid w:val="001E55CD"/>
    <w:rsid w:val="001E5604"/>
    <w:rsid w:val="001E562A"/>
    <w:rsid w:val="001E5679"/>
    <w:rsid w:val="001E56A6"/>
    <w:rsid w:val="001E56B1"/>
    <w:rsid w:val="001E56DE"/>
    <w:rsid w:val="001E572A"/>
    <w:rsid w:val="001E578B"/>
    <w:rsid w:val="001E579B"/>
    <w:rsid w:val="001E580E"/>
    <w:rsid w:val="001E5824"/>
    <w:rsid w:val="001E5893"/>
    <w:rsid w:val="001E58B1"/>
    <w:rsid w:val="001E5938"/>
    <w:rsid w:val="001E5939"/>
    <w:rsid w:val="001E597D"/>
    <w:rsid w:val="001E59CF"/>
    <w:rsid w:val="001E59FE"/>
    <w:rsid w:val="001E5A47"/>
    <w:rsid w:val="001E5A5F"/>
    <w:rsid w:val="001E5AD6"/>
    <w:rsid w:val="001E5B53"/>
    <w:rsid w:val="001E5B7A"/>
    <w:rsid w:val="001E5BDA"/>
    <w:rsid w:val="001E5C42"/>
    <w:rsid w:val="001E5C69"/>
    <w:rsid w:val="001E5DC1"/>
    <w:rsid w:val="001E5DE0"/>
    <w:rsid w:val="001E5E09"/>
    <w:rsid w:val="001E5E6D"/>
    <w:rsid w:val="001E5E99"/>
    <w:rsid w:val="001E5F6C"/>
    <w:rsid w:val="001E6000"/>
    <w:rsid w:val="001E609D"/>
    <w:rsid w:val="001E60E9"/>
    <w:rsid w:val="001E6132"/>
    <w:rsid w:val="001E617F"/>
    <w:rsid w:val="001E61EE"/>
    <w:rsid w:val="001E6209"/>
    <w:rsid w:val="001E6292"/>
    <w:rsid w:val="001E62BB"/>
    <w:rsid w:val="001E62C0"/>
    <w:rsid w:val="001E62D4"/>
    <w:rsid w:val="001E62E9"/>
    <w:rsid w:val="001E635A"/>
    <w:rsid w:val="001E6486"/>
    <w:rsid w:val="001E64A9"/>
    <w:rsid w:val="001E64DB"/>
    <w:rsid w:val="001E650F"/>
    <w:rsid w:val="001E6526"/>
    <w:rsid w:val="001E6564"/>
    <w:rsid w:val="001E6670"/>
    <w:rsid w:val="001E66BE"/>
    <w:rsid w:val="001E66D1"/>
    <w:rsid w:val="001E66F8"/>
    <w:rsid w:val="001E6709"/>
    <w:rsid w:val="001E6733"/>
    <w:rsid w:val="001E6748"/>
    <w:rsid w:val="001E674A"/>
    <w:rsid w:val="001E674F"/>
    <w:rsid w:val="001E676D"/>
    <w:rsid w:val="001E678E"/>
    <w:rsid w:val="001E67D3"/>
    <w:rsid w:val="001E6805"/>
    <w:rsid w:val="001E6807"/>
    <w:rsid w:val="001E681E"/>
    <w:rsid w:val="001E687C"/>
    <w:rsid w:val="001E68D9"/>
    <w:rsid w:val="001E694B"/>
    <w:rsid w:val="001E697A"/>
    <w:rsid w:val="001E698D"/>
    <w:rsid w:val="001E69D1"/>
    <w:rsid w:val="001E6AB5"/>
    <w:rsid w:val="001E6B34"/>
    <w:rsid w:val="001E6B57"/>
    <w:rsid w:val="001E6BA3"/>
    <w:rsid w:val="001E6C04"/>
    <w:rsid w:val="001E6D23"/>
    <w:rsid w:val="001E6DAE"/>
    <w:rsid w:val="001E6E01"/>
    <w:rsid w:val="001E6E34"/>
    <w:rsid w:val="001E6E37"/>
    <w:rsid w:val="001E6E6D"/>
    <w:rsid w:val="001E6E72"/>
    <w:rsid w:val="001E6ED6"/>
    <w:rsid w:val="001E6F08"/>
    <w:rsid w:val="001E6F0C"/>
    <w:rsid w:val="001E6F19"/>
    <w:rsid w:val="001E6F44"/>
    <w:rsid w:val="001E6F8B"/>
    <w:rsid w:val="001E6FE5"/>
    <w:rsid w:val="001E6FF2"/>
    <w:rsid w:val="001E7035"/>
    <w:rsid w:val="001E7039"/>
    <w:rsid w:val="001E7064"/>
    <w:rsid w:val="001E7066"/>
    <w:rsid w:val="001E70CD"/>
    <w:rsid w:val="001E7104"/>
    <w:rsid w:val="001E7164"/>
    <w:rsid w:val="001E7197"/>
    <w:rsid w:val="001E71A3"/>
    <w:rsid w:val="001E71AF"/>
    <w:rsid w:val="001E7329"/>
    <w:rsid w:val="001E7393"/>
    <w:rsid w:val="001E73BB"/>
    <w:rsid w:val="001E73E2"/>
    <w:rsid w:val="001E73F1"/>
    <w:rsid w:val="001E7496"/>
    <w:rsid w:val="001E759D"/>
    <w:rsid w:val="001E75DE"/>
    <w:rsid w:val="001E7641"/>
    <w:rsid w:val="001E76AB"/>
    <w:rsid w:val="001E76BC"/>
    <w:rsid w:val="001E76C1"/>
    <w:rsid w:val="001E771B"/>
    <w:rsid w:val="001E772D"/>
    <w:rsid w:val="001E7780"/>
    <w:rsid w:val="001E77E3"/>
    <w:rsid w:val="001E77FC"/>
    <w:rsid w:val="001E783B"/>
    <w:rsid w:val="001E788D"/>
    <w:rsid w:val="001E7916"/>
    <w:rsid w:val="001E794D"/>
    <w:rsid w:val="001E79BE"/>
    <w:rsid w:val="001E7A16"/>
    <w:rsid w:val="001E7A3C"/>
    <w:rsid w:val="001E7AA4"/>
    <w:rsid w:val="001E7ABD"/>
    <w:rsid w:val="001E7B98"/>
    <w:rsid w:val="001E7BA8"/>
    <w:rsid w:val="001E7BB9"/>
    <w:rsid w:val="001E7C07"/>
    <w:rsid w:val="001E7CFF"/>
    <w:rsid w:val="001E7D3C"/>
    <w:rsid w:val="001E7D89"/>
    <w:rsid w:val="001E7E08"/>
    <w:rsid w:val="001E7E40"/>
    <w:rsid w:val="001E7F03"/>
    <w:rsid w:val="001E7F15"/>
    <w:rsid w:val="001E7F39"/>
    <w:rsid w:val="001E7FE7"/>
    <w:rsid w:val="001E7FF5"/>
    <w:rsid w:val="001F002D"/>
    <w:rsid w:val="001F0232"/>
    <w:rsid w:val="001F0276"/>
    <w:rsid w:val="001F0282"/>
    <w:rsid w:val="001F02A4"/>
    <w:rsid w:val="001F033B"/>
    <w:rsid w:val="001F038A"/>
    <w:rsid w:val="001F03CA"/>
    <w:rsid w:val="001F0408"/>
    <w:rsid w:val="001F0462"/>
    <w:rsid w:val="001F0497"/>
    <w:rsid w:val="001F04AC"/>
    <w:rsid w:val="001F04B5"/>
    <w:rsid w:val="001F04DE"/>
    <w:rsid w:val="001F04E1"/>
    <w:rsid w:val="001F0504"/>
    <w:rsid w:val="001F057A"/>
    <w:rsid w:val="001F05B3"/>
    <w:rsid w:val="001F05F3"/>
    <w:rsid w:val="001F0696"/>
    <w:rsid w:val="001F06A6"/>
    <w:rsid w:val="001F06CD"/>
    <w:rsid w:val="001F0732"/>
    <w:rsid w:val="001F0743"/>
    <w:rsid w:val="001F0744"/>
    <w:rsid w:val="001F07C1"/>
    <w:rsid w:val="001F0865"/>
    <w:rsid w:val="001F08C6"/>
    <w:rsid w:val="001F08D5"/>
    <w:rsid w:val="001F08E5"/>
    <w:rsid w:val="001F0935"/>
    <w:rsid w:val="001F096F"/>
    <w:rsid w:val="001F0A36"/>
    <w:rsid w:val="001F0A9E"/>
    <w:rsid w:val="001F0AA0"/>
    <w:rsid w:val="001F0B92"/>
    <w:rsid w:val="001F0BD4"/>
    <w:rsid w:val="001F0C40"/>
    <w:rsid w:val="001F0C47"/>
    <w:rsid w:val="001F0C5C"/>
    <w:rsid w:val="001F0D3C"/>
    <w:rsid w:val="001F0D74"/>
    <w:rsid w:val="001F0DB0"/>
    <w:rsid w:val="001F0E07"/>
    <w:rsid w:val="001F0E28"/>
    <w:rsid w:val="001F0E2B"/>
    <w:rsid w:val="001F0E7C"/>
    <w:rsid w:val="001F0EDB"/>
    <w:rsid w:val="001F0EEC"/>
    <w:rsid w:val="001F0F1C"/>
    <w:rsid w:val="001F0F92"/>
    <w:rsid w:val="001F0FBB"/>
    <w:rsid w:val="001F0FDC"/>
    <w:rsid w:val="001F1049"/>
    <w:rsid w:val="001F104D"/>
    <w:rsid w:val="001F107D"/>
    <w:rsid w:val="001F10A4"/>
    <w:rsid w:val="001F10A5"/>
    <w:rsid w:val="001F10A8"/>
    <w:rsid w:val="001F10F0"/>
    <w:rsid w:val="001F114E"/>
    <w:rsid w:val="001F11A0"/>
    <w:rsid w:val="001F11A2"/>
    <w:rsid w:val="001F11F0"/>
    <w:rsid w:val="001F11F3"/>
    <w:rsid w:val="001F1269"/>
    <w:rsid w:val="001F1296"/>
    <w:rsid w:val="001F1323"/>
    <w:rsid w:val="001F133B"/>
    <w:rsid w:val="001F13DC"/>
    <w:rsid w:val="001F141B"/>
    <w:rsid w:val="001F1573"/>
    <w:rsid w:val="001F1597"/>
    <w:rsid w:val="001F15D1"/>
    <w:rsid w:val="001F15DE"/>
    <w:rsid w:val="001F1616"/>
    <w:rsid w:val="001F1618"/>
    <w:rsid w:val="001F164E"/>
    <w:rsid w:val="001F1756"/>
    <w:rsid w:val="001F177E"/>
    <w:rsid w:val="001F1785"/>
    <w:rsid w:val="001F17A8"/>
    <w:rsid w:val="001F17B5"/>
    <w:rsid w:val="001F17EB"/>
    <w:rsid w:val="001F17EF"/>
    <w:rsid w:val="001F1862"/>
    <w:rsid w:val="001F1876"/>
    <w:rsid w:val="001F1882"/>
    <w:rsid w:val="001F18BA"/>
    <w:rsid w:val="001F18CB"/>
    <w:rsid w:val="001F18EB"/>
    <w:rsid w:val="001F1907"/>
    <w:rsid w:val="001F1925"/>
    <w:rsid w:val="001F195B"/>
    <w:rsid w:val="001F1967"/>
    <w:rsid w:val="001F19A0"/>
    <w:rsid w:val="001F19CE"/>
    <w:rsid w:val="001F1ABB"/>
    <w:rsid w:val="001F1BB8"/>
    <w:rsid w:val="001F1C1C"/>
    <w:rsid w:val="001F1C2D"/>
    <w:rsid w:val="001F1C57"/>
    <w:rsid w:val="001F1C83"/>
    <w:rsid w:val="001F1CA2"/>
    <w:rsid w:val="001F1CBB"/>
    <w:rsid w:val="001F1CE8"/>
    <w:rsid w:val="001F1D17"/>
    <w:rsid w:val="001F1D5A"/>
    <w:rsid w:val="001F1DDF"/>
    <w:rsid w:val="001F1E4C"/>
    <w:rsid w:val="001F1E99"/>
    <w:rsid w:val="001F1E9D"/>
    <w:rsid w:val="001F1F0B"/>
    <w:rsid w:val="001F1F86"/>
    <w:rsid w:val="001F1F9F"/>
    <w:rsid w:val="001F1FDC"/>
    <w:rsid w:val="001F206D"/>
    <w:rsid w:val="001F20AD"/>
    <w:rsid w:val="001F20CA"/>
    <w:rsid w:val="001F20EF"/>
    <w:rsid w:val="001F20F9"/>
    <w:rsid w:val="001F2215"/>
    <w:rsid w:val="001F2224"/>
    <w:rsid w:val="001F222E"/>
    <w:rsid w:val="001F223C"/>
    <w:rsid w:val="001F2277"/>
    <w:rsid w:val="001F2389"/>
    <w:rsid w:val="001F2529"/>
    <w:rsid w:val="001F2541"/>
    <w:rsid w:val="001F2548"/>
    <w:rsid w:val="001F25D9"/>
    <w:rsid w:val="001F25F8"/>
    <w:rsid w:val="001F26D2"/>
    <w:rsid w:val="001F26F2"/>
    <w:rsid w:val="001F2703"/>
    <w:rsid w:val="001F2708"/>
    <w:rsid w:val="001F2764"/>
    <w:rsid w:val="001F29A0"/>
    <w:rsid w:val="001F29EC"/>
    <w:rsid w:val="001F2A71"/>
    <w:rsid w:val="001F2B2F"/>
    <w:rsid w:val="001F2BD3"/>
    <w:rsid w:val="001F2C03"/>
    <w:rsid w:val="001F2C1A"/>
    <w:rsid w:val="001F2C7B"/>
    <w:rsid w:val="001F2CBE"/>
    <w:rsid w:val="001F2CBF"/>
    <w:rsid w:val="001F2CDE"/>
    <w:rsid w:val="001F2D54"/>
    <w:rsid w:val="001F2D93"/>
    <w:rsid w:val="001F2E02"/>
    <w:rsid w:val="001F2EF9"/>
    <w:rsid w:val="001F2EFA"/>
    <w:rsid w:val="001F2FD8"/>
    <w:rsid w:val="001F300A"/>
    <w:rsid w:val="001F3053"/>
    <w:rsid w:val="001F3078"/>
    <w:rsid w:val="001F30B9"/>
    <w:rsid w:val="001F30C6"/>
    <w:rsid w:val="001F3144"/>
    <w:rsid w:val="001F31BB"/>
    <w:rsid w:val="001F31C7"/>
    <w:rsid w:val="001F31DC"/>
    <w:rsid w:val="001F32C7"/>
    <w:rsid w:val="001F32E8"/>
    <w:rsid w:val="001F334A"/>
    <w:rsid w:val="001F3361"/>
    <w:rsid w:val="001F339A"/>
    <w:rsid w:val="001F33A6"/>
    <w:rsid w:val="001F340F"/>
    <w:rsid w:val="001F34A7"/>
    <w:rsid w:val="001F34B5"/>
    <w:rsid w:val="001F34DA"/>
    <w:rsid w:val="001F3548"/>
    <w:rsid w:val="001F354E"/>
    <w:rsid w:val="001F3568"/>
    <w:rsid w:val="001F358B"/>
    <w:rsid w:val="001F35B5"/>
    <w:rsid w:val="001F35F1"/>
    <w:rsid w:val="001F364D"/>
    <w:rsid w:val="001F3661"/>
    <w:rsid w:val="001F3678"/>
    <w:rsid w:val="001F36F6"/>
    <w:rsid w:val="001F3711"/>
    <w:rsid w:val="001F3785"/>
    <w:rsid w:val="001F379A"/>
    <w:rsid w:val="001F37DC"/>
    <w:rsid w:val="001F37F1"/>
    <w:rsid w:val="001F3875"/>
    <w:rsid w:val="001F3886"/>
    <w:rsid w:val="001F39A9"/>
    <w:rsid w:val="001F3A35"/>
    <w:rsid w:val="001F3AB1"/>
    <w:rsid w:val="001F3B75"/>
    <w:rsid w:val="001F3B82"/>
    <w:rsid w:val="001F3BC0"/>
    <w:rsid w:val="001F3C98"/>
    <w:rsid w:val="001F3CDA"/>
    <w:rsid w:val="001F3D3C"/>
    <w:rsid w:val="001F3D4F"/>
    <w:rsid w:val="001F3D59"/>
    <w:rsid w:val="001F3DC9"/>
    <w:rsid w:val="001F3DDF"/>
    <w:rsid w:val="001F3E0F"/>
    <w:rsid w:val="001F3E9F"/>
    <w:rsid w:val="001F3EA5"/>
    <w:rsid w:val="001F3EA9"/>
    <w:rsid w:val="001F3EC9"/>
    <w:rsid w:val="001F3EF5"/>
    <w:rsid w:val="001F3F3C"/>
    <w:rsid w:val="001F3F47"/>
    <w:rsid w:val="001F3F86"/>
    <w:rsid w:val="001F3FA6"/>
    <w:rsid w:val="001F4070"/>
    <w:rsid w:val="001F40DE"/>
    <w:rsid w:val="001F4152"/>
    <w:rsid w:val="001F4182"/>
    <w:rsid w:val="001F4192"/>
    <w:rsid w:val="001F41C5"/>
    <w:rsid w:val="001F421B"/>
    <w:rsid w:val="001F4262"/>
    <w:rsid w:val="001F4265"/>
    <w:rsid w:val="001F42E2"/>
    <w:rsid w:val="001F4393"/>
    <w:rsid w:val="001F442A"/>
    <w:rsid w:val="001F44ED"/>
    <w:rsid w:val="001F4573"/>
    <w:rsid w:val="001F46B6"/>
    <w:rsid w:val="001F473E"/>
    <w:rsid w:val="001F47AE"/>
    <w:rsid w:val="001F47FC"/>
    <w:rsid w:val="001F483B"/>
    <w:rsid w:val="001F4866"/>
    <w:rsid w:val="001F4915"/>
    <w:rsid w:val="001F492F"/>
    <w:rsid w:val="001F4934"/>
    <w:rsid w:val="001F4935"/>
    <w:rsid w:val="001F496E"/>
    <w:rsid w:val="001F4A1E"/>
    <w:rsid w:val="001F4A3C"/>
    <w:rsid w:val="001F4AD6"/>
    <w:rsid w:val="001F4AED"/>
    <w:rsid w:val="001F4B18"/>
    <w:rsid w:val="001F4C8E"/>
    <w:rsid w:val="001F4CB5"/>
    <w:rsid w:val="001F4CF6"/>
    <w:rsid w:val="001F4CFF"/>
    <w:rsid w:val="001F4D60"/>
    <w:rsid w:val="001F4DEE"/>
    <w:rsid w:val="001F4E06"/>
    <w:rsid w:val="001F4E27"/>
    <w:rsid w:val="001F4E32"/>
    <w:rsid w:val="001F4F0E"/>
    <w:rsid w:val="001F4F2E"/>
    <w:rsid w:val="001F4F34"/>
    <w:rsid w:val="001F4F68"/>
    <w:rsid w:val="001F4F94"/>
    <w:rsid w:val="001F4FFC"/>
    <w:rsid w:val="001F50D7"/>
    <w:rsid w:val="001F50FF"/>
    <w:rsid w:val="001F518F"/>
    <w:rsid w:val="001F526F"/>
    <w:rsid w:val="001F52B1"/>
    <w:rsid w:val="001F537D"/>
    <w:rsid w:val="001F53A1"/>
    <w:rsid w:val="001F53AA"/>
    <w:rsid w:val="001F5479"/>
    <w:rsid w:val="001F551C"/>
    <w:rsid w:val="001F5549"/>
    <w:rsid w:val="001F5589"/>
    <w:rsid w:val="001F558D"/>
    <w:rsid w:val="001F55C1"/>
    <w:rsid w:val="001F55CE"/>
    <w:rsid w:val="001F55FA"/>
    <w:rsid w:val="001F5619"/>
    <w:rsid w:val="001F561B"/>
    <w:rsid w:val="001F565F"/>
    <w:rsid w:val="001F5692"/>
    <w:rsid w:val="001F5762"/>
    <w:rsid w:val="001F57CE"/>
    <w:rsid w:val="001F57EB"/>
    <w:rsid w:val="001F5843"/>
    <w:rsid w:val="001F585D"/>
    <w:rsid w:val="001F5895"/>
    <w:rsid w:val="001F593E"/>
    <w:rsid w:val="001F5A12"/>
    <w:rsid w:val="001F5ADD"/>
    <w:rsid w:val="001F5B9E"/>
    <w:rsid w:val="001F5BE0"/>
    <w:rsid w:val="001F5BF5"/>
    <w:rsid w:val="001F5C54"/>
    <w:rsid w:val="001F5C90"/>
    <w:rsid w:val="001F5CBB"/>
    <w:rsid w:val="001F5D26"/>
    <w:rsid w:val="001F5D30"/>
    <w:rsid w:val="001F5D58"/>
    <w:rsid w:val="001F5DA5"/>
    <w:rsid w:val="001F5DC0"/>
    <w:rsid w:val="001F5DEF"/>
    <w:rsid w:val="001F5EB3"/>
    <w:rsid w:val="001F5FA6"/>
    <w:rsid w:val="001F5FBA"/>
    <w:rsid w:val="001F5FDD"/>
    <w:rsid w:val="001F60FD"/>
    <w:rsid w:val="001F610F"/>
    <w:rsid w:val="001F6129"/>
    <w:rsid w:val="001F61B6"/>
    <w:rsid w:val="001F61C0"/>
    <w:rsid w:val="001F6224"/>
    <w:rsid w:val="001F6256"/>
    <w:rsid w:val="001F62D3"/>
    <w:rsid w:val="001F636B"/>
    <w:rsid w:val="001F63AB"/>
    <w:rsid w:val="001F63CD"/>
    <w:rsid w:val="001F6419"/>
    <w:rsid w:val="001F6467"/>
    <w:rsid w:val="001F6474"/>
    <w:rsid w:val="001F64A9"/>
    <w:rsid w:val="001F64B8"/>
    <w:rsid w:val="001F650B"/>
    <w:rsid w:val="001F6524"/>
    <w:rsid w:val="001F6569"/>
    <w:rsid w:val="001F657B"/>
    <w:rsid w:val="001F664C"/>
    <w:rsid w:val="001F66B3"/>
    <w:rsid w:val="001F6712"/>
    <w:rsid w:val="001F674C"/>
    <w:rsid w:val="001F67D6"/>
    <w:rsid w:val="001F67EB"/>
    <w:rsid w:val="001F683C"/>
    <w:rsid w:val="001F6896"/>
    <w:rsid w:val="001F68AF"/>
    <w:rsid w:val="001F6927"/>
    <w:rsid w:val="001F696F"/>
    <w:rsid w:val="001F6A01"/>
    <w:rsid w:val="001F6A08"/>
    <w:rsid w:val="001F6A55"/>
    <w:rsid w:val="001F6AC3"/>
    <w:rsid w:val="001F6B90"/>
    <w:rsid w:val="001F6BA8"/>
    <w:rsid w:val="001F6BB3"/>
    <w:rsid w:val="001F6BE4"/>
    <w:rsid w:val="001F6C33"/>
    <w:rsid w:val="001F6CAB"/>
    <w:rsid w:val="001F6D0E"/>
    <w:rsid w:val="001F6D39"/>
    <w:rsid w:val="001F6E03"/>
    <w:rsid w:val="001F6E8B"/>
    <w:rsid w:val="001F6E9E"/>
    <w:rsid w:val="001F6EBC"/>
    <w:rsid w:val="001F6EE2"/>
    <w:rsid w:val="001F6F5F"/>
    <w:rsid w:val="001F6F80"/>
    <w:rsid w:val="001F7013"/>
    <w:rsid w:val="001F70A2"/>
    <w:rsid w:val="001F70B1"/>
    <w:rsid w:val="001F70D3"/>
    <w:rsid w:val="001F718E"/>
    <w:rsid w:val="001F71A0"/>
    <w:rsid w:val="001F72FC"/>
    <w:rsid w:val="001F7310"/>
    <w:rsid w:val="001F7385"/>
    <w:rsid w:val="001F73EF"/>
    <w:rsid w:val="001F7433"/>
    <w:rsid w:val="001F743C"/>
    <w:rsid w:val="001F746F"/>
    <w:rsid w:val="001F74D6"/>
    <w:rsid w:val="001F7545"/>
    <w:rsid w:val="001F7655"/>
    <w:rsid w:val="001F76A9"/>
    <w:rsid w:val="001F76CB"/>
    <w:rsid w:val="001F7734"/>
    <w:rsid w:val="001F7770"/>
    <w:rsid w:val="001F77C2"/>
    <w:rsid w:val="001F78B7"/>
    <w:rsid w:val="001F79AF"/>
    <w:rsid w:val="001F79EB"/>
    <w:rsid w:val="001F7A28"/>
    <w:rsid w:val="001F7A39"/>
    <w:rsid w:val="001F7A3B"/>
    <w:rsid w:val="001F7AA5"/>
    <w:rsid w:val="001F7B28"/>
    <w:rsid w:val="001F7B55"/>
    <w:rsid w:val="001F7B80"/>
    <w:rsid w:val="001F7BA7"/>
    <w:rsid w:val="001F7C27"/>
    <w:rsid w:val="001F7C4B"/>
    <w:rsid w:val="001F7CC3"/>
    <w:rsid w:val="001F7D1F"/>
    <w:rsid w:val="001F7D62"/>
    <w:rsid w:val="001F7D86"/>
    <w:rsid w:val="001F7D8C"/>
    <w:rsid w:val="001F7DCE"/>
    <w:rsid w:val="001F7DE4"/>
    <w:rsid w:val="001F7E2F"/>
    <w:rsid w:val="001F7E3C"/>
    <w:rsid w:val="001F7E9F"/>
    <w:rsid w:val="001F7EDF"/>
    <w:rsid w:val="001F7F02"/>
    <w:rsid w:val="001F7F8B"/>
    <w:rsid w:val="001F7FDE"/>
    <w:rsid w:val="00200008"/>
    <w:rsid w:val="00200086"/>
    <w:rsid w:val="002000B9"/>
    <w:rsid w:val="002000E8"/>
    <w:rsid w:val="00200105"/>
    <w:rsid w:val="00200115"/>
    <w:rsid w:val="0020017F"/>
    <w:rsid w:val="002001E8"/>
    <w:rsid w:val="002001F2"/>
    <w:rsid w:val="00200262"/>
    <w:rsid w:val="00200264"/>
    <w:rsid w:val="002003A7"/>
    <w:rsid w:val="002003CD"/>
    <w:rsid w:val="00200432"/>
    <w:rsid w:val="00200479"/>
    <w:rsid w:val="0020048C"/>
    <w:rsid w:val="00200516"/>
    <w:rsid w:val="00200518"/>
    <w:rsid w:val="00200526"/>
    <w:rsid w:val="0020052A"/>
    <w:rsid w:val="002005BC"/>
    <w:rsid w:val="002005D6"/>
    <w:rsid w:val="0020060E"/>
    <w:rsid w:val="00200672"/>
    <w:rsid w:val="002006A7"/>
    <w:rsid w:val="002006A9"/>
    <w:rsid w:val="002006AA"/>
    <w:rsid w:val="00200746"/>
    <w:rsid w:val="0020079E"/>
    <w:rsid w:val="002008D9"/>
    <w:rsid w:val="002008EF"/>
    <w:rsid w:val="00200922"/>
    <w:rsid w:val="00200971"/>
    <w:rsid w:val="00200992"/>
    <w:rsid w:val="002009FC"/>
    <w:rsid w:val="00200A42"/>
    <w:rsid w:val="00200B9D"/>
    <w:rsid w:val="00200BC2"/>
    <w:rsid w:val="00200C2D"/>
    <w:rsid w:val="00200C5D"/>
    <w:rsid w:val="00200CC5"/>
    <w:rsid w:val="00200CF9"/>
    <w:rsid w:val="00200DB5"/>
    <w:rsid w:val="00200E2A"/>
    <w:rsid w:val="00200E95"/>
    <w:rsid w:val="00200EE9"/>
    <w:rsid w:val="00200F0D"/>
    <w:rsid w:val="00200FB5"/>
    <w:rsid w:val="00200FF4"/>
    <w:rsid w:val="00201081"/>
    <w:rsid w:val="0020109E"/>
    <w:rsid w:val="002010E2"/>
    <w:rsid w:val="0020116A"/>
    <w:rsid w:val="00201382"/>
    <w:rsid w:val="002013A0"/>
    <w:rsid w:val="002013CD"/>
    <w:rsid w:val="0020140E"/>
    <w:rsid w:val="00201547"/>
    <w:rsid w:val="00201572"/>
    <w:rsid w:val="00201582"/>
    <w:rsid w:val="00201591"/>
    <w:rsid w:val="00201662"/>
    <w:rsid w:val="002016FF"/>
    <w:rsid w:val="00201705"/>
    <w:rsid w:val="0020178E"/>
    <w:rsid w:val="002017F0"/>
    <w:rsid w:val="002018FA"/>
    <w:rsid w:val="0020195C"/>
    <w:rsid w:val="00201A0A"/>
    <w:rsid w:val="00201A66"/>
    <w:rsid w:val="00201A68"/>
    <w:rsid w:val="00201A71"/>
    <w:rsid w:val="00201A96"/>
    <w:rsid w:val="00201C17"/>
    <w:rsid w:val="00201C48"/>
    <w:rsid w:val="00201CA4"/>
    <w:rsid w:val="00201CDA"/>
    <w:rsid w:val="00201D0D"/>
    <w:rsid w:val="00201D10"/>
    <w:rsid w:val="00201D25"/>
    <w:rsid w:val="00201D48"/>
    <w:rsid w:val="00201DE4"/>
    <w:rsid w:val="00201DF0"/>
    <w:rsid w:val="00201EB6"/>
    <w:rsid w:val="00201ED7"/>
    <w:rsid w:val="00201EF9"/>
    <w:rsid w:val="00201F42"/>
    <w:rsid w:val="00201F73"/>
    <w:rsid w:val="00201FA7"/>
    <w:rsid w:val="0020205A"/>
    <w:rsid w:val="00202150"/>
    <w:rsid w:val="002021BA"/>
    <w:rsid w:val="002021E4"/>
    <w:rsid w:val="00202258"/>
    <w:rsid w:val="0020226C"/>
    <w:rsid w:val="0020235D"/>
    <w:rsid w:val="002023BC"/>
    <w:rsid w:val="002023E4"/>
    <w:rsid w:val="002023ED"/>
    <w:rsid w:val="00202444"/>
    <w:rsid w:val="002024DD"/>
    <w:rsid w:val="0020258D"/>
    <w:rsid w:val="00202692"/>
    <w:rsid w:val="00202730"/>
    <w:rsid w:val="0020274B"/>
    <w:rsid w:val="002027AD"/>
    <w:rsid w:val="00202848"/>
    <w:rsid w:val="00202967"/>
    <w:rsid w:val="002029BB"/>
    <w:rsid w:val="002029E5"/>
    <w:rsid w:val="00202A11"/>
    <w:rsid w:val="00202A12"/>
    <w:rsid w:val="00202A25"/>
    <w:rsid w:val="00202A54"/>
    <w:rsid w:val="00202AEE"/>
    <w:rsid w:val="00202B22"/>
    <w:rsid w:val="00202C12"/>
    <w:rsid w:val="00202C42"/>
    <w:rsid w:val="00202C6A"/>
    <w:rsid w:val="00202D59"/>
    <w:rsid w:val="00202D8E"/>
    <w:rsid w:val="00202E0B"/>
    <w:rsid w:val="00202E99"/>
    <w:rsid w:val="00202EF6"/>
    <w:rsid w:val="00202F9B"/>
    <w:rsid w:val="00202FE1"/>
    <w:rsid w:val="00203032"/>
    <w:rsid w:val="002030A6"/>
    <w:rsid w:val="002030E3"/>
    <w:rsid w:val="002031C1"/>
    <w:rsid w:val="002031E9"/>
    <w:rsid w:val="00203209"/>
    <w:rsid w:val="0020326B"/>
    <w:rsid w:val="002032B2"/>
    <w:rsid w:val="002032DA"/>
    <w:rsid w:val="0020334A"/>
    <w:rsid w:val="00203390"/>
    <w:rsid w:val="00203415"/>
    <w:rsid w:val="00203441"/>
    <w:rsid w:val="00203450"/>
    <w:rsid w:val="00203471"/>
    <w:rsid w:val="002034F7"/>
    <w:rsid w:val="00203548"/>
    <w:rsid w:val="0020356A"/>
    <w:rsid w:val="002035B1"/>
    <w:rsid w:val="002035BC"/>
    <w:rsid w:val="002035E1"/>
    <w:rsid w:val="00203670"/>
    <w:rsid w:val="00203681"/>
    <w:rsid w:val="00203824"/>
    <w:rsid w:val="00203874"/>
    <w:rsid w:val="002038CC"/>
    <w:rsid w:val="00203913"/>
    <w:rsid w:val="00203959"/>
    <w:rsid w:val="00203A33"/>
    <w:rsid w:val="00203A3F"/>
    <w:rsid w:val="00203AE1"/>
    <w:rsid w:val="00203B3A"/>
    <w:rsid w:val="00203B6C"/>
    <w:rsid w:val="00203B75"/>
    <w:rsid w:val="00203B88"/>
    <w:rsid w:val="00203B9F"/>
    <w:rsid w:val="00203BD3"/>
    <w:rsid w:val="00203C46"/>
    <w:rsid w:val="00203C9E"/>
    <w:rsid w:val="00203CA8"/>
    <w:rsid w:val="00203CF9"/>
    <w:rsid w:val="00203DC7"/>
    <w:rsid w:val="00203DCA"/>
    <w:rsid w:val="00203E61"/>
    <w:rsid w:val="00203E7A"/>
    <w:rsid w:val="00203EF6"/>
    <w:rsid w:val="00203F50"/>
    <w:rsid w:val="00203FC3"/>
    <w:rsid w:val="0020402C"/>
    <w:rsid w:val="0020406A"/>
    <w:rsid w:val="0020414C"/>
    <w:rsid w:val="00204251"/>
    <w:rsid w:val="00204283"/>
    <w:rsid w:val="002042BD"/>
    <w:rsid w:val="00204322"/>
    <w:rsid w:val="0020437B"/>
    <w:rsid w:val="00204399"/>
    <w:rsid w:val="002043B0"/>
    <w:rsid w:val="002043D8"/>
    <w:rsid w:val="0020440E"/>
    <w:rsid w:val="0020445C"/>
    <w:rsid w:val="00204498"/>
    <w:rsid w:val="0020454E"/>
    <w:rsid w:val="0020456C"/>
    <w:rsid w:val="0020456F"/>
    <w:rsid w:val="0020457F"/>
    <w:rsid w:val="0020461C"/>
    <w:rsid w:val="00204704"/>
    <w:rsid w:val="002047C1"/>
    <w:rsid w:val="00204806"/>
    <w:rsid w:val="0020481E"/>
    <w:rsid w:val="00204832"/>
    <w:rsid w:val="0020488E"/>
    <w:rsid w:val="002048CD"/>
    <w:rsid w:val="002048E8"/>
    <w:rsid w:val="0020497F"/>
    <w:rsid w:val="00204AA6"/>
    <w:rsid w:val="00204AF7"/>
    <w:rsid w:val="00204B60"/>
    <w:rsid w:val="00204B69"/>
    <w:rsid w:val="00204BAE"/>
    <w:rsid w:val="00204C05"/>
    <w:rsid w:val="00204C56"/>
    <w:rsid w:val="00204C5D"/>
    <w:rsid w:val="00204C69"/>
    <w:rsid w:val="00204CDB"/>
    <w:rsid w:val="00204CE0"/>
    <w:rsid w:val="00204D0C"/>
    <w:rsid w:val="00204D16"/>
    <w:rsid w:val="00204D1F"/>
    <w:rsid w:val="00204D35"/>
    <w:rsid w:val="00204D3E"/>
    <w:rsid w:val="00204D8F"/>
    <w:rsid w:val="00204DF3"/>
    <w:rsid w:val="00204E80"/>
    <w:rsid w:val="00204EDA"/>
    <w:rsid w:val="00204EF5"/>
    <w:rsid w:val="00204F46"/>
    <w:rsid w:val="00204F49"/>
    <w:rsid w:val="00204F9D"/>
    <w:rsid w:val="00204FB6"/>
    <w:rsid w:val="00204FCB"/>
    <w:rsid w:val="00204FE5"/>
    <w:rsid w:val="00205006"/>
    <w:rsid w:val="00205022"/>
    <w:rsid w:val="00205078"/>
    <w:rsid w:val="002050A3"/>
    <w:rsid w:val="002050BB"/>
    <w:rsid w:val="002050C6"/>
    <w:rsid w:val="002050E2"/>
    <w:rsid w:val="0020513F"/>
    <w:rsid w:val="00205226"/>
    <w:rsid w:val="0020523F"/>
    <w:rsid w:val="002052C2"/>
    <w:rsid w:val="002052F9"/>
    <w:rsid w:val="002053CE"/>
    <w:rsid w:val="00205419"/>
    <w:rsid w:val="00205480"/>
    <w:rsid w:val="002054CB"/>
    <w:rsid w:val="0020551C"/>
    <w:rsid w:val="00205522"/>
    <w:rsid w:val="00205539"/>
    <w:rsid w:val="00205598"/>
    <w:rsid w:val="002055AD"/>
    <w:rsid w:val="002055AF"/>
    <w:rsid w:val="00205756"/>
    <w:rsid w:val="00205794"/>
    <w:rsid w:val="002057B2"/>
    <w:rsid w:val="00205828"/>
    <w:rsid w:val="002058CE"/>
    <w:rsid w:val="00205937"/>
    <w:rsid w:val="0020593C"/>
    <w:rsid w:val="00205970"/>
    <w:rsid w:val="002059F0"/>
    <w:rsid w:val="00205A0F"/>
    <w:rsid w:val="00205B44"/>
    <w:rsid w:val="00205B4B"/>
    <w:rsid w:val="00205B9B"/>
    <w:rsid w:val="00205BC5"/>
    <w:rsid w:val="00205BE0"/>
    <w:rsid w:val="00205BE2"/>
    <w:rsid w:val="00205C53"/>
    <w:rsid w:val="00205C5E"/>
    <w:rsid w:val="00205CC4"/>
    <w:rsid w:val="00205CCC"/>
    <w:rsid w:val="00205D47"/>
    <w:rsid w:val="00205D8D"/>
    <w:rsid w:val="00205ED2"/>
    <w:rsid w:val="00205ED5"/>
    <w:rsid w:val="00205EDF"/>
    <w:rsid w:val="00205F09"/>
    <w:rsid w:val="00205F70"/>
    <w:rsid w:val="002060B2"/>
    <w:rsid w:val="002060FD"/>
    <w:rsid w:val="0020610B"/>
    <w:rsid w:val="00206114"/>
    <w:rsid w:val="00206116"/>
    <w:rsid w:val="0020612B"/>
    <w:rsid w:val="0020612D"/>
    <w:rsid w:val="0020614F"/>
    <w:rsid w:val="00206173"/>
    <w:rsid w:val="002061D5"/>
    <w:rsid w:val="002061EA"/>
    <w:rsid w:val="002062A6"/>
    <w:rsid w:val="002062BF"/>
    <w:rsid w:val="002062D9"/>
    <w:rsid w:val="002062DD"/>
    <w:rsid w:val="002062E2"/>
    <w:rsid w:val="00206359"/>
    <w:rsid w:val="002063F9"/>
    <w:rsid w:val="0020642F"/>
    <w:rsid w:val="0020644A"/>
    <w:rsid w:val="0020648C"/>
    <w:rsid w:val="00206518"/>
    <w:rsid w:val="0020655D"/>
    <w:rsid w:val="002065EC"/>
    <w:rsid w:val="00206637"/>
    <w:rsid w:val="00206745"/>
    <w:rsid w:val="00206850"/>
    <w:rsid w:val="0020687A"/>
    <w:rsid w:val="0020690A"/>
    <w:rsid w:val="0020690D"/>
    <w:rsid w:val="0020693C"/>
    <w:rsid w:val="00206974"/>
    <w:rsid w:val="00206A4E"/>
    <w:rsid w:val="00206A7C"/>
    <w:rsid w:val="00206B89"/>
    <w:rsid w:val="00206B9D"/>
    <w:rsid w:val="00206C5B"/>
    <w:rsid w:val="00206D36"/>
    <w:rsid w:val="00206D38"/>
    <w:rsid w:val="00206D40"/>
    <w:rsid w:val="00206D47"/>
    <w:rsid w:val="00206D76"/>
    <w:rsid w:val="00206E09"/>
    <w:rsid w:val="00206E6D"/>
    <w:rsid w:val="00206EDC"/>
    <w:rsid w:val="00206EFE"/>
    <w:rsid w:val="00206F1E"/>
    <w:rsid w:val="00206FBB"/>
    <w:rsid w:val="00207043"/>
    <w:rsid w:val="002070B0"/>
    <w:rsid w:val="002070B6"/>
    <w:rsid w:val="002070F2"/>
    <w:rsid w:val="00207169"/>
    <w:rsid w:val="00207190"/>
    <w:rsid w:val="0020719C"/>
    <w:rsid w:val="002071CE"/>
    <w:rsid w:val="002071D2"/>
    <w:rsid w:val="002071DD"/>
    <w:rsid w:val="002071EA"/>
    <w:rsid w:val="0020726D"/>
    <w:rsid w:val="00207283"/>
    <w:rsid w:val="00207326"/>
    <w:rsid w:val="00207348"/>
    <w:rsid w:val="0020740A"/>
    <w:rsid w:val="00207446"/>
    <w:rsid w:val="00207470"/>
    <w:rsid w:val="00207554"/>
    <w:rsid w:val="0020762A"/>
    <w:rsid w:val="00207632"/>
    <w:rsid w:val="0020764B"/>
    <w:rsid w:val="00207677"/>
    <w:rsid w:val="0020769E"/>
    <w:rsid w:val="002076B6"/>
    <w:rsid w:val="002076C7"/>
    <w:rsid w:val="0020771C"/>
    <w:rsid w:val="0020778F"/>
    <w:rsid w:val="002077D4"/>
    <w:rsid w:val="002077EE"/>
    <w:rsid w:val="0020782B"/>
    <w:rsid w:val="00207831"/>
    <w:rsid w:val="0020785F"/>
    <w:rsid w:val="002079C9"/>
    <w:rsid w:val="00207A02"/>
    <w:rsid w:val="00207A67"/>
    <w:rsid w:val="00207ABF"/>
    <w:rsid w:val="00207AE6"/>
    <w:rsid w:val="00207BB2"/>
    <w:rsid w:val="00207BEA"/>
    <w:rsid w:val="00207C18"/>
    <w:rsid w:val="00207C63"/>
    <w:rsid w:val="00207C9E"/>
    <w:rsid w:val="00207CAD"/>
    <w:rsid w:val="00207CC2"/>
    <w:rsid w:val="00207CD7"/>
    <w:rsid w:val="00207DF7"/>
    <w:rsid w:val="00207DFE"/>
    <w:rsid w:val="00207EA6"/>
    <w:rsid w:val="00207EB3"/>
    <w:rsid w:val="00207EB6"/>
    <w:rsid w:val="00207EDD"/>
    <w:rsid w:val="00207EE6"/>
    <w:rsid w:val="00207F02"/>
    <w:rsid w:val="00207F44"/>
    <w:rsid w:val="00210010"/>
    <w:rsid w:val="002100D7"/>
    <w:rsid w:val="0021011A"/>
    <w:rsid w:val="0021020F"/>
    <w:rsid w:val="00210267"/>
    <w:rsid w:val="00210290"/>
    <w:rsid w:val="002102DD"/>
    <w:rsid w:val="0021030B"/>
    <w:rsid w:val="00210363"/>
    <w:rsid w:val="0021046F"/>
    <w:rsid w:val="0021047B"/>
    <w:rsid w:val="002104EF"/>
    <w:rsid w:val="002105A7"/>
    <w:rsid w:val="002105EB"/>
    <w:rsid w:val="002105FE"/>
    <w:rsid w:val="0021069F"/>
    <w:rsid w:val="002106B1"/>
    <w:rsid w:val="002106C9"/>
    <w:rsid w:val="002106CB"/>
    <w:rsid w:val="002106CD"/>
    <w:rsid w:val="002106DD"/>
    <w:rsid w:val="00210700"/>
    <w:rsid w:val="00210710"/>
    <w:rsid w:val="0021071B"/>
    <w:rsid w:val="00210776"/>
    <w:rsid w:val="00210786"/>
    <w:rsid w:val="0021078E"/>
    <w:rsid w:val="002107B1"/>
    <w:rsid w:val="002107F8"/>
    <w:rsid w:val="002108F8"/>
    <w:rsid w:val="00210902"/>
    <w:rsid w:val="002109C9"/>
    <w:rsid w:val="002109D3"/>
    <w:rsid w:val="00210A2A"/>
    <w:rsid w:val="00210A5F"/>
    <w:rsid w:val="00210A81"/>
    <w:rsid w:val="00210A86"/>
    <w:rsid w:val="00210AAC"/>
    <w:rsid w:val="00210B20"/>
    <w:rsid w:val="00210B25"/>
    <w:rsid w:val="00210BEE"/>
    <w:rsid w:val="00210C1A"/>
    <w:rsid w:val="00210D18"/>
    <w:rsid w:val="00210D4C"/>
    <w:rsid w:val="00210D8D"/>
    <w:rsid w:val="00210D97"/>
    <w:rsid w:val="00210DB4"/>
    <w:rsid w:val="00210E02"/>
    <w:rsid w:val="00210E4C"/>
    <w:rsid w:val="00210E80"/>
    <w:rsid w:val="00210F41"/>
    <w:rsid w:val="00211011"/>
    <w:rsid w:val="00211042"/>
    <w:rsid w:val="0021104D"/>
    <w:rsid w:val="0021105C"/>
    <w:rsid w:val="00211078"/>
    <w:rsid w:val="0021107E"/>
    <w:rsid w:val="00211182"/>
    <w:rsid w:val="0021118F"/>
    <w:rsid w:val="002111A1"/>
    <w:rsid w:val="002111B0"/>
    <w:rsid w:val="002111E4"/>
    <w:rsid w:val="00211251"/>
    <w:rsid w:val="00211287"/>
    <w:rsid w:val="002112C0"/>
    <w:rsid w:val="0021138C"/>
    <w:rsid w:val="002113DD"/>
    <w:rsid w:val="002113E7"/>
    <w:rsid w:val="0021146A"/>
    <w:rsid w:val="00211470"/>
    <w:rsid w:val="002114D0"/>
    <w:rsid w:val="002114DC"/>
    <w:rsid w:val="00211520"/>
    <w:rsid w:val="002115EE"/>
    <w:rsid w:val="00211696"/>
    <w:rsid w:val="002116AE"/>
    <w:rsid w:val="00211727"/>
    <w:rsid w:val="00211732"/>
    <w:rsid w:val="002117D3"/>
    <w:rsid w:val="002117F5"/>
    <w:rsid w:val="00211855"/>
    <w:rsid w:val="002118F3"/>
    <w:rsid w:val="00211939"/>
    <w:rsid w:val="00211979"/>
    <w:rsid w:val="002119D4"/>
    <w:rsid w:val="00211A3E"/>
    <w:rsid w:val="00211A55"/>
    <w:rsid w:val="00211AA5"/>
    <w:rsid w:val="00211AE8"/>
    <w:rsid w:val="00211B15"/>
    <w:rsid w:val="00211B4B"/>
    <w:rsid w:val="00211B6E"/>
    <w:rsid w:val="00211B80"/>
    <w:rsid w:val="00211C88"/>
    <w:rsid w:val="00211CCF"/>
    <w:rsid w:val="00211CDE"/>
    <w:rsid w:val="00211CFD"/>
    <w:rsid w:val="00211D61"/>
    <w:rsid w:val="00211D8C"/>
    <w:rsid w:val="00211DAD"/>
    <w:rsid w:val="00211E17"/>
    <w:rsid w:val="00211E32"/>
    <w:rsid w:val="00211E97"/>
    <w:rsid w:val="00211F20"/>
    <w:rsid w:val="00211FB2"/>
    <w:rsid w:val="00212074"/>
    <w:rsid w:val="002120F0"/>
    <w:rsid w:val="00212108"/>
    <w:rsid w:val="0021210B"/>
    <w:rsid w:val="002121CB"/>
    <w:rsid w:val="002121F8"/>
    <w:rsid w:val="002121FC"/>
    <w:rsid w:val="00212260"/>
    <w:rsid w:val="0021232A"/>
    <w:rsid w:val="0021234C"/>
    <w:rsid w:val="002123BE"/>
    <w:rsid w:val="002123F0"/>
    <w:rsid w:val="00212400"/>
    <w:rsid w:val="00212426"/>
    <w:rsid w:val="00212448"/>
    <w:rsid w:val="00212479"/>
    <w:rsid w:val="002124CA"/>
    <w:rsid w:val="00212569"/>
    <w:rsid w:val="0021259A"/>
    <w:rsid w:val="002125BE"/>
    <w:rsid w:val="002125C7"/>
    <w:rsid w:val="002125CE"/>
    <w:rsid w:val="002125DC"/>
    <w:rsid w:val="002126B0"/>
    <w:rsid w:val="002126D4"/>
    <w:rsid w:val="00212715"/>
    <w:rsid w:val="0021274B"/>
    <w:rsid w:val="0021282F"/>
    <w:rsid w:val="002129ED"/>
    <w:rsid w:val="002129EF"/>
    <w:rsid w:val="002129F1"/>
    <w:rsid w:val="00212A32"/>
    <w:rsid w:val="00212A4A"/>
    <w:rsid w:val="00212B2E"/>
    <w:rsid w:val="00212B52"/>
    <w:rsid w:val="00212B77"/>
    <w:rsid w:val="00212BC0"/>
    <w:rsid w:val="00212C31"/>
    <w:rsid w:val="00212C4C"/>
    <w:rsid w:val="00212C6E"/>
    <w:rsid w:val="00212D6A"/>
    <w:rsid w:val="00212EEC"/>
    <w:rsid w:val="00212F34"/>
    <w:rsid w:val="00212F3F"/>
    <w:rsid w:val="00212FC4"/>
    <w:rsid w:val="00212FD7"/>
    <w:rsid w:val="0021304E"/>
    <w:rsid w:val="00213074"/>
    <w:rsid w:val="00213136"/>
    <w:rsid w:val="0021316B"/>
    <w:rsid w:val="002131BD"/>
    <w:rsid w:val="00213254"/>
    <w:rsid w:val="0021327A"/>
    <w:rsid w:val="00213298"/>
    <w:rsid w:val="0021332D"/>
    <w:rsid w:val="00213354"/>
    <w:rsid w:val="00213370"/>
    <w:rsid w:val="002133B2"/>
    <w:rsid w:val="002133C8"/>
    <w:rsid w:val="002133F4"/>
    <w:rsid w:val="00213438"/>
    <w:rsid w:val="00213448"/>
    <w:rsid w:val="002134E1"/>
    <w:rsid w:val="002134F8"/>
    <w:rsid w:val="00213585"/>
    <w:rsid w:val="00213591"/>
    <w:rsid w:val="002135EB"/>
    <w:rsid w:val="002135F4"/>
    <w:rsid w:val="0021365B"/>
    <w:rsid w:val="002136F6"/>
    <w:rsid w:val="00213839"/>
    <w:rsid w:val="00213860"/>
    <w:rsid w:val="002138D2"/>
    <w:rsid w:val="00213910"/>
    <w:rsid w:val="00213917"/>
    <w:rsid w:val="002139E6"/>
    <w:rsid w:val="00213A0F"/>
    <w:rsid w:val="00213A5E"/>
    <w:rsid w:val="00213A64"/>
    <w:rsid w:val="00213A9F"/>
    <w:rsid w:val="00213B22"/>
    <w:rsid w:val="00213BC5"/>
    <w:rsid w:val="00213BDE"/>
    <w:rsid w:val="00213BE1"/>
    <w:rsid w:val="00213C1C"/>
    <w:rsid w:val="00213C3F"/>
    <w:rsid w:val="00213C73"/>
    <w:rsid w:val="00213CB3"/>
    <w:rsid w:val="00213CD4"/>
    <w:rsid w:val="00213CDE"/>
    <w:rsid w:val="00213CF1"/>
    <w:rsid w:val="00213D17"/>
    <w:rsid w:val="00213D82"/>
    <w:rsid w:val="00213DCE"/>
    <w:rsid w:val="00213E2F"/>
    <w:rsid w:val="00213EE5"/>
    <w:rsid w:val="00213FCB"/>
    <w:rsid w:val="0021402B"/>
    <w:rsid w:val="00214108"/>
    <w:rsid w:val="00214170"/>
    <w:rsid w:val="002141DA"/>
    <w:rsid w:val="00214250"/>
    <w:rsid w:val="00214289"/>
    <w:rsid w:val="002142FF"/>
    <w:rsid w:val="0021432C"/>
    <w:rsid w:val="00214369"/>
    <w:rsid w:val="00214382"/>
    <w:rsid w:val="002143EC"/>
    <w:rsid w:val="00214468"/>
    <w:rsid w:val="0021449D"/>
    <w:rsid w:val="002144D1"/>
    <w:rsid w:val="0021457F"/>
    <w:rsid w:val="00214589"/>
    <w:rsid w:val="002145BA"/>
    <w:rsid w:val="00214625"/>
    <w:rsid w:val="0021464B"/>
    <w:rsid w:val="0021475C"/>
    <w:rsid w:val="0021482C"/>
    <w:rsid w:val="00214839"/>
    <w:rsid w:val="002148A8"/>
    <w:rsid w:val="002148DF"/>
    <w:rsid w:val="00214931"/>
    <w:rsid w:val="00214950"/>
    <w:rsid w:val="0021497C"/>
    <w:rsid w:val="00214A02"/>
    <w:rsid w:val="00214A10"/>
    <w:rsid w:val="00214A72"/>
    <w:rsid w:val="00214A77"/>
    <w:rsid w:val="00214AB3"/>
    <w:rsid w:val="00214B21"/>
    <w:rsid w:val="00214B57"/>
    <w:rsid w:val="00214B88"/>
    <w:rsid w:val="00214BC9"/>
    <w:rsid w:val="00214BD0"/>
    <w:rsid w:val="00214CEE"/>
    <w:rsid w:val="00214D12"/>
    <w:rsid w:val="00214D4B"/>
    <w:rsid w:val="00214D80"/>
    <w:rsid w:val="00214DCC"/>
    <w:rsid w:val="00214E19"/>
    <w:rsid w:val="00214E56"/>
    <w:rsid w:val="00214E58"/>
    <w:rsid w:val="00214ECF"/>
    <w:rsid w:val="00214F5B"/>
    <w:rsid w:val="00214F97"/>
    <w:rsid w:val="00214FE4"/>
    <w:rsid w:val="00214FF5"/>
    <w:rsid w:val="00215056"/>
    <w:rsid w:val="002150CD"/>
    <w:rsid w:val="00215179"/>
    <w:rsid w:val="002151D2"/>
    <w:rsid w:val="002151E2"/>
    <w:rsid w:val="0021523A"/>
    <w:rsid w:val="0021524D"/>
    <w:rsid w:val="00215259"/>
    <w:rsid w:val="00215266"/>
    <w:rsid w:val="00215273"/>
    <w:rsid w:val="0021529B"/>
    <w:rsid w:val="002152C5"/>
    <w:rsid w:val="00215333"/>
    <w:rsid w:val="002153DC"/>
    <w:rsid w:val="00215446"/>
    <w:rsid w:val="00215464"/>
    <w:rsid w:val="00215502"/>
    <w:rsid w:val="0021550B"/>
    <w:rsid w:val="0021551B"/>
    <w:rsid w:val="00215629"/>
    <w:rsid w:val="00215631"/>
    <w:rsid w:val="0021566D"/>
    <w:rsid w:val="002156EB"/>
    <w:rsid w:val="002156EC"/>
    <w:rsid w:val="002156F7"/>
    <w:rsid w:val="002157C5"/>
    <w:rsid w:val="0021588E"/>
    <w:rsid w:val="002158E6"/>
    <w:rsid w:val="00215958"/>
    <w:rsid w:val="00215976"/>
    <w:rsid w:val="00215A5D"/>
    <w:rsid w:val="00215A74"/>
    <w:rsid w:val="00215B18"/>
    <w:rsid w:val="00215B6A"/>
    <w:rsid w:val="00215B81"/>
    <w:rsid w:val="00215B91"/>
    <w:rsid w:val="00215BE6"/>
    <w:rsid w:val="00215C51"/>
    <w:rsid w:val="00215CB7"/>
    <w:rsid w:val="00215DB6"/>
    <w:rsid w:val="00215EDC"/>
    <w:rsid w:val="00215EF0"/>
    <w:rsid w:val="00215EF5"/>
    <w:rsid w:val="00216152"/>
    <w:rsid w:val="00216170"/>
    <w:rsid w:val="00216203"/>
    <w:rsid w:val="00216208"/>
    <w:rsid w:val="0021620D"/>
    <w:rsid w:val="0021622E"/>
    <w:rsid w:val="00216275"/>
    <w:rsid w:val="002162C3"/>
    <w:rsid w:val="002162DE"/>
    <w:rsid w:val="00216397"/>
    <w:rsid w:val="002163CD"/>
    <w:rsid w:val="0021646F"/>
    <w:rsid w:val="0021658F"/>
    <w:rsid w:val="002165F1"/>
    <w:rsid w:val="0021667F"/>
    <w:rsid w:val="002166DF"/>
    <w:rsid w:val="00216750"/>
    <w:rsid w:val="0021676C"/>
    <w:rsid w:val="00216788"/>
    <w:rsid w:val="00216840"/>
    <w:rsid w:val="00216860"/>
    <w:rsid w:val="00216893"/>
    <w:rsid w:val="00216904"/>
    <w:rsid w:val="00216916"/>
    <w:rsid w:val="00216935"/>
    <w:rsid w:val="002169DD"/>
    <w:rsid w:val="00216A16"/>
    <w:rsid w:val="00216A76"/>
    <w:rsid w:val="00216AEA"/>
    <w:rsid w:val="00216AFB"/>
    <w:rsid w:val="00216C3B"/>
    <w:rsid w:val="00216CD1"/>
    <w:rsid w:val="00216CF1"/>
    <w:rsid w:val="00216CF4"/>
    <w:rsid w:val="00216D1B"/>
    <w:rsid w:val="00216D3E"/>
    <w:rsid w:val="00216DAE"/>
    <w:rsid w:val="00216DEB"/>
    <w:rsid w:val="00216E23"/>
    <w:rsid w:val="00216E6C"/>
    <w:rsid w:val="00216E84"/>
    <w:rsid w:val="00216EC4"/>
    <w:rsid w:val="00216F05"/>
    <w:rsid w:val="00216F25"/>
    <w:rsid w:val="00216F49"/>
    <w:rsid w:val="00216F4B"/>
    <w:rsid w:val="00216F4D"/>
    <w:rsid w:val="00216FC4"/>
    <w:rsid w:val="0021702D"/>
    <w:rsid w:val="002170AE"/>
    <w:rsid w:val="002170B4"/>
    <w:rsid w:val="002170BD"/>
    <w:rsid w:val="002170CB"/>
    <w:rsid w:val="002170CE"/>
    <w:rsid w:val="002170F6"/>
    <w:rsid w:val="00217141"/>
    <w:rsid w:val="002171A3"/>
    <w:rsid w:val="002171F2"/>
    <w:rsid w:val="0021723D"/>
    <w:rsid w:val="00217260"/>
    <w:rsid w:val="00217274"/>
    <w:rsid w:val="00217285"/>
    <w:rsid w:val="002172C5"/>
    <w:rsid w:val="002172C6"/>
    <w:rsid w:val="002172CC"/>
    <w:rsid w:val="00217327"/>
    <w:rsid w:val="00217359"/>
    <w:rsid w:val="002173FB"/>
    <w:rsid w:val="00217470"/>
    <w:rsid w:val="00217473"/>
    <w:rsid w:val="002174BE"/>
    <w:rsid w:val="002174D0"/>
    <w:rsid w:val="00217599"/>
    <w:rsid w:val="002175AC"/>
    <w:rsid w:val="002175D6"/>
    <w:rsid w:val="00217631"/>
    <w:rsid w:val="002176A1"/>
    <w:rsid w:val="002176DF"/>
    <w:rsid w:val="002176E0"/>
    <w:rsid w:val="00217786"/>
    <w:rsid w:val="0021778C"/>
    <w:rsid w:val="002177B0"/>
    <w:rsid w:val="00217813"/>
    <w:rsid w:val="00217928"/>
    <w:rsid w:val="0021795E"/>
    <w:rsid w:val="00217A45"/>
    <w:rsid w:val="00217A5A"/>
    <w:rsid w:val="00217A6C"/>
    <w:rsid w:val="00217A7F"/>
    <w:rsid w:val="00217AC4"/>
    <w:rsid w:val="00217B51"/>
    <w:rsid w:val="00217BD5"/>
    <w:rsid w:val="00217BF5"/>
    <w:rsid w:val="00217C12"/>
    <w:rsid w:val="00217C24"/>
    <w:rsid w:val="00217C91"/>
    <w:rsid w:val="00217D7C"/>
    <w:rsid w:val="00217DAB"/>
    <w:rsid w:val="00217DD6"/>
    <w:rsid w:val="00217E01"/>
    <w:rsid w:val="00217F4F"/>
    <w:rsid w:val="00217F95"/>
    <w:rsid w:val="00217FC0"/>
    <w:rsid w:val="0022008F"/>
    <w:rsid w:val="00220111"/>
    <w:rsid w:val="0022017D"/>
    <w:rsid w:val="00220186"/>
    <w:rsid w:val="002201A3"/>
    <w:rsid w:val="00220280"/>
    <w:rsid w:val="002202B9"/>
    <w:rsid w:val="002203F7"/>
    <w:rsid w:val="0022045A"/>
    <w:rsid w:val="002204C0"/>
    <w:rsid w:val="002204E3"/>
    <w:rsid w:val="0022051C"/>
    <w:rsid w:val="00220533"/>
    <w:rsid w:val="002205AE"/>
    <w:rsid w:val="002205B7"/>
    <w:rsid w:val="002205DD"/>
    <w:rsid w:val="0022061F"/>
    <w:rsid w:val="00220622"/>
    <w:rsid w:val="00220692"/>
    <w:rsid w:val="002206DD"/>
    <w:rsid w:val="002206FA"/>
    <w:rsid w:val="002207E9"/>
    <w:rsid w:val="0022082C"/>
    <w:rsid w:val="002208F4"/>
    <w:rsid w:val="00220935"/>
    <w:rsid w:val="0022093E"/>
    <w:rsid w:val="00220975"/>
    <w:rsid w:val="002209FB"/>
    <w:rsid w:val="00220BB0"/>
    <w:rsid w:val="00220C2A"/>
    <w:rsid w:val="00220C94"/>
    <w:rsid w:val="00220CA0"/>
    <w:rsid w:val="00220CA2"/>
    <w:rsid w:val="00220CCE"/>
    <w:rsid w:val="00220CE3"/>
    <w:rsid w:val="00220CF3"/>
    <w:rsid w:val="00220D1C"/>
    <w:rsid w:val="00220D4F"/>
    <w:rsid w:val="00220D58"/>
    <w:rsid w:val="00220DB1"/>
    <w:rsid w:val="00220DE8"/>
    <w:rsid w:val="00220E5D"/>
    <w:rsid w:val="00220ED2"/>
    <w:rsid w:val="00220EDD"/>
    <w:rsid w:val="00220EE0"/>
    <w:rsid w:val="00221010"/>
    <w:rsid w:val="002210C0"/>
    <w:rsid w:val="0022111F"/>
    <w:rsid w:val="00221177"/>
    <w:rsid w:val="002211AF"/>
    <w:rsid w:val="002211B4"/>
    <w:rsid w:val="0022124D"/>
    <w:rsid w:val="00221294"/>
    <w:rsid w:val="002212F8"/>
    <w:rsid w:val="00221329"/>
    <w:rsid w:val="0022135B"/>
    <w:rsid w:val="00221360"/>
    <w:rsid w:val="00221381"/>
    <w:rsid w:val="00221386"/>
    <w:rsid w:val="00221466"/>
    <w:rsid w:val="0022149C"/>
    <w:rsid w:val="002214F8"/>
    <w:rsid w:val="002215AC"/>
    <w:rsid w:val="00221609"/>
    <w:rsid w:val="00221638"/>
    <w:rsid w:val="002216C3"/>
    <w:rsid w:val="002216F6"/>
    <w:rsid w:val="002216FB"/>
    <w:rsid w:val="00221754"/>
    <w:rsid w:val="0022175C"/>
    <w:rsid w:val="002217A6"/>
    <w:rsid w:val="00221810"/>
    <w:rsid w:val="00221830"/>
    <w:rsid w:val="002218EE"/>
    <w:rsid w:val="0022194A"/>
    <w:rsid w:val="00221991"/>
    <w:rsid w:val="002219B6"/>
    <w:rsid w:val="002219BA"/>
    <w:rsid w:val="00221A0A"/>
    <w:rsid w:val="00221A1E"/>
    <w:rsid w:val="00221A2E"/>
    <w:rsid w:val="00221A47"/>
    <w:rsid w:val="00221A98"/>
    <w:rsid w:val="00221AA2"/>
    <w:rsid w:val="00221AA7"/>
    <w:rsid w:val="00221BCB"/>
    <w:rsid w:val="00221D7F"/>
    <w:rsid w:val="00221D96"/>
    <w:rsid w:val="00221DDE"/>
    <w:rsid w:val="00221E3D"/>
    <w:rsid w:val="00221F18"/>
    <w:rsid w:val="00221F39"/>
    <w:rsid w:val="00221F73"/>
    <w:rsid w:val="00221F8E"/>
    <w:rsid w:val="0022201B"/>
    <w:rsid w:val="00222054"/>
    <w:rsid w:val="00222069"/>
    <w:rsid w:val="00222080"/>
    <w:rsid w:val="0022210A"/>
    <w:rsid w:val="00222114"/>
    <w:rsid w:val="00222194"/>
    <w:rsid w:val="002221B0"/>
    <w:rsid w:val="002221D3"/>
    <w:rsid w:val="002221E0"/>
    <w:rsid w:val="002221E8"/>
    <w:rsid w:val="002221F1"/>
    <w:rsid w:val="0022222C"/>
    <w:rsid w:val="002222B7"/>
    <w:rsid w:val="0022236A"/>
    <w:rsid w:val="00222395"/>
    <w:rsid w:val="002223AA"/>
    <w:rsid w:val="002223C9"/>
    <w:rsid w:val="00222408"/>
    <w:rsid w:val="002224E1"/>
    <w:rsid w:val="002224E8"/>
    <w:rsid w:val="00222534"/>
    <w:rsid w:val="002225EF"/>
    <w:rsid w:val="00222671"/>
    <w:rsid w:val="00222684"/>
    <w:rsid w:val="002226A2"/>
    <w:rsid w:val="002226A6"/>
    <w:rsid w:val="002226B1"/>
    <w:rsid w:val="002226BD"/>
    <w:rsid w:val="002226D9"/>
    <w:rsid w:val="00222706"/>
    <w:rsid w:val="0022275D"/>
    <w:rsid w:val="00222769"/>
    <w:rsid w:val="002227D7"/>
    <w:rsid w:val="002228CA"/>
    <w:rsid w:val="002228CD"/>
    <w:rsid w:val="00222908"/>
    <w:rsid w:val="00222A43"/>
    <w:rsid w:val="00222AD0"/>
    <w:rsid w:val="00222B3F"/>
    <w:rsid w:val="00222B43"/>
    <w:rsid w:val="00222B4E"/>
    <w:rsid w:val="00222B65"/>
    <w:rsid w:val="00222B80"/>
    <w:rsid w:val="00222BF5"/>
    <w:rsid w:val="00222CB4"/>
    <w:rsid w:val="00222CC9"/>
    <w:rsid w:val="00222CFD"/>
    <w:rsid w:val="00222D44"/>
    <w:rsid w:val="00222D5B"/>
    <w:rsid w:val="00222D70"/>
    <w:rsid w:val="00222D7E"/>
    <w:rsid w:val="00222DC5"/>
    <w:rsid w:val="00222DCC"/>
    <w:rsid w:val="00222DFC"/>
    <w:rsid w:val="00222E98"/>
    <w:rsid w:val="00222F02"/>
    <w:rsid w:val="00222F4C"/>
    <w:rsid w:val="00222F75"/>
    <w:rsid w:val="00222FD9"/>
    <w:rsid w:val="00223009"/>
    <w:rsid w:val="002230C2"/>
    <w:rsid w:val="002230CD"/>
    <w:rsid w:val="002230D7"/>
    <w:rsid w:val="002230FC"/>
    <w:rsid w:val="00223130"/>
    <w:rsid w:val="002231CD"/>
    <w:rsid w:val="002231DC"/>
    <w:rsid w:val="00223237"/>
    <w:rsid w:val="00223240"/>
    <w:rsid w:val="00223272"/>
    <w:rsid w:val="002232B2"/>
    <w:rsid w:val="002232D5"/>
    <w:rsid w:val="002232E4"/>
    <w:rsid w:val="00223309"/>
    <w:rsid w:val="00223310"/>
    <w:rsid w:val="00223317"/>
    <w:rsid w:val="0022332D"/>
    <w:rsid w:val="00223338"/>
    <w:rsid w:val="00223354"/>
    <w:rsid w:val="002233BA"/>
    <w:rsid w:val="002234CA"/>
    <w:rsid w:val="0022358A"/>
    <w:rsid w:val="002235C9"/>
    <w:rsid w:val="0022361D"/>
    <w:rsid w:val="00223669"/>
    <w:rsid w:val="00223676"/>
    <w:rsid w:val="00223696"/>
    <w:rsid w:val="002236AA"/>
    <w:rsid w:val="002236C5"/>
    <w:rsid w:val="0022375D"/>
    <w:rsid w:val="00223761"/>
    <w:rsid w:val="00223782"/>
    <w:rsid w:val="002237A5"/>
    <w:rsid w:val="002237E7"/>
    <w:rsid w:val="0022380A"/>
    <w:rsid w:val="0022380D"/>
    <w:rsid w:val="00223842"/>
    <w:rsid w:val="0022387F"/>
    <w:rsid w:val="0022388E"/>
    <w:rsid w:val="002238A0"/>
    <w:rsid w:val="002238D5"/>
    <w:rsid w:val="002238E3"/>
    <w:rsid w:val="00223900"/>
    <w:rsid w:val="0022391E"/>
    <w:rsid w:val="00223937"/>
    <w:rsid w:val="00223994"/>
    <w:rsid w:val="002239E8"/>
    <w:rsid w:val="00223A23"/>
    <w:rsid w:val="00223A47"/>
    <w:rsid w:val="00223A8B"/>
    <w:rsid w:val="00223AD2"/>
    <w:rsid w:val="00223B20"/>
    <w:rsid w:val="00223B3F"/>
    <w:rsid w:val="00223B78"/>
    <w:rsid w:val="00223BD9"/>
    <w:rsid w:val="00223C1A"/>
    <w:rsid w:val="00223C38"/>
    <w:rsid w:val="00223C55"/>
    <w:rsid w:val="00223C86"/>
    <w:rsid w:val="00223C9A"/>
    <w:rsid w:val="00223CD6"/>
    <w:rsid w:val="00223D5F"/>
    <w:rsid w:val="00223E21"/>
    <w:rsid w:val="00223E74"/>
    <w:rsid w:val="00223E83"/>
    <w:rsid w:val="00223EF2"/>
    <w:rsid w:val="00223F4A"/>
    <w:rsid w:val="00223F68"/>
    <w:rsid w:val="00223F99"/>
    <w:rsid w:val="00223FC6"/>
    <w:rsid w:val="00224090"/>
    <w:rsid w:val="00224131"/>
    <w:rsid w:val="00224162"/>
    <w:rsid w:val="00224190"/>
    <w:rsid w:val="0022419D"/>
    <w:rsid w:val="002241CD"/>
    <w:rsid w:val="002242AA"/>
    <w:rsid w:val="002242C4"/>
    <w:rsid w:val="00224441"/>
    <w:rsid w:val="00224443"/>
    <w:rsid w:val="0022446C"/>
    <w:rsid w:val="00224497"/>
    <w:rsid w:val="002244C4"/>
    <w:rsid w:val="0022454E"/>
    <w:rsid w:val="00224551"/>
    <w:rsid w:val="00224566"/>
    <w:rsid w:val="00224580"/>
    <w:rsid w:val="002245B6"/>
    <w:rsid w:val="002245ED"/>
    <w:rsid w:val="00224604"/>
    <w:rsid w:val="0022466B"/>
    <w:rsid w:val="002246F1"/>
    <w:rsid w:val="00224727"/>
    <w:rsid w:val="00224799"/>
    <w:rsid w:val="0022479E"/>
    <w:rsid w:val="002247A5"/>
    <w:rsid w:val="002247C1"/>
    <w:rsid w:val="00224815"/>
    <w:rsid w:val="0022482D"/>
    <w:rsid w:val="0022499F"/>
    <w:rsid w:val="002249A2"/>
    <w:rsid w:val="002249D7"/>
    <w:rsid w:val="00224A33"/>
    <w:rsid w:val="00224AAA"/>
    <w:rsid w:val="00224B28"/>
    <w:rsid w:val="00224B47"/>
    <w:rsid w:val="00224B8A"/>
    <w:rsid w:val="00224BA7"/>
    <w:rsid w:val="00224C29"/>
    <w:rsid w:val="00224C3B"/>
    <w:rsid w:val="00224CB5"/>
    <w:rsid w:val="00224D0A"/>
    <w:rsid w:val="00224D36"/>
    <w:rsid w:val="00224D94"/>
    <w:rsid w:val="00224DAB"/>
    <w:rsid w:val="00224DBD"/>
    <w:rsid w:val="00224DBE"/>
    <w:rsid w:val="00224DE3"/>
    <w:rsid w:val="00224F04"/>
    <w:rsid w:val="00224F13"/>
    <w:rsid w:val="00224F57"/>
    <w:rsid w:val="00224F5B"/>
    <w:rsid w:val="00224F71"/>
    <w:rsid w:val="00224FBA"/>
    <w:rsid w:val="00224FE5"/>
    <w:rsid w:val="00225013"/>
    <w:rsid w:val="00225080"/>
    <w:rsid w:val="0022509C"/>
    <w:rsid w:val="002250FC"/>
    <w:rsid w:val="00225177"/>
    <w:rsid w:val="002251B1"/>
    <w:rsid w:val="0022520D"/>
    <w:rsid w:val="00225222"/>
    <w:rsid w:val="00225251"/>
    <w:rsid w:val="0022528D"/>
    <w:rsid w:val="002252FC"/>
    <w:rsid w:val="00225325"/>
    <w:rsid w:val="0022534F"/>
    <w:rsid w:val="0022538C"/>
    <w:rsid w:val="002253DD"/>
    <w:rsid w:val="00225424"/>
    <w:rsid w:val="0022542C"/>
    <w:rsid w:val="0022548E"/>
    <w:rsid w:val="002254AB"/>
    <w:rsid w:val="002254BD"/>
    <w:rsid w:val="0022555E"/>
    <w:rsid w:val="00225563"/>
    <w:rsid w:val="0022559B"/>
    <w:rsid w:val="00225636"/>
    <w:rsid w:val="0022563E"/>
    <w:rsid w:val="00225641"/>
    <w:rsid w:val="00225659"/>
    <w:rsid w:val="0022569B"/>
    <w:rsid w:val="0022576C"/>
    <w:rsid w:val="00225780"/>
    <w:rsid w:val="002257EA"/>
    <w:rsid w:val="0022583F"/>
    <w:rsid w:val="00225856"/>
    <w:rsid w:val="0022587C"/>
    <w:rsid w:val="00225892"/>
    <w:rsid w:val="002258A8"/>
    <w:rsid w:val="002258A9"/>
    <w:rsid w:val="00225938"/>
    <w:rsid w:val="00225973"/>
    <w:rsid w:val="00225981"/>
    <w:rsid w:val="0022599A"/>
    <w:rsid w:val="002259E1"/>
    <w:rsid w:val="002259F2"/>
    <w:rsid w:val="00225A5B"/>
    <w:rsid w:val="00225BF6"/>
    <w:rsid w:val="00225C27"/>
    <w:rsid w:val="00225C40"/>
    <w:rsid w:val="00225D41"/>
    <w:rsid w:val="00225D5D"/>
    <w:rsid w:val="00225D6A"/>
    <w:rsid w:val="00225E29"/>
    <w:rsid w:val="00225E6E"/>
    <w:rsid w:val="00225F10"/>
    <w:rsid w:val="00226066"/>
    <w:rsid w:val="00226077"/>
    <w:rsid w:val="0022607B"/>
    <w:rsid w:val="002260BD"/>
    <w:rsid w:val="00226172"/>
    <w:rsid w:val="00226240"/>
    <w:rsid w:val="0022628D"/>
    <w:rsid w:val="002262DA"/>
    <w:rsid w:val="0022632F"/>
    <w:rsid w:val="00226381"/>
    <w:rsid w:val="0022641F"/>
    <w:rsid w:val="0022646A"/>
    <w:rsid w:val="002264AE"/>
    <w:rsid w:val="002264C4"/>
    <w:rsid w:val="002264E7"/>
    <w:rsid w:val="00226509"/>
    <w:rsid w:val="002265B9"/>
    <w:rsid w:val="00226671"/>
    <w:rsid w:val="0022667B"/>
    <w:rsid w:val="0022668E"/>
    <w:rsid w:val="00226698"/>
    <w:rsid w:val="002266C0"/>
    <w:rsid w:val="002266DB"/>
    <w:rsid w:val="00226705"/>
    <w:rsid w:val="00226760"/>
    <w:rsid w:val="002267C2"/>
    <w:rsid w:val="002267F0"/>
    <w:rsid w:val="00226804"/>
    <w:rsid w:val="00226810"/>
    <w:rsid w:val="00226872"/>
    <w:rsid w:val="00226874"/>
    <w:rsid w:val="0022687F"/>
    <w:rsid w:val="002268A6"/>
    <w:rsid w:val="002268BE"/>
    <w:rsid w:val="002268F9"/>
    <w:rsid w:val="00226956"/>
    <w:rsid w:val="00226A15"/>
    <w:rsid w:val="00226A36"/>
    <w:rsid w:val="00226A6B"/>
    <w:rsid w:val="00226A76"/>
    <w:rsid w:val="00226ACE"/>
    <w:rsid w:val="00226B3A"/>
    <w:rsid w:val="00226BC5"/>
    <w:rsid w:val="00226CA1"/>
    <w:rsid w:val="00226CB3"/>
    <w:rsid w:val="00226D9D"/>
    <w:rsid w:val="00226DAC"/>
    <w:rsid w:val="00226DD8"/>
    <w:rsid w:val="00226E1C"/>
    <w:rsid w:val="00226EA4"/>
    <w:rsid w:val="00226ED9"/>
    <w:rsid w:val="00227001"/>
    <w:rsid w:val="00227008"/>
    <w:rsid w:val="002270F4"/>
    <w:rsid w:val="0022715E"/>
    <w:rsid w:val="00227273"/>
    <w:rsid w:val="002272AA"/>
    <w:rsid w:val="00227333"/>
    <w:rsid w:val="00227353"/>
    <w:rsid w:val="0022737C"/>
    <w:rsid w:val="0022737D"/>
    <w:rsid w:val="00227488"/>
    <w:rsid w:val="0022748E"/>
    <w:rsid w:val="002274C4"/>
    <w:rsid w:val="00227515"/>
    <w:rsid w:val="002275B3"/>
    <w:rsid w:val="00227722"/>
    <w:rsid w:val="00227802"/>
    <w:rsid w:val="00227882"/>
    <w:rsid w:val="00227A41"/>
    <w:rsid w:val="00227B96"/>
    <w:rsid w:val="00227C3C"/>
    <w:rsid w:val="00227C52"/>
    <w:rsid w:val="00227D18"/>
    <w:rsid w:val="00227D1E"/>
    <w:rsid w:val="00227D5E"/>
    <w:rsid w:val="00227DBC"/>
    <w:rsid w:val="00227E02"/>
    <w:rsid w:val="00227E33"/>
    <w:rsid w:val="00227E6D"/>
    <w:rsid w:val="00227E94"/>
    <w:rsid w:val="00227EA1"/>
    <w:rsid w:val="00227EED"/>
    <w:rsid w:val="00227F1C"/>
    <w:rsid w:val="00227F22"/>
    <w:rsid w:val="00227F3E"/>
    <w:rsid w:val="00227FDB"/>
    <w:rsid w:val="002300AE"/>
    <w:rsid w:val="00230165"/>
    <w:rsid w:val="00230181"/>
    <w:rsid w:val="002301CC"/>
    <w:rsid w:val="002301EF"/>
    <w:rsid w:val="0023027E"/>
    <w:rsid w:val="002302E3"/>
    <w:rsid w:val="00230307"/>
    <w:rsid w:val="0023031F"/>
    <w:rsid w:val="00230368"/>
    <w:rsid w:val="002303B6"/>
    <w:rsid w:val="002304D6"/>
    <w:rsid w:val="002304F4"/>
    <w:rsid w:val="00230555"/>
    <w:rsid w:val="002305F2"/>
    <w:rsid w:val="00230604"/>
    <w:rsid w:val="00230608"/>
    <w:rsid w:val="00230657"/>
    <w:rsid w:val="002306D3"/>
    <w:rsid w:val="002306EA"/>
    <w:rsid w:val="002306FA"/>
    <w:rsid w:val="00230758"/>
    <w:rsid w:val="0023079E"/>
    <w:rsid w:val="002307A3"/>
    <w:rsid w:val="002307AE"/>
    <w:rsid w:val="002307C4"/>
    <w:rsid w:val="00230821"/>
    <w:rsid w:val="00230843"/>
    <w:rsid w:val="002308DE"/>
    <w:rsid w:val="00230985"/>
    <w:rsid w:val="0023098A"/>
    <w:rsid w:val="0023098C"/>
    <w:rsid w:val="00230A58"/>
    <w:rsid w:val="00230A80"/>
    <w:rsid w:val="00230A9C"/>
    <w:rsid w:val="00230ACC"/>
    <w:rsid w:val="00230AE5"/>
    <w:rsid w:val="00230B62"/>
    <w:rsid w:val="00230B6F"/>
    <w:rsid w:val="00230C6E"/>
    <w:rsid w:val="00230C82"/>
    <w:rsid w:val="00230C8B"/>
    <w:rsid w:val="00230CB4"/>
    <w:rsid w:val="00230D07"/>
    <w:rsid w:val="00230D1D"/>
    <w:rsid w:val="00230D35"/>
    <w:rsid w:val="00230D56"/>
    <w:rsid w:val="00230D58"/>
    <w:rsid w:val="00230DB9"/>
    <w:rsid w:val="00230DCA"/>
    <w:rsid w:val="00230DEC"/>
    <w:rsid w:val="00230DF3"/>
    <w:rsid w:val="00230E3F"/>
    <w:rsid w:val="00230ED2"/>
    <w:rsid w:val="00230EEB"/>
    <w:rsid w:val="00230FA7"/>
    <w:rsid w:val="0023106F"/>
    <w:rsid w:val="002310E3"/>
    <w:rsid w:val="0023123D"/>
    <w:rsid w:val="0023125A"/>
    <w:rsid w:val="002312DF"/>
    <w:rsid w:val="00231422"/>
    <w:rsid w:val="0023144A"/>
    <w:rsid w:val="0023145C"/>
    <w:rsid w:val="00231462"/>
    <w:rsid w:val="0023154C"/>
    <w:rsid w:val="00231571"/>
    <w:rsid w:val="00231581"/>
    <w:rsid w:val="00231616"/>
    <w:rsid w:val="00231631"/>
    <w:rsid w:val="00231659"/>
    <w:rsid w:val="002316D5"/>
    <w:rsid w:val="00231710"/>
    <w:rsid w:val="00231764"/>
    <w:rsid w:val="00231770"/>
    <w:rsid w:val="0023179C"/>
    <w:rsid w:val="0023189C"/>
    <w:rsid w:val="002318EC"/>
    <w:rsid w:val="00231923"/>
    <w:rsid w:val="0023195D"/>
    <w:rsid w:val="0023196F"/>
    <w:rsid w:val="002319F7"/>
    <w:rsid w:val="00231AAD"/>
    <w:rsid w:val="00231AAE"/>
    <w:rsid w:val="00231AE8"/>
    <w:rsid w:val="00231B1D"/>
    <w:rsid w:val="00231B36"/>
    <w:rsid w:val="00231B4F"/>
    <w:rsid w:val="00231B7C"/>
    <w:rsid w:val="00231B9D"/>
    <w:rsid w:val="00231B9E"/>
    <w:rsid w:val="00231C0A"/>
    <w:rsid w:val="00231C0F"/>
    <w:rsid w:val="00231C26"/>
    <w:rsid w:val="00231C34"/>
    <w:rsid w:val="00231C40"/>
    <w:rsid w:val="00231C42"/>
    <w:rsid w:val="00231C57"/>
    <w:rsid w:val="00231C86"/>
    <w:rsid w:val="00231C8C"/>
    <w:rsid w:val="00231CD0"/>
    <w:rsid w:val="00231D11"/>
    <w:rsid w:val="00231DCE"/>
    <w:rsid w:val="00231E07"/>
    <w:rsid w:val="00231E16"/>
    <w:rsid w:val="00231E24"/>
    <w:rsid w:val="00231E63"/>
    <w:rsid w:val="00231E66"/>
    <w:rsid w:val="00231EB5"/>
    <w:rsid w:val="00231F0A"/>
    <w:rsid w:val="00231F13"/>
    <w:rsid w:val="00231F64"/>
    <w:rsid w:val="00231F9F"/>
    <w:rsid w:val="00231FC0"/>
    <w:rsid w:val="00231FE7"/>
    <w:rsid w:val="002321B9"/>
    <w:rsid w:val="002321C1"/>
    <w:rsid w:val="002321F3"/>
    <w:rsid w:val="00232204"/>
    <w:rsid w:val="0023225C"/>
    <w:rsid w:val="00232270"/>
    <w:rsid w:val="00232296"/>
    <w:rsid w:val="002322CA"/>
    <w:rsid w:val="0023238C"/>
    <w:rsid w:val="002323A0"/>
    <w:rsid w:val="002323A7"/>
    <w:rsid w:val="002323AC"/>
    <w:rsid w:val="002323D8"/>
    <w:rsid w:val="00232412"/>
    <w:rsid w:val="00232464"/>
    <w:rsid w:val="0023254B"/>
    <w:rsid w:val="002325AE"/>
    <w:rsid w:val="002325D8"/>
    <w:rsid w:val="00232653"/>
    <w:rsid w:val="0023266E"/>
    <w:rsid w:val="00232694"/>
    <w:rsid w:val="002326D1"/>
    <w:rsid w:val="00232705"/>
    <w:rsid w:val="00232713"/>
    <w:rsid w:val="00232714"/>
    <w:rsid w:val="0023273D"/>
    <w:rsid w:val="00232792"/>
    <w:rsid w:val="002327B0"/>
    <w:rsid w:val="00232811"/>
    <w:rsid w:val="00232818"/>
    <w:rsid w:val="0023286F"/>
    <w:rsid w:val="002328C8"/>
    <w:rsid w:val="002328F2"/>
    <w:rsid w:val="00232904"/>
    <w:rsid w:val="002329E8"/>
    <w:rsid w:val="002329F2"/>
    <w:rsid w:val="00232A45"/>
    <w:rsid w:val="00232AA5"/>
    <w:rsid w:val="00232ACF"/>
    <w:rsid w:val="00232B52"/>
    <w:rsid w:val="00232B64"/>
    <w:rsid w:val="00232BCD"/>
    <w:rsid w:val="00232BF2"/>
    <w:rsid w:val="00232C13"/>
    <w:rsid w:val="00232C35"/>
    <w:rsid w:val="00232C53"/>
    <w:rsid w:val="00232C95"/>
    <w:rsid w:val="00232D1C"/>
    <w:rsid w:val="00232D2D"/>
    <w:rsid w:val="00232D41"/>
    <w:rsid w:val="00232DCB"/>
    <w:rsid w:val="00232E58"/>
    <w:rsid w:val="00232EB7"/>
    <w:rsid w:val="00232F72"/>
    <w:rsid w:val="00232FE5"/>
    <w:rsid w:val="00233035"/>
    <w:rsid w:val="002330B1"/>
    <w:rsid w:val="002330B9"/>
    <w:rsid w:val="00233103"/>
    <w:rsid w:val="00233126"/>
    <w:rsid w:val="0023316A"/>
    <w:rsid w:val="0023321B"/>
    <w:rsid w:val="0023328C"/>
    <w:rsid w:val="0023330B"/>
    <w:rsid w:val="00233346"/>
    <w:rsid w:val="0023334D"/>
    <w:rsid w:val="00233355"/>
    <w:rsid w:val="00233359"/>
    <w:rsid w:val="002333C0"/>
    <w:rsid w:val="00233491"/>
    <w:rsid w:val="0023357C"/>
    <w:rsid w:val="00233586"/>
    <w:rsid w:val="002335AE"/>
    <w:rsid w:val="00233609"/>
    <w:rsid w:val="00233627"/>
    <w:rsid w:val="00233672"/>
    <w:rsid w:val="002336E5"/>
    <w:rsid w:val="002336EB"/>
    <w:rsid w:val="00233707"/>
    <w:rsid w:val="00233746"/>
    <w:rsid w:val="002337DA"/>
    <w:rsid w:val="00233835"/>
    <w:rsid w:val="00233919"/>
    <w:rsid w:val="00233994"/>
    <w:rsid w:val="0023399B"/>
    <w:rsid w:val="002339F4"/>
    <w:rsid w:val="002339FF"/>
    <w:rsid w:val="00233A2A"/>
    <w:rsid w:val="00233A3A"/>
    <w:rsid w:val="00233AAB"/>
    <w:rsid w:val="00233AFB"/>
    <w:rsid w:val="00233B03"/>
    <w:rsid w:val="00233BEA"/>
    <w:rsid w:val="00233C23"/>
    <w:rsid w:val="00233D28"/>
    <w:rsid w:val="00233D54"/>
    <w:rsid w:val="00233D72"/>
    <w:rsid w:val="00233DA5"/>
    <w:rsid w:val="00233DDD"/>
    <w:rsid w:val="00233E0F"/>
    <w:rsid w:val="00233E51"/>
    <w:rsid w:val="00233EF0"/>
    <w:rsid w:val="00233F26"/>
    <w:rsid w:val="00233F59"/>
    <w:rsid w:val="0023406E"/>
    <w:rsid w:val="002340AC"/>
    <w:rsid w:val="002340BF"/>
    <w:rsid w:val="00234105"/>
    <w:rsid w:val="002341A0"/>
    <w:rsid w:val="00234209"/>
    <w:rsid w:val="0023422D"/>
    <w:rsid w:val="00234245"/>
    <w:rsid w:val="00234269"/>
    <w:rsid w:val="002342A2"/>
    <w:rsid w:val="002342D7"/>
    <w:rsid w:val="0023432E"/>
    <w:rsid w:val="00234369"/>
    <w:rsid w:val="002343A2"/>
    <w:rsid w:val="002344BA"/>
    <w:rsid w:val="0023452F"/>
    <w:rsid w:val="002345C0"/>
    <w:rsid w:val="002346CF"/>
    <w:rsid w:val="0023472C"/>
    <w:rsid w:val="00234755"/>
    <w:rsid w:val="00234774"/>
    <w:rsid w:val="002347A1"/>
    <w:rsid w:val="002347C8"/>
    <w:rsid w:val="0023490D"/>
    <w:rsid w:val="0023492F"/>
    <w:rsid w:val="00234945"/>
    <w:rsid w:val="002349FF"/>
    <w:rsid w:val="00234AD7"/>
    <w:rsid w:val="00234AD9"/>
    <w:rsid w:val="00234B4B"/>
    <w:rsid w:val="00234B5B"/>
    <w:rsid w:val="00234BAF"/>
    <w:rsid w:val="00234BD5"/>
    <w:rsid w:val="00234C5F"/>
    <w:rsid w:val="00234CB2"/>
    <w:rsid w:val="00234CB7"/>
    <w:rsid w:val="00234CB8"/>
    <w:rsid w:val="00234D81"/>
    <w:rsid w:val="00234DB1"/>
    <w:rsid w:val="00234E38"/>
    <w:rsid w:val="00234EA2"/>
    <w:rsid w:val="00234F04"/>
    <w:rsid w:val="00234F16"/>
    <w:rsid w:val="00234F41"/>
    <w:rsid w:val="00234F70"/>
    <w:rsid w:val="00234FF6"/>
    <w:rsid w:val="00235028"/>
    <w:rsid w:val="002350E3"/>
    <w:rsid w:val="00235192"/>
    <w:rsid w:val="002351EB"/>
    <w:rsid w:val="002351EE"/>
    <w:rsid w:val="0023533D"/>
    <w:rsid w:val="0023533F"/>
    <w:rsid w:val="00235387"/>
    <w:rsid w:val="002353F6"/>
    <w:rsid w:val="00235422"/>
    <w:rsid w:val="0023545B"/>
    <w:rsid w:val="00235475"/>
    <w:rsid w:val="00235486"/>
    <w:rsid w:val="002354F8"/>
    <w:rsid w:val="0023559F"/>
    <w:rsid w:val="002355C9"/>
    <w:rsid w:val="00235685"/>
    <w:rsid w:val="002356CF"/>
    <w:rsid w:val="002356D0"/>
    <w:rsid w:val="0023572A"/>
    <w:rsid w:val="0023573C"/>
    <w:rsid w:val="00235764"/>
    <w:rsid w:val="00235774"/>
    <w:rsid w:val="0023577F"/>
    <w:rsid w:val="0023578C"/>
    <w:rsid w:val="002357F8"/>
    <w:rsid w:val="00235800"/>
    <w:rsid w:val="0023583D"/>
    <w:rsid w:val="0023588F"/>
    <w:rsid w:val="0023589B"/>
    <w:rsid w:val="002358BA"/>
    <w:rsid w:val="002358C7"/>
    <w:rsid w:val="00235950"/>
    <w:rsid w:val="00235976"/>
    <w:rsid w:val="002359AB"/>
    <w:rsid w:val="00235A05"/>
    <w:rsid w:val="00235A12"/>
    <w:rsid w:val="00235A4C"/>
    <w:rsid w:val="00235A7E"/>
    <w:rsid w:val="00235A80"/>
    <w:rsid w:val="00235AA3"/>
    <w:rsid w:val="00235AB0"/>
    <w:rsid w:val="00235B23"/>
    <w:rsid w:val="00235B2F"/>
    <w:rsid w:val="00235B68"/>
    <w:rsid w:val="00235B98"/>
    <w:rsid w:val="00235BCD"/>
    <w:rsid w:val="00235BE7"/>
    <w:rsid w:val="00235C0E"/>
    <w:rsid w:val="00235C0F"/>
    <w:rsid w:val="00235C1F"/>
    <w:rsid w:val="00235C99"/>
    <w:rsid w:val="00235D37"/>
    <w:rsid w:val="00235D6A"/>
    <w:rsid w:val="00235D9F"/>
    <w:rsid w:val="00235E9B"/>
    <w:rsid w:val="00235EA1"/>
    <w:rsid w:val="00235ED8"/>
    <w:rsid w:val="00235F4B"/>
    <w:rsid w:val="00235FBD"/>
    <w:rsid w:val="00235FC9"/>
    <w:rsid w:val="00235FCB"/>
    <w:rsid w:val="00236005"/>
    <w:rsid w:val="00236034"/>
    <w:rsid w:val="00236053"/>
    <w:rsid w:val="00236061"/>
    <w:rsid w:val="00236135"/>
    <w:rsid w:val="0023616A"/>
    <w:rsid w:val="002361CC"/>
    <w:rsid w:val="002361DC"/>
    <w:rsid w:val="002361E0"/>
    <w:rsid w:val="00236246"/>
    <w:rsid w:val="00236266"/>
    <w:rsid w:val="002362A3"/>
    <w:rsid w:val="00236302"/>
    <w:rsid w:val="0023633F"/>
    <w:rsid w:val="002363C0"/>
    <w:rsid w:val="0023649E"/>
    <w:rsid w:val="0023649F"/>
    <w:rsid w:val="00236523"/>
    <w:rsid w:val="0023667C"/>
    <w:rsid w:val="002366B4"/>
    <w:rsid w:val="00236722"/>
    <w:rsid w:val="0023675D"/>
    <w:rsid w:val="002367F5"/>
    <w:rsid w:val="00236842"/>
    <w:rsid w:val="00236862"/>
    <w:rsid w:val="00236977"/>
    <w:rsid w:val="002369FC"/>
    <w:rsid w:val="00236A0E"/>
    <w:rsid w:val="00236A96"/>
    <w:rsid w:val="00236B33"/>
    <w:rsid w:val="00236B4E"/>
    <w:rsid w:val="00236B6C"/>
    <w:rsid w:val="00236C0D"/>
    <w:rsid w:val="00236CFB"/>
    <w:rsid w:val="00236DFE"/>
    <w:rsid w:val="00236F67"/>
    <w:rsid w:val="00236FB6"/>
    <w:rsid w:val="00236FB7"/>
    <w:rsid w:val="00237042"/>
    <w:rsid w:val="00237073"/>
    <w:rsid w:val="002370B3"/>
    <w:rsid w:val="00237167"/>
    <w:rsid w:val="002371A0"/>
    <w:rsid w:val="002371A9"/>
    <w:rsid w:val="0023721A"/>
    <w:rsid w:val="00237285"/>
    <w:rsid w:val="0023729D"/>
    <w:rsid w:val="002372AF"/>
    <w:rsid w:val="002372E4"/>
    <w:rsid w:val="002372E8"/>
    <w:rsid w:val="00237348"/>
    <w:rsid w:val="0023735E"/>
    <w:rsid w:val="00237367"/>
    <w:rsid w:val="002373EE"/>
    <w:rsid w:val="00237400"/>
    <w:rsid w:val="0023750B"/>
    <w:rsid w:val="00237538"/>
    <w:rsid w:val="00237553"/>
    <w:rsid w:val="00237554"/>
    <w:rsid w:val="00237588"/>
    <w:rsid w:val="0023759E"/>
    <w:rsid w:val="0023762C"/>
    <w:rsid w:val="0023765B"/>
    <w:rsid w:val="0023772F"/>
    <w:rsid w:val="00237793"/>
    <w:rsid w:val="0023788B"/>
    <w:rsid w:val="0023789D"/>
    <w:rsid w:val="002378B9"/>
    <w:rsid w:val="002378BC"/>
    <w:rsid w:val="002378CC"/>
    <w:rsid w:val="00237917"/>
    <w:rsid w:val="0023795A"/>
    <w:rsid w:val="002379AC"/>
    <w:rsid w:val="002379C4"/>
    <w:rsid w:val="00237A17"/>
    <w:rsid w:val="00237B32"/>
    <w:rsid w:val="00237B33"/>
    <w:rsid w:val="00237B6F"/>
    <w:rsid w:val="00237BED"/>
    <w:rsid w:val="00237BF2"/>
    <w:rsid w:val="00237C07"/>
    <w:rsid w:val="00237C6C"/>
    <w:rsid w:val="00237CBC"/>
    <w:rsid w:val="00237D03"/>
    <w:rsid w:val="00237D09"/>
    <w:rsid w:val="00237D52"/>
    <w:rsid w:val="00237DAC"/>
    <w:rsid w:val="00237DAE"/>
    <w:rsid w:val="00237DBA"/>
    <w:rsid w:val="00237DBE"/>
    <w:rsid w:val="00237DD4"/>
    <w:rsid w:val="00237E33"/>
    <w:rsid w:val="00237E35"/>
    <w:rsid w:val="00237E60"/>
    <w:rsid w:val="00237ED1"/>
    <w:rsid w:val="00237EF2"/>
    <w:rsid w:val="00237F09"/>
    <w:rsid w:val="00237FB1"/>
    <w:rsid w:val="00240011"/>
    <w:rsid w:val="002400D4"/>
    <w:rsid w:val="0024013A"/>
    <w:rsid w:val="002401DE"/>
    <w:rsid w:val="00240200"/>
    <w:rsid w:val="00240207"/>
    <w:rsid w:val="0024020F"/>
    <w:rsid w:val="00240278"/>
    <w:rsid w:val="0024027F"/>
    <w:rsid w:val="002402FE"/>
    <w:rsid w:val="00240376"/>
    <w:rsid w:val="00240416"/>
    <w:rsid w:val="00240482"/>
    <w:rsid w:val="002404AB"/>
    <w:rsid w:val="0024053B"/>
    <w:rsid w:val="00240548"/>
    <w:rsid w:val="0024056C"/>
    <w:rsid w:val="0024057E"/>
    <w:rsid w:val="002405B1"/>
    <w:rsid w:val="002405EB"/>
    <w:rsid w:val="00240659"/>
    <w:rsid w:val="0024065E"/>
    <w:rsid w:val="00240682"/>
    <w:rsid w:val="00240692"/>
    <w:rsid w:val="00240693"/>
    <w:rsid w:val="002406A4"/>
    <w:rsid w:val="002406C2"/>
    <w:rsid w:val="00240786"/>
    <w:rsid w:val="002409A6"/>
    <w:rsid w:val="00240A1D"/>
    <w:rsid w:val="00240A96"/>
    <w:rsid w:val="00240B3F"/>
    <w:rsid w:val="00240BE9"/>
    <w:rsid w:val="00240C11"/>
    <w:rsid w:val="00240E5C"/>
    <w:rsid w:val="00240E62"/>
    <w:rsid w:val="00240EB3"/>
    <w:rsid w:val="00240ED9"/>
    <w:rsid w:val="00240F07"/>
    <w:rsid w:val="00240F13"/>
    <w:rsid w:val="00240F2F"/>
    <w:rsid w:val="00240F40"/>
    <w:rsid w:val="0024104F"/>
    <w:rsid w:val="002411D3"/>
    <w:rsid w:val="00241290"/>
    <w:rsid w:val="002412E2"/>
    <w:rsid w:val="002412EA"/>
    <w:rsid w:val="002412F2"/>
    <w:rsid w:val="0024132B"/>
    <w:rsid w:val="002414A0"/>
    <w:rsid w:val="002414DB"/>
    <w:rsid w:val="00241531"/>
    <w:rsid w:val="00241569"/>
    <w:rsid w:val="00241570"/>
    <w:rsid w:val="0024157C"/>
    <w:rsid w:val="00241582"/>
    <w:rsid w:val="002415F7"/>
    <w:rsid w:val="0024160F"/>
    <w:rsid w:val="002416B9"/>
    <w:rsid w:val="0024173C"/>
    <w:rsid w:val="002417AA"/>
    <w:rsid w:val="002417DE"/>
    <w:rsid w:val="002417F3"/>
    <w:rsid w:val="00241823"/>
    <w:rsid w:val="00241832"/>
    <w:rsid w:val="0024187E"/>
    <w:rsid w:val="00241891"/>
    <w:rsid w:val="002418DF"/>
    <w:rsid w:val="002419EB"/>
    <w:rsid w:val="002419FE"/>
    <w:rsid w:val="00241B08"/>
    <w:rsid w:val="00241B0C"/>
    <w:rsid w:val="00241B13"/>
    <w:rsid w:val="00241B8E"/>
    <w:rsid w:val="00241BC6"/>
    <w:rsid w:val="00241BCD"/>
    <w:rsid w:val="00241BE3"/>
    <w:rsid w:val="00241C06"/>
    <w:rsid w:val="00241C3B"/>
    <w:rsid w:val="00241C84"/>
    <w:rsid w:val="00241D93"/>
    <w:rsid w:val="00241F31"/>
    <w:rsid w:val="00241FAB"/>
    <w:rsid w:val="00242034"/>
    <w:rsid w:val="00242054"/>
    <w:rsid w:val="002420BF"/>
    <w:rsid w:val="0024215F"/>
    <w:rsid w:val="002421AE"/>
    <w:rsid w:val="002421EC"/>
    <w:rsid w:val="0024224B"/>
    <w:rsid w:val="002422EC"/>
    <w:rsid w:val="00242319"/>
    <w:rsid w:val="00242393"/>
    <w:rsid w:val="00242403"/>
    <w:rsid w:val="00242421"/>
    <w:rsid w:val="0024249A"/>
    <w:rsid w:val="002424B2"/>
    <w:rsid w:val="002424DE"/>
    <w:rsid w:val="0024253E"/>
    <w:rsid w:val="00242546"/>
    <w:rsid w:val="0024255B"/>
    <w:rsid w:val="00242584"/>
    <w:rsid w:val="002425C2"/>
    <w:rsid w:val="002425C3"/>
    <w:rsid w:val="002425C9"/>
    <w:rsid w:val="002426F4"/>
    <w:rsid w:val="00242717"/>
    <w:rsid w:val="00242769"/>
    <w:rsid w:val="002427B7"/>
    <w:rsid w:val="002427BE"/>
    <w:rsid w:val="0024281B"/>
    <w:rsid w:val="00242835"/>
    <w:rsid w:val="002428A2"/>
    <w:rsid w:val="002428F0"/>
    <w:rsid w:val="00242945"/>
    <w:rsid w:val="00242A06"/>
    <w:rsid w:val="00242A5B"/>
    <w:rsid w:val="00242A7B"/>
    <w:rsid w:val="00242A82"/>
    <w:rsid w:val="00242A9B"/>
    <w:rsid w:val="00242AE3"/>
    <w:rsid w:val="00242AF6"/>
    <w:rsid w:val="00242B02"/>
    <w:rsid w:val="00242B17"/>
    <w:rsid w:val="00242B59"/>
    <w:rsid w:val="00242C20"/>
    <w:rsid w:val="00242C98"/>
    <w:rsid w:val="00242CB2"/>
    <w:rsid w:val="00242CBF"/>
    <w:rsid w:val="00242D5B"/>
    <w:rsid w:val="00242D6D"/>
    <w:rsid w:val="00242D96"/>
    <w:rsid w:val="00242DCB"/>
    <w:rsid w:val="00242E8C"/>
    <w:rsid w:val="00242EF2"/>
    <w:rsid w:val="00242EF3"/>
    <w:rsid w:val="00242F01"/>
    <w:rsid w:val="00242F18"/>
    <w:rsid w:val="00242F3F"/>
    <w:rsid w:val="00242FE9"/>
    <w:rsid w:val="002430A9"/>
    <w:rsid w:val="002430BC"/>
    <w:rsid w:val="002430E7"/>
    <w:rsid w:val="00243124"/>
    <w:rsid w:val="00243145"/>
    <w:rsid w:val="002432D4"/>
    <w:rsid w:val="002432ED"/>
    <w:rsid w:val="0024334A"/>
    <w:rsid w:val="00243384"/>
    <w:rsid w:val="00243396"/>
    <w:rsid w:val="002433C0"/>
    <w:rsid w:val="0024340A"/>
    <w:rsid w:val="00243498"/>
    <w:rsid w:val="0024357C"/>
    <w:rsid w:val="002435A8"/>
    <w:rsid w:val="002435C0"/>
    <w:rsid w:val="00243606"/>
    <w:rsid w:val="00243659"/>
    <w:rsid w:val="0024366A"/>
    <w:rsid w:val="0024366F"/>
    <w:rsid w:val="0024369A"/>
    <w:rsid w:val="002436AA"/>
    <w:rsid w:val="002436EA"/>
    <w:rsid w:val="0024370E"/>
    <w:rsid w:val="00243750"/>
    <w:rsid w:val="00243791"/>
    <w:rsid w:val="00243798"/>
    <w:rsid w:val="00243817"/>
    <w:rsid w:val="00243832"/>
    <w:rsid w:val="002438BE"/>
    <w:rsid w:val="002438C6"/>
    <w:rsid w:val="002438E9"/>
    <w:rsid w:val="00243995"/>
    <w:rsid w:val="00243997"/>
    <w:rsid w:val="0024399B"/>
    <w:rsid w:val="002439B0"/>
    <w:rsid w:val="00243A98"/>
    <w:rsid w:val="00243AA3"/>
    <w:rsid w:val="00243B31"/>
    <w:rsid w:val="00243B43"/>
    <w:rsid w:val="00243B6C"/>
    <w:rsid w:val="00243B9A"/>
    <w:rsid w:val="00243BEF"/>
    <w:rsid w:val="00243C0E"/>
    <w:rsid w:val="00243CC7"/>
    <w:rsid w:val="00243CEB"/>
    <w:rsid w:val="00243D40"/>
    <w:rsid w:val="00243D58"/>
    <w:rsid w:val="00243D67"/>
    <w:rsid w:val="00243E1A"/>
    <w:rsid w:val="00243EEF"/>
    <w:rsid w:val="00243F6C"/>
    <w:rsid w:val="00244060"/>
    <w:rsid w:val="00244069"/>
    <w:rsid w:val="0024408A"/>
    <w:rsid w:val="0024415A"/>
    <w:rsid w:val="002441AF"/>
    <w:rsid w:val="002441E7"/>
    <w:rsid w:val="0024425D"/>
    <w:rsid w:val="0024435F"/>
    <w:rsid w:val="002443D2"/>
    <w:rsid w:val="0024446A"/>
    <w:rsid w:val="0024449D"/>
    <w:rsid w:val="002444CD"/>
    <w:rsid w:val="002444F5"/>
    <w:rsid w:val="00244538"/>
    <w:rsid w:val="0024462A"/>
    <w:rsid w:val="00244679"/>
    <w:rsid w:val="002446C9"/>
    <w:rsid w:val="00244723"/>
    <w:rsid w:val="00244768"/>
    <w:rsid w:val="0024479C"/>
    <w:rsid w:val="002447D8"/>
    <w:rsid w:val="00244875"/>
    <w:rsid w:val="002448AE"/>
    <w:rsid w:val="002448B3"/>
    <w:rsid w:val="002448B7"/>
    <w:rsid w:val="002448D8"/>
    <w:rsid w:val="00244AA1"/>
    <w:rsid w:val="00244AA4"/>
    <w:rsid w:val="00244AB9"/>
    <w:rsid w:val="00244B07"/>
    <w:rsid w:val="00244B0C"/>
    <w:rsid w:val="00244B6B"/>
    <w:rsid w:val="00244B74"/>
    <w:rsid w:val="00244BB3"/>
    <w:rsid w:val="00244BD5"/>
    <w:rsid w:val="00244BD9"/>
    <w:rsid w:val="00244C02"/>
    <w:rsid w:val="00244C5B"/>
    <w:rsid w:val="00244C71"/>
    <w:rsid w:val="00244C75"/>
    <w:rsid w:val="00244CA0"/>
    <w:rsid w:val="00244CB9"/>
    <w:rsid w:val="00244CCD"/>
    <w:rsid w:val="00244CE2"/>
    <w:rsid w:val="00244D0D"/>
    <w:rsid w:val="00244D18"/>
    <w:rsid w:val="00244D1B"/>
    <w:rsid w:val="00244D53"/>
    <w:rsid w:val="00244D58"/>
    <w:rsid w:val="00244E00"/>
    <w:rsid w:val="00244E93"/>
    <w:rsid w:val="00244EBF"/>
    <w:rsid w:val="00244EFD"/>
    <w:rsid w:val="00244F0D"/>
    <w:rsid w:val="00244F11"/>
    <w:rsid w:val="00244F14"/>
    <w:rsid w:val="00244FBA"/>
    <w:rsid w:val="00245011"/>
    <w:rsid w:val="0024502C"/>
    <w:rsid w:val="0024502D"/>
    <w:rsid w:val="00245042"/>
    <w:rsid w:val="00245095"/>
    <w:rsid w:val="00245131"/>
    <w:rsid w:val="0024515E"/>
    <w:rsid w:val="002451CB"/>
    <w:rsid w:val="002452B5"/>
    <w:rsid w:val="002452CC"/>
    <w:rsid w:val="00245375"/>
    <w:rsid w:val="0024553E"/>
    <w:rsid w:val="00245595"/>
    <w:rsid w:val="002455AB"/>
    <w:rsid w:val="002455B1"/>
    <w:rsid w:val="002455DD"/>
    <w:rsid w:val="00245625"/>
    <w:rsid w:val="0024569D"/>
    <w:rsid w:val="002456BD"/>
    <w:rsid w:val="002456CC"/>
    <w:rsid w:val="002456E9"/>
    <w:rsid w:val="0024572A"/>
    <w:rsid w:val="0024574A"/>
    <w:rsid w:val="00245791"/>
    <w:rsid w:val="002457BD"/>
    <w:rsid w:val="002457CD"/>
    <w:rsid w:val="002457F8"/>
    <w:rsid w:val="0024585C"/>
    <w:rsid w:val="002458EA"/>
    <w:rsid w:val="0024590B"/>
    <w:rsid w:val="00245918"/>
    <w:rsid w:val="00245919"/>
    <w:rsid w:val="00245970"/>
    <w:rsid w:val="002459D3"/>
    <w:rsid w:val="00245A09"/>
    <w:rsid w:val="00245A2A"/>
    <w:rsid w:val="00245A40"/>
    <w:rsid w:val="00245A89"/>
    <w:rsid w:val="00245AA8"/>
    <w:rsid w:val="00245AAA"/>
    <w:rsid w:val="00245ADE"/>
    <w:rsid w:val="00245AF7"/>
    <w:rsid w:val="00245B22"/>
    <w:rsid w:val="00245C9E"/>
    <w:rsid w:val="00245CD3"/>
    <w:rsid w:val="00245FCE"/>
    <w:rsid w:val="0024609C"/>
    <w:rsid w:val="002460F3"/>
    <w:rsid w:val="002461DC"/>
    <w:rsid w:val="00246272"/>
    <w:rsid w:val="0024628F"/>
    <w:rsid w:val="0024629C"/>
    <w:rsid w:val="002462ED"/>
    <w:rsid w:val="00246315"/>
    <w:rsid w:val="0024639F"/>
    <w:rsid w:val="002463BB"/>
    <w:rsid w:val="002463E4"/>
    <w:rsid w:val="002464AE"/>
    <w:rsid w:val="002464C8"/>
    <w:rsid w:val="002465FD"/>
    <w:rsid w:val="00246609"/>
    <w:rsid w:val="00246632"/>
    <w:rsid w:val="0024664C"/>
    <w:rsid w:val="00246650"/>
    <w:rsid w:val="002466B8"/>
    <w:rsid w:val="002466DB"/>
    <w:rsid w:val="002466DD"/>
    <w:rsid w:val="00246718"/>
    <w:rsid w:val="0024672A"/>
    <w:rsid w:val="0024672C"/>
    <w:rsid w:val="002467A5"/>
    <w:rsid w:val="002467D9"/>
    <w:rsid w:val="00246829"/>
    <w:rsid w:val="002468D8"/>
    <w:rsid w:val="00246902"/>
    <w:rsid w:val="00246A50"/>
    <w:rsid w:val="00246A5B"/>
    <w:rsid w:val="00246AD1"/>
    <w:rsid w:val="00246B50"/>
    <w:rsid w:val="00246B58"/>
    <w:rsid w:val="00246BA6"/>
    <w:rsid w:val="00246BD5"/>
    <w:rsid w:val="00246BF1"/>
    <w:rsid w:val="00246C03"/>
    <w:rsid w:val="00246C53"/>
    <w:rsid w:val="00246C61"/>
    <w:rsid w:val="00246C84"/>
    <w:rsid w:val="00246CBA"/>
    <w:rsid w:val="00246CCF"/>
    <w:rsid w:val="00246D06"/>
    <w:rsid w:val="00246D13"/>
    <w:rsid w:val="00246D57"/>
    <w:rsid w:val="00246D8A"/>
    <w:rsid w:val="00246E65"/>
    <w:rsid w:val="00246E6F"/>
    <w:rsid w:val="00246EAB"/>
    <w:rsid w:val="00246EF9"/>
    <w:rsid w:val="0024703D"/>
    <w:rsid w:val="00247068"/>
    <w:rsid w:val="00247086"/>
    <w:rsid w:val="002470E6"/>
    <w:rsid w:val="0024712C"/>
    <w:rsid w:val="0024714F"/>
    <w:rsid w:val="0024716B"/>
    <w:rsid w:val="002471A3"/>
    <w:rsid w:val="00247216"/>
    <w:rsid w:val="0024727A"/>
    <w:rsid w:val="002472A2"/>
    <w:rsid w:val="002472C5"/>
    <w:rsid w:val="0024739A"/>
    <w:rsid w:val="002473CF"/>
    <w:rsid w:val="002473E0"/>
    <w:rsid w:val="00247438"/>
    <w:rsid w:val="0024746A"/>
    <w:rsid w:val="00247526"/>
    <w:rsid w:val="00247534"/>
    <w:rsid w:val="0024753F"/>
    <w:rsid w:val="00247548"/>
    <w:rsid w:val="0024756C"/>
    <w:rsid w:val="00247596"/>
    <w:rsid w:val="002475C1"/>
    <w:rsid w:val="002475D5"/>
    <w:rsid w:val="002475E2"/>
    <w:rsid w:val="0024760C"/>
    <w:rsid w:val="00247669"/>
    <w:rsid w:val="00247719"/>
    <w:rsid w:val="0024771E"/>
    <w:rsid w:val="002477AA"/>
    <w:rsid w:val="002477D0"/>
    <w:rsid w:val="002477D8"/>
    <w:rsid w:val="002477FC"/>
    <w:rsid w:val="00247839"/>
    <w:rsid w:val="0024787D"/>
    <w:rsid w:val="00247951"/>
    <w:rsid w:val="00247BAE"/>
    <w:rsid w:val="00247BCA"/>
    <w:rsid w:val="00247C4E"/>
    <w:rsid w:val="00247CE1"/>
    <w:rsid w:val="00247CE4"/>
    <w:rsid w:val="00247D51"/>
    <w:rsid w:val="00247DBD"/>
    <w:rsid w:val="00247DC6"/>
    <w:rsid w:val="00247DDD"/>
    <w:rsid w:val="00247DED"/>
    <w:rsid w:val="00247DF2"/>
    <w:rsid w:val="00247F2D"/>
    <w:rsid w:val="00247F7A"/>
    <w:rsid w:val="00247FBF"/>
    <w:rsid w:val="00247FC2"/>
    <w:rsid w:val="00250072"/>
    <w:rsid w:val="002500A9"/>
    <w:rsid w:val="002501A4"/>
    <w:rsid w:val="002502E3"/>
    <w:rsid w:val="0025032F"/>
    <w:rsid w:val="0025038B"/>
    <w:rsid w:val="00250390"/>
    <w:rsid w:val="002503DA"/>
    <w:rsid w:val="002503F7"/>
    <w:rsid w:val="0025040C"/>
    <w:rsid w:val="00250456"/>
    <w:rsid w:val="002504C2"/>
    <w:rsid w:val="002504E0"/>
    <w:rsid w:val="002504FC"/>
    <w:rsid w:val="0025051C"/>
    <w:rsid w:val="0025053C"/>
    <w:rsid w:val="0025054F"/>
    <w:rsid w:val="002505AD"/>
    <w:rsid w:val="002505F1"/>
    <w:rsid w:val="0025062A"/>
    <w:rsid w:val="00250645"/>
    <w:rsid w:val="002506DF"/>
    <w:rsid w:val="002506F2"/>
    <w:rsid w:val="00250718"/>
    <w:rsid w:val="0025071B"/>
    <w:rsid w:val="00250722"/>
    <w:rsid w:val="0025072C"/>
    <w:rsid w:val="00250756"/>
    <w:rsid w:val="002507B1"/>
    <w:rsid w:val="002507E8"/>
    <w:rsid w:val="00250807"/>
    <w:rsid w:val="00250813"/>
    <w:rsid w:val="002508A4"/>
    <w:rsid w:val="002508AA"/>
    <w:rsid w:val="002508B8"/>
    <w:rsid w:val="002508EC"/>
    <w:rsid w:val="00250929"/>
    <w:rsid w:val="00250935"/>
    <w:rsid w:val="00250967"/>
    <w:rsid w:val="002509AD"/>
    <w:rsid w:val="002509BD"/>
    <w:rsid w:val="00250A61"/>
    <w:rsid w:val="00250B02"/>
    <w:rsid w:val="00250BA7"/>
    <w:rsid w:val="00250C36"/>
    <w:rsid w:val="00250CAF"/>
    <w:rsid w:val="00250CB3"/>
    <w:rsid w:val="00250CC9"/>
    <w:rsid w:val="00250D19"/>
    <w:rsid w:val="00250DA5"/>
    <w:rsid w:val="00250DA8"/>
    <w:rsid w:val="00250DE8"/>
    <w:rsid w:val="00250DEF"/>
    <w:rsid w:val="00250DF6"/>
    <w:rsid w:val="00250EE4"/>
    <w:rsid w:val="00250EF6"/>
    <w:rsid w:val="00250F18"/>
    <w:rsid w:val="00250F3B"/>
    <w:rsid w:val="00250F6A"/>
    <w:rsid w:val="00250F96"/>
    <w:rsid w:val="00250FA3"/>
    <w:rsid w:val="00250FA4"/>
    <w:rsid w:val="00250FF4"/>
    <w:rsid w:val="002511CD"/>
    <w:rsid w:val="00251204"/>
    <w:rsid w:val="00251279"/>
    <w:rsid w:val="002512D2"/>
    <w:rsid w:val="00251305"/>
    <w:rsid w:val="00251384"/>
    <w:rsid w:val="00251408"/>
    <w:rsid w:val="00251452"/>
    <w:rsid w:val="0025147E"/>
    <w:rsid w:val="0025153F"/>
    <w:rsid w:val="0025154E"/>
    <w:rsid w:val="0025159C"/>
    <w:rsid w:val="002516D6"/>
    <w:rsid w:val="00251711"/>
    <w:rsid w:val="00251796"/>
    <w:rsid w:val="002517B1"/>
    <w:rsid w:val="002517C6"/>
    <w:rsid w:val="0025181A"/>
    <w:rsid w:val="0025189D"/>
    <w:rsid w:val="002518C0"/>
    <w:rsid w:val="002518C3"/>
    <w:rsid w:val="0025190B"/>
    <w:rsid w:val="00251966"/>
    <w:rsid w:val="0025196E"/>
    <w:rsid w:val="002519D8"/>
    <w:rsid w:val="002519EE"/>
    <w:rsid w:val="00251AE3"/>
    <w:rsid w:val="00251AF3"/>
    <w:rsid w:val="00251B27"/>
    <w:rsid w:val="00251B30"/>
    <w:rsid w:val="00251B7D"/>
    <w:rsid w:val="00251BC1"/>
    <w:rsid w:val="00251BC6"/>
    <w:rsid w:val="00251C19"/>
    <w:rsid w:val="00251C21"/>
    <w:rsid w:val="00251C2C"/>
    <w:rsid w:val="00251CA6"/>
    <w:rsid w:val="00251DB3"/>
    <w:rsid w:val="00251DCA"/>
    <w:rsid w:val="00251DD2"/>
    <w:rsid w:val="00251DED"/>
    <w:rsid w:val="00251E65"/>
    <w:rsid w:val="00251E66"/>
    <w:rsid w:val="00251F14"/>
    <w:rsid w:val="0025207A"/>
    <w:rsid w:val="00252109"/>
    <w:rsid w:val="002521AC"/>
    <w:rsid w:val="002521CA"/>
    <w:rsid w:val="002521FF"/>
    <w:rsid w:val="002522A1"/>
    <w:rsid w:val="002522CA"/>
    <w:rsid w:val="002522E9"/>
    <w:rsid w:val="0025233B"/>
    <w:rsid w:val="0025234C"/>
    <w:rsid w:val="00252350"/>
    <w:rsid w:val="00252355"/>
    <w:rsid w:val="00252370"/>
    <w:rsid w:val="00252381"/>
    <w:rsid w:val="002523AD"/>
    <w:rsid w:val="0025246D"/>
    <w:rsid w:val="00252506"/>
    <w:rsid w:val="002525D0"/>
    <w:rsid w:val="002525E5"/>
    <w:rsid w:val="002525EC"/>
    <w:rsid w:val="00252607"/>
    <w:rsid w:val="00252686"/>
    <w:rsid w:val="002526DB"/>
    <w:rsid w:val="0025275F"/>
    <w:rsid w:val="00252776"/>
    <w:rsid w:val="00252781"/>
    <w:rsid w:val="002527D3"/>
    <w:rsid w:val="002528C6"/>
    <w:rsid w:val="00252A55"/>
    <w:rsid w:val="00252A5D"/>
    <w:rsid w:val="00252A83"/>
    <w:rsid w:val="00252ABF"/>
    <w:rsid w:val="00252AD4"/>
    <w:rsid w:val="00252B05"/>
    <w:rsid w:val="00252B81"/>
    <w:rsid w:val="00252BA8"/>
    <w:rsid w:val="00252C6C"/>
    <w:rsid w:val="00252C83"/>
    <w:rsid w:val="00252CA4"/>
    <w:rsid w:val="00252D38"/>
    <w:rsid w:val="00252D88"/>
    <w:rsid w:val="00252DCD"/>
    <w:rsid w:val="00252DEC"/>
    <w:rsid w:val="00252E59"/>
    <w:rsid w:val="00252E7B"/>
    <w:rsid w:val="00252E97"/>
    <w:rsid w:val="002530EA"/>
    <w:rsid w:val="0025311A"/>
    <w:rsid w:val="00253121"/>
    <w:rsid w:val="00253138"/>
    <w:rsid w:val="00253168"/>
    <w:rsid w:val="002531AD"/>
    <w:rsid w:val="0025321A"/>
    <w:rsid w:val="0025322D"/>
    <w:rsid w:val="00253230"/>
    <w:rsid w:val="00253232"/>
    <w:rsid w:val="002532A4"/>
    <w:rsid w:val="002532C5"/>
    <w:rsid w:val="002533BF"/>
    <w:rsid w:val="00253448"/>
    <w:rsid w:val="0025347C"/>
    <w:rsid w:val="002534A4"/>
    <w:rsid w:val="002534D4"/>
    <w:rsid w:val="00253504"/>
    <w:rsid w:val="00253556"/>
    <w:rsid w:val="0025356C"/>
    <w:rsid w:val="00253574"/>
    <w:rsid w:val="00253595"/>
    <w:rsid w:val="002535AD"/>
    <w:rsid w:val="002535CC"/>
    <w:rsid w:val="0025360D"/>
    <w:rsid w:val="00253651"/>
    <w:rsid w:val="0025368E"/>
    <w:rsid w:val="002536EF"/>
    <w:rsid w:val="00253730"/>
    <w:rsid w:val="00253780"/>
    <w:rsid w:val="002537C2"/>
    <w:rsid w:val="002537D6"/>
    <w:rsid w:val="002537E0"/>
    <w:rsid w:val="00253889"/>
    <w:rsid w:val="002538C6"/>
    <w:rsid w:val="0025394B"/>
    <w:rsid w:val="00253953"/>
    <w:rsid w:val="0025395E"/>
    <w:rsid w:val="002539E6"/>
    <w:rsid w:val="00253A34"/>
    <w:rsid w:val="00253AA7"/>
    <w:rsid w:val="00253AC0"/>
    <w:rsid w:val="00253AD4"/>
    <w:rsid w:val="00253AFC"/>
    <w:rsid w:val="00253B47"/>
    <w:rsid w:val="00253C31"/>
    <w:rsid w:val="00253C5F"/>
    <w:rsid w:val="00253F0A"/>
    <w:rsid w:val="00253F21"/>
    <w:rsid w:val="00253FB3"/>
    <w:rsid w:val="00253FFB"/>
    <w:rsid w:val="00254005"/>
    <w:rsid w:val="0025409F"/>
    <w:rsid w:val="00254104"/>
    <w:rsid w:val="00254118"/>
    <w:rsid w:val="00254257"/>
    <w:rsid w:val="002542BC"/>
    <w:rsid w:val="002542F7"/>
    <w:rsid w:val="00254315"/>
    <w:rsid w:val="00254361"/>
    <w:rsid w:val="002543B0"/>
    <w:rsid w:val="00254487"/>
    <w:rsid w:val="00254518"/>
    <w:rsid w:val="00254586"/>
    <w:rsid w:val="002545CC"/>
    <w:rsid w:val="0025462A"/>
    <w:rsid w:val="00254636"/>
    <w:rsid w:val="00254666"/>
    <w:rsid w:val="00254685"/>
    <w:rsid w:val="002546C7"/>
    <w:rsid w:val="002546E4"/>
    <w:rsid w:val="00254709"/>
    <w:rsid w:val="002547FC"/>
    <w:rsid w:val="00254840"/>
    <w:rsid w:val="002548E7"/>
    <w:rsid w:val="00254929"/>
    <w:rsid w:val="0025493E"/>
    <w:rsid w:val="00254998"/>
    <w:rsid w:val="002549E3"/>
    <w:rsid w:val="00254A25"/>
    <w:rsid w:val="00254A9D"/>
    <w:rsid w:val="00254ABC"/>
    <w:rsid w:val="00254ACA"/>
    <w:rsid w:val="00254B6D"/>
    <w:rsid w:val="00254B75"/>
    <w:rsid w:val="00254B9C"/>
    <w:rsid w:val="00254C2E"/>
    <w:rsid w:val="00254C84"/>
    <w:rsid w:val="00254D06"/>
    <w:rsid w:val="00254D6F"/>
    <w:rsid w:val="00254DF1"/>
    <w:rsid w:val="00254E34"/>
    <w:rsid w:val="00254E99"/>
    <w:rsid w:val="00254EAD"/>
    <w:rsid w:val="0025501B"/>
    <w:rsid w:val="00255092"/>
    <w:rsid w:val="00255096"/>
    <w:rsid w:val="002551AD"/>
    <w:rsid w:val="002551B8"/>
    <w:rsid w:val="002551B9"/>
    <w:rsid w:val="002551C4"/>
    <w:rsid w:val="0025520D"/>
    <w:rsid w:val="00255260"/>
    <w:rsid w:val="002552AF"/>
    <w:rsid w:val="002552B0"/>
    <w:rsid w:val="002553BE"/>
    <w:rsid w:val="002553C6"/>
    <w:rsid w:val="002553C7"/>
    <w:rsid w:val="002553E1"/>
    <w:rsid w:val="00255468"/>
    <w:rsid w:val="00255474"/>
    <w:rsid w:val="00255488"/>
    <w:rsid w:val="0025549C"/>
    <w:rsid w:val="002554A7"/>
    <w:rsid w:val="0025551E"/>
    <w:rsid w:val="002555F1"/>
    <w:rsid w:val="002555F4"/>
    <w:rsid w:val="00255613"/>
    <w:rsid w:val="0025564C"/>
    <w:rsid w:val="0025568D"/>
    <w:rsid w:val="0025576D"/>
    <w:rsid w:val="002557A1"/>
    <w:rsid w:val="002557E5"/>
    <w:rsid w:val="002557EF"/>
    <w:rsid w:val="00255819"/>
    <w:rsid w:val="00255929"/>
    <w:rsid w:val="00255934"/>
    <w:rsid w:val="00255971"/>
    <w:rsid w:val="0025599E"/>
    <w:rsid w:val="0025599F"/>
    <w:rsid w:val="002559D2"/>
    <w:rsid w:val="002559DF"/>
    <w:rsid w:val="00255A0A"/>
    <w:rsid w:val="00255A18"/>
    <w:rsid w:val="00255A23"/>
    <w:rsid w:val="00255A2F"/>
    <w:rsid w:val="00255A5D"/>
    <w:rsid w:val="00255A7C"/>
    <w:rsid w:val="00255B22"/>
    <w:rsid w:val="00255B3E"/>
    <w:rsid w:val="00255BDC"/>
    <w:rsid w:val="00255BE4"/>
    <w:rsid w:val="00255BFB"/>
    <w:rsid w:val="00255BFC"/>
    <w:rsid w:val="00255C01"/>
    <w:rsid w:val="00255C18"/>
    <w:rsid w:val="00255C61"/>
    <w:rsid w:val="00255CC2"/>
    <w:rsid w:val="00255DE1"/>
    <w:rsid w:val="00255E00"/>
    <w:rsid w:val="00255E15"/>
    <w:rsid w:val="00255E79"/>
    <w:rsid w:val="00255F4A"/>
    <w:rsid w:val="00255F52"/>
    <w:rsid w:val="00255FC5"/>
    <w:rsid w:val="0025603B"/>
    <w:rsid w:val="0025603D"/>
    <w:rsid w:val="00256064"/>
    <w:rsid w:val="00256080"/>
    <w:rsid w:val="002560E9"/>
    <w:rsid w:val="002560EE"/>
    <w:rsid w:val="00256148"/>
    <w:rsid w:val="002561D1"/>
    <w:rsid w:val="002561DE"/>
    <w:rsid w:val="0025621D"/>
    <w:rsid w:val="00256233"/>
    <w:rsid w:val="002562A5"/>
    <w:rsid w:val="002562C3"/>
    <w:rsid w:val="0025635A"/>
    <w:rsid w:val="00256395"/>
    <w:rsid w:val="002563B0"/>
    <w:rsid w:val="0025640A"/>
    <w:rsid w:val="00256426"/>
    <w:rsid w:val="00256484"/>
    <w:rsid w:val="002564CC"/>
    <w:rsid w:val="00256533"/>
    <w:rsid w:val="00256576"/>
    <w:rsid w:val="00256594"/>
    <w:rsid w:val="002566E8"/>
    <w:rsid w:val="00256709"/>
    <w:rsid w:val="0025676B"/>
    <w:rsid w:val="002567F2"/>
    <w:rsid w:val="002567F5"/>
    <w:rsid w:val="002567FA"/>
    <w:rsid w:val="0025684D"/>
    <w:rsid w:val="002569AC"/>
    <w:rsid w:val="00256AC6"/>
    <w:rsid w:val="00256AD7"/>
    <w:rsid w:val="00256ADD"/>
    <w:rsid w:val="00256AF8"/>
    <w:rsid w:val="00256B06"/>
    <w:rsid w:val="00256BE2"/>
    <w:rsid w:val="00256C56"/>
    <w:rsid w:val="00256C77"/>
    <w:rsid w:val="00256CC2"/>
    <w:rsid w:val="00256CC3"/>
    <w:rsid w:val="00256CCA"/>
    <w:rsid w:val="00256D2A"/>
    <w:rsid w:val="00256D4A"/>
    <w:rsid w:val="00256D58"/>
    <w:rsid w:val="00256D6A"/>
    <w:rsid w:val="00256DB0"/>
    <w:rsid w:val="00256E65"/>
    <w:rsid w:val="00256EAD"/>
    <w:rsid w:val="00256EC2"/>
    <w:rsid w:val="00256EC6"/>
    <w:rsid w:val="00256F1B"/>
    <w:rsid w:val="00256F81"/>
    <w:rsid w:val="00256FA7"/>
    <w:rsid w:val="002570FD"/>
    <w:rsid w:val="0025711B"/>
    <w:rsid w:val="002571A2"/>
    <w:rsid w:val="002571C9"/>
    <w:rsid w:val="0025720A"/>
    <w:rsid w:val="00257258"/>
    <w:rsid w:val="00257345"/>
    <w:rsid w:val="002573DC"/>
    <w:rsid w:val="002573ED"/>
    <w:rsid w:val="002573F7"/>
    <w:rsid w:val="00257412"/>
    <w:rsid w:val="00257490"/>
    <w:rsid w:val="00257495"/>
    <w:rsid w:val="00257599"/>
    <w:rsid w:val="002575A6"/>
    <w:rsid w:val="002575F1"/>
    <w:rsid w:val="00257610"/>
    <w:rsid w:val="00257694"/>
    <w:rsid w:val="002577CB"/>
    <w:rsid w:val="002577F3"/>
    <w:rsid w:val="00257840"/>
    <w:rsid w:val="00257882"/>
    <w:rsid w:val="0025794B"/>
    <w:rsid w:val="002579BE"/>
    <w:rsid w:val="002579E3"/>
    <w:rsid w:val="00257AEB"/>
    <w:rsid w:val="00257AFC"/>
    <w:rsid w:val="00257B07"/>
    <w:rsid w:val="00257B0A"/>
    <w:rsid w:val="00257B10"/>
    <w:rsid w:val="00257B23"/>
    <w:rsid w:val="00257BB4"/>
    <w:rsid w:val="00257C38"/>
    <w:rsid w:val="00257CE1"/>
    <w:rsid w:val="00257D2B"/>
    <w:rsid w:val="00257D31"/>
    <w:rsid w:val="00257D90"/>
    <w:rsid w:val="00257D9A"/>
    <w:rsid w:val="00257DE0"/>
    <w:rsid w:val="00257E5E"/>
    <w:rsid w:val="00257F3D"/>
    <w:rsid w:val="00257F44"/>
    <w:rsid w:val="00257F4E"/>
    <w:rsid w:val="00257F61"/>
    <w:rsid w:val="00257FC7"/>
    <w:rsid w:val="00260008"/>
    <w:rsid w:val="00260099"/>
    <w:rsid w:val="00260105"/>
    <w:rsid w:val="0026018B"/>
    <w:rsid w:val="002601C5"/>
    <w:rsid w:val="002601F4"/>
    <w:rsid w:val="00260287"/>
    <w:rsid w:val="002602D8"/>
    <w:rsid w:val="002602E6"/>
    <w:rsid w:val="002603B0"/>
    <w:rsid w:val="002604E3"/>
    <w:rsid w:val="002604ED"/>
    <w:rsid w:val="0026054A"/>
    <w:rsid w:val="00260586"/>
    <w:rsid w:val="002605AB"/>
    <w:rsid w:val="002605FA"/>
    <w:rsid w:val="00260637"/>
    <w:rsid w:val="0026063E"/>
    <w:rsid w:val="0026069D"/>
    <w:rsid w:val="002606D2"/>
    <w:rsid w:val="0026073F"/>
    <w:rsid w:val="00260778"/>
    <w:rsid w:val="0026079D"/>
    <w:rsid w:val="002607BC"/>
    <w:rsid w:val="002607F2"/>
    <w:rsid w:val="0026081C"/>
    <w:rsid w:val="00260838"/>
    <w:rsid w:val="00260854"/>
    <w:rsid w:val="002608E5"/>
    <w:rsid w:val="00260991"/>
    <w:rsid w:val="002609C1"/>
    <w:rsid w:val="00260A33"/>
    <w:rsid w:val="00260A3F"/>
    <w:rsid w:val="00260AAC"/>
    <w:rsid w:val="00260B46"/>
    <w:rsid w:val="00260C54"/>
    <w:rsid w:val="00260D60"/>
    <w:rsid w:val="00260DB8"/>
    <w:rsid w:val="00260E2A"/>
    <w:rsid w:val="00260E4E"/>
    <w:rsid w:val="00260F3B"/>
    <w:rsid w:val="00261022"/>
    <w:rsid w:val="0026105C"/>
    <w:rsid w:val="0026112A"/>
    <w:rsid w:val="00261145"/>
    <w:rsid w:val="002611D0"/>
    <w:rsid w:val="002611FE"/>
    <w:rsid w:val="00261220"/>
    <w:rsid w:val="00261231"/>
    <w:rsid w:val="00261246"/>
    <w:rsid w:val="00261294"/>
    <w:rsid w:val="002612AD"/>
    <w:rsid w:val="00261356"/>
    <w:rsid w:val="002613A1"/>
    <w:rsid w:val="002613DB"/>
    <w:rsid w:val="00261420"/>
    <w:rsid w:val="0026145E"/>
    <w:rsid w:val="0026148B"/>
    <w:rsid w:val="002614EF"/>
    <w:rsid w:val="00261584"/>
    <w:rsid w:val="002615A2"/>
    <w:rsid w:val="002615C1"/>
    <w:rsid w:val="00261625"/>
    <w:rsid w:val="00261660"/>
    <w:rsid w:val="00261685"/>
    <w:rsid w:val="0026168A"/>
    <w:rsid w:val="00261690"/>
    <w:rsid w:val="002616F9"/>
    <w:rsid w:val="00261763"/>
    <w:rsid w:val="00261791"/>
    <w:rsid w:val="002617FA"/>
    <w:rsid w:val="0026189B"/>
    <w:rsid w:val="0026189C"/>
    <w:rsid w:val="00261946"/>
    <w:rsid w:val="00261963"/>
    <w:rsid w:val="00261978"/>
    <w:rsid w:val="002619A9"/>
    <w:rsid w:val="00261A1C"/>
    <w:rsid w:val="00261A4B"/>
    <w:rsid w:val="00261A5E"/>
    <w:rsid w:val="00261B2F"/>
    <w:rsid w:val="00261B3B"/>
    <w:rsid w:val="00261B65"/>
    <w:rsid w:val="00261BA3"/>
    <w:rsid w:val="00261BE9"/>
    <w:rsid w:val="00261C34"/>
    <w:rsid w:val="00261C4A"/>
    <w:rsid w:val="00261C66"/>
    <w:rsid w:val="00261C6F"/>
    <w:rsid w:val="00261CD9"/>
    <w:rsid w:val="00261CE1"/>
    <w:rsid w:val="00261D07"/>
    <w:rsid w:val="00261D48"/>
    <w:rsid w:val="00261D76"/>
    <w:rsid w:val="00261DC3"/>
    <w:rsid w:val="00261DC4"/>
    <w:rsid w:val="00261E35"/>
    <w:rsid w:val="00261E8F"/>
    <w:rsid w:val="00261ED8"/>
    <w:rsid w:val="00261F73"/>
    <w:rsid w:val="00261F83"/>
    <w:rsid w:val="00261F9B"/>
    <w:rsid w:val="00261FAD"/>
    <w:rsid w:val="00261FB9"/>
    <w:rsid w:val="00262064"/>
    <w:rsid w:val="0026206C"/>
    <w:rsid w:val="002620F2"/>
    <w:rsid w:val="002620FA"/>
    <w:rsid w:val="0026210E"/>
    <w:rsid w:val="0026215E"/>
    <w:rsid w:val="00262200"/>
    <w:rsid w:val="002622F1"/>
    <w:rsid w:val="00262423"/>
    <w:rsid w:val="00262432"/>
    <w:rsid w:val="00262446"/>
    <w:rsid w:val="00262463"/>
    <w:rsid w:val="00262464"/>
    <w:rsid w:val="00262474"/>
    <w:rsid w:val="002624CC"/>
    <w:rsid w:val="00262512"/>
    <w:rsid w:val="00262540"/>
    <w:rsid w:val="0026255F"/>
    <w:rsid w:val="0026258D"/>
    <w:rsid w:val="0026259E"/>
    <w:rsid w:val="002625AA"/>
    <w:rsid w:val="00262603"/>
    <w:rsid w:val="00262649"/>
    <w:rsid w:val="0026269A"/>
    <w:rsid w:val="002626B5"/>
    <w:rsid w:val="002628B1"/>
    <w:rsid w:val="002628D5"/>
    <w:rsid w:val="00262A52"/>
    <w:rsid w:val="00262A9F"/>
    <w:rsid w:val="00262AF8"/>
    <w:rsid w:val="00262B43"/>
    <w:rsid w:val="00262B67"/>
    <w:rsid w:val="00262B77"/>
    <w:rsid w:val="00262B84"/>
    <w:rsid w:val="00262C72"/>
    <w:rsid w:val="00262D04"/>
    <w:rsid w:val="00262D51"/>
    <w:rsid w:val="00262D53"/>
    <w:rsid w:val="00262DEC"/>
    <w:rsid w:val="00262E7A"/>
    <w:rsid w:val="00262EE3"/>
    <w:rsid w:val="00262EF7"/>
    <w:rsid w:val="00262F53"/>
    <w:rsid w:val="00262F6A"/>
    <w:rsid w:val="00262FBB"/>
    <w:rsid w:val="00262FF5"/>
    <w:rsid w:val="002630C1"/>
    <w:rsid w:val="00263168"/>
    <w:rsid w:val="0026317B"/>
    <w:rsid w:val="00263197"/>
    <w:rsid w:val="002631F7"/>
    <w:rsid w:val="00263204"/>
    <w:rsid w:val="002632BC"/>
    <w:rsid w:val="002632FE"/>
    <w:rsid w:val="002633E6"/>
    <w:rsid w:val="0026342B"/>
    <w:rsid w:val="00263443"/>
    <w:rsid w:val="00263532"/>
    <w:rsid w:val="00263605"/>
    <w:rsid w:val="0026369A"/>
    <w:rsid w:val="002636EB"/>
    <w:rsid w:val="00263722"/>
    <w:rsid w:val="0026373D"/>
    <w:rsid w:val="002637DA"/>
    <w:rsid w:val="002637F7"/>
    <w:rsid w:val="0026386F"/>
    <w:rsid w:val="00263885"/>
    <w:rsid w:val="002638D2"/>
    <w:rsid w:val="002638E6"/>
    <w:rsid w:val="00263932"/>
    <w:rsid w:val="00263AD3"/>
    <w:rsid w:val="00263B8B"/>
    <w:rsid w:val="00263B96"/>
    <w:rsid w:val="00263BB1"/>
    <w:rsid w:val="00263BCA"/>
    <w:rsid w:val="00263BD4"/>
    <w:rsid w:val="00263BD5"/>
    <w:rsid w:val="00263BF4"/>
    <w:rsid w:val="00263CD1"/>
    <w:rsid w:val="00263D11"/>
    <w:rsid w:val="00263D90"/>
    <w:rsid w:val="00263DB5"/>
    <w:rsid w:val="00263DEB"/>
    <w:rsid w:val="00263E08"/>
    <w:rsid w:val="00263F01"/>
    <w:rsid w:val="00263F5E"/>
    <w:rsid w:val="00263F85"/>
    <w:rsid w:val="00263FFC"/>
    <w:rsid w:val="00264066"/>
    <w:rsid w:val="002640A7"/>
    <w:rsid w:val="002640BE"/>
    <w:rsid w:val="00264104"/>
    <w:rsid w:val="002641A6"/>
    <w:rsid w:val="002641D2"/>
    <w:rsid w:val="00264212"/>
    <w:rsid w:val="00264246"/>
    <w:rsid w:val="0026429E"/>
    <w:rsid w:val="002642A3"/>
    <w:rsid w:val="00264315"/>
    <w:rsid w:val="002643F8"/>
    <w:rsid w:val="002644AE"/>
    <w:rsid w:val="0026457A"/>
    <w:rsid w:val="00264660"/>
    <w:rsid w:val="002646FD"/>
    <w:rsid w:val="002647F0"/>
    <w:rsid w:val="0026482A"/>
    <w:rsid w:val="002648C3"/>
    <w:rsid w:val="00264904"/>
    <w:rsid w:val="0026491C"/>
    <w:rsid w:val="00264937"/>
    <w:rsid w:val="0026494A"/>
    <w:rsid w:val="002649B5"/>
    <w:rsid w:val="002649CF"/>
    <w:rsid w:val="00264A08"/>
    <w:rsid w:val="00264AC0"/>
    <w:rsid w:val="00264B35"/>
    <w:rsid w:val="00264BDA"/>
    <w:rsid w:val="00264BFF"/>
    <w:rsid w:val="00264C17"/>
    <w:rsid w:val="00264C9E"/>
    <w:rsid w:val="00264CC6"/>
    <w:rsid w:val="00264D06"/>
    <w:rsid w:val="00264D14"/>
    <w:rsid w:val="00264D31"/>
    <w:rsid w:val="00264D4F"/>
    <w:rsid w:val="00264D58"/>
    <w:rsid w:val="00264E68"/>
    <w:rsid w:val="00264E6F"/>
    <w:rsid w:val="00264E94"/>
    <w:rsid w:val="00264EA5"/>
    <w:rsid w:val="00264EE7"/>
    <w:rsid w:val="00264F5E"/>
    <w:rsid w:val="00264F73"/>
    <w:rsid w:val="00264F88"/>
    <w:rsid w:val="00264FBA"/>
    <w:rsid w:val="002650A4"/>
    <w:rsid w:val="00265157"/>
    <w:rsid w:val="002651C5"/>
    <w:rsid w:val="002652C7"/>
    <w:rsid w:val="002654B4"/>
    <w:rsid w:val="002654BD"/>
    <w:rsid w:val="002654E7"/>
    <w:rsid w:val="002654FA"/>
    <w:rsid w:val="00265501"/>
    <w:rsid w:val="00265677"/>
    <w:rsid w:val="002656CF"/>
    <w:rsid w:val="002656FD"/>
    <w:rsid w:val="002657CF"/>
    <w:rsid w:val="00265860"/>
    <w:rsid w:val="0026586A"/>
    <w:rsid w:val="002658B1"/>
    <w:rsid w:val="002658CA"/>
    <w:rsid w:val="002659BA"/>
    <w:rsid w:val="00265A4E"/>
    <w:rsid w:val="00265A94"/>
    <w:rsid w:val="00265AC7"/>
    <w:rsid w:val="00265AD4"/>
    <w:rsid w:val="00265B19"/>
    <w:rsid w:val="00265B2F"/>
    <w:rsid w:val="00265B69"/>
    <w:rsid w:val="00265C36"/>
    <w:rsid w:val="00265C68"/>
    <w:rsid w:val="00265C7A"/>
    <w:rsid w:val="00265CA5"/>
    <w:rsid w:val="00265CC0"/>
    <w:rsid w:val="00265CD3"/>
    <w:rsid w:val="00265CE4"/>
    <w:rsid w:val="00265CF4"/>
    <w:rsid w:val="00265D20"/>
    <w:rsid w:val="00265D56"/>
    <w:rsid w:val="00265F0E"/>
    <w:rsid w:val="00265F50"/>
    <w:rsid w:val="00265F62"/>
    <w:rsid w:val="00266000"/>
    <w:rsid w:val="0026604E"/>
    <w:rsid w:val="002660FC"/>
    <w:rsid w:val="00266120"/>
    <w:rsid w:val="00266125"/>
    <w:rsid w:val="002661D2"/>
    <w:rsid w:val="0026621D"/>
    <w:rsid w:val="00266237"/>
    <w:rsid w:val="00266280"/>
    <w:rsid w:val="002662AD"/>
    <w:rsid w:val="00266404"/>
    <w:rsid w:val="00266447"/>
    <w:rsid w:val="00266477"/>
    <w:rsid w:val="002664FF"/>
    <w:rsid w:val="00266514"/>
    <w:rsid w:val="00266637"/>
    <w:rsid w:val="00266763"/>
    <w:rsid w:val="00266772"/>
    <w:rsid w:val="002667B8"/>
    <w:rsid w:val="002667C1"/>
    <w:rsid w:val="0026680E"/>
    <w:rsid w:val="0026687C"/>
    <w:rsid w:val="0026690A"/>
    <w:rsid w:val="00266936"/>
    <w:rsid w:val="00266944"/>
    <w:rsid w:val="00266A57"/>
    <w:rsid w:val="00266AE0"/>
    <w:rsid w:val="00266AF6"/>
    <w:rsid w:val="00266B51"/>
    <w:rsid w:val="00266B60"/>
    <w:rsid w:val="00266B72"/>
    <w:rsid w:val="00266BC1"/>
    <w:rsid w:val="00266CAF"/>
    <w:rsid w:val="00266CDE"/>
    <w:rsid w:val="00266D19"/>
    <w:rsid w:val="00266D1A"/>
    <w:rsid w:val="00266D3E"/>
    <w:rsid w:val="00266E14"/>
    <w:rsid w:val="00266E78"/>
    <w:rsid w:val="00266E85"/>
    <w:rsid w:val="00266EAD"/>
    <w:rsid w:val="00266F09"/>
    <w:rsid w:val="00266F79"/>
    <w:rsid w:val="00266FBB"/>
    <w:rsid w:val="0026707B"/>
    <w:rsid w:val="002670C7"/>
    <w:rsid w:val="002670CA"/>
    <w:rsid w:val="002670FD"/>
    <w:rsid w:val="00267180"/>
    <w:rsid w:val="002671A6"/>
    <w:rsid w:val="002671B1"/>
    <w:rsid w:val="002671B3"/>
    <w:rsid w:val="0026721D"/>
    <w:rsid w:val="00267259"/>
    <w:rsid w:val="0026725E"/>
    <w:rsid w:val="00267281"/>
    <w:rsid w:val="002672A9"/>
    <w:rsid w:val="002672C1"/>
    <w:rsid w:val="002672DD"/>
    <w:rsid w:val="00267317"/>
    <w:rsid w:val="002673BD"/>
    <w:rsid w:val="002673E2"/>
    <w:rsid w:val="002673FA"/>
    <w:rsid w:val="00267415"/>
    <w:rsid w:val="00267419"/>
    <w:rsid w:val="0026746B"/>
    <w:rsid w:val="002674B9"/>
    <w:rsid w:val="002674FA"/>
    <w:rsid w:val="00267589"/>
    <w:rsid w:val="002675BB"/>
    <w:rsid w:val="00267605"/>
    <w:rsid w:val="00267644"/>
    <w:rsid w:val="0026764C"/>
    <w:rsid w:val="00267672"/>
    <w:rsid w:val="0026767D"/>
    <w:rsid w:val="00267711"/>
    <w:rsid w:val="0026775D"/>
    <w:rsid w:val="002677EE"/>
    <w:rsid w:val="002677F7"/>
    <w:rsid w:val="00267822"/>
    <w:rsid w:val="00267827"/>
    <w:rsid w:val="00267B98"/>
    <w:rsid w:val="00267C06"/>
    <w:rsid w:val="00267C1C"/>
    <w:rsid w:val="00267C31"/>
    <w:rsid w:val="00267C64"/>
    <w:rsid w:val="00267D7D"/>
    <w:rsid w:val="00267DB9"/>
    <w:rsid w:val="00267DE3"/>
    <w:rsid w:val="00267DF8"/>
    <w:rsid w:val="00267E32"/>
    <w:rsid w:val="00267E34"/>
    <w:rsid w:val="00267E60"/>
    <w:rsid w:val="00267E9B"/>
    <w:rsid w:val="00267F34"/>
    <w:rsid w:val="00267FE8"/>
    <w:rsid w:val="00267FEF"/>
    <w:rsid w:val="0027002A"/>
    <w:rsid w:val="00270181"/>
    <w:rsid w:val="002701CA"/>
    <w:rsid w:val="00270222"/>
    <w:rsid w:val="00270238"/>
    <w:rsid w:val="0027023B"/>
    <w:rsid w:val="002702BD"/>
    <w:rsid w:val="002702E9"/>
    <w:rsid w:val="00270351"/>
    <w:rsid w:val="0027038B"/>
    <w:rsid w:val="002703D1"/>
    <w:rsid w:val="002704C3"/>
    <w:rsid w:val="002705C9"/>
    <w:rsid w:val="0027060B"/>
    <w:rsid w:val="0027062E"/>
    <w:rsid w:val="0027066C"/>
    <w:rsid w:val="00270697"/>
    <w:rsid w:val="00270759"/>
    <w:rsid w:val="0027076C"/>
    <w:rsid w:val="00270781"/>
    <w:rsid w:val="0027078E"/>
    <w:rsid w:val="00270797"/>
    <w:rsid w:val="002708B5"/>
    <w:rsid w:val="00270A0C"/>
    <w:rsid w:val="00270A0D"/>
    <w:rsid w:val="00270A3D"/>
    <w:rsid w:val="00270A79"/>
    <w:rsid w:val="00270A8C"/>
    <w:rsid w:val="00270BF9"/>
    <w:rsid w:val="00270C88"/>
    <w:rsid w:val="00270C93"/>
    <w:rsid w:val="00270CD2"/>
    <w:rsid w:val="00270D82"/>
    <w:rsid w:val="00270E7A"/>
    <w:rsid w:val="00270EF3"/>
    <w:rsid w:val="00270F3D"/>
    <w:rsid w:val="00270F60"/>
    <w:rsid w:val="00270F86"/>
    <w:rsid w:val="00270FA4"/>
    <w:rsid w:val="00270FB2"/>
    <w:rsid w:val="00271092"/>
    <w:rsid w:val="002711E3"/>
    <w:rsid w:val="0027120B"/>
    <w:rsid w:val="0027127E"/>
    <w:rsid w:val="00271284"/>
    <w:rsid w:val="00271287"/>
    <w:rsid w:val="002712A7"/>
    <w:rsid w:val="0027131F"/>
    <w:rsid w:val="00271359"/>
    <w:rsid w:val="0027138D"/>
    <w:rsid w:val="002713A3"/>
    <w:rsid w:val="002713BA"/>
    <w:rsid w:val="002713F2"/>
    <w:rsid w:val="00271422"/>
    <w:rsid w:val="00271452"/>
    <w:rsid w:val="0027145A"/>
    <w:rsid w:val="00271523"/>
    <w:rsid w:val="00271587"/>
    <w:rsid w:val="00271592"/>
    <w:rsid w:val="002715DF"/>
    <w:rsid w:val="0027160E"/>
    <w:rsid w:val="00271624"/>
    <w:rsid w:val="0027169A"/>
    <w:rsid w:val="002716B9"/>
    <w:rsid w:val="002716F6"/>
    <w:rsid w:val="002716FF"/>
    <w:rsid w:val="00271769"/>
    <w:rsid w:val="0027179D"/>
    <w:rsid w:val="002717C2"/>
    <w:rsid w:val="002717FD"/>
    <w:rsid w:val="00271820"/>
    <w:rsid w:val="00271833"/>
    <w:rsid w:val="00271840"/>
    <w:rsid w:val="002718EC"/>
    <w:rsid w:val="002718FE"/>
    <w:rsid w:val="0027190A"/>
    <w:rsid w:val="00271951"/>
    <w:rsid w:val="00271979"/>
    <w:rsid w:val="00271A36"/>
    <w:rsid w:val="00271A92"/>
    <w:rsid w:val="00271A9B"/>
    <w:rsid w:val="00271B21"/>
    <w:rsid w:val="00271B2B"/>
    <w:rsid w:val="00271B2C"/>
    <w:rsid w:val="00271B8C"/>
    <w:rsid w:val="00271BB7"/>
    <w:rsid w:val="00271BBF"/>
    <w:rsid w:val="00271BCA"/>
    <w:rsid w:val="00271BCD"/>
    <w:rsid w:val="00271CB9"/>
    <w:rsid w:val="00271CD2"/>
    <w:rsid w:val="00271CD3"/>
    <w:rsid w:val="00271DE2"/>
    <w:rsid w:val="00271E1A"/>
    <w:rsid w:val="00271E65"/>
    <w:rsid w:val="00271EC0"/>
    <w:rsid w:val="00271F15"/>
    <w:rsid w:val="00271F8B"/>
    <w:rsid w:val="00271FCB"/>
    <w:rsid w:val="00271FDB"/>
    <w:rsid w:val="00272063"/>
    <w:rsid w:val="00272064"/>
    <w:rsid w:val="0027209A"/>
    <w:rsid w:val="00272108"/>
    <w:rsid w:val="00272142"/>
    <w:rsid w:val="00272178"/>
    <w:rsid w:val="002721EF"/>
    <w:rsid w:val="00272211"/>
    <w:rsid w:val="0027228B"/>
    <w:rsid w:val="002722A0"/>
    <w:rsid w:val="002722B0"/>
    <w:rsid w:val="00272354"/>
    <w:rsid w:val="002723A8"/>
    <w:rsid w:val="0027240F"/>
    <w:rsid w:val="00272486"/>
    <w:rsid w:val="002724AC"/>
    <w:rsid w:val="002724C5"/>
    <w:rsid w:val="002724E5"/>
    <w:rsid w:val="002724E8"/>
    <w:rsid w:val="002724F6"/>
    <w:rsid w:val="00272513"/>
    <w:rsid w:val="0027255F"/>
    <w:rsid w:val="0027256B"/>
    <w:rsid w:val="00272607"/>
    <w:rsid w:val="00272630"/>
    <w:rsid w:val="0027264E"/>
    <w:rsid w:val="00272673"/>
    <w:rsid w:val="002726B5"/>
    <w:rsid w:val="002726D8"/>
    <w:rsid w:val="0027276C"/>
    <w:rsid w:val="0027279F"/>
    <w:rsid w:val="0027281B"/>
    <w:rsid w:val="00272892"/>
    <w:rsid w:val="002728DE"/>
    <w:rsid w:val="0027293A"/>
    <w:rsid w:val="00272971"/>
    <w:rsid w:val="00272972"/>
    <w:rsid w:val="00272974"/>
    <w:rsid w:val="0027297B"/>
    <w:rsid w:val="002729DB"/>
    <w:rsid w:val="002729F2"/>
    <w:rsid w:val="00272A10"/>
    <w:rsid w:val="00272A77"/>
    <w:rsid w:val="00272AF8"/>
    <w:rsid w:val="00272B08"/>
    <w:rsid w:val="00272BBE"/>
    <w:rsid w:val="00272BF9"/>
    <w:rsid w:val="00272BFB"/>
    <w:rsid w:val="00272CE6"/>
    <w:rsid w:val="00272D05"/>
    <w:rsid w:val="00272D59"/>
    <w:rsid w:val="00272D79"/>
    <w:rsid w:val="00272D8E"/>
    <w:rsid w:val="00272E0D"/>
    <w:rsid w:val="00272EA0"/>
    <w:rsid w:val="00272EC0"/>
    <w:rsid w:val="00272EFA"/>
    <w:rsid w:val="00272F5C"/>
    <w:rsid w:val="00272FAF"/>
    <w:rsid w:val="00272FBC"/>
    <w:rsid w:val="00273070"/>
    <w:rsid w:val="0027319F"/>
    <w:rsid w:val="00273286"/>
    <w:rsid w:val="002732E5"/>
    <w:rsid w:val="002732F2"/>
    <w:rsid w:val="0027332C"/>
    <w:rsid w:val="00273338"/>
    <w:rsid w:val="002733F9"/>
    <w:rsid w:val="00273451"/>
    <w:rsid w:val="0027347B"/>
    <w:rsid w:val="0027347E"/>
    <w:rsid w:val="002734A4"/>
    <w:rsid w:val="002734C4"/>
    <w:rsid w:val="00273509"/>
    <w:rsid w:val="00273514"/>
    <w:rsid w:val="0027353C"/>
    <w:rsid w:val="0027358D"/>
    <w:rsid w:val="00273613"/>
    <w:rsid w:val="00273641"/>
    <w:rsid w:val="002736A0"/>
    <w:rsid w:val="00273709"/>
    <w:rsid w:val="00273714"/>
    <w:rsid w:val="00273745"/>
    <w:rsid w:val="002737E5"/>
    <w:rsid w:val="002737F2"/>
    <w:rsid w:val="00273875"/>
    <w:rsid w:val="00273881"/>
    <w:rsid w:val="002738B7"/>
    <w:rsid w:val="00273961"/>
    <w:rsid w:val="00273982"/>
    <w:rsid w:val="00273A14"/>
    <w:rsid w:val="00273A7B"/>
    <w:rsid w:val="00273B43"/>
    <w:rsid w:val="00273B6F"/>
    <w:rsid w:val="00273BBC"/>
    <w:rsid w:val="00273BE6"/>
    <w:rsid w:val="00273D10"/>
    <w:rsid w:val="00273D2A"/>
    <w:rsid w:val="00273D42"/>
    <w:rsid w:val="00273E03"/>
    <w:rsid w:val="00273E89"/>
    <w:rsid w:val="00273F14"/>
    <w:rsid w:val="00274013"/>
    <w:rsid w:val="002740A7"/>
    <w:rsid w:val="00274167"/>
    <w:rsid w:val="00274231"/>
    <w:rsid w:val="002742A7"/>
    <w:rsid w:val="00274317"/>
    <w:rsid w:val="00274353"/>
    <w:rsid w:val="002743B9"/>
    <w:rsid w:val="0027440A"/>
    <w:rsid w:val="0027449F"/>
    <w:rsid w:val="002744D4"/>
    <w:rsid w:val="002745B2"/>
    <w:rsid w:val="002745D1"/>
    <w:rsid w:val="00274610"/>
    <w:rsid w:val="00274671"/>
    <w:rsid w:val="0027467A"/>
    <w:rsid w:val="00274687"/>
    <w:rsid w:val="002746CD"/>
    <w:rsid w:val="00274799"/>
    <w:rsid w:val="00274885"/>
    <w:rsid w:val="0027491E"/>
    <w:rsid w:val="00274980"/>
    <w:rsid w:val="00274A0D"/>
    <w:rsid w:val="00274A1E"/>
    <w:rsid w:val="00274A71"/>
    <w:rsid w:val="00274A8C"/>
    <w:rsid w:val="00274B06"/>
    <w:rsid w:val="00274B0F"/>
    <w:rsid w:val="00274B57"/>
    <w:rsid w:val="00274B5A"/>
    <w:rsid w:val="00274BF5"/>
    <w:rsid w:val="00274C00"/>
    <w:rsid w:val="00274C0E"/>
    <w:rsid w:val="00274C29"/>
    <w:rsid w:val="00274C92"/>
    <w:rsid w:val="00274CC0"/>
    <w:rsid w:val="00274D88"/>
    <w:rsid w:val="00274E5A"/>
    <w:rsid w:val="00274E8D"/>
    <w:rsid w:val="00274F54"/>
    <w:rsid w:val="00274F68"/>
    <w:rsid w:val="00274FAF"/>
    <w:rsid w:val="00274FB0"/>
    <w:rsid w:val="00274FEB"/>
    <w:rsid w:val="002750CF"/>
    <w:rsid w:val="002750DC"/>
    <w:rsid w:val="002750FD"/>
    <w:rsid w:val="002751D4"/>
    <w:rsid w:val="002752BA"/>
    <w:rsid w:val="00275360"/>
    <w:rsid w:val="00275373"/>
    <w:rsid w:val="002753AE"/>
    <w:rsid w:val="0027543D"/>
    <w:rsid w:val="00275493"/>
    <w:rsid w:val="002755E7"/>
    <w:rsid w:val="002755F2"/>
    <w:rsid w:val="00275632"/>
    <w:rsid w:val="002756D8"/>
    <w:rsid w:val="002756FB"/>
    <w:rsid w:val="00275784"/>
    <w:rsid w:val="002757F2"/>
    <w:rsid w:val="002758A8"/>
    <w:rsid w:val="0027591E"/>
    <w:rsid w:val="00275956"/>
    <w:rsid w:val="0027596D"/>
    <w:rsid w:val="0027599B"/>
    <w:rsid w:val="002759CA"/>
    <w:rsid w:val="00275A87"/>
    <w:rsid w:val="00275A8A"/>
    <w:rsid w:val="00275AFD"/>
    <w:rsid w:val="00275B20"/>
    <w:rsid w:val="00275B42"/>
    <w:rsid w:val="00275B5B"/>
    <w:rsid w:val="00275B78"/>
    <w:rsid w:val="00275BAA"/>
    <w:rsid w:val="00275BB2"/>
    <w:rsid w:val="00275C01"/>
    <w:rsid w:val="00275C08"/>
    <w:rsid w:val="00275C69"/>
    <w:rsid w:val="00275CA4"/>
    <w:rsid w:val="00275D04"/>
    <w:rsid w:val="00275D34"/>
    <w:rsid w:val="00275D40"/>
    <w:rsid w:val="00275D4D"/>
    <w:rsid w:val="00275E34"/>
    <w:rsid w:val="00275E7E"/>
    <w:rsid w:val="00275E99"/>
    <w:rsid w:val="00275EB1"/>
    <w:rsid w:val="00275EF8"/>
    <w:rsid w:val="00275F2B"/>
    <w:rsid w:val="00275F6D"/>
    <w:rsid w:val="00275F89"/>
    <w:rsid w:val="00275F8E"/>
    <w:rsid w:val="00275F9C"/>
    <w:rsid w:val="0027606D"/>
    <w:rsid w:val="00276096"/>
    <w:rsid w:val="0027609E"/>
    <w:rsid w:val="00276100"/>
    <w:rsid w:val="0027610A"/>
    <w:rsid w:val="00276169"/>
    <w:rsid w:val="002761AC"/>
    <w:rsid w:val="002761B7"/>
    <w:rsid w:val="002761D3"/>
    <w:rsid w:val="00276273"/>
    <w:rsid w:val="002762D1"/>
    <w:rsid w:val="002762FB"/>
    <w:rsid w:val="00276314"/>
    <w:rsid w:val="0027633B"/>
    <w:rsid w:val="00276345"/>
    <w:rsid w:val="0027636B"/>
    <w:rsid w:val="002763CF"/>
    <w:rsid w:val="002763E9"/>
    <w:rsid w:val="00276423"/>
    <w:rsid w:val="00276438"/>
    <w:rsid w:val="0027648A"/>
    <w:rsid w:val="002764FC"/>
    <w:rsid w:val="00276501"/>
    <w:rsid w:val="002765D7"/>
    <w:rsid w:val="0027662A"/>
    <w:rsid w:val="002766C8"/>
    <w:rsid w:val="002766E6"/>
    <w:rsid w:val="0027677D"/>
    <w:rsid w:val="002767C2"/>
    <w:rsid w:val="00276865"/>
    <w:rsid w:val="0027689F"/>
    <w:rsid w:val="00276942"/>
    <w:rsid w:val="002769CD"/>
    <w:rsid w:val="00276A03"/>
    <w:rsid w:val="00276A51"/>
    <w:rsid w:val="00276A69"/>
    <w:rsid w:val="00276B5E"/>
    <w:rsid w:val="00276B9F"/>
    <w:rsid w:val="00276BCC"/>
    <w:rsid w:val="00276C0D"/>
    <w:rsid w:val="00276C70"/>
    <w:rsid w:val="00276C77"/>
    <w:rsid w:val="00276D37"/>
    <w:rsid w:val="00276D66"/>
    <w:rsid w:val="00276DFB"/>
    <w:rsid w:val="00276E1D"/>
    <w:rsid w:val="00276E2E"/>
    <w:rsid w:val="00276E48"/>
    <w:rsid w:val="00276E9B"/>
    <w:rsid w:val="00276EAA"/>
    <w:rsid w:val="00276F56"/>
    <w:rsid w:val="00276F74"/>
    <w:rsid w:val="00276F79"/>
    <w:rsid w:val="00276F8B"/>
    <w:rsid w:val="00276FD9"/>
    <w:rsid w:val="00276FEE"/>
    <w:rsid w:val="0027706A"/>
    <w:rsid w:val="0027707E"/>
    <w:rsid w:val="00277089"/>
    <w:rsid w:val="00277111"/>
    <w:rsid w:val="00277205"/>
    <w:rsid w:val="00277230"/>
    <w:rsid w:val="002772F6"/>
    <w:rsid w:val="0027733B"/>
    <w:rsid w:val="002773B2"/>
    <w:rsid w:val="002773BD"/>
    <w:rsid w:val="002773D4"/>
    <w:rsid w:val="00277414"/>
    <w:rsid w:val="00277426"/>
    <w:rsid w:val="00277505"/>
    <w:rsid w:val="0027752A"/>
    <w:rsid w:val="00277535"/>
    <w:rsid w:val="00277540"/>
    <w:rsid w:val="0027756E"/>
    <w:rsid w:val="00277619"/>
    <w:rsid w:val="00277640"/>
    <w:rsid w:val="00277674"/>
    <w:rsid w:val="0027767A"/>
    <w:rsid w:val="00277709"/>
    <w:rsid w:val="002777A2"/>
    <w:rsid w:val="002777B8"/>
    <w:rsid w:val="002777C8"/>
    <w:rsid w:val="00277856"/>
    <w:rsid w:val="00277969"/>
    <w:rsid w:val="0027796D"/>
    <w:rsid w:val="00277971"/>
    <w:rsid w:val="002779DD"/>
    <w:rsid w:val="00277B32"/>
    <w:rsid w:val="00277B57"/>
    <w:rsid w:val="00277BF7"/>
    <w:rsid w:val="00277C68"/>
    <w:rsid w:val="00277CCC"/>
    <w:rsid w:val="00277D0E"/>
    <w:rsid w:val="00277D27"/>
    <w:rsid w:val="00277D8A"/>
    <w:rsid w:val="00277DFF"/>
    <w:rsid w:val="00277E0C"/>
    <w:rsid w:val="00277EBE"/>
    <w:rsid w:val="00277F0C"/>
    <w:rsid w:val="00277F2E"/>
    <w:rsid w:val="00277F41"/>
    <w:rsid w:val="00277FCF"/>
    <w:rsid w:val="00277FEA"/>
    <w:rsid w:val="00280002"/>
    <w:rsid w:val="0028000E"/>
    <w:rsid w:val="00280034"/>
    <w:rsid w:val="00280093"/>
    <w:rsid w:val="00280095"/>
    <w:rsid w:val="002800C1"/>
    <w:rsid w:val="0028014C"/>
    <w:rsid w:val="002801FD"/>
    <w:rsid w:val="0028022E"/>
    <w:rsid w:val="00280287"/>
    <w:rsid w:val="0028028E"/>
    <w:rsid w:val="002802BF"/>
    <w:rsid w:val="002802C3"/>
    <w:rsid w:val="0028036A"/>
    <w:rsid w:val="00280381"/>
    <w:rsid w:val="00280447"/>
    <w:rsid w:val="002804E8"/>
    <w:rsid w:val="002804F8"/>
    <w:rsid w:val="0028055F"/>
    <w:rsid w:val="00280560"/>
    <w:rsid w:val="0028057B"/>
    <w:rsid w:val="0028060B"/>
    <w:rsid w:val="002806A1"/>
    <w:rsid w:val="002806F2"/>
    <w:rsid w:val="002807CD"/>
    <w:rsid w:val="00280994"/>
    <w:rsid w:val="002809C7"/>
    <w:rsid w:val="002809D8"/>
    <w:rsid w:val="00280A1E"/>
    <w:rsid w:val="00280AD8"/>
    <w:rsid w:val="00280B31"/>
    <w:rsid w:val="00280B4D"/>
    <w:rsid w:val="00280BBF"/>
    <w:rsid w:val="00280BC8"/>
    <w:rsid w:val="00280CB7"/>
    <w:rsid w:val="00280D3A"/>
    <w:rsid w:val="00280D40"/>
    <w:rsid w:val="00280D99"/>
    <w:rsid w:val="00280DE9"/>
    <w:rsid w:val="00280E03"/>
    <w:rsid w:val="00280E9A"/>
    <w:rsid w:val="00280EB0"/>
    <w:rsid w:val="00280EF5"/>
    <w:rsid w:val="00280F22"/>
    <w:rsid w:val="00280F65"/>
    <w:rsid w:val="00280F93"/>
    <w:rsid w:val="00281002"/>
    <w:rsid w:val="00281015"/>
    <w:rsid w:val="0028101F"/>
    <w:rsid w:val="00281058"/>
    <w:rsid w:val="002810F7"/>
    <w:rsid w:val="0028110D"/>
    <w:rsid w:val="00281115"/>
    <w:rsid w:val="0028119C"/>
    <w:rsid w:val="002811AE"/>
    <w:rsid w:val="00281235"/>
    <w:rsid w:val="0028123F"/>
    <w:rsid w:val="0028124E"/>
    <w:rsid w:val="002812BA"/>
    <w:rsid w:val="002812D1"/>
    <w:rsid w:val="0028133E"/>
    <w:rsid w:val="00281350"/>
    <w:rsid w:val="002813B0"/>
    <w:rsid w:val="00281490"/>
    <w:rsid w:val="002814D4"/>
    <w:rsid w:val="002814E8"/>
    <w:rsid w:val="00281557"/>
    <w:rsid w:val="0028155B"/>
    <w:rsid w:val="00281590"/>
    <w:rsid w:val="0028168B"/>
    <w:rsid w:val="002816A1"/>
    <w:rsid w:val="0028170F"/>
    <w:rsid w:val="00281715"/>
    <w:rsid w:val="00281743"/>
    <w:rsid w:val="00281775"/>
    <w:rsid w:val="00281781"/>
    <w:rsid w:val="00281798"/>
    <w:rsid w:val="002817A0"/>
    <w:rsid w:val="002817F6"/>
    <w:rsid w:val="00281850"/>
    <w:rsid w:val="002818E5"/>
    <w:rsid w:val="002818F2"/>
    <w:rsid w:val="00281947"/>
    <w:rsid w:val="00281A48"/>
    <w:rsid w:val="00281A92"/>
    <w:rsid w:val="00281AE3"/>
    <w:rsid w:val="00281B56"/>
    <w:rsid w:val="00281B70"/>
    <w:rsid w:val="00281C0B"/>
    <w:rsid w:val="00281C3D"/>
    <w:rsid w:val="00281C78"/>
    <w:rsid w:val="00281C8A"/>
    <w:rsid w:val="00281CB1"/>
    <w:rsid w:val="00281D28"/>
    <w:rsid w:val="00281D91"/>
    <w:rsid w:val="00281DA2"/>
    <w:rsid w:val="00281DC6"/>
    <w:rsid w:val="00281DE9"/>
    <w:rsid w:val="00281DFA"/>
    <w:rsid w:val="00281E00"/>
    <w:rsid w:val="00281E22"/>
    <w:rsid w:val="00281F27"/>
    <w:rsid w:val="00281F79"/>
    <w:rsid w:val="00281FE0"/>
    <w:rsid w:val="002820BD"/>
    <w:rsid w:val="0028218A"/>
    <w:rsid w:val="002821CB"/>
    <w:rsid w:val="002821F7"/>
    <w:rsid w:val="00282357"/>
    <w:rsid w:val="00282370"/>
    <w:rsid w:val="00282388"/>
    <w:rsid w:val="0028239F"/>
    <w:rsid w:val="0028241A"/>
    <w:rsid w:val="00282420"/>
    <w:rsid w:val="00282506"/>
    <w:rsid w:val="00282552"/>
    <w:rsid w:val="0028259D"/>
    <w:rsid w:val="00282635"/>
    <w:rsid w:val="0028267A"/>
    <w:rsid w:val="002826BC"/>
    <w:rsid w:val="002826C4"/>
    <w:rsid w:val="0028274A"/>
    <w:rsid w:val="00282796"/>
    <w:rsid w:val="002827A7"/>
    <w:rsid w:val="0028288D"/>
    <w:rsid w:val="00282975"/>
    <w:rsid w:val="0028298F"/>
    <w:rsid w:val="002829C4"/>
    <w:rsid w:val="00282A0E"/>
    <w:rsid w:val="00282A85"/>
    <w:rsid w:val="00282ACA"/>
    <w:rsid w:val="00282AE6"/>
    <w:rsid w:val="00282AEA"/>
    <w:rsid w:val="00282B2B"/>
    <w:rsid w:val="00282B6F"/>
    <w:rsid w:val="00282BBA"/>
    <w:rsid w:val="00282BEC"/>
    <w:rsid w:val="00282C63"/>
    <w:rsid w:val="00282CA5"/>
    <w:rsid w:val="00282D63"/>
    <w:rsid w:val="00282D93"/>
    <w:rsid w:val="00282D94"/>
    <w:rsid w:val="00282DCE"/>
    <w:rsid w:val="00282E00"/>
    <w:rsid w:val="00282F16"/>
    <w:rsid w:val="0028308F"/>
    <w:rsid w:val="00283090"/>
    <w:rsid w:val="002830AC"/>
    <w:rsid w:val="00283140"/>
    <w:rsid w:val="00283174"/>
    <w:rsid w:val="002832AC"/>
    <w:rsid w:val="0028332B"/>
    <w:rsid w:val="0028333B"/>
    <w:rsid w:val="00283367"/>
    <w:rsid w:val="00283368"/>
    <w:rsid w:val="002833A5"/>
    <w:rsid w:val="002833B8"/>
    <w:rsid w:val="002834E6"/>
    <w:rsid w:val="002834F3"/>
    <w:rsid w:val="00283551"/>
    <w:rsid w:val="0028358B"/>
    <w:rsid w:val="002835FB"/>
    <w:rsid w:val="00283609"/>
    <w:rsid w:val="0028360C"/>
    <w:rsid w:val="00283627"/>
    <w:rsid w:val="0028362A"/>
    <w:rsid w:val="0028364E"/>
    <w:rsid w:val="00283681"/>
    <w:rsid w:val="0028368C"/>
    <w:rsid w:val="0028371C"/>
    <w:rsid w:val="002837D7"/>
    <w:rsid w:val="00283806"/>
    <w:rsid w:val="0028385E"/>
    <w:rsid w:val="002838B4"/>
    <w:rsid w:val="00283973"/>
    <w:rsid w:val="00283985"/>
    <w:rsid w:val="002839F3"/>
    <w:rsid w:val="00283A6F"/>
    <w:rsid w:val="00283A86"/>
    <w:rsid w:val="00283A9A"/>
    <w:rsid w:val="00283AAC"/>
    <w:rsid w:val="00283ABF"/>
    <w:rsid w:val="00283B07"/>
    <w:rsid w:val="00283B1C"/>
    <w:rsid w:val="00283B48"/>
    <w:rsid w:val="00283B5D"/>
    <w:rsid w:val="00283C19"/>
    <w:rsid w:val="00283C54"/>
    <w:rsid w:val="00283CE7"/>
    <w:rsid w:val="00283D50"/>
    <w:rsid w:val="00283DB4"/>
    <w:rsid w:val="00283DDD"/>
    <w:rsid w:val="00283E0E"/>
    <w:rsid w:val="00283E18"/>
    <w:rsid w:val="00283E33"/>
    <w:rsid w:val="00283E74"/>
    <w:rsid w:val="00283F27"/>
    <w:rsid w:val="00283F70"/>
    <w:rsid w:val="0028401D"/>
    <w:rsid w:val="00284037"/>
    <w:rsid w:val="00284105"/>
    <w:rsid w:val="0028412C"/>
    <w:rsid w:val="00284194"/>
    <w:rsid w:val="002841FF"/>
    <w:rsid w:val="0028423C"/>
    <w:rsid w:val="00284245"/>
    <w:rsid w:val="00284340"/>
    <w:rsid w:val="002843F4"/>
    <w:rsid w:val="0028447B"/>
    <w:rsid w:val="00284548"/>
    <w:rsid w:val="00284590"/>
    <w:rsid w:val="002845BD"/>
    <w:rsid w:val="002845FC"/>
    <w:rsid w:val="00284717"/>
    <w:rsid w:val="00284733"/>
    <w:rsid w:val="00284775"/>
    <w:rsid w:val="002847A6"/>
    <w:rsid w:val="002847B8"/>
    <w:rsid w:val="0028482A"/>
    <w:rsid w:val="0028487C"/>
    <w:rsid w:val="002848F4"/>
    <w:rsid w:val="002849A3"/>
    <w:rsid w:val="002849A4"/>
    <w:rsid w:val="00284A1B"/>
    <w:rsid w:val="00284A2C"/>
    <w:rsid w:val="00284A67"/>
    <w:rsid w:val="00284AA7"/>
    <w:rsid w:val="00284B19"/>
    <w:rsid w:val="00284B43"/>
    <w:rsid w:val="00284B70"/>
    <w:rsid w:val="00284B76"/>
    <w:rsid w:val="00284C99"/>
    <w:rsid w:val="00284CD0"/>
    <w:rsid w:val="00284DAF"/>
    <w:rsid w:val="00284DB4"/>
    <w:rsid w:val="00284E44"/>
    <w:rsid w:val="00284E63"/>
    <w:rsid w:val="00284E67"/>
    <w:rsid w:val="00284E71"/>
    <w:rsid w:val="00284EB7"/>
    <w:rsid w:val="00284F05"/>
    <w:rsid w:val="00284F98"/>
    <w:rsid w:val="00284FF1"/>
    <w:rsid w:val="0028503F"/>
    <w:rsid w:val="00285089"/>
    <w:rsid w:val="00285098"/>
    <w:rsid w:val="002850A7"/>
    <w:rsid w:val="002850BF"/>
    <w:rsid w:val="00285111"/>
    <w:rsid w:val="0028516D"/>
    <w:rsid w:val="002851A9"/>
    <w:rsid w:val="002851B5"/>
    <w:rsid w:val="002851C1"/>
    <w:rsid w:val="0028522A"/>
    <w:rsid w:val="00285231"/>
    <w:rsid w:val="00285237"/>
    <w:rsid w:val="00285265"/>
    <w:rsid w:val="002852AC"/>
    <w:rsid w:val="002852F5"/>
    <w:rsid w:val="00285326"/>
    <w:rsid w:val="00285336"/>
    <w:rsid w:val="00285368"/>
    <w:rsid w:val="0028538A"/>
    <w:rsid w:val="002853D6"/>
    <w:rsid w:val="0028542E"/>
    <w:rsid w:val="00285457"/>
    <w:rsid w:val="002854D0"/>
    <w:rsid w:val="00285511"/>
    <w:rsid w:val="002855E2"/>
    <w:rsid w:val="0028560F"/>
    <w:rsid w:val="00285620"/>
    <w:rsid w:val="00285636"/>
    <w:rsid w:val="002856E0"/>
    <w:rsid w:val="00285773"/>
    <w:rsid w:val="00285796"/>
    <w:rsid w:val="00285799"/>
    <w:rsid w:val="002857A8"/>
    <w:rsid w:val="002857D4"/>
    <w:rsid w:val="002857DF"/>
    <w:rsid w:val="002857F5"/>
    <w:rsid w:val="00285822"/>
    <w:rsid w:val="0028582D"/>
    <w:rsid w:val="00285853"/>
    <w:rsid w:val="002858BD"/>
    <w:rsid w:val="002858E8"/>
    <w:rsid w:val="00285966"/>
    <w:rsid w:val="002859BF"/>
    <w:rsid w:val="002859F1"/>
    <w:rsid w:val="00285A6A"/>
    <w:rsid w:val="00285AF8"/>
    <w:rsid w:val="00285B03"/>
    <w:rsid w:val="00285B8F"/>
    <w:rsid w:val="00285B97"/>
    <w:rsid w:val="00285C40"/>
    <w:rsid w:val="00285D03"/>
    <w:rsid w:val="00285D25"/>
    <w:rsid w:val="00285D78"/>
    <w:rsid w:val="00285E60"/>
    <w:rsid w:val="00285EA0"/>
    <w:rsid w:val="00285F1A"/>
    <w:rsid w:val="00286058"/>
    <w:rsid w:val="00286077"/>
    <w:rsid w:val="00286081"/>
    <w:rsid w:val="00286107"/>
    <w:rsid w:val="0028617C"/>
    <w:rsid w:val="002861E1"/>
    <w:rsid w:val="002862FB"/>
    <w:rsid w:val="002863BF"/>
    <w:rsid w:val="002864B2"/>
    <w:rsid w:val="00286578"/>
    <w:rsid w:val="002865ED"/>
    <w:rsid w:val="0028663B"/>
    <w:rsid w:val="0028666D"/>
    <w:rsid w:val="002866DB"/>
    <w:rsid w:val="0028677E"/>
    <w:rsid w:val="002867F2"/>
    <w:rsid w:val="002867FB"/>
    <w:rsid w:val="00286830"/>
    <w:rsid w:val="002868A8"/>
    <w:rsid w:val="002868CC"/>
    <w:rsid w:val="002868DD"/>
    <w:rsid w:val="0028695A"/>
    <w:rsid w:val="00286A73"/>
    <w:rsid w:val="00286A86"/>
    <w:rsid w:val="00286A97"/>
    <w:rsid w:val="00286ADA"/>
    <w:rsid w:val="00286AF7"/>
    <w:rsid w:val="00286AF8"/>
    <w:rsid w:val="00286C26"/>
    <w:rsid w:val="00286CA9"/>
    <w:rsid w:val="00286D75"/>
    <w:rsid w:val="00286D88"/>
    <w:rsid w:val="00286DB1"/>
    <w:rsid w:val="00286E5F"/>
    <w:rsid w:val="00286EC2"/>
    <w:rsid w:val="00286F0E"/>
    <w:rsid w:val="00286F46"/>
    <w:rsid w:val="00286F81"/>
    <w:rsid w:val="00286FA2"/>
    <w:rsid w:val="00287016"/>
    <w:rsid w:val="0028715A"/>
    <w:rsid w:val="002871A3"/>
    <w:rsid w:val="002873E4"/>
    <w:rsid w:val="002873EE"/>
    <w:rsid w:val="00287400"/>
    <w:rsid w:val="0028745C"/>
    <w:rsid w:val="002874D1"/>
    <w:rsid w:val="002874EE"/>
    <w:rsid w:val="0028750E"/>
    <w:rsid w:val="00287566"/>
    <w:rsid w:val="00287591"/>
    <w:rsid w:val="0028759D"/>
    <w:rsid w:val="00287631"/>
    <w:rsid w:val="00287691"/>
    <w:rsid w:val="002876DE"/>
    <w:rsid w:val="00287848"/>
    <w:rsid w:val="002878BE"/>
    <w:rsid w:val="002878DC"/>
    <w:rsid w:val="002879C1"/>
    <w:rsid w:val="00287AAD"/>
    <w:rsid w:val="00287ADD"/>
    <w:rsid w:val="00287AE1"/>
    <w:rsid w:val="00287B98"/>
    <w:rsid w:val="00287CEE"/>
    <w:rsid w:val="00287D55"/>
    <w:rsid w:val="00287D58"/>
    <w:rsid w:val="00287D8E"/>
    <w:rsid w:val="00287DD6"/>
    <w:rsid w:val="00287E1B"/>
    <w:rsid w:val="00287E7D"/>
    <w:rsid w:val="00287F1F"/>
    <w:rsid w:val="00287F49"/>
    <w:rsid w:val="00287F63"/>
    <w:rsid w:val="00287FDF"/>
    <w:rsid w:val="00287FFA"/>
    <w:rsid w:val="00290015"/>
    <w:rsid w:val="0029005A"/>
    <w:rsid w:val="002900AD"/>
    <w:rsid w:val="002900E7"/>
    <w:rsid w:val="0029010C"/>
    <w:rsid w:val="00290172"/>
    <w:rsid w:val="002901B9"/>
    <w:rsid w:val="002901C5"/>
    <w:rsid w:val="00290208"/>
    <w:rsid w:val="002902BF"/>
    <w:rsid w:val="0029031B"/>
    <w:rsid w:val="00290321"/>
    <w:rsid w:val="0029034D"/>
    <w:rsid w:val="00290356"/>
    <w:rsid w:val="00290413"/>
    <w:rsid w:val="002904C8"/>
    <w:rsid w:val="002904E0"/>
    <w:rsid w:val="0029057D"/>
    <w:rsid w:val="002906F0"/>
    <w:rsid w:val="00290790"/>
    <w:rsid w:val="002907D3"/>
    <w:rsid w:val="00290829"/>
    <w:rsid w:val="00290914"/>
    <w:rsid w:val="002909EB"/>
    <w:rsid w:val="002909F2"/>
    <w:rsid w:val="00290A34"/>
    <w:rsid w:val="00290A64"/>
    <w:rsid w:val="00290AB3"/>
    <w:rsid w:val="00290AFA"/>
    <w:rsid w:val="00290B16"/>
    <w:rsid w:val="00290B30"/>
    <w:rsid w:val="00290B98"/>
    <w:rsid w:val="00290BD4"/>
    <w:rsid w:val="00290BD6"/>
    <w:rsid w:val="00290C0E"/>
    <w:rsid w:val="00290C24"/>
    <w:rsid w:val="00290C3B"/>
    <w:rsid w:val="00290CCD"/>
    <w:rsid w:val="00290CDC"/>
    <w:rsid w:val="00290D15"/>
    <w:rsid w:val="00290D25"/>
    <w:rsid w:val="00290D8A"/>
    <w:rsid w:val="00290DD9"/>
    <w:rsid w:val="00290DE2"/>
    <w:rsid w:val="00290E68"/>
    <w:rsid w:val="00290E79"/>
    <w:rsid w:val="00290F9B"/>
    <w:rsid w:val="0029100E"/>
    <w:rsid w:val="002910C2"/>
    <w:rsid w:val="002910F0"/>
    <w:rsid w:val="00291189"/>
    <w:rsid w:val="0029118D"/>
    <w:rsid w:val="00291200"/>
    <w:rsid w:val="00291236"/>
    <w:rsid w:val="00291250"/>
    <w:rsid w:val="00291264"/>
    <w:rsid w:val="002912E4"/>
    <w:rsid w:val="002912FE"/>
    <w:rsid w:val="00291338"/>
    <w:rsid w:val="002913BB"/>
    <w:rsid w:val="002913EF"/>
    <w:rsid w:val="00291422"/>
    <w:rsid w:val="0029147B"/>
    <w:rsid w:val="00291506"/>
    <w:rsid w:val="002915F9"/>
    <w:rsid w:val="00291603"/>
    <w:rsid w:val="00291620"/>
    <w:rsid w:val="00291626"/>
    <w:rsid w:val="002916A6"/>
    <w:rsid w:val="002916B4"/>
    <w:rsid w:val="002916B6"/>
    <w:rsid w:val="002916BE"/>
    <w:rsid w:val="002916EC"/>
    <w:rsid w:val="002916F6"/>
    <w:rsid w:val="00291723"/>
    <w:rsid w:val="0029174E"/>
    <w:rsid w:val="00291774"/>
    <w:rsid w:val="00291889"/>
    <w:rsid w:val="00291896"/>
    <w:rsid w:val="0029195E"/>
    <w:rsid w:val="00291A2B"/>
    <w:rsid w:val="00291A33"/>
    <w:rsid w:val="00291A49"/>
    <w:rsid w:val="00291A62"/>
    <w:rsid w:val="00291B24"/>
    <w:rsid w:val="00291B79"/>
    <w:rsid w:val="00291BD0"/>
    <w:rsid w:val="00291C42"/>
    <w:rsid w:val="00291C52"/>
    <w:rsid w:val="00291C9E"/>
    <w:rsid w:val="00291D35"/>
    <w:rsid w:val="00291D48"/>
    <w:rsid w:val="00291D7C"/>
    <w:rsid w:val="00291D87"/>
    <w:rsid w:val="00291DBD"/>
    <w:rsid w:val="00291DCD"/>
    <w:rsid w:val="00291DDF"/>
    <w:rsid w:val="00291DFC"/>
    <w:rsid w:val="00291E2C"/>
    <w:rsid w:val="00291EBD"/>
    <w:rsid w:val="00291EE6"/>
    <w:rsid w:val="00291F0B"/>
    <w:rsid w:val="00291F30"/>
    <w:rsid w:val="00291F39"/>
    <w:rsid w:val="00291FF0"/>
    <w:rsid w:val="00292020"/>
    <w:rsid w:val="00292072"/>
    <w:rsid w:val="0029209A"/>
    <w:rsid w:val="002920EC"/>
    <w:rsid w:val="00292178"/>
    <w:rsid w:val="00292307"/>
    <w:rsid w:val="002923B0"/>
    <w:rsid w:val="0029240A"/>
    <w:rsid w:val="00292481"/>
    <w:rsid w:val="00292482"/>
    <w:rsid w:val="00292491"/>
    <w:rsid w:val="00292516"/>
    <w:rsid w:val="0029252E"/>
    <w:rsid w:val="00292545"/>
    <w:rsid w:val="00292604"/>
    <w:rsid w:val="0029262F"/>
    <w:rsid w:val="00292685"/>
    <w:rsid w:val="002926BC"/>
    <w:rsid w:val="002926C7"/>
    <w:rsid w:val="0029276F"/>
    <w:rsid w:val="002927B7"/>
    <w:rsid w:val="0029285C"/>
    <w:rsid w:val="0029287E"/>
    <w:rsid w:val="00292899"/>
    <w:rsid w:val="0029294F"/>
    <w:rsid w:val="0029295E"/>
    <w:rsid w:val="00292A8B"/>
    <w:rsid w:val="00292AF7"/>
    <w:rsid w:val="00292B48"/>
    <w:rsid w:val="00292B4F"/>
    <w:rsid w:val="00292B78"/>
    <w:rsid w:val="00292B8B"/>
    <w:rsid w:val="00292BB3"/>
    <w:rsid w:val="00292C5A"/>
    <w:rsid w:val="00292C5F"/>
    <w:rsid w:val="00292C72"/>
    <w:rsid w:val="00292C8C"/>
    <w:rsid w:val="00292CF9"/>
    <w:rsid w:val="00292D0C"/>
    <w:rsid w:val="00292D12"/>
    <w:rsid w:val="00292DF9"/>
    <w:rsid w:val="00292F8B"/>
    <w:rsid w:val="00292FAC"/>
    <w:rsid w:val="00292FAE"/>
    <w:rsid w:val="00292FCA"/>
    <w:rsid w:val="00292FFC"/>
    <w:rsid w:val="00293090"/>
    <w:rsid w:val="002930BF"/>
    <w:rsid w:val="002930D7"/>
    <w:rsid w:val="002930FE"/>
    <w:rsid w:val="002931A1"/>
    <w:rsid w:val="00293237"/>
    <w:rsid w:val="00293263"/>
    <w:rsid w:val="00293317"/>
    <w:rsid w:val="00293405"/>
    <w:rsid w:val="00293419"/>
    <w:rsid w:val="0029345C"/>
    <w:rsid w:val="002934FE"/>
    <w:rsid w:val="00293519"/>
    <w:rsid w:val="0029352C"/>
    <w:rsid w:val="00293591"/>
    <w:rsid w:val="002935D0"/>
    <w:rsid w:val="002935E3"/>
    <w:rsid w:val="002935F8"/>
    <w:rsid w:val="00293601"/>
    <w:rsid w:val="00293667"/>
    <w:rsid w:val="002936DA"/>
    <w:rsid w:val="00293731"/>
    <w:rsid w:val="002937F2"/>
    <w:rsid w:val="00293850"/>
    <w:rsid w:val="0029385E"/>
    <w:rsid w:val="002938C7"/>
    <w:rsid w:val="002938CD"/>
    <w:rsid w:val="002939F4"/>
    <w:rsid w:val="002939FA"/>
    <w:rsid w:val="00293A3C"/>
    <w:rsid w:val="00293A7E"/>
    <w:rsid w:val="00293AC2"/>
    <w:rsid w:val="00293ACA"/>
    <w:rsid w:val="00293B00"/>
    <w:rsid w:val="00293B84"/>
    <w:rsid w:val="00293B88"/>
    <w:rsid w:val="00293C28"/>
    <w:rsid w:val="00293DA6"/>
    <w:rsid w:val="00293DC6"/>
    <w:rsid w:val="00293DE0"/>
    <w:rsid w:val="00293DED"/>
    <w:rsid w:val="00293E0C"/>
    <w:rsid w:val="00293E0F"/>
    <w:rsid w:val="00293E49"/>
    <w:rsid w:val="00293E75"/>
    <w:rsid w:val="00293E84"/>
    <w:rsid w:val="00293E88"/>
    <w:rsid w:val="00293E8F"/>
    <w:rsid w:val="00293EA4"/>
    <w:rsid w:val="00293EFE"/>
    <w:rsid w:val="00293F59"/>
    <w:rsid w:val="00293FF9"/>
    <w:rsid w:val="00294023"/>
    <w:rsid w:val="002940B1"/>
    <w:rsid w:val="002940E4"/>
    <w:rsid w:val="00294110"/>
    <w:rsid w:val="00294150"/>
    <w:rsid w:val="00294180"/>
    <w:rsid w:val="002941CC"/>
    <w:rsid w:val="00294209"/>
    <w:rsid w:val="00294244"/>
    <w:rsid w:val="0029424B"/>
    <w:rsid w:val="0029424F"/>
    <w:rsid w:val="002942E8"/>
    <w:rsid w:val="002942FF"/>
    <w:rsid w:val="00294320"/>
    <w:rsid w:val="00294396"/>
    <w:rsid w:val="002944A2"/>
    <w:rsid w:val="002944B4"/>
    <w:rsid w:val="002944C5"/>
    <w:rsid w:val="00294583"/>
    <w:rsid w:val="002945C2"/>
    <w:rsid w:val="002945C7"/>
    <w:rsid w:val="002945E9"/>
    <w:rsid w:val="0029461B"/>
    <w:rsid w:val="00294659"/>
    <w:rsid w:val="00294726"/>
    <w:rsid w:val="002948E5"/>
    <w:rsid w:val="00294906"/>
    <w:rsid w:val="00294910"/>
    <w:rsid w:val="0029498F"/>
    <w:rsid w:val="002949AC"/>
    <w:rsid w:val="00294A2B"/>
    <w:rsid w:val="00294AD0"/>
    <w:rsid w:val="00294B43"/>
    <w:rsid w:val="00294B5A"/>
    <w:rsid w:val="00294B96"/>
    <w:rsid w:val="00294BB2"/>
    <w:rsid w:val="00294BC0"/>
    <w:rsid w:val="00294C01"/>
    <w:rsid w:val="00294C1D"/>
    <w:rsid w:val="00294C1F"/>
    <w:rsid w:val="00294C40"/>
    <w:rsid w:val="00294E13"/>
    <w:rsid w:val="00294E19"/>
    <w:rsid w:val="00294E3A"/>
    <w:rsid w:val="00294EB6"/>
    <w:rsid w:val="00294F15"/>
    <w:rsid w:val="00295060"/>
    <w:rsid w:val="0029506B"/>
    <w:rsid w:val="0029511A"/>
    <w:rsid w:val="00295187"/>
    <w:rsid w:val="0029519E"/>
    <w:rsid w:val="002951A3"/>
    <w:rsid w:val="002951E6"/>
    <w:rsid w:val="002951F6"/>
    <w:rsid w:val="00295238"/>
    <w:rsid w:val="00295347"/>
    <w:rsid w:val="002953FD"/>
    <w:rsid w:val="00295420"/>
    <w:rsid w:val="0029549B"/>
    <w:rsid w:val="00295528"/>
    <w:rsid w:val="0029558C"/>
    <w:rsid w:val="0029560F"/>
    <w:rsid w:val="00295625"/>
    <w:rsid w:val="00295664"/>
    <w:rsid w:val="00295682"/>
    <w:rsid w:val="0029570A"/>
    <w:rsid w:val="0029573F"/>
    <w:rsid w:val="00295862"/>
    <w:rsid w:val="00295868"/>
    <w:rsid w:val="00295917"/>
    <w:rsid w:val="002959B5"/>
    <w:rsid w:val="002959C5"/>
    <w:rsid w:val="002959CC"/>
    <w:rsid w:val="002959F3"/>
    <w:rsid w:val="00295A7F"/>
    <w:rsid w:val="00295AB5"/>
    <w:rsid w:val="00295B25"/>
    <w:rsid w:val="00295B91"/>
    <w:rsid w:val="00295BC7"/>
    <w:rsid w:val="00295C0F"/>
    <w:rsid w:val="00295D31"/>
    <w:rsid w:val="00295D6F"/>
    <w:rsid w:val="00295E01"/>
    <w:rsid w:val="00295E9A"/>
    <w:rsid w:val="00295F30"/>
    <w:rsid w:val="0029601B"/>
    <w:rsid w:val="0029604E"/>
    <w:rsid w:val="002960E1"/>
    <w:rsid w:val="0029629F"/>
    <w:rsid w:val="00296335"/>
    <w:rsid w:val="0029636F"/>
    <w:rsid w:val="0029647F"/>
    <w:rsid w:val="002964D7"/>
    <w:rsid w:val="00296513"/>
    <w:rsid w:val="002966E2"/>
    <w:rsid w:val="002966E9"/>
    <w:rsid w:val="00296763"/>
    <w:rsid w:val="002967DE"/>
    <w:rsid w:val="0029681A"/>
    <w:rsid w:val="002968BE"/>
    <w:rsid w:val="0029695F"/>
    <w:rsid w:val="0029696A"/>
    <w:rsid w:val="00296A3F"/>
    <w:rsid w:val="00296A57"/>
    <w:rsid w:val="00296A81"/>
    <w:rsid w:val="00296AF2"/>
    <w:rsid w:val="00296B3C"/>
    <w:rsid w:val="00296B8D"/>
    <w:rsid w:val="00296BFD"/>
    <w:rsid w:val="00296C2A"/>
    <w:rsid w:val="00296C2F"/>
    <w:rsid w:val="00296CF5"/>
    <w:rsid w:val="00296D5B"/>
    <w:rsid w:val="00296DAF"/>
    <w:rsid w:val="00296E36"/>
    <w:rsid w:val="00296E65"/>
    <w:rsid w:val="00296E87"/>
    <w:rsid w:val="00296EC8"/>
    <w:rsid w:val="00296EE3"/>
    <w:rsid w:val="00296F1D"/>
    <w:rsid w:val="00296F25"/>
    <w:rsid w:val="00296F39"/>
    <w:rsid w:val="00296F52"/>
    <w:rsid w:val="00296F75"/>
    <w:rsid w:val="00296F8B"/>
    <w:rsid w:val="00296FE4"/>
    <w:rsid w:val="0029703E"/>
    <w:rsid w:val="0029704C"/>
    <w:rsid w:val="00297088"/>
    <w:rsid w:val="0029709F"/>
    <w:rsid w:val="002970C4"/>
    <w:rsid w:val="002970DE"/>
    <w:rsid w:val="00297105"/>
    <w:rsid w:val="0029710B"/>
    <w:rsid w:val="00297121"/>
    <w:rsid w:val="0029714B"/>
    <w:rsid w:val="00297254"/>
    <w:rsid w:val="002972B1"/>
    <w:rsid w:val="00297300"/>
    <w:rsid w:val="00297322"/>
    <w:rsid w:val="0029734E"/>
    <w:rsid w:val="00297400"/>
    <w:rsid w:val="00297419"/>
    <w:rsid w:val="0029747F"/>
    <w:rsid w:val="0029758D"/>
    <w:rsid w:val="00297599"/>
    <w:rsid w:val="002975D3"/>
    <w:rsid w:val="002975E1"/>
    <w:rsid w:val="00297652"/>
    <w:rsid w:val="002976E2"/>
    <w:rsid w:val="002976F2"/>
    <w:rsid w:val="002977D0"/>
    <w:rsid w:val="002977EE"/>
    <w:rsid w:val="00297823"/>
    <w:rsid w:val="002978D8"/>
    <w:rsid w:val="00297931"/>
    <w:rsid w:val="00297946"/>
    <w:rsid w:val="00297948"/>
    <w:rsid w:val="00297A97"/>
    <w:rsid w:val="00297B02"/>
    <w:rsid w:val="00297B0E"/>
    <w:rsid w:val="00297B42"/>
    <w:rsid w:val="00297B68"/>
    <w:rsid w:val="00297B7F"/>
    <w:rsid w:val="00297B90"/>
    <w:rsid w:val="00297BF4"/>
    <w:rsid w:val="00297BF9"/>
    <w:rsid w:val="00297C1E"/>
    <w:rsid w:val="00297C36"/>
    <w:rsid w:val="00297C69"/>
    <w:rsid w:val="00297CD3"/>
    <w:rsid w:val="00297D67"/>
    <w:rsid w:val="00297D9B"/>
    <w:rsid w:val="00297E8A"/>
    <w:rsid w:val="00297EC1"/>
    <w:rsid w:val="00297EE3"/>
    <w:rsid w:val="00297F32"/>
    <w:rsid w:val="00297F97"/>
    <w:rsid w:val="0029D1E9"/>
    <w:rsid w:val="002A0048"/>
    <w:rsid w:val="002A007B"/>
    <w:rsid w:val="002A013A"/>
    <w:rsid w:val="002A013B"/>
    <w:rsid w:val="002A0174"/>
    <w:rsid w:val="002A01E3"/>
    <w:rsid w:val="002A0283"/>
    <w:rsid w:val="002A0299"/>
    <w:rsid w:val="002A0310"/>
    <w:rsid w:val="002A0315"/>
    <w:rsid w:val="002A0328"/>
    <w:rsid w:val="002A032E"/>
    <w:rsid w:val="002A0365"/>
    <w:rsid w:val="002A0388"/>
    <w:rsid w:val="002A03DA"/>
    <w:rsid w:val="002A03ED"/>
    <w:rsid w:val="002A0413"/>
    <w:rsid w:val="002A0433"/>
    <w:rsid w:val="002A051A"/>
    <w:rsid w:val="002A052D"/>
    <w:rsid w:val="002A054C"/>
    <w:rsid w:val="002A055C"/>
    <w:rsid w:val="002A0564"/>
    <w:rsid w:val="002A0581"/>
    <w:rsid w:val="002A0620"/>
    <w:rsid w:val="002A0634"/>
    <w:rsid w:val="002A0646"/>
    <w:rsid w:val="002A0885"/>
    <w:rsid w:val="002A08F2"/>
    <w:rsid w:val="002A090F"/>
    <w:rsid w:val="002A09F6"/>
    <w:rsid w:val="002A09FD"/>
    <w:rsid w:val="002A0A36"/>
    <w:rsid w:val="002A0A60"/>
    <w:rsid w:val="002A0AFF"/>
    <w:rsid w:val="002A0B99"/>
    <w:rsid w:val="002A0C09"/>
    <w:rsid w:val="002A0DA5"/>
    <w:rsid w:val="002A0DA6"/>
    <w:rsid w:val="002A0DCC"/>
    <w:rsid w:val="002A0DE6"/>
    <w:rsid w:val="002A0E48"/>
    <w:rsid w:val="002A0E7B"/>
    <w:rsid w:val="002A0EAD"/>
    <w:rsid w:val="002A0F62"/>
    <w:rsid w:val="002A0FCC"/>
    <w:rsid w:val="002A111E"/>
    <w:rsid w:val="002A1160"/>
    <w:rsid w:val="002A1196"/>
    <w:rsid w:val="002A11EE"/>
    <w:rsid w:val="002A11F7"/>
    <w:rsid w:val="002A12C1"/>
    <w:rsid w:val="002A12FA"/>
    <w:rsid w:val="002A1373"/>
    <w:rsid w:val="002A1386"/>
    <w:rsid w:val="002A1418"/>
    <w:rsid w:val="002A14E2"/>
    <w:rsid w:val="002A14E8"/>
    <w:rsid w:val="002A1514"/>
    <w:rsid w:val="002A1532"/>
    <w:rsid w:val="002A1543"/>
    <w:rsid w:val="002A15B9"/>
    <w:rsid w:val="002A1600"/>
    <w:rsid w:val="002A164E"/>
    <w:rsid w:val="002A165E"/>
    <w:rsid w:val="002A1710"/>
    <w:rsid w:val="002A171C"/>
    <w:rsid w:val="002A1757"/>
    <w:rsid w:val="002A1830"/>
    <w:rsid w:val="002A1845"/>
    <w:rsid w:val="002A185F"/>
    <w:rsid w:val="002A1861"/>
    <w:rsid w:val="002A189A"/>
    <w:rsid w:val="002A18BA"/>
    <w:rsid w:val="002A18D7"/>
    <w:rsid w:val="002A18E3"/>
    <w:rsid w:val="002A190A"/>
    <w:rsid w:val="002A195B"/>
    <w:rsid w:val="002A19D7"/>
    <w:rsid w:val="002A19DA"/>
    <w:rsid w:val="002A1A47"/>
    <w:rsid w:val="002A1AFA"/>
    <w:rsid w:val="002A1B37"/>
    <w:rsid w:val="002A1B49"/>
    <w:rsid w:val="002A1B8A"/>
    <w:rsid w:val="002A1BB9"/>
    <w:rsid w:val="002A1C3C"/>
    <w:rsid w:val="002A1C7D"/>
    <w:rsid w:val="002A1CE8"/>
    <w:rsid w:val="002A1D6B"/>
    <w:rsid w:val="002A1D6C"/>
    <w:rsid w:val="002A1D99"/>
    <w:rsid w:val="002A1DD4"/>
    <w:rsid w:val="002A1E2F"/>
    <w:rsid w:val="002A1E44"/>
    <w:rsid w:val="002A1ED2"/>
    <w:rsid w:val="002A1EEC"/>
    <w:rsid w:val="002A1F23"/>
    <w:rsid w:val="002A1F31"/>
    <w:rsid w:val="002A1FF6"/>
    <w:rsid w:val="002A217F"/>
    <w:rsid w:val="002A219C"/>
    <w:rsid w:val="002A21A5"/>
    <w:rsid w:val="002A21CA"/>
    <w:rsid w:val="002A21EF"/>
    <w:rsid w:val="002A2263"/>
    <w:rsid w:val="002A2299"/>
    <w:rsid w:val="002A2373"/>
    <w:rsid w:val="002A24A7"/>
    <w:rsid w:val="002A24C3"/>
    <w:rsid w:val="002A25F2"/>
    <w:rsid w:val="002A2643"/>
    <w:rsid w:val="002A2662"/>
    <w:rsid w:val="002A26EC"/>
    <w:rsid w:val="002A273A"/>
    <w:rsid w:val="002A27DC"/>
    <w:rsid w:val="002A2833"/>
    <w:rsid w:val="002A287C"/>
    <w:rsid w:val="002A28B7"/>
    <w:rsid w:val="002A28FC"/>
    <w:rsid w:val="002A293D"/>
    <w:rsid w:val="002A2965"/>
    <w:rsid w:val="002A2990"/>
    <w:rsid w:val="002A29BA"/>
    <w:rsid w:val="002A29C6"/>
    <w:rsid w:val="002A29D9"/>
    <w:rsid w:val="002A29DE"/>
    <w:rsid w:val="002A2B09"/>
    <w:rsid w:val="002A2B7B"/>
    <w:rsid w:val="002A2B7F"/>
    <w:rsid w:val="002A2C35"/>
    <w:rsid w:val="002A2C47"/>
    <w:rsid w:val="002A2CB0"/>
    <w:rsid w:val="002A2CE0"/>
    <w:rsid w:val="002A2E93"/>
    <w:rsid w:val="002A2E94"/>
    <w:rsid w:val="002A2EAA"/>
    <w:rsid w:val="002A2EFB"/>
    <w:rsid w:val="002A2F03"/>
    <w:rsid w:val="002A303F"/>
    <w:rsid w:val="002A31A1"/>
    <w:rsid w:val="002A31A3"/>
    <w:rsid w:val="002A322D"/>
    <w:rsid w:val="002A3233"/>
    <w:rsid w:val="002A32B4"/>
    <w:rsid w:val="002A32FF"/>
    <w:rsid w:val="002A3316"/>
    <w:rsid w:val="002A33BF"/>
    <w:rsid w:val="002A342C"/>
    <w:rsid w:val="002A3488"/>
    <w:rsid w:val="002A349C"/>
    <w:rsid w:val="002A3535"/>
    <w:rsid w:val="002A3576"/>
    <w:rsid w:val="002A358E"/>
    <w:rsid w:val="002A3636"/>
    <w:rsid w:val="002A363E"/>
    <w:rsid w:val="002A3681"/>
    <w:rsid w:val="002A3689"/>
    <w:rsid w:val="002A376E"/>
    <w:rsid w:val="002A3817"/>
    <w:rsid w:val="002A3844"/>
    <w:rsid w:val="002A3880"/>
    <w:rsid w:val="002A3917"/>
    <w:rsid w:val="002A3A22"/>
    <w:rsid w:val="002A3A54"/>
    <w:rsid w:val="002A3AF5"/>
    <w:rsid w:val="002A3B16"/>
    <w:rsid w:val="002A3B50"/>
    <w:rsid w:val="002A3B65"/>
    <w:rsid w:val="002A3C77"/>
    <w:rsid w:val="002A3D7E"/>
    <w:rsid w:val="002A3E98"/>
    <w:rsid w:val="002A3EDC"/>
    <w:rsid w:val="002A3EF6"/>
    <w:rsid w:val="002A3F21"/>
    <w:rsid w:val="002A3F45"/>
    <w:rsid w:val="002A3F53"/>
    <w:rsid w:val="002A3F88"/>
    <w:rsid w:val="002A4015"/>
    <w:rsid w:val="002A40F4"/>
    <w:rsid w:val="002A4106"/>
    <w:rsid w:val="002A414F"/>
    <w:rsid w:val="002A418A"/>
    <w:rsid w:val="002A41A6"/>
    <w:rsid w:val="002A41B3"/>
    <w:rsid w:val="002A4234"/>
    <w:rsid w:val="002A4261"/>
    <w:rsid w:val="002A4268"/>
    <w:rsid w:val="002A42A3"/>
    <w:rsid w:val="002A4356"/>
    <w:rsid w:val="002A435A"/>
    <w:rsid w:val="002A438E"/>
    <w:rsid w:val="002A43D7"/>
    <w:rsid w:val="002A4503"/>
    <w:rsid w:val="002A4590"/>
    <w:rsid w:val="002A46ED"/>
    <w:rsid w:val="002A46FF"/>
    <w:rsid w:val="002A4786"/>
    <w:rsid w:val="002A4793"/>
    <w:rsid w:val="002A4799"/>
    <w:rsid w:val="002A4809"/>
    <w:rsid w:val="002A4820"/>
    <w:rsid w:val="002A4871"/>
    <w:rsid w:val="002A48C5"/>
    <w:rsid w:val="002A495B"/>
    <w:rsid w:val="002A4971"/>
    <w:rsid w:val="002A4989"/>
    <w:rsid w:val="002A4A16"/>
    <w:rsid w:val="002A4A50"/>
    <w:rsid w:val="002A4AEF"/>
    <w:rsid w:val="002A4B22"/>
    <w:rsid w:val="002A4B73"/>
    <w:rsid w:val="002A4B82"/>
    <w:rsid w:val="002A4BAC"/>
    <w:rsid w:val="002A4BF2"/>
    <w:rsid w:val="002A4BFB"/>
    <w:rsid w:val="002A4C23"/>
    <w:rsid w:val="002A4C39"/>
    <w:rsid w:val="002A4C4B"/>
    <w:rsid w:val="002A4C53"/>
    <w:rsid w:val="002A4C8E"/>
    <w:rsid w:val="002A4D06"/>
    <w:rsid w:val="002A4D54"/>
    <w:rsid w:val="002A4D8D"/>
    <w:rsid w:val="002A4DA0"/>
    <w:rsid w:val="002A4DD1"/>
    <w:rsid w:val="002A4E2B"/>
    <w:rsid w:val="002A4E6D"/>
    <w:rsid w:val="002A4EA3"/>
    <w:rsid w:val="002A4F93"/>
    <w:rsid w:val="002A4FD0"/>
    <w:rsid w:val="002A4FE6"/>
    <w:rsid w:val="002A5064"/>
    <w:rsid w:val="002A5070"/>
    <w:rsid w:val="002A50CC"/>
    <w:rsid w:val="002A50F7"/>
    <w:rsid w:val="002A5126"/>
    <w:rsid w:val="002A515B"/>
    <w:rsid w:val="002A5190"/>
    <w:rsid w:val="002A51B3"/>
    <w:rsid w:val="002A5233"/>
    <w:rsid w:val="002A5249"/>
    <w:rsid w:val="002A526C"/>
    <w:rsid w:val="002A52BD"/>
    <w:rsid w:val="002A52BF"/>
    <w:rsid w:val="002A52E9"/>
    <w:rsid w:val="002A5318"/>
    <w:rsid w:val="002A5319"/>
    <w:rsid w:val="002A5325"/>
    <w:rsid w:val="002A532F"/>
    <w:rsid w:val="002A5340"/>
    <w:rsid w:val="002A5383"/>
    <w:rsid w:val="002A5388"/>
    <w:rsid w:val="002A53AB"/>
    <w:rsid w:val="002A53BE"/>
    <w:rsid w:val="002A53F0"/>
    <w:rsid w:val="002A53FF"/>
    <w:rsid w:val="002A5402"/>
    <w:rsid w:val="002A5465"/>
    <w:rsid w:val="002A54AA"/>
    <w:rsid w:val="002A54CA"/>
    <w:rsid w:val="002A5517"/>
    <w:rsid w:val="002A5521"/>
    <w:rsid w:val="002A5577"/>
    <w:rsid w:val="002A5594"/>
    <w:rsid w:val="002A55DC"/>
    <w:rsid w:val="002A55DF"/>
    <w:rsid w:val="002A5608"/>
    <w:rsid w:val="002A5675"/>
    <w:rsid w:val="002A568B"/>
    <w:rsid w:val="002A576B"/>
    <w:rsid w:val="002A57BA"/>
    <w:rsid w:val="002A57BD"/>
    <w:rsid w:val="002A5806"/>
    <w:rsid w:val="002A5825"/>
    <w:rsid w:val="002A587D"/>
    <w:rsid w:val="002A587E"/>
    <w:rsid w:val="002A58A5"/>
    <w:rsid w:val="002A58C1"/>
    <w:rsid w:val="002A597C"/>
    <w:rsid w:val="002A5A25"/>
    <w:rsid w:val="002A5A3F"/>
    <w:rsid w:val="002A5A59"/>
    <w:rsid w:val="002A5A6D"/>
    <w:rsid w:val="002A5A85"/>
    <w:rsid w:val="002A5A97"/>
    <w:rsid w:val="002A5ADE"/>
    <w:rsid w:val="002A5B23"/>
    <w:rsid w:val="002A5B92"/>
    <w:rsid w:val="002A5C21"/>
    <w:rsid w:val="002A5C80"/>
    <w:rsid w:val="002A5C8D"/>
    <w:rsid w:val="002A5CA6"/>
    <w:rsid w:val="002A5D22"/>
    <w:rsid w:val="002A5E72"/>
    <w:rsid w:val="002A5ED7"/>
    <w:rsid w:val="002A5F13"/>
    <w:rsid w:val="002A5F90"/>
    <w:rsid w:val="002A5FFE"/>
    <w:rsid w:val="002A600E"/>
    <w:rsid w:val="002A6091"/>
    <w:rsid w:val="002A60E3"/>
    <w:rsid w:val="002A611F"/>
    <w:rsid w:val="002A617D"/>
    <w:rsid w:val="002A61F1"/>
    <w:rsid w:val="002A620A"/>
    <w:rsid w:val="002A620E"/>
    <w:rsid w:val="002A624D"/>
    <w:rsid w:val="002A62EF"/>
    <w:rsid w:val="002A62FB"/>
    <w:rsid w:val="002A6301"/>
    <w:rsid w:val="002A636A"/>
    <w:rsid w:val="002A638B"/>
    <w:rsid w:val="002A6397"/>
    <w:rsid w:val="002A63D2"/>
    <w:rsid w:val="002A6493"/>
    <w:rsid w:val="002A6498"/>
    <w:rsid w:val="002A64C4"/>
    <w:rsid w:val="002A650B"/>
    <w:rsid w:val="002A65F3"/>
    <w:rsid w:val="002A65F4"/>
    <w:rsid w:val="002A6612"/>
    <w:rsid w:val="002A6636"/>
    <w:rsid w:val="002A667C"/>
    <w:rsid w:val="002A6690"/>
    <w:rsid w:val="002A675A"/>
    <w:rsid w:val="002A6767"/>
    <w:rsid w:val="002A6774"/>
    <w:rsid w:val="002A6815"/>
    <w:rsid w:val="002A6850"/>
    <w:rsid w:val="002A6869"/>
    <w:rsid w:val="002A68D9"/>
    <w:rsid w:val="002A697B"/>
    <w:rsid w:val="002A6988"/>
    <w:rsid w:val="002A69BA"/>
    <w:rsid w:val="002A6A6E"/>
    <w:rsid w:val="002A6A91"/>
    <w:rsid w:val="002A6B0F"/>
    <w:rsid w:val="002A6B54"/>
    <w:rsid w:val="002A6B5D"/>
    <w:rsid w:val="002A6BA5"/>
    <w:rsid w:val="002A6BA9"/>
    <w:rsid w:val="002A6BF1"/>
    <w:rsid w:val="002A6D38"/>
    <w:rsid w:val="002A6D72"/>
    <w:rsid w:val="002A6E24"/>
    <w:rsid w:val="002A6E2E"/>
    <w:rsid w:val="002A6E74"/>
    <w:rsid w:val="002A6EA6"/>
    <w:rsid w:val="002A6ED7"/>
    <w:rsid w:val="002A6EE4"/>
    <w:rsid w:val="002A6EFB"/>
    <w:rsid w:val="002A6F90"/>
    <w:rsid w:val="002A6FEC"/>
    <w:rsid w:val="002A705B"/>
    <w:rsid w:val="002A70AA"/>
    <w:rsid w:val="002A70AD"/>
    <w:rsid w:val="002A70CA"/>
    <w:rsid w:val="002A71A0"/>
    <w:rsid w:val="002A7204"/>
    <w:rsid w:val="002A722C"/>
    <w:rsid w:val="002A724E"/>
    <w:rsid w:val="002A7344"/>
    <w:rsid w:val="002A7349"/>
    <w:rsid w:val="002A7353"/>
    <w:rsid w:val="002A73A3"/>
    <w:rsid w:val="002A73A9"/>
    <w:rsid w:val="002A745A"/>
    <w:rsid w:val="002A74A3"/>
    <w:rsid w:val="002A7507"/>
    <w:rsid w:val="002A7515"/>
    <w:rsid w:val="002A7606"/>
    <w:rsid w:val="002A7630"/>
    <w:rsid w:val="002A76CB"/>
    <w:rsid w:val="002A777E"/>
    <w:rsid w:val="002A779B"/>
    <w:rsid w:val="002A7829"/>
    <w:rsid w:val="002A7862"/>
    <w:rsid w:val="002A78D7"/>
    <w:rsid w:val="002A78F8"/>
    <w:rsid w:val="002A7929"/>
    <w:rsid w:val="002A793C"/>
    <w:rsid w:val="002A797B"/>
    <w:rsid w:val="002A79B6"/>
    <w:rsid w:val="002A79CA"/>
    <w:rsid w:val="002A7A56"/>
    <w:rsid w:val="002A7B3C"/>
    <w:rsid w:val="002A7B51"/>
    <w:rsid w:val="002A7B92"/>
    <w:rsid w:val="002A7BAF"/>
    <w:rsid w:val="002A7C44"/>
    <w:rsid w:val="002A7C98"/>
    <w:rsid w:val="002A7CA0"/>
    <w:rsid w:val="002A7CB5"/>
    <w:rsid w:val="002A7CF4"/>
    <w:rsid w:val="002A7CF7"/>
    <w:rsid w:val="002A7D13"/>
    <w:rsid w:val="002A7D2D"/>
    <w:rsid w:val="002A7D46"/>
    <w:rsid w:val="002A7D6C"/>
    <w:rsid w:val="002A7D72"/>
    <w:rsid w:val="002A7E2F"/>
    <w:rsid w:val="002A7E4D"/>
    <w:rsid w:val="002A7F1B"/>
    <w:rsid w:val="002A7F34"/>
    <w:rsid w:val="002B00AE"/>
    <w:rsid w:val="002B0185"/>
    <w:rsid w:val="002B019E"/>
    <w:rsid w:val="002B01A0"/>
    <w:rsid w:val="002B01B5"/>
    <w:rsid w:val="002B01C4"/>
    <w:rsid w:val="002B0295"/>
    <w:rsid w:val="002B02C4"/>
    <w:rsid w:val="002B02CA"/>
    <w:rsid w:val="002B034B"/>
    <w:rsid w:val="002B0427"/>
    <w:rsid w:val="002B04C2"/>
    <w:rsid w:val="002B04E3"/>
    <w:rsid w:val="002B0527"/>
    <w:rsid w:val="002B0533"/>
    <w:rsid w:val="002B05F2"/>
    <w:rsid w:val="002B0667"/>
    <w:rsid w:val="002B069A"/>
    <w:rsid w:val="002B06DE"/>
    <w:rsid w:val="002B071D"/>
    <w:rsid w:val="002B072E"/>
    <w:rsid w:val="002B0730"/>
    <w:rsid w:val="002B073E"/>
    <w:rsid w:val="002B0756"/>
    <w:rsid w:val="002B077B"/>
    <w:rsid w:val="002B077C"/>
    <w:rsid w:val="002B0780"/>
    <w:rsid w:val="002B07F5"/>
    <w:rsid w:val="002B0871"/>
    <w:rsid w:val="002B0882"/>
    <w:rsid w:val="002B0910"/>
    <w:rsid w:val="002B0916"/>
    <w:rsid w:val="002B0965"/>
    <w:rsid w:val="002B09D1"/>
    <w:rsid w:val="002B09FF"/>
    <w:rsid w:val="002B0A0A"/>
    <w:rsid w:val="002B0A4C"/>
    <w:rsid w:val="002B0B36"/>
    <w:rsid w:val="002B0B3A"/>
    <w:rsid w:val="002B0B40"/>
    <w:rsid w:val="002B0B8C"/>
    <w:rsid w:val="002B0D7F"/>
    <w:rsid w:val="002B0DC4"/>
    <w:rsid w:val="002B0DDB"/>
    <w:rsid w:val="002B0E34"/>
    <w:rsid w:val="002B0E50"/>
    <w:rsid w:val="002B0E5C"/>
    <w:rsid w:val="002B0F6D"/>
    <w:rsid w:val="002B0F87"/>
    <w:rsid w:val="002B1015"/>
    <w:rsid w:val="002B104A"/>
    <w:rsid w:val="002B10E5"/>
    <w:rsid w:val="002B116C"/>
    <w:rsid w:val="002B1173"/>
    <w:rsid w:val="002B1246"/>
    <w:rsid w:val="002B126C"/>
    <w:rsid w:val="002B128E"/>
    <w:rsid w:val="002B12BF"/>
    <w:rsid w:val="002B1323"/>
    <w:rsid w:val="002B1334"/>
    <w:rsid w:val="002B136D"/>
    <w:rsid w:val="002B14BC"/>
    <w:rsid w:val="002B156D"/>
    <w:rsid w:val="002B16A4"/>
    <w:rsid w:val="002B16DF"/>
    <w:rsid w:val="002B16E3"/>
    <w:rsid w:val="002B175C"/>
    <w:rsid w:val="002B17F6"/>
    <w:rsid w:val="002B180E"/>
    <w:rsid w:val="002B1812"/>
    <w:rsid w:val="002B1827"/>
    <w:rsid w:val="002B1846"/>
    <w:rsid w:val="002B187C"/>
    <w:rsid w:val="002B1921"/>
    <w:rsid w:val="002B192D"/>
    <w:rsid w:val="002B1938"/>
    <w:rsid w:val="002B1995"/>
    <w:rsid w:val="002B1A0D"/>
    <w:rsid w:val="002B1A21"/>
    <w:rsid w:val="002B1B45"/>
    <w:rsid w:val="002B1B99"/>
    <w:rsid w:val="002B1CB8"/>
    <w:rsid w:val="002B1D28"/>
    <w:rsid w:val="002B1D48"/>
    <w:rsid w:val="002B1D53"/>
    <w:rsid w:val="002B1D62"/>
    <w:rsid w:val="002B1E6E"/>
    <w:rsid w:val="002B1E71"/>
    <w:rsid w:val="002B1EAF"/>
    <w:rsid w:val="002B1EB8"/>
    <w:rsid w:val="002B1EBB"/>
    <w:rsid w:val="002B1F7D"/>
    <w:rsid w:val="002B1FD2"/>
    <w:rsid w:val="002B1FFE"/>
    <w:rsid w:val="002B20B8"/>
    <w:rsid w:val="002B2165"/>
    <w:rsid w:val="002B221A"/>
    <w:rsid w:val="002B22A1"/>
    <w:rsid w:val="002B22A4"/>
    <w:rsid w:val="002B22DE"/>
    <w:rsid w:val="002B232E"/>
    <w:rsid w:val="002B2331"/>
    <w:rsid w:val="002B247F"/>
    <w:rsid w:val="002B2494"/>
    <w:rsid w:val="002B255E"/>
    <w:rsid w:val="002B25B3"/>
    <w:rsid w:val="002B25CA"/>
    <w:rsid w:val="002B25D0"/>
    <w:rsid w:val="002B2619"/>
    <w:rsid w:val="002B2629"/>
    <w:rsid w:val="002B2729"/>
    <w:rsid w:val="002B279B"/>
    <w:rsid w:val="002B27B4"/>
    <w:rsid w:val="002B27D0"/>
    <w:rsid w:val="002B2895"/>
    <w:rsid w:val="002B28DD"/>
    <w:rsid w:val="002B290B"/>
    <w:rsid w:val="002B2982"/>
    <w:rsid w:val="002B2988"/>
    <w:rsid w:val="002B29C2"/>
    <w:rsid w:val="002B2A1D"/>
    <w:rsid w:val="002B2A71"/>
    <w:rsid w:val="002B2BAE"/>
    <w:rsid w:val="002B2C44"/>
    <w:rsid w:val="002B2C81"/>
    <w:rsid w:val="002B2CC2"/>
    <w:rsid w:val="002B2D2F"/>
    <w:rsid w:val="002B2D77"/>
    <w:rsid w:val="002B2F05"/>
    <w:rsid w:val="002B2F75"/>
    <w:rsid w:val="002B2FBC"/>
    <w:rsid w:val="002B2FCC"/>
    <w:rsid w:val="002B300E"/>
    <w:rsid w:val="002B306A"/>
    <w:rsid w:val="002B3083"/>
    <w:rsid w:val="002B30E3"/>
    <w:rsid w:val="002B3211"/>
    <w:rsid w:val="002B3212"/>
    <w:rsid w:val="002B328C"/>
    <w:rsid w:val="002B32D4"/>
    <w:rsid w:val="002B32E0"/>
    <w:rsid w:val="002B3394"/>
    <w:rsid w:val="002B33B2"/>
    <w:rsid w:val="002B34C3"/>
    <w:rsid w:val="002B3581"/>
    <w:rsid w:val="002B35DC"/>
    <w:rsid w:val="002B362C"/>
    <w:rsid w:val="002B3678"/>
    <w:rsid w:val="002B368E"/>
    <w:rsid w:val="002B377C"/>
    <w:rsid w:val="002B37D7"/>
    <w:rsid w:val="002B3821"/>
    <w:rsid w:val="002B3879"/>
    <w:rsid w:val="002B392E"/>
    <w:rsid w:val="002B398E"/>
    <w:rsid w:val="002B399D"/>
    <w:rsid w:val="002B3A0E"/>
    <w:rsid w:val="002B3B1E"/>
    <w:rsid w:val="002B3C6A"/>
    <w:rsid w:val="002B3C7B"/>
    <w:rsid w:val="002B3C87"/>
    <w:rsid w:val="002B3CDD"/>
    <w:rsid w:val="002B3D0D"/>
    <w:rsid w:val="002B3D37"/>
    <w:rsid w:val="002B3D3F"/>
    <w:rsid w:val="002B3D49"/>
    <w:rsid w:val="002B3E43"/>
    <w:rsid w:val="002B3E9A"/>
    <w:rsid w:val="002B3F3E"/>
    <w:rsid w:val="002B3F64"/>
    <w:rsid w:val="002B3FE2"/>
    <w:rsid w:val="002B4075"/>
    <w:rsid w:val="002B40BA"/>
    <w:rsid w:val="002B4126"/>
    <w:rsid w:val="002B41EE"/>
    <w:rsid w:val="002B424F"/>
    <w:rsid w:val="002B42E0"/>
    <w:rsid w:val="002B4320"/>
    <w:rsid w:val="002B445B"/>
    <w:rsid w:val="002B446C"/>
    <w:rsid w:val="002B44CB"/>
    <w:rsid w:val="002B44E1"/>
    <w:rsid w:val="002B451F"/>
    <w:rsid w:val="002B45C8"/>
    <w:rsid w:val="002B45D5"/>
    <w:rsid w:val="002B460C"/>
    <w:rsid w:val="002B4655"/>
    <w:rsid w:val="002B465D"/>
    <w:rsid w:val="002B4667"/>
    <w:rsid w:val="002B46CC"/>
    <w:rsid w:val="002B4705"/>
    <w:rsid w:val="002B47A2"/>
    <w:rsid w:val="002B47FA"/>
    <w:rsid w:val="002B48AD"/>
    <w:rsid w:val="002B48F7"/>
    <w:rsid w:val="002B493B"/>
    <w:rsid w:val="002B496D"/>
    <w:rsid w:val="002B4977"/>
    <w:rsid w:val="002B49B8"/>
    <w:rsid w:val="002B4A04"/>
    <w:rsid w:val="002B4A17"/>
    <w:rsid w:val="002B4A5D"/>
    <w:rsid w:val="002B4AE1"/>
    <w:rsid w:val="002B4B00"/>
    <w:rsid w:val="002B4B7A"/>
    <w:rsid w:val="002B4BD5"/>
    <w:rsid w:val="002B4BE4"/>
    <w:rsid w:val="002B4C35"/>
    <w:rsid w:val="002B4C75"/>
    <w:rsid w:val="002B4CA5"/>
    <w:rsid w:val="002B4CCF"/>
    <w:rsid w:val="002B4E37"/>
    <w:rsid w:val="002B4E9E"/>
    <w:rsid w:val="002B502D"/>
    <w:rsid w:val="002B50BD"/>
    <w:rsid w:val="002B50F2"/>
    <w:rsid w:val="002B5135"/>
    <w:rsid w:val="002B5189"/>
    <w:rsid w:val="002B518F"/>
    <w:rsid w:val="002B5193"/>
    <w:rsid w:val="002B51C1"/>
    <w:rsid w:val="002B5270"/>
    <w:rsid w:val="002B5282"/>
    <w:rsid w:val="002B5298"/>
    <w:rsid w:val="002B52C2"/>
    <w:rsid w:val="002B52CF"/>
    <w:rsid w:val="002B52D2"/>
    <w:rsid w:val="002B5335"/>
    <w:rsid w:val="002B5353"/>
    <w:rsid w:val="002B53C6"/>
    <w:rsid w:val="002B53CD"/>
    <w:rsid w:val="002B53D1"/>
    <w:rsid w:val="002B53E3"/>
    <w:rsid w:val="002B54E7"/>
    <w:rsid w:val="002B5556"/>
    <w:rsid w:val="002B55D7"/>
    <w:rsid w:val="002B561D"/>
    <w:rsid w:val="002B5680"/>
    <w:rsid w:val="002B5709"/>
    <w:rsid w:val="002B575E"/>
    <w:rsid w:val="002B57BC"/>
    <w:rsid w:val="002B58A2"/>
    <w:rsid w:val="002B58BE"/>
    <w:rsid w:val="002B59FD"/>
    <w:rsid w:val="002B5A85"/>
    <w:rsid w:val="002B5A93"/>
    <w:rsid w:val="002B5AD6"/>
    <w:rsid w:val="002B5B82"/>
    <w:rsid w:val="002B5B9D"/>
    <w:rsid w:val="002B5BBE"/>
    <w:rsid w:val="002B5BC3"/>
    <w:rsid w:val="002B5C3F"/>
    <w:rsid w:val="002B5CAF"/>
    <w:rsid w:val="002B5CEF"/>
    <w:rsid w:val="002B5D5C"/>
    <w:rsid w:val="002B5DAA"/>
    <w:rsid w:val="002B5DE1"/>
    <w:rsid w:val="002B5E06"/>
    <w:rsid w:val="002B5E61"/>
    <w:rsid w:val="002B5E91"/>
    <w:rsid w:val="002B5EBD"/>
    <w:rsid w:val="002B5EEF"/>
    <w:rsid w:val="002B5FC2"/>
    <w:rsid w:val="002B6008"/>
    <w:rsid w:val="002B60AD"/>
    <w:rsid w:val="002B60F2"/>
    <w:rsid w:val="002B60FB"/>
    <w:rsid w:val="002B6113"/>
    <w:rsid w:val="002B6142"/>
    <w:rsid w:val="002B61AA"/>
    <w:rsid w:val="002B61F7"/>
    <w:rsid w:val="002B62C5"/>
    <w:rsid w:val="002B62F2"/>
    <w:rsid w:val="002B62F6"/>
    <w:rsid w:val="002B630D"/>
    <w:rsid w:val="002B635A"/>
    <w:rsid w:val="002B63A9"/>
    <w:rsid w:val="002B63C3"/>
    <w:rsid w:val="002B646D"/>
    <w:rsid w:val="002B64A2"/>
    <w:rsid w:val="002B64A5"/>
    <w:rsid w:val="002B64FA"/>
    <w:rsid w:val="002B652C"/>
    <w:rsid w:val="002B6556"/>
    <w:rsid w:val="002B6571"/>
    <w:rsid w:val="002B6587"/>
    <w:rsid w:val="002B658A"/>
    <w:rsid w:val="002B658D"/>
    <w:rsid w:val="002B65B4"/>
    <w:rsid w:val="002B65C8"/>
    <w:rsid w:val="002B65E7"/>
    <w:rsid w:val="002B6674"/>
    <w:rsid w:val="002B6752"/>
    <w:rsid w:val="002B6762"/>
    <w:rsid w:val="002B6763"/>
    <w:rsid w:val="002B67C5"/>
    <w:rsid w:val="002B6813"/>
    <w:rsid w:val="002B681F"/>
    <w:rsid w:val="002B68A8"/>
    <w:rsid w:val="002B68C7"/>
    <w:rsid w:val="002B6983"/>
    <w:rsid w:val="002B699A"/>
    <w:rsid w:val="002B6A84"/>
    <w:rsid w:val="002B6AC5"/>
    <w:rsid w:val="002B6ACE"/>
    <w:rsid w:val="002B6AF5"/>
    <w:rsid w:val="002B6B21"/>
    <w:rsid w:val="002B6BE6"/>
    <w:rsid w:val="002B6C13"/>
    <w:rsid w:val="002B6C1A"/>
    <w:rsid w:val="002B6C64"/>
    <w:rsid w:val="002B6C80"/>
    <w:rsid w:val="002B6CDD"/>
    <w:rsid w:val="002B6D57"/>
    <w:rsid w:val="002B6DD5"/>
    <w:rsid w:val="002B6DFA"/>
    <w:rsid w:val="002B6F15"/>
    <w:rsid w:val="002B7016"/>
    <w:rsid w:val="002B7023"/>
    <w:rsid w:val="002B70E4"/>
    <w:rsid w:val="002B7154"/>
    <w:rsid w:val="002B72FF"/>
    <w:rsid w:val="002B7347"/>
    <w:rsid w:val="002B7379"/>
    <w:rsid w:val="002B73E6"/>
    <w:rsid w:val="002B749F"/>
    <w:rsid w:val="002B7521"/>
    <w:rsid w:val="002B754C"/>
    <w:rsid w:val="002B758E"/>
    <w:rsid w:val="002B75F2"/>
    <w:rsid w:val="002B7697"/>
    <w:rsid w:val="002B7730"/>
    <w:rsid w:val="002B7735"/>
    <w:rsid w:val="002B7745"/>
    <w:rsid w:val="002B778D"/>
    <w:rsid w:val="002B7799"/>
    <w:rsid w:val="002B77B2"/>
    <w:rsid w:val="002B7855"/>
    <w:rsid w:val="002B785C"/>
    <w:rsid w:val="002B786C"/>
    <w:rsid w:val="002B78B4"/>
    <w:rsid w:val="002B78FE"/>
    <w:rsid w:val="002B790C"/>
    <w:rsid w:val="002B795A"/>
    <w:rsid w:val="002B7960"/>
    <w:rsid w:val="002B79B8"/>
    <w:rsid w:val="002B79E2"/>
    <w:rsid w:val="002B7A33"/>
    <w:rsid w:val="002B7A51"/>
    <w:rsid w:val="002B7B28"/>
    <w:rsid w:val="002B7B2F"/>
    <w:rsid w:val="002B7B69"/>
    <w:rsid w:val="002B7B7A"/>
    <w:rsid w:val="002B7BBF"/>
    <w:rsid w:val="002B7BF5"/>
    <w:rsid w:val="002B7C3D"/>
    <w:rsid w:val="002B7C72"/>
    <w:rsid w:val="002B7D3A"/>
    <w:rsid w:val="002B7DCB"/>
    <w:rsid w:val="002B7E39"/>
    <w:rsid w:val="002B7E95"/>
    <w:rsid w:val="002B7E96"/>
    <w:rsid w:val="002B7F13"/>
    <w:rsid w:val="002B7F45"/>
    <w:rsid w:val="002BD383"/>
    <w:rsid w:val="002C002B"/>
    <w:rsid w:val="002C0068"/>
    <w:rsid w:val="002C008A"/>
    <w:rsid w:val="002C00AC"/>
    <w:rsid w:val="002C00E4"/>
    <w:rsid w:val="002C00F3"/>
    <w:rsid w:val="002C016D"/>
    <w:rsid w:val="002C01A4"/>
    <w:rsid w:val="002C01FC"/>
    <w:rsid w:val="002C022F"/>
    <w:rsid w:val="002C0288"/>
    <w:rsid w:val="002C02D3"/>
    <w:rsid w:val="002C033F"/>
    <w:rsid w:val="002C0348"/>
    <w:rsid w:val="002C034D"/>
    <w:rsid w:val="002C0354"/>
    <w:rsid w:val="002C035F"/>
    <w:rsid w:val="002C03A4"/>
    <w:rsid w:val="002C03FD"/>
    <w:rsid w:val="002C040D"/>
    <w:rsid w:val="002C0437"/>
    <w:rsid w:val="002C04DA"/>
    <w:rsid w:val="002C0512"/>
    <w:rsid w:val="002C059D"/>
    <w:rsid w:val="002C06C5"/>
    <w:rsid w:val="002C06DC"/>
    <w:rsid w:val="002C0739"/>
    <w:rsid w:val="002C074E"/>
    <w:rsid w:val="002C0835"/>
    <w:rsid w:val="002C08CA"/>
    <w:rsid w:val="002C08D9"/>
    <w:rsid w:val="002C09AC"/>
    <w:rsid w:val="002C0AC9"/>
    <w:rsid w:val="002C0AD6"/>
    <w:rsid w:val="002C0BB6"/>
    <w:rsid w:val="002C0BEE"/>
    <w:rsid w:val="002C0BFF"/>
    <w:rsid w:val="002C0C02"/>
    <w:rsid w:val="002C0C97"/>
    <w:rsid w:val="002C0D20"/>
    <w:rsid w:val="002C0D42"/>
    <w:rsid w:val="002C0D58"/>
    <w:rsid w:val="002C0DB9"/>
    <w:rsid w:val="002C0DE1"/>
    <w:rsid w:val="002C0DF9"/>
    <w:rsid w:val="002C0E0E"/>
    <w:rsid w:val="002C0E22"/>
    <w:rsid w:val="002C0E6F"/>
    <w:rsid w:val="002C0EA3"/>
    <w:rsid w:val="002C0EAC"/>
    <w:rsid w:val="002C0F1D"/>
    <w:rsid w:val="002C0F3C"/>
    <w:rsid w:val="002C0F40"/>
    <w:rsid w:val="002C0F42"/>
    <w:rsid w:val="002C0FDF"/>
    <w:rsid w:val="002C102D"/>
    <w:rsid w:val="002C107D"/>
    <w:rsid w:val="002C10BB"/>
    <w:rsid w:val="002C10F6"/>
    <w:rsid w:val="002C112D"/>
    <w:rsid w:val="002C1178"/>
    <w:rsid w:val="002C1189"/>
    <w:rsid w:val="002C11AA"/>
    <w:rsid w:val="002C1222"/>
    <w:rsid w:val="002C12D4"/>
    <w:rsid w:val="002C132E"/>
    <w:rsid w:val="002C1406"/>
    <w:rsid w:val="002C152C"/>
    <w:rsid w:val="002C1556"/>
    <w:rsid w:val="002C15ED"/>
    <w:rsid w:val="002C15FC"/>
    <w:rsid w:val="002C166E"/>
    <w:rsid w:val="002C16B8"/>
    <w:rsid w:val="002C16CD"/>
    <w:rsid w:val="002C1722"/>
    <w:rsid w:val="002C1736"/>
    <w:rsid w:val="002C173C"/>
    <w:rsid w:val="002C173E"/>
    <w:rsid w:val="002C174F"/>
    <w:rsid w:val="002C17C9"/>
    <w:rsid w:val="002C185A"/>
    <w:rsid w:val="002C1894"/>
    <w:rsid w:val="002C18C3"/>
    <w:rsid w:val="002C18E0"/>
    <w:rsid w:val="002C18E8"/>
    <w:rsid w:val="002C1969"/>
    <w:rsid w:val="002C1A0D"/>
    <w:rsid w:val="002C1A3F"/>
    <w:rsid w:val="002C1A84"/>
    <w:rsid w:val="002C1A88"/>
    <w:rsid w:val="002C1ABC"/>
    <w:rsid w:val="002C1ACB"/>
    <w:rsid w:val="002C1AD6"/>
    <w:rsid w:val="002C1B09"/>
    <w:rsid w:val="002C1B50"/>
    <w:rsid w:val="002C1B61"/>
    <w:rsid w:val="002C1BA7"/>
    <w:rsid w:val="002C1C10"/>
    <w:rsid w:val="002C1C95"/>
    <w:rsid w:val="002C1CA6"/>
    <w:rsid w:val="002C1DB4"/>
    <w:rsid w:val="002C1DD5"/>
    <w:rsid w:val="002C1E01"/>
    <w:rsid w:val="002C1E1C"/>
    <w:rsid w:val="002C1E1F"/>
    <w:rsid w:val="002C1E2B"/>
    <w:rsid w:val="002C1F08"/>
    <w:rsid w:val="002C1F61"/>
    <w:rsid w:val="002C1FCA"/>
    <w:rsid w:val="002C1FD0"/>
    <w:rsid w:val="002C1FD6"/>
    <w:rsid w:val="002C201D"/>
    <w:rsid w:val="002C20CE"/>
    <w:rsid w:val="002C218E"/>
    <w:rsid w:val="002C2190"/>
    <w:rsid w:val="002C2199"/>
    <w:rsid w:val="002C21A3"/>
    <w:rsid w:val="002C2223"/>
    <w:rsid w:val="002C224A"/>
    <w:rsid w:val="002C2259"/>
    <w:rsid w:val="002C2386"/>
    <w:rsid w:val="002C23F8"/>
    <w:rsid w:val="002C23FD"/>
    <w:rsid w:val="002C2417"/>
    <w:rsid w:val="002C242A"/>
    <w:rsid w:val="002C2445"/>
    <w:rsid w:val="002C249A"/>
    <w:rsid w:val="002C24BA"/>
    <w:rsid w:val="002C24C1"/>
    <w:rsid w:val="002C2588"/>
    <w:rsid w:val="002C25EF"/>
    <w:rsid w:val="002C264C"/>
    <w:rsid w:val="002C266B"/>
    <w:rsid w:val="002C2693"/>
    <w:rsid w:val="002C27AA"/>
    <w:rsid w:val="002C27C7"/>
    <w:rsid w:val="002C2825"/>
    <w:rsid w:val="002C286B"/>
    <w:rsid w:val="002C2879"/>
    <w:rsid w:val="002C288C"/>
    <w:rsid w:val="002C28A6"/>
    <w:rsid w:val="002C28CB"/>
    <w:rsid w:val="002C2932"/>
    <w:rsid w:val="002C293F"/>
    <w:rsid w:val="002C29B0"/>
    <w:rsid w:val="002C2A31"/>
    <w:rsid w:val="002C2A94"/>
    <w:rsid w:val="002C2AC6"/>
    <w:rsid w:val="002C2B9F"/>
    <w:rsid w:val="002C2BC3"/>
    <w:rsid w:val="002C2C03"/>
    <w:rsid w:val="002C2C0B"/>
    <w:rsid w:val="002C2C4D"/>
    <w:rsid w:val="002C2C86"/>
    <w:rsid w:val="002C2D45"/>
    <w:rsid w:val="002C2D69"/>
    <w:rsid w:val="002C2D90"/>
    <w:rsid w:val="002C2E7A"/>
    <w:rsid w:val="002C2ECF"/>
    <w:rsid w:val="002C2EDB"/>
    <w:rsid w:val="002C2F89"/>
    <w:rsid w:val="002C3041"/>
    <w:rsid w:val="002C30DD"/>
    <w:rsid w:val="002C3192"/>
    <w:rsid w:val="002C31DC"/>
    <w:rsid w:val="002C320C"/>
    <w:rsid w:val="002C3265"/>
    <w:rsid w:val="002C32F1"/>
    <w:rsid w:val="002C3305"/>
    <w:rsid w:val="002C3385"/>
    <w:rsid w:val="002C3396"/>
    <w:rsid w:val="002C33F9"/>
    <w:rsid w:val="002C33FF"/>
    <w:rsid w:val="002C3429"/>
    <w:rsid w:val="002C3443"/>
    <w:rsid w:val="002C34CE"/>
    <w:rsid w:val="002C34DA"/>
    <w:rsid w:val="002C34FB"/>
    <w:rsid w:val="002C354C"/>
    <w:rsid w:val="002C357D"/>
    <w:rsid w:val="002C359E"/>
    <w:rsid w:val="002C35AF"/>
    <w:rsid w:val="002C36F4"/>
    <w:rsid w:val="002C376C"/>
    <w:rsid w:val="002C3782"/>
    <w:rsid w:val="002C37D0"/>
    <w:rsid w:val="002C37F5"/>
    <w:rsid w:val="002C3853"/>
    <w:rsid w:val="002C3854"/>
    <w:rsid w:val="002C3890"/>
    <w:rsid w:val="002C3916"/>
    <w:rsid w:val="002C3954"/>
    <w:rsid w:val="002C39E2"/>
    <w:rsid w:val="002C3A53"/>
    <w:rsid w:val="002C3A8E"/>
    <w:rsid w:val="002C3AC8"/>
    <w:rsid w:val="002C3B2D"/>
    <w:rsid w:val="002C3B85"/>
    <w:rsid w:val="002C3BD1"/>
    <w:rsid w:val="002C3C46"/>
    <w:rsid w:val="002C3C63"/>
    <w:rsid w:val="002C3D59"/>
    <w:rsid w:val="002C3DF4"/>
    <w:rsid w:val="002C3E9B"/>
    <w:rsid w:val="002C3EBE"/>
    <w:rsid w:val="002C3FC7"/>
    <w:rsid w:val="002C3FCF"/>
    <w:rsid w:val="002C404A"/>
    <w:rsid w:val="002C4123"/>
    <w:rsid w:val="002C412F"/>
    <w:rsid w:val="002C4181"/>
    <w:rsid w:val="002C4194"/>
    <w:rsid w:val="002C4199"/>
    <w:rsid w:val="002C41C2"/>
    <w:rsid w:val="002C41D8"/>
    <w:rsid w:val="002C41FE"/>
    <w:rsid w:val="002C423C"/>
    <w:rsid w:val="002C434A"/>
    <w:rsid w:val="002C4366"/>
    <w:rsid w:val="002C44A8"/>
    <w:rsid w:val="002C451B"/>
    <w:rsid w:val="002C4520"/>
    <w:rsid w:val="002C4557"/>
    <w:rsid w:val="002C4645"/>
    <w:rsid w:val="002C464F"/>
    <w:rsid w:val="002C4660"/>
    <w:rsid w:val="002C4667"/>
    <w:rsid w:val="002C46FC"/>
    <w:rsid w:val="002C4765"/>
    <w:rsid w:val="002C477D"/>
    <w:rsid w:val="002C47C0"/>
    <w:rsid w:val="002C484E"/>
    <w:rsid w:val="002C4855"/>
    <w:rsid w:val="002C48B2"/>
    <w:rsid w:val="002C48C7"/>
    <w:rsid w:val="002C48CE"/>
    <w:rsid w:val="002C49D2"/>
    <w:rsid w:val="002C49DB"/>
    <w:rsid w:val="002C49EF"/>
    <w:rsid w:val="002C4A5E"/>
    <w:rsid w:val="002C4ADD"/>
    <w:rsid w:val="002C4B31"/>
    <w:rsid w:val="002C4BAD"/>
    <w:rsid w:val="002C4BB9"/>
    <w:rsid w:val="002C4C39"/>
    <w:rsid w:val="002C4CE7"/>
    <w:rsid w:val="002C4CEF"/>
    <w:rsid w:val="002C4CF8"/>
    <w:rsid w:val="002C4D10"/>
    <w:rsid w:val="002C4D14"/>
    <w:rsid w:val="002C4D22"/>
    <w:rsid w:val="002C4D55"/>
    <w:rsid w:val="002C4D66"/>
    <w:rsid w:val="002C4DA1"/>
    <w:rsid w:val="002C4DD6"/>
    <w:rsid w:val="002C4E7A"/>
    <w:rsid w:val="002C4E8C"/>
    <w:rsid w:val="002C4EBC"/>
    <w:rsid w:val="002C4EF0"/>
    <w:rsid w:val="002C4EF9"/>
    <w:rsid w:val="002C4F62"/>
    <w:rsid w:val="002C4F6A"/>
    <w:rsid w:val="002C505D"/>
    <w:rsid w:val="002C516F"/>
    <w:rsid w:val="002C5266"/>
    <w:rsid w:val="002C5298"/>
    <w:rsid w:val="002C52A4"/>
    <w:rsid w:val="002C52E4"/>
    <w:rsid w:val="002C5308"/>
    <w:rsid w:val="002C53CB"/>
    <w:rsid w:val="002C5483"/>
    <w:rsid w:val="002C5489"/>
    <w:rsid w:val="002C5514"/>
    <w:rsid w:val="002C5521"/>
    <w:rsid w:val="002C5533"/>
    <w:rsid w:val="002C557A"/>
    <w:rsid w:val="002C5591"/>
    <w:rsid w:val="002C55D7"/>
    <w:rsid w:val="002C5669"/>
    <w:rsid w:val="002C56EB"/>
    <w:rsid w:val="002C571C"/>
    <w:rsid w:val="002C5721"/>
    <w:rsid w:val="002C581D"/>
    <w:rsid w:val="002C5851"/>
    <w:rsid w:val="002C5857"/>
    <w:rsid w:val="002C5858"/>
    <w:rsid w:val="002C589C"/>
    <w:rsid w:val="002C5917"/>
    <w:rsid w:val="002C5956"/>
    <w:rsid w:val="002C596A"/>
    <w:rsid w:val="002C596C"/>
    <w:rsid w:val="002C59E4"/>
    <w:rsid w:val="002C5A1F"/>
    <w:rsid w:val="002C5A68"/>
    <w:rsid w:val="002C5AB7"/>
    <w:rsid w:val="002C5BF3"/>
    <w:rsid w:val="002C5CFE"/>
    <w:rsid w:val="002C5D9B"/>
    <w:rsid w:val="002C5E73"/>
    <w:rsid w:val="002C5E88"/>
    <w:rsid w:val="002C5E8A"/>
    <w:rsid w:val="002C5E9E"/>
    <w:rsid w:val="002C5ECF"/>
    <w:rsid w:val="002C5ED5"/>
    <w:rsid w:val="002C5ED7"/>
    <w:rsid w:val="002C5F1B"/>
    <w:rsid w:val="002C6058"/>
    <w:rsid w:val="002C6085"/>
    <w:rsid w:val="002C60DA"/>
    <w:rsid w:val="002C615E"/>
    <w:rsid w:val="002C6176"/>
    <w:rsid w:val="002C6231"/>
    <w:rsid w:val="002C6289"/>
    <w:rsid w:val="002C62C5"/>
    <w:rsid w:val="002C6315"/>
    <w:rsid w:val="002C6326"/>
    <w:rsid w:val="002C6338"/>
    <w:rsid w:val="002C6366"/>
    <w:rsid w:val="002C638D"/>
    <w:rsid w:val="002C63CD"/>
    <w:rsid w:val="002C648B"/>
    <w:rsid w:val="002C64E4"/>
    <w:rsid w:val="002C6506"/>
    <w:rsid w:val="002C6549"/>
    <w:rsid w:val="002C657B"/>
    <w:rsid w:val="002C6597"/>
    <w:rsid w:val="002C66B7"/>
    <w:rsid w:val="002C66D1"/>
    <w:rsid w:val="002C66FD"/>
    <w:rsid w:val="002C673B"/>
    <w:rsid w:val="002C676E"/>
    <w:rsid w:val="002C6810"/>
    <w:rsid w:val="002C687D"/>
    <w:rsid w:val="002C6906"/>
    <w:rsid w:val="002C691B"/>
    <w:rsid w:val="002C6927"/>
    <w:rsid w:val="002C6928"/>
    <w:rsid w:val="002C6A1D"/>
    <w:rsid w:val="002C6B01"/>
    <w:rsid w:val="002C6B44"/>
    <w:rsid w:val="002C6CF2"/>
    <w:rsid w:val="002C6D5B"/>
    <w:rsid w:val="002C6D7D"/>
    <w:rsid w:val="002C6D81"/>
    <w:rsid w:val="002C6E53"/>
    <w:rsid w:val="002C6E56"/>
    <w:rsid w:val="002C6E6A"/>
    <w:rsid w:val="002C6EBC"/>
    <w:rsid w:val="002C6EED"/>
    <w:rsid w:val="002C6EEE"/>
    <w:rsid w:val="002C6F06"/>
    <w:rsid w:val="002C6F46"/>
    <w:rsid w:val="002C700C"/>
    <w:rsid w:val="002C7047"/>
    <w:rsid w:val="002C708C"/>
    <w:rsid w:val="002C70B1"/>
    <w:rsid w:val="002C7157"/>
    <w:rsid w:val="002C718B"/>
    <w:rsid w:val="002C71AE"/>
    <w:rsid w:val="002C71D3"/>
    <w:rsid w:val="002C7219"/>
    <w:rsid w:val="002C725D"/>
    <w:rsid w:val="002C7260"/>
    <w:rsid w:val="002C72B6"/>
    <w:rsid w:val="002C72DA"/>
    <w:rsid w:val="002C7303"/>
    <w:rsid w:val="002C7347"/>
    <w:rsid w:val="002C73D2"/>
    <w:rsid w:val="002C73D5"/>
    <w:rsid w:val="002C7408"/>
    <w:rsid w:val="002C747E"/>
    <w:rsid w:val="002C74FD"/>
    <w:rsid w:val="002C7501"/>
    <w:rsid w:val="002C750C"/>
    <w:rsid w:val="002C751B"/>
    <w:rsid w:val="002C759B"/>
    <w:rsid w:val="002C759E"/>
    <w:rsid w:val="002C75F5"/>
    <w:rsid w:val="002C7602"/>
    <w:rsid w:val="002C7620"/>
    <w:rsid w:val="002C764E"/>
    <w:rsid w:val="002C7718"/>
    <w:rsid w:val="002C7956"/>
    <w:rsid w:val="002C79A8"/>
    <w:rsid w:val="002C79B3"/>
    <w:rsid w:val="002C7AE0"/>
    <w:rsid w:val="002C7B4F"/>
    <w:rsid w:val="002C7BAA"/>
    <w:rsid w:val="002C7C63"/>
    <w:rsid w:val="002C7C72"/>
    <w:rsid w:val="002C7D0F"/>
    <w:rsid w:val="002C7D28"/>
    <w:rsid w:val="002C7DD8"/>
    <w:rsid w:val="002C7E04"/>
    <w:rsid w:val="002C7E1B"/>
    <w:rsid w:val="002C7E4D"/>
    <w:rsid w:val="002C7E72"/>
    <w:rsid w:val="002C7E77"/>
    <w:rsid w:val="002C7EA9"/>
    <w:rsid w:val="002C7F44"/>
    <w:rsid w:val="002C7F98"/>
    <w:rsid w:val="002D001A"/>
    <w:rsid w:val="002D0092"/>
    <w:rsid w:val="002D0124"/>
    <w:rsid w:val="002D0190"/>
    <w:rsid w:val="002D01B3"/>
    <w:rsid w:val="002D01E2"/>
    <w:rsid w:val="002D024F"/>
    <w:rsid w:val="002D0254"/>
    <w:rsid w:val="002D0275"/>
    <w:rsid w:val="002D02BB"/>
    <w:rsid w:val="002D02FB"/>
    <w:rsid w:val="002D03BA"/>
    <w:rsid w:val="002D03D0"/>
    <w:rsid w:val="002D042E"/>
    <w:rsid w:val="002D0441"/>
    <w:rsid w:val="002D0465"/>
    <w:rsid w:val="002D0492"/>
    <w:rsid w:val="002D04AB"/>
    <w:rsid w:val="002D051C"/>
    <w:rsid w:val="002D0596"/>
    <w:rsid w:val="002D059D"/>
    <w:rsid w:val="002D05B0"/>
    <w:rsid w:val="002D05D7"/>
    <w:rsid w:val="002D05EB"/>
    <w:rsid w:val="002D0603"/>
    <w:rsid w:val="002D0617"/>
    <w:rsid w:val="002D06A8"/>
    <w:rsid w:val="002D06B5"/>
    <w:rsid w:val="002D072F"/>
    <w:rsid w:val="002D077D"/>
    <w:rsid w:val="002D07A6"/>
    <w:rsid w:val="002D0836"/>
    <w:rsid w:val="002D08A2"/>
    <w:rsid w:val="002D0907"/>
    <w:rsid w:val="002D095B"/>
    <w:rsid w:val="002D0A45"/>
    <w:rsid w:val="002D0A9E"/>
    <w:rsid w:val="002D0AA2"/>
    <w:rsid w:val="002D0B69"/>
    <w:rsid w:val="002D0BEC"/>
    <w:rsid w:val="002D0C50"/>
    <w:rsid w:val="002D0CC6"/>
    <w:rsid w:val="002D0CD0"/>
    <w:rsid w:val="002D0D1F"/>
    <w:rsid w:val="002D0D5C"/>
    <w:rsid w:val="002D0EAE"/>
    <w:rsid w:val="002D0F12"/>
    <w:rsid w:val="002D0FC2"/>
    <w:rsid w:val="002D0FDF"/>
    <w:rsid w:val="002D10DD"/>
    <w:rsid w:val="002D10F1"/>
    <w:rsid w:val="002D1126"/>
    <w:rsid w:val="002D11B1"/>
    <w:rsid w:val="002D121E"/>
    <w:rsid w:val="002D1239"/>
    <w:rsid w:val="002D1261"/>
    <w:rsid w:val="002D1283"/>
    <w:rsid w:val="002D128B"/>
    <w:rsid w:val="002D1290"/>
    <w:rsid w:val="002D12A9"/>
    <w:rsid w:val="002D12D2"/>
    <w:rsid w:val="002D12FD"/>
    <w:rsid w:val="002D13A9"/>
    <w:rsid w:val="002D13BE"/>
    <w:rsid w:val="002D13E5"/>
    <w:rsid w:val="002D1402"/>
    <w:rsid w:val="002D1410"/>
    <w:rsid w:val="002D1458"/>
    <w:rsid w:val="002D1473"/>
    <w:rsid w:val="002D14D7"/>
    <w:rsid w:val="002D1560"/>
    <w:rsid w:val="002D156B"/>
    <w:rsid w:val="002D158D"/>
    <w:rsid w:val="002D15AE"/>
    <w:rsid w:val="002D161E"/>
    <w:rsid w:val="002D162C"/>
    <w:rsid w:val="002D1650"/>
    <w:rsid w:val="002D16BF"/>
    <w:rsid w:val="002D16F1"/>
    <w:rsid w:val="002D172D"/>
    <w:rsid w:val="002D1742"/>
    <w:rsid w:val="002D178F"/>
    <w:rsid w:val="002D179C"/>
    <w:rsid w:val="002D17BD"/>
    <w:rsid w:val="002D17E3"/>
    <w:rsid w:val="002D17FB"/>
    <w:rsid w:val="002D189A"/>
    <w:rsid w:val="002D190E"/>
    <w:rsid w:val="002D1917"/>
    <w:rsid w:val="002D194F"/>
    <w:rsid w:val="002D19A8"/>
    <w:rsid w:val="002D19FC"/>
    <w:rsid w:val="002D1A84"/>
    <w:rsid w:val="002D1A91"/>
    <w:rsid w:val="002D1AB7"/>
    <w:rsid w:val="002D1ABE"/>
    <w:rsid w:val="002D1B1B"/>
    <w:rsid w:val="002D1B3B"/>
    <w:rsid w:val="002D1C5B"/>
    <w:rsid w:val="002D1C70"/>
    <w:rsid w:val="002D1CC1"/>
    <w:rsid w:val="002D1CE3"/>
    <w:rsid w:val="002D1D6C"/>
    <w:rsid w:val="002D1D71"/>
    <w:rsid w:val="002D1D8D"/>
    <w:rsid w:val="002D1DFC"/>
    <w:rsid w:val="002D1ED9"/>
    <w:rsid w:val="002D1FC3"/>
    <w:rsid w:val="002D1FD0"/>
    <w:rsid w:val="002D1FFB"/>
    <w:rsid w:val="002D20BB"/>
    <w:rsid w:val="002D20DF"/>
    <w:rsid w:val="002D21F9"/>
    <w:rsid w:val="002D2237"/>
    <w:rsid w:val="002D22BE"/>
    <w:rsid w:val="002D22D7"/>
    <w:rsid w:val="002D239B"/>
    <w:rsid w:val="002D23D0"/>
    <w:rsid w:val="002D245B"/>
    <w:rsid w:val="002D25B1"/>
    <w:rsid w:val="002D26E0"/>
    <w:rsid w:val="002D2708"/>
    <w:rsid w:val="002D278F"/>
    <w:rsid w:val="002D27AB"/>
    <w:rsid w:val="002D28B4"/>
    <w:rsid w:val="002D292B"/>
    <w:rsid w:val="002D292D"/>
    <w:rsid w:val="002D29CB"/>
    <w:rsid w:val="002D29D1"/>
    <w:rsid w:val="002D2A0F"/>
    <w:rsid w:val="002D2A20"/>
    <w:rsid w:val="002D2AB4"/>
    <w:rsid w:val="002D2AB5"/>
    <w:rsid w:val="002D2B1B"/>
    <w:rsid w:val="002D2B98"/>
    <w:rsid w:val="002D2C26"/>
    <w:rsid w:val="002D2C41"/>
    <w:rsid w:val="002D2CD0"/>
    <w:rsid w:val="002D2CD3"/>
    <w:rsid w:val="002D2DDA"/>
    <w:rsid w:val="002D2E0A"/>
    <w:rsid w:val="002D2E3E"/>
    <w:rsid w:val="002D2E47"/>
    <w:rsid w:val="002D2E5B"/>
    <w:rsid w:val="002D2F22"/>
    <w:rsid w:val="002D2F55"/>
    <w:rsid w:val="002D2F71"/>
    <w:rsid w:val="002D2FD1"/>
    <w:rsid w:val="002D3012"/>
    <w:rsid w:val="002D305E"/>
    <w:rsid w:val="002D3099"/>
    <w:rsid w:val="002D30D2"/>
    <w:rsid w:val="002D30D6"/>
    <w:rsid w:val="002D30E4"/>
    <w:rsid w:val="002D3191"/>
    <w:rsid w:val="002D31A4"/>
    <w:rsid w:val="002D322F"/>
    <w:rsid w:val="002D32C9"/>
    <w:rsid w:val="002D32CF"/>
    <w:rsid w:val="002D3321"/>
    <w:rsid w:val="002D3403"/>
    <w:rsid w:val="002D342D"/>
    <w:rsid w:val="002D343D"/>
    <w:rsid w:val="002D347F"/>
    <w:rsid w:val="002D352F"/>
    <w:rsid w:val="002D356D"/>
    <w:rsid w:val="002D35B2"/>
    <w:rsid w:val="002D35C5"/>
    <w:rsid w:val="002D363E"/>
    <w:rsid w:val="002D36DC"/>
    <w:rsid w:val="002D36E7"/>
    <w:rsid w:val="002D370C"/>
    <w:rsid w:val="002D375E"/>
    <w:rsid w:val="002D3767"/>
    <w:rsid w:val="002D37FA"/>
    <w:rsid w:val="002D380F"/>
    <w:rsid w:val="002D381B"/>
    <w:rsid w:val="002D3846"/>
    <w:rsid w:val="002D3871"/>
    <w:rsid w:val="002D38A3"/>
    <w:rsid w:val="002D38C3"/>
    <w:rsid w:val="002D396E"/>
    <w:rsid w:val="002D39AD"/>
    <w:rsid w:val="002D3A19"/>
    <w:rsid w:val="002D3AC0"/>
    <w:rsid w:val="002D3AFF"/>
    <w:rsid w:val="002D3B00"/>
    <w:rsid w:val="002D3B2C"/>
    <w:rsid w:val="002D3BB2"/>
    <w:rsid w:val="002D3CD0"/>
    <w:rsid w:val="002D3D0F"/>
    <w:rsid w:val="002D3D3E"/>
    <w:rsid w:val="002D3E2F"/>
    <w:rsid w:val="002D3E32"/>
    <w:rsid w:val="002D3E89"/>
    <w:rsid w:val="002D3E9F"/>
    <w:rsid w:val="002D3F0C"/>
    <w:rsid w:val="002D4043"/>
    <w:rsid w:val="002D4064"/>
    <w:rsid w:val="002D406C"/>
    <w:rsid w:val="002D4079"/>
    <w:rsid w:val="002D40BE"/>
    <w:rsid w:val="002D415A"/>
    <w:rsid w:val="002D419E"/>
    <w:rsid w:val="002D41D0"/>
    <w:rsid w:val="002D41EA"/>
    <w:rsid w:val="002D437C"/>
    <w:rsid w:val="002D43F0"/>
    <w:rsid w:val="002D442B"/>
    <w:rsid w:val="002D443E"/>
    <w:rsid w:val="002D4443"/>
    <w:rsid w:val="002D4532"/>
    <w:rsid w:val="002D4565"/>
    <w:rsid w:val="002D4592"/>
    <w:rsid w:val="002D4600"/>
    <w:rsid w:val="002D4605"/>
    <w:rsid w:val="002D4628"/>
    <w:rsid w:val="002D4801"/>
    <w:rsid w:val="002D4867"/>
    <w:rsid w:val="002D4884"/>
    <w:rsid w:val="002D48C8"/>
    <w:rsid w:val="002D4966"/>
    <w:rsid w:val="002D49E4"/>
    <w:rsid w:val="002D4A2F"/>
    <w:rsid w:val="002D4A32"/>
    <w:rsid w:val="002D4A54"/>
    <w:rsid w:val="002D4AFC"/>
    <w:rsid w:val="002D4B1F"/>
    <w:rsid w:val="002D4B69"/>
    <w:rsid w:val="002D4B80"/>
    <w:rsid w:val="002D4C1E"/>
    <w:rsid w:val="002D4C6F"/>
    <w:rsid w:val="002D4C74"/>
    <w:rsid w:val="002D4D24"/>
    <w:rsid w:val="002D4D9D"/>
    <w:rsid w:val="002D4DC4"/>
    <w:rsid w:val="002D4E03"/>
    <w:rsid w:val="002D4E46"/>
    <w:rsid w:val="002D4E58"/>
    <w:rsid w:val="002D4E64"/>
    <w:rsid w:val="002D4E73"/>
    <w:rsid w:val="002D4ED4"/>
    <w:rsid w:val="002D4EFC"/>
    <w:rsid w:val="002D4F16"/>
    <w:rsid w:val="002D4F29"/>
    <w:rsid w:val="002D4F88"/>
    <w:rsid w:val="002D5005"/>
    <w:rsid w:val="002D503E"/>
    <w:rsid w:val="002D5041"/>
    <w:rsid w:val="002D504A"/>
    <w:rsid w:val="002D5127"/>
    <w:rsid w:val="002D51B7"/>
    <w:rsid w:val="002D5302"/>
    <w:rsid w:val="002D538E"/>
    <w:rsid w:val="002D5404"/>
    <w:rsid w:val="002D5425"/>
    <w:rsid w:val="002D5452"/>
    <w:rsid w:val="002D5532"/>
    <w:rsid w:val="002D556F"/>
    <w:rsid w:val="002D557A"/>
    <w:rsid w:val="002D559A"/>
    <w:rsid w:val="002D56A1"/>
    <w:rsid w:val="002D5700"/>
    <w:rsid w:val="002D570B"/>
    <w:rsid w:val="002D5777"/>
    <w:rsid w:val="002D579E"/>
    <w:rsid w:val="002D57DC"/>
    <w:rsid w:val="002D5810"/>
    <w:rsid w:val="002D5899"/>
    <w:rsid w:val="002D58BF"/>
    <w:rsid w:val="002D593F"/>
    <w:rsid w:val="002D5984"/>
    <w:rsid w:val="002D5A1C"/>
    <w:rsid w:val="002D5A4B"/>
    <w:rsid w:val="002D5B13"/>
    <w:rsid w:val="002D5B1E"/>
    <w:rsid w:val="002D5B60"/>
    <w:rsid w:val="002D5B62"/>
    <w:rsid w:val="002D5BD3"/>
    <w:rsid w:val="002D5BDB"/>
    <w:rsid w:val="002D5BF5"/>
    <w:rsid w:val="002D5C06"/>
    <w:rsid w:val="002D5C6A"/>
    <w:rsid w:val="002D5CCB"/>
    <w:rsid w:val="002D5CD3"/>
    <w:rsid w:val="002D5D22"/>
    <w:rsid w:val="002D5D7D"/>
    <w:rsid w:val="002D5E00"/>
    <w:rsid w:val="002D5E68"/>
    <w:rsid w:val="002D5EE1"/>
    <w:rsid w:val="002D5F3B"/>
    <w:rsid w:val="002D5FB0"/>
    <w:rsid w:val="002D5FD4"/>
    <w:rsid w:val="002D6005"/>
    <w:rsid w:val="002D6011"/>
    <w:rsid w:val="002D6055"/>
    <w:rsid w:val="002D605F"/>
    <w:rsid w:val="002D609B"/>
    <w:rsid w:val="002D6129"/>
    <w:rsid w:val="002D6169"/>
    <w:rsid w:val="002D61A1"/>
    <w:rsid w:val="002D625E"/>
    <w:rsid w:val="002D627E"/>
    <w:rsid w:val="002D62B1"/>
    <w:rsid w:val="002D637A"/>
    <w:rsid w:val="002D6384"/>
    <w:rsid w:val="002D6452"/>
    <w:rsid w:val="002D64BF"/>
    <w:rsid w:val="002D64DA"/>
    <w:rsid w:val="002D653D"/>
    <w:rsid w:val="002D6552"/>
    <w:rsid w:val="002D6570"/>
    <w:rsid w:val="002D65FE"/>
    <w:rsid w:val="002D665A"/>
    <w:rsid w:val="002D675E"/>
    <w:rsid w:val="002D67B0"/>
    <w:rsid w:val="002D681B"/>
    <w:rsid w:val="002D6863"/>
    <w:rsid w:val="002D6888"/>
    <w:rsid w:val="002D6913"/>
    <w:rsid w:val="002D692B"/>
    <w:rsid w:val="002D693A"/>
    <w:rsid w:val="002D6990"/>
    <w:rsid w:val="002D69AF"/>
    <w:rsid w:val="002D69C3"/>
    <w:rsid w:val="002D69E4"/>
    <w:rsid w:val="002D6A0E"/>
    <w:rsid w:val="002D6A4C"/>
    <w:rsid w:val="002D6A56"/>
    <w:rsid w:val="002D6A70"/>
    <w:rsid w:val="002D6A7D"/>
    <w:rsid w:val="002D6AD6"/>
    <w:rsid w:val="002D6B49"/>
    <w:rsid w:val="002D6BB8"/>
    <w:rsid w:val="002D6C87"/>
    <w:rsid w:val="002D6D37"/>
    <w:rsid w:val="002D6D50"/>
    <w:rsid w:val="002D6D95"/>
    <w:rsid w:val="002D6DC7"/>
    <w:rsid w:val="002D6E45"/>
    <w:rsid w:val="002D6E51"/>
    <w:rsid w:val="002D6EA5"/>
    <w:rsid w:val="002D6EDE"/>
    <w:rsid w:val="002D6EED"/>
    <w:rsid w:val="002D6F38"/>
    <w:rsid w:val="002D6F8D"/>
    <w:rsid w:val="002D6FC1"/>
    <w:rsid w:val="002D708F"/>
    <w:rsid w:val="002D70CC"/>
    <w:rsid w:val="002D70E6"/>
    <w:rsid w:val="002D71C8"/>
    <w:rsid w:val="002D71C9"/>
    <w:rsid w:val="002D7204"/>
    <w:rsid w:val="002D7344"/>
    <w:rsid w:val="002D7371"/>
    <w:rsid w:val="002D7386"/>
    <w:rsid w:val="002D73F7"/>
    <w:rsid w:val="002D7406"/>
    <w:rsid w:val="002D749F"/>
    <w:rsid w:val="002D7565"/>
    <w:rsid w:val="002D75AB"/>
    <w:rsid w:val="002D75F5"/>
    <w:rsid w:val="002D7730"/>
    <w:rsid w:val="002D7824"/>
    <w:rsid w:val="002D78EB"/>
    <w:rsid w:val="002D790B"/>
    <w:rsid w:val="002D79C5"/>
    <w:rsid w:val="002D7A5B"/>
    <w:rsid w:val="002D7A77"/>
    <w:rsid w:val="002D7A7A"/>
    <w:rsid w:val="002D7B16"/>
    <w:rsid w:val="002D7B69"/>
    <w:rsid w:val="002D7C3C"/>
    <w:rsid w:val="002D7C53"/>
    <w:rsid w:val="002D7C57"/>
    <w:rsid w:val="002D7C92"/>
    <w:rsid w:val="002D7CAA"/>
    <w:rsid w:val="002D7D5A"/>
    <w:rsid w:val="002D7D6E"/>
    <w:rsid w:val="002D7E04"/>
    <w:rsid w:val="002D7E60"/>
    <w:rsid w:val="002D7F2E"/>
    <w:rsid w:val="002D7F46"/>
    <w:rsid w:val="002D7F53"/>
    <w:rsid w:val="002D7F6F"/>
    <w:rsid w:val="002D7FB7"/>
    <w:rsid w:val="002D7FEC"/>
    <w:rsid w:val="002E006E"/>
    <w:rsid w:val="002E009E"/>
    <w:rsid w:val="002E0110"/>
    <w:rsid w:val="002E01A1"/>
    <w:rsid w:val="002E01C2"/>
    <w:rsid w:val="002E01E8"/>
    <w:rsid w:val="002E0250"/>
    <w:rsid w:val="002E0299"/>
    <w:rsid w:val="002E02CE"/>
    <w:rsid w:val="002E02ED"/>
    <w:rsid w:val="002E0315"/>
    <w:rsid w:val="002E031C"/>
    <w:rsid w:val="002E0326"/>
    <w:rsid w:val="002E0347"/>
    <w:rsid w:val="002E036E"/>
    <w:rsid w:val="002E041D"/>
    <w:rsid w:val="002E049F"/>
    <w:rsid w:val="002E04D4"/>
    <w:rsid w:val="002E04EB"/>
    <w:rsid w:val="002E0523"/>
    <w:rsid w:val="002E053E"/>
    <w:rsid w:val="002E0618"/>
    <w:rsid w:val="002E074B"/>
    <w:rsid w:val="002E0766"/>
    <w:rsid w:val="002E07B3"/>
    <w:rsid w:val="002E094C"/>
    <w:rsid w:val="002E0996"/>
    <w:rsid w:val="002E09F7"/>
    <w:rsid w:val="002E0A2B"/>
    <w:rsid w:val="002E0A51"/>
    <w:rsid w:val="002E0A88"/>
    <w:rsid w:val="002E0B7F"/>
    <w:rsid w:val="002E0C2E"/>
    <w:rsid w:val="002E0C62"/>
    <w:rsid w:val="002E0C84"/>
    <w:rsid w:val="002E0D75"/>
    <w:rsid w:val="002E0DC3"/>
    <w:rsid w:val="002E0DC7"/>
    <w:rsid w:val="002E0E0A"/>
    <w:rsid w:val="002E0E97"/>
    <w:rsid w:val="002E0EE8"/>
    <w:rsid w:val="002E0FA2"/>
    <w:rsid w:val="002E0FB8"/>
    <w:rsid w:val="002E1017"/>
    <w:rsid w:val="002E101F"/>
    <w:rsid w:val="002E1024"/>
    <w:rsid w:val="002E102C"/>
    <w:rsid w:val="002E1078"/>
    <w:rsid w:val="002E10B3"/>
    <w:rsid w:val="002E10DC"/>
    <w:rsid w:val="002E1117"/>
    <w:rsid w:val="002E112A"/>
    <w:rsid w:val="002E11E2"/>
    <w:rsid w:val="002E11F0"/>
    <w:rsid w:val="002E12DF"/>
    <w:rsid w:val="002E12E4"/>
    <w:rsid w:val="002E139A"/>
    <w:rsid w:val="002E13E4"/>
    <w:rsid w:val="002E146D"/>
    <w:rsid w:val="002E14DC"/>
    <w:rsid w:val="002E1500"/>
    <w:rsid w:val="002E151B"/>
    <w:rsid w:val="002E1525"/>
    <w:rsid w:val="002E1581"/>
    <w:rsid w:val="002E15BF"/>
    <w:rsid w:val="002E15CC"/>
    <w:rsid w:val="002E162A"/>
    <w:rsid w:val="002E1674"/>
    <w:rsid w:val="002E169A"/>
    <w:rsid w:val="002E16BA"/>
    <w:rsid w:val="002E16ED"/>
    <w:rsid w:val="002E17A4"/>
    <w:rsid w:val="002E185B"/>
    <w:rsid w:val="002E18BC"/>
    <w:rsid w:val="002E18DC"/>
    <w:rsid w:val="002E193D"/>
    <w:rsid w:val="002E1949"/>
    <w:rsid w:val="002E194C"/>
    <w:rsid w:val="002E19C8"/>
    <w:rsid w:val="002E19F3"/>
    <w:rsid w:val="002E1A7E"/>
    <w:rsid w:val="002E1A84"/>
    <w:rsid w:val="002E1AC4"/>
    <w:rsid w:val="002E1ADF"/>
    <w:rsid w:val="002E1B1B"/>
    <w:rsid w:val="002E1B85"/>
    <w:rsid w:val="002E1C38"/>
    <w:rsid w:val="002E1D1E"/>
    <w:rsid w:val="002E1D54"/>
    <w:rsid w:val="002E1D57"/>
    <w:rsid w:val="002E1D81"/>
    <w:rsid w:val="002E1EA0"/>
    <w:rsid w:val="002E1EAD"/>
    <w:rsid w:val="002E1EDA"/>
    <w:rsid w:val="002E1F98"/>
    <w:rsid w:val="002E1FFC"/>
    <w:rsid w:val="002E204C"/>
    <w:rsid w:val="002E205F"/>
    <w:rsid w:val="002E2082"/>
    <w:rsid w:val="002E2091"/>
    <w:rsid w:val="002E20CD"/>
    <w:rsid w:val="002E20E1"/>
    <w:rsid w:val="002E2193"/>
    <w:rsid w:val="002E21D0"/>
    <w:rsid w:val="002E21FA"/>
    <w:rsid w:val="002E22B0"/>
    <w:rsid w:val="002E22EA"/>
    <w:rsid w:val="002E2350"/>
    <w:rsid w:val="002E23A6"/>
    <w:rsid w:val="002E23FD"/>
    <w:rsid w:val="002E244D"/>
    <w:rsid w:val="002E248E"/>
    <w:rsid w:val="002E2490"/>
    <w:rsid w:val="002E24B9"/>
    <w:rsid w:val="002E253E"/>
    <w:rsid w:val="002E25BF"/>
    <w:rsid w:val="002E25D7"/>
    <w:rsid w:val="002E2621"/>
    <w:rsid w:val="002E26DB"/>
    <w:rsid w:val="002E2712"/>
    <w:rsid w:val="002E2746"/>
    <w:rsid w:val="002E285B"/>
    <w:rsid w:val="002E285C"/>
    <w:rsid w:val="002E2890"/>
    <w:rsid w:val="002E2894"/>
    <w:rsid w:val="002E2925"/>
    <w:rsid w:val="002E293C"/>
    <w:rsid w:val="002E29CA"/>
    <w:rsid w:val="002E29CD"/>
    <w:rsid w:val="002E2ABD"/>
    <w:rsid w:val="002E2B43"/>
    <w:rsid w:val="002E2BD8"/>
    <w:rsid w:val="002E2BED"/>
    <w:rsid w:val="002E2BF8"/>
    <w:rsid w:val="002E2C0D"/>
    <w:rsid w:val="002E2CDD"/>
    <w:rsid w:val="002E2CF8"/>
    <w:rsid w:val="002E2D5A"/>
    <w:rsid w:val="002E2DA9"/>
    <w:rsid w:val="002E2DE4"/>
    <w:rsid w:val="002E2E35"/>
    <w:rsid w:val="002E2F0F"/>
    <w:rsid w:val="002E2F7F"/>
    <w:rsid w:val="002E3053"/>
    <w:rsid w:val="002E30AA"/>
    <w:rsid w:val="002E319A"/>
    <w:rsid w:val="002E31BD"/>
    <w:rsid w:val="002E3239"/>
    <w:rsid w:val="002E32F7"/>
    <w:rsid w:val="002E3310"/>
    <w:rsid w:val="002E3444"/>
    <w:rsid w:val="002E344A"/>
    <w:rsid w:val="002E3526"/>
    <w:rsid w:val="002E358C"/>
    <w:rsid w:val="002E35FA"/>
    <w:rsid w:val="002E360B"/>
    <w:rsid w:val="002E3615"/>
    <w:rsid w:val="002E3693"/>
    <w:rsid w:val="002E373F"/>
    <w:rsid w:val="002E382B"/>
    <w:rsid w:val="002E3832"/>
    <w:rsid w:val="002E3869"/>
    <w:rsid w:val="002E387C"/>
    <w:rsid w:val="002E3883"/>
    <w:rsid w:val="002E3899"/>
    <w:rsid w:val="002E38AC"/>
    <w:rsid w:val="002E3957"/>
    <w:rsid w:val="002E39BC"/>
    <w:rsid w:val="002E3A85"/>
    <w:rsid w:val="002E3AAE"/>
    <w:rsid w:val="002E3ACC"/>
    <w:rsid w:val="002E3B9E"/>
    <w:rsid w:val="002E3BD7"/>
    <w:rsid w:val="002E3BEE"/>
    <w:rsid w:val="002E3C91"/>
    <w:rsid w:val="002E3CBB"/>
    <w:rsid w:val="002E3D65"/>
    <w:rsid w:val="002E3E59"/>
    <w:rsid w:val="002E3E5F"/>
    <w:rsid w:val="002E3E94"/>
    <w:rsid w:val="002E3ED3"/>
    <w:rsid w:val="002E3EE3"/>
    <w:rsid w:val="002E3F2D"/>
    <w:rsid w:val="002E3FCA"/>
    <w:rsid w:val="002E3FDA"/>
    <w:rsid w:val="002E402E"/>
    <w:rsid w:val="002E410E"/>
    <w:rsid w:val="002E413E"/>
    <w:rsid w:val="002E415C"/>
    <w:rsid w:val="002E4166"/>
    <w:rsid w:val="002E41C1"/>
    <w:rsid w:val="002E41E1"/>
    <w:rsid w:val="002E4219"/>
    <w:rsid w:val="002E4255"/>
    <w:rsid w:val="002E42DA"/>
    <w:rsid w:val="002E4366"/>
    <w:rsid w:val="002E43C8"/>
    <w:rsid w:val="002E44B5"/>
    <w:rsid w:val="002E451D"/>
    <w:rsid w:val="002E4570"/>
    <w:rsid w:val="002E4590"/>
    <w:rsid w:val="002E459A"/>
    <w:rsid w:val="002E46A5"/>
    <w:rsid w:val="002E479C"/>
    <w:rsid w:val="002E47B5"/>
    <w:rsid w:val="002E4804"/>
    <w:rsid w:val="002E48B8"/>
    <w:rsid w:val="002E48FC"/>
    <w:rsid w:val="002E49DC"/>
    <w:rsid w:val="002E49DD"/>
    <w:rsid w:val="002E4A2E"/>
    <w:rsid w:val="002E4B5B"/>
    <w:rsid w:val="002E4B5F"/>
    <w:rsid w:val="002E4B91"/>
    <w:rsid w:val="002E4BDC"/>
    <w:rsid w:val="002E4C85"/>
    <w:rsid w:val="002E4CD5"/>
    <w:rsid w:val="002E4D26"/>
    <w:rsid w:val="002E4D64"/>
    <w:rsid w:val="002E4DB3"/>
    <w:rsid w:val="002E4E88"/>
    <w:rsid w:val="002E4EA3"/>
    <w:rsid w:val="002E4FA9"/>
    <w:rsid w:val="002E4FBA"/>
    <w:rsid w:val="002E5011"/>
    <w:rsid w:val="002E50BF"/>
    <w:rsid w:val="002E5106"/>
    <w:rsid w:val="002E5179"/>
    <w:rsid w:val="002E51C8"/>
    <w:rsid w:val="002E5219"/>
    <w:rsid w:val="002E52AE"/>
    <w:rsid w:val="002E5351"/>
    <w:rsid w:val="002E5373"/>
    <w:rsid w:val="002E539B"/>
    <w:rsid w:val="002E53B0"/>
    <w:rsid w:val="002E53B2"/>
    <w:rsid w:val="002E53C0"/>
    <w:rsid w:val="002E53DF"/>
    <w:rsid w:val="002E545D"/>
    <w:rsid w:val="002E5467"/>
    <w:rsid w:val="002E547C"/>
    <w:rsid w:val="002E54E2"/>
    <w:rsid w:val="002E54F6"/>
    <w:rsid w:val="002E5552"/>
    <w:rsid w:val="002E55EF"/>
    <w:rsid w:val="002E561E"/>
    <w:rsid w:val="002E5676"/>
    <w:rsid w:val="002E56C4"/>
    <w:rsid w:val="002E571F"/>
    <w:rsid w:val="002E57BD"/>
    <w:rsid w:val="002E57C3"/>
    <w:rsid w:val="002E5800"/>
    <w:rsid w:val="002E58CC"/>
    <w:rsid w:val="002E58F4"/>
    <w:rsid w:val="002E5932"/>
    <w:rsid w:val="002E593E"/>
    <w:rsid w:val="002E5961"/>
    <w:rsid w:val="002E5989"/>
    <w:rsid w:val="002E59B0"/>
    <w:rsid w:val="002E5A32"/>
    <w:rsid w:val="002E5A33"/>
    <w:rsid w:val="002E5A4E"/>
    <w:rsid w:val="002E5AB3"/>
    <w:rsid w:val="002E5B7E"/>
    <w:rsid w:val="002E5BF8"/>
    <w:rsid w:val="002E5C8E"/>
    <w:rsid w:val="002E5DB3"/>
    <w:rsid w:val="002E5E37"/>
    <w:rsid w:val="002E5E3E"/>
    <w:rsid w:val="002E5EF1"/>
    <w:rsid w:val="002E5EF8"/>
    <w:rsid w:val="002E5F14"/>
    <w:rsid w:val="002E5F31"/>
    <w:rsid w:val="002E5F73"/>
    <w:rsid w:val="002E5FDB"/>
    <w:rsid w:val="002E6045"/>
    <w:rsid w:val="002E608D"/>
    <w:rsid w:val="002E60B4"/>
    <w:rsid w:val="002E613A"/>
    <w:rsid w:val="002E61B1"/>
    <w:rsid w:val="002E61C2"/>
    <w:rsid w:val="002E630D"/>
    <w:rsid w:val="002E6364"/>
    <w:rsid w:val="002E637E"/>
    <w:rsid w:val="002E63A5"/>
    <w:rsid w:val="002E63B0"/>
    <w:rsid w:val="002E63BE"/>
    <w:rsid w:val="002E63C2"/>
    <w:rsid w:val="002E641C"/>
    <w:rsid w:val="002E6434"/>
    <w:rsid w:val="002E648D"/>
    <w:rsid w:val="002E64C0"/>
    <w:rsid w:val="002E64DD"/>
    <w:rsid w:val="002E64F8"/>
    <w:rsid w:val="002E6555"/>
    <w:rsid w:val="002E6571"/>
    <w:rsid w:val="002E65FD"/>
    <w:rsid w:val="002E669E"/>
    <w:rsid w:val="002E66C7"/>
    <w:rsid w:val="002E66CF"/>
    <w:rsid w:val="002E67F9"/>
    <w:rsid w:val="002E68AC"/>
    <w:rsid w:val="002E68B1"/>
    <w:rsid w:val="002E68E3"/>
    <w:rsid w:val="002E6914"/>
    <w:rsid w:val="002E6958"/>
    <w:rsid w:val="002E69C6"/>
    <w:rsid w:val="002E6A45"/>
    <w:rsid w:val="002E6B16"/>
    <w:rsid w:val="002E6B45"/>
    <w:rsid w:val="002E6C9B"/>
    <w:rsid w:val="002E6DFE"/>
    <w:rsid w:val="002E6EA0"/>
    <w:rsid w:val="002E6EB7"/>
    <w:rsid w:val="002E6FCB"/>
    <w:rsid w:val="002E6FF0"/>
    <w:rsid w:val="002E70D7"/>
    <w:rsid w:val="002E70DE"/>
    <w:rsid w:val="002E717B"/>
    <w:rsid w:val="002E71BD"/>
    <w:rsid w:val="002E7278"/>
    <w:rsid w:val="002E7285"/>
    <w:rsid w:val="002E742C"/>
    <w:rsid w:val="002E74C7"/>
    <w:rsid w:val="002E74D3"/>
    <w:rsid w:val="002E75BA"/>
    <w:rsid w:val="002E75FF"/>
    <w:rsid w:val="002E7630"/>
    <w:rsid w:val="002E7663"/>
    <w:rsid w:val="002E7671"/>
    <w:rsid w:val="002E76FA"/>
    <w:rsid w:val="002E7760"/>
    <w:rsid w:val="002E7768"/>
    <w:rsid w:val="002E77BF"/>
    <w:rsid w:val="002E788C"/>
    <w:rsid w:val="002E798A"/>
    <w:rsid w:val="002E79D8"/>
    <w:rsid w:val="002E7A19"/>
    <w:rsid w:val="002E7AB9"/>
    <w:rsid w:val="002E7AFC"/>
    <w:rsid w:val="002E7B88"/>
    <w:rsid w:val="002E7BF5"/>
    <w:rsid w:val="002E7C4E"/>
    <w:rsid w:val="002E7C89"/>
    <w:rsid w:val="002E7D02"/>
    <w:rsid w:val="002E7D2C"/>
    <w:rsid w:val="002E7D43"/>
    <w:rsid w:val="002E7DC1"/>
    <w:rsid w:val="002E7E9E"/>
    <w:rsid w:val="002E7ED0"/>
    <w:rsid w:val="002E7EE8"/>
    <w:rsid w:val="002E7EFA"/>
    <w:rsid w:val="002E7F7B"/>
    <w:rsid w:val="002E7FEA"/>
    <w:rsid w:val="002E7FF6"/>
    <w:rsid w:val="002F0095"/>
    <w:rsid w:val="002F00C5"/>
    <w:rsid w:val="002F00E2"/>
    <w:rsid w:val="002F0131"/>
    <w:rsid w:val="002F0199"/>
    <w:rsid w:val="002F01B8"/>
    <w:rsid w:val="002F023D"/>
    <w:rsid w:val="002F023E"/>
    <w:rsid w:val="002F0271"/>
    <w:rsid w:val="002F02D0"/>
    <w:rsid w:val="002F0336"/>
    <w:rsid w:val="002F03E5"/>
    <w:rsid w:val="002F041F"/>
    <w:rsid w:val="002F0440"/>
    <w:rsid w:val="002F04BF"/>
    <w:rsid w:val="002F04C2"/>
    <w:rsid w:val="002F0520"/>
    <w:rsid w:val="002F05EB"/>
    <w:rsid w:val="002F065D"/>
    <w:rsid w:val="002F0683"/>
    <w:rsid w:val="002F06AF"/>
    <w:rsid w:val="002F06C7"/>
    <w:rsid w:val="002F072D"/>
    <w:rsid w:val="002F0737"/>
    <w:rsid w:val="002F0797"/>
    <w:rsid w:val="002F07CB"/>
    <w:rsid w:val="002F0845"/>
    <w:rsid w:val="002F08B2"/>
    <w:rsid w:val="002F093C"/>
    <w:rsid w:val="002F095A"/>
    <w:rsid w:val="002F0984"/>
    <w:rsid w:val="002F099B"/>
    <w:rsid w:val="002F09F3"/>
    <w:rsid w:val="002F0A06"/>
    <w:rsid w:val="002F0A70"/>
    <w:rsid w:val="002F0B25"/>
    <w:rsid w:val="002F0B42"/>
    <w:rsid w:val="002F0B5F"/>
    <w:rsid w:val="002F0BB3"/>
    <w:rsid w:val="002F0BF6"/>
    <w:rsid w:val="002F0C7C"/>
    <w:rsid w:val="002F0D3F"/>
    <w:rsid w:val="002F0DD0"/>
    <w:rsid w:val="002F0DE8"/>
    <w:rsid w:val="002F0E14"/>
    <w:rsid w:val="002F0E24"/>
    <w:rsid w:val="002F0E39"/>
    <w:rsid w:val="002F0FDF"/>
    <w:rsid w:val="002F1003"/>
    <w:rsid w:val="002F1007"/>
    <w:rsid w:val="002F100F"/>
    <w:rsid w:val="002F101A"/>
    <w:rsid w:val="002F1051"/>
    <w:rsid w:val="002F1056"/>
    <w:rsid w:val="002F107B"/>
    <w:rsid w:val="002F10BE"/>
    <w:rsid w:val="002F1156"/>
    <w:rsid w:val="002F116D"/>
    <w:rsid w:val="002F1176"/>
    <w:rsid w:val="002F11BC"/>
    <w:rsid w:val="002F1216"/>
    <w:rsid w:val="002F12A4"/>
    <w:rsid w:val="002F1301"/>
    <w:rsid w:val="002F134A"/>
    <w:rsid w:val="002F13CB"/>
    <w:rsid w:val="002F13F8"/>
    <w:rsid w:val="002F1425"/>
    <w:rsid w:val="002F1449"/>
    <w:rsid w:val="002F14AC"/>
    <w:rsid w:val="002F14BD"/>
    <w:rsid w:val="002F14FC"/>
    <w:rsid w:val="002F157A"/>
    <w:rsid w:val="002F166B"/>
    <w:rsid w:val="002F167E"/>
    <w:rsid w:val="002F16B5"/>
    <w:rsid w:val="002F17C8"/>
    <w:rsid w:val="002F192F"/>
    <w:rsid w:val="002F19D9"/>
    <w:rsid w:val="002F19F3"/>
    <w:rsid w:val="002F1A10"/>
    <w:rsid w:val="002F1A32"/>
    <w:rsid w:val="002F1A3E"/>
    <w:rsid w:val="002F1A44"/>
    <w:rsid w:val="002F1A68"/>
    <w:rsid w:val="002F1A81"/>
    <w:rsid w:val="002F1AAF"/>
    <w:rsid w:val="002F1AF5"/>
    <w:rsid w:val="002F1B43"/>
    <w:rsid w:val="002F1B7D"/>
    <w:rsid w:val="002F1C2C"/>
    <w:rsid w:val="002F1C47"/>
    <w:rsid w:val="002F1C64"/>
    <w:rsid w:val="002F1C82"/>
    <w:rsid w:val="002F1C95"/>
    <w:rsid w:val="002F1D32"/>
    <w:rsid w:val="002F1DD7"/>
    <w:rsid w:val="002F1E68"/>
    <w:rsid w:val="002F1EE6"/>
    <w:rsid w:val="002F1EFD"/>
    <w:rsid w:val="002F1F35"/>
    <w:rsid w:val="002F1FBF"/>
    <w:rsid w:val="002F200C"/>
    <w:rsid w:val="002F2014"/>
    <w:rsid w:val="002F21DB"/>
    <w:rsid w:val="002F2214"/>
    <w:rsid w:val="002F222E"/>
    <w:rsid w:val="002F2236"/>
    <w:rsid w:val="002F2332"/>
    <w:rsid w:val="002F2432"/>
    <w:rsid w:val="002F24E2"/>
    <w:rsid w:val="002F2504"/>
    <w:rsid w:val="002F2506"/>
    <w:rsid w:val="002F2517"/>
    <w:rsid w:val="002F2542"/>
    <w:rsid w:val="002F25DF"/>
    <w:rsid w:val="002F25F7"/>
    <w:rsid w:val="002F261D"/>
    <w:rsid w:val="002F26C0"/>
    <w:rsid w:val="002F26C5"/>
    <w:rsid w:val="002F2733"/>
    <w:rsid w:val="002F27E6"/>
    <w:rsid w:val="002F28A1"/>
    <w:rsid w:val="002F28B9"/>
    <w:rsid w:val="002F297D"/>
    <w:rsid w:val="002F2995"/>
    <w:rsid w:val="002F299F"/>
    <w:rsid w:val="002F29CD"/>
    <w:rsid w:val="002F29DB"/>
    <w:rsid w:val="002F2B4A"/>
    <w:rsid w:val="002F2B61"/>
    <w:rsid w:val="002F2B63"/>
    <w:rsid w:val="002F2B67"/>
    <w:rsid w:val="002F2C2B"/>
    <w:rsid w:val="002F2CAF"/>
    <w:rsid w:val="002F2CB6"/>
    <w:rsid w:val="002F2D28"/>
    <w:rsid w:val="002F2D9F"/>
    <w:rsid w:val="002F2DFE"/>
    <w:rsid w:val="002F2E67"/>
    <w:rsid w:val="002F2E90"/>
    <w:rsid w:val="002F2EA3"/>
    <w:rsid w:val="002F2EE3"/>
    <w:rsid w:val="002F2F03"/>
    <w:rsid w:val="002F2F3E"/>
    <w:rsid w:val="002F303E"/>
    <w:rsid w:val="002F30D1"/>
    <w:rsid w:val="002F3109"/>
    <w:rsid w:val="002F313A"/>
    <w:rsid w:val="002F3164"/>
    <w:rsid w:val="002F32D1"/>
    <w:rsid w:val="002F330A"/>
    <w:rsid w:val="002F3316"/>
    <w:rsid w:val="002F336C"/>
    <w:rsid w:val="002F33E3"/>
    <w:rsid w:val="002F3419"/>
    <w:rsid w:val="002F343B"/>
    <w:rsid w:val="002F3463"/>
    <w:rsid w:val="002F34E6"/>
    <w:rsid w:val="002F3521"/>
    <w:rsid w:val="002F361E"/>
    <w:rsid w:val="002F361F"/>
    <w:rsid w:val="002F3666"/>
    <w:rsid w:val="002F36A7"/>
    <w:rsid w:val="002F36C1"/>
    <w:rsid w:val="002F36EC"/>
    <w:rsid w:val="002F371A"/>
    <w:rsid w:val="002F3722"/>
    <w:rsid w:val="002F3725"/>
    <w:rsid w:val="002F375B"/>
    <w:rsid w:val="002F380E"/>
    <w:rsid w:val="002F3848"/>
    <w:rsid w:val="002F3860"/>
    <w:rsid w:val="002F38D3"/>
    <w:rsid w:val="002F3906"/>
    <w:rsid w:val="002F395E"/>
    <w:rsid w:val="002F39D7"/>
    <w:rsid w:val="002F3A30"/>
    <w:rsid w:val="002F3A63"/>
    <w:rsid w:val="002F3A8F"/>
    <w:rsid w:val="002F3B9E"/>
    <w:rsid w:val="002F3BC5"/>
    <w:rsid w:val="002F3BEE"/>
    <w:rsid w:val="002F3CB5"/>
    <w:rsid w:val="002F3CCE"/>
    <w:rsid w:val="002F3D20"/>
    <w:rsid w:val="002F3D42"/>
    <w:rsid w:val="002F3D64"/>
    <w:rsid w:val="002F3D8A"/>
    <w:rsid w:val="002F3DBC"/>
    <w:rsid w:val="002F3DDA"/>
    <w:rsid w:val="002F3E43"/>
    <w:rsid w:val="002F3E9F"/>
    <w:rsid w:val="002F3EB1"/>
    <w:rsid w:val="002F3EE5"/>
    <w:rsid w:val="002F3F84"/>
    <w:rsid w:val="002F3FB2"/>
    <w:rsid w:val="002F406C"/>
    <w:rsid w:val="002F40A5"/>
    <w:rsid w:val="002F410C"/>
    <w:rsid w:val="002F41A2"/>
    <w:rsid w:val="002F41D3"/>
    <w:rsid w:val="002F4218"/>
    <w:rsid w:val="002F431A"/>
    <w:rsid w:val="002F433C"/>
    <w:rsid w:val="002F4365"/>
    <w:rsid w:val="002F4367"/>
    <w:rsid w:val="002F444C"/>
    <w:rsid w:val="002F44A2"/>
    <w:rsid w:val="002F44DE"/>
    <w:rsid w:val="002F4569"/>
    <w:rsid w:val="002F456C"/>
    <w:rsid w:val="002F458E"/>
    <w:rsid w:val="002F4642"/>
    <w:rsid w:val="002F4687"/>
    <w:rsid w:val="002F46C7"/>
    <w:rsid w:val="002F4765"/>
    <w:rsid w:val="002F48D4"/>
    <w:rsid w:val="002F492C"/>
    <w:rsid w:val="002F4A16"/>
    <w:rsid w:val="002F4A35"/>
    <w:rsid w:val="002F4A38"/>
    <w:rsid w:val="002F4AD1"/>
    <w:rsid w:val="002F4B6C"/>
    <w:rsid w:val="002F4B75"/>
    <w:rsid w:val="002F4C2D"/>
    <w:rsid w:val="002F4C4C"/>
    <w:rsid w:val="002F4CE7"/>
    <w:rsid w:val="002F4D24"/>
    <w:rsid w:val="002F4D45"/>
    <w:rsid w:val="002F4D6A"/>
    <w:rsid w:val="002F4DB0"/>
    <w:rsid w:val="002F4E18"/>
    <w:rsid w:val="002F4E6F"/>
    <w:rsid w:val="002F4E9B"/>
    <w:rsid w:val="002F4EC6"/>
    <w:rsid w:val="002F4EE2"/>
    <w:rsid w:val="002F4EF9"/>
    <w:rsid w:val="002F4F21"/>
    <w:rsid w:val="002F5043"/>
    <w:rsid w:val="002F5072"/>
    <w:rsid w:val="002F50BF"/>
    <w:rsid w:val="002F50CA"/>
    <w:rsid w:val="002F510D"/>
    <w:rsid w:val="002F51A1"/>
    <w:rsid w:val="002F52BB"/>
    <w:rsid w:val="002F537C"/>
    <w:rsid w:val="002F53E0"/>
    <w:rsid w:val="002F544B"/>
    <w:rsid w:val="002F54C3"/>
    <w:rsid w:val="002F54DA"/>
    <w:rsid w:val="002F54EA"/>
    <w:rsid w:val="002F54FF"/>
    <w:rsid w:val="002F553F"/>
    <w:rsid w:val="002F5595"/>
    <w:rsid w:val="002F5614"/>
    <w:rsid w:val="002F5688"/>
    <w:rsid w:val="002F577E"/>
    <w:rsid w:val="002F5813"/>
    <w:rsid w:val="002F5831"/>
    <w:rsid w:val="002F5875"/>
    <w:rsid w:val="002F58A3"/>
    <w:rsid w:val="002F58C3"/>
    <w:rsid w:val="002F59C0"/>
    <w:rsid w:val="002F59E6"/>
    <w:rsid w:val="002F5A37"/>
    <w:rsid w:val="002F5A51"/>
    <w:rsid w:val="002F5ABD"/>
    <w:rsid w:val="002F5B02"/>
    <w:rsid w:val="002F5BBB"/>
    <w:rsid w:val="002F5C1C"/>
    <w:rsid w:val="002F5C45"/>
    <w:rsid w:val="002F5CB7"/>
    <w:rsid w:val="002F5CDD"/>
    <w:rsid w:val="002F5D86"/>
    <w:rsid w:val="002F5DAC"/>
    <w:rsid w:val="002F5E03"/>
    <w:rsid w:val="002F5E1C"/>
    <w:rsid w:val="002F5EFB"/>
    <w:rsid w:val="002F5F39"/>
    <w:rsid w:val="002F5F3D"/>
    <w:rsid w:val="002F5FAC"/>
    <w:rsid w:val="002F5FE6"/>
    <w:rsid w:val="002F6075"/>
    <w:rsid w:val="002F607A"/>
    <w:rsid w:val="002F6083"/>
    <w:rsid w:val="002F612B"/>
    <w:rsid w:val="002F6158"/>
    <w:rsid w:val="002F6171"/>
    <w:rsid w:val="002F6173"/>
    <w:rsid w:val="002F6184"/>
    <w:rsid w:val="002F61C6"/>
    <w:rsid w:val="002F629C"/>
    <w:rsid w:val="002F6351"/>
    <w:rsid w:val="002F63AE"/>
    <w:rsid w:val="002F63D4"/>
    <w:rsid w:val="002F63DE"/>
    <w:rsid w:val="002F63E4"/>
    <w:rsid w:val="002F63F4"/>
    <w:rsid w:val="002F6431"/>
    <w:rsid w:val="002F6439"/>
    <w:rsid w:val="002F645A"/>
    <w:rsid w:val="002F6477"/>
    <w:rsid w:val="002F64C2"/>
    <w:rsid w:val="002F656C"/>
    <w:rsid w:val="002F656E"/>
    <w:rsid w:val="002F65AE"/>
    <w:rsid w:val="002F6672"/>
    <w:rsid w:val="002F668A"/>
    <w:rsid w:val="002F6798"/>
    <w:rsid w:val="002F67E1"/>
    <w:rsid w:val="002F67ED"/>
    <w:rsid w:val="002F6816"/>
    <w:rsid w:val="002F6857"/>
    <w:rsid w:val="002F688D"/>
    <w:rsid w:val="002F6898"/>
    <w:rsid w:val="002F68AB"/>
    <w:rsid w:val="002F68DC"/>
    <w:rsid w:val="002F6944"/>
    <w:rsid w:val="002F69A2"/>
    <w:rsid w:val="002F69B2"/>
    <w:rsid w:val="002F69B9"/>
    <w:rsid w:val="002F6A20"/>
    <w:rsid w:val="002F6A9A"/>
    <w:rsid w:val="002F6A9E"/>
    <w:rsid w:val="002F6AE9"/>
    <w:rsid w:val="002F6BA3"/>
    <w:rsid w:val="002F6BBF"/>
    <w:rsid w:val="002F6C74"/>
    <w:rsid w:val="002F6C80"/>
    <w:rsid w:val="002F6CA0"/>
    <w:rsid w:val="002F6CB1"/>
    <w:rsid w:val="002F6D21"/>
    <w:rsid w:val="002F6DA6"/>
    <w:rsid w:val="002F6E71"/>
    <w:rsid w:val="002F6EC5"/>
    <w:rsid w:val="002F6F34"/>
    <w:rsid w:val="002F6F6B"/>
    <w:rsid w:val="002F6FA3"/>
    <w:rsid w:val="002F6FA4"/>
    <w:rsid w:val="002F6FBE"/>
    <w:rsid w:val="002F6FC0"/>
    <w:rsid w:val="002F6FDE"/>
    <w:rsid w:val="002F700C"/>
    <w:rsid w:val="002F7015"/>
    <w:rsid w:val="002F70D0"/>
    <w:rsid w:val="002F7152"/>
    <w:rsid w:val="002F71AC"/>
    <w:rsid w:val="002F71B6"/>
    <w:rsid w:val="002F71CA"/>
    <w:rsid w:val="002F7273"/>
    <w:rsid w:val="002F727F"/>
    <w:rsid w:val="002F72D3"/>
    <w:rsid w:val="002F72E4"/>
    <w:rsid w:val="002F72EA"/>
    <w:rsid w:val="002F7311"/>
    <w:rsid w:val="002F732D"/>
    <w:rsid w:val="002F7365"/>
    <w:rsid w:val="002F73D9"/>
    <w:rsid w:val="002F7426"/>
    <w:rsid w:val="002F748D"/>
    <w:rsid w:val="002F74A5"/>
    <w:rsid w:val="002F762A"/>
    <w:rsid w:val="002F7661"/>
    <w:rsid w:val="002F77AF"/>
    <w:rsid w:val="002F77EC"/>
    <w:rsid w:val="002F7806"/>
    <w:rsid w:val="002F781C"/>
    <w:rsid w:val="002F786A"/>
    <w:rsid w:val="002F7888"/>
    <w:rsid w:val="002F789E"/>
    <w:rsid w:val="002F78CD"/>
    <w:rsid w:val="002F797B"/>
    <w:rsid w:val="002F7981"/>
    <w:rsid w:val="002F79B0"/>
    <w:rsid w:val="002F79E4"/>
    <w:rsid w:val="002F7A45"/>
    <w:rsid w:val="002F7AD3"/>
    <w:rsid w:val="002F7B15"/>
    <w:rsid w:val="002F7B6D"/>
    <w:rsid w:val="002F7B8C"/>
    <w:rsid w:val="002F7BB7"/>
    <w:rsid w:val="002F7BD4"/>
    <w:rsid w:val="002F7BDE"/>
    <w:rsid w:val="002F7C1F"/>
    <w:rsid w:val="002F7C97"/>
    <w:rsid w:val="002F7CD7"/>
    <w:rsid w:val="002F7D3F"/>
    <w:rsid w:val="002F7DC2"/>
    <w:rsid w:val="002F7E5D"/>
    <w:rsid w:val="002F7F83"/>
    <w:rsid w:val="002F7FE0"/>
    <w:rsid w:val="002F7FEA"/>
    <w:rsid w:val="002FA483"/>
    <w:rsid w:val="00300084"/>
    <w:rsid w:val="003000F3"/>
    <w:rsid w:val="00300173"/>
    <w:rsid w:val="003001E0"/>
    <w:rsid w:val="00300213"/>
    <w:rsid w:val="0030024A"/>
    <w:rsid w:val="00300292"/>
    <w:rsid w:val="003002BE"/>
    <w:rsid w:val="003002D7"/>
    <w:rsid w:val="0030031F"/>
    <w:rsid w:val="003003B9"/>
    <w:rsid w:val="00300493"/>
    <w:rsid w:val="003004D6"/>
    <w:rsid w:val="0030053E"/>
    <w:rsid w:val="00300576"/>
    <w:rsid w:val="003005A2"/>
    <w:rsid w:val="0030062B"/>
    <w:rsid w:val="0030063A"/>
    <w:rsid w:val="00300644"/>
    <w:rsid w:val="003006ED"/>
    <w:rsid w:val="00300747"/>
    <w:rsid w:val="0030074B"/>
    <w:rsid w:val="0030078C"/>
    <w:rsid w:val="0030085F"/>
    <w:rsid w:val="00300957"/>
    <w:rsid w:val="00300A8F"/>
    <w:rsid w:val="00300AB5"/>
    <w:rsid w:val="00300AC1"/>
    <w:rsid w:val="00300AD3"/>
    <w:rsid w:val="00300B6F"/>
    <w:rsid w:val="00300C45"/>
    <w:rsid w:val="00300C63"/>
    <w:rsid w:val="00300CA9"/>
    <w:rsid w:val="00300CBF"/>
    <w:rsid w:val="00300CF7"/>
    <w:rsid w:val="00300D04"/>
    <w:rsid w:val="00300DC4"/>
    <w:rsid w:val="00300DDF"/>
    <w:rsid w:val="00300E96"/>
    <w:rsid w:val="00300EB0"/>
    <w:rsid w:val="00300EE1"/>
    <w:rsid w:val="00300EF0"/>
    <w:rsid w:val="00300F07"/>
    <w:rsid w:val="00300F3C"/>
    <w:rsid w:val="00300F72"/>
    <w:rsid w:val="00300FB3"/>
    <w:rsid w:val="00300FE8"/>
    <w:rsid w:val="00301025"/>
    <w:rsid w:val="0030104F"/>
    <w:rsid w:val="00301073"/>
    <w:rsid w:val="003010B1"/>
    <w:rsid w:val="003010B7"/>
    <w:rsid w:val="003010C0"/>
    <w:rsid w:val="003010D5"/>
    <w:rsid w:val="003010DF"/>
    <w:rsid w:val="00301100"/>
    <w:rsid w:val="00301106"/>
    <w:rsid w:val="00301135"/>
    <w:rsid w:val="00301142"/>
    <w:rsid w:val="00301180"/>
    <w:rsid w:val="00301269"/>
    <w:rsid w:val="00301281"/>
    <w:rsid w:val="0030130C"/>
    <w:rsid w:val="00301348"/>
    <w:rsid w:val="0030138A"/>
    <w:rsid w:val="003013CE"/>
    <w:rsid w:val="003014AF"/>
    <w:rsid w:val="0030157C"/>
    <w:rsid w:val="00301592"/>
    <w:rsid w:val="00301619"/>
    <w:rsid w:val="00301681"/>
    <w:rsid w:val="003016EB"/>
    <w:rsid w:val="003017A3"/>
    <w:rsid w:val="0030180E"/>
    <w:rsid w:val="0030183B"/>
    <w:rsid w:val="003018C6"/>
    <w:rsid w:val="003018F8"/>
    <w:rsid w:val="0030192C"/>
    <w:rsid w:val="003019BB"/>
    <w:rsid w:val="00301A4B"/>
    <w:rsid w:val="00301A5B"/>
    <w:rsid w:val="00301B15"/>
    <w:rsid w:val="00301B66"/>
    <w:rsid w:val="00301B6C"/>
    <w:rsid w:val="00301C85"/>
    <w:rsid w:val="00301CB0"/>
    <w:rsid w:val="00301CD3"/>
    <w:rsid w:val="00301D6A"/>
    <w:rsid w:val="00301D71"/>
    <w:rsid w:val="00301DAC"/>
    <w:rsid w:val="00301DC4"/>
    <w:rsid w:val="00301E8E"/>
    <w:rsid w:val="00301EBF"/>
    <w:rsid w:val="00301EFF"/>
    <w:rsid w:val="00301F0E"/>
    <w:rsid w:val="00301F30"/>
    <w:rsid w:val="00301F57"/>
    <w:rsid w:val="00301F5B"/>
    <w:rsid w:val="00301FDC"/>
    <w:rsid w:val="0030200F"/>
    <w:rsid w:val="00302052"/>
    <w:rsid w:val="00302054"/>
    <w:rsid w:val="00302062"/>
    <w:rsid w:val="003020C2"/>
    <w:rsid w:val="003020FF"/>
    <w:rsid w:val="003021C8"/>
    <w:rsid w:val="003021D9"/>
    <w:rsid w:val="003021E3"/>
    <w:rsid w:val="003021E5"/>
    <w:rsid w:val="0030229B"/>
    <w:rsid w:val="003022A9"/>
    <w:rsid w:val="003022B3"/>
    <w:rsid w:val="00302387"/>
    <w:rsid w:val="0030238A"/>
    <w:rsid w:val="0030238E"/>
    <w:rsid w:val="00302450"/>
    <w:rsid w:val="00302501"/>
    <w:rsid w:val="0030258B"/>
    <w:rsid w:val="003025EE"/>
    <w:rsid w:val="003026A2"/>
    <w:rsid w:val="0030275F"/>
    <w:rsid w:val="00302785"/>
    <w:rsid w:val="00302792"/>
    <w:rsid w:val="003027ED"/>
    <w:rsid w:val="00302841"/>
    <w:rsid w:val="0030287E"/>
    <w:rsid w:val="003028F9"/>
    <w:rsid w:val="003028FA"/>
    <w:rsid w:val="00302961"/>
    <w:rsid w:val="00302986"/>
    <w:rsid w:val="003029A9"/>
    <w:rsid w:val="00302A04"/>
    <w:rsid w:val="00302A57"/>
    <w:rsid w:val="00302AE6"/>
    <w:rsid w:val="00302AF4"/>
    <w:rsid w:val="00302B1B"/>
    <w:rsid w:val="00302B52"/>
    <w:rsid w:val="00302B60"/>
    <w:rsid w:val="00302C08"/>
    <w:rsid w:val="00302C98"/>
    <w:rsid w:val="00302D01"/>
    <w:rsid w:val="00302D1D"/>
    <w:rsid w:val="00302D63"/>
    <w:rsid w:val="00302E53"/>
    <w:rsid w:val="00302E66"/>
    <w:rsid w:val="00302E9D"/>
    <w:rsid w:val="00302EFE"/>
    <w:rsid w:val="00302F01"/>
    <w:rsid w:val="00302F35"/>
    <w:rsid w:val="00302FA0"/>
    <w:rsid w:val="00302FD1"/>
    <w:rsid w:val="00302FFB"/>
    <w:rsid w:val="00303002"/>
    <w:rsid w:val="00303008"/>
    <w:rsid w:val="00303024"/>
    <w:rsid w:val="0030306F"/>
    <w:rsid w:val="0030307A"/>
    <w:rsid w:val="00303087"/>
    <w:rsid w:val="00303120"/>
    <w:rsid w:val="00303148"/>
    <w:rsid w:val="00303195"/>
    <w:rsid w:val="003031C9"/>
    <w:rsid w:val="003031D7"/>
    <w:rsid w:val="003031FD"/>
    <w:rsid w:val="003031FE"/>
    <w:rsid w:val="0030329E"/>
    <w:rsid w:val="003032B4"/>
    <w:rsid w:val="0030333D"/>
    <w:rsid w:val="00303402"/>
    <w:rsid w:val="003034DA"/>
    <w:rsid w:val="003034E4"/>
    <w:rsid w:val="003034F8"/>
    <w:rsid w:val="0030350E"/>
    <w:rsid w:val="0030355E"/>
    <w:rsid w:val="00303582"/>
    <w:rsid w:val="00303586"/>
    <w:rsid w:val="003035A4"/>
    <w:rsid w:val="0030366A"/>
    <w:rsid w:val="00303685"/>
    <w:rsid w:val="0030368C"/>
    <w:rsid w:val="003036D8"/>
    <w:rsid w:val="003036E6"/>
    <w:rsid w:val="003036F7"/>
    <w:rsid w:val="00303706"/>
    <w:rsid w:val="003037E3"/>
    <w:rsid w:val="0030382F"/>
    <w:rsid w:val="003038FF"/>
    <w:rsid w:val="00303928"/>
    <w:rsid w:val="0030395F"/>
    <w:rsid w:val="00303965"/>
    <w:rsid w:val="0030398E"/>
    <w:rsid w:val="003039F4"/>
    <w:rsid w:val="00303A77"/>
    <w:rsid w:val="00303AAB"/>
    <w:rsid w:val="00303ADF"/>
    <w:rsid w:val="00303AF0"/>
    <w:rsid w:val="00303B58"/>
    <w:rsid w:val="00303B69"/>
    <w:rsid w:val="00303B80"/>
    <w:rsid w:val="00303C54"/>
    <w:rsid w:val="00303CA0"/>
    <w:rsid w:val="00303CA7"/>
    <w:rsid w:val="00303CD2"/>
    <w:rsid w:val="00303D26"/>
    <w:rsid w:val="00303D8C"/>
    <w:rsid w:val="00303E21"/>
    <w:rsid w:val="00303E45"/>
    <w:rsid w:val="00303E4D"/>
    <w:rsid w:val="00303F01"/>
    <w:rsid w:val="00304054"/>
    <w:rsid w:val="00304068"/>
    <w:rsid w:val="003040A6"/>
    <w:rsid w:val="00304113"/>
    <w:rsid w:val="00304176"/>
    <w:rsid w:val="00304245"/>
    <w:rsid w:val="00304259"/>
    <w:rsid w:val="0030429B"/>
    <w:rsid w:val="003042F0"/>
    <w:rsid w:val="003042F2"/>
    <w:rsid w:val="003042F5"/>
    <w:rsid w:val="003042F9"/>
    <w:rsid w:val="0030432B"/>
    <w:rsid w:val="0030435D"/>
    <w:rsid w:val="003043B6"/>
    <w:rsid w:val="003043E6"/>
    <w:rsid w:val="003043FD"/>
    <w:rsid w:val="00304413"/>
    <w:rsid w:val="00304479"/>
    <w:rsid w:val="003044AF"/>
    <w:rsid w:val="003044DC"/>
    <w:rsid w:val="003044E1"/>
    <w:rsid w:val="0030453A"/>
    <w:rsid w:val="003045A6"/>
    <w:rsid w:val="003045CF"/>
    <w:rsid w:val="003045D5"/>
    <w:rsid w:val="00304637"/>
    <w:rsid w:val="00304648"/>
    <w:rsid w:val="0030470F"/>
    <w:rsid w:val="00304723"/>
    <w:rsid w:val="00304732"/>
    <w:rsid w:val="0030475E"/>
    <w:rsid w:val="003047AF"/>
    <w:rsid w:val="003047BC"/>
    <w:rsid w:val="003047F8"/>
    <w:rsid w:val="0030481D"/>
    <w:rsid w:val="00304825"/>
    <w:rsid w:val="0030486B"/>
    <w:rsid w:val="0030486C"/>
    <w:rsid w:val="00304875"/>
    <w:rsid w:val="0030487A"/>
    <w:rsid w:val="003048FB"/>
    <w:rsid w:val="00304ABF"/>
    <w:rsid w:val="00304ACA"/>
    <w:rsid w:val="00304B11"/>
    <w:rsid w:val="00304B7E"/>
    <w:rsid w:val="00304BFE"/>
    <w:rsid w:val="00304C06"/>
    <w:rsid w:val="00304C11"/>
    <w:rsid w:val="00304C53"/>
    <w:rsid w:val="00304CF2"/>
    <w:rsid w:val="00304CFC"/>
    <w:rsid w:val="00304D07"/>
    <w:rsid w:val="00304D26"/>
    <w:rsid w:val="00304D49"/>
    <w:rsid w:val="00304E42"/>
    <w:rsid w:val="00304F56"/>
    <w:rsid w:val="00304F96"/>
    <w:rsid w:val="00304FA2"/>
    <w:rsid w:val="0030504F"/>
    <w:rsid w:val="00305068"/>
    <w:rsid w:val="003050E0"/>
    <w:rsid w:val="003050EF"/>
    <w:rsid w:val="0030514B"/>
    <w:rsid w:val="0030518C"/>
    <w:rsid w:val="003051D3"/>
    <w:rsid w:val="00305261"/>
    <w:rsid w:val="0030527C"/>
    <w:rsid w:val="003052C1"/>
    <w:rsid w:val="003052FF"/>
    <w:rsid w:val="00305307"/>
    <w:rsid w:val="00305341"/>
    <w:rsid w:val="00305369"/>
    <w:rsid w:val="00305390"/>
    <w:rsid w:val="0030540A"/>
    <w:rsid w:val="0030544D"/>
    <w:rsid w:val="00305475"/>
    <w:rsid w:val="0030548E"/>
    <w:rsid w:val="00305497"/>
    <w:rsid w:val="003054A7"/>
    <w:rsid w:val="003054DF"/>
    <w:rsid w:val="00305572"/>
    <w:rsid w:val="0030563A"/>
    <w:rsid w:val="0030564A"/>
    <w:rsid w:val="003056B1"/>
    <w:rsid w:val="003056DC"/>
    <w:rsid w:val="003056ED"/>
    <w:rsid w:val="0030570E"/>
    <w:rsid w:val="00305754"/>
    <w:rsid w:val="00305842"/>
    <w:rsid w:val="0030584D"/>
    <w:rsid w:val="00305875"/>
    <w:rsid w:val="00305891"/>
    <w:rsid w:val="003058B3"/>
    <w:rsid w:val="003058CF"/>
    <w:rsid w:val="00305904"/>
    <w:rsid w:val="00305924"/>
    <w:rsid w:val="003059BB"/>
    <w:rsid w:val="003059CD"/>
    <w:rsid w:val="00305A26"/>
    <w:rsid w:val="00305A35"/>
    <w:rsid w:val="00305A53"/>
    <w:rsid w:val="00305A8A"/>
    <w:rsid w:val="00305AA7"/>
    <w:rsid w:val="00305B1F"/>
    <w:rsid w:val="00305B4F"/>
    <w:rsid w:val="00305CAF"/>
    <w:rsid w:val="00305D27"/>
    <w:rsid w:val="00305D68"/>
    <w:rsid w:val="00305D6A"/>
    <w:rsid w:val="00305E10"/>
    <w:rsid w:val="00305E8E"/>
    <w:rsid w:val="00305EFB"/>
    <w:rsid w:val="00305F17"/>
    <w:rsid w:val="00305FC7"/>
    <w:rsid w:val="00305FC8"/>
    <w:rsid w:val="00305FD4"/>
    <w:rsid w:val="00305FD7"/>
    <w:rsid w:val="00306001"/>
    <w:rsid w:val="0030606C"/>
    <w:rsid w:val="0030607D"/>
    <w:rsid w:val="0030607F"/>
    <w:rsid w:val="0030610E"/>
    <w:rsid w:val="0030618F"/>
    <w:rsid w:val="0030621D"/>
    <w:rsid w:val="0030623C"/>
    <w:rsid w:val="0030628B"/>
    <w:rsid w:val="00306368"/>
    <w:rsid w:val="00306399"/>
    <w:rsid w:val="003063CE"/>
    <w:rsid w:val="00306419"/>
    <w:rsid w:val="00306453"/>
    <w:rsid w:val="003065C7"/>
    <w:rsid w:val="0030670A"/>
    <w:rsid w:val="0030675F"/>
    <w:rsid w:val="0030677C"/>
    <w:rsid w:val="0030677E"/>
    <w:rsid w:val="003067FC"/>
    <w:rsid w:val="00306818"/>
    <w:rsid w:val="003068E7"/>
    <w:rsid w:val="0030691C"/>
    <w:rsid w:val="00306924"/>
    <w:rsid w:val="00306931"/>
    <w:rsid w:val="0030694A"/>
    <w:rsid w:val="003069AB"/>
    <w:rsid w:val="00306A04"/>
    <w:rsid w:val="00306A23"/>
    <w:rsid w:val="00306A53"/>
    <w:rsid w:val="00306A5F"/>
    <w:rsid w:val="00306AB3"/>
    <w:rsid w:val="00306B35"/>
    <w:rsid w:val="00306C08"/>
    <w:rsid w:val="00306CA0"/>
    <w:rsid w:val="00306DB8"/>
    <w:rsid w:val="00306DEF"/>
    <w:rsid w:val="00306EE6"/>
    <w:rsid w:val="00306F24"/>
    <w:rsid w:val="00306F4A"/>
    <w:rsid w:val="00306F92"/>
    <w:rsid w:val="00306FC7"/>
    <w:rsid w:val="0030702B"/>
    <w:rsid w:val="0030704F"/>
    <w:rsid w:val="003070C3"/>
    <w:rsid w:val="003070D0"/>
    <w:rsid w:val="00307106"/>
    <w:rsid w:val="003071AF"/>
    <w:rsid w:val="003071CF"/>
    <w:rsid w:val="00307253"/>
    <w:rsid w:val="00307267"/>
    <w:rsid w:val="003072EA"/>
    <w:rsid w:val="00307319"/>
    <w:rsid w:val="00307322"/>
    <w:rsid w:val="00307325"/>
    <w:rsid w:val="00307334"/>
    <w:rsid w:val="00307344"/>
    <w:rsid w:val="00307359"/>
    <w:rsid w:val="00307384"/>
    <w:rsid w:val="00307393"/>
    <w:rsid w:val="00307404"/>
    <w:rsid w:val="00307445"/>
    <w:rsid w:val="00307475"/>
    <w:rsid w:val="00307552"/>
    <w:rsid w:val="0030757F"/>
    <w:rsid w:val="00307585"/>
    <w:rsid w:val="00307607"/>
    <w:rsid w:val="0030762C"/>
    <w:rsid w:val="00307685"/>
    <w:rsid w:val="003076CA"/>
    <w:rsid w:val="00307707"/>
    <w:rsid w:val="0030776D"/>
    <w:rsid w:val="00307782"/>
    <w:rsid w:val="003077BD"/>
    <w:rsid w:val="003077CD"/>
    <w:rsid w:val="00307801"/>
    <w:rsid w:val="00307825"/>
    <w:rsid w:val="0030784F"/>
    <w:rsid w:val="00307888"/>
    <w:rsid w:val="003078B6"/>
    <w:rsid w:val="003078DC"/>
    <w:rsid w:val="0030794B"/>
    <w:rsid w:val="003079A1"/>
    <w:rsid w:val="003079F6"/>
    <w:rsid w:val="00307A55"/>
    <w:rsid w:val="00307A7D"/>
    <w:rsid w:val="00307B33"/>
    <w:rsid w:val="00307BDD"/>
    <w:rsid w:val="00307BF1"/>
    <w:rsid w:val="00307C3E"/>
    <w:rsid w:val="00307C78"/>
    <w:rsid w:val="00307C80"/>
    <w:rsid w:val="00307CA1"/>
    <w:rsid w:val="00307D93"/>
    <w:rsid w:val="00307DCF"/>
    <w:rsid w:val="00307DE2"/>
    <w:rsid w:val="00307EF8"/>
    <w:rsid w:val="00307F06"/>
    <w:rsid w:val="00307F68"/>
    <w:rsid w:val="00307FAB"/>
    <w:rsid w:val="00307FDE"/>
    <w:rsid w:val="00307FE6"/>
    <w:rsid w:val="00307FF2"/>
    <w:rsid w:val="00310090"/>
    <w:rsid w:val="0031013B"/>
    <w:rsid w:val="0031016D"/>
    <w:rsid w:val="00310174"/>
    <w:rsid w:val="003101BB"/>
    <w:rsid w:val="0031024A"/>
    <w:rsid w:val="00310324"/>
    <w:rsid w:val="003103C1"/>
    <w:rsid w:val="00310407"/>
    <w:rsid w:val="00310452"/>
    <w:rsid w:val="003104F1"/>
    <w:rsid w:val="00310583"/>
    <w:rsid w:val="0031059D"/>
    <w:rsid w:val="00310627"/>
    <w:rsid w:val="0031065F"/>
    <w:rsid w:val="003106BA"/>
    <w:rsid w:val="003107FD"/>
    <w:rsid w:val="00310918"/>
    <w:rsid w:val="0031096F"/>
    <w:rsid w:val="00310985"/>
    <w:rsid w:val="0031098D"/>
    <w:rsid w:val="003109C4"/>
    <w:rsid w:val="003109F0"/>
    <w:rsid w:val="00310A21"/>
    <w:rsid w:val="00310A3E"/>
    <w:rsid w:val="00310A67"/>
    <w:rsid w:val="00310AD7"/>
    <w:rsid w:val="00310AE8"/>
    <w:rsid w:val="00310AF3"/>
    <w:rsid w:val="00310AF6"/>
    <w:rsid w:val="00310B6D"/>
    <w:rsid w:val="00310B8F"/>
    <w:rsid w:val="00310BAA"/>
    <w:rsid w:val="00310BF4"/>
    <w:rsid w:val="00310C13"/>
    <w:rsid w:val="00310CEF"/>
    <w:rsid w:val="00310CFA"/>
    <w:rsid w:val="00310D7F"/>
    <w:rsid w:val="00310D8C"/>
    <w:rsid w:val="00310DD6"/>
    <w:rsid w:val="00310E21"/>
    <w:rsid w:val="00310F8E"/>
    <w:rsid w:val="00310FB2"/>
    <w:rsid w:val="0031101A"/>
    <w:rsid w:val="00311044"/>
    <w:rsid w:val="003110B0"/>
    <w:rsid w:val="003110C1"/>
    <w:rsid w:val="003110DE"/>
    <w:rsid w:val="003110E3"/>
    <w:rsid w:val="00311151"/>
    <w:rsid w:val="003111A1"/>
    <w:rsid w:val="0031129A"/>
    <w:rsid w:val="00311306"/>
    <w:rsid w:val="0031137C"/>
    <w:rsid w:val="003113FA"/>
    <w:rsid w:val="00311404"/>
    <w:rsid w:val="00311473"/>
    <w:rsid w:val="003114B0"/>
    <w:rsid w:val="00311535"/>
    <w:rsid w:val="00311622"/>
    <w:rsid w:val="00311640"/>
    <w:rsid w:val="003116C5"/>
    <w:rsid w:val="0031171F"/>
    <w:rsid w:val="003117D9"/>
    <w:rsid w:val="003117E5"/>
    <w:rsid w:val="003117F8"/>
    <w:rsid w:val="003118F4"/>
    <w:rsid w:val="0031192F"/>
    <w:rsid w:val="00311932"/>
    <w:rsid w:val="003119B9"/>
    <w:rsid w:val="003119FA"/>
    <w:rsid w:val="00311A2B"/>
    <w:rsid w:val="00311A38"/>
    <w:rsid w:val="00311A54"/>
    <w:rsid w:val="00311A73"/>
    <w:rsid w:val="00311AAF"/>
    <w:rsid w:val="00311AE2"/>
    <w:rsid w:val="00311AE6"/>
    <w:rsid w:val="00311AFF"/>
    <w:rsid w:val="00311B42"/>
    <w:rsid w:val="00311B80"/>
    <w:rsid w:val="00311B8F"/>
    <w:rsid w:val="00311C74"/>
    <w:rsid w:val="00311C89"/>
    <w:rsid w:val="00311C96"/>
    <w:rsid w:val="00311CB8"/>
    <w:rsid w:val="00311CBE"/>
    <w:rsid w:val="00311CD0"/>
    <w:rsid w:val="00311E50"/>
    <w:rsid w:val="00311FAC"/>
    <w:rsid w:val="00311FAD"/>
    <w:rsid w:val="00311FB2"/>
    <w:rsid w:val="00312051"/>
    <w:rsid w:val="003120E5"/>
    <w:rsid w:val="00312256"/>
    <w:rsid w:val="00312275"/>
    <w:rsid w:val="00312333"/>
    <w:rsid w:val="0031234A"/>
    <w:rsid w:val="003123CF"/>
    <w:rsid w:val="0031241F"/>
    <w:rsid w:val="0031243F"/>
    <w:rsid w:val="00312505"/>
    <w:rsid w:val="00312709"/>
    <w:rsid w:val="00312718"/>
    <w:rsid w:val="003127A3"/>
    <w:rsid w:val="0031283D"/>
    <w:rsid w:val="00312922"/>
    <w:rsid w:val="0031294D"/>
    <w:rsid w:val="00312976"/>
    <w:rsid w:val="003129AF"/>
    <w:rsid w:val="003129F2"/>
    <w:rsid w:val="003129FF"/>
    <w:rsid w:val="00312A4D"/>
    <w:rsid w:val="00312A6C"/>
    <w:rsid w:val="00312A7B"/>
    <w:rsid w:val="00312A99"/>
    <w:rsid w:val="00312AE6"/>
    <w:rsid w:val="00312B15"/>
    <w:rsid w:val="00312B8B"/>
    <w:rsid w:val="00312BEF"/>
    <w:rsid w:val="00312C50"/>
    <w:rsid w:val="00312DB6"/>
    <w:rsid w:val="00312DCC"/>
    <w:rsid w:val="00312DF6"/>
    <w:rsid w:val="00312EAA"/>
    <w:rsid w:val="00312F17"/>
    <w:rsid w:val="00312F18"/>
    <w:rsid w:val="00312F47"/>
    <w:rsid w:val="00312FAF"/>
    <w:rsid w:val="00312FBB"/>
    <w:rsid w:val="00312FE1"/>
    <w:rsid w:val="00313097"/>
    <w:rsid w:val="003130BD"/>
    <w:rsid w:val="003130BF"/>
    <w:rsid w:val="003130DB"/>
    <w:rsid w:val="0031314F"/>
    <w:rsid w:val="00313180"/>
    <w:rsid w:val="003131F4"/>
    <w:rsid w:val="003132AB"/>
    <w:rsid w:val="003132B5"/>
    <w:rsid w:val="0031331C"/>
    <w:rsid w:val="0031331E"/>
    <w:rsid w:val="0031332C"/>
    <w:rsid w:val="003133A8"/>
    <w:rsid w:val="0031349F"/>
    <w:rsid w:val="0031359D"/>
    <w:rsid w:val="003135C9"/>
    <w:rsid w:val="00313694"/>
    <w:rsid w:val="00313698"/>
    <w:rsid w:val="003136DF"/>
    <w:rsid w:val="0031373C"/>
    <w:rsid w:val="00313789"/>
    <w:rsid w:val="003137A1"/>
    <w:rsid w:val="003137A9"/>
    <w:rsid w:val="0031380F"/>
    <w:rsid w:val="0031393A"/>
    <w:rsid w:val="0031397F"/>
    <w:rsid w:val="00313A13"/>
    <w:rsid w:val="00313A76"/>
    <w:rsid w:val="00313B3A"/>
    <w:rsid w:val="00313B6C"/>
    <w:rsid w:val="00313B70"/>
    <w:rsid w:val="00313B86"/>
    <w:rsid w:val="00313C93"/>
    <w:rsid w:val="00313CDA"/>
    <w:rsid w:val="00313CFB"/>
    <w:rsid w:val="00313DD1"/>
    <w:rsid w:val="00313E25"/>
    <w:rsid w:val="00313E6F"/>
    <w:rsid w:val="00313EAA"/>
    <w:rsid w:val="00313F6B"/>
    <w:rsid w:val="00313F74"/>
    <w:rsid w:val="00313FC2"/>
    <w:rsid w:val="00314004"/>
    <w:rsid w:val="00314032"/>
    <w:rsid w:val="00314035"/>
    <w:rsid w:val="0031405A"/>
    <w:rsid w:val="0031406E"/>
    <w:rsid w:val="003140FB"/>
    <w:rsid w:val="003141DF"/>
    <w:rsid w:val="003141F0"/>
    <w:rsid w:val="0031421C"/>
    <w:rsid w:val="0031422B"/>
    <w:rsid w:val="00314265"/>
    <w:rsid w:val="00314298"/>
    <w:rsid w:val="00314333"/>
    <w:rsid w:val="00314356"/>
    <w:rsid w:val="003143EA"/>
    <w:rsid w:val="00314429"/>
    <w:rsid w:val="00314438"/>
    <w:rsid w:val="00314591"/>
    <w:rsid w:val="003145C6"/>
    <w:rsid w:val="003145EB"/>
    <w:rsid w:val="00314709"/>
    <w:rsid w:val="00314768"/>
    <w:rsid w:val="0031477E"/>
    <w:rsid w:val="003147B0"/>
    <w:rsid w:val="003147BC"/>
    <w:rsid w:val="003147CB"/>
    <w:rsid w:val="003147EA"/>
    <w:rsid w:val="003147FF"/>
    <w:rsid w:val="00314858"/>
    <w:rsid w:val="0031487B"/>
    <w:rsid w:val="0031490A"/>
    <w:rsid w:val="0031491F"/>
    <w:rsid w:val="00314939"/>
    <w:rsid w:val="00314962"/>
    <w:rsid w:val="0031496D"/>
    <w:rsid w:val="00314970"/>
    <w:rsid w:val="00314972"/>
    <w:rsid w:val="003149AB"/>
    <w:rsid w:val="003149AE"/>
    <w:rsid w:val="003149E1"/>
    <w:rsid w:val="00314A28"/>
    <w:rsid w:val="00314A86"/>
    <w:rsid w:val="00314AB7"/>
    <w:rsid w:val="00314AEF"/>
    <w:rsid w:val="00314B93"/>
    <w:rsid w:val="00314BBB"/>
    <w:rsid w:val="00314BDA"/>
    <w:rsid w:val="00314BEA"/>
    <w:rsid w:val="00314C5B"/>
    <w:rsid w:val="00314C88"/>
    <w:rsid w:val="00314CED"/>
    <w:rsid w:val="00314CF6"/>
    <w:rsid w:val="00314DDC"/>
    <w:rsid w:val="00314E2C"/>
    <w:rsid w:val="00314E4B"/>
    <w:rsid w:val="00314EB3"/>
    <w:rsid w:val="00314EEC"/>
    <w:rsid w:val="00314F37"/>
    <w:rsid w:val="0031500C"/>
    <w:rsid w:val="0031504A"/>
    <w:rsid w:val="00315056"/>
    <w:rsid w:val="00315065"/>
    <w:rsid w:val="00315090"/>
    <w:rsid w:val="00315124"/>
    <w:rsid w:val="00315163"/>
    <w:rsid w:val="003151A2"/>
    <w:rsid w:val="003151AB"/>
    <w:rsid w:val="00315273"/>
    <w:rsid w:val="00315279"/>
    <w:rsid w:val="003152A4"/>
    <w:rsid w:val="003152F8"/>
    <w:rsid w:val="00315336"/>
    <w:rsid w:val="0031534A"/>
    <w:rsid w:val="00315389"/>
    <w:rsid w:val="0031539F"/>
    <w:rsid w:val="003153DD"/>
    <w:rsid w:val="003153F4"/>
    <w:rsid w:val="00315443"/>
    <w:rsid w:val="0031544A"/>
    <w:rsid w:val="00315475"/>
    <w:rsid w:val="003154A6"/>
    <w:rsid w:val="003154F5"/>
    <w:rsid w:val="00315500"/>
    <w:rsid w:val="00315542"/>
    <w:rsid w:val="003155CF"/>
    <w:rsid w:val="003155DB"/>
    <w:rsid w:val="003155E6"/>
    <w:rsid w:val="00315634"/>
    <w:rsid w:val="00315652"/>
    <w:rsid w:val="0031569D"/>
    <w:rsid w:val="0031573F"/>
    <w:rsid w:val="0031575E"/>
    <w:rsid w:val="00315766"/>
    <w:rsid w:val="0031576C"/>
    <w:rsid w:val="00315784"/>
    <w:rsid w:val="0031585A"/>
    <w:rsid w:val="0031586C"/>
    <w:rsid w:val="00315962"/>
    <w:rsid w:val="00315A6D"/>
    <w:rsid w:val="00315AF2"/>
    <w:rsid w:val="00315BD5"/>
    <w:rsid w:val="00315C4A"/>
    <w:rsid w:val="00315CAB"/>
    <w:rsid w:val="00315CF6"/>
    <w:rsid w:val="00315CFA"/>
    <w:rsid w:val="00315DBA"/>
    <w:rsid w:val="00315DE0"/>
    <w:rsid w:val="00315E3B"/>
    <w:rsid w:val="00315E4B"/>
    <w:rsid w:val="00315F2C"/>
    <w:rsid w:val="00315F54"/>
    <w:rsid w:val="00315F5F"/>
    <w:rsid w:val="00316075"/>
    <w:rsid w:val="00316084"/>
    <w:rsid w:val="0031608E"/>
    <w:rsid w:val="00316091"/>
    <w:rsid w:val="00316132"/>
    <w:rsid w:val="00316156"/>
    <w:rsid w:val="003161CF"/>
    <w:rsid w:val="0031624B"/>
    <w:rsid w:val="0031624D"/>
    <w:rsid w:val="003162A9"/>
    <w:rsid w:val="003162DF"/>
    <w:rsid w:val="00316313"/>
    <w:rsid w:val="003163AF"/>
    <w:rsid w:val="003163EC"/>
    <w:rsid w:val="00316423"/>
    <w:rsid w:val="00316443"/>
    <w:rsid w:val="0031646B"/>
    <w:rsid w:val="00316530"/>
    <w:rsid w:val="00316531"/>
    <w:rsid w:val="0031657B"/>
    <w:rsid w:val="003165C7"/>
    <w:rsid w:val="003165FD"/>
    <w:rsid w:val="003165FE"/>
    <w:rsid w:val="00316699"/>
    <w:rsid w:val="0031669B"/>
    <w:rsid w:val="003166B1"/>
    <w:rsid w:val="00316717"/>
    <w:rsid w:val="00316748"/>
    <w:rsid w:val="0031677A"/>
    <w:rsid w:val="0031678F"/>
    <w:rsid w:val="003167A7"/>
    <w:rsid w:val="003167D4"/>
    <w:rsid w:val="00316822"/>
    <w:rsid w:val="00316895"/>
    <w:rsid w:val="003168A6"/>
    <w:rsid w:val="0031690B"/>
    <w:rsid w:val="00316931"/>
    <w:rsid w:val="00316937"/>
    <w:rsid w:val="003169AB"/>
    <w:rsid w:val="003169F8"/>
    <w:rsid w:val="00316A3E"/>
    <w:rsid w:val="00316AA3"/>
    <w:rsid w:val="00316B21"/>
    <w:rsid w:val="00316BC0"/>
    <w:rsid w:val="00316C46"/>
    <w:rsid w:val="00316C5D"/>
    <w:rsid w:val="00316CAB"/>
    <w:rsid w:val="00316CD0"/>
    <w:rsid w:val="00316CDC"/>
    <w:rsid w:val="00316D86"/>
    <w:rsid w:val="00316D9A"/>
    <w:rsid w:val="00316DBD"/>
    <w:rsid w:val="00316DD8"/>
    <w:rsid w:val="00316EA5"/>
    <w:rsid w:val="00316EAB"/>
    <w:rsid w:val="00316EC8"/>
    <w:rsid w:val="00316EE2"/>
    <w:rsid w:val="00316EFE"/>
    <w:rsid w:val="00316F11"/>
    <w:rsid w:val="00316F2B"/>
    <w:rsid w:val="00316F3F"/>
    <w:rsid w:val="00316FD8"/>
    <w:rsid w:val="00316FDB"/>
    <w:rsid w:val="00317035"/>
    <w:rsid w:val="003170BE"/>
    <w:rsid w:val="003170C3"/>
    <w:rsid w:val="0031713A"/>
    <w:rsid w:val="0031713E"/>
    <w:rsid w:val="00317272"/>
    <w:rsid w:val="0031727B"/>
    <w:rsid w:val="003172E3"/>
    <w:rsid w:val="00317329"/>
    <w:rsid w:val="0031736B"/>
    <w:rsid w:val="003173A4"/>
    <w:rsid w:val="003173BC"/>
    <w:rsid w:val="00317429"/>
    <w:rsid w:val="00317461"/>
    <w:rsid w:val="00317471"/>
    <w:rsid w:val="00317485"/>
    <w:rsid w:val="0031753A"/>
    <w:rsid w:val="0031757F"/>
    <w:rsid w:val="003175EA"/>
    <w:rsid w:val="00317695"/>
    <w:rsid w:val="0031769D"/>
    <w:rsid w:val="003176B5"/>
    <w:rsid w:val="0031771C"/>
    <w:rsid w:val="0031773C"/>
    <w:rsid w:val="00317761"/>
    <w:rsid w:val="003178EF"/>
    <w:rsid w:val="0031796B"/>
    <w:rsid w:val="003179AD"/>
    <w:rsid w:val="003179C7"/>
    <w:rsid w:val="00317A0A"/>
    <w:rsid w:val="00317A29"/>
    <w:rsid w:val="00317A39"/>
    <w:rsid w:val="00317A54"/>
    <w:rsid w:val="00317A5B"/>
    <w:rsid w:val="00317A63"/>
    <w:rsid w:val="00317A96"/>
    <w:rsid w:val="00317B45"/>
    <w:rsid w:val="00317BB1"/>
    <w:rsid w:val="00317BB7"/>
    <w:rsid w:val="00317C37"/>
    <w:rsid w:val="00317C5D"/>
    <w:rsid w:val="00317CF1"/>
    <w:rsid w:val="00317D80"/>
    <w:rsid w:val="00317D85"/>
    <w:rsid w:val="00317F31"/>
    <w:rsid w:val="00317F6C"/>
    <w:rsid w:val="00317F6E"/>
    <w:rsid w:val="00317F83"/>
    <w:rsid w:val="00317FCE"/>
    <w:rsid w:val="00317FD0"/>
    <w:rsid w:val="0032002D"/>
    <w:rsid w:val="00320039"/>
    <w:rsid w:val="003200B7"/>
    <w:rsid w:val="0032016A"/>
    <w:rsid w:val="00320248"/>
    <w:rsid w:val="0032024A"/>
    <w:rsid w:val="0032027E"/>
    <w:rsid w:val="003202D4"/>
    <w:rsid w:val="003202EC"/>
    <w:rsid w:val="00320308"/>
    <w:rsid w:val="00320313"/>
    <w:rsid w:val="00320358"/>
    <w:rsid w:val="0032036A"/>
    <w:rsid w:val="003203E0"/>
    <w:rsid w:val="0032040D"/>
    <w:rsid w:val="00320415"/>
    <w:rsid w:val="0032045F"/>
    <w:rsid w:val="00320558"/>
    <w:rsid w:val="003205DF"/>
    <w:rsid w:val="0032067B"/>
    <w:rsid w:val="00320785"/>
    <w:rsid w:val="003207EC"/>
    <w:rsid w:val="0032080C"/>
    <w:rsid w:val="00320902"/>
    <w:rsid w:val="0032093A"/>
    <w:rsid w:val="0032096F"/>
    <w:rsid w:val="0032097A"/>
    <w:rsid w:val="003209E3"/>
    <w:rsid w:val="00320A26"/>
    <w:rsid w:val="00320A69"/>
    <w:rsid w:val="00320AAC"/>
    <w:rsid w:val="00320AB5"/>
    <w:rsid w:val="00320B06"/>
    <w:rsid w:val="00320BA6"/>
    <w:rsid w:val="00320C83"/>
    <w:rsid w:val="00320DA0"/>
    <w:rsid w:val="00320DA4"/>
    <w:rsid w:val="00320DCA"/>
    <w:rsid w:val="00320E1A"/>
    <w:rsid w:val="00320E94"/>
    <w:rsid w:val="00320ED0"/>
    <w:rsid w:val="00320F76"/>
    <w:rsid w:val="00320FB0"/>
    <w:rsid w:val="00320FC8"/>
    <w:rsid w:val="00320FFE"/>
    <w:rsid w:val="00321039"/>
    <w:rsid w:val="00321091"/>
    <w:rsid w:val="0032109B"/>
    <w:rsid w:val="003210B9"/>
    <w:rsid w:val="003210BB"/>
    <w:rsid w:val="00321113"/>
    <w:rsid w:val="0032119A"/>
    <w:rsid w:val="0032121D"/>
    <w:rsid w:val="00321227"/>
    <w:rsid w:val="00321266"/>
    <w:rsid w:val="00321364"/>
    <w:rsid w:val="003213EE"/>
    <w:rsid w:val="00321483"/>
    <w:rsid w:val="0032148D"/>
    <w:rsid w:val="0032148E"/>
    <w:rsid w:val="003215CD"/>
    <w:rsid w:val="00321656"/>
    <w:rsid w:val="00321691"/>
    <w:rsid w:val="003216E5"/>
    <w:rsid w:val="00321717"/>
    <w:rsid w:val="00321777"/>
    <w:rsid w:val="0032178C"/>
    <w:rsid w:val="0032184B"/>
    <w:rsid w:val="0032184E"/>
    <w:rsid w:val="003218C3"/>
    <w:rsid w:val="003218C6"/>
    <w:rsid w:val="003218E7"/>
    <w:rsid w:val="00321917"/>
    <w:rsid w:val="003219AA"/>
    <w:rsid w:val="00321A6D"/>
    <w:rsid w:val="00321A7C"/>
    <w:rsid w:val="00321ADE"/>
    <w:rsid w:val="00321AE3"/>
    <w:rsid w:val="00321B21"/>
    <w:rsid w:val="00321B96"/>
    <w:rsid w:val="00321BBA"/>
    <w:rsid w:val="00321BCD"/>
    <w:rsid w:val="00321BDD"/>
    <w:rsid w:val="00321BE3"/>
    <w:rsid w:val="00321D52"/>
    <w:rsid w:val="00321D59"/>
    <w:rsid w:val="00321D68"/>
    <w:rsid w:val="00321DBF"/>
    <w:rsid w:val="00321E77"/>
    <w:rsid w:val="00321F52"/>
    <w:rsid w:val="00321F90"/>
    <w:rsid w:val="00321F92"/>
    <w:rsid w:val="00321FF4"/>
    <w:rsid w:val="003220AE"/>
    <w:rsid w:val="003220D4"/>
    <w:rsid w:val="0032216C"/>
    <w:rsid w:val="0032218F"/>
    <w:rsid w:val="003222DE"/>
    <w:rsid w:val="00322408"/>
    <w:rsid w:val="0032241F"/>
    <w:rsid w:val="0032245B"/>
    <w:rsid w:val="00322519"/>
    <w:rsid w:val="0032253F"/>
    <w:rsid w:val="00322563"/>
    <w:rsid w:val="0032258D"/>
    <w:rsid w:val="003225B7"/>
    <w:rsid w:val="003225C2"/>
    <w:rsid w:val="0032270F"/>
    <w:rsid w:val="00322712"/>
    <w:rsid w:val="00322755"/>
    <w:rsid w:val="00322838"/>
    <w:rsid w:val="00322898"/>
    <w:rsid w:val="00322937"/>
    <w:rsid w:val="003229CA"/>
    <w:rsid w:val="003229E1"/>
    <w:rsid w:val="00322A2A"/>
    <w:rsid w:val="00322A39"/>
    <w:rsid w:val="00322A4F"/>
    <w:rsid w:val="00322A6E"/>
    <w:rsid w:val="00322AB2"/>
    <w:rsid w:val="00322B42"/>
    <w:rsid w:val="00322B86"/>
    <w:rsid w:val="00322B88"/>
    <w:rsid w:val="00322BB5"/>
    <w:rsid w:val="00322C46"/>
    <w:rsid w:val="00322CAB"/>
    <w:rsid w:val="00322DEC"/>
    <w:rsid w:val="00322E7C"/>
    <w:rsid w:val="00322E7F"/>
    <w:rsid w:val="00322E96"/>
    <w:rsid w:val="00322F8A"/>
    <w:rsid w:val="00322F95"/>
    <w:rsid w:val="00322FB5"/>
    <w:rsid w:val="0032300F"/>
    <w:rsid w:val="00323100"/>
    <w:rsid w:val="00323176"/>
    <w:rsid w:val="003231B6"/>
    <w:rsid w:val="003231DA"/>
    <w:rsid w:val="0032324F"/>
    <w:rsid w:val="00323267"/>
    <w:rsid w:val="003232AA"/>
    <w:rsid w:val="003234A5"/>
    <w:rsid w:val="003234CB"/>
    <w:rsid w:val="00323502"/>
    <w:rsid w:val="003235DB"/>
    <w:rsid w:val="0032360D"/>
    <w:rsid w:val="0032364E"/>
    <w:rsid w:val="003236D8"/>
    <w:rsid w:val="00323746"/>
    <w:rsid w:val="0032375E"/>
    <w:rsid w:val="00323814"/>
    <w:rsid w:val="00323818"/>
    <w:rsid w:val="0032389A"/>
    <w:rsid w:val="003238B4"/>
    <w:rsid w:val="00323943"/>
    <w:rsid w:val="00323945"/>
    <w:rsid w:val="0032396D"/>
    <w:rsid w:val="0032397E"/>
    <w:rsid w:val="003239D4"/>
    <w:rsid w:val="00323A2F"/>
    <w:rsid w:val="00323A61"/>
    <w:rsid w:val="00323A83"/>
    <w:rsid w:val="00323A87"/>
    <w:rsid w:val="00323A97"/>
    <w:rsid w:val="00323B97"/>
    <w:rsid w:val="00323BCF"/>
    <w:rsid w:val="00323C6D"/>
    <w:rsid w:val="00323C79"/>
    <w:rsid w:val="00323C7A"/>
    <w:rsid w:val="00323C8A"/>
    <w:rsid w:val="00323CBC"/>
    <w:rsid w:val="00323E24"/>
    <w:rsid w:val="00323E8D"/>
    <w:rsid w:val="00323EE9"/>
    <w:rsid w:val="00323EF7"/>
    <w:rsid w:val="00323F64"/>
    <w:rsid w:val="00323F82"/>
    <w:rsid w:val="00323FF4"/>
    <w:rsid w:val="00323FF6"/>
    <w:rsid w:val="00324041"/>
    <w:rsid w:val="00324087"/>
    <w:rsid w:val="003241CC"/>
    <w:rsid w:val="003241F7"/>
    <w:rsid w:val="00324206"/>
    <w:rsid w:val="00324233"/>
    <w:rsid w:val="00324254"/>
    <w:rsid w:val="00324302"/>
    <w:rsid w:val="00324340"/>
    <w:rsid w:val="003243C3"/>
    <w:rsid w:val="003243F1"/>
    <w:rsid w:val="00324408"/>
    <w:rsid w:val="00324435"/>
    <w:rsid w:val="00324494"/>
    <w:rsid w:val="003245B1"/>
    <w:rsid w:val="003245C6"/>
    <w:rsid w:val="003245CD"/>
    <w:rsid w:val="003245EF"/>
    <w:rsid w:val="00324611"/>
    <w:rsid w:val="003246C6"/>
    <w:rsid w:val="00324803"/>
    <w:rsid w:val="003248D2"/>
    <w:rsid w:val="0032490B"/>
    <w:rsid w:val="0032491A"/>
    <w:rsid w:val="00324931"/>
    <w:rsid w:val="0032497D"/>
    <w:rsid w:val="003249D3"/>
    <w:rsid w:val="00324ADA"/>
    <w:rsid w:val="00324B0D"/>
    <w:rsid w:val="00324B5A"/>
    <w:rsid w:val="00324B94"/>
    <w:rsid w:val="00324BCB"/>
    <w:rsid w:val="00324BD1"/>
    <w:rsid w:val="00324BDF"/>
    <w:rsid w:val="00324BFA"/>
    <w:rsid w:val="00324C43"/>
    <w:rsid w:val="00324C4F"/>
    <w:rsid w:val="00324C93"/>
    <w:rsid w:val="00324D97"/>
    <w:rsid w:val="00324E10"/>
    <w:rsid w:val="00324E6B"/>
    <w:rsid w:val="00324E72"/>
    <w:rsid w:val="00324E82"/>
    <w:rsid w:val="00324E98"/>
    <w:rsid w:val="00324EAE"/>
    <w:rsid w:val="00324F9A"/>
    <w:rsid w:val="00324FA8"/>
    <w:rsid w:val="00325037"/>
    <w:rsid w:val="00325061"/>
    <w:rsid w:val="003250BE"/>
    <w:rsid w:val="003251CB"/>
    <w:rsid w:val="00325225"/>
    <w:rsid w:val="00325241"/>
    <w:rsid w:val="00325283"/>
    <w:rsid w:val="003252DA"/>
    <w:rsid w:val="00325360"/>
    <w:rsid w:val="003253ED"/>
    <w:rsid w:val="00325466"/>
    <w:rsid w:val="00325480"/>
    <w:rsid w:val="00325491"/>
    <w:rsid w:val="003254C0"/>
    <w:rsid w:val="003254C4"/>
    <w:rsid w:val="003254CE"/>
    <w:rsid w:val="0032550F"/>
    <w:rsid w:val="00325529"/>
    <w:rsid w:val="003255DD"/>
    <w:rsid w:val="00325629"/>
    <w:rsid w:val="0032565E"/>
    <w:rsid w:val="003256E8"/>
    <w:rsid w:val="003256FE"/>
    <w:rsid w:val="00325798"/>
    <w:rsid w:val="00325809"/>
    <w:rsid w:val="00325813"/>
    <w:rsid w:val="00325886"/>
    <w:rsid w:val="0032588D"/>
    <w:rsid w:val="00325957"/>
    <w:rsid w:val="003259EE"/>
    <w:rsid w:val="00325A32"/>
    <w:rsid w:val="00325A78"/>
    <w:rsid w:val="00325AAC"/>
    <w:rsid w:val="00325B41"/>
    <w:rsid w:val="00325C38"/>
    <w:rsid w:val="00325C69"/>
    <w:rsid w:val="00325C85"/>
    <w:rsid w:val="00325D3B"/>
    <w:rsid w:val="00325DA9"/>
    <w:rsid w:val="00325DEA"/>
    <w:rsid w:val="00325E99"/>
    <w:rsid w:val="00325E9E"/>
    <w:rsid w:val="00325EBA"/>
    <w:rsid w:val="00325F06"/>
    <w:rsid w:val="00325F4B"/>
    <w:rsid w:val="00326040"/>
    <w:rsid w:val="00326050"/>
    <w:rsid w:val="003260F2"/>
    <w:rsid w:val="0032610B"/>
    <w:rsid w:val="0032615B"/>
    <w:rsid w:val="003261A5"/>
    <w:rsid w:val="0032622E"/>
    <w:rsid w:val="003262BF"/>
    <w:rsid w:val="003262C9"/>
    <w:rsid w:val="003262E2"/>
    <w:rsid w:val="003262F0"/>
    <w:rsid w:val="00326320"/>
    <w:rsid w:val="0032632C"/>
    <w:rsid w:val="00326384"/>
    <w:rsid w:val="003263FD"/>
    <w:rsid w:val="00326409"/>
    <w:rsid w:val="0032643B"/>
    <w:rsid w:val="00326443"/>
    <w:rsid w:val="00326462"/>
    <w:rsid w:val="0032646B"/>
    <w:rsid w:val="0032648B"/>
    <w:rsid w:val="003264DF"/>
    <w:rsid w:val="003264F0"/>
    <w:rsid w:val="0032654C"/>
    <w:rsid w:val="003265C1"/>
    <w:rsid w:val="003265FA"/>
    <w:rsid w:val="00326643"/>
    <w:rsid w:val="00326693"/>
    <w:rsid w:val="00326756"/>
    <w:rsid w:val="00326775"/>
    <w:rsid w:val="00326796"/>
    <w:rsid w:val="003267B9"/>
    <w:rsid w:val="003267F3"/>
    <w:rsid w:val="003267FA"/>
    <w:rsid w:val="0032682E"/>
    <w:rsid w:val="00326887"/>
    <w:rsid w:val="003268E3"/>
    <w:rsid w:val="0032693B"/>
    <w:rsid w:val="0032693C"/>
    <w:rsid w:val="003269C2"/>
    <w:rsid w:val="003269DA"/>
    <w:rsid w:val="00326A4E"/>
    <w:rsid w:val="00326A97"/>
    <w:rsid w:val="00326AF7"/>
    <w:rsid w:val="00326C19"/>
    <w:rsid w:val="00326C46"/>
    <w:rsid w:val="00326C66"/>
    <w:rsid w:val="00326CED"/>
    <w:rsid w:val="00326D68"/>
    <w:rsid w:val="00326D90"/>
    <w:rsid w:val="00326DD2"/>
    <w:rsid w:val="00326E7A"/>
    <w:rsid w:val="00326E7C"/>
    <w:rsid w:val="00326E8B"/>
    <w:rsid w:val="00326F27"/>
    <w:rsid w:val="00326F59"/>
    <w:rsid w:val="00326F6B"/>
    <w:rsid w:val="00326FA8"/>
    <w:rsid w:val="00326FF2"/>
    <w:rsid w:val="00326FFD"/>
    <w:rsid w:val="0032701E"/>
    <w:rsid w:val="003270BA"/>
    <w:rsid w:val="00327150"/>
    <w:rsid w:val="00327183"/>
    <w:rsid w:val="00327196"/>
    <w:rsid w:val="003271A4"/>
    <w:rsid w:val="003271C8"/>
    <w:rsid w:val="003271D2"/>
    <w:rsid w:val="003273AE"/>
    <w:rsid w:val="003273EC"/>
    <w:rsid w:val="003273EF"/>
    <w:rsid w:val="00327423"/>
    <w:rsid w:val="0032746F"/>
    <w:rsid w:val="003274A9"/>
    <w:rsid w:val="003274C9"/>
    <w:rsid w:val="00327574"/>
    <w:rsid w:val="0032758D"/>
    <w:rsid w:val="0032759F"/>
    <w:rsid w:val="003275B4"/>
    <w:rsid w:val="003275F2"/>
    <w:rsid w:val="003275F3"/>
    <w:rsid w:val="00327671"/>
    <w:rsid w:val="00327673"/>
    <w:rsid w:val="00327706"/>
    <w:rsid w:val="00327711"/>
    <w:rsid w:val="00327764"/>
    <w:rsid w:val="0032777A"/>
    <w:rsid w:val="00327785"/>
    <w:rsid w:val="00327838"/>
    <w:rsid w:val="0032786C"/>
    <w:rsid w:val="003278AD"/>
    <w:rsid w:val="003278FE"/>
    <w:rsid w:val="003279B1"/>
    <w:rsid w:val="003279B8"/>
    <w:rsid w:val="003279C1"/>
    <w:rsid w:val="00327A5B"/>
    <w:rsid w:val="00327B0C"/>
    <w:rsid w:val="00327B2B"/>
    <w:rsid w:val="00327B8C"/>
    <w:rsid w:val="00327BAF"/>
    <w:rsid w:val="00327BE9"/>
    <w:rsid w:val="00327C83"/>
    <w:rsid w:val="00327CC6"/>
    <w:rsid w:val="00327D26"/>
    <w:rsid w:val="00327D34"/>
    <w:rsid w:val="00327D48"/>
    <w:rsid w:val="00327D68"/>
    <w:rsid w:val="00327E78"/>
    <w:rsid w:val="00327EF7"/>
    <w:rsid w:val="00327F1D"/>
    <w:rsid w:val="00327F28"/>
    <w:rsid w:val="00327F92"/>
    <w:rsid w:val="00327FB7"/>
    <w:rsid w:val="00327FF2"/>
    <w:rsid w:val="00327FF3"/>
    <w:rsid w:val="00330015"/>
    <w:rsid w:val="0033002B"/>
    <w:rsid w:val="0033003F"/>
    <w:rsid w:val="00330068"/>
    <w:rsid w:val="003300C0"/>
    <w:rsid w:val="003300F4"/>
    <w:rsid w:val="0033017A"/>
    <w:rsid w:val="003301A3"/>
    <w:rsid w:val="003301D3"/>
    <w:rsid w:val="00330220"/>
    <w:rsid w:val="00330341"/>
    <w:rsid w:val="003303B5"/>
    <w:rsid w:val="003304A7"/>
    <w:rsid w:val="003304BF"/>
    <w:rsid w:val="00330556"/>
    <w:rsid w:val="00330609"/>
    <w:rsid w:val="00330612"/>
    <w:rsid w:val="0033064F"/>
    <w:rsid w:val="00330684"/>
    <w:rsid w:val="003306E6"/>
    <w:rsid w:val="00330788"/>
    <w:rsid w:val="003307DC"/>
    <w:rsid w:val="003307E4"/>
    <w:rsid w:val="0033080A"/>
    <w:rsid w:val="0033086C"/>
    <w:rsid w:val="00330896"/>
    <w:rsid w:val="003308DE"/>
    <w:rsid w:val="00330954"/>
    <w:rsid w:val="00330A0D"/>
    <w:rsid w:val="00330BC2"/>
    <w:rsid w:val="00330BCF"/>
    <w:rsid w:val="00330C12"/>
    <w:rsid w:val="00330C67"/>
    <w:rsid w:val="00330CFD"/>
    <w:rsid w:val="00330D40"/>
    <w:rsid w:val="00330D46"/>
    <w:rsid w:val="00330E17"/>
    <w:rsid w:val="00330E58"/>
    <w:rsid w:val="00330EC3"/>
    <w:rsid w:val="00330EE9"/>
    <w:rsid w:val="00330F26"/>
    <w:rsid w:val="00330F37"/>
    <w:rsid w:val="00330F50"/>
    <w:rsid w:val="00330FE6"/>
    <w:rsid w:val="00331075"/>
    <w:rsid w:val="0033108F"/>
    <w:rsid w:val="003310B2"/>
    <w:rsid w:val="003310CC"/>
    <w:rsid w:val="003310FD"/>
    <w:rsid w:val="00331149"/>
    <w:rsid w:val="00331283"/>
    <w:rsid w:val="003312A2"/>
    <w:rsid w:val="003312EB"/>
    <w:rsid w:val="0033142D"/>
    <w:rsid w:val="00331595"/>
    <w:rsid w:val="00331596"/>
    <w:rsid w:val="00331597"/>
    <w:rsid w:val="003315AE"/>
    <w:rsid w:val="003315CA"/>
    <w:rsid w:val="003315CE"/>
    <w:rsid w:val="00331618"/>
    <w:rsid w:val="00331624"/>
    <w:rsid w:val="003316FB"/>
    <w:rsid w:val="0033170B"/>
    <w:rsid w:val="0033172F"/>
    <w:rsid w:val="00331765"/>
    <w:rsid w:val="003317B7"/>
    <w:rsid w:val="003318A7"/>
    <w:rsid w:val="00331992"/>
    <w:rsid w:val="00331A57"/>
    <w:rsid w:val="00331A7D"/>
    <w:rsid w:val="00331A94"/>
    <w:rsid w:val="00331B01"/>
    <w:rsid w:val="00331B16"/>
    <w:rsid w:val="00331B17"/>
    <w:rsid w:val="00331BB1"/>
    <w:rsid w:val="00331BEA"/>
    <w:rsid w:val="00331C81"/>
    <w:rsid w:val="00331C9D"/>
    <w:rsid w:val="00331CC0"/>
    <w:rsid w:val="00331D23"/>
    <w:rsid w:val="00331DC6"/>
    <w:rsid w:val="00331DFC"/>
    <w:rsid w:val="00331FA1"/>
    <w:rsid w:val="00331FD7"/>
    <w:rsid w:val="00331FFE"/>
    <w:rsid w:val="0033203F"/>
    <w:rsid w:val="003320BC"/>
    <w:rsid w:val="003320D2"/>
    <w:rsid w:val="00332182"/>
    <w:rsid w:val="0033221C"/>
    <w:rsid w:val="0033230E"/>
    <w:rsid w:val="00332371"/>
    <w:rsid w:val="0033237C"/>
    <w:rsid w:val="003323CD"/>
    <w:rsid w:val="00332426"/>
    <w:rsid w:val="00332470"/>
    <w:rsid w:val="003324A8"/>
    <w:rsid w:val="003324F3"/>
    <w:rsid w:val="00332633"/>
    <w:rsid w:val="00332649"/>
    <w:rsid w:val="003326C9"/>
    <w:rsid w:val="003326FB"/>
    <w:rsid w:val="0033270D"/>
    <w:rsid w:val="00332737"/>
    <w:rsid w:val="00332786"/>
    <w:rsid w:val="0033279B"/>
    <w:rsid w:val="003327D8"/>
    <w:rsid w:val="0033281F"/>
    <w:rsid w:val="00332837"/>
    <w:rsid w:val="0033289D"/>
    <w:rsid w:val="003328DE"/>
    <w:rsid w:val="00332926"/>
    <w:rsid w:val="0033294E"/>
    <w:rsid w:val="00332A03"/>
    <w:rsid w:val="00332A21"/>
    <w:rsid w:val="00332A29"/>
    <w:rsid w:val="00332A8A"/>
    <w:rsid w:val="00332ADA"/>
    <w:rsid w:val="00332B26"/>
    <w:rsid w:val="00332B33"/>
    <w:rsid w:val="00332B38"/>
    <w:rsid w:val="00332B89"/>
    <w:rsid w:val="00332B8F"/>
    <w:rsid w:val="00332BCB"/>
    <w:rsid w:val="00332BDA"/>
    <w:rsid w:val="00332C88"/>
    <w:rsid w:val="00332CC1"/>
    <w:rsid w:val="00332DAA"/>
    <w:rsid w:val="00332DB8"/>
    <w:rsid w:val="00332F30"/>
    <w:rsid w:val="00332F41"/>
    <w:rsid w:val="00332F61"/>
    <w:rsid w:val="00332F9E"/>
    <w:rsid w:val="00333064"/>
    <w:rsid w:val="0033308C"/>
    <w:rsid w:val="003330F0"/>
    <w:rsid w:val="00333107"/>
    <w:rsid w:val="0033311B"/>
    <w:rsid w:val="00333162"/>
    <w:rsid w:val="003331A8"/>
    <w:rsid w:val="0033324B"/>
    <w:rsid w:val="00333374"/>
    <w:rsid w:val="00333585"/>
    <w:rsid w:val="003335C9"/>
    <w:rsid w:val="003335EF"/>
    <w:rsid w:val="00333633"/>
    <w:rsid w:val="0033363F"/>
    <w:rsid w:val="0033365F"/>
    <w:rsid w:val="003336BF"/>
    <w:rsid w:val="003336FD"/>
    <w:rsid w:val="00333721"/>
    <w:rsid w:val="00333742"/>
    <w:rsid w:val="003337AA"/>
    <w:rsid w:val="00333813"/>
    <w:rsid w:val="00333866"/>
    <w:rsid w:val="00333948"/>
    <w:rsid w:val="00333949"/>
    <w:rsid w:val="0033398F"/>
    <w:rsid w:val="003339F7"/>
    <w:rsid w:val="00333A52"/>
    <w:rsid w:val="00333AB7"/>
    <w:rsid w:val="00333AF1"/>
    <w:rsid w:val="00333B0D"/>
    <w:rsid w:val="00333B5B"/>
    <w:rsid w:val="00333B98"/>
    <w:rsid w:val="00333B9C"/>
    <w:rsid w:val="00333BF4"/>
    <w:rsid w:val="00333C1C"/>
    <w:rsid w:val="00333C2E"/>
    <w:rsid w:val="00333C49"/>
    <w:rsid w:val="00333C6C"/>
    <w:rsid w:val="00333C9C"/>
    <w:rsid w:val="00333CC5"/>
    <w:rsid w:val="00333D43"/>
    <w:rsid w:val="00333DC0"/>
    <w:rsid w:val="00333E5D"/>
    <w:rsid w:val="00333ED1"/>
    <w:rsid w:val="00333EDD"/>
    <w:rsid w:val="00333EF5"/>
    <w:rsid w:val="00333F19"/>
    <w:rsid w:val="00333FCF"/>
    <w:rsid w:val="00334035"/>
    <w:rsid w:val="00334051"/>
    <w:rsid w:val="003340C4"/>
    <w:rsid w:val="003340C8"/>
    <w:rsid w:val="003340D9"/>
    <w:rsid w:val="00334188"/>
    <w:rsid w:val="0033419C"/>
    <w:rsid w:val="003341B0"/>
    <w:rsid w:val="003341B6"/>
    <w:rsid w:val="00334200"/>
    <w:rsid w:val="00334216"/>
    <w:rsid w:val="00334267"/>
    <w:rsid w:val="003342C2"/>
    <w:rsid w:val="003342E2"/>
    <w:rsid w:val="003343BB"/>
    <w:rsid w:val="003344B0"/>
    <w:rsid w:val="003344E2"/>
    <w:rsid w:val="00334523"/>
    <w:rsid w:val="003345BA"/>
    <w:rsid w:val="0033461E"/>
    <w:rsid w:val="003346A0"/>
    <w:rsid w:val="003346A7"/>
    <w:rsid w:val="003346CA"/>
    <w:rsid w:val="0033471D"/>
    <w:rsid w:val="00334741"/>
    <w:rsid w:val="00334791"/>
    <w:rsid w:val="00334796"/>
    <w:rsid w:val="003347F9"/>
    <w:rsid w:val="0033482C"/>
    <w:rsid w:val="003348D4"/>
    <w:rsid w:val="003348E5"/>
    <w:rsid w:val="003349CB"/>
    <w:rsid w:val="00334A2A"/>
    <w:rsid w:val="00334A62"/>
    <w:rsid w:val="00334A9C"/>
    <w:rsid w:val="00334AB3"/>
    <w:rsid w:val="00334AEF"/>
    <w:rsid w:val="00334B06"/>
    <w:rsid w:val="00334B4B"/>
    <w:rsid w:val="00334B4F"/>
    <w:rsid w:val="00334B73"/>
    <w:rsid w:val="00334C55"/>
    <w:rsid w:val="00334C76"/>
    <w:rsid w:val="00334CEA"/>
    <w:rsid w:val="00334D64"/>
    <w:rsid w:val="00334DCA"/>
    <w:rsid w:val="00334DDA"/>
    <w:rsid w:val="00334E43"/>
    <w:rsid w:val="00334E74"/>
    <w:rsid w:val="00334F33"/>
    <w:rsid w:val="00334F41"/>
    <w:rsid w:val="00334F71"/>
    <w:rsid w:val="00334F89"/>
    <w:rsid w:val="00334F9A"/>
    <w:rsid w:val="00334FB8"/>
    <w:rsid w:val="00335003"/>
    <w:rsid w:val="00335019"/>
    <w:rsid w:val="00335032"/>
    <w:rsid w:val="00335136"/>
    <w:rsid w:val="0033513C"/>
    <w:rsid w:val="00335144"/>
    <w:rsid w:val="00335167"/>
    <w:rsid w:val="00335177"/>
    <w:rsid w:val="0033519C"/>
    <w:rsid w:val="003351E6"/>
    <w:rsid w:val="00335214"/>
    <w:rsid w:val="00335225"/>
    <w:rsid w:val="0033525B"/>
    <w:rsid w:val="0033527A"/>
    <w:rsid w:val="003352AC"/>
    <w:rsid w:val="0033537B"/>
    <w:rsid w:val="0033539B"/>
    <w:rsid w:val="003353ED"/>
    <w:rsid w:val="00335442"/>
    <w:rsid w:val="003355F9"/>
    <w:rsid w:val="0033562D"/>
    <w:rsid w:val="0033564A"/>
    <w:rsid w:val="00335694"/>
    <w:rsid w:val="0033571A"/>
    <w:rsid w:val="00335728"/>
    <w:rsid w:val="0033573B"/>
    <w:rsid w:val="00335828"/>
    <w:rsid w:val="0033583A"/>
    <w:rsid w:val="0033584B"/>
    <w:rsid w:val="003359AB"/>
    <w:rsid w:val="00335A14"/>
    <w:rsid w:val="00335A91"/>
    <w:rsid w:val="00335A92"/>
    <w:rsid w:val="00335AD6"/>
    <w:rsid w:val="00335ADC"/>
    <w:rsid w:val="00335B24"/>
    <w:rsid w:val="00335B9C"/>
    <w:rsid w:val="00335C27"/>
    <w:rsid w:val="00335C67"/>
    <w:rsid w:val="00335C81"/>
    <w:rsid w:val="00335C8F"/>
    <w:rsid w:val="00335D96"/>
    <w:rsid w:val="00335DD0"/>
    <w:rsid w:val="00335E43"/>
    <w:rsid w:val="00335E5E"/>
    <w:rsid w:val="00335E7C"/>
    <w:rsid w:val="00335EC3"/>
    <w:rsid w:val="00335EFE"/>
    <w:rsid w:val="00335F60"/>
    <w:rsid w:val="00335FD7"/>
    <w:rsid w:val="00335FEC"/>
    <w:rsid w:val="00335FF7"/>
    <w:rsid w:val="0033606B"/>
    <w:rsid w:val="00336098"/>
    <w:rsid w:val="0033609E"/>
    <w:rsid w:val="003360B1"/>
    <w:rsid w:val="003360E0"/>
    <w:rsid w:val="0033612A"/>
    <w:rsid w:val="00336132"/>
    <w:rsid w:val="003361AC"/>
    <w:rsid w:val="003361DE"/>
    <w:rsid w:val="00336205"/>
    <w:rsid w:val="00336212"/>
    <w:rsid w:val="0033622A"/>
    <w:rsid w:val="00336259"/>
    <w:rsid w:val="0033627B"/>
    <w:rsid w:val="00336285"/>
    <w:rsid w:val="003362BC"/>
    <w:rsid w:val="00336306"/>
    <w:rsid w:val="00336329"/>
    <w:rsid w:val="0033634D"/>
    <w:rsid w:val="00336384"/>
    <w:rsid w:val="003363E7"/>
    <w:rsid w:val="003364D9"/>
    <w:rsid w:val="003364DF"/>
    <w:rsid w:val="00336556"/>
    <w:rsid w:val="003365AC"/>
    <w:rsid w:val="003365E9"/>
    <w:rsid w:val="003366A0"/>
    <w:rsid w:val="00336712"/>
    <w:rsid w:val="00336719"/>
    <w:rsid w:val="00336740"/>
    <w:rsid w:val="00336748"/>
    <w:rsid w:val="0033678D"/>
    <w:rsid w:val="003368E4"/>
    <w:rsid w:val="0033691A"/>
    <w:rsid w:val="00336982"/>
    <w:rsid w:val="003369CD"/>
    <w:rsid w:val="00336A04"/>
    <w:rsid w:val="00336A47"/>
    <w:rsid w:val="00336ABF"/>
    <w:rsid w:val="00336B90"/>
    <w:rsid w:val="00336BC8"/>
    <w:rsid w:val="00336BFA"/>
    <w:rsid w:val="00336C6A"/>
    <w:rsid w:val="00336CCA"/>
    <w:rsid w:val="00336D3F"/>
    <w:rsid w:val="00336D94"/>
    <w:rsid w:val="00336DC0"/>
    <w:rsid w:val="00336E68"/>
    <w:rsid w:val="00336E8E"/>
    <w:rsid w:val="00336ECA"/>
    <w:rsid w:val="00336F27"/>
    <w:rsid w:val="00336F3E"/>
    <w:rsid w:val="003370D5"/>
    <w:rsid w:val="00337133"/>
    <w:rsid w:val="00337167"/>
    <w:rsid w:val="003371E1"/>
    <w:rsid w:val="003371EF"/>
    <w:rsid w:val="003371F1"/>
    <w:rsid w:val="003372A5"/>
    <w:rsid w:val="003372B2"/>
    <w:rsid w:val="003372F8"/>
    <w:rsid w:val="00337399"/>
    <w:rsid w:val="003373C1"/>
    <w:rsid w:val="003373D1"/>
    <w:rsid w:val="003373D8"/>
    <w:rsid w:val="00337453"/>
    <w:rsid w:val="00337554"/>
    <w:rsid w:val="00337594"/>
    <w:rsid w:val="00337595"/>
    <w:rsid w:val="003375E6"/>
    <w:rsid w:val="00337628"/>
    <w:rsid w:val="003376A7"/>
    <w:rsid w:val="003376BF"/>
    <w:rsid w:val="003376FA"/>
    <w:rsid w:val="0033771D"/>
    <w:rsid w:val="003377B2"/>
    <w:rsid w:val="003377CF"/>
    <w:rsid w:val="003377E2"/>
    <w:rsid w:val="00337806"/>
    <w:rsid w:val="00337818"/>
    <w:rsid w:val="0033782B"/>
    <w:rsid w:val="0033782E"/>
    <w:rsid w:val="00337901"/>
    <w:rsid w:val="0033793C"/>
    <w:rsid w:val="0033794E"/>
    <w:rsid w:val="0033799E"/>
    <w:rsid w:val="003379AA"/>
    <w:rsid w:val="003379FF"/>
    <w:rsid w:val="00337A4C"/>
    <w:rsid w:val="00337A59"/>
    <w:rsid w:val="00337BA9"/>
    <w:rsid w:val="00337BDD"/>
    <w:rsid w:val="00337C6F"/>
    <w:rsid w:val="00337C76"/>
    <w:rsid w:val="00337CA3"/>
    <w:rsid w:val="00337CCC"/>
    <w:rsid w:val="00337D0D"/>
    <w:rsid w:val="00337D15"/>
    <w:rsid w:val="00337D7D"/>
    <w:rsid w:val="00337D8E"/>
    <w:rsid w:val="00337DD2"/>
    <w:rsid w:val="00337E18"/>
    <w:rsid w:val="00337EC2"/>
    <w:rsid w:val="00337F47"/>
    <w:rsid w:val="00337F82"/>
    <w:rsid w:val="0034004C"/>
    <w:rsid w:val="00340098"/>
    <w:rsid w:val="0034009F"/>
    <w:rsid w:val="003400A3"/>
    <w:rsid w:val="003400DD"/>
    <w:rsid w:val="00340133"/>
    <w:rsid w:val="00340141"/>
    <w:rsid w:val="00340154"/>
    <w:rsid w:val="00340170"/>
    <w:rsid w:val="00340185"/>
    <w:rsid w:val="003401D2"/>
    <w:rsid w:val="0034020C"/>
    <w:rsid w:val="0034025A"/>
    <w:rsid w:val="00340293"/>
    <w:rsid w:val="003402AF"/>
    <w:rsid w:val="003402E0"/>
    <w:rsid w:val="003403FC"/>
    <w:rsid w:val="00340425"/>
    <w:rsid w:val="00340468"/>
    <w:rsid w:val="00340493"/>
    <w:rsid w:val="003404B5"/>
    <w:rsid w:val="003404C0"/>
    <w:rsid w:val="00340508"/>
    <w:rsid w:val="0034052B"/>
    <w:rsid w:val="00340549"/>
    <w:rsid w:val="0034057D"/>
    <w:rsid w:val="0034060B"/>
    <w:rsid w:val="0034061C"/>
    <w:rsid w:val="00340662"/>
    <w:rsid w:val="00340700"/>
    <w:rsid w:val="0034070D"/>
    <w:rsid w:val="00340752"/>
    <w:rsid w:val="003407B1"/>
    <w:rsid w:val="003407BE"/>
    <w:rsid w:val="003407DA"/>
    <w:rsid w:val="00340824"/>
    <w:rsid w:val="0034082E"/>
    <w:rsid w:val="00340882"/>
    <w:rsid w:val="003408E9"/>
    <w:rsid w:val="003408F7"/>
    <w:rsid w:val="003408FD"/>
    <w:rsid w:val="0034097C"/>
    <w:rsid w:val="003409B0"/>
    <w:rsid w:val="003409C4"/>
    <w:rsid w:val="00340A20"/>
    <w:rsid w:val="00340A52"/>
    <w:rsid w:val="00340B04"/>
    <w:rsid w:val="00340CB6"/>
    <w:rsid w:val="00340D0E"/>
    <w:rsid w:val="00340D28"/>
    <w:rsid w:val="00340D9D"/>
    <w:rsid w:val="00340E0F"/>
    <w:rsid w:val="00340E32"/>
    <w:rsid w:val="00340E96"/>
    <w:rsid w:val="00340F08"/>
    <w:rsid w:val="00340FDF"/>
    <w:rsid w:val="003410AD"/>
    <w:rsid w:val="00341119"/>
    <w:rsid w:val="0034111B"/>
    <w:rsid w:val="0034113D"/>
    <w:rsid w:val="00341148"/>
    <w:rsid w:val="003411A3"/>
    <w:rsid w:val="003411FD"/>
    <w:rsid w:val="00341264"/>
    <w:rsid w:val="003413BD"/>
    <w:rsid w:val="003413EF"/>
    <w:rsid w:val="00341435"/>
    <w:rsid w:val="003414EA"/>
    <w:rsid w:val="00341670"/>
    <w:rsid w:val="0034170E"/>
    <w:rsid w:val="00341715"/>
    <w:rsid w:val="00341722"/>
    <w:rsid w:val="00341786"/>
    <w:rsid w:val="0034178E"/>
    <w:rsid w:val="003417D4"/>
    <w:rsid w:val="0034180A"/>
    <w:rsid w:val="00341964"/>
    <w:rsid w:val="0034196F"/>
    <w:rsid w:val="00341992"/>
    <w:rsid w:val="003419AF"/>
    <w:rsid w:val="00341A0C"/>
    <w:rsid w:val="00341A0E"/>
    <w:rsid w:val="00341A3B"/>
    <w:rsid w:val="00341A7D"/>
    <w:rsid w:val="00341AEC"/>
    <w:rsid w:val="00341B01"/>
    <w:rsid w:val="00341B4F"/>
    <w:rsid w:val="00341B7D"/>
    <w:rsid w:val="00341BB7"/>
    <w:rsid w:val="00341BE5"/>
    <w:rsid w:val="00341C19"/>
    <w:rsid w:val="00341C74"/>
    <w:rsid w:val="00341C78"/>
    <w:rsid w:val="00341C9B"/>
    <w:rsid w:val="00341CB1"/>
    <w:rsid w:val="00341CF1"/>
    <w:rsid w:val="00341D25"/>
    <w:rsid w:val="00341E36"/>
    <w:rsid w:val="00341E4A"/>
    <w:rsid w:val="00341E88"/>
    <w:rsid w:val="00341EAB"/>
    <w:rsid w:val="00341EAE"/>
    <w:rsid w:val="00341EB3"/>
    <w:rsid w:val="00341F0B"/>
    <w:rsid w:val="00341F6E"/>
    <w:rsid w:val="00341FBD"/>
    <w:rsid w:val="00342008"/>
    <w:rsid w:val="0034203C"/>
    <w:rsid w:val="00342094"/>
    <w:rsid w:val="00342095"/>
    <w:rsid w:val="003420C6"/>
    <w:rsid w:val="0034210F"/>
    <w:rsid w:val="003421A0"/>
    <w:rsid w:val="003421A3"/>
    <w:rsid w:val="003421D2"/>
    <w:rsid w:val="003421DA"/>
    <w:rsid w:val="003421DD"/>
    <w:rsid w:val="00342211"/>
    <w:rsid w:val="00342287"/>
    <w:rsid w:val="003422B8"/>
    <w:rsid w:val="003422D2"/>
    <w:rsid w:val="00342311"/>
    <w:rsid w:val="0034231C"/>
    <w:rsid w:val="00342321"/>
    <w:rsid w:val="00342345"/>
    <w:rsid w:val="003423BA"/>
    <w:rsid w:val="003423CD"/>
    <w:rsid w:val="003423EF"/>
    <w:rsid w:val="00342427"/>
    <w:rsid w:val="00342433"/>
    <w:rsid w:val="003424C0"/>
    <w:rsid w:val="0034255C"/>
    <w:rsid w:val="00342594"/>
    <w:rsid w:val="0034263A"/>
    <w:rsid w:val="00342717"/>
    <w:rsid w:val="00342853"/>
    <w:rsid w:val="0034296D"/>
    <w:rsid w:val="00342989"/>
    <w:rsid w:val="0034298B"/>
    <w:rsid w:val="003429C2"/>
    <w:rsid w:val="003429E3"/>
    <w:rsid w:val="00342A29"/>
    <w:rsid w:val="00342A3B"/>
    <w:rsid w:val="00342AAF"/>
    <w:rsid w:val="00342B27"/>
    <w:rsid w:val="00342B55"/>
    <w:rsid w:val="00342BB4"/>
    <w:rsid w:val="00342CA2"/>
    <w:rsid w:val="00342CF4"/>
    <w:rsid w:val="00342D33"/>
    <w:rsid w:val="00342D89"/>
    <w:rsid w:val="00342DA2"/>
    <w:rsid w:val="00342DFE"/>
    <w:rsid w:val="00342ECF"/>
    <w:rsid w:val="00342EF1"/>
    <w:rsid w:val="00342F70"/>
    <w:rsid w:val="00342FB3"/>
    <w:rsid w:val="0034301F"/>
    <w:rsid w:val="00343025"/>
    <w:rsid w:val="003432DB"/>
    <w:rsid w:val="003432F5"/>
    <w:rsid w:val="0034337A"/>
    <w:rsid w:val="00343394"/>
    <w:rsid w:val="003433EA"/>
    <w:rsid w:val="00343456"/>
    <w:rsid w:val="0034345F"/>
    <w:rsid w:val="003434CD"/>
    <w:rsid w:val="003434D0"/>
    <w:rsid w:val="003434D2"/>
    <w:rsid w:val="003434EF"/>
    <w:rsid w:val="003434F8"/>
    <w:rsid w:val="00343520"/>
    <w:rsid w:val="00343552"/>
    <w:rsid w:val="0034359A"/>
    <w:rsid w:val="003435A2"/>
    <w:rsid w:val="003435BF"/>
    <w:rsid w:val="003435C9"/>
    <w:rsid w:val="003435F4"/>
    <w:rsid w:val="00343675"/>
    <w:rsid w:val="00343692"/>
    <w:rsid w:val="00343711"/>
    <w:rsid w:val="0034372B"/>
    <w:rsid w:val="00343789"/>
    <w:rsid w:val="003437AF"/>
    <w:rsid w:val="003437C5"/>
    <w:rsid w:val="0034381F"/>
    <w:rsid w:val="00343843"/>
    <w:rsid w:val="0034388F"/>
    <w:rsid w:val="003438B4"/>
    <w:rsid w:val="003438BD"/>
    <w:rsid w:val="0034391A"/>
    <w:rsid w:val="003439D3"/>
    <w:rsid w:val="003439EB"/>
    <w:rsid w:val="00343A56"/>
    <w:rsid w:val="00343AF8"/>
    <w:rsid w:val="00343B75"/>
    <w:rsid w:val="00343B88"/>
    <w:rsid w:val="00343BBD"/>
    <w:rsid w:val="00343BD6"/>
    <w:rsid w:val="00343BE9"/>
    <w:rsid w:val="00343BF3"/>
    <w:rsid w:val="00343C6F"/>
    <w:rsid w:val="00343C71"/>
    <w:rsid w:val="00343D1E"/>
    <w:rsid w:val="00343D78"/>
    <w:rsid w:val="00343D90"/>
    <w:rsid w:val="00343DB2"/>
    <w:rsid w:val="00343E2F"/>
    <w:rsid w:val="00343E88"/>
    <w:rsid w:val="00343F1D"/>
    <w:rsid w:val="00343F62"/>
    <w:rsid w:val="00343F8A"/>
    <w:rsid w:val="00344064"/>
    <w:rsid w:val="00344113"/>
    <w:rsid w:val="00344144"/>
    <w:rsid w:val="0034414E"/>
    <w:rsid w:val="00344173"/>
    <w:rsid w:val="0034418F"/>
    <w:rsid w:val="003441C3"/>
    <w:rsid w:val="0034420A"/>
    <w:rsid w:val="0034423B"/>
    <w:rsid w:val="003442B4"/>
    <w:rsid w:val="003442BD"/>
    <w:rsid w:val="003442FB"/>
    <w:rsid w:val="00344331"/>
    <w:rsid w:val="00344382"/>
    <w:rsid w:val="003443D2"/>
    <w:rsid w:val="00344461"/>
    <w:rsid w:val="003444B0"/>
    <w:rsid w:val="003444F7"/>
    <w:rsid w:val="0034456F"/>
    <w:rsid w:val="003446F3"/>
    <w:rsid w:val="0034476F"/>
    <w:rsid w:val="003447B1"/>
    <w:rsid w:val="003447C3"/>
    <w:rsid w:val="003447DE"/>
    <w:rsid w:val="0034481B"/>
    <w:rsid w:val="00344848"/>
    <w:rsid w:val="0034492E"/>
    <w:rsid w:val="00344930"/>
    <w:rsid w:val="00344960"/>
    <w:rsid w:val="003449A2"/>
    <w:rsid w:val="003449BF"/>
    <w:rsid w:val="00344A39"/>
    <w:rsid w:val="00344A85"/>
    <w:rsid w:val="00344AA6"/>
    <w:rsid w:val="00344B38"/>
    <w:rsid w:val="00344B9A"/>
    <w:rsid w:val="00344B9E"/>
    <w:rsid w:val="00344C18"/>
    <w:rsid w:val="00344C45"/>
    <w:rsid w:val="00344CBD"/>
    <w:rsid w:val="00344CFD"/>
    <w:rsid w:val="00344D29"/>
    <w:rsid w:val="00344D76"/>
    <w:rsid w:val="00344D93"/>
    <w:rsid w:val="00344DCA"/>
    <w:rsid w:val="00344DDC"/>
    <w:rsid w:val="00344E1B"/>
    <w:rsid w:val="00344E36"/>
    <w:rsid w:val="00344F27"/>
    <w:rsid w:val="00344F3A"/>
    <w:rsid w:val="00344FAA"/>
    <w:rsid w:val="00345014"/>
    <w:rsid w:val="0034505C"/>
    <w:rsid w:val="00345066"/>
    <w:rsid w:val="00345076"/>
    <w:rsid w:val="00345096"/>
    <w:rsid w:val="00345148"/>
    <w:rsid w:val="00345271"/>
    <w:rsid w:val="0034527C"/>
    <w:rsid w:val="003452BC"/>
    <w:rsid w:val="003452C0"/>
    <w:rsid w:val="00345318"/>
    <w:rsid w:val="0034533F"/>
    <w:rsid w:val="00345367"/>
    <w:rsid w:val="00345398"/>
    <w:rsid w:val="003453C4"/>
    <w:rsid w:val="00345409"/>
    <w:rsid w:val="00345438"/>
    <w:rsid w:val="003454BF"/>
    <w:rsid w:val="0034551B"/>
    <w:rsid w:val="0034552B"/>
    <w:rsid w:val="00345592"/>
    <w:rsid w:val="003455EC"/>
    <w:rsid w:val="003455F7"/>
    <w:rsid w:val="00345633"/>
    <w:rsid w:val="00345673"/>
    <w:rsid w:val="00345679"/>
    <w:rsid w:val="003456B2"/>
    <w:rsid w:val="003456EB"/>
    <w:rsid w:val="00345767"/>
    <w:rsid w:val="0034578B"/>
    <w:rsid w:val="003457F9"/>
    <w:rsid w:val="00345817"/>
    <w:rsid w:val="00345818"/>
    <w:rsid w:val="00345891"/>
    <w:rsid w:val="00345898"/>
    <w:rsid w:val="003458AD"/>
    <w:rsid w:val="003458C8"/>
    <w:rsid w:val="003458F0"/>
    <w:rsid w:val="0034592A"/>
    <w:rsid w:val="00345950"/>
    <w:rsid w:val="00345961"/>
    <w:rsid w:val="003459DF"/>
    <w:rsid w:val="00345A44"/>
    <w:rsid w:val="00345B62"/>
    <w:rsid w:val="00345C6A"/>
    <w:rsid w:val="00345D5B"/>
    <w:rsid w:val="00345D7F"/>
    <w:rsid w:val="00345DC1"/>
    <w:rsid w:val="00345DE4"/>
    <w:rsid w:val="00345DF8"/>
    <w:rsid w:val="00345E00"/>
    <w:rsid w:val="00345E48"/>
    <w:rsid w:val="00345E64"/>
    <w:rsid w:val="00345E85"/>
    <w:rsid w:val="00345EA1"/>
    <w:rsid w:val="00345ED7"/>
    <w:rsid w:val="00345EDB"/>
    <w:rsid w:val="00345F34"/>
    <w:rsid w:val="00345F5B"/>
    <w:rsid w:val="00345F66"/>
    <w:rsid w:val="00346035"/>
    <w:rsid w:val="0034604A"/>
    <w:rsid w:val="00346070"/>
    <w:rsid w:val="00346078"/>
    <w:rsid w:val="0034607A"/>
    <w:rsid w:val="0034608F"/>
    <w:rsid w:val="00346094"/>
    <w:rsid w:val="0034609B"/>
    <w:rsid w:val="003460AF"/>
    <w:rsid w:val="003460C0"/>
    <w:rsid w:val="00346102"/>
    <w:rsid w:val="00346127"/>
    <w:rsid w:val="00346169"/>
    <w:rsid w:val="0034617B"/>
    <w:rsid w:val="00346218"/>
    <w:rsid w:val="00346226"/>
    <w:rsid w:val="00346241"/>
    <w:rsid w:val="00346257"/>
    <w:rsid w:val="00346273"/>
    <w:rsid w:val="0034629C"/>
    <w:rsid w:val="003462CE"/>
    <w:rsid w:val="003463BB"/>
    <w:rsid w:val="003463DD"/>
    <w:rsid w:val="003464BE"/>
    <w:rsid w:val="00346554"/>
    <w:rsid w:val="00346555"/>
    <w:rsid w:val="00346599"/>
    <w:rsid w:val="003465EF"/>
    <w:rsid w:val="003466DD"/>
    <w:rsid w:val="00346756"/>
    <w:rsid w:val="003467B7"/>
    <w:rsid w:val="003467CC"/>
    <w:rsid w:val="0034680C"/>
    <w:rsid w:val="0034684C"/>
    <w:rsid w:val="0034685B"/>
    <w:rsid w:val="003468C9"/>
    <w:rsid w:val="00346982"/>
    <w:rsid w:val="00346A19"/>
    <w:rsid w:val="00346B02"/>
    <w:rsid w:val="00346B26"/>
    <w:rsid w:val="00346B8F"/>
    <w:rsid w:val="00346B91"/>
    <w:rsid w:val="00346BD9"/>
    <w:rsid w:val="00346C6A"/>
    <w:rsid w:val="00346D0E"/>
    <w:rsid w:val="00346D8A"/>
    <w:rsid w:val="00346DD1"/>
    <w:rsid w:val="00346E23"/>
    <w:rsid w:val="00346EB8"/>
    <w:rsid w:val="00346F05"/>
    <w:rsid w:val="003470B7"/>
    <w:rsid w:val="00347108"/>
    <w:rsid w:val="0034713E"/>
    <w:rsid w:val="00347193"/>
    <w:rsid w:val="00347229"/>
    <w:rsid w:val="003472F2"/>
    <w:rsid w:val="003473C5"/>
    <w:rsid w:val="003473F6"/>
    <w:rsid w:val="003473F8"/>
    <w:rsid w:val="003474DC"/>
    <w:rsid w:val="00347535"/>
    <w:rsid w:val="00347558"/>
    <w:rsid w:val="0034759D"/>
    <w:rsid w:val="00347615"/>
    <w:rsid w:val="0034764F"/>
    <w:rsid w:val="0034765B"/>
    <w:rsid w:val="003476D5"/>
    <w:rsid w:val="003477D2"/>
    <w:rsid w:val="003477DC"/>
    <w:rsid w:val="003478FE"/>
    <w:rsid w:val="0034790C"/>
    <w:rsid w:val="00347925"/>
    <w:rsid w:val="0034795A"/>
    <w:rsid w:val="00347A1C"/>
    <w:rsid w:val="00347AE9"/>
    <w:rsid w:val="00347BDB"/>
    <w:rsid w:val="00347BE5"/>
    <w:rsid w:val="00347BE8"/>
    <w:rsid w:val="00347C07"/>
    <w:rsid w:val="00347C68"/>
    <w:rsid w:val="00347D29"/>
    <w:rsid w:val="00347D62"/>
    <w:rsid w:val="00347F4F"/>
    <w:rsid w:val="00347F60"/>
    <w:rsid w:val="00347FED"/>
    <w:rsid w:val="00350090"/>
    <w:rsid w:val="003500DD"/>
    <w:rsid w:val="00350138"/>
    <w:rsid w:val="0035018D"/>
    <w:rsid w:val="0035018F"/>
    <w:rsid w:val="0035021C"/>
    <w:rsid w:val="00350223"/>
    <w:rsid w:val="003502B2"/>
    <w:rsid w:val="003502D0"/>
    <w:rsid w:val="0035033D"/>
    <w:rsid w:val="0035037F"/>
    <w:rsid w:val="003503BC"/>
    <w:rsid w:val="003503C2"/>
    <w:rsid w:val="0035041D"/>
    <w:rsid w:val="00350421"/>
    <w:rsid w:val="00350486"/>
    <w:rsid w:val="0035048A"/>
    <w:rsid w:val="003504AC"/>
    <w:rsid w:val="003504AD"/>
    <w:rsid w:val="003504D7"/>
    <w:rsid w:val="00350613"/>
    <w:rsid w:val="0035064A"/>
    <w:rsid w:val="0035082C"/>
    <w:rsid w:val="003508C2"/>
    <w:rsid w:val="00350997"/>
    <w:rsid w:val="00350A1A"/>
    <w:rsid w:val="00350A30"/>
    <w:rsid w:val="00350A47"/>
    <w:rsid w:val="00350A6C"/>
    <w:rsid w:val="00350AF3"/>
    <w:rsid w:val="00350B11"/>
    <w:rsid w:val="00350B4E"/>
    <w:rsid w:val="00350B96"/>
    <w:rsid w:val="00350BBD"/>
    <w:rsid w:val="00350D3B"/>
    <w:rsid w:val="00350D50"/>
    <w:rsid w:val="00350D59"/>
    <w:rsid w:val="00350D9D"/>
    <w:rsid w:val="00350DAB"/>
    <w:rsid w:val="00350DC1"/>
    <w:rsid w:val="00350E61"/>
    <w:rsid w:val="00350E6B"/>
    <w:rsid w:val="00350F13"/>
    <w:rsid w:val="00350F8D"/>
    <w:rsid w:val="00350FCA"/>
    <w:rsid w:val="00350FED"/>
    <w:rsid w:val="00351041"/>
    <w:rsid w:val="0035106C"/>
    <w:rsid w:val="00351139"/>
    <w:rsid w:val="003511A1"/>
    <w:rsid w:val="003511C3"/>
    <w:rsid w:val="0035123F"/>
    <w:rsid w:val="00351245"/>
    <w:rsid w:val="003512AD"/>
    <w:rsid w:val="003512D4"/>
    <w:rsid w:val="00351314"/>
    <w:rsid w:val="00351341"/>
    <w:rsid w:val="0035137F"/>
    <w:rsid w:val="00351381"/>
    <w:rsid w:val="00351398"/>
    <w:rsid w:val="003513D4"/>
    <w:rsid w:val="003513D8"/>
    <w:rsid w:val="003513FE"/>
    <w:rsid w:val="003514BE"/>
    <w:rsid w:val="003514C0"/>
    <w:rsid w:val="00351504"/>
    <w:rsid w:val="00351568"/>
    <w:rsid w:val="0035157E"/>
    <w:rsid w:val="003515A7"/>
    <w:rsid w:val="003515AC"/>
    <w:rsid w:val="00351699"/>
    <w:rsid w:val="003516BF"/>
    <w:rsid w:val="003516D2"/>
    <w:rsid w:val="00351730"/>
    <w:rsid w:val="0035182E"/>
    <w:rsid w:val="0035185C"/>
    <w:rsid w:val="00351860"/>
    <w:rsid w:val="00351891"/>
    <w:rsid w:val="003518B5"/>
    <w:rsid w:val="003518D2"/>
    <w:rsid w:val="00351940"/>
    <w:rsid w:val="0035198C"/>
    <w:rsid w:val="0035198F"/>
    <w:rsid w:val="00351A4A"/>
    <w:rsid w:val="00351A56"/>
    <w:rsid w:val="00351AE0"/>
    <w:rsid w:val="00351B04"/>
    <w:rsid w:val="00351B05"/>
    <w:rsid w:val="00351B2A"/>
    <w:rsid w:val="00351BAE"/>
    <w:rsid w:val="00351BD0"/>
    <w:rsid w:val="00351BF6"/>
    <w:rsid w:val="00351BFF"/>
    <w:rsid w:val="00351C59"/>
    <w:rsid w:val="00351C5A"/>
    <w:rsid w:val="00351CFC"/>
    <w:rsid w:val="00351D07"/>
    <w:rsid w:val="00351D5F"/>
    <w:rsid w:val="00351DAF"/>
    <w:rsid w:val="00351DBE"/>
    <w:rsid w:val="00351DC1"/>
    <w:rsid w:val="00351DEA"/>
    <w:rsid w:val="00351E0A"/>
    <w:rsid w:val="00351E29"/>
    <w:rsid w:val="00351E63"/>
    <w:rsid w:val="00351F0A"/>
    <w:rsid w:val="00351F13"/>
    <w:rsid w:val="00351F30"/>
    <w:rsid w:val="00351F57"/>
    <w:rsid w:val="00351FE5"/>
    <w:rsid w:val="00352096"/>
    <w:rsid w:val="003520A3"/>
    <w:rsid w:val="0035210B"/>
    <w:rsid w:val="00352133"/>
    <w:rsid w:val="003521C2"/>
    <w:rsid w:val="003521FD"/>
    <w:rsid w:val="00352228"/>
    <w:rsid w:val="0035228D"/>
    <w:rsid w:val="00352318"/>
    <w:rsid w:val="00352356"/>
    <w:rsid w:val="00352364"/>
    <w:rsid w:val="0035237D"/>
    <w:rsid w:val="003523C6"/>
    <w:rsid w:val="003523EA"/>
    <w:rsid w:val="00352459"/>
    <w:rsid w:val="0035249C"/>
    <w:rsid w:val="003524CA"/>
    <w:rsid w:val="003524E2"/>
    <w:rsid w:val="003524E3"/>
    <w:rsid w:val="00352515"/>
    <w:rsid w:val="00352551"/>
    <w:rsid w:val="00352601"/>
    <w:rsid w:val="00352616"/>
    <w:rsid w:val="0035262C"/>
    <w:rsid w:val="00352647"/>
    <w:rsid w:val="00352691"/>
    <w:rsid w:val="003526C4"/>
    <w:rsid w:val="003526CC"/>
    <w:rsid w:val="0035270B"/>
    <w:rsid w:val="0035274E"/>
    <w:rsid w:val="00352823"/>
    <w:rsid w:val="00352876"/>
    <w:rsid w:val="0035289E"/>
    <w:rsid w:val="003528B1"/>
    <w:rsid w:val="003528C1"/>
    <w:rsid w:val="0035293A"/>
    <w:rsid w:val="00352951"/>
    <w:rsid w:val="003529BA"/>
    <w:rsid w:val="00352A03"/>
    <w:rsid w:val="00352A06"/>
    <w:rsid w:val="00352A6E"/>
    <w:rsid w:val="00352A7C"/>
    <w:rsid w:val="00352A89"/>
    <w:rsid w:val="00352AA3"/>
    <w:rsid w:val="00352B05"/>
    <w:rsid w:val="00352B0F"/>
    <w:rsid w:val="00352B19"/>
    <w:rsid w:val="00352BB5"/>
    <w:rsid w:val="00352BBE"/>
    <w:rsid w:val="00352BE8"/>
    <w:rsid w:val="00352C7F"/>
    <w:rsid w:val="00352CAF"/>
    <w:rsid w:val="00352D4B"/>
    <w:rsid w:val="00352EAC"/>
    <w:rsid w:val="00352EB6"/>
    <w:rsid w:val="00352ED1"/>
    <w:rsid w:val="00352EDB"/>
    <w:rsid w:val="00352EF4"/>
    <w:rsid w:val="00352F54"/>
    <w:rsid w:val="00352F7F"/>
    <w:rsid w:val="00352FB9"/>
    <w:rsid w:val="0035303B"/>
    <w:rsid w:val="00353068"/>
    <w:rsid w:val="00353076"/>
    <w:rsid w:val="003530C1"/>
    <w:rsid w:val="003530F9"/>
    <w:rsid w:val="0035319C"/>
    <w:rsid w:val="003531B1"/>
    <w:rsid w:val="003531E9"/>
    <w:rsid w:val="00353257"/>
    <w:rsid w:val="0035327C"/>
    <w:rsid w:val="00353295"/>
    <w:rsid w:val="003532A3"/>
    <w:rsid w:val="00353305"/>
    <w:rsid w:val="0035332E"/>
    <w:rsid w:val="00353341"/>
    <w:rsid w:val="00353426"/>
    <w:rsid w:val="00353519"/>
    <w:rsid w:val="00353578"/>
    <w:rsid w:val="003536BC"/>
    <w:rsid w:val="0035375A"/>
    <w:rsid w:val="0035376C"/>
    <w:rsid w:val="003537A0"/>
    <w:rsid w:val="00353802"/>
    <w:rsid w:val="00353875"/>
    <w:rsid w:val="003538DB"/>
    <w:rsid w:val="003538FD"/>
    <w:rsid w:val="00353947"/>
    <w:rsid w:val="003539E3"/>
    <w:rsid w:val="003539E9"/>
    <w:rsid w:val="003539F7"/>
    <w:rsid w:val="00353A16"/>
    <w:rsid w:val="00353A87"/>
    <w:rsid w:val="00353B26"/>
    <w:rsid w:val="00353BBD"/>
    <w:rsid w:val="00353C17"/>
    <w:rsid w:val="00353C35"/>
    <w:rsid w:val="00353D06"/>
    <w:rsid w:val="00353D14"/>
    <w:rsid w:val="00353D6E"/>
    <w:rsid w:val="00353D8A"/>
    <w:rsid w:val="00353DC3"/>
    <w:rsid w:val="00353E0D"/>
    <w:rsid w:val="00353E18"/>
    <w:rsid w:val="00353E50"/>
    <w:rsid w:val="00353F57"/>
    <w:rsid w:val="00353F87"/>
    <w:rsid w:val="0035400A"/>
    <w:rsid w:val="00354053"/>
    <w:rsid w:val="00354060"/>
    <w:rsid w:val="003540DE"/>
    <w:rsid w:val="00354115"/>
    <w:rsid w:val="0035415B"/>
    <w:rsid w:val="00354174"/>
    <w:rsid w:val="0035425C"/>
    <w:rsid w:val="003542CE"/>
    <w:rsid w:val="00354366"/>
    <w:rsid w:val="003543F7"/>
    <w:rsid w:val="0035441E"/>
    <w:rsid w:val="00354456"/>
    <w:rsid w:val="0035447B"/>
    <w:rsid w:val="003544DA"/>
    <w:rsid w:val="003544EB"/>
    <w:rsid w:val="0035454E"/>
    <w:rsid w:val="0035455D"/>
    <w:rsid w:val="003545E5"/>
    <w:rsid w:val="00354625"/>
    <w:rsid w:val="00354696"/>
    <w:rsid w:val="003546CF"/>
    <w:rsid w:val="003547C9"/>
    <w:rsid w:val="00354842"/>
    <w:rsid w:val="003548BC"/>
    <w:rsid w:val="003548E5"/>
    <w:rsid w:val="00354903"/>
    <w:rsid w:val="003549A7"/>
    <w:rsid w:val="00354A0D"/>
    <w:rsid w:val="00354A61"/>
    <w:rsid w:val="00354A91"/>
    <w:rsid w:val="00354B63"/>
    <w:rsid w:val="00354B64"/>
    <w:rsid w:val="00354BA4"/>
    <w:rsid w:val="00354BDD"/>
    <w:rsid w:val="00354C1A"/>
    <w:rsid w:val="00354C31"/>
    <w:rsid w:val="00354C59"/>
    <w:rsid w:val="00354C6D"/>
    <w:rsid w:val="00354C7F"/>
    <w:rsid w:val="00354C8A"/>
    <w:rsid w:val="00354C8F"/>
    <w:rsid w:val="00354CA4"/>
    <w:rsid w:val="00354CBA"/>
    <w:rsid w:val="00354D53"/>
    <w:rsid w:val="00354DCC"/>
    <w:rsid w:val="00354DEB"/>
    <w:rsid w:val="00354DF5"/>
    <w:rsid w:val="00354E43"/>
    <w:rsid w:val="00354E8D"/>
    <w:rsid w:val="00354ECF"/>
    <w:rsid w:val="00354F07"/>
    <w:rsid w:val="00354F0A"/>
    <w:rsid w:val="00354F36"/>
    <w:rsid w:val="00354F55"/>
    <w:rsid w:val="00354F60"/>
    <w:rsid w:val="00354FAC"/>
    <w:rsid w:val="0035502C"/>
    <w:rsid w:val="00355055"/>
    <w:rsid w:val="003550F0"/>
    <w:rsid w:val="003550FD"/>
    <w:rsid w:val="003551B5"/>
    <w:rsid w:val="0035520E"/>
    <w:rsid w:val="00355271"/>
    <w:rsid w:val="0035528B"/>
    <w:rsid w:val="0035529E"/>
    <w:rsid w:val="003552C5"/>
    <w:rsid w:val="003552D4"/>
    <w:rsid w:val="0035530E"/>
    <w:rsid w:val="00355329"/>
    <w:rsid w:val="0035532D"/>
    <w:rsid w:val="00355348"/>
    <w:rsid w:val="00355353"/>
    <w:rsid w:val="003553EA"/>
    <w:rsid w:val="0035542C"/>
    <w:rsid w:val="00355498"/>
    <w:rsid w:val="003554A4"/>
    <w:rsid w:val="003554F6"/>
    <w:rsid w:val="00355532"/>
    <w:rsid w:val="003555FD"/>
    <w:rsid w:val="0035576B"/>
    <w:rsid w:val="003557F7"/>
    <w:rsid w:val="0035583F"/>
    <w:rsid w:val="00355840"/>
    <w:rsid w:val="0035584A"/>
    <w:rsid w:val="00355889"/>
    <w:rsid w:val="003558ED"/>
    <w:rsid w:val="00355913"/>
    <w:rsid w:val="00355967"/>
    <w:rsid w:val="00355993"/>
    <w:rsid w:val="00355994"/>
    <w:rsid w:val="003559A5"/>
    <w:rsid w:val="003559B1"/>
    <w:rsid w:val="003559E2"/>
    <w:rsid w:val="00355B17"/>
    <w:rsid w:val="00355BB4"/>
    <w:rsid w:val="00355BE3"/>
    <w:rsid w:val="00355C24"/>
    <w:rsid w:val="00355C36"/>
    <w:rsid w:val="00355CA2"/>
    <w:rsid w:val="00355D55"/>
    <w:rsid w:val="00355DE5"/>
    <w:rsid w:val="00355F08"/>
    <w:rsid w:val="00355FBB"/>
    <w:rsid w:val="00355FC2"/>
    <w:rsid w:val="0035609D"/>
    <w:rsid w:val="003560D0"/>
    <w:rsid w:val="00356179"/>
    <w:rsid w:val="003561D2"/>
    <w:rsid w:val="003561EF"/>
    <w:rsid w:val="00356202"/>
    <w:rsid w:val="003562EE"/>
    <w:rsid w:val="00356449"/>
    <w:rsid w:val="00356489"/>
    <w:rsid w:val="00356593"/>
    <w:rsid w:val="00356637"/>
    <w:rsid w:val="003566C1"/>
    <w:rsid w:val="00356700"/>
    <w:rsid w:val="003567BE"/>
    <w:rsid w:val="00356831"/>
    <w:rsid w:val="003568E9"/>
    <w:rsid w:val="0035691D"/>
    <w:rsid w:val="0035696B"/>
    <w:rsid w:val="00356A1D"/>
    <w:rsid w:val="00356A4E"/>
    <w:rsid w:val="00356A90"/>
    <w:rsid w:val="00356B04"/>
    <w:rsid w:val="00356B7C"/>
    <w:rsid w:val="00356BEB"/>
    <w:rsid w:val="00356C80"/>
    <w:rsid w:val="00356D2D"/>
    <w:rsid w:val="00356D41"/>
    <w:rsid w:val="00356D8E"/>
    <w:rsid w:val="00356EA0"/>
    <w:rsid w:val="00356EBA"/>
    <w:rsid w:val="00356EF9"/>
    <w:rsid w:val="00356EFC"/>
    <w:rsid w:val="00356F3C"/>
    <w:rsid w:val="00356F71"/>
    <w:rsid w:val="00356F74"/>
    <w:rsid w:val="0035700B"/>
    <w:rsid w:val="00357039"/>
    <w:rsid w:val="0035707A"/>
    <w:rsid w:val="0035707C"/>
    <w:rsid w:val="003570B9"/>
    <w:rsid w:val="00357101"/>
    <w:rsid w:val="0035710E"/>
    <w:rsid w:val="003571A5"/>
    <w:rsid w:val="003571AF"/>
    <w:rsid w:val="00357273"/>
    <w:rsid w:val="0035731B"/>
    <w:rsid w:val="003573DB"/>
    <w:rsid w:val="00357448"/>
    <w:rsid w:val="0035744C"/>
    <w:rsid w:val="003574AB"/>
    <w:rsid w:val="003574BC"/>
    <w:rsid w:val="003574E5"/>
    <w:rsid w:val="0035752C"/>
    <w:rsid w:val="0035752E"/>
    <w:rsid w:val="003575DB"/>
    <w:rsid w:val="0035762D"/>
    <w:rsid w:val="00357741"/>
    <w:rsid w:val="0035777E"/>
    <w:rsid w:val="003577C1"/>
    <w:rsid w:val="00357830"/>
    <w:rsid w:val="003578CA"/>
    <w:rsid w:val="00357921"/>
    <w:rsid w:val="00357944"/>
    <w:rsid w:val="0035796F"/>
    <w:rsid w:val="00357981"/>
    <w:rsid w:val="003579F3"/>
    <w:rsid w:val="00357A43"/>
    <w:rsid w:val="00357AB3"/>
    <w:rsid w:val="00357AC5"/>
    <w:rsid w:val="00357B03"/>
    <w:rsid w:val="00357BDA"/>
    <w:rsid w:val="00357C59"/>
    <w:rsid w:val="00357CC5"/>
    <w:rsid w:val="00357CE5"/>
    <w:rsid w:val="00357D72"/>
    <w:rsid w:val="00357DAA"/>
    <w:rsid w:val="00357DFA"/>
    <w:rsid w:val="00357DFE"/>
    <w:rsid w:val="00357DFF"/>
    <w:rsid w:val="00357E0D"/>
    <w:rsid w:val="00357E32"/>
    <w:rsid w:val="00357F37"/>
    <w:rsid w:val="00357F8B"/>
    <w:rsid w:val="00360016"/>
    <w:rsid w:val="0036004A"/>
    <w:rsid w:val="003600CF"/>
    <w:rsid w:val="003600F0"/>
    <w:rsid w:val="003600FB"/>
    <w:rsid w:val="00360141"/>
    <w:rsid w:val="00360172"/>
    <w:rsid w:val="00360274"/>
    <w:rsid w:val="003602AA"/>
    <w:rsid w:val="003602B0"/>
    <w:rsid w:val="003602C8"/>
    <w:rsid w:val="00360328"/>
    <w:rsid w:val="003603B8"/>
    <w:rsid w:val="00360469"/>
    <w:rsid w:val="003604A4"/>
    <w:rsid w:val="003604B5"/>
    <w:rsid w:val="003604DD"/>
    <w:rsid w:val="00360550"/>
    <w:rsid w:val="003605DE"/>
    <w:rsid w:val="00360602"/>
    <w:rsid w:val="0036061B"/>
    <w:rsid w:val="0036063F"/>
    <w:rsid w:val="0036068E"/>
    <w:rsid w:val="003606D2"/>
    <w:rsid w:val="003606F2"/>
    <w:rsid w:val="00360707"/>
    <w:rsid w:val="0036072D"/>
    <w:rsid w:val="00360757"/>
    <w:rsid w:val="003607CD"/>
    <w:rsid w:val="0036083F"/>
    <w:rsid w:val="00360860"/>
    <w:rsid w:val="00360870"/>
    <w:rsid w:val="0036088B"/>
    <w:rsid w:val="0036089A"/>
    <w:rsid w:val="00360930"/>
    <w:rsid w:val="003609D9"/>
    <w:rsid w:val="00360A71"/>
    <w:rsid w:val="00360A95"/>
    <w:rsid w:val="00360AB4"/>
    <w:rsid w:val="00360B13"/>
    <w:rsid w:val="00360C55"/>
    <w:rsid w:val="00360C7F"/>
    <w:rsid w:val="00360C9B"/>
    <w:rsid w:val="00360DA6"/>
    <w:rsid w:val="00360DFA"/>
    <w:rsid w:val="00360F5B"/>
    <w:rsid w:val="00360FD7"/>
    <w:rsid w:val="00361019"/>
    <w:rsid w:val="00361038"/>
    <w:rsid w:val="00361060"/>
    <w:rsid w:val="003610B2"/>
    <w:rsid w:val="00361138"/>
    <w:rsid w:val="00361152"/>
    <w:rsid w:val="00361202"/>
    <w:rsid w:val="00361224"/>
    <w:rsid w:val="00361260"/>
    <w:rsid w:val="003612C0"/>
    <w:rsid w:val="00361353"/>
    <w:rsid w:val="0036138D"/>
    <w:rsid w:val="0036138E"/>
    <w:rsid w:val="003613F5"/>
    <w:rsid w:val="0036140A"/>
    <w:rsid w:val="00361435"/>
    <w:rsid w:val="00361451"/>
    <w:rsid w:val="00361456"/>
    <w:rsid w:val="0036146F"/>
    <w:rsid w:val="0036149B"/>
    <w:rsid w:val="003614A9"/>
    <w:rsid w:val="003614CA"/>
    <w:rsid w:val="003614F5"/>
    <w:rsid w:val="0036152E"/>
    <w:rsid w:val="003615CB"/>
    <w:rsid w:val="003615ED"/>
    <w:rsid w:val="00361654"/>
    <w:rsid w:val="00361694"/>
    <w:rsid w:val="003617D8"/>
    <w:rsid w:val="003617E6"/>
    <w:rsid w:val="00361878"/>
    <w:rsid w:val="003618A4"/>
    <w:rsid w:val="003618D9"/>
    <w:rsid w:val="003618FC"/>
    <w:rsid w:val="00361915"/>
    <w:rsid w:val="00361941"/>
    <w:rsid w:val="0036195D"/>
    <w:rsid w:val="00361A87"/>
    <w:rsid w:val="00361A9F"/>
    <w:rsid w:val="00361B50"/>
    <w:rsid w:val="00361B5D"/>
    <w:rsid w:val="00361B79"/>
    <w:rsid w:val="00361BC1"/>
    <w:rsid w:val="00361BD8"/>
    <w:rsid w:val="00361BE6"/>
    <w:rsid w:val="00361C60"/>
    <w:rsid w:val="00361D93"/>
    <w:rsid w:val="00361E7F"/>
    <w:rsid w:val="00361EDD"/>
    <w:rsid w:val="00361F1F"/>
    <w:rsid w:val="00361F8E"/>
    <w:rsid w:val="00361FBE"/>
    <w:rsid w:val="00362091"/>
    <w:rsid w:val="00362100"/>
    <w:rsid w:val="0036211A"/>
    <w:rsid w:val="003621DF"/>
    <w:rsid w:val="003621E3"/>
    <w:rsid w:val="00362204"/>
    <w:rsid w:val="0036222E"/>
    <w:rsid w:val="0036225D"/>
    <w:rsid w:val="00362265"/>
    <w:rsid w:val="003622C4"/>
    <w:rsid w:val="003622FD"/>
    <w:rsid w:val="00362331"/>
    <w:rsid w:val="0036237D"/>
    <w:rsid w:val="00362402"/>
    <w:rsid w:val="00362443"/>
    <w:rsid w:val="003624C6"/>
    <w:rsid w:val="0036256B"/>
    <w:rsid w:val="003625C7"/>
    <w:rsid w:val="0036260E"/>
    <w:rsid w:val="0036261A"/>
    <w:rsid w:val="0036262E"/>
    <w:rsid w:val="00362663"/>
    <w:rsid w:val="003626B0"/>
    <w:rsid w:val="003626B2"/>
    <w:rsid w:val="003626D4"/>
    <w:rsid w:val="00362720"/>
    <w:rsid w:val="00362732"/>
    <w:rsid w:val="003627AA"/>
    <w:rsid w:val="0036280A"/>
    <w:rsid w:val="00362842"/>
    <w:rsid w:val="0036284C"/>
    <w:rsid w:val="00362872"/>
    <w:rsid w:val="00362930"/>
    <w:rsid w:val="003629EB"/>
    <w:rsid w:val="00362A48"/>
    <w:rsid w:val="00362B13"/>
    <w:rsid w:val="00362B2A"/>
    <w:rsid w:val="00362B4A"/>
    <w:rsid w:val="00362B77"/>
    <w:rsid w:val="00362BC0"/>
    <w:rsid w:val="00362C38"/>
    <w:rsid w:val="00362C8B"/>
    <w:rsid w:val="00362CA9"/>
    <w:rsid w:val="00362CDB"/>
    <w:rsid w:val="00362D31"/>
    <w:rsid w:val="00362D56"/>
    <w:rsid w:val="00362D5A"/>
    <w:rsid w:val="00362D9C"/>
    <w:rsid w:val="00362DD0"/>
    <w:rsid w:val="00362E7A"/>
    <w:rsid w:val="00362EF5"/>
    <w:rsid w:val="00362F98"/>
    <w:rsid w:val="00362FA3"/>
    <w:rsid w:val="00362FC0"/>
    <w:rsid w:val="00363024"/>
    <w:rsid w:val="00363075"/>
    <w:rsid w:val="00363078"/>
    <w:rsid w:val="00363079"/>
    <w:rsid w:val="003630D2"/>
    <w:rsid w:val="00363198"/>
    <w:rsid w:val="00363308"/>
    <w:rsid w:val="00363370"/>
    <w:rsid w:val="003633C0"/>
    <w:rsid w:val="0036346B"/>
    <w:rsid w:val="0036346C"/>
    <w:rsid w:val="0036348D"/>
    <w:rsid w:val="00363495"/>
    <w:rsid w:val="003635F7"/>
    <w:rsid w:val="0036364C"/>
    <w:rsid w:val="003636D5"/>
    <w:rsid w:val="00363702"/>
    <w:rsid w:val="0036375E"/>
    <w:rsid w:val="00363765"/>
    <w:rsid w:val="0036377F"/>
    <w:rsid w:val="0036383A"/>
    <w:rsid w:val="00363894"/>
    <w:rsid w:val="003638E3"/>
    <w:rsid w:val="003638FF"/>
    <w:rsid w:val="0036391D"/>
    <w:rsid w:val="003639EC"/>
    <w:rsid w:val="00363A9B"/>
    <w:rsid w:val="00363AF9"/>
    <w:rsid w:val="00363B25"/>
    <w:rsid w:val="00363BC3"/>
    <w:rsid w:val="00363D5F"/>
    <w:rsid w:val="00363D8E"/>
    <w:rsid w:val="00363E00"/>
    <w:rsid w:val="00363E16"/>
    <w:rsid w:val="00363E79"/>
    <w:rsid w:val="00363ECD"/>
    <w:rsid w:val="00363ED7"/>
    <w:rsid w:val="00363EF1"/>
    <w:rsid w:val="0036401A"/>
    <w:rsid w:val="00364096"/>
    <w:rsid w:val="00364105"/>
    <w:rsid w:val="00364123"/>
    <w:rsid w:val="0036414D"/>
    <w:rsid w:val="003641BE"/>
    <w:rsid w:val="0036421F"/>
    <w:rsid w:val="003642BD"/>
    <w:rsid w:val="003642FF"/>
    <w:rsid w:val="00364328"/>
    <w:rsid w:val="00364355"/>
    <w:rsid w:val="00364418"/>
    <w:rsid w:val="003644A2"/>
    <w:rsid w:val="003644B1"/>
    <w:rsid w:val="003644E8"/>
    <w:rsid w:val="0036453C"/>
    <w:rsid w:val="003645C1"/>
    <w:rsid w:val="003645DE"/>
    <w:rsid w:val="003645E8"/>
    <w:rsid w:val="00364629"/>
    <w:rsid w:val="0036463B"/>
    <w:rsid w:val="00364673"/>
    <w:rsid w:val="00364680"/>
    <w:rsid w:val="003646A2"/>
    <w:rsid w:val="003646E4"/>
    <w:rsid w:val="00364724"/>
    <w:rsid w:val="0036474B"/>
    <w:rsid w:val="00364770"/>
    <w:rsid w:val="003647B4"/>
    <w:rsid w:val="003647B9"/>
    <w:rsid w:val="003647E1"/>
    <w:rsid w:val="003648A4"/>
    <w:rsid w:val="003648F4"/>
    <w:rsid w:val="0036490C"/>
    <w:rsid w:val="0036492D"/>
    <w:rsid w:val="00364974"/>
    <w:rsid w:val="003649B0"/>
    <w:rsid w:val="003649B8"/>
    <w:rsid w:val="00364A34"/>
    <w:rsid w:val="00364AD3"/>
    <w:rsid w:val="00364AE8"/>
    <w:rsid w:val="00364AED"/>
    <w:rsid w:val="00364B2D"/>
    <w:rsid w:val="00364B3B"/>
    <w:rsid w:val="00364B61"/>
    <w:rsid w:val="00364CA6"/>
    <w:rsid w:val="00364D36"/>
    <w:rsid w:val="00364DB6"/>
    <w:rsid w:val="00364E5B"/>
    <w:rsid w:val="00364F36"/>
    <w:rsid w:val="00364F5A"/>
    <w:rsid w:val="00364F9F"/>
    <w:rsid w:val="00365004"/>
    <w:rsid w:val="00365029"/>
    <w:rsid w:val="00365045"/>
    <w:rsid w:val="00365047"/>
    <w:rsid w:val="003650D1"/>
    <w:rsid w:val="003650D6"/>
    <w:rsid w:val="003650E8"/>
    <w:rsid w:val="00365107"/>
    <w:rsid w:val="00365130"/>
    <w:rsid w:val="00365185"/>
    <w:rsid w:val="003652B7"/>
    <w:rsid w:val="00365377"/>
    <w:rsid w:val="0036538D"/>
    <w:rsid w:val="003653D7"/>
    <w:rsid w:val="003653EB"/>
    <w:rsid w:val="00365422"/>
    <w:rsid w:val="00365469"/>
    <w:rsid w:val="00365499"/>
    <w:rsid w:val="00365545"/>
    <w:rsid w:val="0036555D"/>
    <w:rsid w:val="00365577"/>
    <w:rsid w:val="003655BF"/>
    <w:rsid w:val="003655C1"/>
    <w:rsid w:val="003655E9"/>
    <w:rsid w:val="003655FA"/>
    <w:rsid w:val="00365608"/>
    <w:rsid w:val="00365786"/>
    <w:rsid w:val="003657D1"/>
    <w:rsid w:val="003657EB"/>
    <w:rsid w:val="00365809"/>
    <w:rsid w:val="0036589E"/>
    <w:rsid w:val="00365992"/>
    <w:rsid w:val="003659B7"/>
    <w:rsid w:val="003659CB"/>
    <w:rsid w:val="00365A9D"/>
    <w:rsid w:val="00365C22"/>
    <w:rsid w:val="00365CCE"/>
    <w:rsid w:val="00365D56"/>
    <w:rsid w:val="00365D7C"/>
    <w:rsid w:val="00365DFA"/>
    <w:rsid w:val="00365EF2"/>
    <w:rsid w:val="00365F55"/>
    <w:rsid w:val="00365F74"/>
    <w:rsid w:val="0036600B"/>
    <w:rsid w:val="0036604E"/>
    <w:rsid w:val="0036607F"/>
    <w:rsid w:val="003660E6"/>
    <w:rsid w:val="00366112"/>
    <w:rsid w:val="0036612A"/>
    <w:rsid w:val="00366141"/>
    <w:rsid w:val="00366166"/>
    <w:rsid w:val="00366187"/>
    <w:rsid w:val="003661D1"/>
    <w:rsid w:val="003661D9"/>
    <w:rsid w:val="00366244"/>
    <w:rsid w:val="00366245"/>
    <w:rsid w:val="00366394"/>
    <w:rsid w:val="0036639C"/>
    <w:rsid w:val="0036641E"/>
    <w:rsid w:val="0036642C"/>
    <w:rsid w:val="003664D5"/>
    <w:rsid w:val="003664E1"/>
    <w:rsid w:val="0036654B"/>
    <w:rsid w:val="0036655B"/>
    <w:rsid w:val="003665AA"/>
    <w:rsid w:val="003665CB"/>
    <w:rsid w:val="00366637"/>
    <w:rsid w:val="00366665"/>
    <w:rsid w:val="00366672"/>
    <w:rsid w:val="0036670C"/>
    <w:rsid w:val="0036671B"/>
    <w:rsid w:val="00366723"/>
    <w:rsid w:val="00366775"/>
    <w:rsid w:val="003667F1"/>
    <w:rsid w:val="00366894"/>
    <w:rsid w:val="003668AA"/>
    <w:rsid w:val="003668D8"/>
    <w:rsid w:val="00366964"/>
    <w:rsid w:val="00366A3A"/>
    <w:rsid w:val="00366A76"/>
    <w:rsid w:val="00366BA3"/>
    <w:rsid w:val="00366C28"/>
    <w:rsid w:val="00366D7F"/>
    <w:rsid w:val="00366E8D"/>
    <w:rsid w:val="00366EAE"/>
    <w:rsid w:val="00366EE3"/>
    <w:rsid w:val="00366F02"/>
    <w:rsid w:val="00366F1D"/>
    <w:rsid w:val="00367039"/>
    <w:rsid w:val="00367058"/>
    <w:rsid w:val="00367080"/>
    <w:rsid w:val="003670B0"/>
    <w:rsid w:val="003670DF"/>
    <w:rsid w:val="00367116"/>
    <w:rsid w:val="00367213"/>
    <w:rsid w:val="00367215"/>
    <w:rsid w:val="00367279"/>
    <w:rsid w:val="00367298"/>
    <w:rsid w:val="0036729D"/>
    <w:rsid w:val="003672A6"/>
    <w:rsid w:val="0036733C"/>
    <w:rsid w:val="00367374"/>
    <w:rsid w:val="003673AB"/>
    <w:rsid w:val="00367422"/>
    <w:rsid w:val="00367455"/>
    <w:rsid w:val="0036745B"/>
    <w:rsid w:val="00367486"/>
    <w:rsid w:val="0036750F"/>
    <w:rsid w:val="00367549"/>
    <w:rsid w:val="00367573"/>
    <w:rsid w:val="0036758C"/>
    <w:rsid w:val="003675C2"/>
    <w:rsid w:val="003675F6"/>
    <w:rsid w:val="0036760A"/>
    <w:rsid w:val="003677AC"/>
    <w:rsid w:val="00367829"/>
    <w:rsid w:val="00367868"/>
    <w:rsid w:val="003678C3"/>
    <w:rsid w:val="003678F7"/>
    <w:rsid w:val="0036792F"/>
    <w:rsid w:val="003679A2"/>
    <w:rsid w:val="003679BE"/>
    <w:rsid w:val="00367A0C"/>
    <w:rsid w:val="00367A29"/>
    <w:rsid w:val="00367AA6"/>
    <w:rsid w:val="00367ADC"/>
    <w:rsid w:val="00367B51"/>
    <w:rsid w:val="00367C43"/>
    <w:rsid w:val="00367C57"/>
    <w:rsid w:val="00367D1A"/>
    <w:rsid w:val="00367D29"/>
    <w:rsid w:val="00367D6E"/>
    <w:rsid w:val="00367E08"/>
    <w:rsid w:val="00367F10"/>
    <w:rsid w:val="00367F19"/>
    <w:rsid w:val="00367FB6"/>
    <w:rsid w:val="00367FD3"/>
    <w:rsid w:val="0037009F"/>
    <w:rsid w:val="003700A2"/>
    <w:rsid w:val="00370175"/>
    <w:rsid w:val="00370185"/>
    <w:rsid w:val="003701BA"/>
    <w:rsid w:val="00370260"/>
    <w:rsid w:val="003702DB"/>
    <w:rsid w:val="003702EE"/>
    <w:rsid w:val="0037038F"/>
    <w:rsid w:val="003703FC"/>
    <w:rsid w:val="00370467"/>
    <w:rsid w:val="00370516"/>
    <w:rsid w:val="00370523"/>
    <w:rsid w:val="00370687"/>
    <w:rsid w:val="003706A6"/>
    <w:rsid w:val="003706B6"/>
    <w:rsid w:val="00370779"/>
    <w:rsid w:val="0037077B"/>
    <w:rsid w:val="003707BD"/>
    <w:rsid w:val="00370849"/>
    <w:rsid w:val="0037086B"/>
    <w:rsid w:val="0037086D"/>
    <w:rsid w:val="0037088A"/>
    <w:rsid w:val="003709AE"/>
    <w:rsid w:val="003709DB"/>
    <w:rsid w:val="00370AB5"/>
    <w:rsid w:val="00370AE2"/>
    <w:rsid w:val="00370B42"/>
    <w:rsid w:val="00370BD1"/>
    <w:rsid w:val="00370C66"/>
    <w:rsid w:val="00370CAD"/>
    <w:rsid w:val="00370CB3"/>
    <w:rsid w:val="00370DA2"/>
    <w:rsid w:val="00370E6B"/>
    <w:rsid w:val="00370E79"/>
    <w:rsid w:val="00370E94"/>
    <w:rsid w:val="00370EAC"/>
    <w:rsid w:val="00370EFB"/>
    <w:rsid w:val="00371054"/>
    <w:rsid w:val="003710DA"/>
    <w:rsid w:val="003710F1"/>
    <w:rsid w:val="00371151"/>
    <w:rsid w:val="00371195"/>
    <w:rsid w:val="003711B6"/>
    <w:rsid w:val="00371245"/>
    <w:rsid w:val="00371292"/>
    <w:rsid w:val="003712A5"/>
    <w:rsid w:val="003712F7"/>
    <w:rsid w:val="00371316"/>
    <w:rsid w:val="00371327"/>
    <w:rsid w:val="0037137A"/>
    <w:rsid w:val="003714CD"/>
    <w:rsid w:val="003714D6"/>
    <w:rsid w:val="0037150D"/>
    <w:rsid w:val="0037159A"/>
    <w:rsid w:val="003715B7"/>
    <w:rsid w:val="00371643"/>
    <w:rsid w:val="0037165B"/>
    <w:rsid w:val="00371707"/>
    <w:rsid w:val="0037171B"/>
    <w:rsid w:val="00371746"/>
    <w:rsid w:val="003717C5"/>
    <w:rsid w:val="003717E9"/>
    <w:rsid w:val="003717F3"/>
    <w:rsid w:val="003717F6"/>
    <w:rsid w:val="00371806"/>
    <w:rsid w:val="003718AC"/>
    <w:rsid w:val="00371958"/>
    <w:rsid w:val="0037196F"/>
    <w:rsid w:val="003719BC"/>
    <w:rsid w:val="003719CA"/>
    <w:rsid w:val="003719EE"/>
    <w:rsid w:val="00371A26"/>
    <w:rsid w:val="00371A55"/>
    <w:rsid w:val="00371B49"/>
    <w:rsid w:val="00371B4C"/>
    <w:rsid w:val="00371B65"/>
    <w:rsid w:val="00371B8C"/>
    <w:rsid w:val="00371BAE"/>
    <w:rsid w:val="00371C3A"/>
    <w:rsid w:val="00371D07"/>
    <w:rsid w:val="00371D43"/>
    <w:rsid w:val="00371D44"/>
    <w:rsid w:val="00371D6B"/>
    <w:rsid w:val="00371DBD"/>
    <w:rsid w:val="00371DD8"/>
    <w:rsid w:val="00371F65"/>
    <w:rsid w:val="00371FFA"/>
    <w:rsid w:val="003720CE"/>
    <w:rsid w:val="003720CF"/>
    <w:rsid w:val="003720DD"/>
    <w:rsid w:val="0037210B"/>
    <w:rsid w:val="0037211E"/>
    <w:rsid w:val="00372299"/>
    <w:rsid w:val="00372352"/>
    <w:rsid w:val="00372392"/>
    <w:rsid w:val="003723B3"/>
    <w:rsid w:val="0037259E"/>
    <w:rsid w:val="003725D8"/>
    <w:rsid w:val="00372655"/>
    <w:rsid w:val="00372664"/>
    <w:rsid w:val="003726A2"/>
    <w:rsid w:val="003726AD"/>
    <w:rsid w:val="003726B6"/>
    <w:rsid w:val="003726BC"/>
    <w:rsid w:val="00372741"/>
    <w:rsid w:val="00372761"/>
    <w:rsid w:val="00372780"/>
    <w:rsid w:val="00372795"/>
    <w:rsid w:val="003727DC"/>
    <w:rsid w:val="00372802"/>
    <w:rsid w:val="0037289A"/>
    <w:rsid w:val="003728B7"/>
    <w:rsid w:val="003729D3"/>
    <w:rsid w:val="003729E8"/>
    <w:rsid w:val="00372A6E"/>
    <w:rsid w:val="00372A95"/>
    <w:rsid w:val="00372AA2"/>
    <w:rsid w:val="00372ACA"/>
    <w:rsid w:val="00372B11"/>
    <w:rsid w:val="00372CDF"/>
    <w:rsid w:val="00372D1D"/>
    <w:rsid w:val="00372D55"/>
    <w:rsid w:val="00372D85"/>
    <w:rsid w:val="00372DA7"/>
    <w:rsid w:val="00372DCA"/>
    <w:rsid w:val="00372DD7"/>
    <w:rsid w:val="00372E47"/>
    <w:rsid w:val="00372E9F"/>
    <w:rsid w:val="00372EEE"/>
    <w:rsid w:val="00372F2E"/>
    <w:rsid w:val="00373020"/>
    <w:rsid w:val="00373034"/>
    <w:rsid w:val="003730DB"/>
    <w:rsid w:val="003730F7"/>
    <w:rsid w:val="00373199"/>
    <w:rsid w:val="003731AE"/>
    <w:rsid w:val="003731FC"/>
    <w:rsid w:val="00373231"/>
    <w:rsid w:val="003732A0"/>
    <w:rsid w:val="003732A4"/>
    <w:rsid w:val="003732B6"/>
    <w:rsid w:val="003732F1"/>
    <w:rsid w:val="003732FA"/>
    <w:rsid w:val="0037333B"/>
    <w:rsid w:val="00373387"/>
    <w:rsid w:val="003733A9"/>
    <w:rsid w:val="003733B8"/>
    <w:rsid w:val="003734D3"/>
    <w:rsid w:val="003734F5"/>
    <w:rsid w:val="00373533"/>
    <w:rsid w:val="00373573"/>
    <w:rsid w:val="003735C2"/>
    <w:rsid w:val="003735D2"/>
    <w:rsid w:val="0037363A"/>
    <w:rsid w:val="003736BA"/>
    <w:rsid w:val="0037372B"/>
    <w:rsid w:val="00373740"/>
    <w:rsid w:val="00373745"/>
    <w:rsid w:val="00373788"/>
    <w:rsid w:val="00373896"/>
    <w:rsid w:val="003738CD"/>
    <w:rsid w:val="00373906"/>
    <w:rsid w:val="0037393A"/>
    <w:rsid w:val="00373989"/>
    <w:rsid w:val="003739C8"/>
    <w:rsid w:val="003739D4"/>
    <w:rsid w:val="003739E5"/>
    <w:rsid w:val="003739E8"/>
    <w:rsid w:val="003739F2"/>
    <w:rsid w:val="00373A70"/>
    <w:rsid w:val="00373A7C"/>
    <w:rsid w:val="00373AB8"/>
    <w:rsid w:val="00373BA2"/>
    <w:rsid w:val="00373C44"/>
    <w:rsid w:val="00373C79"/>
    <w:rsid w:val="00373F1B"/>
    <w:rsid w:val="00373F4D"/>
    <w:rsid w:val="00373FC4"/>
    <w:rsid w:val="0037401E"/>
    <w:rsid w:val="003740A9"/>
    <w:rsid w:val="003740F2"/>
    <w:rsid w:val="00374126"/>
    <w:rsid w:val="00374143"/>
    <w:rsid w:val="00374167"/>
    <w:rsid w:val="00374294"/>
    <w:rsid w:val="003742DA"/>
    <w:rsid w:val="003742F9"/>
    <w:rsid w:val="00374317"/>
    <w:rsid w:val="00374318"/>
    <w:rsid w:val="003743A4"/>
    <w:rsid w:val="003743D5"/>
    <w:rsid w:val="003743D7"/>
    <w:rsid w:val="0037445A"/>
    <w:rsid w:val="00374460"/>
    <w:rsid w:val="003744AF"/>
    <w:rsid w:val="003744D8"/>
    <w:rsid w:val="0037450E"/>
    <w:rsid w:val="0037456B"/>
    <w:rsid w:val="0037461F"/>
    <w:rsid w:val="00374811"/>
    <w:rsid w:val="0037482A"/>
    <w:rsid w:val="0037486E"/>
    <w:rsid w:val="003748A5"/>
    <w:rsid w:val="003748C8"/>
    <w:rsid w:val="003748DB"/>
    <w:rsid w:val="003749A3"/>
    <w:rsid w:val="003749D1"/>
    <w:rsid w:val="00374A28"/>
    <w:rsid w:val="00374A55"/>
    <w:rsid w:val="00374A7C"/>
    <w:rsid w:val="00374A87"/>
    <w:rsid w:val="00374A93"/>
    <w:rsid w:val="00374AAB"/>
    <w:rsid w:val="00374B3E"/>
    <w:rsid w:val="00374BD4"/>
    <w:rsid w:val="00374C7A"/>
    <w:rsid w:val="00374C95"/>
    <w:rsid w:val="00374CBD"/>
    <w:rsid w:val="00374D5B"/>
    <w:rsid w:val="00374D5C"/>
    <w:rsid w:val="00374D6E"/>
    <w:rsid w:val="00374E2B"/>
    <w:rsid w:val="00374E47"/>
    <w:rsid w:val="00374E70"/>
    <w:rsid w:val="00374E72"/>
    <w:rsid w:val="00374EB1"/>
    <w:rsid w:val="00374EE7"/>
    <w:rsid w:val="00374F57"/>
    <w:rsid w:val="00375050"/>
    <w:rsid w:val="00375074"/>
    <w:rsid w:val="003750A8"/>
    <w:rsid w:val="003750A9"/>
    <w:rsid w:val="003750AF"/>
    <w:rsid w:val="003750C1"/>
    <w:rsid w:val="003750E3"/>
    <w:rsid w:val="003750F3"/>
    <w:rsid w:val="00375165"/>
    <w:rsid w:val="00375181"/>
    <w:rsid w:val="003751B1"/>
    <w:rsid w:val="0037524F"/>
    <w:rsid w:val="0037532B"/>
    <w:rsid w:val="00375377"/>
    <w:rsid w:val="00375379"/>
    <w:rsid w:val="00375395"/>
    <w:rsid w:val="00375437"/>
    <w:rsid w:val="003754A7"/>
    <w:rsid w:val="003754B9"/>
    <w:rsid w:val="00375505"/>
    <w:rsid w:val="003755B4"/>
    <w:rsid w:val="003755F4"/>
    <w:rsid w:val="003755FB"/>
    <w:rsid w:val="0037562F"/>
    <w:rsid w:val="0037567C"/>
    <w:rsid w:val="0037567E"/>
    <w:rsid w:val="003756FB"/>
    <w:rsid w:val="00375703"/>
    <w:rsid w:val="0037575B"/>
    <w:rsid w:val="00375767"/>
    <w:rsid w:val="003757D3"/>
    <w:rsid w:val="00375854"/>
    <w:rsid w:val="003758E5"/>
    <w:rsid w:val="00375959"/>
    <w:rsid w:val="003759CB"/>
    <w:rsid w:val="00375A60"/>
    <w:rsid w:val="00375A94"/>
    <w:rsid w:val="00375ACA"/>
    <w:rsid w:val="00375B13"/>
    <w:rsid w:val="00375B18"/>
    <w:rsid w:val="00375B86"/>
    <w:rsid w:val="00375C2D"/>
    <w:rsid w:val="00375C89"/>
    <w:rsid w:val="00375D4A"/>
    <w:rsid w:val="00375D8B"/>
    <w:rsid w:val="00375D8D"/>
    <w:rsid w:val="00375DC8"/>
    <w:rsid w:val="00375DD6"/>
    <w:rsid w:val="00375E45"/>
    <w:rsid w:val="00375E59"/>
    <w:rsid w:val="00375EC7"/>
    <w:rsid w:val="00375F11"/>
    <w:rsid w:val="00375F13"/>
    <w:rsid w:val="00375F36"/>
    <w:rsid w:val="00375F4B"/>
    <w:rsid w:val="00375F51"/>
    <w:rsid w:val="00376026"/>
    <w:rsid w:val="0037603A"/>
    <w:rsid w:val="00376052"/>
    <w:rsid w:val="003760C9"/>
    <w:rsid w:val="003760FE"/>
    <w:rsid w:val="00376147"/>
    <w:rsid w:val="00376189"/>
    <w:rsid w:val="00376234"/>
    <w:rsid w:val="00376280"/>
    <w:rsid w:val="003762DD"/>
    <w:rsid w:val="0037638D"/>
    <w:rsid w:val="003763AB"/>
    <w:rsid w:val="0037640C"/>
    <w:rsid w:val="003765ED"/>
    <w:rsid w:val="00376613"/>
    <w:rsid w:val="00376622"/>
    <w:rsid w:val="0037668B"/>
    <w:rsid w:val="00376702"/>
    <w:rsid w:val="0037672C"/>
    <w:rsid w:val="00376773"/>
    <w:rsid w:val="00376790"/>
    <w:rsid w:val="00376798"/>
    <w:rsid w:val="003767E5"/>
    <w:rsid w:val="003767F9"/>
    <w:rsid w:val="0037685B"/>
    <w:rsid w:val="003768AC"/>
    <w:rsid w:val="0037691E"/>
    <w:rsid w:val="00376976"/>
    <w:rsid w:val="00376A39"/>
    <w:rsid w:val="00376ACA"/>
    <w:rsid w:val="00376AD2"/>
    <w:rsid w:val="00376B16"/>
    <w:rsid w:val="00376B6F"/>
    <w:rsid w:val="00376B9C"/>
    <w:rsid w:val="00376CD6"/>
    <w:rsid w:val="00376CF7"/>
    <w:rsid w:val="00376D85"/>
    <w:rsid w:val="00376DDB"/>
    <w:rsid w:val="00376DDC"/>
    <w:rsid w:val="00376DF3"/>
    <w:rsid w:val="00376E21"/>
    <w:rsid w:val="00376E71"/>
    <w:rsid w:val="00376E79"/>
    <w:rsid w:val="00376EBC"/>
    <w:rsid w:val="00376FEF"/>
    <w:rsid w:val="00376FFE"/>
    <w:rsid w:val="00377055"/>
    <w:rsid w:val="003770A1"/>
    <w:rsid w:val="0037713D"/>
    <w:rsid w:val="00377143"/>
    <w:rsid w:val="00377170"/>
    <w:rsid w:val="003771AA"/>
    <w:rsid w:val="0037720A"/>
    <w:rsid w:val="0037721C"/>
    <w:rsid w:val="00377257"/>
    <w:rsid w:val="003772EE"/>
    <w:rsid w:val="00377384"/>
    <w:rsid w:val="003773C7"/>
    <w:rsid w:val="003773D0"/>
    <w:rsid w:val="00377419"/>
    <w:rsid w:val="003774BB"/>
    <w:rsid w:val="0037751D"/>
    <w:rsid w:val="0037755C"/>
    <w:rsid w:val="0037756E"/>
    <w:rsid w:val="0037758F"/>
    <w:rsid w:val="003775D6"/>
    <w:rsid w:val="00377614"/>
    <w:rsid w:val="00377663"/>
    <w:rsid w:val="003776B5"/>
    <w:rsid w:val="003776C9"/>
    <w:rsid w:val="003776D1"/>
    <w:rsid w:val="00377715"/>
    <w:rsid w:val="00377778"/>
    <w:rsid w:val="00377878"/>
    <w:rsid w:val="0037789F"/>
    <w:rsid w:val="003778E4"/>
    <w:rsid w:val="00377941"/>
    <w:rsid w:val="0037798B"/>
    <w:rsid w:val="003779D6"/>
    <w:rsid w:val="00377A66"/>
    <w:rsid w:val="00377AAE"/>
    <w:rsid w:val="00377AE9"/>
    <w:rsid w:val="00377AEB"/>
    <w:rsid w:val="00377AF0"/>
    <w:rsid w:val="00377B91"/>
    <w:rsid w:val="00377BBA"/>
    <w:rsid w:val="00377C50"/>
    <w:rsid w:val="00377C6D"/>
    <w:rsid w:val="00377C76"/>
    <w:rsid w:val="00377D53"/>
    <w:rsid w:val="00377D62"/>
    <w:rsid w:val="00377DE9"/>
    <w:rsid w:val="00377EAB"/>
    <w:rsid w:val="00377EBD"/>
    <w:rsid w:val="00377F50"/>
    <w:rsid w:val="00377F83"/>
    <w:rsid w:val="00377F8E"/>
    <w:rsid w:val="00377FE3"/>
    <w:rsid w:val="0038005D"/>
    <w:rsid w:val="00380085"/>
    <w:rsid w:val="0038008B"/>
    <w:rsid w:val="003800D7"/>
    <w:rsid w:val="003800DD"/>
    <w:rsid w:val="00380103"/>
    <w:rsid w:val="00380171"/>
    <w:rsid w:val="00380188"/>
    <w:rsid w:val="003801FE"/>
    <w:rsid w:val="0038021C"/>
    <w:rsid w:val="00380225"/>
    <w:rsid w:val="00380234"/>
    <w:rsid w:val="0038029F"/>
    <w:rsid w:val="003802E9"/>
    <w:rsid w:val="00380394"/>
    <w:rsid w:val="003803B8"/>
    <w:rsid w:val="003803D0"/>
    <w:rsid w:val="003803D3"/>
    <w:rsid w:val="00380419"/>
    <w:rsid w:val="0038049D"/>
    <w:rsid w:val="003804C8"/>
    <w:rsid w:val="00380559"/>
    <w:rsid w:val="003805A3"/>
    <w:rsid w:val="003805BC"/>
    <w:rsid w:val="003805DE"/>
    <w:rsid w:val="0038063E"/>
    <w:rsid w:val="00380687"/>
    <w:rsid w:val="003806AD"/>
    <w:rsid w:val="003806F8"/>
    <w:rsid w:val="00380720"/>
    <w:rsid w:val="0038074E"/>
    <w:rsid w:val="00380756"/>
    <w:rsid w:val="003807A3"/>
    <w:rsid w:val="0038082F"/>
    <w:rsid w:val="00380851"/>
    <w:rsid w:val="00380877"/>
    <w:rsid w:val="003808BC"/>
    <w:rsid w:val="003808C1"/>
    <w:rsid w:val="0038090C"/>
    <w:rsid w:val="0038091C"/>
    <w:rsid w:val="00380926"/>
    <w:rsid w:val="0038094D"/>
    <w:rsid w:val="003809B8"/>
    <w:rsid w:val="003809F3"/>
    <w:rsid w:val="00380A54"/>
    <w:rsid w:val="00380A7B"/>
    <w:rsid w:val="00380B00"/>
    <w:rsid w:val="00380C0E"/>
    <w:rsid w:val="00380C51"/>
    <w:rsid w:val="00380C58"/>
    <w:rsid w:val="00380C7D"/>
    <w:rsid w:val="00380DA2"/>
    <w:rsid w:val="00380DCF"/>
    <w:rsid w:val="00380E0A"/>
    <w:rsid w:val="00380E66"/>
    <w:rsid w:val="00380EAA"/>
    <w:rsid w:val="00380ECB"/>
    <w:rsid w:val="00380F2C"/>
    <w:rsid w:val="00380F4F"/>
    <w:rsid w:val="00380F99"/>
    <w:rsid w:val="00380FF2"/>
    <w:rsid w:val="0038100A"/>
    <w:rsid w:val="0038100D"/>
    <w:rsid w:val="00381013"/>
    <w:rsid w:val="003810BD"/>
    <w:rsid w:val="0038112F"/>
    <w:rsid w:val="0038115E"/>
    <w:rsid w:val="003811EA"/>
    <w:rsid w:val="003811EF"/>
    <w:rsid w:val="00381274"/>
    <w:rsid w:val="003812AC"/>
    <w:rsid w:val="003812CF"/>
    <w:rsid w:val="0038131B"/>
    <w:rsid w:val="0038136A"/>
    <w:rsid w:val="003813BA"/>
    <w:rsid w:val="003813E1"/>
    <w:rsid w:val="00381443"/>
    <w:rsid w:val="00381508"/>
    <w:rsid w:val="00381539"/>
    <w:rsid w:val="0038161A"/>
    <w:rsid w:val="00381629"/>
    <w:rsid w:val="003816CA"/>
    <w:rsid w:val="003816FD"/>
    <w:rsid w:val="00381758"/>
    <w:rsid w:val="00381775"/>
    <w:rsid w:val="00381777"/>
    <w:rsid w:val="0038179C"/>
    <w:rsid w:val="00381827"/>
    <w:rsid w:val="00381847"/>
    <w:rsid w:val="00381869"/>
    <w:rsid w:val="00381881"/>
    <w:rsid w:val="003819BA"/>
    <w:rsid w:val="003819E4"/>
    <w:rsid w:val="00381A33"/>
    <w:rsid w:val="00381A34"/>
    <w:rsid w:val="00381A6D"/>
    <w:rsid w:val="00381B71"/>
    <w:rsid w:val="00381B8A"/>
    <w:rsid w:val="00381BA1"/>
    <w:rsid w:val="00381BD2"/>
    <w:rsid w:val="00381C0C"/>
    <w:rsid w:val="00381CA7"/>
    <w:rsid w:val="00381CE2"/>
    <w:rsid w:val="00381D70"/>
    <w:rsid w:val="00381DAE"/>
    <w:rsid w:val="00381E3D"/>
    <w:rsid w:val="00381E52"/>
    <w:rsid w:val="00381F37"/>
    <w:rsid w:val="00381F58"/>
    <w:rsid w:val="003820AC"/>
    <w:rsid w:val="003820CF"/>
    <w:rsid w:val="00382102"/>
    <w:rsid w:val="0038218F"/>
    <w:rsid w:val="00382191"/>
    <w:rsid w:val="0038219A"/>
    <w:rsid w:val="003821A3"/>
    <w:rsid w:val="003821EC"/>
    <w:rsid w:val="00382260"/>
    <w:rsid w:val="00382264"/>
    <w:rsid w:val="00382269"/>
    <w:rsid w:val="00382293"/>
    <w:rsid w:val="00382306"/>
    <w:rsid w:val="00382329"/>
    <w:rsid w:val="00382410"/>
    <w:rsid w:val="00382427"/>
    <w:rsid w:val="00382471"/>
    <w:rsid w:val="003824BF"/>
    <w:rsid w:val="0038264A"/>
    <w:rsid w:val="0038266F"/>
    <w:rsid w:val="003826AD"/>
    <w:rsid w:val="003826D3"/>
    <w:rsid w:val="003826E4"/>
    <w:rsid w:val="00382706"/>
    <w:rsid w:val="00382711"/>
    <w:rsid w:val="00382716"/>
    <w:rsid w:val="0038274E"/>
    <w:rsid w:val="003827A3"/>
    <w:rsid w:val="003827D4"/>
    <w:rsid w:val="00382857"/>
    <w:rsid w:val="00382879"/>
    <w:rsid w:val="0038292A"/>
    <w:rsid w:val="003829BE"/>
    <w:rsid w:val="003829FF"/>
    <w:rsid w:val="00382BA4"/>
    <w:rsid w:val="00382BD8"/>
    <w:rsid w:val="00382D5A"/>
    <w:rsid w:val="00382D63"/>
    <w:rsid w:val="00382DD9"/>
    <w:rsid w:val="00382EAB"/>
    <w:rsid w:val="00382F0B"/>
    <w:rsid w:val="00382F68"/>
    <w:rsid w:val="00383006"/>
    <w:rsid w:val="0038304E"/>
    <w:rsid w:val="003830A8"/>
    <w:rsid w:val="003830AB"/>
    <w:rsid w:val="00383102"/>
    <w:rsid w:val="0038316C"/>
    <w:rsid w:val="003831FE"/>
    <w:rsid w:val="00383274"/>
    <w:rsid w:val="00383306"/>
    <w:rsid w:val="0038334D"/>
    <w:rsid w:val="00383376"/>
    <w:rsid w:val="003833D1"/>
    <w:rsid w:val="003833D2"/>
    <w:rsid w:val="0038347F"/>
    <w:rsid w:val="003835CA"/>
    <w:rsid w:val="003836C2"/>
    <w:rsid w:val="003836D2"/>
    <w:rsid w:val="00383798"/>
    <w:rsid w:val="003837E4"/>
    <w:rsid w:val="003838A1"/>
    <w:rsid w:val="003838A7"/>
    <w:rsid w:val="003838B6"/>
    <w:rsid w:val="003838E7"/>
    <w:rsid w:val="00383905"/>
    <w:rsid w:val="00383925"/>
    <w:rsid w:val="00383994"/>
    <w:rsid w:val="00383A01"/>
    <w:rsid w:val="00383A21"/>
    <w:rsid w:val="00383A7E"/>
    <w:rsid w:val="00383B45"/>
    <w:rsid w:val="00383B77"/>
    <w:rsid w:val="00383B91"/>
    <w:rsid w:val="00383BC2"/>
    <w:rsid w:val="00383BD3"/>
    <w:rsid w:val="00383CEA"/>
    <w:rsid w:val="00383D12"/>
    <w:rsid w:val="00383D2E"/>
    <w:rsid w:val="00383D3C"/>
    <w:rsid w:val="00383DC4"/>
    <w:rsid w:val="00383F93"/>
    <w:rsid w:val="0038403D"/>
    <w:rsid w:val="00384076"/>
    <w:rsid w:val="00384111"/>
    <w:rsid w:val="0038417C"/>
    <w:rsid w:val="003841B5"/>
    <w:rsid w:val="003841EA"/>
    <w:rsid w:val="003842E6"/>
    <w:rsid w:val="00384354"/>
    <w:rsid w:val="003843EA"/>
    <w:rsid w:val="0038441B"/>
    <w:rsid w:val="0038447C"/>
    <w:rsid w:val="003844B6"/>
    <w:rsid w:val="003844D0"/>
    <w:rsid w:val="003845F5"/>
    <w:rsid w:val="003845FC"/>
    <w:rsid w:val="003846E9"/>
    <w:rsid w:val="00384700"/>
    <w:rsid w:val="0038471A"/>
    <w:rsid w:val="0038478F"/>
    <w:rsid w:val="003847D8"/>
    <w:rsid w:val="003847E9"/>
    <w:rsid w:val="003847EB"/>
    <w:rsid w:val="0038488D"/>
    <w:rsid w:val="003848D0"/>
    <w:rsid w:val="0038496E"/>
    <w:rsid w:val="00384999"/>
    <w:rsid w:val="00384A3B"/>
    <w:rsid w:val="00384A53"/>
    <w:rsid w:val="00384A6B"/>
    <w:rsid w:val="00384AD6"/>
    <w:rsid w:val="00384AFA"/>
    <w:rsid w:val="00384B1E"/>
    <w:rsid w:val="00384B46"/>
    <w:rsid w:val="00384B4B"/>
    <w:rsid w:val="00384BBC"/>
    <w:rsid w:val="00384BE5"/>
    <w:rsid w:val="00384C61"/>
    <w:rsid w:val="00384CA3"/>
    <w:rsid w:val="00384D9F"/>
    <w:rsid w:val="00384DB3"/>
    <w:rsid w:val="00384DCB"/>
    <w:rsid w:val="00384DD2"/>
    <w:rsid w:val="00384E71"/>
    <w:rsid w:val="00384F6B"/>
    <w:rsid w:val="003850C4"/>
    <w:rsid w:val="00385200"/>
    <w:rsid w:val="00385250"/>
    <w:rsid w:val="00385306"/>
    <w:rsid w:val="00385353"/>
    <w:rsid w:val="00385380"/>
    <w:rsid w:val="0038538B"/>
    <w:rsid w:val="003853BC"/>
    <w:rsid w:val="00385464"/>
    <w:rsid w:val="00385507"/>
    <w:rsid w:val="0038553D"/>
    <w:rsid w:val="00385653"/>
    <w:rsid w:val="00385687"/>
    <w:rsid w:val="003856C6"/>
    <w:rsid w:val="003856D8"/>
    <w:rsid w:val="00385772"/>
    <w:rsid w:val="003857AC"/>
    <w:rsid w:val="003857C2"/>
    <w:rsid w:val="0038580C"/>
    <w:rsid w:val="00385876"/>
    <w:rsid w:val="003858C9"/>
    <w:rsid w:val="003858D2"/>
    <w:rsid w:val="00385935"/>
    <w:rsid w:val="00385950"/>
    <w:rsid w:val="00385957"/>
    <w:rsid w:val="003859AE"/>
    <w:rsid w:val="003859E0"/>
    <w:rsid w:val="003859EA"/>
    <w:rsid w:val="00385A19"/>
    <w:rsid w:val="00385A38"/>
    <w:rsid w:val="00385A82"/>
    <w:rsid w:val="00385A90"/>
    <w:rsid w:val="00385A93"/>
    <w:rsid w:val="00385ABA"/>
    <w:rsid w:val="00385AD5"/>
    <w:rsid w:val="00385B1C"/>
    <w:rsid w:val="00385BA5"/>
    <w:rsid w:val="00385BBB"/>
    <w:rsid w:val="00385BF8"/>
    <w:rsid w:val="00385C4A"/>
    <w:rsid w:val="00385C78"/>
    <w:rsid w:val="00385C7C"/>
    <w:rsid w:val="00385CDB"/>
    <w:rsid w:val="00385D73"/>
    <w:rsid w:val="00385DA8"/>
    <w:rsid w:val="00385DDB"/>
    <w:rsid w:val="00385DE4"/>
    <w:rsid w:val="00385DF4"/>
    <w:rsid w:val="00385DF8"/>
    <w:rsid w:val="00385E90"/>
    <w:rsid w:val="00385F62"/>
    <w:rsid w:val="00385FD1"/>
    <w:rsid w:val="00385FD5"/>
    <w:rsid w:val="00385FEE"/>
    <w:rsid w:val="00386017"/>
    <w:rsid w:val="0038601B"/>
    <w:rsid w:val="00386039"/>
    <w:rsid w:val="00386040"/>
    <w:rsid w:val="0038625E"/>
    <w:rsid w:val="003862DE"/>
    <w:rsid w:val="0038638B"/>
    <w:rsid w:val="003863CF"/>
    <w:rsid w:val="00386408"/>
    <w:rsid w:val="0038641F"/>
    <w:rsid w:val="0038643B"/>
    <w:rsid w:val="0038647B"/>
    <w:rsid w:val="00386517"/>
    <w:rsid w:val="00386597"/>
    <w:rsid w:val="003865B6"/>
    <w:rsid w:val="00386613"/>
    <w:rsid w:val="00386687"/>
    <w:rsid w:val="00386706"/>
    <w:rsid w:val="00386795"/>
    <w:rsid w:val="00386916"/>
    <w:rsid w:val="00386942"/>
    <w:rsid w:val="00386A6C"/>
    <w:rsid w:val="00386B4A"/>
    <w:rsid w:val="00386B83"/>
    <w:rsid w:val="00386BD0"/>
    <w:rsid w:val="00386CB6"/>
    <w:rsid w:val="00386D0A"/>
    <w:rsid w:val="00386D24"/>
    <w:rsid w:val="00386D9D"/>
    <w:rsid w:val="00386DD5"/>
    <w:rsid w:val="00386E29"/>
    <w:rsid w:val="00386E85"/>
    <w:rsid w:val="00386EFC"/>
    <w:rsid w:val="00386F10"/>
    <w:rsid w:val="00386F36"/>
    <w:rsid w:val="00386FAE"/>
    <w:rsid w:val="00387010"/>
    <w:rsid w:val="00387024"/>
    <w:rsid w:val="0038702E"/>
    <w:rsid w:val="003870C6"/>
    <w:rsid w:val="003870E9"/>
    <w:rsid w:val="00387114"/>
    <w:rsid w:val="0038712D"/>
    <w:rsid w:val="00387170"/>
    <w:rsid w:val="003871B9"/>
    <w:rsid w:val="003871C2"/>
    <w:rsid w:val="003871C6"/>
    <w:rsid w:val="003871D7"/>
    <w:rsid w:val="003871E6"/>
    <w:rsid w:val="00387209"/>
    <w:rsid w:val="0038721A"/>
    <w:rsid w:val="0038721B"/>
    <w:rsid w:val="003872FD"/>
    <w:rsid w:val="00387357"/>
    <w:rsid w:val="003873A7"/>
    <w:rsid w:val="003873B6"/>
    <w:rsid w:val="003873CA"/>
    <w:rsid w:val="003873D1"/>
    <w:rsid w:val="003874D1"/>
    <w:rsid w:val="00387575"/>
    <w:rsid w:val="0038761A"/>
    <w:rsid w:val="0038761D"/>
    <w:rsid w:val="00387698"/>
    <w:rsid w:val="0038769D"/>
    <w:rsid w:val="003876AB"/>
    <w:rsid w:val="0038774D"/>
    <w:rsid w:val="0038777B"/>
    <w:rsid w:val="003877C2"/>
    <w:rsid w:val="00387842"/>
    <w:rsid w:val="0038787E"/>
    <w:rsid w:val="00387882"/>
    <w:rsid w:val="003878D6"/>
    <w:rsid w:val="00387912"/>
    <w:rsid w:val="00387914"/>
    <w:rsid w:val="0038791D"/>
    <w:rsid w:val="00387960"/>
    <w:rsid w:val="00387A35"/>
    <w:rsid w:val="00387A71"/>
    <w:rsid w:val="00387A88"/>
    <w:rsid w:val="00387A89"/>
    <w:rsid w:val="00387AEF"/>
    <w:rsid w:val="00387BAE"/>
    <w:rsid w:val="00387BB0"/>
    <w:rsid w:val="00387BB5"/>
    <w:rsid w:val="00387BDD"/>
    <w:rsid w:val="00387C57"/>
    <w:rsid w:val="00387D40"/>
    <w:rsid w:val="00387D42"/>
    <w:rsid w:val="00387F2F"/>
    <w:rsid w:val="00387F6C"/>
    <w:rsid w:val="00387F86"/>
    <w:rsid w:val="00387FDE"/>
    <w:rsid w:val="00387FE0"/>
    <w:rsid w:val="00387FF4"/>
    <w:rsid w:val="00390024"/>
    <w:rsid w:val="00390162"/>
    <w:rsid w:val="00390182"/>
    <w:rsid w:val="003901E4"/>
    <w:rsid w:val="00390216"/>
    <w:rsid w:val="003902C2"/>
    <w:rsid w:val="003902C7"/>
    <w:rsid w:val="003902FD"/>
    <w:rsid w:val="00390380"/>
    <w:rsid w:val="00390428"/>
    <w:rsid w:val="00390447"/>
    <w:rsid w:val="003904D9"/>
    <w:rsid w:val="0039053B"/>
    <w:rsid w:val="0039062D"/>
    <w:rsid w:val="00390645"/>
    <w:rsid w:val="003906B1"/>
    <w:rsid w:val="003906FF"/>
    <w:rsid w:val="00390750"/>
    <w:rsid w:val="0039075F"/>
    <w:rsid w:val="00390761"/>
    <w:rsid w:val="003907C9"/>
    <w:rsid w:val="003907F5"/>
    <w:rsid w:val="00390895"/>
    <w:rsid w:val="0039089B"/>
    <w:rsid w:val="003908A1"/>
    <w:rsid w:val="003908A4"/>
    <w:rsid w:val="00390948"/>
    <w:rsid w:val="0039095B"/>
    <w:rsid w:val="003909EE"/>
    <w:rsid w:val="00390A1B"/>
    <w:rsid w:val="00390A23"/>
    <w:rsid w:val="00390A52"/>
    <w:rsid w:val="00390AFC"/>
    <w:rsid w:val="00390B59"/>
    <w:rsid w:val="00390BA4"/>
    <w:rsid w:val="00390BB9"/>
    <w:rsid w:val="00390BEE"/>
    <w:rsid w:val="00390BFD"/>
    <w:rsid w:val="00390C2F"/>
    <w:rsid w:val="00390D50"/>
    <w:rsid w:val="00390D65"/>
    <w:rsid w:val="00390DD3"/>
    <w:rsid w:val="00390E10"/>
    <w:rsid w:val="00390E17"/>
    <w:rsid w:val="00390E53"/>
    <w:rsid w:val="00390EE0"/>
    <w:rsid w:val="00390F56"/>
    <w:rsid w:val="00390FBD"/>
    <w:rsid w:val="00391035"/>
    <w:rsid w:val="00391075"/>
    <w:rsid w:val="00391233"/>
    <w:rsid w:val="00391267"/>
    <w:rsid w:val="00391353"/>
    <w:rsid w:val="0039135C"/>
    <w:rsid w:val="00391375"/>
    <w:rsid w:val="00391408"/>
    <w:rsid w:val="00391428"/>
    <w:rsid w:val="003914F2"/>
    <w:rsid w:val="0039156A"/>
    <w:rsid w:val="003915E8"/>
    <w:rsid w:val="00391639"/>
    <w:rsid w:val="00391669"/>
    <w:rsid w:val="00391691"/>
    <w:rsid w:val="00391696"/>
    <w:rsid w:val="003916EF"/>
    <w:rsid w:val="003917B0"/>
    <w:rsid w:val="003917B2"/>
    <w:rsid w:val="00391822"/>
    <w:rsid w:val="0039188B"/>
    <w:rsid w:val="003918B9"/>
    <w:rsid w:val="00391994"/>
    <w:rsid w:val="003919A0"/>
    <w:rsid w:val="003919CA"/>
    <w:rsid w:val="00391AF6"/>
    <w:rsid w:val="00391AF8"/>
    <w:rsid w:val="00391B3D"/>
    <w:rsid w:val="00391B4E"/>
    <w:rsid w:val="00391B5D"/>
    <w:rsid w:val="00391C96"/>
    <w:rsid w:val="00391C9B"/>
    <w:rsid w:val="00391CC2"/>
    <w:rsid w:val="00391D00"/>
    <w:rsid w:val="00391D58"/>
    <w:rsid w:val="00391E42"/>
    <w:rsid w:val="00391F1D"/>
    <w:rsid w:val="00391F4B"/>
    <w:rsid w:val="00391F65"/>
    <w:rsid w:val="00391F6B"/>
    <w:rsid w:val="00392067"/>
    <w:rsid w:val="003920A3"/>
    <w:rsid w:val="003920A7"/>
    <w:rsid w:val="003920C0"/>
    <w:rsid w:val="0039216A"/>
    <w:rsid w:val="003921E2"/>
    <w:rsid w:val="003921F6"/>
    <w:rsid w:val="0039220C"/>
    <w:rsid w:val="0039235B"/>
    <w:rsid w:val="003923DE"/>
    <w:rsid w:val="0039243A"/>
    <w:rsid w:val="00392465"/>
    <w:rsid w:val="003924A5"/>
    <w:rsid w:val="00392541"/>
    <w:rsid w:val="00392579"/>
    <w:rsid w:val="00392605"/>
    <w:rsid w:val="00392637"/>
    <w:rsid w:val="0039268D"/>
    <w:rsid w:val="00392690"/>
    <w:rsid w:val="003926F1"/>
    <w:rsid w:val="00392709"/>
    <w:rsid w:val="0039276A"/>
    <w:rsid w:val="003927F7"/>
    <w:rsid w:val="003927FF"/>
    <w:rsid w:val="00392807"/>
    <w:rsid w:val="0039282F"/>
    <w:rsid w:val="00392945"/>
    <w:rsid w:val="00392980"/>
    <w:rsid w:val="003929B4"/>
    <w:rsid w:val="00392A22"/>
    <w:rsid w:val="00392A4D"/>
    <w:rsid w:val="00392AC3"/>
    <w:rsid w:val="00392B01"/>
    <w:rsid w:val="00392B46"/>
    <w:rsid w:val="00392B59"/>
    <w:rsid w:val="00392B75"/>
    <w:rsid w:val="00392B7B"/>
    <w:rsid w:val="00392B7D"/>
    <w:rsid w:val="00392C1F"/>
    <w:rsid w:val="00392C56"/>
    <w:rsid w:val="00392CE9"/>
    <w:rsid w:val="00392CF7"/>
    <w:rsid w:val="00392D30"/>
    <w:rsid w:val="00392DB5"/>
    <w:rsid w:val="00392E3D"/>
    <w:rsid w:val="00392E6F"/>
    <w:rsid w:val="00392F10"/>
    <w:rsid w:val="00392F3E"/>
    <w:rsid w:val="00392F98"/>
    <w:rsid w:val="00392FA7"/>
    <w:rsid w:val="0039304A"/>
    <w:rsid w:val="00393055"/>
    <w:rsid w:val="0039306C"/>
    <w:rsid w:val="003930A9"/>
    <w:rsid w:val="00393163"/>
    <w:rsid w:val="003931F9"/>
    <w:rsid w:val="00393200"/>
    <w:rsid w:val="00393209"/>
    <w:rsid w:val="0039329A"/>
    <w:rsid w:val="003932C8"/>
    <w:rsid w:val="00393364"/>
    <w:rsid w:val="003933A3"/>
    <w:rsid w:val="003933C4"/>
    <w:rsid w:val="003933D3"/>
    <w:rsid w:val="003933E5"/>
    <w:rsid w:val="00393405"/>
    <w:rsid w:val="00393452"/>
    <w:rsid w:val="00393494"/>
    <w:rsid w:val="00393497"/>
    <w:rsid w:val="0039357F"/>
    <w:rsid w:val="0039359F"/>
    <w:rsid w:val="003935E5"/>
    <w:rsid w:val="003935FF"/>
    <w:rsid w:val="00393601"/>
    <w:rsid w:val="0039360D"/>
    <w:rsid w:val="0039362A"/>
    <w:rsid w:val="00393660"/>
    <w:rsid w:val="0039367F"/>
    <w:rsid w:val="00393680"/>
    <w:rsid w:val="0039371B"/>
    <w:rsid w:val="00393746"/>
    <w:rsid w:val="0039374A"/>
    <w:rsid w:val="0039380C"/>
    <w:rsid w:val="003938A0"/>
    <w:rsid w:val="003938A7"/>
    <w:rsid w:val="0039391E"/>
    <w:rsid w:val="00393925"/>
    <w:rsid w:val="00393941"/>
    <w:rsid w:val="003939A2"/>
    <w:rsid w:val="00393A61"/>
    <w:rsid w:val="00393AD9"/>
    <w:rsid w:val="00393B00"/>
    <w:rsid w:val="00393C04"/>
    <w:rsid w:val="00393C09"/>
    <w:rsid w:val="00393C49"/>
    <w:rsid w:val="00393C7E"/>
    <w:rsid w:val="00393CFF"/>
    <w:rsid w:val="00393D61"/>
    <w:rsid w:val="00393D89"/>
    <w:rsid w:val="00393DAD"/>
    <w:rsid w:val="00393E05"/>
    <w:rsid w:val="00393E39"/>
    <w:rsid w:val="00393E63"/>
    <w:rsid w:val="00393EFA"/>
    <w:rsid w:val="00393F1F"/>
    <w:rsid w:val="00393F52"/>
    <w:rsid w:val="00393FF6"/>
    <w:rsid w:val="00394052"/>
    <w:rsid w:val="00394069"/>
    <w:rsid w:val="0039408C"/>
    <w:rsid w:val="00394165"/>
    <w:rsid w:val="00394182"/>
    <w:rsid w:val="003941E0"/>
    <w:rsid w:val="00394256"/>
    <w:rsid w:val="003942AA"/>
    <w:rsid w:val="0039430D"/>
    <w:rsid w:val="00394335"/>
    <w:rsid w:val="003944A5"/>
    <w:rsid w:val="00394576"/>
    <w:rsid w:val="003945B6"/>
    <w:rsid w:val="00394633"/>
    <w:rsid w:val="0039469E"/>
    <w:rsid w:val="003946F6"/>
    <w:rsid w:val="0039471A"/>
    <w:rsid w:val="0039471F"/>
    <w:rsid w:val="0039475D"/>
    <w:rsid w:val="0039477A"/>
    <w:rsid w:val="0039479F"/>
    <w:rsid w:val="0039480A"/>
    <w:rsid w:val="003948F6"/>
    <w:rsid w:val="0039491F"/>
    <w:rsid w:val="0039496A"/>
    <w:rsid w:val="00394A1D"/>
    <w:rsid w:val="00394A25"/>
    <w:rsid w:val="00394A7D"/>
    <w:rsid w:val="00394A94"/>
    <w:rsid w:val="00394B95"/>
    <w:rsid w:val="00394C22"/>
    <w:rsid w:val="00394C2D"/>
    <w:rsid w:val="00394C31"/>
    <w:rsid w:val="00394C69"/>
    <w:rsid w:val="00394D4A"/>
    <w:rsid w:val="00394D5A"/>
    <w:rsid w:val="00394D6D"/>
    <w:rsid w:val="00394DBA"/>
    <w:rsid w:val="00394E8B"/>
    <w:rsid w:val="00394EF7"/>
    <w:rsid w:val="00394F67"/>
    <w:rsid w:val="00395052"/>
    <w:rsid w:val="003950C3"/>
    <w:rsid w:val="003950E2"/>
    <w:rsid w:val="0039511A"/>
    <w:rsid w:val="0039512C"/>
    <w:rsid w:val="00395145"/>
    <w:rsid w:val="003951E8"/>
    <w:rsid w:val="003951FF"/>
    <w:rsid w:val="00395207"/>
    <w:rsid w:val="00395276"/>
    <w:rsid w:val="003952B2"/>
    <w:rsid w:val="003952D5"/>
    <w:rsid w:val="003953C8"/>
    <w:rsid w:val="00395406"/>
    <w:rsid w:val="00395523"/>
    <w:rsid w:val="003956E7"/>
    <w:rsid w:val="00395708"/>
    <w:rsid w:val="00395730"/>
    <w:rsid w:val="00395744"/>
    <w:rsid w:val="003957C0"/>
    <w:rsid w:val="003957E9"/>
    <w:rsid w:val="00395861"/>
    <w:rsid w:val="003958B1"/>
    <w:rsid w:val="003958BD"/>
    <w:rsid w:val="003958E4"/>
    <w:rsid w:val="00395A6C"/>
    <w:rsid w:val="00395BA7"/>
    <w:rsid w:val="00395BE3"/>
    <w:rsid w:val="00395C3F"/>
    <w:rsid w:val="00395C9D"/>
    <w:rsid w:val="00395CAC"/>
    <w:rsid w:val="00395D5A"/>
    <w:rsid w:val="00395D62"/>
    <w:rsid w:val="00395DC6"/>
    <w:rsid w:val="00395DE3"/>
    <w:rsid w:val="00395E2C"/>
    <w:rsid w:val="00395E63"/>
    <w:rsid w:val="00395EC3"/>
    <w:rsid w:val="00395ECF"/>
    <w:rsid w:val="00395EDA"/>
    <w:rsid w:val="00395F52"/>
    <w:rsid w:val="00395F83"/>
    <w:rsid w:val="00395FAC"/>
    <w:rsid w:val="00395FF2"/>
    <w:rsid w:val="003960AB"/>
    <w:rsid w:val="003960AE"/>
    <w:rsid w:val="003960C9"/>
    <w:rsid w:val="003960D8"/>
    <w:rsid w:val="003960E7"/>
    <w:rsid w:val="00396103"/>
    <w:rsid w:val="00396119"/>
    <w:rsid w:val="0039616A"/>
    <w:rsid w:val="0039619A"/>
    <w:rsid w:val="00396268"/>
    <w:rsid w:val="00396297"/>
    <w:rsid w:val="003962B5"/>
    <w:rsid w:val="003962E5"/>
    <w:rsid w:val="00396337"/>
    <w:rsid w:val="00396388"/>
    <w:rsid w:val="00396394"/>
    <w:rsid w:val="003963BA"/>
    <w:rsid w:val="003963DD"/>
    <w:rsid w:val="00396410"/>
    <w:rsid w:val="0039642E"/>
    <w:rsid w:val="00396491"/>
    <w:rsid w:val="003964B0"/>
    <w:rsid w:val="003964B8"/>
    <w:rsid w:val="003965B6"/>
    <w:rsid w:val="00396648"/>
    <w:rsid w:val="003966CA"/>
    <w:rsid w:val="00396810"/>
    <w:rsid w:val="00396839"/>
    <w:rsid w:val="003968D2"/>
    <w:rsid w:val="003968E1"/>
    <w:rsid w:val="0039697D"/>
    <w:rsid w:val="003969B6"/>
    <w:rsid w:val="003969EC"/>
    <w:rsid w:val="00396ACD"/>
    <w:rsid w:val="00396B6D"/>
    <w:rsid w:val="00396B92"/>
    <w:rsid w:val="00396BBA"/>
    <w:rsid w:val="00396C04"/>
    <w:rsid w:val="00396C0B"/>
    <w:rsid w:val="00396CDD"/>
    <w:rsid w:val="00396CE7"/>
    <w:rsid w:val="00396D46"/>
    <w:rsid w:val="00396D49"/>
    <w:rsid w:val="00396EAA"/>
    <w:rsid w:val="00396EB1"/>
    <w:rsid w:val="00396F09"/>
    <w:rsid w:val="00396F6E"/>
    <w:rsid w:val="00397059"/>
    <w:rsid w:val="00397106"/>
    <w:rsid w:val="00397108"/>
    <w:rsid w:val="0039712B"/>
    <w:rsid w:val="00397198"/>
    <w:rsid w:val="003971F9"/>
    <w:rsid w:val="003971FC"/>
    <w:rsid w:val="003972F8"/>
    <w:rsid w:val="00397326"/>
    <w:rsid w:val="00397398"/>
    <w:rsid w:val="00397446"/>
    <w:rsid w:val="00397451"/>
    <w:rsid w:val="00397482"/>
    <w:rsid w:val="00397526"/>
    <w:rsid w:val="00397567"/>
    <w:rsid w:val="003975CC"/>
    <w:rsid w:val="00397675"/>
    <w:rsid w:val="00397722"/>
    <w:rsid w:val="003977BF"/>
    <w:rsid w:val="0039784A"/>
    <w:rsid w:val="0039786C"/>
    <w:rsid w:val="003978EE"/>
    <w:rsid w:val="003979CA"/>
    <w:rsid w:val="00397A5F"/>
    <w:rsid w:val="00397A79"/>
    <w:rsid w:val="00397AF0"/>
    <w:rsid w:val="00397B16"/>
    <w:rsid w:val="00397B52"/>
    <w:rsid w:val="00397B6A"/>
    <w:rsid w:val="00397B84"/>
    <w:rsid w:val="00397B8C"/>
    <w:rsid w:val="00397B9C"/>
    <w:rsid w:val="00397C12"/>
    <w:rsid w:val="00397C5D"/>
    <w:rsid w:val="00397C60"/>
    <w:rsid w:val="00397CE2"/>
    <w:rsid w:val="00397D6E"/>
    <w:rsid w:val="00397D80"/>
    <w:rsid w:val="00397D92"/>
    <w:rsid w:val="00397DA6"/>
    <w:rsid w:val="00397E01"/>
    <w:rsid w:val="00397E72"/>
    <w:rsid w:val="00397E7F"/>
    <w:rsid w:val="00397EEA"/>
    <w:rsid w:val="0039D635"/>
    <w:rsid w:val="003A0011"/>
    <w:rsid w:val="003A001E"/>
    <w:rsid w:val="003A006A"/>
    <w:rsid w:val="003A00AA"/>
    <w:rsid w:val="003A00B6"/>
    <w:rsid w:val="003A0136"/>
    <w:rsid w:val="003A016C"/>
    <w:rsid w:val="003A016D"/>
    <w:rsid w:val="003A0216"/>
    <w:rsid w:val="003A0233"/>
    <w:rsid w:val="003A025D"/>
    <w:rsid w:val="003A0266"/>
    <w:rsid w:val="003A02E0"/>
    <w:rsid w:val="003A02E6"/>
    <w:rsid w:val="003A0316"/>
    <w:rsid w:val="003A0336"/>
    <w:rsid w:val="003A03D0"/>
    <w:rsid w:val="003A03E5"/>
    <w:rsid w:val="003A0429"/>
    <w:rsid w:val="003A046F"/>
    <w:rsid w:val="003A04D6"/>
    <w:rsid w:val="003A0527"/>
    <w:rsid w:val="003A052B"/>
    <w:rsid w:val="003A06A8"/>
    <w:rsid w:val="003A06BA"/>
    <w:rsid w:val="003A06F5"/>
    <w:rsid w:val="003A070C"/>
    <w:rsid w:val="003A0718"/>
    <w:rsid w:val="003A0754"/>
    <w:rsid w:val="003A086C"/>
    <w:rsid w:val="003A08B0"/>
    <w:rsid w:val="003A08BA"/>
    <w:rsid w:val="003A090F"/>
    <w:rsid w:val="003A0914"/>
    <w:rsid w:val="003A0965"/>
    <w:rsid w:val="003A097A"/>
    <w:rsid w:val="003A0A31"/>
    <w:rsid w:val="003A0A68"/>
    <w:rsid w:val="003A0A7E"/>
    <w:rsid w:val="003A0AC8"/>
    <w:rsid w:val="003A0AE4"/>
    <w:rsid w:val="003A0B18"/>
    <w:rsid w:val="003A0B33"/>
    <w:rsid w:val="003A0B53"/>
    <w:rsid w:val="003A0B5C"/>
    <w:rsid w:val="003A0B79"/>
    <w:rsid w:val="003A0B86"/>
    <w:rsid w:val="003A0BAD"/>
    <w:rsid w:val="003A0C07"/>
    <w:rsid w:val="003A0C39"/>
    <w:rsid w:val="003A0CA5"/>
    <w:rsid w:val="003A0CEE"/>
    <w:rsid w:val="003A0D65"/>
    <w:rsid w:val="003A0E1E"/>
    <w:rsid w:val="003A0E51"/>
    <w:rsid w:val="003A0EE8"/>
    <w:rsid w:val="003A0F19"/>
    <w:rsid w:val="003A0F32"/>
    <w:rsid w:val="003A0F62"/>
    <w:rsid w:val="003A0F89"/>
    <w:rsid w:val="003A1050"/>
    <w:rsid w:val="003A1061"/>
    <w:rsid w:val="003A1069"/>
    <w:rsid w:val="003A10A9"/>
    <w:rsid w:val="003A10ED"/>
    <w:rsid w:val="003A1105"/>
    <w:rsid w:val="003A1127"/>
    <w:rsid w:val="003A1169"/>
    <w:rsid w:val="003A119A"/>
    <w:rsid w:val="003A11A3"/>
    <w:rsid w:val="003A11B8"/>
    <w:rsid w:val="003A11D6"/>
    <w:rsid w:val="003A123B"/>
    <w:rsid w:val="003A1302"/>
    <w:rsid w:val="003A1331"/>
    <w:rsid w:val="003A1367"/>
    <w:rsid w:val="003A1389"/>
    <w:rsid w:val="003A14C6"/>
    <w:rsid w:val="003A1533"/>
    <w:rsid w:val="003A1542"/>
    <w:rsid w:val="003A1552"/>
    <w:rsid w:val="003A1626"/>
    <w:rsid w:val="003A1645"/>
    <w:rsid w:val="003A16C9"/>
    <w:rsid w:val="003A16CE"/>
    <w:rsid w:val="003A16ED"/>
    <w:rsid w:val="003A183D"/>
    <w:rsid w:val="003A1849"/>
    <w:rsid w:val="003A188E"/>
    <w:rsid w:val="003A1916"/>
    <w:rsid w:val="003A1927"/>
    <w:rsid w:val="003A1A35"/>
    <w:rsid w:val="003A1A65"/>
    <w:rsid w:val="003A1ACE"/>
    <w:rsid w:val="003A1B28"/>
    <w:rsid w:val="003A1BA3"/>
    <w:rsid w:val="003A1C4A"/>
    <w:rsid w:val="003A1C82"/>
    <w:rsid w:val="003A1C8D"/>
    <w:rsid w:val="003A1D6E"/>
    <w:rsid w:val="003A1DA5"/>
    <w:rsid w:val="003A1E79"/>
    <w:rsid w:val="003A1EBE"/>
    <w:rsid w:val="003A1EC5"/>
    <w:rsid w:val="003A1EDA"/>
    <w:rsid w:val="003A1EDD"/>
    <w:rsid w:val="003A1F41"/>
    <w:rsid w:val="003A1F90"/>
    <w:rsid w:val="003A1FDD"/>
    <w:rsid w:val="003A2030"/>
    <w:rsid w:val="003A20AC"/>
    <w:rsid w:val="003A20EE"/>
    <w:rsid w:val="003A2137"/>
    <w:rsid w:val="003A2294"/>
    <w:rsid w:val="003A2306"/>
    <w:rsid w:val="003A2314"/>
    <w:rsid w:val="003A23BA"/>
    <w:rsid w:val="003A23FB"/>
    <w:rsid w:val="003A240C"/>
    <w:rsid w:val="003A241D"/>
    <w:rsid w:val="003A2472"/>
    <w:rsid w:val="003A247B"/>
    <w:rsid w:val="003A24B2"/>
    <w:rsid w:val="003A24CA"/>
    <w:rsid w:val="003A2567"/>
    <w:rsid w:val="003A25D0"/>
    <w:rsid w:val="003A2614"/>
    <w:rsid w:val="003A2638"/>
    <w:rsid w:val="003A275E"/>
    <w:rsid w:val="003A279F"/>
    <w:rsid w:val="003A2843"/>
    <w:rsid w:val="003A285C"/>
    <w:rsid w:val="003A28A0"/>
    <w:rsid w:val="003A28D2"/>
    <w:rsid w:val="003A2918"/>
    <w:rsid w:val="003A294D"/>
    <w:rsid w:val="003A2972"/>
    <w:rsid w:val="003A299A"/>
    <w:rsid w:val="003A2A13"/>
    <w:rsid w:val="003A2A7B"/>
    <w:rsid w:val="003A2AAF"/>
    <w:rsid w:val="003A2AFB"/>
    <w:rsid w:val="003A2B01"/>
    <w:rsid w:val="003A2C0E"/>
    <w:rsid w:val="003A2C23"/>
    <w:rsid w:val="003A2CBE"/>
    <w:rsid w:val="003A2CC5"/>
    <w:rsid w:val="003A2D90"/>
    <w:rsid w:val="003A2DF1"/>
    <w:rsid w:val="003A2E02"/>
    <w:rsid w:val="003A2E50"/>
    <w:rsid w:val="003A2E7F"/>
    <w:rsid w:val="003A2EBD"/>
    <w:rsid w:val="003A2F34"/>
    <w:rsid w:val="003A2F5F"/>
    <w:rsid w:val="003A2F6F"/>
    <w:rsid w:val="003A2F87"/>
    <w:rsid w:val="003A3014"/>
    <w:rsid w:val="003A30EF"/>
    <w:rsid w:val="003A310D"/>
    <w:rsid w:val="003A3150"/>
    <w:rsid w:val="003A3178"/>
    <w:rsid w:val="003A319C"/>
    <w:rsid w:val="003A31AA"/>
    <w:rsid w:val="003A322F"/>
    <w:rsid w:val="003A3396"/>
    <w:rsid w:val="003A3415"/>
    <w:rsid w:val="003A344B"/>
    <w:rsid w:val="003A3452"/>
    <w:rsid w:val="003A34C4"/>
    <w:rsid w:val="003A3539"/>
    <w:rsid w:val="003A3542"/>
    <w:rsid w:val="003A3595"/>
    <w:rsid w:val="003A3636"/>
    <w:rsid w:val="003A3682"/>
    <w:rsid w:val="003A372E"/>
    <w:rsid w:val="003A37D6"/>
    <w:rsid w:val="003A37DC"/>
    <w:rsid w:val="003A3895"/>
    <w:rsid w:val="003A38BB"/>
    <w:rsid w:val="003A38D1"/>
    <w:rsid w:val="003A38DC"/>
    <w:rsid w:val="003A3934"/>
    <w:rsid w:val="003A3999"/>
    <w:rsid w:val="003A39E1"/>
    <w:rsid w:val="003A3A37"/>
    <w:rsid w:val="003A3B90"/>
    <w:rsid w:val="003A3BF0"/>
    <w:rsid w:val="003A3C0C"/>
    <w:rsid w:val="003A3CC5"/>
    <w:rsid w:val="003A3CEC"/>
    <w:rsid w:val="003A3D43"/>
    <w:rsid w:val="003A3D5F"/>
    <w:rsid w:val="003A3D83"/>
    <w:rsid w:val="003A3E01"/>
    <w:rsid w:val="003A3E37"/>
    <w:rsid w:val="003A3E56"/>
    <w:rsid w:val="003A3E69"/>
    <w:rsid w:val="003A3E79"/>
    <w:rsid w:val="003A3F08"/>
    <w:rsid w:val="003A3F1E"/>
    <w:rsid w:val="003A3F59"/>
    <w:rsid w:val="003A3F9A"/>
    <w:rsid w:val="003A400C"/>
    <w:rsid w:val="003A40B9"/>
    <w:rsid w:val="003A40C3"/>
    <w:rsid w:val="003A40D3"/>
    <w:rsid w:val="003A40EF"/>
    <w:rsid w:val="003A41B1"/>
    <w:rsid w:val="003A4209"/>
    <w:rsid w:val="003A4226"/>
    <w:rsid w:val="003A4252"/>
    <w:rsid w:val="003A4309"/>
    <w:rsid w:val="003A437A"/>
    <w:rsid w:val="003A4382"/>
    <w:rsid w:val="003A43D3"/>
    <w:rsid w:val="003A4480"/>
    <w:rsid w:val="003A449E"/>
    <w:rsid w:val="003A44DC"/>
    <w:rsid w:val="003A4535"/>
    <w:rsid w:val="003A45CC"/>
    <w:rsid w:val="003A462D"/>
    <w:rsid w:val="003A46D2"/>
    <w:rsid w:val="003A47EE"/>
    <w:rsid w:val="003A47F0"/>
    <w:rsid w:val="003A4808"/>
    <w:rsid w:val="003A4864"/>
    <w:rsid w:val="003A48F2"/>
    <w:rsid w:val="003A4929"/>
    <w:rsid w:val="003A4938"/>
    <w:rsid w:val="003A494C"/>
    <w:rsid w:val="003A4A95"/>
    <w:rsid w:val="003A4ADA"/>
    <w:rsid w:val="003A4B97"/>
    <w:rsid w:val="003A4B9F"/>
    <w:rsid w:val="003A4BD9"/>
    <w:rsid w:val="003A4C05"/>
    <w:rsid w:val="003A4C57"/>
    <w:rsid w:val="003A4C73"/>
    <w:rsid w:val="003A4C8B"/>
    <w:rsid w:val="003A4CC4"/>
    <w:rsid w:val="003A4CF3"/>
    <w:rsid w:val="003A4DA6"/>
    <w:rsid w:val="003A4DBE"/>
    <w:rsid w:val="003A4E7D"/>
    <w:rsid w:val="003A4E92"/>
    <w:rsid w:val="003A4EBD"/>
    <w:rsid w:val="003A4F0C"/>
    <w:rsid w:val="003A502A"/>
    <w:rsid w:val="003A5058"/>
    <w:rsid w:val="003A50A0"/>
    <w:rsid w:val="003A5136"/>
    <w:rsid w:val="003A5170"/>
    <w:rsid w:val="003A51E6"/>
    <w:rsid w:val="003A525F"/>
    <w:rsid w:val="003A5350"/>
    <w:rsid w:val="003A5373"/>
    <w:rsid w:val="003A53B6"/>
    <w:rsid w:val="003A53B8"/>
    <w:rsid w:val="003A53DB"/>
    <w:rsid w:val="003A546B"/>
    <w:rsid w:val="003A5491"/>
    <w:rsid w:val="003A54CC"/>
    <w:rsid w:val="003A550F"/>
    <w:rsid w:val="003A5514"/>
    <w:rsid w:val="003A554B"/>
    <w:rsid w:val="003A5566"/>
    <w:rsid w:val="003A5582"/>
    <w:rsid w:val="003A55E1"/>
    <w:rsid w:val="003A5615"/>
    <w:rsid w:val="003A564F"/>
    <w:rsid w:val="003A5650"/>
    <w:rsid w:val="003A56B4"/>
    <w:rsid w:val="003A56B8"/>
    <w:rsid w:val="003A56D5"/>
    <w:rsid w:val="003A570E"/>
    <w:rsid w:val="003A572A"/>
    <w:rsid w:val="003A5732"/>
    <w:rsid w:val="003A579D"/>
    <w:rsid w:val="003A57D5"/>
    <w:rsid w:val="003A588E"/>
    <w:rsid w:val="003A591D"/>
    <w:rsid w:val="003A592B"/>
    <w:rsid w:val="003A5994"/>
    <w:rsid w:val="003A5996"/>
    <w:rsid w:val="003A59B5"/>
    <w:rsid w:val="003A59C6"/>
    <w:rsid w:val="003A5A5C"/>
    <w:rsid w:val="003A5AA6"/>
    <w:rsid w:val="003A5ACC"/>
    <w:rsid w:val="003A5AEC"/>
    <w:rsid w:val="003A5B0A"/>
    <w:rsid w:val="003A5C5A"/>
    <w:rsid w:val="003A5DAA"/>
    <w:rsid w:val="003A5DC2"/>
    <w:rsid w:val="003A5E27"/>
    <w:rsid w:val="003A5E28"/>
    <w:rsid w:val="003A5E67"/>
    <w:rsid w:val="003A5EF0"/>
    <w:rsid w:val="003A5F44"/>
    <w:rsid w:val="003A5F85"/>
    <w:rsid w:val="003A5FC9"/>
    <w:rsid w:val="003A5FCB"/>
    <w:rsid w:val="003A6030"/>
    <w:rsid w:val="003A6079"/>
    <w:rsid w:val="003A609C"/>
    <w:rsid w:val="003A60C7"/>
    <w:rsid w:val="003A60EF"/>
    <w:rsid w:val="003A60FD"/>
    <w:rsid w:val="003A619C"/>
    <w:rsid w:val="003A61AC"/>
    <w:rsid w:val="003A6210"/>
    <w:rsid w:val="003A62BA"/>
    <w:rsid w:val="003A62BE"/>
    <w:rsid w:val="003A62FA"/>
    <w:rsid w:val="003A630F"/>
    <w:rsid w:val="003A63F4"/>
    <w:rsid w:val="003A6435"/>
    <w:rsid w:val="003A6450"/>
    <w:rsid w:val="003A6599"/>
    <w:rsid w:val="003A65A1"/>
    <w:rsid w:val="003A6607"/>
    <w:rsid w:val="003A6689"/>
    <w:rsid w:val="003A66EA"/>
    <w:rsid w:val="003A6706"/>
    <w:rsid w:val="003A6736"/>
    <w:rsid w:val="003A6784"/>
    <w:rsid w:val="003A67AF"/>
    <w:rsid w:val="003A6874"/>
    <w:rsid w:val="003A688F"/>
    <w:rsid w:val="003A68C9"/>
    <w:rsid w:val="003A6965"/>
    <w:rsid w:val="003A6988"/>
    <w:rsid w:val="003A6A9C"/>
    <w:rsid w:val="003A6ACF"/>
    <w:rsid w:val="003A6AD5"/>
    <w:rsid w:val="003A6AEC"/>
    <w:rsid w:val="003A6BBD"/>
    <w:rsid w:val="003A6C4A"/>
    <w:rsid w:val="003A6CB3"/>
    <w:rsid w:val="003A6CF5"/>
    <w:rsid w:val="003A6D53"/>
    <w:rsid w:val="003A6DA8"/>
    <w:rsid w:val="003A6DCB"/>
    <w:rsid w:val="003A6E28"/>
    <w:rsid w:val="003A6E3C"/>
    <w:rsid w:val="003A6EA0"/>
    <w:rsid w:val="003A6ECE"/>
    <w:rsid w:val="003A6EF4"/>
    <w:rsid w:val="003A6F28"/>
    <w:rsid w:val="003A6F3F"/>
    <w:rsid w:val="003A6F71"/>
    <w:rsid w:val="003A6FC4"/>
    <w:rsid w:val="003A6FD7"/>
    <w:rsid w:val="003A7029"/>
    <w:rsid w:val="003A7044"/>
    <w:rsid w:val="003A7094"/>
    <w:rsid w:val="003A7132"/>
    <w:rsid w:val="003A7154"/>
    <w:rsid w:val="003A7168"/>
    <w:rsid w:val="003A71D3"/>
    <w:rsid w:val="003A71E2"/>
    <w:rsid w:val="003A7208"/>
    <w:rsid w:val="003A724C"/>
    <w:rsid w:val="003A725D"/>
    <w:rsid w:val="003A72A6"/>
    <w:rsid w:val="003A72D2"/>
    <w:rsid w:val="003A752E"/>
    <w:rsid w:val="003A75BA"/>
    <w:rsid w:val="003A7632"/>
    <w:rsid w:val="003A7637"/>
    <w:rsid w:val="003A7721"/>
    <w:rsid w:val="003A775C"/>
    <w:rsid w:val="003A776C"/>
    <w:rsid w:val="003A78A6"/>
    <w:rsid w:val="003A78CA"/>
    <w:rsid w:val="003A78E1"/>
    <w:rsid w:val="003A78F2"/>
    <w:rsid w:val="003A7A36"/>
    <w:rsid w:val="003A7B21"/>
    <w:rsid w:val="003A7B40"/>
    <w:rsid w:val="003A7B89"/>
    <w:rsid w:val="003A7C3B"/>
    <w:rsid w:val="003A7C4A"/>
    <w:rsid w:val="003A7C55"/>
    <w:rsid w:val="003A7C57"/>
    <w:rsid w:val="003A7D36"/>
    <w:rsid w:val="003A7D57"/>
    <w:rsid w:val="003A7D69"/>
    <w:rsid w:val="003A7D91"/>
    <w:rsid w:val="003A7E3B"/>
    <w:rsid w:val="003A7E50"/>
    <w:rsid w:val="003A7E7D"/>
    <w:rsid w:val="003A7EBD"/>
    <w:rsid w:val="003A7EC4"/>
    <w:rsid w:val="003A7F76"/>
    <w:rsid w:val="003A7FD7"/>
    <w:rsid w:val="003A7FE6"/>
    <w:rsid w:val="003B00AF"/>
    <w:rsid w:val="003B0122"/>
    <w:rsid w:val="003B0141"/>
    <w:rsid w:val="003B0146"/>
    <w:rsid w:val="003B01B5"/>
    <w:rsid w:val="003B01B9"/>
    <w:rsid w:val="003B01F6"/>
    <w:rsid w:val="003B026F"/>
    <w:rsid w:val="003B02CE"/>
    <w:rsid w:val="003B03DF"/>
    <w:rsid w:val="003B0481"/>
    <w:rsid w:val="003B04D7"/>
    <w:rsid w:val="003B04DA"/>
    <w:rsid w:val="003B04DD"/>
    <w:rsid w:val="003B04F2"/>
    <w:rsid w:val="003B054F"/>
    <w:rsid w:val="003B05A2"/>
    <w:rsid w:val="003B05DC"/>
    <w:rsid w:val="003B0641"/>
    <w:rsid w:val="003B068E"/>
    <w:rsid w:val="003B0727"/>
    <w:rsid w:val="003B072D"/>
    <w:rsid w:val="003B0785"/>
    <w:rsid w:val="003B07C9"/>
    <w:rsid w:val="003B07D6"/>
    <w:rsid w:val="003B07F5"/>
    <w:rsid w:val="003B07F7"/>
    <w:rsid w:val="003B0886"/>
    <w:rsid w:val="003B088F"/>
    <w:rsid w:val="003B08E7"/>
    <w:rsid w:val="003B08F2"/>
    <w:rsid w:val="003B090E"/>
    <w:rsid w:val="003B09E4"/>
    <w:rsid w:val="003B0A0A"/>
    <w:rsid w:val="003B0A60"/>
    <w:rsid w:val="003B0A78"/>
    <w:rsid w:val="003B0B2E"/>
    <w:rsid w:val="003B0B73"/>
    <w:rsid w:val="003B0BB5"/>
    <w:rsid w:val="003B0BFC"/>
    <w:rsid w:val="003B0C05"/>
    <w:rsid w:val="003B0C59"/>
    <w:rsid w:val="003B0C5B"/>
    <w:rsid w:val="003B0C75"/>
    <w:rsid w:val="003B0DD7"/>
    <w:rsid w:val="003B0E74"/>
    <w:rsid w:val="003B0EA3"/>
    <w:rsid w:val="003B0EA7"/>
    <w:rsid w:val="003B0EFD"/>
    <w:rsid w:val="003B0F61"/>
    <w:rsid w:val="003B0F80"/>
    <w:rsid w:val="003B0FFA"/>
    <w:rsid w:val="003B103D"/>
    <w:rsid w:val="003B1042"/>
    <w:rsid w:val="003B106A"/>
    <w:rsid w:val="003B110E"/>
    <w:rsid w:val="003B1147"/>
    <w:rsid w:val="003B11C7"/>
    <w:rsid w:val="003B11CA"/>
    <w:rsid w:val="003B11E4"/>
    <w:rsid w:val="003B1230"/>
    <w:rsid w:val="003B12A1"/>
    <w:rsid w:val="003B1328"/>
    <w:rsid w:val="003B1339"/>
    <w:rsid w:val="003B135C"/>
    <w:rsid w:val="003B1374"/>
    <w:rsid w:val="003B138C"/>
    <w:rsid w:val="003B13E0"/>
    <w:rsid w:val="003B140D"/>
    <w:rsid w:val="003B1480"/>
    <w:rsid w:val="003B1491"/>
    <w:rsid w:val="003B14F9"/>
    <w:rsid w:val="003B159E"/>
    <w:rsid w:val="003B15B2"/>
    <w:rsid w:val="003B15D9"/>
    <w:rsid w:val="003B161B"/>
    <w:rsid w:val="003B16CA"/>
    <w:rsid w:val="003B16EC"/>
    <w:rsid w:val="003B1725"/>
    <w:rsid w:val="003B174B"/>
    <w:rsid w:val="003B17A8"/>
    <w:rsid w:val="003B1840"/>
    <w:rsid w:val="003B1880"/>
    <w:rsid w:val="003B188C"/>
    <w:rsid w:val="003B18AC"/>
    <w:rsid w:val="003B18B7"/>
    <w:rsid w:val="003B1927"/>
    <w:rsid w:val="003B194F"/>
    <w:rsid w:val="003B1979"/>
    <w:rsid w:val="003B1999"/>
    <w:rsid w:val="003B1B2A"/>
    <w:rsid w:val="003B1BAB"/>
    <w:rsid w:val="003B1BED"/>
    <w:rsid w:val="003B1C31"/>
    <w:rsid w:val="003B1CB0"/>
    <w:rsid w:val="003B1CD5"/>
    <w:rsid w:val="003B1D10"/>
    <w:rsid w:val="003B1D48"/>
    <w:rsid w:val="003B1D67"/>
    <w:rsid w:val="003B1DD2"/>
    <w:rsid w:val="003B1E88"/>
    <w:rsid w:val="003B1EB1"/>
    <w:rsid w:val="003B1EBF"/>
    <w:rsid w:val="003B1F43"/>
    <w:rsid w:val="003B1F7C"/>
    <w:rsid w:val="003B1F83"/>
    <w:rsid w:val="003B1F8E"/>
    <w:rsid w:val="003B2012"/>
    <w:rsid w:val="003B2047"/>
    <w:rsid w:val="003B2052"/>
    <w:rsid w:val="003B20AF"/>
    <w:rsid w:val="003B20D7"/>
    <w:rsid w:val="003B216D"/>
    <w:rsid w:val="003B21C9"/>
    <w:rsid w:val="003B2252"/>
    <w:rsid w:val="003B226C"/>
    <w:rsid w:val="003B227C"/>
    <w:rsid w:val="003B22AD"/>
    <w:rsid w:val="003B22C6"/>
    <w:rsid w:val="003B230D"/>
    <w:rsid w:val="003B2312"/>
    <w:rsid w:val="003B231B"/>
    <w:rsid w:val="003B2374"/>
    <w:rsid w:val="003B240E"/>
    <w:rsid w:val="003B2508"/>
    <w:rsid w:val="003B2537"/>
    <w:rsid w:val="003B253C"/>
    <w:rsid w:val="003B2549"/>
    <w:rsid w:val="003B25A2"/>
    <w:rsid w:val="003B25B3"/>
    <w:rsid w:val="003B25BF"/>
    <w:rsid w:val="003B25C7"/>
    <w:rsid w:val="003B26C1"/>
    <w:rsid w:val="003B26C5"/>
    <w:rsid w:val="003B2765"/>
    <w:rsid w:val="003B2770"/>
    <w:rsid w:val="003B281B"/>
    <w:rsid w:val="003B2858"/>
    <w:rsid w:val="003B2888"/>
    <w:rsid w:val="003B28E5"/>
    <w:rsid w:val="003B2904"/>
    <w:rsid w:val="003B2905"/>
    <w:rsid w:val="003B292C"/>
    <w:rsid w:val="003B2A13"/>
    <w:rsid w:val="003B2A66"/>
    <w:rsid w:val="003B2AE1"/>
    <w:rsid w:val="003B2AEB"/>
    <w:rsid w:val="003B2AF5"/>
    <w:rsid w:val="003B2AF6"/>
    <w:rsid w:val="003B2B42"/>
    <w:rsid w:val="003B2BC7"/>
    <w:rsid w:val="003B2BE0"/>
    <w:rsid w:val="003B2C02"/>
    <w:rsid w:val="003B2C1A"/>
    <w:rsid w:val="003B2C75"/>
    <w:rsid w:val="003B2D40"/>
    <w:rsid w:val="003B2D5F"/>
    <w:rsid w:val="003B2DC8"/>
    <w:rsid w:val="003B2DD1"/>
    <w:rsid w:val="003B2E0E"/>
    <w:rsid w:val="003B2EAC"/>
    <w:rsid w:val="003B2EAE"/>
    <w:rsid w:val="003B2F0E"/>
    <w:rsid w:val="003B2F14"/>
    <w:rsid w:val="003B2F44"/>
    <w:rsid w:val="003B2F6C"/>
    <w:rsid w:val="003B2F74"/>
    <w:rsid w:val="003B2F77"/>
    <w:rsid w:val="003B2FAA"/>
    <w:rsid w:val="003B3011"/>
    <w:rsid w:val="003B3014"/>
    <w:rsid w:val="003B3123"/>
    <w:rsid w:val="003B312B"/>
    <w:rsid w:val="003B3158"/>
    <w:rsid w:val="003B3175"/>
    <w:rsid w:val="003B31F9"/>
    <w:rsid w:val="003B321E"/>
    <w:rsid w:val="003B32C1"/>
    <w:rsid w:val="003B32D7"/>
    <w:rsid w:val="003B32E7"/>
    <w:rsid w:val="003B3331"/>
    <w:rsid w:val="003B3342"/>
    <w:rsid w:val="003B334C"/>
    <w:rsid w:val="003B33FF"/>
    <w:rsid w:val="003B349F"/>
    <w:rsid w:val="003B34D9"/>
    <w:rsid w:val="003B3595"/>
    <w:rsid w:val="003B35EA"/>
    <w:rsid w:val="003B35FC"/>
    <w:rsid w:val="003B3604"/>
    <w:rsid w:val="003B3658"/>
    <w:rsid w:val="003B370E"/>
    <w:rsid w:val="003B37FE"/>
    <w:rsid w:val="003B3827"/>
    <w:rsid w:val="003B38A8"/>
    <w:rsid w:val="003B393C"/>
    <w:rsid w:val="003B3972"/>
    <w:rsid w:val="003B3A0F"/>
    <w:rsid w:val="003B3A8D"/>
    <w:rsid w:val="003B3B2C"/>
    <w:rsid w:val="003B3BBE"/>
    <w:rsid w:val="003B3C3A"/>
    <w:rsid w:val="003B3C48"/>
    <w:rsid w:val="003B3C9F"/>
    <w:rsid w:val="003B3D16"/>
    <w:rsid w:val="003B3D50"/>
    <w:rsid w:val="003B3DE0"/>
    <w:rsid w:val="003B3E9C"/>
    <w:rsid w:val="003B3EF8"/>
    <w:rsid w:val="003B3F35"/>
    <w:rsid w:val="003B3F5C"/>
    <w:rsid w:val="003B4077"/>
    <w:rsid w:val="003B407D"/>
    <w:rsid w:val="003B40F3"/>
    <w:rsid w:val="003B4178"/>
    <w:rsid w:val="003B41CD"/>
    <w:rsid w:val="003B41EF"/>
    <w:rsid w:val="003B41F4"/>
    <w:rsid w:val="003B41F6"/>
    <w:rsid w:val="003B4247"/>
    <w:rsid w:val="003B428F"/>
    <w:rsid w:val="003B42A0"/>
    <w:rsid w:val="003B430F"/>
    <w:rsid w:val="003B4339"/>
    <w:rsid w:val="003B437A"/>
    <w:rsid w:val="003B438F"/>
    <w:rsid w:val="003B440C"/>
    <w:rsid w:val="003B4411"/>
    <w:rsid w:val="003B446E"/>
    <w:rsid w:val="003B4489"/>
    <w:rsid w:val="003B4539"/>
    <w:rsid w:val="003B453D"/>
    <w:rsid w:val="003B457F"/>
    <w:rsid w:val="003B4583"/>
    <w:rsid w:val="003B45AB"/>
    <w:rsid w:val="003B45B4"/>
    <w:rsid w:val="003B45BD"/>
    <w:rsid w:val="003B45E7"/>
    <w:rsid w:val="003B462B"/>
    <w:rsid w:val="003B4662"/>
    <w:rsid w:val="003B467C"/>
    <w:rsid w:val="003B46AB"/>
    <w:rsid w:val="003B46B4"/>
    <w:rsid w:val="003B4712"/>
    <w:rsid w:val="003B4734"/>
    <w:rsid w:val="003B4797"/>
    <w:rsid w:val="003B482F"/>
    <w:rsid w:val="003B486A"/>
    <w:rsid w:val="003B48AC"/>
    <w:rsid w:val="003B48CC"/>
    <w:rsid w:val="003B48E7"/>
    <w:rsid w:val="003B4915"/>
    <w:rsid w:val="003B49AF"/>
    <w:rsid w:val="003B49DB"/>
    <w:rsid w:val="003B4A8C"/>
    <w:rsid w:val="003B4AF1"/>
    <w:rsid w:val="003B4B03"/>
    <w:rsid w:val="003B4BC2"/>
    <w:rsid w:val="003B4BD6"/>
    <w:rsid w:val="003B4C06"/>
    <w:rsid w:val="003B4C0F"/>
    <w:rsid w:val="003B4CA8"/>
    <w:rsid w:val="003B4CB5"/>
    <w:rsid w:val="003B4E12"/>
    <w:rsid w:val="003B4E23"/>
    <w:rsid w:val="003B4F11"/>
    <w:rsid w:val="003B4F51"/>
    <w:rsid w:val="003B4F72"/>
    <w:rsid w:val="003B4F99"/>
    <w:rsid w:val="003B4FB0"/>
    <w:rsid w:val="003B50F2"/>
    <w:rsid w:val="003B512C"/>
    <w:rsid w:val="003B515C"/>
    <w:rsid w:val="003B5163"/>
    <w:rsid w:val="003B51D6"/>
    <w:rsid w:val="003B529F"/>
    <w:rsid w:val="003B52A5"/>
    <w:rsid w:val="003B52D6"/>
    <w:rsid w:val="003B52EF"/>
    <w:rsid w:val="003B5343"/>
    <w:rsid w:val="003B5412"/>
    <w:rsid w:val="003B5437"/>
    <w:rsid w:val="003B545C"/>
    <w:rsid w:val="003B550E"/>
    <w:rsid w:val="003B552A"/>
    <w:rsid w:val="003B554A"/>
    <w:rsid w:val="003B5574"/>
    <w:rsid w:val="003B55AE"/>
    <w:rsid w:val="003B55B4"/>
    <w:rsid w:val="003B565F"/>
    <w:rsid w:val="003B5707"/>
    <w:rsid w:val="003B573B"/>
    <w:rsid w:val="003B5746"/>
    <w:rsid w:val="003B5763"/>
    <w:rsid w:val="003B577F"/>
    <w:rsid w:val="003B579B"/>
    <w:rsid w:val="003B57D9"/>
    <w:rsid w:val="003B5894"/>
    <w:rsid w:val="003B5924"/>
    <w:rsid w:val="003B5927"/>
    <w:rsid w:val="003B599B"/>
    <w:rsid w:val="003B59A4"/>
    <w:rsid w:val="003B5A04"/>
    <w:rsid w:val="003B5A09"/>
    <w:rsid w:val="003B5A2D"/>
    <w:rsid w:val="003B5A66"/>
    <w:rsid w:val="003B5A71"/>
    <w:rsid w:val="003B5AC1"/>
    <w:rsid w:val="003B5ACC"/>
    <w:rsid w:val="003B5B13"/>
    <w:rsid w:val="003B5C3F"/>
    <w:rsid w:val="003B5CC3"/>
    <w:rsid w:val="003B5CD1"/>
    <w:rsid w:val="003B5CE8"/>
    <w:rsid w:val="003B5D01"/>
    <w:rsid w:val="003B5D3B"/>
    <w:rsid w:val="003B5DD1"/>
    <w:rsid w:val="003B5E56"/>
    <w:rsid w:val="003B5E68"/>
    <w:rsid w:val="003B5F0F"/>
    <w:rsid w:val="003B5F74"/>
    <w:rsid w:val="003B5FF3"/>
    <w:rsid w:val="003B6048"/>
    <w:rsid w:val="003B60CB"/>
    <w:rsid w:val="003B60FE"/>
    <w:rsid w:val="003B6148"/>
    <w:rsid w:val="003B6269"/>
    <w:rsid w:val="003B626B"/>
    <w:rsid w:val="003B626D"/>
    <w:rsid w:val="003B6278"/>
    <w:rsid w:val="003B62F8"/>
    <w:rsid w:val="003B6340"/>
    <w:rsid w:val="003B6381"/>
    <w:rsid w:val="003B63D9"/>
    <w:rsid w:val="003B63E3"/>
    <w:rsid w:val="003B63E9"/>
    <w:rsid w:val="003B63FA"/>
    <w:rsid w:val="003B6413"/>
    <w:rsid w:val="003B645B"/>
    <w:rsid w:val="003B6481"/>
    <w:rsid w:val="003B64BE"/>
    <w:rsid w:val="003B64F1"/>
    <w:rsid w:val="003B6576"/>
    <w:rsid w:val="003B6598"/>
    <w:rsid w:val="003B664D"/>
    <w:rsid w:val="003B6685"/>
    <w:rsid w:val="003B66BA"/>
    <w:rsid w:val="003B66FD"/>
    <w:rsid w:val="003B67B4"/>
    <w:rsid w:val="003B6866"/>
    <w:rsid w:val="003B68E8"/>
    <w:rsid w:val="003B691A"/>
    <w:rsid w:val="003B692F"/>
    <w:rsid w:val="003B694C"/>
    <w:rsid w:val="003B69B9"/>
    <w:rsid w:val="003B69D9"/>
    <w:rsid w:val="003B6A5E"/>
    <w:rsid w:val="003B6AE7"/>
    <w:rsid w:val="003B6B10"/>
    <w:rsid w:val="003B6B9E"/>
    <w:rsid w:val="003B6BC1"/>
    <w:rsid w:val="003B6BD4"/>
    <w:rsid w:val="003B6BFE"/>
    <w:rsid w:val="003B6C59"/>
    <w:rsid w:val="003B6C93"/>
    <w:rsid w:val="003B6CEE"/>
    <w:rsid w:val="003B6D38"/>
    <w:rsid w:val="003B6D5D"/>
    <w:rsid w:val="003B6EB5"/>
    <w:rsid w:val="003B6F8C"/>
    <w:rsid w:val="003B6FA9"/>
    <w:rsid w:val="003B7026"/>
    <w:rsid w:val="003B70CB"/>
    <w:rsid w:val="003B70F5"/>
    <w:rsid w:val="003B712E"/>
    <w:rsid w:val="003B7264"/>
    <w:rsid w:val="003B726C"/>
    <w:rsid w:val="003B729B"/>
    <w:rsid w:val="003B72B7"/>
    <w:rsid w:val="003B72C5"/>
    <w:rsid w:val="003B72D6"/>
    <w:rsid w:val="003B7349"/>
    <w:rsid w:val="003B745E"/>
    <w:rsid w:val="003B74D2"/>
    <w:rsid w:val="003B7571"/>
    <w:rsid w:val="003B75A5"/>
    <w:rsid w:val="003B7621"/>
    <w:rsid w:val="003B77A4"/>
    <w:rsid w:val="003B7813"/>
    <w:rsid w:val="003B785C"/>
    <w:rsid w:val="003B785D"/>
    <w:rsid w:val="003B78FA"/>
    <w:rsid w:val="003B7999"/>
    <w:rsid w:val="003B799E"/>
    <w:rsid w:val="003B79CA"/>
    <w:rsid w:val="003B7A2C"/>
    <w:rsid w:val="003B7A8D"/>
    <w:rsid w:val="003B7AEC"/>
    <w:rsid w:val="003B7BBD"/>
    <w:rsid w:val="003B7BD3"/>
    <w:rsid w:val="003B7C07"/>
    <w:rsid w:val="003B7C4A"/>
    <w:rsid w:val="003B7C95"/>
    <w:rsid w:val="003B7D38"/>
    <w:rsid w:val="003B7E1C"/>
    <w:rsid w:val="003B7E42"/>
    <w:rsid w:val="003B7EB3"/>
    <w:rsid w:val="003B7F26"/>
    <w:rsid w:val="003B7F74"/>
    <w:rsid w:val="003B7F94"/>
    <w:rsid w:val="003B7FBA"/>
    <w:rsid w:val="003B7FE0"/>
    <w:rsid w:val="003BD02C"/>
    <w:rsid w:val="003C0032"/>
    <w:rsid w:val="003C01CE"/>
    <w:rsid w:val="003C0314"/>
    <w:rsid w:val="003C0377"/>
    <w:rsid w:val="003C044F"/>
    <w:rsid w:val="003C04C4"/>
    <w:rsid w:val="003C053A"/>
    <w:rsid w:val="003C059A"/>
    <w:rsid w:val="003C0603"/>
    <w:rsid w:val="003C0608"/>
    <w:rsid w:val="003C06F0"/>
    <w:rsid w:val="003C06F8"/>
    <w:rsid w:val="003C0746"/>
    <w:rsid w:val="003C0817"/>
    <w:rsid w:val="003C096C"/>
    <w:rsid w:val="003C09D0"/>
    <w:rsid w:val="003C09F4"/>
    <w:rsid w:val="003C0A00"/>
    <w:rsid w:val="003C0A5E"/>
    <w:rsid w:val="003C0AF7"/>
    <w:rsid w:val="003C0B0F"/>
    <w:rsid w:val="003C0B4E"/>
    <w:rsid w:val="003C0B89"/>
    <w:rsid w:val="003C0B99"/>
    <w:rsid w:val="003C0D03"/>
    <w:rsid w:val="003C0D4F"/>
    <w:rsid w:val="003C0D69"/>
    <w:rsid w:val="003C0D7A"/>
    <w:rsid w:val="003C0DC1"/>
    <w:rsid w:val="003C0E47"/>
    <w:rsid w:val="003C0E73"/>
    <w:rsid w:val="003C0FBD"/>
    <w:rsid w:val="003C0FD7"/>
    <w:rsid w:val="003C100F"/>
    <w:rsid w:val="003C101D"/>
    <w:rsid w:val="003C1031"/>
    <w:rsid w:val="003C10BD"/>
    <w:rsid w:val="003C10C3"/>
    <w:rsid w:val="003C10ED"/>
    <w:rsid w:val="003C111D"/>
    <w:rsid w:val="003C1142"/>
    <w:rsid w:val="003C114F"/>
    <w:rsid w:val="003C11B2"/>
    <w:rsid w:val="003C124F"/>
    <w:rsid w:val="003C1267"/>
    <w:rsid w:val="003C129E"/>
    <w:rsid w:val="003C12DB"/>
    <w:rsid w:val="003C130E"/>
    <w:rsid w:val="003C1382"/>
    <w:rsid w:val="003C13A7"/>
    <w:rsid w:val="003C13D2"/>
    <w:rsid w:val="003C13D8"/>
    <w:rsid w:val="003C13E6"/>
    <w:rsid w:val="003C14D3"/>
    <w:rsid w:val="003C1509"/>
    <w:rsid w:val="003C151D"/>
    <w:rsid w:val="003C1532"/>
    <w:rsid w:val="003C1545"/>
    <w:rsid w:val="003C1599"/>
    <w:rsid w:val="003C15BA"/>
    <w:rsid w:val="003C15C4"/>
    <w:rsid w:val="003C16D2"/>
    <w:rsid w:val="003C16F9"/>
    <w:rsid w:val="003C1725"/>
    <w:rsid w:val="003C178A"/>
    <w:rsid w:val="003C18CB"/>
    <w:rsid w:val="003C18FC"/>
    <w:rsid w:val="003C193C"/>
    <w:rsid w:val="003C195C"/>
    <w:rsid w:val="003C1A4A"/>
    <w:rsid w:val="003C1A93"/>
    <w:rsid w:val="003C1AC7"/>
    <w:rsid w:val="003C1B8B"/>
    <w:rsid w:val="003C1BB1"/>
    <w:rsid w:val="003C1BE7"/>
    <w:rsid w:val="003C1C1F"/>
    <w:rsid w:val="003C1C55"/>
    <w:rsid w:val="003C1CA8"/>
    <w:rsid w:val="003C1D53"/>
    <w:rsid w:val="003C1D88"/>
    <w:rsid w:val="003C1DC0"/>
    <w:rsid w:val="003C1E13"/>
    <w:rsid w:val="003C1E26"/>
    <w:rsid w:val="003C1E4F"/>
    <w:rsid w:val="003C1E82"/>
    <w:rsid w:val="003C1E8A"/>
    <w:rsid w:val="003C1EEA"/>
    <w:rsid w:val="003C1EF4"/>
    <w:rsid w:val="003C1F68"/>
    <w:rsid w:val="003C1F89"/>
    <w:rsid w:val="003C1F99"/>
    <w:rsid w:val="003C1FC2"/>
    <w:rsid w:val="003C1FDB"/>
    <w:rsid w:val="003C2059"/>
    <w:rsid w:val="003C20C4"/>
    <w:rsid w:val="003C20F7"/>
    <w:rsid w:val="003C2100"/>
    <w:rsid w:val="003C219C"/>
    <w:rsid w:val="003C21D1"/>
    <w:rsid w:val="003C23BD"/>
    <w:rsid w:val="003C23BE"/>
    <w:rsid w:val="003C23C6"/>
    <w:rsid w:val="003C23EC"/>
    <w:rsid w:val="003C2513"/>
    <w:rsid w:val="003C2534"/>
    <w:rsid w:val="003C25BA"/>
    <w:rsid w:val="003C25D1"/>
    <w:rsid w:val="003C261E"/>
    <w:rsid w:val="003C26DC"/>
    <w:rsid w:val="003C275E"/>
    <w:rsid w:val="003C2798"/>
    <w:rsid w:val="003C280A"/>
    <w:rsid w:val="003C280B"/>
    <w:rsid w:val="003C281A"/>
    <w:rsid w:val="003C28E2"/>
    <w:rsid w:val="003C28E5"/>
    <w:rsid w:val="003C2904"/>
    <w:rsid w:val="003C29A3"/>
    <w:rsid w:val="003C2AED"/>
    <w:rsid w:val="003C2B13"/>
    <w:rsid w:val="003C2BC5"/>
    <w:rsid w:val="003C2BF0"/>
    <w:rsid w:val="003C2C0B"/>
    <w:rsid w:val="003C2C4E"/>
    <w:rsid w:val="003C2C74"/>
    <w:rsid w:val="003C2C8E"/>
    <w:rsid w:val="003C2CDC"/>
    <w:rsid w:val="003C2D79"/>
    <w:rsid w:val="003C2D8A"/>
    <w:rsid w:val="003C2D91"/>
    <w:rsid w:val="003C2DFE"/>
    <w:rsid w:val="003C2E28"/>
    <w:rsid w:val="003C2E95"/>
    <w:rsid w:val="003C2E9F"/>
    <w:rsid w:val="003C2F54"/>
    <w:rsid w:val="003C2F56"/>
    <w:rsid w:val="003C3085"/>
    <w:rsid w:val="003C30B5"/>
    <w:rsid w:val="003C30F8"/>
    <w:rsid w:val="003C310E"/>
    <w:rsid w:val="003C3132"/>
    <w:rsid w:val="003C31CE"/>
    <w:rsid w:val="003C32B8"/>
    <w:rsid w:val="003C32D2"/>
    <w:rsid w:val="003C3399"/>
    <w:rsid w:val="003C339D"/>
    <w:rsid w:val="003C3454"/>
    <w:rsid w:val="003C3470"/>
    <w:rsid w:val="003C3479"/>
    <w:rsid w:val="003C34FB"/>
    <w:rsid w:val="003C35B2"/>
    <w:rsid w:val="003C3628"/>
    <w:rsid w:val="003C365D"/>
    <w:rsid w:val="003C36BB"/>
    <w:rsid w:val="003C36D2"/>
    <w:rsid w:val="003C36E4"/>
    <w:rsid w:val="003C379C"/>
    <w:rsid w:val="003C380F"/>
    <w:rsid w:val="003C383E"/>
    <w:rsid w:val="003C3846"/>
    <w:rsid w:val="003C384E"/>
    <w:rsid w:val="003C38AC"/>
    <w:rsid w:val="003C391D"/>
    <w:rsid w:val="003C3925"/>
    <w:rsid w:val="003C3975"/>
    <w:rsid w:val="003C39E8"/>
    <w:rsid w:val="003C3A8D"/>
    <w:rsid w:val="003C3AB3"/>
    <w:rsid w:val="003C3ADE"/>
    <w:rsid w:val="003C3BF3"/>
    <w:rsid w:val="003C3C00"/>
    <w:rsid w:val="003C3C32"/>
    <w:rsid w:val="003C3C3E"/>
    <w:rsid w:val="003C3C76"/>
    <w:rsid w:val="003C3C7C"/>
    <w:rsid w:val="003C3CA5"/>
    <w:rsid w:val="003C3CB8"/>
    <w:rsid w:val="003C3D8A"/>
    <w:rsid w:val="003C3DD3"/>
    <w:rsid w:val="003C3DEE"/>
    <w:rsid w:val="003C3EB0"/>
    <w:rsid w:val="003C3F21"/>
    <w:rsid w:val="003C3F2D"/>
    <w:rsid w:val="003C3F41"/>
    <w:rsid w:val="003C4052"/>
    <w:rsid w:val="003C4060"/>
    <w:rsid w:val="003C40CD"/>
    <w:rsid w:val="003C40EC"/>
    <w:rsid w:val="003C40FD"/>
    <w:rsid w:val="003C4109"/>
    <w:rsid w:val="003C4154"/>
    <w:rsid w:val="003C417F"/>
    <w:rsid w:val="003C41AB"/>
    <w:rsid w:val="003C41EF"/>
    <w:rsid w:val="003C4218"/>
    <w:rsid w:val="003C4271"/>
    <w:rsid w:val="003C4290"/>
    <w:rsid w:val="003C42AC"/>
    <w:rsid w:val="003C42F0"/>
    <w:rsid w:val="003C434A"/>
    <w:rsid w:val="003C436A"/>
    <w:rsid w:val="003C437A"/>
    <w:rsid w:val="003C4389"/>
    <w:rsid w:val="003C4416"/>
    <w:rsid w:val="003C4475"/>
    <w:rsid w:val="003C44A4"/>
    <w:rsid w:val="003C4540"/>
    <w:rsid w:val="003C4560"/>
    <w:rsid w:val="003C456F"/>
    <w:rsid w:val="003C46B5"/>
    <w:rsid w:val="003C4737"/>
    <w:rsid w:val="003C47E4"/>
    <w:rsid w:val="003C4811"/>
    <w:rsid w:val="003C48B8"/>
    <w:rsid w:val="003C48BF"/>
    <w:rsid w:val="003C48DB"/>
    <w:rsid w:val="003C496C"/>
    <w:rsid w:val="003C499E"/>
    <w:rsid w:val="003C49C4"/>
    <w:rsid w:val="003C4A40"/>
    <w:rsid w:val="003C4A52"/>
    <w:rsid w:val="003C4A90"/>
    <w:rsid w:val="003C4ABF"/>
    <w:rsid w:val="003C4ACE"/>
    <w:rsid w:val="003C4ACF"/>
    <w:rsid w:val="003C4B3B"/>
    <w:rsid w:val="003C4B4C"/>
    <w:rsid w:val="003C4BFF"/>
    <w:rsid w:val="003C4C8D"/>
    <w:rsid w:val="003C4CC3"/>
    <w:rsid w:val="003C4D65"/>
    <w:rsid w:val="003C4DE7"/>
    <w:rsid w:val="003C4E12"/>
    <w:rsid w:val="003C4E35"/>
    <w:rsid w:val="003C4E58"/>
    <w:rsid w:val="003C4E78"/>
    <w:rsid w:val="003C4E8E"/>
    <w:rsid w:val="003C4EA0"/>
    <w:rsid w:val="003C4F25"/>
    <w:rsid w:val="003C4F66"/>
    <w:rsid w:val="003C4FE5"/>
    <w:rsid w:val="003C5093"/>
    <w:rsid w:val="003C50A1"/>
    <w:rsid w:val="003C50E9"/>
    <w:rsid w:val="003C5103"/>
    <w:rsid w:val="003C51B9"/>
    <w:rsid w:val="003C51DD"/>
    <w:rsid w:val="003C524C"/>
    <w:rsid w:val="003C526E"/>
    <w:rsid w:val="003C526F"/>
    <w:rsid w:val="003C52AA"/>
    <w:rsid w:val="003C5347"/>
    <w:rsid w:val="003C541C"/>
    <w:rsid w:val="003C5494"/>
    <w:rsid w:val="003C5496"/>
    <w:rsid w:val="003C564C"/>
    <w:rsid w:val="003C5718"/>
    <w:rsid w:val="003C573A"/>
    <w:rsid w:val="003C576F"/>
    <w:rsid w:val="003C57CD"/>
    <w:rsid w:val="003C57D0"/>
    <w:rsid w:val="003C57D5"/>
    <w:rsid w:val="003C57EC"/>
    <w:rsid w:val="003C5905"/>
    <w:rsid w:val="003C5934"/>
    <w:rsid w:val="003C5947"/>
    <w:rsid w:val="003C5984"/>
    <w:rsid w:val="003C59C6"/>
    <w:rsid w:val="003C59F5"/>
    <w:rsid w:val="003C5A99"/>
    <w:rsid w:val="003C5ACF"/>
    <w:rsid w:val="003C5BB6"/>
    <w:rsid w:val="003C5BDB"/>
    <w:rsid w:val="003C5C10"/>
    <w:rsid w:val="003C5C33"/>
    <w:rsid w:val="003C5C90"/>
    <w:rsid w:val="003C5CB2"/>
    <w:rsid w:val="003C5D29"/>
    <w:rsid w:val="003C5DFD"/>
    <w:rsid w:val="003C5E22"/>
    <w:rsid w:val="003C5E86"/>
    <w:rsid w:val="003C5EBB"/>
    <w:rsid w:val="003C5EEE"/>
    <w:rsid w:val="003C5F06"/>
    <w:rsid w:val="003C5F0A"/>
    <w:rsid w:val="003C5F7F"/>
    <w:rsid w:val="003C5FE6"/>
    <w:rsid w:val="003C5FED"/>
    <w:rsid w:val="003C5FF9"/>
    <w:rsid w:val="003C603E"/>
    <w:rsid w:val="003C6055"/>
    <w:rsid w:val="003C60F8"/>
    <w:rsid w:val="003C6130"/>
    <w:rsid w:val="003C6166"/>
    <w:rsid w:val="003C618B"/>
    <w:rsid w:val="003C61B1"/>
    <w:rsid w:val="003C61C1"/>
    <w:rsid w:val="003C61C3"/>
    <w:rsid w:val="003C62ED"/>
    <w:rsid w:val="003C6309"/>
    <w:rsid w:val="003C6364"/>
    <w:rsid w:val="003C63A9"/>
    <w:rsid w:val="003C63EA"/>
    <w:rsid w:val="003C6469"/>
    <w:rsid w:val="003C64A8"/>
    <w:rsid w:val="003C64D1"/>
    <w:rsid w:val="003C6536"/>
    <w:rsid w:val="003C657F"/>
    <w:rsid w:val="003C658D"/>
    <w:rsid w:val="003C669B"/>
    <w:rsid w:val="003C66A1"/>
    <w:rsid w:val="003C66B1"/>
    <w:rsid w:val="003C66F1"/>
    <w:rsid w:val="003C66F7"/>
    <w:rsid w:val="003C67FE"/>
    <w:rsid w:val="003C68DD"/>
    <w:rsid w:val="003C6955"/>
    <w:rsid w:val="003C69BA"/>
    <w:rsid w:val="003C6AA0"/>
    <w:rsid w:val="003C6AF7"/>
    <w:rsid w:val="003C6B98"/>
    <w:rsid w:val="003C6C64"/>
    <w:rsid w:val="003C6D27"/>
    <w:rsid w:val="003C6D63"/>
    <w:rsid w:val="003C6D76"/>
    <w:rsid w:val="003C6DB7"/>
    <w:rsid w:val="003C6DEE"/>
    <w:rsid w:val="003C6E00"/>
    <w:rsid w:val="003C6E0D"/>
    <w:rsid w:val="003C6E54"/>
    <w:rsid w:val="003C6EAE"/>
    <w:rsid w:val="003C6F17"/>
    <w:rsid w:val="003C6F1F"/>
    <w:rsid w:val="003C6F40"/>
    <w:rsid w:val="003C7004"/>
    <w:rsid w:val="003C710A"/>
    <w:rsid w:val="003C711A"/>
    <w:rsid w:val="003C716B"/>
    <w:rsid w:val="003C71D2"/>
    <w:rsid w:val="003C7211"/>
    <w:rsid w:val="003C7256"/>
    <w:rsid w:val="003C727E"/>
    <w:rsid w:val="003C728B"/>
    <w:rsid w:val="003C7334"/>
    <w:rsid w:val="003C7385"/>
    <w:rsid w:val="003C7392"/>
    <w:rsid w:val="003C739D"/>
    <w:rsid w:val="003C73BF"/>
    <w:rsid w:val="003C7462"/>
    <w:rsid w:val="003C7471"/>
    <w:rsid w:val="003C7519"/>
    <w:rsid w:val="003C75A8"/>
    <w:rsid w:val="003C7739"/>
    <w:rsid w:val="003C7773"/>
    <w:rsid w:val="003C7779"/>
    <w:rsid w:val="003C7796"/>
    <w:rsid w:val="003C77A2"/>
    <w:rsid w:val="003C7868"/>
    <w:rsid w:val="003C788C"/>
    <w:rsid w:val="003C7934"/>
    <w:rsid w:val="003C7952"/>
    <w:rsid w:val="003C79FD"/>
    <w:rsid w:val="003C7A49"/>
    <w:rsid w:val="003C7A61"/>
    <w:rsid w:val="003C7AF7"/>
    <w:rsid w:val="003C7B1F"/>
    <w:rsid w:val="003C7B44"/>
    <w:rsid w:val="003C7C05"/>
    <w:rsid w:val="003C7C15"/>
    <w:rsid w:val="003C7C1B"/>
    <w:rsid w:val="003C7C47"/>
    <w:rsid w:val="003C7CEE"/>
    <w:rsid w:val="003C7DAB"/>
    <w:rsid w:val="003C7DD0"/>
    <w:rsid w:val="003C7E66"/>
    <w:rsid w:val="003C7F4F"/>
    <w:rsid w:val="003C7F6C"/>
    <w:rsid w:val="003C7F7F"/>
    <w:rsid w:val="003C7F91"/>
    <w:rsid w:val="003C7FC5"/>
    <w:rsid w:val="003D0021"/>
    <w:rsid w:val="003D0089"/>
    <w:rsid w:val="003D00B4"/>
    <w:rsid w:val="003D0151"/>
    <w:rsid w:val="003D01CE"/>
    <w:rsid w:val="003D01D5"/>
    <w:rsid w:val="003D0216"/>
    <w:rsid w:val="003D0242"/>
    <w:rsid w:val="003D0299"/>
    <w:rsid w:val="003D029A"/>
    <w:rsid w:val="003D0310"/>
    <w:rsid w:val="003D04D6"/>
    <w:rsid w:val="003D04DB"/>
    <w:rsid w:val="003D0635"/>
    <w:rsid w:val="003D068A"/>
    <w:rsid w:val="003D06E0"/>
    <w:rsid w:val="003D06F1"/>
    <w:rsid w:val="003D077D"/>
    <w:rsid w:val="003D07A7"/>
    <w:rsid w:val="003D07DA"/>
    <w:rsid w:val="003D0857"/>
    <w:rsid w:val="003D0915"/>
    <w:rsid w:val="003D092E"/>
    <w:rsid w:val="003D0940"/>
    <w:rsid w:val="003D09A8"/>
    <w:rsid w:val="003D09E0"/>
    <w:rsid w:val="003D0A46"/>
    <w:rsid w:val="003D0A85"/>
    <w:rsid w:val="003D0ABF"/>
    <w:rsid w:val="003D0B14"/>
    <w:rsid w:val="003D0B50"/>
    <w:rsid w:val="003D0B53"/>
    <w:rsid w:val="003D0B64"/>
    <w:rsid w:val="003D0C2F"/>
    <w:rsid w:val="003D0CD2"/>
    <w:rsid w:val="003D0CFA"/>
    <w:rsid w:val="003D0D6B"/>
    <w:rsid w:val="003D0E62"/>
    <w:rsid w:val="003D0F78"/>
    <w:rsid w:val="003D0F86"/>
    <w:rsid w:val="003D0F9A"/>
    <w:rsid w:val="003D1031"/>
    <w:rsid w:val="003D1032"/>
    <w:rsid w:val="003D103A"/>
    <w:rsid w:val="003D1079"/>
    <w:rsid w:val="003D10D8"/>
    <w:rsid w:val="003D10FB"/>
    <w:rsid w:val="003D114F"/>
    <w:rsid w:val="003D1154"/>
    <w:rsid w:val="003D1187"/>
    <w:rsid w:val="003D11FC"/>
    <w:rsid w:val="003D1237"/>
    <w:rsid w:val="003D1268"/>
    <w:rsid w:val="003D12B2"/>
    <w:rsid w:val="003D12D4"/>
    <w:rsid w:val="003D131B"/>
    <w:rsid w:val="003D1350"/>
    <w:rsid w:val="003D13DE"/>
    <w:rsid w:val="003D14F1"/>
    <w:rsid w:val="003D1514"/>
    <w:rsid w:val="003D1563"/>
    <w:rsid w:val="003D15BC"/>
    <w:rsid w:val="003D168C"/>
    <w:rsid w:val="003D1699"/>
    <w:rsid w:val="003D16CD"/>
    <w:rsid w:val="003D16D4"/>
    <w:rsid w:val="003D16D7"/>
    <w:rsid w:val="003D179E"/>
    <w:rsid w:val="003D1813"/>
    <w:rsid w:val="003D1851"/>
    <w:rsid w:val="003D188A"/>
    <w:rsid w:val="003D1899"/>
    <w:rsid w:val="003D189C"/>
    <w:rsid w:val="003D1976"/>
    <w:rsid w:val="003D19AE"/>
    <w:rsid w:val="003D1A3F"/>
    <w:rsid w:val="003D1A48"/>
    <w:rsid w:val="003D1B4C"/>
    <w:rsid w:val="003D1C29"/>
    <w:rsid w:val="003D1C5E"/>
    <w:rsid w:val="003D1C9C"/>
    <w:rsid w:val="003D1D50"/>
    <w:rsid w:val="003D1D7E"/>
    <w:rsid w:val="003D1DAF"/>
    <w:rsid w:val="003D1E0F"/>
    <w:rsid w:val="003D1E31"/>
    <w:rsid w:val="003D1EB3"/>
    <w:rsid w:val="003D1EC1"/>
    <w:rsid w:val="003D1F4F"/>
    <w:rsid w:val="003D1FF7"/>
    <w:rsid w:val="003D2020"/>
    <w:rsid w:val="003D2061"/>
    <w:rsid w:val="003D20AB"/>
    <w:rsid w:val="003D20C8"/>
    <w:rsid w:val="003D20CA"/>
    <w:rsid w:val="003D20DC"/>
    <w:rsid w:val="003D2119"/>
    <w:rsid w:val="003D216B"/>
    <w:rsid w:val="003D216E"/>
    <w:rsid w:val="003D21BD"/>
    <w:rsid w:val="003D21E1"/>
    <w:rsid w:val="003D220A"/>
    <w:rsid w:val="003D2218"/>
    <w:rsid w:val="003D22E0"/>
    <w:rsid w:val="003D2336"/>
    <w:rsid w:val="003D2354"/>
    <w:rsid w:val="003D23B1"/>
    <w:rsid w:val="003D2442"/>
    <w:rsid w:val="003D2444"/>
    <w:rsid w:val="003D24FB"/>
    <w:rsid w:val="003D2500"/>
    <w:rsid w:val="003D2528"/>
    <w:rsid w:val="003D2556"/>
    <w:rsid w:val="003D2572"/>
    <w:rsid w:val="003D257D"/>
    <w:rsid w:val="003D25A3"/>
    <w:rsid w:val="003D25B4"/>
    <w:rsid w:val="003D25F4"/>
    <w:rsid w:val="003D2612"/>
    <w:rsid w:val="003D2669"/>
    <w:rsid w:val="003D26D0"/>
    <w:rsid w:val="003D26DB"/>
    <w:rsid w:val="003D2760"/>
    <w:rsid w:val="003D27A1"/>
    <w:rsid w:val="003D27AE"/>
    <w:rsid w:val="003D27BE"/>
    <w:rsid w:val="003D27C0"/>
    <w:rsid w:val="003D27D2"/>
    <w:rsid w:val="003D2806"/>
    <w:rsid w:val="003D2814"/>
    <w:rsid w:val="003D285D"/>
    <w:rsid w:val="003D28D6"/>
    <w:rsid w:val="003D2998"/>
    <w:rsid w:val="003D29AB"/>
    <w:rsid w:val="003D29D6"/>
    <w:rsid w:val="003D2A01"/>
    <w:rsid w:val="003D2A2B"/>
    <w:rsid w:val="003D2B2C"/>
    <w:rsid w:val="003D2B48"/>
    <w:rsid w:val="003D2BE2"/>
    <w:rsid w:val="003D2C1A"/>
    <w:rsid w:val="003D2D50"/>
    <w:rsid w:val="003D2DA4"/>
    <w:rsid w:val="003D2DA9"/>
    <w:rsid w:val="003D2DB9"/>
    <w:rsid w:val="003D2DD9"/>
    <w:rsid w:val="003D2DDA"/>
    <w:rsid w:val="003D2E3D"/>
    <w:rsid w:val="003D2E4C"/>
    <w:rsid w:val="003D2E8B"/>
    <w:rsid w:val="003D2F83"/>
    <w:rsid w:val="003D3043"/>
    <w:rsid w:val="003D30B9"/>
    <w:rsid w:val="003D3178"/>
    <w:rsid w:val="003D318F"/>
    <w:rsid w:val="003D31B4"/>
    <w:rsid w:val="003D321E"/>
    <w:rsid w:val="003D324B"/>
    <w:rsid w:val="003D326E"/>
    <w:rsid w:val="003D32EA"/>
    <w:rsid w:val="003D32F3"/>
    <w:rsid w:val="003D3362"/>
    <w:rsid w:val="003D33D0"/>
    <w:rsid w:val="003D33ED"/>
    <w:rsid w:val="003D33F9"/>
    <w:rsid w:val="003D34A4"/>
    <w:rsid w:val="003D34DE"/>
    <w:rsid w:val="003D355D"/>
    <w:rsid w:val="003D359B"/>
    <w:rsid w:val="003D35AF"/>
    <w:rsid w:val="003D35C8"/>
    <w:rsid w:val="003D3650"/>
    <w:rsid w:val="003D3667"/>
    <w:rsid w:val="003D36A1"/>
    <w:rsid w:val="003D36FF"/>
    <w:rsid w:val="003D3703"/>
    <w:rsid w:val="003D37A4"/>
    <w:rsid w:val="003D3835"/>
    <w:rsid w:val="003D3871"/>
    <w:rsid w:val="003D389D"/>
    <w:rsid w:val="003D38C8"/>
    <w:rsid w:val="003D38F9"/>
    <w:rsid w:val="003D3945"/>
    <w:rsid w:val="003D39D5"/>
    <w:rsid w:val="003D39D7"/>
    <w:rsid w:val="003D39E9"/>
    <w:rsid w:val="003D3A74"/>
    <w:rsid w:val="003D3A78"/>
    <w:rsid w:val="003D3B34"/>
    <w:rsid w:val="003D3C04"/>
    <w:rsid w:val="003D3C76"/>
    <w:rsid w:val="003D3CE6"/>
    <w:rsid w:val="003D3D1F"/>
    <w:rsid w:val="003D3D49"/>
    <w:rsid w:val="003D3E29"/>
    <w:rsid w:val="003D3E51"/>
    <w:rsid w:val="003D3E87"/>
    <w:rsid w:val="003D3E9C"/>
    <w:rsid w:val="003D3F65"/>
    <w:rsid w:val="003D40B6"/>
    <w:rsid w:val="003D4144"/>
    <w:rsid w:val="003D414E"/>
    <w:rsid w:val="003D415D"/>
    <w:rsid w:val="003D4168"/>
    <w:rsid w:val="003D4187"/>
    <w:rsid w:val="003D419B"/>
    <w:rsid w:val="003D42F7"/>
    <w:rsid w:val="003D4308"/>
    <w:rsid w:val="003D432A"/>
    <w:rsid w:val="003D4375"/>
    <w:rsid w:val="003D4396"/>
    <w:rsid w:val="003D4435"/>
    <w:rsid w:val="003D44C3"/>
    <w:rsid w:val="003D4567"/>
    <w:rsid w:val="003D4608"/>
    <w:rsid w:val="003D4627"/>
    <w:rsid w:val="003D463C"/>
    <w:rsid w:val="003D4661"/>
    <w:rsid w:val="003D4672"/>
    <w:rsid w:val="003D4741"/>
    <w:rsid w:val="003D476E"/>
    <w:rsid w:val="003D4838"/>
    <w:rsid w:val="003D48B6"/>
    <w:rsid w:val="003D48C3"/>
    <w:rsid w:val="003D490C"/>
    <w:rsid w:val="003D4931"/>
    <w:rsid w:val="003D4975"/>
    <w:rsid w:val="003D499C"/>
    <w:rsid w:val="003D4A1E"/>
    <w:rsid w:val="003D4A6E"/>
    <w:rsid w:val="003D4AE0"/>
    <w:rsid w:val="003D4AE4"/>
    <w:rsid w:val="003D4AE9"/>
    <w:rsid w:val="003D4B42"/>
    <w:rsid w:val="003D4B5D"/>
    <w:rsid w:val="003D4B92"/>
    <w:rsid w:val="003D4B9C"/>
    <w:rsid w:val="003D4CE5"/>
    <w:rsid w:val="003D4CF1"/>
    <w:rsid w:val="003D4E9D"/>
    <w:rsid w:val="003D4EA9"/>
    <w:rsid w:val="003D4EB4"/>
    <w:rsid w:val="003D4ECC"/>
    <w:rsid w:val="003D4EEA"/>
    <w:rsid w:val="003D4EF9"/>
    <w:rsid w:val="003D4F1E"/>
    <w:rsid w:val="003D4F47"/>
    <w:rsid w:val="003D4F86"/>
    <w:rsid w:val="003D4F96"/>
    <w:rsid w:val="003D4FB9"/>
    <w:rsid w:val="003D4FC7"/>
    <w:rsid w:val="003D4FD0"/>
    <w:rsid w:val="003D5049"/>
    <w:rsid w:val="003D50B1"/>
    <w:rsid w:val="003D510E"/>
    <w:rsid w:val="003D517C"/>
    <w:rsid w:val="003D5284"/>
    <w:rsid w:val="003D52E5"/>
    <w:rsid w:val="003D52F3"/>
    <w:rsid w:val="003D536B"/>
    <w:rsid w:val="003D53C8"/>
    <w:rsid w:val="003D53EA"/>
    <w:rsid w:val="003D5507"/>
    <w:rsid w:val="003D55C2"/>
    <w:rsid w:val="003D561C"/>
    <w:rsid w:val="003D563A"/>
    <w:rsid w:val="003D5671"/>
    <w:rsid w:val="003D56FB"/>
    <w:rsid w:val="003D5729"/>
    <w:rsid w:val="003D5768"/>
    <w:rsid w:val="003D57C6"/>
    <w:rsid w:val="003D57DB"/>
    <w:rsid w:val="003D57F3"/>
    <w:rsid w:val="003D5859"/>
    <w:rsid w:val="003D5865"/>
    <w:rsid w:val="003D5873"/>
    <w:rsid w:val="003D58F7"/>
    <w:rsid w:val="003D5969"/>
    <w:rsid w:val="003D5A93"/>
    <w:rsid w:val="003D5AA6"/>
    <w:rsid w:val="003D5ABC"/>
    <w:rsid w:val="003D5ACC"/>
    <w:rsid w:val="003D5AD5"/>
    <w:rsid w:val="003D5B50"/>
    <w:rsid w:val="003D5B88"/>
    <w:rsid w:val="003D5B8C"/>
    <w:rsid w:val="003D5BCF"/>
    <w:rsid w:val="003D5CAC"/>
    <w:rsid w:val="003D5CC7"/>
    <w:rsid w:val="003D5D41"/>
    <w:rsid w:val="003D5D55"/>
    <w:rsid w:val="003D5D64"/>
    <w:rsid w:val="003D5D98"/>
    <w:rsid w:val="003D5DAE"/>
    <w:rsid w:val="003D5DEF"/>
    <w:rsid w:val="003D5E2B"/>
    <w:rsid w:val="003D5E82"/>
    <w:rsid w:val="003D5E98"/>
    <w:rsid w:val="003D5EFD"/>
    <w:rsid w:val="003D5F2E"/>
    <w:rsid w:val="003D5F35"/>
    <w:rsid w:val="003D5F56"/>
    <w:rsid w:val="003D5F78"/>
    <w:rsid w:val="003D5FB9"/>
    <w:rsid w:val="003D607E"/>
    <w:rsid w:val="003D6090"/>
    <w:rsid w:val="003D60C1"/>
    <w:rsid w:val="003D6125"/>
    <w:rsid w:val="003D616C"/>
    <w:rsid w:val="003D61F5"/>
    <w:rsid w:val="003D632B"/>
    <w:rsid w:val="003D63A8"/>
    <w:rsid w:val="003D6495"/>
    <w:rsid w:val="003D64E0"/>
    <w:rsid w:val="003D6516"/>
    <w:rsid w:val="003D6569"/>
    <w:rsid w:val="003D6583"/>
    <w:rsid w:val="003D65AC"/>
    <w:rsid w:val="003D66C5"/>
    <w:rsid w:val="003D66DD"/>
    <w:rsid w:val="003D6795"/>
    <w:rsid w:val="003D67A9"/>
    <w:rsid w:val="003D67BB"/>
    <w:rsid w:val="003D6822"/>
    <w:rsid w:val="003D686A"/>
    <w:rsid w:val="003D68FF"/>
    <w:rsid w:val="003D6953"/>
    <w:rsid w:val="003D69F5"/>
    <w:rsid w:val="003D6A01"/>
    <w:rsid w:val="003D6A20"/>
    <w:rsid w:val="003D6A4A"/>
    <w:rsid w:val="003D6A4B"/>
    <w:rsid w:val="003D6A6D"/>
    <w:rsid w:val="003D6B78"/>
    <w:rsid w:val="003D6B82"/>
    <w:rsid w:val="003D6BA0"/>
    <w:rsid w:val="003D6C31"/>
    <w:rsid w:val="003D6C9A"/>
    <w:rsid w:val="003D6CE8"/>
    <w:rsid w:val="003D6D58"/>
    <w:rsid w:val="003D6D93"/>
    <w:rsid w:val="003D6EC0"/>
    <w:rsid w:val="003D6F5E"/>
    <w:rsid w:val="003D6F7E"/>
    <w:rsid w:val="003D6F82"/>
    <w:rsid w:val="003D6FB5"/>
    <w:rsid w:val="003D7085"/>
    <w:rsid w:val="003D7088"/>
    <w:rsid w:val="003D70BB"/>
    <w:rsid w:val="003D71A9"/>
    <w:rsid w:val="003D71AA"/>
    <w:rsid w:val="003D71C8"/>
    <w:rsid w:val="003D71D0"/>
    <w:rsid w:val="003D71FC"/>
    <w:rsid w:val="003D725A"/>
    <w:rsid w:val="003D7284"/>
    <w:rsid w:val="003D7354"/>
    <w:rsid w:val="003D7381"/>
    <w:rsid w:val="003D73E0"/>
    <w:rsid w:val="003D742F"/>
    <w:rsid w:val="003D7467"/>
    <w:rsid w:val="003D74B8"/>
    <w:rsid w:val="003D7583"/>
    <w:rsid w:val="003D7663"/>
    <w:rsid w:val="003D76B2"/>
    <w:rsid w:val="003D770C"/>
    <w:rsid w:val="003D7768"/>
    <w:rsid w:val="003D7865"/>
    <w:rsid w:val="003D78AC"/>
    <w:rsid w:val="003D78D7"/>
    <w:rsid w:val="003D78DF"/>
    <w:rsid w:val="003D7916"/>
    <w:rsid w:val="003D7936"/>
    <w:rsid w:val="003D7A2D"/>
    <w:rsid w:val="003D7AAD"/>
    <w:rsid w:val="003D7AE7"/>
    <w:rsid w:val="003D7AFA"/>
    <w:rsid w:val="003D7B57"/>
    <w:rsid w:val="003D7B59"/>
    <w:rsid w:val="003D7BB8"/>
    <w:rsid w:val="003D7C61"/>
    <w:rsid w:val="003D7CE7"/>
    <w:rsid w:val="003D7D15"/>
    <w:rsid w:val="003D7DB2"/>
    <w:rsid w:val="003D7E2E"/>
    <w:rsid w:val="003D7E2F"/>
    <w:rsid w:val="003D7E31"/>
    <w:rsid w:val="003D7E62"/>
    <w:rsid w:val="003D7E63"/>
    <w:rsid w:val="003D7E67"/>
    <w:rsid w:val="003D7E91"/>
    <w:rsid w:val="003D7EFB"/>
    <w:rsid w:val="003D7F24"/>
    <w:rsid w:val="003E0006"/>
    <w:rsid w:val="003E0013"/>
    <w:rsid w:val="003E0031"/>
    <w:rsid w:val="003E0116"/>
    <w:rsid w:val="003E011F"/>
    <w:rsid w:val="003E017C"/>
    <w:rsid w:val="003E018E"/>
    <w:rsid w:val="003E01C0"/>
    <w:rsid w:val="003E01C5"/>
    <w:rsid w:val="003E01FE"/>
    <w:rsid w:val="003E0259"/>
    <w:rsid w:val="003E025A"/>
    <w:rsid w:val="003E02BA"/>
    <w:rsid w:val="003E02CF"/>
    <w:rsid w:val="003E0331"/>
    <w:rsid w:val="003E043D"/>
    <w:rsid w:val="003E04E3"/>
    <w:rsid w:val="003E054D"/>
    <w:rsid w:val="003E05BF"/>
    <w:rsid w:val="003E0629"/>
    <w:rsid w:val="003E0647"/>
    <w:rsid w:val="003E0733"/>
    <w:rsid w:val="003E07F4"/>
    <w:rsid w:val="003E083D"/>
    <w:rsid w:val="003E0893"/>
    <w:rsid w:val="003E090E"/>
    <w:rsid w:val="003E096E"/>
    <w:rsid w:val="003E0973"/>
    <w:rsid w:val="003E09F2"/>
    <w:rsid w:val="003E0A0F"/>
    <w:rsid w:val="003E0A72"/>
    <w:rsid w:val="003E0A92"/>
    <w:rsid w:val="003E0ABA"/>
    <w:rsid w:val="003E0B48"/>
    <w:rsid w:val="003E0BB0"/>
    <w:rsid w:val="003E0BC3"/>
    <w:rsid w:val="003E0BCD"/>
    <w:rsid w:val="003E0BE0"/>
    <w:rsid w:val="003E0C6E"/>
    <w:rsid w:val="003E0C91"/>
    <w:rsid w:val="003E0E28"/>
    <w:rsid w:val="003E0E38"/>
    <w:rsid w:val="003E0EFB"/>
    <w:rsid w:val="003E0FAF"/>
    <w:rsid w:val="003E108D"/>
    <w:rsid w:val="003E1099"/>
    <w:rsid w:val="003E10D1"/>
    <w:rsid w:val="003E1172"/>
    <w:rsid w:val="003E11BB"/>
    <w:rsid w:val="003E11DF"/>
    <w:rsid w:val="003E1277"/>
    <w:rsid w:val="003E127F"/>
    <w:rsid w:val="003E1280"/>
    <w:rsid w:val="003E12ED"/>
    <w:rsid w:val="003E130B"/>
    <w:rsid w:val="003E1327"/>
    <w:rsid w:val="003E1388"/>
    <w:rsid w:val="003E138D"/>
    <w:rsid w:val="003E1398"/>
    <w:rsid w:val="003E1432"/>
    <w:rsid w:val="003E155C"/>
    <w:rsid w:val="003E1590"/>
    <w:rsid w:val="003E15E4"/>
    <w:rsid w:val="003E1687"/>
    <w:rsid w:val="003E1806"/>
    <w:rsid w:val="003E182E"/>
    <w:rsid w:val="003E1A0E"/>
    <w:rsid w:val="003E1AE2"/>
    <w:rsid w:val="003E1AEA"/>
    <w:rsid w:val="003E1B02"/>
    <w:rsid w:val="003E1BF1"/>
    <w:rsid w:val="003E1C08"/>
    <w:rsid w:val="003E1CC1"/>
    <w:rsid w:val="003E1D61"/>
    <w:rsid w:val="003E1DB1"/>
    <w:rsid w:val="003E1F49"/>
    <w:rsid w:val="003E1F57"/>
    <w:rsid w:val="003E1FFB"/>
    <w:rsid w:val="003E1FFD"/>
    <w:rsid w:val="003E21AF"/>
    <w:rsid w:val="003E2200"/>
    <w:rsid w:val="003E2260"/>
    <w:rsid w:val="003E2273"/>
    <w:rsid w:val="003E22D9"/>
    <w:rsid w:val="003E2315"/>
    <w:rsid w:val="003E233A"/>
    <w:rsid w:val="003E2394"/>
    <w:rsid w:val="003E23B2"/>
    <w:rsid w:val="003E2434"/>
    <w:rsid w:val="003E24AE"/>
    <w:rsid w:val="003E2531"/>
    <w:rsid w:val="003E2628"/>
    <w:rsid w:val="003E263C"/>
    <w:rsid w:val="003E26D1"/>
    <w:rsid w:val="003E277D"/>
    <w:rsid w:val="003E2855"/>
    <w:rsid w:val="003E289F"/>
    <w:rsid w:val="003E294D"/>
    <w:rsid w:val="003E2995"/>
    <w:rsid w:val="003E29AB"/>
    <w:rsid w:val="003E29CB"/>
    <w:rsid w:val="003E2A59"/>
    <w:rsid w:val="003E2B38"/>
    <w:rsid w:val="003E2B96"/>
    <w:rsid w:val="003E2C34"/>
    <w:rsid w:val="003E2CBD"/>
    <w:rsid w:val="003E2D1F"/>
    <w:rsid w:val="003E2D84"/>
    <w:rsid w:val="003E2DE5"/>
    <w:rsid w:val="003E2E24"/>
    <w:rsid w:val="003E2EC8"/>
    <w:rsid w:val="003E2EF2"/>
    <w:rsid w:val="003E2F3F"/>
    <w:rsid w:val="003E2F6C"/>
    <w:rsid w:val="003E2F74"/>
    <w:rsid w:val="003E2FCD"/>
    <w:rsid w:val="003E2FDF"/>
    <w:rsid w:val="003E3026"/>
    <w:rsid w:val="003E307B"/>
    <w:rsid w:val="003E3086"/>
    <w:rsid w:val="003E3105"/>
    <w:rsid w:val="003E3108"/>
    <w:rsid w:val="003E318B"/>
    <w:rsid w:val="003E3230"/>
    <w:rsid w:val="003E3241"/>
    <w:rsid w:val="003E3264"/>
    <w:rsid w:val="003E326A"/>
    <w:rsid w:val="003E3301"/>
    <w:rsid w:val="003E3307"/>
    <w:rsid w:val="003E339A"/>
    <w:rsid w:val="003E34F4"/>
    <w:rsid w:val="003E34F7"/>
    <w:rsid w:val="003E3539"/>
    <w:rsid w:val="003E362A"/>
    <w:rsid w:val="003E3662"/>
    <w:rsid w:val="003E367F"/>
    <w:rsid w:val="003E36B4"/>
    <w:rsid w:val="003E3701"/>
    <w:rsid w:val="003E374A"/>
    <w:rsid w:val="003E3750"/>
    <w:rsid w:val="003E3772"/>
    <w:rsid w:val="003E3828"/>
    <w:rsid w:val="003E3877"/>
    <w:rsid w:val="003E3891"/>
    <w:rsid w:val="003E3931"/>
    <w:rsid w:val="003E393F"/>
    <w:rsid w:val="003E3956"/>
    <w:rsid w:val="003E39F3"/>
    <w:rsid w:val="003E3A1B"/>
    <w:rsid w:val="003E3A73"/>
    <w:rsid w:val="003E3AB2"/>
    <w:rsid w:val="003E3AC5"/>
    <w:rsid w:val="003E3AFB"/>
    <w:rsid w:val="003E3AFE"/>
    <w:rsid w:val="003E3B21"/>
    <w:rsid w:val="003E3BCD"/>
    <w:rsid w:val="003E3D9E"/>
    <w:rsid w:val="003E3E21"/>
    <w:rsid w:val="003E3EB2"/>
    <w:rsid w:val="003E3EB7"/>
    <w:rsid w:val="003E3EC0"/>
    <w:rsid w:val="003E3F4F"/>
    <w:rsid w:val="003E3F53"/>
    <w:rsid w:val="003E3FBC"/>
    <w:rsid w:val="003E4038"/>
    <w:rsid w:val="003E40BF"/>
    <w:rsid w:val="003E416C"/>
    <w:rsid w:val="003E417F"/>
    <w:rsid w:val="003E419B"/>
    <w:rsid w:val="003E4213"/>
    <w:rsid w:val="003E422F"/>
    <w:rsid w:val="003E4270"/>
    <w:rsid w:val="003E4274"/>
    <w:rsid w:val="003E429C"/>
    <w:rsid w:val="003E4333"/>
    <w:rsid w:val="003E4339"/>
    <w:rsid w:val="003E4341"/>
    <w:rsid w:val="003E435D"/>
    <w:rsid w:val="003E43F0"/>
    <w:rsid w:val="003E4404"/>
    <w:rsid w:val="003E4486"/>
    <w:rsid w:val="003E4491"/>
    <w:rsid w:val="003E449F"/>
    <w:rsid w:val="003E44AD"/>
    <w:rsid w:val="003E4526"/>
    <w:rsid w:val="003E4535"/>
    <w:rsid w:val="003E453F"/>
    <w:rsid w:val="003E454B"/>
    <w:rsid w:val="003E45B8"/>
    <w:rsid w:val="003E460C"/>
    <w:rsid w:val="003E4626"/>
    <w:rsid w:val="003E4636"/>
    <w:rsid w:val="003E46D5"/>
    <w:rsid w:val="003E4772"/>
    <w:rsid w:val="003E47C0"/>
    <w:rsid w:val="003E47CB"/>
    <w:rsid w:val="003E4818"/>
    <w:rsid w:val="003E4874"/>
    <w:rsid w:val="003E489C"/>
    <w:rsid w:val="003E4A60"/>
    <w:rsid w:val="003E4ADE"/>
    <w:rsid w:val="003E4AEA"/>
    <w:rsid w:val="003E4B3D"/>
    <w:rsid w:val="003E4B80"/>
    <w:rsid w:val="003E4B8D"/>
    <w:rsid w:val="003E4B8E"/>
    <w:rsid w:val="003E4BBA"/>
    <w:rsid w:val="003E4CBC"/>
    <w:rsid w:val="003E4D81"/>
    <w:rsid w:val="003E4DB4"/>
    <w:rsid w:val="003E4DE7"/>
    <w:rsid w:val="003E4DF2"/>
    <w:rsid w:val="003E4DF4"/>
    <w:rsid w:val="003E4E12"/>
    <w:rsid w:val="003E4E2E"/>
    <w:rsid w:val="003E4E69"/>
    <w:rsid w:val="003E4E85"/>
    <w:rsid w:val="003E4F41"/>
    <w:rsid w:val="003E4F5E"/>
    <w:rsid w:val="003E4F83"/>
    <w:rsid w:val="003E4FC4"/>
    <w:rsid w:val="003E4FD3"/>
    <w:rsid w:val="003E505F"/>
    <w:rsid w:val="003E5168"/>
    <w:rsid w:val="003E5191"/>
    <w:rsid w:val="003E51AE"/>
    <w:rsid w:val="003E51B8"/>
    <w:rsid w:val="003E51CE"/>
    <w:rsid w:val="003E51D4"/>
    <w:rsid w:val="003E51EB"/>
    <w:rsid w:val="003E5204"/>
    <w:rsid w:val="003E524A"/>
    <w:rsid w:val="003E52A5"/>
    <w:rsid w:val="003E52B6"/>
    <w:rsid w:val="003E52C1"/>
    <w:rsid w:val="003E52C4"/>
    <w:rsid w:val="003E5362"/>
    <w:rsid w:val="003E53B8"/>
    <w:rsid w:val="003E53C2"/>
    <w:rsid w:val="003E5414"/>
    <w:rsid w:val="003E54E0"/>
    <w:rsid w:val="003E5503"/>
    <w:rsid w:val="003E5657"/>
    <w:rsid w:val="003E569E"/>
    <w:rsid w:val="003E56BA"/>
    <w:rsid w:val="003E56BD"/>
    <w:rsid w:val="003E56CD"/>
    <w:rsid w:val="003E56D3"/>
    <w:rsid w:val="003E5771"/>
    <w:rsid w:val="003E57A2"/>
    <w:rsid w:val="003E57B3"/>
    <w:rsid w:val="003E57BF"/>
    <w:rsid w:val="003E57F6"/>
    <w:rsid w:val="003E5837"/>
    <w:rsid w:val="003E5845"/>
    <w:rsid w:val="003E5873"/>
    <w:rsid w:val="003E5879"/>
    <w:rsid w:val="003E5902"/>
    <w:rsid w:val="003E593A"/>
    <w:rsid w:val="003E5959"/>
    <w:rsid w:val="003E59BF"/>
    <w:rsid w:val="003E5AD7"/>
    <w:rsid w:val="003E5ADF"/>
    <w:rsid w:val="003E5BDA"/>
    <w:rsid w:val="003E5C5F"/>
    <w:rsid w:val="003E5D22"/>
    <w:rsid w:val="003E5D78"/>
    <w:rsid w:val="003E5D9E"/>
    <w:rsid w:val="003E5DB3"/>
    <w:rsid w:val="003E5DEA"/>
    <w:rsid w:val="003E5E50"/>
    <w:rsid w:val="003E5E93"/>
    <w:rsid w:val="003E5E99"/>
    <w:rsid w:val="003E5EA9"/>
    <w:rsid w:val="003E5EF6"/>
    <w:rsid w:val="003E5F56"/>
    <w:rsid w:val="003E5FC6"/>
    <w:rsid w:val="003E5FD3"/>
    <w:rsid w:val="003E6085"/>
    <w:rsid w:val="003E60B8"/>
    <w:rsid w:val="003E60CA"/>
    <w:rsid w:val="003E6146"/>
    <w:rsid w:val="003E61E0"/>
    <w:rsid w:val="003E620B"/>
    <w:rsid w:val="003E6222"/>
    <w:rsid w:val="003E6225"/>
    <w:rsid w:val="003E627B"/>
    <w:rsid w:val="003E6291"/>
    <w:rsid w:val="003E62B8"/>
    <w:rsid w:val="003E6419"/>
    <w:rsid w:val="003E644E"/>
    <w:rsid w:val="003E64EE"/>
    <w:rsid w:val="003E652B"/>
    <w:rsid w:val="003E6539"/>
    <w:rsid w:val="003E658F"/>
    <w:rsid w:val="003E659B"/>
    <w:rsid w:val="003E6621"/>
    <w:rsid w:val="003E6652"/>
    <w:rsid w:val="003E6722"/>
    <w:rsid w:val="003E67C2"/>
    <w:rsid w:val="003E6880"/>
    <w:rsid w:val="003E68CC"/>
    <w:rsid w:val="003E68E3"/>
    <w:rsid w:val="003E6919"/>
    <w:rsid w:val="003E6926"/>
    <w:rsid w:val="003E693B"/>
    <w:rsid w:val="003E6956"/>
    <w:rsid w:val="003E697A"/>
    <w:rsid w:val="003E69BC"/>
    <w:rsid w:val="003E6A46"/>
    <w:rsid w:val="003E6A9F"/>
    <w:rsid w:val="003E6AC9"/>
    <w:rsid w:val="003E6ACB"/>
    <w:rsid w:val="003E6BBF"/>
    <w:rsid w:val="003E6C01"/>
    <w:rsid w:val="003E6C30"/>
    <w:rsid w:val="003E6C8A"/>
    <w:rsid w:val="003E6CA6"/>
    <w:rsid w:val="003E6CBB"/>
    <w:rsid w:val="003E6DD4"/>
    <w:rsid w:val="003E6E04"/>
    <w:rsid w:val="003E6E78"/>
    <w:rsid w:val="003E6E90"/>
    <w:rsid w:val="003E6F02"/>
    <w:rsid w:val="003E6F6B"/>
    <w:rsid w:val="003E7009"/>
    <w:rsid w:val="003E7065"/>
    <w:rsid w:val="003E7116"/>
    <w:rsid w:val="003E714E"/>
    <w:rsid w:val="003E716E"/>
    <w:rsid w:val="003E71FD"/>
    <w:rsid w:val="003E7228"/>
    <w:rsid w:val="003E72CA"/>
    <w:rsid w:val="003E7313"/>
    <w:rsid w:val="003E731E"/>
    <w:rsid w:val="003E7335"/>
    <w:rsid w:val="003E73B7"/>
    <w:rsid w:val="003E743F"/>
    <w:rsid w:val="003E7454"/>
    <w:rsid w:val="003E7455"/>
    <w:rsid w:val="003E7458"/>
    <w:rsid w:val="003E7475"/>
    <w:rsid w:val="003E74C3"/>
    <w:rsid w:val="003E74F8"/>
    <w:rsid w:val="003E757C"/>
    <w:rsid w:val="003E75E2"/>
    <w:rsid w:val="003E75F3"/>
    <w:rsid w:val="003E7614"/>
    <w:rsid w:val="003E761B"/>
    <w:rsid w:val="003E7627"/>
    <w:rsid w:val="003E7635"/>
    <w:rsid w:val="003E7687"/>
    <w:rsid w:val="003E76D4"/>
    <w:rsid w:val="003E76DE"/>
    <w:rsid w:val="003E7720"/>
    <w:rsid w:val="003E7759"/>
    <w:rsid w:val="003E7766"/>
    <w:rsid w:val="003E77C4"/>
    <w:rsid w:val="003E77CE"/>
    <w:rsid w:val="003E7817"/>
    <w:rsid w:val="003E7849"/>
    <w:rsid w:val="003E791A"/>
    <w:rsid w:val="003E793E"/>
    <w:rsid w:val="003E797D"/>
    <w:rsid w:val="003E79A4"/>
    <w:rsid w:val="003E7A8D"/>
    <w:rsid w:val="003E7A91"/>
    <w:rsid w:val="003E7A94"/>
    <w:rsid w:val="003E7AA3"/>
    <w:rsid w:val="003E7AE9"/>
    <w:rsid w:val="003E7B34"/>
    <w:rsid w:val="003E7C24"/>
    <w:rsid w:val="003E7C57"/>
    <w:rsid w:val="003E7C70"/>
    <w:rsid w:val="003E7CC2"/>
    <w:rsid w:val="003E7CDD"/>
    <w:rsid w:val="003E7D3B"/>
    <w:rsid w:val="003E7D4F"/>
    <w:rsid w:val="003E7D91"/>
    <w:rsid w:val="003E7E00"/>
    <w:rsid w:val="003E7E81"/>
    <w:rsid w:val="003E7EA2"/>
    <w:rsid w:val="003E7ED9"/>
    <w:rsid w:val="003E7F84"/>
    <w:rsid w:val="003E7F88"/>
    <w:rsid w:val="003E7FC8"/>
    <w:rsid w:val="003E7FFE"/>
    <w:rsid w:val="003F0048"/>
    <w:rsid w:val="003F0069"/>
    <w:rsid w:val="003F009E"/>
    <w:rsid w:val="003F00BD"/>
    <w:rsid w:val="003F0129"/>
    <w:rsid w:val="003F0136"/>
    <w:rsid w:val="003F015E"/>
    <w:rsid w:val="003F015F"/>
    <w:rsid w:val="003F0194"/>
    <w:rsid w:val="003F01D3"/>
    <w:rsid w:val="003F020A"/>
    <w:rsid w:val="003F0296"/>
    <w:rsid w:val="003F0312"/>
    <w:rsid w:val="003F031C"/>
    <w:rsid w:val="003F0362"/>
    <w:rsid w:val="003F0368"/>
    <w:rsid w:val="003F045E"/>
    <w:rsid w:val="003F04AE"/>
    <w:rsid w:val="003F0503"/>
    <w:rsid w:val="003F0511"/>
    <w:rsid w:val="003F057D"/>
    <w:rsid w:val="003F057E"/>
    <w:rsid w:val="003F05C5"/>
    <w:rsid w:val="003F061A"/>
    <w:rsid w:val="003F0783"/>
    <w:rsid w:val="003F083F"/>
    <w:rsid w:val="003F0849"/>
    <w:rsid w:val="003F0870"/>
    <w:rsid w:val="003F0906"/>
    <w:rsid w:val="003F0926"/>
    <w:rsid w:val="003F0A68"/>
    <w:rsid w:val="003F0A8A"/>
    <w:rsid w:val="003F0A92"/>
    <w:rsid w:val="003F0ADE"/>
    <w:rsid w:val="003F0AF2"/>
    <w:rsid w:val="003F0BF3"/>
    <w:rsid w:val="003F0C1C"/>
    <w:rsid w:val="003F0C3A"/>
    <w:rsid w:val="003F0CB0"/>
    <w:rsid w:val="003F0CD9"/>
    <w:rsid w:val="003F0D62"/>
    <w:rsid w:val="003F0D92"/>
    <w:rsid w:val="003F0DEE"/>
    <w:rsid w:val="003F0E62"/>
    <w:rsid w:val="003F0EA4"/>
    <w:rsid w:val="003F0ED0"/>
    <w:rsid w:val="003F0F20"/>
    <w:rsid w:val="003F0F3E"/>
    <w:rsid w:val="003F0F53"/>
    <w:rsid w:val="003F0FD2"/>
    <w:rsid w:val="003F101F"/>
    <w:rsid w:val="003F1067"/>
    <w:rsid w:val="003F1082"/>
    <w:rsid w:val="003F10F0"/>
    <w:rsid w:val="003F1179"/>
    <w:rsid w:val="003F1205"/>
    <w:rsid w:val="003F131D"/>
    <w:rsid w:val="003F132C"/>
    <w:rsid w:val="003F138E"/>
    <w:rsid w:val="003F1404"/>
    <w:rsid w:val="003F1442"/>
    <w:rsid w:val="003F1459"/>
    <w:rsid w:val="003F1636"/>
    <w:rsid w:val="003F1655"/>
    <w:rsid w:val="003F1661"/>
    <w:rsid w:val="003F16CB"/>
    <w:rsid w:val="003F1727"/>
    <w:rsid w:val="003F176E"/>
    <w:rsid w:val="003F177E"/>
    <w:rsid w:val="003F17EE"/>
    <w:rsid w:val="003F182E"/>
    <w:rsid w:val="003F18AF"/>
    <w:rsid w:val="003F18BA"/>
    <w:rsid w:val="003F1933"/>
    <w:rsid w:val="003F1945"/>
    <w:rsid w:val="003F1972"/>
    <w:rsid w:val="003F1979"/>
    <w:rsid w:val="003F1986"/>
    <w:rsid w:val="003F19C9"/>
    <w:rsid w:val="003F19D8"/>
    <w:rsid w:val="003F1A07"/>
    <w:rsid w:val="003F1A88"/>
    <w:rsid w:val="003F1B4C"/>
    <w:rsid w:val="003F1C1A"/>
    <w:rsid w:val="003F1C57"/>
    <w:rsid w:val="003F1C5D"/>
    <w:rsid w:val="003F1E08"/>
    <w:rsid w:val="003F1E97"/>
    <w:rsid w:val="003F1EDB"/>
    <w:rsid w:val="003F1F62"/>
    <w:rsid w:val="003F1F9D"/>
    <w:rsid w:val="003F1F9F"/>
    <w:rsid w:val="003F1FB0"/>
    <w:rsid w:val="003F2018"/>
    <w:rsid w:val="003F2061"/>
    <w:rsid w:val="003F20B7"/>
    <w:rsid w:val="003F20DD"/>
    <w:rsid w:val="003F21C8"/>
    <w:rsid w:val="003F21D3"/>
    <w:rsid w:val="003F229E"/>
    <w:rsid w:val="003F2310"/>
    <w:rsid w:val="003F238B"/>
    <w:rsid w:val="003F249F"/>
    <w:rsid w:val="003F24DB"/>
    <w:rsid w:val="003F2565"/>
    <w:rsid w:val="003F25FA"/>
    <w:rsid w:val="003F261D"/>
    <w:rsid w:val="003F262E"/>
    <w:rsid w:val="003F2630"/>
    <w:rsid w:val="003F2699"/>
    <w:rsid w:val="003F2729"/>
    <w:rsid w:val="003F27A3"/>
    <w:rsid w:val="003F27A9"/>
    <w:rsid w:val="003F2889"/>
    <w:rsid w:val="003F28C8"/>
    <w:rsid w:val="003F2943"/>
    <w:rsid w:val="003F2969"/>
    <w:rsid w:val="003F29D4"/>
    <w:rsid w:val="003F2A6D"/>
    <w:rsid w:val="003F2C0F"/>
    <w:rsid w:val="003F2C46"/>
    <w:rsid w:val="003F2C84"/>
    <w:rsid w:val="003F2C91"/>
    <w:rsid w:val="003F2D3A"/>
    <w:rsid w:val="003F2D4D"/>
    <w:rsid w:val="003F2D56"/>
    <w:rsid w:val="003F2DFF"/>
    <w:rsid w:val="003F2E89"/>
    <w:rsid w:val="003F2E97"/>
    <w:rsid w:val="003F2EBF"/>
    <w:rsid w:val="003F2EF4"/>
    <w:rsid w:val="003F2EFF"/>
    <w:rsid w:val="003F2F2B"/>
    <w:rsid w:val="003F2F37"/>
    <w:rsid w:val="003F2F80"/>
    <w:rsid w:val="003F2F96"/>
    <w:rsid w:val="003F2FC9"/>
    <w:rsid w:val="003F3088"/>
    <w:rsid w:val="003F308F"/>
    <w:rsid w:val="003F31BF"/>
    <w:rsid w:val="003F31F6"/>
    <w:rsid w:val="003F3218"/>
    <w:rsid w:val="003F32D5"/>
    <w:rsid w:val="003F32E4"/>
    <w:rsid w:val="003F3339"/>
    <w:rsid w:val="003F339B"/>
    <w:rsid w:val="003F3439"/>
    <w:rsid w:val="003F345B"/>
    <w:rsid w:val="003F34E1"/>
    <w:rsid w:val="003F34EF"/>
    <w:rsid w:val="003F35A2"/>
    <w:rsid w:val="003F35D5"/>
    <w:rsid w:val="003F361A"/>
    <w:rsid w:val="003F3637"/>
    <w:rsid w:val="003F3702"/>
    <w:rsid w:val="003F3722"/>
    <w:rsid w:val="003F37ED"/>
    <w:rsid w:val="003F37F7"/>
    <w:rsid w:val="003F382F"/>
    <w:rsid w:val="003F38F0"/>
    <w:rsid w:val="003F3926"/>
    <w:rsid w:val="003F392C"/>
    <w:rsid w:val="003F3947"/>
    <w:rsid w:val="003F39F6"/>
    <w:rsid w:val="003F3A0D"/>
    <w:rsid w:val="003F3A11"/>
    <w:rsid w:val="003F3B53"/>
    <w:rsid w:val="003F3BE3"/>
    <w:rsid w:val="003F3C10"/>
    <w:rsid w:val="003F3DBD"/>
    <w:rsid w:val="003F3E25"/>
    <w:rsid w:val="003F3E42"/>
    <w:rsid w:val="003F3EDB"/>
    <w:rsid w:val="003F3F13"/>
    <w:rsid w:val="003F3F2B"/>
    <w:rsid w:val="003F3F6A"/>
    <w:rsid w:val="003F4060"/>
    <w:rsid w:val="003F40A2"/>
    <w:rsid w:val="003F40C9"/>
    <w:rsid w:val="003F40F6"/>
    <w:rsid w:val="003F40F9"/>
    <w:rsid w:val="003F4103"/>
    <w:rsid w:val="003F4145"/>
    <w:rsid w:val="003F41BE"/>
    <w:rsid w:val="003F41C1"/>
    <w:rsid w:val="003F4293"/>
    <w:rsid w:val="003F42D5"/>
    <w:rsid w:val="003F4319"/>
    <w:rsid w:val="003F431A"/>
    <w:rsid w:val="003F436A"/>
    <w:rsid w:val="003F4397"/>
    <w:rsid w:val="003F439A"/>
    <w:rsid w:val="003F43F1"/>
    <w:rsid w:val="003F448C"/>
    <w:rsid w:val="003F44BD"/>
    <w:rsid w:val="003F44C4"/>
    <w:rsid w:val="003F44E0"/>
    <w:rsid w:val="003F4589"/>
    <w:rsid w:val="003F45E3"/>
    <w:rsid w:val="003F469E"/>
    <w:rsid w:val="003F4708"/>
    <w:rsid w:val="003F471D"/>
    <w:rsid w:val="003F4771"/>
    <w:rsid w:val="003F47BE"/>
    <w:rsid w:val="003F47F9"/>
    <w:rsid w:val="003F4820"/>
    <w:rsid w:val="003F4872"/>
    <w:rsid w:val="003F489F"/>
    <w:rsid w:val="003F48CF"/>
    <w:rsid w:val="003F4902"/>
    <w:rsid w:val="003F4A63"/>
    <w:rsid w:val="003F4AB5"/>
    <w:rsid w:val="003F4AE6"/>
    <w:rsid w:val="003F4B00"/>
    <w:rsid w:val="003F4B4C"/>
    <w:rsid w:val="003F4CB4"/>
    <w:rsid w:val="003F4D35"/>
    <w:rsid w:val="003F4D85"/>
    <w:rsid w:val="003F4E57"/>
    <w:rsid w:val="003F4E7B"/>
    <w:rsid w:val="003F4F3C"/>
    <w:rsid w:val="003F4F84"/>
    <w:rsid w:val="003F5019"/>
    <w:rsid w:val="003F50E0"/>
    <w:rsid w:val="003F50EE"/>
    <w:rsid w:val="003F51BC"/>
    <w:rsid w:val="003F51CD"/>
    <w:rsid w:val="003F5249"/>
    <w:rsid w:val="003F5271"/>
    <w:rsid w:val="003F52B0"/>
    <w:rsid w:val="003F52D1"/>
    <w:rsid w:val="003F530A"/>
    <w:rsid w:val="003F5400"/>
    <w:rsid w:val="003F5455"/>
    <w:rsid w:val="003F5509"/>
    <w:rsid w:val="003F558E"/>
    <w:rsid w:val="003F559E"/>
    <w:rsid w:val="003F55C4"/>
    <w:rsid w:val="003F55CE"/>
    <w:rsid w:val="003F55D2"/>
    <w:rsid w:val="003F564F"/>
    <w:rsid w:val="003F569D"/>
    <w:rsid w:val="003F56FE"/>
    <w:rsid w:val="003F5700"/>
    <w:rsid w:val="003F574E"/>
    <w:rsid w:val="003F57AA"/>
    <w:rsid w:val="003F57EA"/>
    <w:rsid w:val="003F584D"/>
    <w:rsid w:val="003F5872"/>
    <w:rsid w:val="003F5992"/>
    <w:rsid w:val="003F59A5"/>
    <w:rsid w:val="003F59BF"/>
    <w:rsid w:val="003F5A6F"/>
    <w:rsid w:val="003F5A82"/>
    <w:rsid w:val="003F5A90"/>
    <w:rsid w:val="003F5ADC"/>
    <w:rsid w:val="003F5AE2"/>
    <w:rsid w:val="003F5B5D"/>
    <w:rsid w:val="003F5BF5"/>
    <w:rsid w:val="003F5C3A"/>
    <w:rsid w:val="003F5C40"/>
    <w:rsid w:val="003F5D54"/>
    <w:rsid w:val="003F5D7E"/>
    <w:rsid w:val="003F5D8D"/>
    <w:rsid w:val="003F5D94"/>
    <w:rsid w:val="003F5DB3"/>
    <w:rsid w:val="003F5DC5"/>
    <w:rsid w:val="003F5E03"/>
    <w:rsid w:val="003F5E47"/>
    <w:rsid w:val="003F5F3D"/>
    <w:rsid w:val="003F60C3"/>
    <w:rsid w:val="003F60F8"/>
    <w:rsid w:val="003F61EE"/>
    <w:rsid w:val="003F6206"/>
    <w:rsid w:val="003F6213"/>
    <w:rsid w:val="003F6324"/>
    <w:rsid w:val="003F63AC"/>
    <w:rsid w:val="003F644F"/>
    <w:rsid w:val="003F6479"/>
    <w:rsid w:val="003F64C1"/>
    <w:rsid w:val="003F6581"/>
    <w:rsid w:val="003F65E1"/>
    <w:rsid w:val="003F65F6"/>
    <w:rsid w:val="003F663E"/>
    <w:rsid w:val="003F67A9"/>
    <w:rsid w:val="003F67EE"/>
    <w:rsid w:val="003F6801"/>
    <w:rsid w:val="003F682F"/>
    <w:rsid w:val="003F684E"/>
    <w:rsid w:val="003F6880"/>
    <w:rsid w:val="003F697D"/>
    <w:rsid w:val="003F699A"/>
    <w:rsid w:val="003F699E"/>
    <w:rsid w:val="003F69A6"/>
    <w:rsid w:val="003F69AC"/>
    <w:rsid w:val="003F69C6"/>
    <w:rsid w:val="003F6A3A"/>
    <w:rsid w:val="003F6ACF"/>
    <w:rsid w:val="003F6B82"/>
    <w:rsid w:val="003F6B99"/>
    <w:rsid w:val="003F6BBA"/>
    <w:rsid w:val="003F6BBB"/>
    <w:rsid w:val="003F6BBD"/>
    <w:rsid w:val="003F6BED"/>
    <w:rsid w:val="003F6C3D"/>
    <w:rsid w:val="003F6C5F"/>
    <w:rsid w:val="003F6D65"/>
    <w:rsid w:val="003F6D89"/>
    <w:rsid w:val="003F6D9E"/>
    <w:rsid w:val="003F6E9A"/>
    <w:rsid w:val="003F6EB7"/>
    <w:rsid w:val="003F6ECE"/>
    <w:rsid w:val="003F6ED6"/>
    <w:rsid w:val="003F6EF4"/>
    <w:rsid w:val="003F6F5A"/>
    <w:rsid w:val="003F6F71"/>
    <w:rsid w:val="003F6FC8"/>
    <w:rsid w:val="003F6FD8"/>
    <w:rsid w:val="003F7022"/>
    <w:rsid w:val="003F70D6"/>
    <w:rsid w:val="003F70F9"/>
    <w:rsid w:val="003F7123"/>
    <w:rsid w:val="003F7149"/>
    <w:rsid w:val="003F7199"/>
    <w:rsid w:val="003F71AC"/>
    <w:rsid w:val="003F7254"/>
    <w:rsid w:val="003F725F"/>
    <w:rsid w:val="003F72E5"/>
    <w:rsid w:val="003F7399"/>
    <w:rsid w:val="003F73D6"/>
    <w:rsid w:val="003F742C"/>
    <w:rsid w:val="003F7461"/>
    <w:rsid w:val="003F75E4"/>
    <w:rsid w:val="003F75FD"/>
    <w:rsid w:val="003F761C"/>
    <w:rsid w:val="003F7634"/>
    <w:rsid w:val="003F7667"/>
    <w:rsid w:val="003F7760"/>
    <w:rsid w:val="003F7795"/>
    <w:rsid w:val="003F77F2"/>
    <w:rsid w:val="003F78F3"/>
    <w:rsid w:val="003F7902"/>
    <w:rsid w:val="003F7919"/>
    <w:rsid w:val="003F7928"/>
    <w:rsid w:val="003F7931"/>
    <w:rsid w:val="003F797D"/>
    <w:rsid w:val="003F79D0"/>
    <w:rsid w:val="003F79E2"/>
    <w:rsid w:val="003F79F5"/>
    <w:rsid w:val="003F7A55"/>
    <w:rsid w:val="003F7A9B"/>
    <w:rsid w:val="003F7AAB"/>
    <w:rsid w:val="003F7B43"/>
    <w:rsid w:val="003F7BA0"/>
    <w:rsid w:val="003F7BEE"/>
    <w:rsid w:val="003F7C2B"/>
    <w:rsid w:val="003F7C99"/>
    <w:rsid w:val="003F7D5D"/>
    <w:rsid w:val="003F7DD0"/>
    <w:rsid w:val="003F7E00"/>
    <w:rsid w:val="003F7E04"/>
    <w:rsid w:val="003F7E4A"/>
    <w:rsid w:val="003F7E61"/>
    <w:rsid w:val="003F7E7D"/>
    <w:rsid w:val="003F7EB5"/>
    <w:rsid w:val="003F7EB6"/>
    <w:rsid w:val="003F7EC0"/>
    <w:rsid w:val="003F7F95"/>
    <w:rsid w:val="003F7FAE"/>
    <w:rsid w:val="003F7FF6"/>
    <w:rsid w:val="00400042"/>
    <w:rsid w:val="00400048"/>
    <w:rsid w:val="0040005A"/>
    <w:rsid w:val="004000E7"/>
    <w:rsid w:val="0040014E"/>
    <w:rsid w:val="004001B9"/>
    <w:rsid w:val="004001E9"/>
    <w:rsid w:val="004001FF"/>
    <w:rsid w:val="00400211"/>
    <w:rsid w:val="00400240"/>
    <w:rsid w:val="004003B5"/>
    <w:rsid w:val="00400516"/>
    <w:rsid w:val="00400530"/>
    <w:rsid w:val="00400556"/>
    <w:rsid w:val="00400714"/>
    <w:rsid w:val="004007C0"/>
    <w:rsid w:val="00400821"/>
    <w:rsid w:val="00400857"/>
    <w:rsid w:val="00400863"/>
    <w:rsid w:val="00400917"/>
    <w:rsid w:val="00400999"/>
    <w:rsid w:val="004009CD"/>
    <w:rsid w:val="004009DE"/>
    <w:rsid w:val="00400A1F"/>
    <w:rsid w:val="00400A2A"/>
    <w:rsid w:val="00400A35"/>
    <w:rsid w:val="00400A87"/>
    <w:rsid w:val="00400B66"/>
    <w:rsid w:val="00400B82"/>
    <w:rsid w:val="00400B99"/>
    <w:rsid w:val="00400BE0"/>
    <w:rsid w:val="00400C4C"/>
    <w:rsid w:val="00400CA9"/>
    <w:rsid w:val="00400CAD"/>
    <w:rsid w:val="00400CF0"/>
    <w:rsid w:val="00400D35"/>
    <w:rsid w:val="00400DD2"/>
    <w:rsid w:val="00400E3B"/>
    <w:rsid w:val="00400E53"/>
    <w:rsid w:val="00400EA6"/>
    <w:rsid w:val="00400F64"/>
    <w:rsid w:val="00401051"/>
    <w:rsid w:val="004010FF"/>
    <w:rsid w:val="00401147"/>
    <w:rsid w:val="00401165"/>
    <w:rsid w:val="00401182"/>
    <w:rsid w:val="0040118F"/>
    <w:rsid w:val="004011B9"/>
    <w:rsid w:val="004011F8"/>
    <w:rsid w:val="00401222"/>
    <w:rsid w:val="0040122E"/>
    <w:rsid w:val="00401279"/>
    <w:rsid w:val="00401284"/>
    <w:rsid w:val="004012CC"/>
    <w:rsid w:val="004012D9"/>
    <w:rsid w:val="0040135E"/>
    <w:rsid w:val="00401370"/>
    <w:rsid w:val="004013BE"/>
    <w:rsid w:val="00401459"/>
    <w:rsid w:val="00401484"/>
    <w:rsid w:val="004014B8"/>
    <w:rsid w:val="004014C8"/>
    <w:rsid w:val="004014C9"/>
    <w:rsid w:val="004014E3"/>
    <w:rsid w:val="004014F0"/>
    <w:rsid w:val="004014F3"/>
    <w:rsid w:val="0040150D"/>
    <w:rsid w:val="00401519"/>
    <w:rsid w:val="00401562"/>
    <w:rsid w:val="0040156B"/>
    <w:rsid w:val="004015C7"/>
    <w:rsid w:val="004015E9"/>
    <w:rsid w:val="0040160D"/>
    <w:rsid w:val="0040161D"/>
    <w:rsid w:val="00401645"/>
    <w:rsid w:val="0040169C"/>
    <w:rsid w:val="004016A1"/>
    <w:rsid w:val="00401714"/>
    <w:rsid w:val="0040174C"/>
    <w:rsid w:val="004017B3"/>
    <w:rsid w:val="004017C6"/>
    <w:rsid w:val="004017E1"/>
    <w:rsid w:val="004018A3"/>
    <w:rsid w:val="004018EA"/>
    <w:rsid w:val="0040197D"/>
    <w:rsid w:val="00401982"/>
    <w:rsid w:val="00401996"/>
    <w:rsid w:val="004019F8"/>
    <w:rsid w:val="00401A40"/>
    <w:rsid w:val="00401A4F"/>
    <w:rsid w:val="00401B14"/>
    <w:rsid w:val="00401C1B"/>
    <w:rsid w:val="00401CC2"/>
    <w:rsid w:val="00401CEA"/>
    <w:rsid w:val="00401CFA"/>
    <w:rsid w:val="00401D2B"/>
    <w:rsid w:val="00401EA6"/>
    <w:rsid w:val="00401F06"/>
    <w:rsid w:val="00401F13"/>
    <w:rsid w:val="00401F18"/>
    <w:rsid w:val="00401F99"/>
    <w:rsid w:val="0040206F"/>
    <w:rsid w:val="004020B5"/>
    <w:rsid w:val="004020E3"/>
    <w:rsid w:val="00402102"/>
    <w:rsid w:val="00402135"/>
    <w:rsid w:val="00402138"/>
    <w:rsid w:val="004021DC"/>
    <w:rsid w:val="004021DF"/>
    <w:rsid w:val="0040220D"/>
    <w:rsid w:val="0040233C"/>
    <w:rsid w:val="00402344"/>
    <w:rsid w:val="004023FF"/>
    <w:rsid w:val="00402421"/>
    <w:rsid w:val="00402471"/>
    <w:rsid w:val="0040247D"/>
    <w:rsid w:val="004024A8"/>
    <w:rsid w:val="0040253C"/>
    <w:rsid w:val="0040253F"/>
    <w:rsid w:val="0040262E"/>
    <w:rsid w:val="0040264B"/>
    <w:rsid w:val="00402653"/>
    <w:rsid w:val="004026DD"/>
    <w:rsid w:val="00402705"/>
    <w:rsid w:val="00402734"/>
    <w:rsid w:val="00402761"/>
    <w:rsid w:val="004027D1"/>
    <w:rsid w:val="0040287F"/>
    <w:rsid w:val="0040288E"/>
    <w:rsid w:val="0040289E"/>
    <w:rsid w:val="004028D1"/>
    <w:rsid w:val="004028D5"/>
    <w:rsid w:val="00402907"/>
    <w:rsid w:val="004029BF"/>
    <w:rsid w:val="00402A17"/>
    <w:rsid w:val="00402A6D"/>
    <w:rsid w:val="00402A81"/>
    <w:rsid w:val="00402AF0"/>
    <w:rsid w:val="00402B5C"/>
    <w:rsid w:val="00402B78"/>
    <w:rsid w:val="00402C02"/>
    <w:rsid w:val="00402C49"/>
    <w:rsid w:val="00402D51"/>
    <w:rsid w:val="00402D55"/>
    <w:rsid w:val="00402D80"/>
    <w:rsid w:val="00402DC4"/>
    <w:rsid w:val="00402DD3"/>
    <w:rsid w:val="00402E0B"/>
    <w:rsid w:val="00402E0D"/>
    <w:rsid w:val="00402E48"/>
    <w:rsid w:val="00402E59"/>
    <w:rsid w:val="00402E76"/>
    <w:rsid w:val="00402E78"/>
    <w:rsid w:val="00402ECE"/>
    <w:rsid w:val="00403053"/>
    <w:rsid w:val="0040309D"/>
    <w:rsid w:val="00403162"/>
    <w:rsid w:val="0040317A"/>
    <w:rsid w:val="0040317F"/>
    <w:rsid w:val="004031A1"/>
    <w:rsid w:val="004031E0"/>
    <w:rsid w:val="00403203"/>
    <w:rsid w:val="00403265"/>
    <w:rsid w:val="004033A2"/>
    <w:rsid w:val="004033E7"/>
    <w:rsid w:val="0040341E"/>
    <w:rsid w:val="00403447"/>
    <w:rsid w:val="0040345F"/>
    <w:rsid w:val="00403462"/>
    <w:rsid w:val="004034B4"/>
    <w:rsid w:val="004034BE"/>
    <w:rsid w:val="0040353C"/>
    <w:rsid w:val="004035CE"/>
    <w:rsid w:val="004035FF"/>
    <w:rsid w:val="00403671"/>
    <w:rsid w:val="0040369B"/>
    <w:rsid w:val="004036A5"/>
    <w:rsid w:val="004036D6"/>
    <w:rsid w:val="004036DE"/>
    <w:rsid w:val="0040371C"/>
    <w:rsid w:val="00403794"/>
    <w:rsid w:val="0040384F"/>
    <w:rsid w:val="00403850"/>
    <w:rsid w:val="0040399B"/>
    <w:rsid w:val="004039B5"/>
    <w:rsid w:val="004039CB"/>
    <w:rsid w:val="00403A27"/>
    <w:rsid w:val="00403A83"/>
    <w:rsid w:val="00403B53"/>
    <w:rsid w:val="00403B6C"/>
    <w:rsid w:val="00403B76"/>
    <w:rsid w:val="00403B85"/>
    <w:rsid w:val="00403B98"/>
    <w:rsid w:val="00403C7A"/>
    <w:rsid w:val="00403C85"/>
    <w:rsid w:val="00403CB6"/>
    <w:rsid w:val="00403D32"/>
    <w:rsid w:val="00403D49"/>
    <w:rsid w:val="00403DD5"/>
    <w:rsid w:val="00403E3D"/>
    <w:rsid w:val="00403E7B"/>
    <w:rsid w:val="00403E9E"/>
    <w:rsid w:val="00403EFA"/>
    <w:rsid w:val="00403F6F"/>
    <w:rsid w:val="00403FED"/>
    <w:rsid w:val="00404076"/>
    <w:rsid w:val="0040416C"/>
    <w:rsid w:val="00404171"/>
    <w:rsid w:val="00404178"/>
    <w:rsid w:val="0040417F"/>
    <w:rsid w:val="00404193"/>
    <w:rsid w:val="00404289"/>
    <w:rsid w:val="00404317"/>
    <w:rsid w:val="00404331"/>
    <w:rsid w:val="00404369"/>
    <w:rsid w:val="00404373"/>
    <w:rsid w:val="004043F2"/>
    <w:rsid w:val="0040440F"/>
    <w:rsid w:val="0040445E"/>
    <w:rsid w:val="004044D1"/>
    <w:rsid w:val="004044E8"/>
    <w:rsid w:val="004045B5"/>
    <w:rsid w:val="0040469B"/>
    <w:rsid w:val="004046C9"/>
    <w:rsid w:val="00404706"/>
    <w:rsid w:val="0040474D"/>
    <w:rsid w:val="00404758"/>
    <w:rsid w:val="00404790"/>
    <w:rsid w:val="004047CC"/>
    <w:rsid w:val="004047D5"/>
    <w:rsid w:val="004047F9"/>
    <w:rsid w:val="00404813"/>
    <w:rsid w:val="00404823"/>
    <w:rsid w:val="0040482E"/>
    <w:rsid w:val="00404841"/>
    <w:rsid w:val="00404935"/>
    <w:rsid w:val="0040494B"/>
    <w:rsid w:val="0040497D"/>
    <w:rsid w:val="004049AF"/>
    <w:rsid w:val="004049D7"/>
    <w:rsid w:val="00404A32"/>
    <w:rsid w:val="00404AD2"/>
    <w:rsid w:val="00404BB4"/>
    <w:rsid w:val="00404BC2"/>
    <w:rsid w:val="00404BC4"/>
    <w:rsid w:val="00404C9D"/>
    <w:rsid w:val="00404D1F"/>
    <w:rsid w:val="00404D45"/>
    <w:rsid w:val="00404E14"/>
    <w:rsid w:val="00404E74"/>
    <w:rsid w:val="00404F2E"/>
    <w:rsid w:val="00404F74"/>
    <w:rsid w:val="00404F83"/>
    <w:rsid w:val="00404FAF"/>
    <w:rsid w:val="00404FC0"/>
    <w:rsid w:val="00404FE3"/>
    <w:rsid w:val="00405066"/>
    <w:rsid w:val="004050B5"/>
    <w:rsid w:val="00405193"/>
    <w:rsid w:val="00405204"/>
    <w:rsid w:val="0040525F"/>
    <w:rsid w:val="0040528A"/>
    <w:rsid w:val="0040528B"/>
    <w:rsid w:val="004052D8"/>
    <w:rsid w:val="004052FD"/>
    <w:rsid w:val="0040532D"/>
    <w:rsid w:val="00405362"/>
    <w:rsid w:val="004053E6"/>
    <w:rsid w:val="00405412"/>
    <w:rsid w:val="00405480"/>
    <w:rsid w:val="004054D2"/>
    <w:rsid w:val="0040556E"/>
    <w:rsid w:val="00405604"/>
    <w:rsid w:val="0040566C"/>
    <w:rsid w:val="004056E9"/>
    <w:rsid w:val="00405718"/>
    <w:rsid w:val="0040578D"/>
    <w:rsid w:val="0040578F"/>
    <w:rsid w:val="00405799"/>
    <w:rsid w:val="0040579B"/>
    <w:rsid w:val="00405856"/>
    <w:rsid w:val="00405873"/>
    <w:rsid w:val="00405878"/>
    <w:rsid w:val="004058B6"/>
    <w:rsid w:val="00405983"/>
    <w:rsid w:val="004059AD"/>
    <w:rsid w:val="004059D6"/>
    <w:rsid w:val="00405A22"/>
    <w:rsid w:val="00405AAB"/>
    <w:rsid w:val="00405AD0"/>
    <w:rsid w:val="00405B1D"/>
    <w:rsid w:val="00405B2E"/>
    <w:rsid w:val="00405BE8"/>
    <w:rsid w:val="00405BEE"/>
    <w:rsid w:val="00405C1D"/>
    <w:rsid w:val="00405C4D"/>
    <w:rsid w:val="00405C8D"/>
    <w:rsid w:val="00405C96"/>
    <w:rsid w:val="00405CDF"/>
    <w:rsid w:val="00405CE1"/>
    <w:rsid w:val="00405DE6"/>
    <w:rsid w:val="00405E2C"/>
    <w:rsid w:val="00405E88"/>
    <w:rsid w:val="00405EA4"/>
    <w:rsid w:val="00405ECD"/>
    <w:rsid w:val="0040603E"/>
    <w:rsid w:val="004060DA"/>
    <w:rsid w:val="0040611A"/>
    <w:rsid w:val="00406158"/>
    <w:rsid w:val="0040625D"/>
    <w:rsid w:val="00406287"/>
    <w:rsid w:val="004062A4"/>
    <w:rsid w:val="004062E1"/>
    <w:rsid w:val="004062F1"/>
    <w:rsid w:val="004063CC"/>
    <w:rsid w:val="004063E9"/>
    <w:rsid w:val="00406413"/>
    <w:rsid w:val="0040643D"/>
    <w:rsid w:val="004064A2"/>
    <w:rsid w:val="004064BD"/>
    <w:rsid w:val="00406565"/>
    <w:rsid w:val="00406623"/>
    <w:rsid w:val="0040667F"/>
    <w:rsid w:val="004066D1"/>
    <w:rsid w:val="004066FA"/>
    <w:rsid w:val="004067D5"/>
    <w:rsid w:val="00406849"/>
    <w:rsid w:val="00406868"/>
    <w:rsid w:val="004068F5"/>
    <w:rsid w:val="00406989"/>
    <w:rsid w:val="004069AC"/>
    <w:rsid w:val="00406A10"/>
    <w:rsid w:val="00406A45"/>
    <w:rsid w:val="00406A95"/>
    <w:rsid w:val="00406C15"/>
    <w:rsid w:val="00406C44"/>
    <w:rsid w:val="00406C51"/>
    <w:rsid w:val="00406C5F"/>
    <w:rsid w:val="00406D21"/>
    <w:rsid w:val="00406D28"/>
    <w:rsid w:val="00406DF6"/>
    <w:rsid w:val="00406DFF"/>
    <w:rsid w:val="00406E04"/>
    <w:rsid w:val="00406E2C"/>
    <w:rsid w:val="00406E45"/>
    <w:rsid w:val="00406E5F"/>
    <w:rsid w:val="00406E86"/>
    <w:rsid w:val="00406EC9"/>
    <w:rsid w:val="00406EE9"/>
    <w:rsid w:val="00406F21"/>
    <w:rsid w:val="00406F80"/>
    <w:rsid w:val="00406F8A"/>
    <w:rsid w:val="00407023"/>
    <w:rsid w:val="00407085"/>
    <w:rsid w:val="004070CD"/>
    <w:rsid w:val="004070EE"/>
    <w:rsid w:val="0040710A"/>
    <w:rsid w:val="00407138"/>
    <w:rsid w:val="004071A4"/>
    <w:rsid w:val="0040724D"/>
    <w:rsid w:val="0040726F"/>
    <w:rsid w:val="00407272"/>
    <w:rsid w:val="004072AD"/>
    <w:rsid w:val="004072BF"/>
    <w:rsid w:val="004072CA"/>
    <w:rsid w:val="004072CE"/>
    <w:rsid w:val="004072E3"/>
    <w:rsid w:val="004072FD"/>
    <w:rsid w:val="00407321"/>
    <w:rsid w:val="004073FD"/>
    <w:rsid w:val="00407599"/>
    <w:rsid w:val="0040761C"/>
    <w:rsid w:val="00407624"/>
    <w:rsid w:val="004076A9"/>
    <w:rsid w:val="0040773E"/>
    <w:rsid w:val="004077B1"/>
    <w:rsid w:val="004077DF"/>
    <w:rsid w:val="0040782D"/>
    <w:rsid w:val="00407A64"/>
    <w:rsid w:val="00407A6A"/>
    <w:rsid w:val="00407A80"/>
    <w:rsid w:val="00407AC1"/>
    <w:rsid w:val="00407ACF"/>
    <w:rsid w:val="00407ADF"/>
    <w:rsid w:val="00407AFF"/>
    <w:rsid w:val="00407BDE"/>
    <w:rsid w:val="00407C27"/>
    <w:rsid w:val="00407D72"/>
    <w:rsid w:val="00407DB7"/>
    <w:rsid w:val="00407DEC"/>
    <w:rsid w:val="00407DF6"/>
    <w:rsid w:val="00407DFE"/>
    <w:rsid w:val="00407E0F"/>
    <w:rsid w:val="00407E5B"/>
    <w:rsid w:val="00407E7C"/>
    <w:rsid w:val="00407F18"/>
    <w:rsid w:val="00407F1C"/>
    <w:rsid w:val="00407F3B"/>
    <w:rsid w:val="00407F73"/>
    <w:rsid w:val="00407FF0"/>
    <w:rsid w:val="0040B600"/>
    <w:rsid w:val="0041014A"/>
    <w:rsid w:val="004101C4"/>
    <w:rsid w:val="00410255"/>
    <w:rsid w:val="0041028F"/>
    <w:rsid w:val="004102AE"/>
    <w:rsid w:val="004102D6"/>
    <w:rsid w:val="00410328"/>
    <w:rsid w:val="00410336"/>
    <w:rsid w:val="00410343"/>
    <w:rsid w:val="0041034A"/>
    <w:rsid w:val="00410382"/>
    <w:rsid w:val="00410384"/>
    <w:rsid w:val="004103D0"/>
    <w:rsid w:val="00410477"/>
    <w:rsid w:val="0041050D"/>
    <w:rsid w:val="00410537"/>
    <w:rsid w:val="00410593"/>
    <w:rsid w:val="004105AD"/>
    <w:rsid w:val="0041061B"/>
    <w:rsid w:val="00410671"/>
    <w:rsid w:val="004107D5"/>
    <w:rsid w:val="004107DD"/>
    <w:rsid w:val="0041082F"/>
    <w:rsid w:val="004108E5"/>
    <w:rsid w:val="00410947"/>
    <w:rsid w:val="004109A5"/>
    <w:rsid w:val="004109F2"/>
    <w:rsid w:val="00410A92"/>
    <w:rsid w:val="00410ACC"/>
    <w:rsid w:val="00410AD0"/>
    <w:rsid w:val="00410B00"/>
    <w:rsid w:val="00410B20"/>
    <w:rsid w:val="00410B3F"/>
    <w:rsid w:val="00410B68"/>
    <w:rsid w:val="00410C3B"/>
    <w:rsid w:val="00410C74"/>
    <w:rsid w:val="00410CD2"/>
    <w:rsid w:val="00410CDD"/>
    <w:rsid w:val="00410D70"/>
    <w:rsid w:val="00410D75"/>
    <w:rsid w:val="00410DF1"/>
    <w:rsid w:val="00410E03"/>
    <w:rsid w:val="00410E16"/>
    <w:rsid w:val="00410E48"/>
    <w:rsid w:val="00410E6B"/>
    <w:rsid w:val="00410E9F"/>
    <w:rsid w:val="00410F7B"/>
    <w:rsid w:val="00411041"/>
    <w:rsid w:val="0041106D"/>
    <w:rsid w:val="004110A5"/>
    <w:rsid w:val="004110C9"/>
    <w:rsid w:val="004110CE"/>
    <w:rsid w:val="004111E6"/>
    <w:rsid w:val="00411245"/>
    <w:rsid w:val="00411279"/>
    <w:rsid w:val="00411352"/>
    <w:rsid w:val="00411362"/>
    <w:rsid w:val="00411369"/>
    <w:rsid w:val="0041136F"/>
    <w:rsid w:val="00411421"/>
    <w:rsid w:val="0041148E"/>
    <w:rsid w:val="004114DA"/>
    <w:rsid w:val="004114F7"/>
    <w:rsid w:val="0041155C"/>
    <w:rsid w:val="004115B5"/>
    <w:rsid w:val="004115C3"/>
    <w:rsid w:val="004115D7"/>
    <w:rsid w:val="00411707"/>
    <w:rsid w:val="0041176D"/>
    <w:rsid w:val="00411781"/>
    <w:rsid w:val="004117DA"/>
    <w:rsid w:val="004117F3"/>
    <w:rsid w:val="0041187F"/>
    <w:rsid w:val="004118C8"/>
    <w:rsid w:val="004118FB"/>
    <w:rsid w:val="00411969"/>
    <w:rsid w:val="0041197F"/>
    <w:rsid w:val="004119B1"/>
    <w:rsid w:val="00411A29"/>
    <w:rsid w:val="00411A48"/>
    <w:rsid w:val="00411AC5"/>
    <w:rsid w:val="00411B1B"/>
    <w:rsid w:val="00411B77"/>
    <w:rsid w:val="00411B9D"/>
    <w:rsid w:val="00411BCF"/>
    <w:rsid w:val="00411C4B"/>
    <w:rsid w:val="00411C8D"/>
    <w:rsid w:val="00411CCA"/>
    <w:rsid w:val="00411CDF"/>
    <w:rsid w:val="00411D14"/>
    <w:rsid w:val="00411D91"/>
    <w:rsid w:val="00411DBD"/>
    <w:rsid w:val="00411DCA"/>
    <w:rsid w:val="00411DEE"/>
    <w:rsid w:val="00411DFF"/>
    <w:rsid w:val="00411E2F"/>
    <w:rsid w:val="00411E5E"/>
    <w:rsid w:val="00411E8A"/>
    <w:rsid w:val="00411EDA"/>
    <w:rsid w:val="00411F49"/>
    <w:rsid w:val="00411FC3"/>
    <w:rsid w:val="00411FF4"/>
    <w:rsid w:val="00412019"/>
    <w:rsid w:val="00412046"/>
    <w:rsid w:val="0041206D"/>
    <w:rsid w:val="0041210F"/>
    <w:rsid w:val="0041219C"/>
    <w:rsid w:val="004121A2"/>
    <w:rsid w:val="004121B6"/>
    <w:rsid w:val="0041222D"/>
    <w:rsid w:val="004122B2"/>
    <w:rsid w:val="004122E8"/>
    <w:rsid w:val="00412368"/>
    <w:rsid w:val="00412389"/>
    <w:rsid w:val="004123DF"/>
    <w:rsid w:val="00412424"/>
    <w:rsid w:val="00412437"/>
    <w:rsid w:val="004124DE"/>
    <w:rsid w:val="004124F0"/>
    <w:rsid w:val="00412516"/>
    <w:rsid w:val="00412577"/>
    <w:rsid w:val="00412592"/>
    <w:rsid w:val="004125B3"/>
    <w:rsid w:val="004125F9"/>
    <w:rsid w:val="0041272F"/>
    <w:rsid w:val="00412746"/>
    <w:rsid w:val="004128D5"/>
    <w:rsid w:val="004128F8"/>
    <w:rsid w:val="0041291B"/>
    <w:rsid w:val="00412972"/>
    <w:rsid w:val="00412A2F"/>
    <w:rsid w:val="00412A68"/>
    <w:rsid w:val="00412A73"/>
    <w:rsid w:val="00412B86"/>
    <w:rsid w:val="00412C1C"/>
    <w:rsid w:val="00412C25"/>
    <w:rsid w:val="00412C54"/>
    <w:rsid w:val="00412C70"/>
    <w:rsid w:val="00412C7E"/>
    <w:rsid w:val="00412D0C"/>
    <w:rsid w:val="00412DAB"/>
    <w:rsid w:val="00412DE6"/>
    <w:rsid w:val="00412E2F"/>
    <w:rsid w:val="00412E46"/>
    <w:rsid w:val="00412E8B"/>
    <w:rsid w:val="00412E98"/>
    <w:rsid w:val="00412EB6"/>
    <w:rsid w:val="00412F02"/>
    <w:rsid w:val="00412F33"/>
    <w:rsid w:val="00412FB6"/>
    <w:rsid w:val="00412FB8"/>
    <w:rsid w:val="00412FE8"/>
    <w:rsid w:val="0041309C"/>
    <w:rsid w:val="00413127"/>
    <w:rsid w:val="0041313C"/>
    <w:rsid w:val="004131EF"/>
    <w:rsid w:val="0041321D"/>
    <w:rsid w:val="00413248"/>
    <w:rsid w:val="004132AD"/>
    <w:rsid w:val="004132B7"/>
    <w:rsid w:val="00413356"/>
    <w:rsid w:val="004133CD"/>
    <w:rsid w:val="00413412"/>
    <w:rsid w:val="0041341E"/>
    <w:rsid w:val="0041343C"/>
    <w:rsid w:val="004135F3"/>
    <w:rsid w:val="00413664"/>
    <w:rsid w:val="004136DA"/>
    <w:rsid w:val="004136E9"/>
    <w:rsid w:val="00413731"/>
    <w:rsid w:val="004137EB"/>
    <w:rsid w:val="004137F1"/>
    <w:rsid w:val="004137F2"/>
    <w:rsid w:val="00413861"/>
    <w:rsid w:val="00413867"/>
    <w:rsid w:val="0041389A"/>
    <w:rsid w:val="004138A4"/>
    <w:rsid w:val="004138C5"/>
    <w:rsid w:val="004138C9"/>
    <w:rsid w:val="004138F4"/>
    <w:rsid w:val="00413A04"/>
    <w:rsid w:val="00413A0B"/>
    <w:rsid w:val="00413A22"/>
    <w:rsid w:val="00413A4A"/>
    <w:rsid w:val="00413A63"/>
    <w:rsid w:val="00413AF4"/>
    <w:rsid w:val="00413B84"/>
    <w:rsid w:val="00413B94"/>
    <w:rsid w:val="00413C58"/>
    <w:rsid w:val="00413CE1"/>
    <w:rsid w:val="00413CE9"/>
    <w:rsid w:val="00413D05"/>
    <w:rsid w:val="00413D09"/>
    <w:rsid w:val="00413D1E"/>
    <w:rsid w:val="00413D65"/>
    <w:rsid w:val="00413D7B"/>
    <w:rsid w:val="00413DAE"/>
    <w:rsid w:val="00413DFB"/>
    <w:rsid w:val="00413E34"/>
    <w:rsid w:val="00413E7A"/>
    <w:rsid w:val="00413EAF"/>
    <w:rsid w:val="00413EC5"/>
    <w:rsid w:val="00413F79"/>
    <w:rsid w:val="00414018"/>
    <w:rsid w:val="004140C6"/>
    <w:rsid w:val="00414144"/>
    <w:rsid w:val="00414163"/>
    <w:rsid w:val="004141CC"/>
    <w:rsid w:val="004141DE"/>
    <w:rsid w:val="0041427B"/>
    <w:rsid w:val="004142B7"/>
    <w:rsid w:val="004142E5"/>
    <w:rsid w:val="00414329"/>
    <w:rsid w:val="00414337"/>
    <w:rsid w:val="00414387"/>
    <w:rsid w:val="00414495"/>
    <w:rsid w:val="004144B2"/>
    <w:rsid w:val="0041455F"/>
    <w:rsid w:val="00414580"/>
    <w:rsid w:val="004145CD"/>
    <w:rsid w:val="004145F6"/>
    <w:rsid w:val="0041465F"/>
    <w:rsid w:val="0041469A"/>
    <w:rsid w:val="004146DA"/>
    <w:rsid w:val="004147BE"/>
    <w:rsid w:val="004147DA"/>
    <w:rsid w:val="00414815"/>
    <w:rsid w:val="00414859"/>
    <w:rsid w:val="00414889"/>
    <w:rsid w:val="004148CE"/>
    <w:rsid w:val="00414912"/>
    <w:rsid w:val="00414930"/>
    <w:rsid w:val="0041495D"/>
    <w:rsid w:val="004149D4"/>
    <w:rsid w:val="00414AE2"/>
    <w:rsid w:val="00414B0E"/>
    <w:rsid w:val="00414B1C"/>
    <w:rsid w:val="00414C5C"/>
    <w:rsid w:val="00414C62"/>
    <w:rsid w:val="00414C9B"/>
    <w:rsid w:val="00414CB1"/>
    <w:rsid w:val="00414D98"/>
    <w:rsid w:val="00414DB6"/>
    <w:rsid w:val="00414DF1"/>
    <w:rsid w:val="00414E63"/>
    <w:rsid w:val="00414EAA"/>
    <w:rsid w:val="00414F24"/>
    <w:rsid w:val="00414F4B"/>
    <w:rsid w:val="00414F91"/>
    <w:rsid w:val="0041509B"/>
    <w:rsid w:val="00415128"/>
    <w:rsid w:val="00415135"/>
    <w:rsid w:val="00415149"/>
    <w:rsid w:val="00415158"/>
    <w:rsid w:val="00415174"/>
    <w:rsid w:val="0041520D"/>
    <w:rsid w:val="004152AB"/>
    <w:rsid w:val="00415301"/>
    <w:rsid w:val="0041532B"/>
    <w:rsid w:val="0041534B"/>
    <w:rsid w:val="00415415"/>
    <w:rsid w:val="00415517"/>
    <w:rsid w:val="00415600"/>
    <w:rsid w:val="00415619"/>
    <w:rsid w:val="00415699"/>
    <w:rsid w:val="004156D3"/>
    <w:rsid w:val="00415702"/>
    <w:rsid w:val="00415721"/>
    <w:rsid w:val="00415725"/>
    <w:rsid w:val="00415750"/>
    <w:rsid w:val="00415758"/>
    <w:rsid w:val="00415770"/>
    <w:rsid w:val="0041578B"/>
    <w:rsid w:val="004157BC"/>
    <w:rsid w:val="004157EA"/>
    <w:rsid w:val="00415801"/>
    <w:rsid w:val="00415832"/>
    <w:rsid w:val="004158D8"/>
    <w:rsid w:val="0041592B"/>
    <w:rsid w:val="00415A54"/>
    <w:rsid w:val="00415A5A"/>
    <w:rsid w:val="00415A77"/>
    <w:rsid w:val="00415A97"/>
    <w:rsid w:val="00415AB0"/>
    <w:rsid w:val="00415AD3"/>
    <w:rsid w:val="00415B48"/>
    <w:rsid w:val="00415BDF"/>
    <w:rsid w:val="00415C21"/>
    <w:rsid w:val="00415C3A"/>
    <w:rsid w:val="00415C6D"/>
    <w:rsid w:val="00415CE0"/>
    <w:rsid w:val="00415D04"/>
    <w:rsid w:val="00415DC5"/>
    <w:rsid w:val="00415E01"/>
    <w:rsid w:val="00415E36"/>
    <w:rsid w:val="00415E3F"/>
    <w:rsid w:val="00415E77"/>
    <w:rsid w:val="00415F3D"/>
    <w:rsid w:val="0041606F"/>
    <w:rsid w:val="004160EC"/>
    <w:rsid w:val="00416114"/>
    <w:rsid w:val="00416169"/>
    <w:rsid w:val="004161A2"/>
    <w:rsid w:val="004161AC"/>
    <w:rsid w:val="004161CD"/>
    <w:rsid w:val="00416217"/>
    <w:rsid w:val="00416252"/>
    <w:rsid w:val="0041628E"/>
    <w:rsid w:val="0041632F"/>
    <w:rsid w:val="0041633F"/>
    <w:rsid w:val="004163AA"/>
    <w:rsid w:val="004163DE"/>
    <w:rsid w:val="00416457"/>
    <w:rsid w:val="00416471"/>
    <w:rsid w:val="00416491"/>
    <w:rsid w:val="004164BF"/>
    <w:rsid w:val="004165EE"/>
    <w:rsid w:val="0041660D"/>
    <w:rsid w:val="00416694"/>
    <w:rsid w:val="004167CB"/>
    <w:rsid w:val="004167D3"/>
    <w:rsid w:val="004168CE"/>
    <w:rsid w:val="004168EA"/>
    <w:rsid w:val="004169B4"/>
    <w:rsid w:val="00416A14"/>
    <w:rsid w:val="00416A89"/>
    <w:rsid w:val="00416AC5"/>
    <w:rsid w:val="00416B20"/>
    <w:rsid w:val="00416C46"/>
    <w:rsid w:val="00416C82"/>
    <w:rsid w:val="00416D29"/>
    <w:rsid w:val="00416DA0"/>
    <w:rsid w:val="00416DD3"/>
    <w:rsid w:val="00416DE7"/>
    <w:rsid w:val="00416DF8"/>
    <w:rsid w:val="00416E45"/>
    <w:rsid w:val="00416EC9"/>
    <w:rsid w:val="00416EFF"/>
    <w:rsid w:val="00416F10"/>
    <w:rsid w:val="00416F41"/>
    <w:rsid w:val="00417004"/>
    <w:rsid w:val="00417022"/>
    <w:rsid w:val="00417033"/>
    <w:rsid w:val="00417048"/>
    <w:rsid w:val="00417061"/>
    <w:rsid w:val="00417091"/>
    <w:rsid w:val="00417095"/>
    <w:rsid w:val="004170AB"/>
    <w:rsid w:val="004170B4"/>
    <w:rsid w:val="0041710B"/>
    <w:rsid w:val="00417118"/>
    <w:rsid w:val="00417127"/>
    <w:rsid w:val="00417164"/>
    <w:rsid w:val="004171B2"/>
    <w:rsid w:val="0041720A"/>
    <w:rsid w:val="0041720E"/>
    <w:rsid w:val="0041725B"/>
    <w:rsid w:val="0041728F"/>
    <w:rsid w:val="0041739A"/>
    <w:rsid w:val="004173D1"/>
    <w:rsid w:val="00417487"/>
    <w:rsid w:val="0041748D"/>
    <w:rsid w:val="004174B3"/>
    <w:rsid w:val="00417510"/>
    <w:rsid w:val="004175AA"/>
    <w:rsid w:val="004175F2"/>
    <w:rsid w:val="00417624"/>
    <w:rsid w:val="0041763E"/>
    <w:rsid w:val="00417661"/>
    <w:rsid w:val="00417692"/>
    <w:rsid w:val="004176BF"/>
    <w:rsid w:val="00417736"/>
    <w:rsid w:val="00417741"/>
    <w:rsid w:val="0041775A"/>
    <w:rsid w:val="00417853"/>
    <w:rsid w:val="00417912"/>
    <w:rsid w:val="0041798A"/>
    <w:rsid w:val="00417A10"/>
    <w:rsid w:val="00417A13"/>
    <w:rsid w:val="00417A25"/>
    <w:rsid w:val="00417A32"/>
    <w:rsid w:val="00417AA4"/>
    <w:rsid w:val="00417AF5"/>
    <w:rsid w:val="00417B55"/>
    <w:rsid w:val="00417B8B"/>
    <w:rsid w:val="00417BEF"/>
    <w:rsid w:val="00417C4D"/>
    <w:rsid w:val="00417C85"/>
    <w:rsid w:val="00417DC4"/>
    <w:rsid w:val="00417FA8"/>
    <w:rsid w:val="00420067"/>
    <w:rsid w:val="0042006C"/>
    <w:rsid w:val="00420072"/>
    <w:rsid w:val="0042012B"/>
    <w:rsid w:val="00420178"/>
    <w:rsid w:val="00420186"/>
    <w:rsid w:val="004201B0"/>
    <w:rsid w:val="004201FE"/>
    <w:rsid w:val="00420260"/>
    <w:rsid w:val="004202D7"/>
    <w:rsid w:val="004203A8"/>
    <w:rsid w:val="004203B5"/>
    <w:rsid w:val="00420441"/>
    <w:rsid w:val="00420487"/>
    <w:rsid w:val="004204B8"/>
    <w:rsid w:val="004204F0"/>
    <w:rsid w:val="00420520"/>
    <w:rsid w:val="0042066C"/>
    <w:rsid w:val="004206C1"/>
    <w:rsid w:val="004206DB"/>
    <w:rsid w:val="00420702"/>
    <w:rsid w:val="0042072B"/>
    <w:rsid w:val="00420763"/>
    <w:rsid w:val="00420782"/>
    <w:rsid w:val="004207B6"/>
    <w:rsid w:val="00420856"/>
    <w:rsid w:val="0042085C"/>
    <w:rsid w:val="00420887"/>
    <w:rsid w:val="0042088F"/>
    <w:rsid w:val="004208F0"/>
    <w:rsid w:val="0042095A"/>
    <w:rsid w:val="004209B0"/>
    <w:rsid w:val="004209F0"/>
    <w:rsid w:val="004209F6"/>
    <w:rsid w:val="00420A93"/>
    <w:rsid w:val="00420A95"/>
    <w:rsid w:val="00420ABB"/>
    <w:rsid w:val="00420AF7"/>
    <w:rsid w:val="00420C53"/>
    <w:rsid w:val="00420C8A"/>
    <w:rsid w:val="00420CAF"/>
    <w:rsid w:val="00420D6E"/>
    <w:rsid w:val="00420D84"/>
    <w:rsid w:val="00420D9E"/>
    <w:rsid w:val="00420E0B"/>
    <w:rsid w:val="00420EC9"/>
    <w:rsid w:val="00420F03"/>
    <w:rsid w:val="00420F28"/>
    <w:rsid w:val="00420F95"/>
    <w:rsid w:val="0042102A"/>
    <w:rsid w:val="00421069"/>
    <w:rsid w:val="00421083"/>
    <w:rsid w:val="004210AA"/>
    <w:rsid w:val="004210F1"/>
    <w:rsid w:val="0042113F"/>
    <w:rsid w:val="0042117B"/>
    <w:rsid w:val="004211DC"/>
    <w:rsid w:val="00421277"/>
    <w:rsid w:val="004212A3"/>
    <w:rsid w:val="004212E8"/>
    <w:rsid w:val="00421337"/>
    <w:rsid w:val="00421357"/>
    <w:rsid w:val="0042139B"/>
    <w:rsid w:val="004213CA"/>
    <w:rsid w:val="004213F9"/>
    <w:rsid w:val="00421475"/>
    <w:rsid w:val="004214A3"/>
    <w:rsid w:val="00421534"/>
    <w:rsid w:val="004215A1"/>
    <w:rsid w:val="004215EB"/>
    <w:rsid w:val="0042162D"/>
    <w:rsid w:val="00421663"/>
    <w:rsid w:val="0042166F"/>
    <w:rsid w:val="0042168B"/>
    <w:rsid w:val="004216AF"/>
    <w:rsid w:val="00421710"/>
    <w:rsid w:val="00421715"/>
    <w:rsid w:val="004217A1"/>
    <w:rsid w:val="004217D7"/>
    <w:rsid w:val="004217F8"/>
    <w:rsid w:val="0042183D"/>
    <w:rsid w:val="0042185D"/>
    <w:rsid w:val="00421896"/>
    <w:rsid w:val="004218FB"/>
    <w:rsid w:val="00421902"/>
    <w:rsid w:val="00421941"/>
    <w:rsid w:val="004219ED"/>
    <w:rsid w:val="00421A14"/>
    <w:rsid w:val="00421A84"/>
    <w:rsid w:val="00421A99"/>
    <w:rsid w:val="00421A9E"/>
    <w:rsid w:val="00421ADA"/>
    <w:rsid w:val="00421B36"/>
    <w:rsid w:val="00421B44"/>
    <w:rsid w:val="00421B67"/>
    <w:rsid w:val="00421B9F"/>
    <w:rsid w:val="00421BCF"/>
    <w:rsid w:val="00421C05"/>
    <w:rsid w:val="00421C1C"/>
    <w:rsid w:val="00421C30"/>
    <w:rsid w:val="00421C6F"/>
    <w:rsid w:val="00421C89"/>
    <w:rsid w:val="00421C99"/>
    <w:rsid w:val="00421CA0"/>
    <w:rsid w:val="00421CE0"/>
    <w:rsid w:val="00421CE8"/>
    <w:rsid w:val="00421D86"/>
    <w:rsid w:val="00421D87"/>
    <w:rsid w:val="00421DBD"/>
    <w:rsid w:val="00421DDD"/>
    <w:rsid w:val="00421DE9"/>
    <w:rsid w:val="00421FB2"/>
    <w:rsid w:val="00422015"/>
    <w:rsid w:val="0042206F"/>
    <w:rsid w:val="004220F7"/>
    <w:rsid w:val="004220FD"/>
    <w:rsid w:val="0042212D"/>
    <w:rsid w:val="0042214B"/>
    <w:rsid w:val="00422177"/>
    <w:rsid w:val="004221F2"/>
    <w:rsid w:val="004221F9"/>
    <w:rsid w:val="00422275"/>
    <w:rsid w:val="004222D3"/>
    <w:rsid w:val="004222ED"/>
    <w:rsid w:val="0042231D"/>
    <w:rsid w:val="00422334"/>
    <w:rsid w:val="00422370"/>
    <w:rsid w:val="0042244A"/>
    <w:rsid w:val="0042249B"/>
    <w:rsid w:val="004224AA"/>
    <w:rsid w:val="004224C0"/>
    <w:rsid w:val="004224C2"/>
    <w:rsid w:val="00422549"/>
    <w:rsid w:val="004226A0"/>
    <w:rsid w:val="004226ED"/>
    <w:rsid w:val="0042291B"/>
    <w:rsid w:val="00422935"/>
    <w:rsid w:val="0042296B"/>
    <w:rsid w:val="004229DB"/>
    <w:rsid w:val="00422A30"/>
    <w:rsid w:val="00422A5D"/>
    <w:rsid w:val="00422A64"/>
    <w:rsid w:val="00422A80"/>
    <w:rsid w:val="00422AAB"/>
    <w:rsid w:val="00422AE7"/>
    <w:rsid w:val="00422B3E"/>
    <w:rsid w:val="00422B5E"/>
    <w:rsid w:val="00422B83"/>
    <w:rsid w:val="00422B84"/>
    <w:rsid w:val="00422BCD"/>
    <w:rsid w:val="00422BE6"/>
    <w:rsid w:val="00422C44"/>
    <w:rsid w:val="00422C5D"/>
    <w:rsid w:val="00422C78"/>
    <w:rsid w:val="00422C8D"/>
    <w:rsid w:val="00422CC6"/>
    <w:rsid w:val="00422CD2"/>
    <w:rsid w:val="00422CF5"/>
    <w:rsid w:val="00422D10"/>
    <w:rsid w:val="00422F0D"/>
    <w:rsid w:val="00422F75"/>
    <w:rsid w:val="00422FF5"/>
    <w:rsid w:val="00422FFE"/>
    <w:rsid w:val="004230BB"/>
    <w:rsid w:val="004230DA"/>
    <w:rsid w:val="00423128"/>
    <w:rsid w:val="004231A1"/>
    <w:rsid w:val="004231D7"/>
    <w:rsid w:val="00423271"/>
    <w:rsid w:val="0042334F"/>
    <w:rsid w:val="004233F3"/>
    <w:rsid w:val="00423427"/>
    <w:rsid w:val="0042342A"/>
    <w:rsid w:val="00423491"/>
    <w:rsid w:val="004234BF"/>
    <w:rsid w:val="004234E6"/>
    <w:rsid w:val="004234F4"/>
    <w:rsid w:val="00423506"/>
    <w:rsid w:val="00423507"/>
    <w:rsid w:val="00423520"/>
    <w:rsid w:val="00423553"/>
    <w:rsid w:val="00423595"/>
    <w:rsid w:val="004235EA"/>
    <w:rsid w:val="00423694"/>
    <w:rsid w:val="004236A5"/>
    <w:rsid w:val="00423788"/>
    <w:rsid w:val="004237FA"/>
    <w:rsid w:val="00423843"/>
    <w:rsid w:val="00423882"/>
    <w:rsid w:val="00423953"/>
    <w:rsid w:val="004239CD"/>
    <w:rsid w:val="00423A41"/>
    <w:rsid w:val="00423A50"/>
    <w:rsid w:val="00423A68"/>
    <w:rsid w:val="00423A81"/>
    <w:rsid w:val="00423AA7"/>
    <w:rsid w:val="00423AFD"/>
    <w:rsid w:val="00423B50"/>
    <w:rsid w:val="00423B87"/>
    <w:rsid w:val="00423BD4"/>
    <w:rsid w:val="00423C21"/>
    <w:rsid w:val="00423C52"/>
    <w:rsid w:val="00423E40"/>
    <w:rsid w:val="00423E42"/>
    <w:rsid w:val="00423E9F"/>
    <w:rsid w:val="00423ED4"/>
    <w:rsid w:val="00423F41"/>
    <w:rsid w:val="00423F62"/>
    <w:rsid w:val="00423F7E"/>
    <w:rsid w:val="00423FBD"/>
    <w:rsid w:val="00423FC0"/>
    <w:rsid w:val="00423FC4"/>
    <w:rsid w:val="00423FF2"/>
    <w:rsid w:val="00423FFD"/>
    <w:rsid w:val="00424088"/>
    <w:rsid w:val="00424155"/>
    <w:rsid w:val="00424165"/>
    <w:rsid w:val="004241CB"/>
    <w:rsid w:val="004241CF"/>
    <w:rsid w:val="00424208"/>
    <w:rsid w:val="00424211"/>
    <w:rsid w:val="00424247"/>
    <w:rsid w:val="00424249"/>
    <w:rsid w:val="00424255"/>
    <w:rsid w:val="00424257"/>
    <w:rsid w:val="004242AE"/>
    <w:rsid w:val="004242FB"/>
    <w:rsid w:val="00424448"/>
    <w:rsid w:val="004244E6"/>
    <w:rsid w:val="00424589"/>
    <w:rsid w:val="0042458E"/>
    <w:rsid w:val="00424597"/>
    <w:rsid w:val="004245DA"/>
    <w:rsid w:val="004246A4"/>
    <w:rsid w:val="004246DB"/>
    <w:rsid w:val="0042473E"/>
    <w:rsid w:val="004247A6"/>
    <w:rsid w:val="0042480A"/>
    <w:rsid w:val="00424819"/>
    <w:rsid w:val="004248F6"/>
    <w:rsid w:val="00424914"/>
    <w:rsid w:val="00424984"/>
    <w:rsid w:val="004249A7"/>
    <w:rsid w:val="004249A9"/>
    <w:rsid w:val="004249AA"/>
    <w:rsid w:val="004249BA"/>
    <w:rsid w:val="004249BC"/>
    <w:rsid w:val="004249CA"/>
    <w:rsid w:val="00424A92"/>
    <w:rsid w:val="00424AA4"/>
    <w:rsid w:val="00424AD3"/>
    <w:rsid w:val="00424AD4"/>
    <w:rsid w:val="00424ADD"/>
    <w:rsid w:val="00424AEF"/>
    <w:rsid w:val="00424B97"/>
    <w:rsid w:val="00424C48"/>
    <w:rsid w:val="00424C71"/>
    <w:rsid w:val="00424C73"/>
    <w:rsid w:val="00424C76"/>
    <w:rsid w:val="00424C7D"/>
    <w:rsid w:val="00424CA8"/>
    <w:rsid w:val="00424CAD"/>
    <w:rsid w:val="00424D1B"/>
    <w:rsid w:val="00424D27"/>
    <w:rsid w:val="00424D43"/>
    <w:rsid w:val="00424D7C"/>
    <w:rsid w:val="00424DEB"/>
    <w:rsid w:val="00424E0F"/>
    <w:rsid w:val="00424E2E"/>
    <w:rsid w:val="00424E53"/>
    <w:rsid w:val="00424EBB"/>
    <w:rsid w:val="00424F5E"/>
    <w:rsid w:val="004250B8"/>
    <w:rsid w:val="004250BE"/>
    <w:rsid w:val="00425128"/>
    <w:rsid w:val="004251BC"/>
    <w:rsid w:val="004251DC"/>
    <w:rsid w:val="00425204"/>
    <w:rsid w:val="0042521A"/>
    <w:rsid w:val="00425220"/>
    <w:rsid w:val="00425238"/>
    <w:rsid w:val="004252A6"/>
    <w:rsid w:val="004252B1"/>
    <w:rsid w:val="0042533C"/>
    <w:rsid w:val="004253A8"/>
    <w:rsid w:val="00425494"/>
    <w:rsid w:val="004255AA"/>
    <w:rsid w:val="00425626"/>
    <w:rsid w:val="004256DD"/>
    <w:rsid w:val="00425723"/>
    <w:rsid w:val="004257F6"/>
    <w:rsid w:val="0042584A"/>
    <w:rsid w:val="00425855"/>
    <w:rsid w:val="004258B0"/>
    <w:rsid w:val="004258BA"/>
    <w:rsid w:val="00425959"/>
    <w:rsid w:val="00425982"/>
    <w:rsid w:val="0042598B"/>
    <w:rsid w:val="004259B2"/>
    <w:rsid w:val="004259D7"/>
    <w:rsid w:val="00425A4D"/>
    <w:rsid w:val="00425B2A"/>
    <w:rsid w:val="00425B37"/>
    <w:rsid w:val="00425B81"/>
    <w:rsid w:val="00425BB8"/>
    <w:rsid w:val="00425CE0"/>
    <w:rsid w:val="00425D27"/>
    <w:rsid w:val="00425DB1"/>
    <w:rsid w:val="00425DE3"/>
    <w:rsid w:val="00425E25"/>
    <w:rsid w:val="00425F8B"/>
    <w:rsid w:val="00425F8C"/>
    <w:rsid w:val="00425FB5"/>
    <w:rsid w:val="0042600A"/>
    <w:rsid w:val="0042602C"/>
    <w:rsid w:val="00426044"/>
    <w:rsid w:val="00426076"/>
    <w:rsid w:val="00426184"/>
    <w:rsid w:val="00426211"/>
    <w:rsid w:val="00426212"/>
    <w:rsid w:val="00426230"/>
    <w:rsid w:val="0042641D"/>
    <w:rsid w:val="00426427"/>
    <w:rsid w:val="00426474"/>
    <w:rsid w:val="0042647A"/>
    <w:rsid w:val="004264BE"/>
    <w:rsid w:val="004264FC"/>
    <w:rsid w:val="00426566"/>
    <w:rsid w:val="00426581"/>
    <w:rsid w:val="004265C6"/>
    <w:rsid w:val="0042666D"/>
    <w:rsid w:val="004266A3"/>
    <w:rsid w:val="00426753"/>
    <w:rsid w:val="0042683C"/>
    <w:rsid w:val="00426841"/>
    <w:rsid w:val="00426899"/>
    <w:rsid w:val="004268B8"/>
    <w:rsid w:val="004268F9"/>
    <w:rsid w:val="00426913"/>
    <w:rsid w:val="00426952"/>
    <w:rsid w:val="00426A81"/>
    <w:rsid w:val="00426A90"/>
    <w:rsid w:val="00426ADE"/>
    <w:rsid w:val="00426B1A"/>
    <w:rsid w:val="00426B29"/>
    <w:rsid w:val="00426B97"/>
    <w:rsid w:val="00426BC5"/>
    <w:rsid w:val="00426BF7"/>
    <w:rsid w:val="00426C1F"/>
    <w:rsid w:val="00426D00"/>
    <w:rsid w:val="00426D1B"/>
    <w:rsid w:val="00426D28"/>
    <w:rsid w:val="00426D79"/>
    <w:rsid w:val="00426DF4"/>
    <w:rsid w:val="00426E1B"/>
    <w:rsid w:val="00426E67"/>
    <w:rsid w:val="00426E72"/>
    <w:rsid w:val="00426F3B"/>
    <w:rsid w:val="00426F40"/>
    <w:rsid w:val="00426F59"/>
    <w:rsid w:val="00426FA4"/>
    <w:rsid w:val="00426FAC"/>
    <w:rsid w:val="00426FAD"/>
    <w:rsid w:val="00426FBE"/>
    <w:rsid w:val="00426FDA"/>
    <w:rsid w:val="00427002"/>
    <w:rsid w:val="00427006"/>
    <w:rsid w:val="00427033"/>
    <w:rsid w:val="00427067"/>
    <w:rsid w:val="0042707B"/>
    <w:rsid w:val="0042707E"/>
    <w:rsid w:val="0042715F"/>
    <w:rsid w:val="0042717D"/>
    <w:rsid w:val="004271D3"/>
    <w:rsid w:val="004271EC"/>
    <w:rsid w:val="0042721D"/>
    <w:rsid w:val="00427243"/>
    <w:rsid w:val="00427251"/>
    <w:rsid w:val="004273CB"/>
    <w:rsid w:val="004274B7"/>
    <w:rsid w:val="004274BF"/>
    <w:rsid w:val="00427500"/>
    <w:rsid w:val="00427549"/>
    <w:rsid w:val="004276A4"/>
    <w:rsid w:val="004276B4"/>
    <w:rsid w:val="004276BD"/>
    <w:rsid w:val="00427779"/>
    <w:rsid w:val="00427787"/>
    <w:rsid w:val="00427873"/>
    <w:rsid w:val="0042788C"/>
    <w:rsid w:val="00427919"/>
    <w:rsid w:val="00427947"/>
    <w:rsid w:val="004279A0"/>
    <w:rsid w:val="004279A2"/>
    <w:rsid w:val="004279B9"/>
    <w:rsid w:val="00427A15"/>
    <w:rsid w:val="00427ABA"/>
    <w:rsid w:val="00427B18"/>
    <w:rsid w:val="00427B58"/>
    <w:rsid w:val="00427B5C"/>
    <w:rsid w:val="00427B66"/>
    <w:rsid w:val="00427C42"/>
    <w:rsid w:val="00427C43"/>
    <w:rsid w:val="00427CA8"/>
    <w:rsid w:val="00427CD0"/>
    <w:rsid w:val="00427D6E"/>
    <w:rsid w:val="00427DAF"/>
    <w:rsid w:val="00427DE8"/>
    <w:rsid w:val="00427E29"/>
    <w:rsid w:val="00427EC4"/>
    <w:rsid w:val="00427F31"/>
    <w:rsid w:val="00427F88"/>
    <w:rsid w:val="00427FB4"/>
    <w:rsid w:val="00427FC4"/>
    <w:rsid w:val="0043003E"/>
    <w:rsid w:val="0043006C"/>
    <w:rsid w:val="004300A3"/>
    <w:rsid w:val="00430130"/>
    <w:rsid w:val="00430169"/>
    <w:rsid w:val="00430198"/>
    <w:rsid w:val="004302DF"/>
    <w:rsid w:val="004302FE"/>
    <w:rsid w:val="00430365"/>
    <w:rsid w:val="0043037F"/>
    <w:rsid w:val="004303AA"/>
    <w:rsid w:val="00430470"/>
    <w:rsid w:val="0043047E"/>
    <w:rsid w:val="004304BB"/>
    <w:rsid w:val="004304CB"/>
    <w:rsid w:val="004304D4"/>
    <w:rsid w:val="00430563"/>
    <w:rsid w:val="00430576"/>
    <w:rsid w:val="0043064D"/>
    <w:rsid w:val="0043067D"/>
    <w:rsid w:val="0043069E"/>
    <w:rsid w:val="004306A7"/>
    <w:rsid w:val="004306B8"/>
    <w:rsid w:val="00430726"/>
    <w:rsid w:val="00430754"/>
    <w:rsid w:val="00430766"/>
    <w:rsid w:val="004307AB"/>
    <w:rsid w:val="004307B0"/>
    <w:rsid w:val="004308CF"/>
    <w:rsid w:val="004308ED"/>
    <w:rsid w:val="00430900"/>
    <w:rsid w:val="00430A05"/>
    <w:rsid w:val="00430A3A"/>
    <w:rsid w:val="00430A48"/>
    <w:rsid w:val="00430A4F"/>
    <w:rsid w:val="00430A6C"/>
    <w:rsid w:val="00430AE9"/>
    <w:rsid w:val="00430B0F"/>
    <w:rsid w:val="00430B10"/>
    <w:rsid w:val="00430B66"/>
    <w:rsid w:val="00430BBB"/>
    <w:rsid w:val="00430BF8"/>
    <w:rsid w:val="00430C1F"/>
    <w:rsid w:val="00430CDD"/>
    <w:rsid w:val="00430D73"/>
    <w:rsid w:val="00430D84"/>
    <w:rsid w:val="00430DD4"/>
    <w:rsid w:val="00430E07"/>
    <w:rsid w:val="00430E20"/>
    <w:rsid w:val="00430E56"/>
    <w:rsid w:val="00430E7C"/>
    <w:rsid w:val="00430E7E"/>
    <w:rsid w:val="00430E9E"/>
    <w:rsid w:val="00430EAD"/>
    <w:rsid w:val="00430F03"/>
    <w:rsid w:val="00431023"/>
    <w:rsid w:val="0043102A"/>
    <w:rsid w:val="00431036"/>
    <w:rsid w:val="00431066"/>
    <w:rsid w:val="004310EB"/>
    <w:rsid w:val="0043113B"/>
    <w:rsid w:val="00431142"/>
    <w:rsid w:val="00431162"/>
    <w:rsid w:val="00431169"/>
    <w:rsid w:val="004311A0"/>
    <w:rsid w:val="00431261"/>
    <w:rsid w:val="004313AB"/>
    <w:rsid w:val="00431420"/>
    <w:rsid w:val="0043142A"/>
    <w:rsid w:val="0043142E"/>
    <w:rsid w:val="004314B0"/>
    <w:rsid w:val="004314C0"/>
    <w:rsid w:val="00431562"/>
    <w:rsid w:val="004315A9"/>
    <w:rsid w:val="004315E2"/>
    <w:rsid w:val="004315EE"/>
    <w:rsid w:val="00431604"/>
    <w:rsid w:val="0043162F"/>
    <w:rsid w:val="00431639"/>
    <w:rsid w:val="00431641"/>
    <w:rsid w:val="004316EF"/>
    <w:rsid w:val="00431737"/>
    <w:rsid w:val="00431790"/>
    <w:rsid w:val="00431799"/>
    <w:rsid w:val="00431818"/>
    <w:rsid w:val="00431841"/>
    <w:rsid w:val="004318A7"/>
    <w:rsid w:val="004318C5"/>
    <w:rsid w:val="00431900"/>
    <w:rsid w:val="00431A7A"/>
    <w:rsid w:val="00431B73"/>
    <w:rsid w:val="00431B94"/>
    <w:rsid w:val="00431C4E"/>
    <w:rsid w:val="00431C80"/>
    <w:rsid w:val="00431C88"/>
    <w:rsid w:val="00431CD5"/>
    <w:rsid w:val="00431D1F"/>
    <w:rsid w:val="00431D36"/>
    <w:rsid w:val="00431D48"/>
    <w:rsid w:val="00431DD1"/>
    <w:rsid w:val="00431DE8"/>
    <w:rsid w:val="00431DF0"/>
    <w:rsid w:val="00431E3E"/>
    <w:rsid w:val="00431E83"/>
    <w:rsid w:val="00431EA8"/>
    <w:rsid w:val="00431EAA"/>
    <w:rsid w:val="00431EBD"/>
    <w:rsid w:val="00432054"/>
    <w:rsid w:val="004320B2"/>
    <w:rsid w:val="004320DD"/>
    <w:rsid w:val="0043210A"/>
    <w:rsid w:val="004321D8"/>
    <w:rsid w:val="00432221"/>
    <w:rsid w:val="00432235"/>
    <w:rsid w:val="004323AB"/>
    <w:rsid w:val="004323FD"/>
    <w:rsid w:val="00432430"/>
    <w:rsid w:val="00432490"/>
    <w:rsid w:val="004324B8"/>
    <w:rsid w:val="00432513"/>
    <w:rsid w:val="0043254E"/>
    <w:rsid w:val="004325EC"/>
    <w:rsid w:val="004326BE"/>
    <w:rsid w:val="004326E1"/>
    <w:rsid w:val="00432700"/>
    <w:rsid w:val="0043270B"/>
    <w:rsid w:val="00432758"/>
    <w:rsid w:val="00432793"/>
    <w:rsid w:val="0043280E"/>
    <w:rsid w:val="0043284A"/>
    <w:rsid w:val="00432887"/>
    <w:rsid w:val="00432895"/>
    <w:rsid w:val="004328D3"/>
    <w:rsid w:val="00432A02"/>
    <w:rsid w:val="00432A49"/>
    <w:rsid w:val="00432A92"/>
    <w:rsid w:val="00432A98"/>
    <w:rsid w:val="00432AFB"/>
    <w:rsid w:val="00432B51"/>
    <w:rsid w:val="00432B58"/>
    <w:rsid w:val="00432BF6"/>
    <w:rsid w:val="00432C2F"/>
    <w:rsid w:val="00432C56"/>
    <w:rsid w:val="00432C5A"/>
    <w:rsid w:val="00432C5C"/>
    <w:rsid w:val="00432C7E"/>
    <w:rsid w:val="00432C9D"/>
    <w:rsid w:val="00432CD4"/>
    <w:rsid w:val="00432D48"/>
    <w:rsid w:val="00432E02"/>
    <w:rsid w:val="00432FA3"/>
    <w:rsid w:val="00432FE2"/>
    <w:rsid w:val="0043304F"/>
    <w:rsid w:val="00433278"/>
    <w:rsid w:val="004332A8"/>
    <w:rsid w:val="004332F2"/>
    <w:rsid w:val="00433340"/>
    <w:rsid w:val="0043338E"/>
    <w:rsid w:val="00433430"/>
    <w:rsid w:val="0043345C"/>
    <w:rsid w:val="00433509"/>
    <w:rsid w:val="00433510"/>
    <w:rsid w:val="00433520"/>
    <w:rsid w:val="00433532"/>
    <w:rsid w:val="00433534"/>
    <w:rsid w:val="00433567"/>
    <w:rsid w:val="00433584"/>
    <w:rsid w:val="00433586"/>
    <w:rsid w:val="00433702"/>
    <w:rsid w:val="0043371E"/>
    <w:rsid w:val="00433760"/>
    <w:rsid w:val="0043379B"/>
    <w:rsid w:val="0043382A"/>
    <w:rsid w:val="00433873"/>
    <w:rsid w:val="004338CB"/>
    <w:rsid w:val="0043394A"/>
    <w:rsid w:val="00433A69"/>
    <w:rsid w:val="00433A8A"/>
    <w:rsid w:val="00433AA1"/>
    <w:rsid w:val="00433AC2"/>
    <w:rsid w:val="00433AD8"/>
    <w:rsid w:val="00433BFC"/>
    <w:rsid w:val="00433CEC"/>
    <w:rsid w:val="00433D90"/>
    <w:rsid w:val="00433E8B"/>
    <w:rsid w:val="00433E91"/>
    <w:rsid w:val="00433EE3"/>
    <w:rsid w:val="00433F28"/>
    <w:rsid w:val="00433FDA"/>
    <w:rsid w:val="00433FF9"/>
    <w:rsid w:val="00434073"/>
    <w:rsid w:val="004340A6"/>
    <w:rsid w:val="004340E9"/>
    <w:rsid w:val="00434126"/>
    <w:rsid w:val="0043412C"/>
    <w:rsid w:val="00434136"/>
    <w:rsid w:val="00434155"/>
    <w:rsid w:val="00434157"/>
    <w:rsid w:val="004341A9"/>
    <w:rsid w:val="004341AC"/>
    <w:rsid w:val="0043426D"/>
    <w:rsid w:val="00434337"/>
    <w:rsid w:val="00434347"/>
    <w:rsid w:val="00434399"/>
    <w:rsid w:val="00434409"/>
    <w:rsid w:val="0043440D"/>
    <w:rsid w:val="0043443A"/>
    <w:rsid w:val="004344C5"/>
    <w:rsid w:val="004344DD"/>
    <w:rsid w:val="0043461C"/>
    <w:rsid w:val="00434640"/>
    <w:rsid w:val="00434669"/>
    <w:rsid w:val="004346F6"/>
    <w:rsid w:val="0043475E"/>
    <w:rsid w:val="0043478C"/>
    <w:rsid w:val="00434794"/>
    <w:rsid w:val="0043479F"/>
    <w:rsid w:val="004347F3"/>
    <w:rsid w:val="00434877"/>
    <w:rsid w:val="00434887"/>
    <w:rsid w:val="004348BE"/>
    <w:rsid w:val="0043492F"/>
    <w:rsid w:val="00434980"/>
    <w:rsid w:val="004349FC"/>
    <w:rsid w:val="00434A0E"/>
    <w:rsid w:val="00434A13"/>
    <w:rsid w:val="00434A1B"/>
    <w:rsid w:val="00434A4B"/>
    <w:rsid w:val="00434A61"/>
    <w:rsid w:val="00434A91"/>
    <w:rsid w:val="00434AF8"/>
    <w:rsid w:val="00434B06"/>
    <w:rsid w:val="00434B0B"/>
    <w:rsid w:val="00434B18"/>
    <w:rsid w:val="00434B9B"/>
    <w:rsid w:val="00434BED"/>
    <w:rsid w:val="00434C67"/>
    <w:rsid w:val="00434CA3"/>
    <w:rsid w:val="00434D4B"/>
    <w:rsid w:val="00434D7A"/>
    <w:rsid w:val="00434D89"/>
    <w:rsid w:val="00434DF7"/>
    <w:rsid w:val="00434E1D"/>
    <w:rsid w:val="00434E2B"/>
    <w:rsid w:val="00434F00"/>
    <w:rsid w:val="00434FE6"/>
    <w:rsid w:val="004350F0"/>
    <w:rsid w:val="0043510C"/>
    <w:rsid w:val="00435119"/>
    <w:rsid w:val="00435210"/>
    <w:rsid w:val="00435285"/>
    <w:rsid w:val="004352F1"/>
    <w:rsid w:val="0043540F"/>
    <w:rsid w:val="00435423"/>
    <w:rsid w:val="00435473"/>
    <w:rsid w:val="004354A4"/>
    <w:rsid w:val="004354BF"/>
    <w:rsid w:val="004354F7"/>
    <w:rsid w:val="00435511"/>
    <w:rsid w:val="0043553C"/>
    <w:rsid w:val="004355B1"/>
    <w:rsid w:val="004355C7"/>
    <w:rsid w:val="00435692"/>
    <w:rsid w:val="00435693"/>
    <w:rsid w:val="0043569A"/>
    <w:rsid w:val="004356D0"/>
    <w:rsid w:val="00435714"/>
    <w:rsid w:val="00435788"/>
    <w:rsid w:val="00435808"/>
    <w:rsid w:val="004358D0"/>
    <w:rsid w:val="004358E0"/>
    <w:rsid w:val="0043595F"/>
    <w:rsid w:val="00435A3E"/>
    <w:rsid w:val="00435AB2"/>
    <w:rsid w:val="00435B16"/>
    <w:rsid w:val="00435BC2"/>
    <w:rsid w:val="00435BE8"/>
    <w:rsid w:val="00435CBA"/>
    <w:rsid w:val="00435CED"/>
    <w:rsid w:val="00435E14"/>
    <w:rsid w:val="00435E1C"/>
    <w:rsid w:val="00435E44"/>
    <w:rsid w:val="00435E79"/>
    <w:rsid w:val="00435F46"/>
    <w:rsid w:val="00435FF0"/>
    <w:rsid w:val="00435FFC"/>
    <w:rsid w:val="00436017"/>
    <w:rsid w:val="004360C6"/>
    <w:rsid w:val="004360FC"/>
    <w:rsid w:val="0043617A"/>
    <w:rsid w:val="004361BD"/>
    <w:rsid w:val="004362D0"/>
    <w:rsid w:val="00436324"/>
    <w:rsid w:val="00436401"/>
    <w:rsid w:val="00436469"/>
    <w:rsid w:val="0043650B"/>
    <w:rsid w:val="00436531"/>
    <w:rsid w:val="0043655A"/>
    <w:rsid w:val="00436679"/>
    <w:rsid w:val="0043670C"/>
    <w:rsid w:val="0043672A"/>
    <w:rsid w:val="0043677E"/>
    <w:rsid w:val="00436850"/>
    <w:rsid w:val="00436869"/>
    <w:rsid w:val="004368A8"/>
    <w:rsid w:val="004368C2"/>
    <w:rsid w:val="00436976"/>
    <w:rsid w:val="00436993"/>
    <w:rsid w:val="00436A2C"/>
    <w:rsid w:val="00436A7C"/>
    <w:rsid w:val="00436AA0"/>
    <w:rsid w:val="00436AA8"/>
    <w:rsid w:val="00436AB6"/>
    <w:rsid w:val="00436B0A"/>
    <w:rsid w:val="00436B16"/>
    <w:rsid w:val="00436B50"/>
    <w:rsid w:val="00436B5B"/>
    <w:rsid w:val="00436B60"/>
    <w:rsid w:val="00436B7D"/>
    <w:rsid w:val="00436B9C"/>
    <w:rsid w:val="00436C2C"/>
    <w:rsid w:val="00436C71"/>
    <w:rsid w:val="00436CB5"/>
    <w:rsid w:val="00436D29"/>
    <w:rsid w:val="00436D36"/>
    <w:rsid w:val="00436DB3"/>
    <w:rsid w:val="00436E31"/>
    <w:rsid w:val="00436FC6"/>
    <w:rsid w:val="00437015"/>
    <w:rsid w:val="00437027"/>
    <w:rsid w:val="00437043"/>
    <w:rsid w:val="0043706B"/>
    <w:rsid w:val="00437109"/>
    <w:rsid w:val="00437140"/>
    <w:rsid w:val="00437202"/>
    <w:rsid w:val="0043724C"/>
    <w:rsid w:val="004372B0"/>
    <w:rsid w:val="004373CB"/>
    <w:rsid w:val="00437432"/>
    <w:rsid w:val="004374F6"/>
    <w:rsid w:val="004375DC"/>
    <w:rsid w:val="0043760A"/>
    <w:rsid w:val="0043769C"/>
    <w:rsid w:val="004376A9"/>
    <w:rsid w:val="004376F6"/>
    <w:rsid w:val="0043785A"/>
    <w:rsid w:val="0043788F"/>
    <w:rsid w:val="0043789B"/>
    <w:rsid w:val="004378C4"/>
    <w:rsid w:val="004378E0"/>
    <w:rsid w:val="00437920"/>
    <w:rsid w:val="0043794C"/>
    <w:rsid w:val="00437A2D"/>
    <w:rsid w:val="00437AA5"/>
    <w:rsid w:val="00437ADA"/>
    <w:rsid w:val="00437B88"/>
    <w:rsid w:val="00437B99"/>
    <w:rsid w:val="00437BE5"/>
    <w:rsid w:val="00437C83"/>
    <w:rsid w:val="00437CAB"/>
    <w:rsid w:val="00437DAD"/>
    <w:rsid w:val="00437DD1"/>
    <w:rsid w:val="00437F0E"/>
    <w:rsid w:val="00437F1C"/>
    <w:rsid w:val="00437F5F"/>
    <w:rsid w:val="00437FE1"/>
    <w:rsid w:val="00440000"/>
    <w:rsid w:val="0044010D"/>
    <w:rsid w:val="004401B3"/>
    <w:rsid w:val="004401FF"/>
    <w:rsid w:val="00440231"/>
    <w:rsid w:val="0044023C"/>
    <w:rsid w:val="0044032E"/>
    <w:rsid w:val="004403DD"/>
    <w:rsid w:val="00440438"/>
    <w:rsid w:val="0044043C"/>
    <w:rsid w:val="0044045A"/>
    <w:rsid w:val="004404CE"/>
    <w:rsid w:val="004404F5"/>
    <w:rsid w:val="0044059B"/>
    <w:rsid w:val="004405DB"/>
    <w:rsid w:val="00440666"/>
    <w:rsid w:val="0044068D"/>
    <w:rsid w:val="00440690"/>
    <w:rsid w:val="004406C7"/>
    <w:rsid w:val="004406F8"/>
    <w:rsid w:val="0044073D"/>
    <w:rsid w:val="00440770"/>
    <w:rsid w:val="00440841"/>
    <w:rsid w:val="0044089F"/>
    <w:rsid w:val="004408F5"/>
    <w:rsid w:val="0044090D"/>
    <w:rsid w:val="0044094D"/>
    <w:rsid w:val="00440975"/>
    <w:rsid w:val="004409E3"/>
    <w:rsid w:val="004409FF"/>
    <w:rsid w:val="00440A52"/>
    <w:rsid w:val="00440AD5"/>
    <w:rsid w:val="00440B28"/>
    <w:rsid w:val="00440B96"/>
    <w:rsid w:val="00440BEA"/>
    <w:rsid w:val="00440C27"/>
    <w:rsid w:val="00440C8D"/>
    <w:rsid w:val="00440CC7"/>
    <w:rsid w:val="00440D07"/>
    <w:rsid w:val="00440D31"/>
    <w:rsid w:val="00440D84"/>
    <w:rsid w:val="00440D8F"/>
    <w:rsid w:val="00440DDA"/>
    <w:rsid w:val="00440E22"/>
    <w:rsid w:val="00440E69"/>
    <w:rsid w:val="00440F65"/>
    <w:rsid w:val="00440FD5"/>
    <w:rsid w:val="00441018"/>
    <w:rsid w:val="0044109B"/>
    <w:rsid w:val="00441129"/>
    <w:rsid w:val="004411CB"/>
    <w:rsid w:val="00441207"/>
    <w:rsid w:val="00441307"/>
    <w:rsid w:val="0044133C"/>
    <w:rsid w:val="00441342"/>
    <w:rsid w:val="004413B7"/>
    <w:rsid w:val="004413F4"/>
    <w:rsid w:val="004414A0"/>
    <w:rsid w:val="00441520"/>
    <w:rsid w:val="0044153E"/>
    <w:rsid w:val="00441553"/>
    <w:rsid w:val="004415B3"/>
    <w:rsid w:val="0044165B"/>
    <w:rsid w:val="004416F4"/>
    <w:rsid w:val="00441719"/>
    <w:rsid w:val="0044177F"/>
    <w:rsid w:val="00441789"/>
    <w:rsid w:val="004417FD"/>
    <w:rsid w:val="00441809"/>
    <w:rsid w:val="004418E3"/>
    <w:rsid w:val="00441908"/>
    <w:rsid w:val="00441922"/>
    <w:rsid w:val="0044192B"/>
    <w:rsid w:val="004419E1"/>
    <w:rsid w:val="00441A1D"/>
    <w:rsid w:val="00441A56"/>
    <w:rsid w:val="00441A67"/>
    <w:rsid w:val="00441B42"/>
    <w:rsid w:val="00441BC3"/>
    <w:rsid w:val="00441C45"/>
    <w:rsid w:val="00441C55"/>
    <w:rsid w:val="00441C65"/>
    <w:rsid w:val="00441C82"/>
    <w:rsid w:val="00441C89"/>
    <w:rsid w:val="00441C9F"/>
    <w:rsid w:val="00441D87"/>
    <w:rsid w:val="00441DC5"/>
    <w:rsid w:val="00441DDA"/>
    <w:rsid w:val="00441E0E"/>
    <w:rsid w:val="00441E22"/>
    <w:rsid w:val="00441EB5"/>
    <w:rsid w:val="00441F1D"/>
    <w:rsid w:val="00441F2F"/>
    <w:rsid w:val="00441FD4"/>
    <w:rsid w:val="00441FFA"/>
    <w:rsid w:val="004420CB"/>
    <w:rsid w:val="004420F8"/>
    <w:rsid w:val="00442203"/>
    <w:rsid w:val="00442230"/>
    <w:rsid w:val="00442286"/>
    <w:rsid w:val="004422B2"/>
    <w:rsid w:val="004422DE"/>
    <w:rsid w:val="004422E7"/>
    <w:rsid w:val="004422FC"/>
    <w:rsid w:val="00442357"/>
    <w:rsid w:val="004423BE"/>
    <w:rsid w:val="004423F3"/>
    <w:rsid w:val="004424A6"/>
    <w:rsid w:val="0044254B"/>
    <w:rsid w:val="004425F8"/>
    <w:rsid w:val="00442688"/>
    <w:rsid w:val="00442689"/>
    <w:rsid w:val="0044270D"/>
    <w:rsid w:val="00442715"/>
    <w:rsid w:val="00442729"/>
    <w:rsid w:val="0044278D"/>
    <w:rsid w:val="004427B2"/>
    <w:rsid w:val="00442822"/>
    <w:rsid w:val="00442838"/>
    <w:rsid w:val="00442858"/>
    <w:rsid w:val="0044285D"/>
    <w:rsid w:val="00442871"/>
    <w:rsid w:val="00442953"/>
    <w:rsid w:val="004429A4"/>
    <w:rsid w:val="00442A42"/>
    <w:rsid w:val="00442A6A"/>
    <w:rsid w:val="00442AE9"/>
    <w:rsid w:val="00442B3C"/>
    <w:rsid w:val="00442BDE"/>
    <w:rsid w:val="00442CA2"/>
    <w:rsid w:val="00442CA8"/>
    <w:rsid w:val="00442D27"/>
    <w:rsid w:val="00442D7F"/>
    <w:rsid w:val="00442E00"/>
    <w:rsid w:val="00442E0C"/>
    <w:rsid w:val="00442E1A"/>
    <w:rsid w:val="00442E20"/>
    <w:rsid w:val="00442E38"/>
    <w:rsid w:val="00442E90"/>
    <w:rsid w:val="00442ED3"/>
    <w:rsid w:val="00442EE3"/>
    <w:rsid w:val="00442EE5"/>
    <w:rsid w:val="00442FBE"/>
    <w:rsid w:val="00442FC0"/>
    <w:rsid w:val="00443025"/>
    <w:rsid w:val="00443042"/>
    <w:rsid w:val="00443087"/>
    <w:rsid w:val="00443122"/>
    <w:rsid w:val="00443265"/>
    <w:rsid w:val="0044335C"/>
    <w:rsid w:val="00443365"/>
    <w:rsid w:val="004433A4"/>
    <w:rsid w:val="004433DF"/>
    <w:rsid w:val="004433F0"/>
    <w:rsid w:val="004433FD"/>
    <w:rsid w:val="00443414"/>
    <w:rsid w:val="00443423"/>
    <w:rsid w:val="00443463"/>
    <w:rsid w:val="004434BB"/>
    <w:rsid w:val="0044354D"/>
    <w:rsid w:val="004435AF"/>
    <w:rsid w:val="0044366B"/>
    <w:rsid w:val="0044368C"/>
    <w:rsid w:val="00443699"/>
    <w:rsid w:val="004436BA"/>
    <w:rsid w:val="0044374E"/>
    <w:rsid w:val="00443874"/>
    <w:rsid w:val="0044391D"/>
    <w:rsid w:val="00443976"/>
    <w:rsid w:val="00443985"/>
    <w:rsid w:val="004439D3"/>
    <w:rsid w:val="00443A11"/>
    <w:rsid w:val="00443ABF"/>
    <w:rsid w:val="00443B0E"/>
    <w:rsid w:val="00443B9D"/>
    <w:rsid w:val="00443BE1"/>
    <w:rsid w:val="00443CBC"/>
    <w:rsid w:val="00443D2D"/>
    <w:rsid w:val="00443DDB"/>
    <w:rsid w:val="00443DF7"/>
    <w:rsid w:val="00443E20"/>
    <w:rsid w:val="00443E4C"/>
    <w:rsid w:val="00443ED4"/>
    <w:rsid w:val="00443F19"/>
    <w:rsid w:val="00443F7C"/>
    <w:rsid w:val="00443FE2"/>
    <w:rsid w:val="0044401D"/>
    <w:rsid w:val="004440DE"/>
    <w:rsid w:val="004440FF"/>
    <w:rsid w:val="00444120"/>
    <w:rsid w:val="00444226"/>
    <w:rsid w:val="00444235"/>
    <w:rsid w:val="0044427D"/>
    <w:rsid w:val="0044430E"/>
    <w:rsid w:val="0044433B"/>
    <w:rsid w:val="0044436B"/>
    <w:rsid w:val="004443C6"/>
    <w:rsid w:val="004443C8"/>
    <w:rsid w:val="00444493"/>
    <w:rsid w:val="00444549"/>
    <w:rsid w:val="00444553"/>
    <w:rsid w:val="00444580"/>
    <w:rsid w:val="004445A0"/>
    <w:rsid w:val="00444635"/>
    <w:rsid w:val="0044464E"/>
    <w:rsid w:val="00444667"/>
    <w:rsid w:val="004446B6"/>
    <w:rsid w:val="004446C6"/>
    <w:rsid w:val="004446CD"/>
    <w:rsid w:val="004446F1"/>
    <w:rsid w:val="004446F7"/>
    <w:rsid w:val="00444718"/>
    <w:rsid w:val="00444789"/>
    <w:rsid w:val="004447A5"/>
    <w:rsid w:val="004447B9"/>
    <w:rsid w:val="004448A8"/>
    <w:rsid w:val="004448CA"/>
    <w:rsid w:val="004448D4"/>
    <w:rsid w:val="00444907"/>
    <w:rsid w:val="0044497B"/>
    <w:rsid w:val="004449E5"/>
    <w:rsid w:val="00444A05"/>
    <w:rsid w:val="00444A2B"/>
    <w:rsid w:val="00444B08"/>
    <w:rsid w:val="00444B63"/>
    <w:rsid w:val="00444B79"/>
    <w:rsid w:val="00444BBF"/>
    <w:rsid w:val="00444BC4"/>
    <w:rsid w:val="00444BD5"/>
    <w:rsid w:val="00444BF3"/>
    <w:rsid w:val="00444C5E"/>
    <w:rsid w:val="00444CBF"/>
    <w:rsid w:val="00444CCA"/>
    <w:rsid w:val="00444CCB"/>
    <w:rsid w:val="00444CDB"/>
    <w:rsid w:val="00444D19"/>
    <w:rsid w:val="00444D32"/>
    <w:rsid w:val="00444D82"/>
    <w:rsid w:val="00444E3D"/>
    <w:rsid w:val="00444E64"/>
    <w:rsid w:val="00444E9C"/>
    <w:rsid w:val="00444ED7"/>
    <w:rsid w:val="00444EE1"/>
    <w:rsid w:val="00444F05"/>
    <w:rsid w:val="00444F17"/>
    <w:rsid w:val="00444F2A"/>
    <w:rsid w:val="0044501C"/>
    <w:rsid w:val="00445045"/>
    <w:rsid w:val="00445234"/>
    <w:rsid w:val="00445257"/>
    <w:rsid w:val="004452F3"/>
    <w:rsid w:val="0044531C"/>
    <w:rsid w:val="00445355"/>
    <w:rsid w:val="004453DD"/>
    <w:rsid w:val="004454C5"/>
    <w:rsid w:val="004454E6"/>
    <w:rsid w:val="00445516"/>
    <w:rsid w:val="0044552E"/>
    <w:rsid w:val="00445581"/>
    <w:rsid w:val="0044565F"/>
    <w:rsid w:val="00445697"/>
    <w:rsid w:val="00445701"/>
    <w:rsid w:val="00445703"/>
    <w:rsid w:val="0044574A"/>
    <w:rsid w:val="004457A2"/>
    <w:rsid w:val="00445800"/>
    <w:rsid w:val="00445863"/>
    <w:rsid w:val="004458E0"/>
    <w:rsid w:val="00445978"/>
    <w:rsid w:val="004459EE"/>
    <w:rsid w:val="00445A15"/>
    <w:rsid w:val="00445A40"/>
    <w:rsid w:val="00445A5C"/>
    <w:rsid w:val="00445AE1"/>
    <w:rsid w:val="00445B45"/>
    <w:rsid w:val="00445B4A"/>
    <w:rsid w:val="00445B5E"/>
    <w:rsid w:val="00445C49"/>
    <w:rsid w:val="00445C57"/>
    <w:rsid w:val="00445C86"/>
    <w:rsid w:val="00445CAC"/>
    <w:rsid w:val="00445CFC"/>
    <w:rsid w:val="00445CFF"/>
    <w:rsid w:val="00445D00"/>
    <w:rsid w:val="00445D17"/>
    <w:rsid w:val="00445D1A"/>
    <w:rsid w:val="00445D4A"/>
    <w:rsid w:val="00445D95"/>
    <w:rsid w:val="00445D9D"/>
    <w:rsid w:val="00445DC4"/>
    <w:rsid w:val="00445DF4"/>
    <w:rsid w:val="00445E05"/>
    <w:rsid w:val="00445E45"/>
    <w:rsid w:val="00445E64"/>
    <w:rsid w:val="00445ED1"/>
    <w:rsid w:val="00445F0F"/>
    <w:rsid w:val="00445FB0"/>
    <w:rsid w:val="0044603D"/>
    <w:rsid w:val="00446095"/>
    <w:rsid w:val="004460BE"/>
    <w:rsid w:val="004460D4"/>
    <w:rsid w:val="00446179"/>
    <w:rsid w:val="0044618E"/>
    <w:rsid w:val="004461F7"/>
    <w:rsid w:val="00446220"/>
    <w:rsid w:val="00446249"/>
    <w:rsid w:val="00446253"/>
    <w:rsid w:val="0044625F"/>
    <w:rsid w:val="004462B0"/>
    <w:rsid w:val="004462B3"/>
    <w:rsid w:val="004462E7"/>
    <w:rsid w:val="004463DA"/>
    <w:rsid w:val="00446422"/>
    <w:rsid w:val="00446441"/>
    <w:rsid w:val="004464EB"/>
    <w:rsid w:val="004464FD"/>
    <w:rsid w:val="0044651A"/>
    <w:rsid w:val="00446560"/>
    <w:rsid w:val="00446608"/>
    <w:rsid w:val="004466F0"/>
    <w:rsid w:val="0044672A"/>
    <w:rsid w:val="004467BC"/>
    <w:rsid w:val="004467C8"/>
    <w:rsid w:val="004467E8"/>
    <w:rsid w:val="00446879"/>
    <w:rsid w:val="004468A1"/>
    <w:rsid w:val="004468FF"/>
    <w:rsid w:val="00446910"/>
    <w:rsid w:val="00446920"/>
    <w:rsid w:val="0044695C"/>
    <w:rsid w:val="00446966"/>
    <w:rsid w:val="0044696A"/>
    <w:rsid w:val="0044696C"/>
    <w:rsid w:val="00446978"/>
    <w:rsid w:val="004469B3"/>
    <w:rsid w:val="004469C1"/>
    <w:rsid w:val="004469E5"/>
    <w:rsid w:val="004469EF"/>
    <w:rsid w:val="004469F5"/>
    <w:rsid w:val="004469FA"/>
    <w:rsid w:val="00446A50"/>
    <w:rsid w:val="00446B9E"/>
    <w:rsid w:val="00446BE1"/>
    <w:rsid w:val="00446D5F"/>
    <w:rsid w:val="00446D7A"/>
    <w:rsid w:val="00446DD3"/>
    <w:rsid w:val="00446DED"/>
    <w:rsid w:val="00446DF9"/>
    <w:rsid w:val="00446E22"/>
    <w:rsid w:val="00446E9E"/>
    <w:rsid w:val="00446EBC"/>
    <w:rsid w:val="00446FA3"/>
    <w:rsid w:val="00446FB2"/>
    <w:rsid w:val="00447009"/>
    <w:rsid w:val="004470BF"/>
    <w:rsid w:val="004470C2"/>
    <w:rsid w:val="004471F4"/>
    <w:rsid w:val="0044725E"/>
    <w:rsid w:val="004472A4"/>
    <w:rsid w:val="00447333"/>
    <w:rsid w:val="00447439"/>
    <w:rsid w:val="00447459"/>
    <w:rsid w:val="0044749F"/>
    <w:rsid w:val="004474AB"/>
    <w:rsid w:val="004474D1"/>
    <w:rsid w:val="00447516"/>
    <w:rsid w:val="00447614"/>
    <w:rsid w:val="00447622"/>
    <w:rsid w:val="0044769B"/>
    <w:rsid w:val="0044770F"/>
    <w:rsid w:val="004477B4"/>
    <w:rsid w:val="00447878"/>
    <w:rsid w:val="00447891"/>
    <w:rsid w:val="00447901"/>
    <w:rsid w:val="0044793D"/>
    <w:rsid w:val="0044794E"/>
    <w:rsid w:val="00447950"/>
    <w:rsid w:val="00447956"/>
    <w:rsid w:val="0044796E"/>
    <w:rsid w:val="0044799D"/>
    <w:rsid w:val="004479AA"/>
    <w:rsid w:val="004479E5"/>
    <w:rsid w:val="00447A6C"/>
    <w:rsid w:val="00447AB7"/>
    <w:rsid w:val="00447ACB"/>
    <w:rsid w:val="00447AD0"/>
    <w:rsid w:val="00447AD3"/>
    <w:rsid w:val="00447B17"/>
    <w:rsid w:val="00447B8E"/>
    <w:rsid w:val="00447BCD"/>
    <w:rsid w:val="00447C24"/>
    <w:rsid w:val="00447C69"/>
    <w:rsid w:val="00447CA2"/>
    <w:rsid w:val="00447CF9"/>
    <w:rsid w:val="00447D03"/>
    <w:rsid w:val="00447D57"/>
    <w:rsid w:val="00447DCF"/>
    <w:rsid w:val="00447DF9"/>
    <w:rsid w:val="00447E45"/>
    <w:rsid w:val="00447EBB"/>
    <w:rsid w:val="00447F01"/>
    <w:rsid w:val="00447F39"/>
    <w:rsid w:val="00447FB4"/>
    <w:rsid w:val="00447FBD"/>
    <w:rsid w:val="00449B30"/>
    <w:rsid w:val="00450018"/>
    <w:rsid w:val="004500F7"/>
    <w:rsid w:val="00450124"/>
    <w:rsid w:val="004501E1"/>
    <w:rsid w:val="004501F7"/>
    <w:rsid w:val="0045023B"/>
    <w:rsid w:val="0045024E"/>
    <w:rsid w:val="00450277"/>
    <w:rsid w:val="00450322"/>
    <w:rsid w:val="00450372"/>
    <w:rsid w:val="0045039E"/>
    <w:rsid w:val="00450448"/>
    <w:rsid w:val="004504B8"/>
    <w:rsid w:val="004504C1"/>
    <w:rsid w:val="004504D7"/>
    <w:rsid w:val="00450526"/>
    <w:rsid w:val="0045055D"/>
    <w:rsid w:val="004505A5"/>
    <w:rsid w:val="004505A6"/>
    <w:rsid w:val="004506E7"/>
    <w:rsid w:val="004506FD"/>
    <w:rsid w:val="00450714"/>
    <w:rsid w:val="00450717"/>
    <w:rsid w:val="00450749"/>
    <w:rsid w:val="0045076A"/>
    <w:rsid w:val="00450805"/>
    <w:rsid w:val="00450806"/>
    <w:rsid w:val="0045084A"/>
    <w:rsid w:val="0045090C"/>
    <w:rsid w:val="00450926"/>
    <w:rsid w:val="0045096B"/>
    <w:rsid w:val="00450973"/>
    <w:rsid w:val="0045098F"/>
    <w:rsid w:val="00450995"/>
    <w:rsid w:val="004509A3"/>
    <w:rsid w:val="004509C6"/>
    <w:rsid w:val="004509C9"/>
    <w:rsid w:val="00450A16"/>
    <w:rsid w:val="00450A2E"/>
    <w:rsid w:val="00450A3C"/>
    <w:rsid w:val="00450A98"/>
    <w:rsid w:val="00450A9F"/>
    <w:rsid w:val="00450AA0"/>
    <w:rsid w:val="00450AAC"/>
    <w:rsid w:val="00450BA9"/>
    <w:rsid w:val="00450C3B"/>
    <w:rsid w:val="00450CB2"/>
    <w:rsid w:val="00450CDB"/>
    <w:rsid w:val="00450CF1"/>
    <w:rsid w:val="00450D67"/>
    <w:rsid w:val="00450DB9"/>
    <w:rsid w:val="00450DE5"/>
    <w:rsid w:val="00450E54"/>
    <w:rsid w:val="00450E8C"/>
    <w:rsid w:val="00450E93"/>
    <w:rsid w:val="00450EC6"/>
    <w:rsid w:val="00450F00"/>
    <w:rsid w:val="00450F1A"/>
    <w:rsid w:val="00450F75"/>
    <w:rsid w:val="00450FD3"/>
    <w:rsid w:val="00451013"/>
    <w:rsid w:val="0045102A"/>
    <w:rsid w:val="0045104D"/>
    <w:rsid w:val="00451119"/>
    <w:rsid w:val="00451125"/>
    <w:rsid w:val="004511B2"/>
    <w:rsid w:val="004511E5"/>
    <w:rsid w:val="00451251"/>
    <w:rsid w:val="0045129B"/>
    <w:rsid w:val="004512AF"/>
    <w:rsid w:val="004512E9"/>
    <w:rsid w:val="00451367"/>
    <w:rsid w:val="0045138B"/>
    <w:rsid w:val="004513FA"/>
    <w:rsid w:val="00451404"/>
    <w:rsid w:val="0045143B"/>
    <w:rsid w:val="004514BA"/>
    <w:rsid w:val="0045150E"/>
    <w:rsid w:val="0045155A"/>
    <w:rsid w:val="004515D6"/>
    <w:rsid w:val="00451637"/>
    <w:rsid w:val="004516E6"/>
    <w:rsid w:val="00451770"/>
    <w:rsid w:val="00451778"/>
    <w:rsid w:val="004517B0"/>
    <w:rsid w:val="0045180E"/>
    <w:rsid w:val="0045186F"/>
    <w:rsid w:val="00451894"/>
    <w:rsid w:val="004518C2"/>
    <w:rsid w:val="004518CC"/>
    <w:rsid w:val="00451915"/>
    <w:rsid w:val="00451946"/>
    <w:rsid w:val="00451948"/>
    <w:rsid w:val="004519C9"/>
    <w:rsid w:val="00451A0B"/>
    <w:rsid w:val="00451A20"/>
    <w:rsid w:val="00451A3A"/>
    <w:rsid w:val="00451A43"/>
    <w:rsid w:val="00451AB2"/>
    <w:rsid w:val="00451ABC"/>
    <w:rsid w:val="00451AF7"/>
    <w:rsid w:val="00451B0E"/>
    <w:rsid w:val="00451B30"/>
    <w:rsid w:val="00451BF1"/>
    <w:rsid w:val="00451C52"/>
    <w:rsid w:val="00451CBD"/>
    <w:rsid w:val="00451CD6"/>
    <w:rsid w:val="00451D2E"/>
    <w:rsid w:val="00451DDE"/>
    <w:rsid w:val="00451E6C"/>
    <w:rsid w:val="00451F14"/>
    <w:rsid w:val="00451F94"/>
    <w:rsid w:val="00451FB1"/>
    <w:rsid w:val="00451FF5"/>
    <w:rsid w:val="0045207B"/>
    <w:rsid w:val="004520EF"/>
    <w:rsid w:val="004520F5"/>
    <w:rsid w:val="004520FF"/>
    <w:rsid w:val="00452157"/>
    <w:rsid w:val="0045223B"/>
    <w:rsid w:val="0045225A"/>
    <w:rsid w:val="004522A9"/>
    <w:rsid w:val="004522CC"/>
    <w:rsid w:val="00452300"/>
    <w:rsid w:val="00452465"/>
    <w:rsid w:val="004524C2"/>
    <w:rsid w:val="004524DB"/>
    <w:rsid w:val="00452502"/>
    <w:rsid w:val="00452535"/>
    <w:rsid w:val="00452689"/>
    <w:rsid w:val="0045274C"/>
    <w:rsid w:val="00452775"/>
    <w:rsid w:val="00452885"/>
    <w:rsid w:val="00452892"/>
    <w:rsid w:val="00452898"/>
    <w:rsid w:val="0045294F"/>
    <w:rsid w:val="004529CE"/>
    <w:rsid w:val="00452A40"/>
    <w:rsid w:val="00452AB5"/>
    <w:rsid w:val="00452BC5"/>
    <w:rsid w:val="00452BDB"/>
    <w:rsid w:val="00452BE7"/>
    <w:rsid w:val="00452C39"/>
    <w:rsid w:val="00452C4F"/>
    <w:rsid w:val="00452C78"/>
    <w:rsid w:val="00452C7C"/>
    <w:rsid w:val="00452D6D"/>
    <w:rsid w:val="00452EBE"/>
    <w:rsid w:val="00452EFA"/>
    <w:rsid w:val="00452F59"/>
    <w:rsid w:val="00452FBA"/>
    <w:rsid w:val="0045309D"/>
    <w:rsid w:val="004530DE"/>
    <w:rsid w:val="00453172"/>
    <w:rsid w:val="00453173"/>
    <w:rsid w:val="0045317F"/>
    <w:rsid w:val="004531D7"/>
    <w:rsid w:val="00453299"/>
    <w:rsid w:val="004532C5"/>
    <w:rsid w:val="004532FF"/>
    <w:rsid w:val="00453322"/>
    <w:rsid w:val="0045332E"/>
    <w:rsid w:val="00453371"/>
    <w:rsid w:val="004533E9"/>
    <w:rsid w:val="00453424"/>
    <w:rsid w:val="004534E3"/>
    <w:rsid w:val="00453519"/>
    <w:rsid w:val="0045352F"/>
    <w:rsid w:val="00453535"/>
    <w:rsid w:val="00453563"/>
    <w:rsid w:val="0045359C"/>
    <w:rsid w:val="004535CB"/>
    <w:rsid w:val="0045362C"/>
    <w:rsid w:val="004536B3"/>
    <w:rsid w:val="004536C3"/>
    <w:rsid w:val="004536D2"/>
    <w:rsid w:val="004536F9"/>
    <w:rsid w:val="00453717"/>
    <w:rsid w:val="00453775"/>
    <w:rsid w:val="00453797"/>
    <w:rsid w:val="00453865"/>
    <w:rsid w:val="00453868"/>
    <w:rsid w:val="004538DC"/>
    <w:rsid w:val="004538F0"/>
    <w:rsid w:val="00453904"/>
    <w:rsid w:val="00453988"/>
    <w:rsid w:val="004539C1"/>
    <w:rsid w:val="00453A7C"/>
    <w:rsid w:val="00453B0E"/>
    <w:rsid w:val="00453B34"/>
    <w:rsid w:val="00453B5D"/>
    <w:rsid w:val="00453BA5"/>
    <w:rsid w:val="00453BB9"/>
    <w:rsid w:val="00453BBC"/>
    <w:rsid w:val="00453BDD"/>
    <w:rsid w:val="00453CB5"/>
    <w:rsid w:val="00453CDC"/>
    <w:rsid w:val="00453CF2"/>
    <w:rsid w:val="00453D26"/>
    <w:rsid w:val="00453D70"/>
    <w:rsid w:val="00453D7B"/>
    <w:rsid w:val="00453DB5"/>
    <w:rsid w:val="00453DDD"/>
    <w:rsid w:val="00453E4F"/>
    <w:rsid w:val="00453E5E"/>
    <w:rsid w:val="00453E71"/>
    <w:rsid w:val="00453E76"/>
    <w:rsid w:val="00453E95"/>
    <w:rsid w:val="00453EAE"/>
    <w:rsid w:val="00453EB9"/>
    <w:rsid w:val="00453ECB"/>
    <w:rsid w:val="00453FC1"/>
    <w:rsid w:val="004540AC"/>
    <w:rsid w:val="00454192"/>
    <w:rsid w:val="004541CF"/>
    <w:rsid w:val="0045426C"/>
    <w:rsid w:val="004542BA"/>
    <w:rsid w:val="00454315"/>
    <w:rsid w:val="00454374"/>
    <w:rsid w:val="004543A8"/>
    <w:rsid w:val="004543AB"/>
    <w:rsid w:val="0045453D"/>
    <w:rsid w:val="00454580"/>
    <w:rsid w:val="004545CF"/>
    <w:rsid w:val="00454616"/>
    <w:rsid w:val="0045463C"/>
    <w:rsid w:val="004546A5"/>
    <w:rsid w:val="004546DD"/>
    <w:rsid w:val="004546F9"/>
    <w:rsid w:val="00454785"/>
    <w:rsid w:val="00454797"/>
    <w:rsid w:val="004547C5"/>
    <w:rsid w:val="004547FC"/>
    <w:rsid w:val="00454817"/>
    <w:rsid w:val="004548D6"/>
    <w:rsid w:val="004548F7"/>
    <w:rsid w:val="00454962"/>
    <w:rsid w:val="00454A21"/>
    <w:rsid w:val="00454A56"/>
    <w:rsid w:val="00454A92"/>
    <w:rsid w:val="00454A96"/>
    <w:rsid w:val="00454AAA"/>
    <w:rsid w:val="00454AD5"/>
    <w:rsid w:val="00454B44"/>
    <w:rsid w:val="00454C37"/>
    <w:rsid w:val="00454C94"/>
    <w:rsid w:val="00454D0A"/>
    <w:rsid w:val="00454D0E"/>
    <w:rsid w:val="00454D12"/>
    <w:rsid w:val="00454D64"/>
    <w:rsid w:val="00454D7E"/>
    <w:rsid w:val="00454DCB"/>
    <w:rsid w:val="00454E2D"/>
    <w:rsid w:val="00454E49"/>
    <w:rsid w:val="00454E52"/>
    <w:rsid w:val="00454E5A"/>
    <w:rsid w:val="00454EF6"/>
    <w:rsid w:val="00454F21"/>
    <w:rsid w:val="00454F2C"/>
    <w:rsid w:val="00454F3E"/>
    <w:rsid w:val="00455039"/>
    <w:rsid w:val="004550DB"/>
    <w:rsid w:val="0045511A"/>
    <w:rsid w:val="0045511D"/>
    <w:rsid w:val="004551A5"/>
    <w:rsid w:val="00455205"/>
    <w:rsid w:val="0045526D"/>
    <w:rsid w:val="004552A0"/>
    <w:rsid w:val="00455353"/>
    <w:rsid w:val="00455473"/>
    <w:rsid w:val="0045561B"/>
    <w:rsid w:val="004556CA"/>
    <w:rsid w:val="00455772"/>
    <w:rsid w:val="004557E1"/>
    <w:rsid w:val="0045586D"/>
    <w:rsid w:val="004558D5"/>
    <w:rsid w:val="004558F1"/>
    <w:rsid w:val="004559A3"/>
    <w:rsid w:val="004559D6"/>
    <w:rsid w:val="00455A40"/>
    <w:rsid w:val="00455A9F"/>
    <w:rsid w:val="00455ABC"/>
    <w:rsid w:val="00455B59"/>
    <w:rsid w:val="00455BB5"/>
    <w:rsid w:val="00455BE9"/>
    <w:rsid w:val="00455CA8"/>
    <w:rsid w:val="00455CC2"/>
    <w:rsid w:val="00455D1C"/>
    <w:rsid w:val="00455D6D"/>
    <w:rsid w:val="00455DD8"/>
    <w:rsid w:val="00455E1F"/>
    <w:rsid w:val="00455E5E"/>
    <w:rsid w:val="00455E65"/>
    <w:rsid w:val="00455EF8"/>
    <w:rsid w:val="00455F0B"/>
    <w:rsid w:val="00455FC0"/>
    <w:rsid w:val="00455FD3"/>
    <w:rsid w:val="0045600A"/>
    <w:rsid w:val="0045602C"/>
    <w:rsid w:val="0045603D"/>
    <w:rsid w:val="00456066"/>
    <w:rsid w:val="00456086"/>
    <w:rsid w:val="00456091"/>
    <w:rsid w:val="00456115"/>
    <w:rsid w:val="0045612D"/>
    <w:rsid w:val="00456140"/>
    <w:rsid w:val="00456234"/>
    <w:rsid w:val="004562A6"/>
    <w:rsid w:val="004562AF"/>
    <w:rsid w:val="00456333"/>
    <w:rsid w:val="00456373"/>
    <w:rsid w:val="00456429"/>
    <w:rsid w:val="004564AF"/>
    <w:rsid w:val="004564D7"/>
    <w:rsid w:val="00456555"/>
    <w:rsid w:val="004565B9"/>
    <w:rsid w:val="00456633"/>
    <w:rsid w:val="00456644"/>
    <w:rsid w:val="00456756"/>
    <w:rsid w:val="00456770"/>
    <w:rsid w:val="004567C4"/>
    <w:rsid w:val="004567CD"/>
    <w:rsid w:val="004567DC"/>
    <w:rsid w:val="004568B8"/>
    <w:rsid w:val="00456961"/>
    <w:rsid w:val="004569A0"/>
    <w:rsid w:val="00456A07"/>
    <w:rsid w:val="00456A25"/>
    <w:rsid w:val="00456A98"/>
    <w:rsid w:val="00456AE9"/>
    <w:rsid w:val="00456B0E"/>
    <w:rsid w:val="00456B72"/>
    <w:rsid w:val="00456B77"/>
    <w:rsid w:val="00456BEF"/>
    <w:rsid w:val="00456C19"/>
    <w:rsid w:val="00456C48"/>
    <w:rsid w:val="00456C68"/>
    <w:rsid w:val="00456C6B"/>
    <w:rsid w:val="00456CFF"/>
    <w:rsid w:val="00456D25"/>
    <w:rsid w:val="00456D98"/>
    <w:rsid w:val="00456E82"/>
    <w:rsid w:val="00456EB7"/>
    <w:rsid w:val="00456F07"/>
    <w:rsid w:val="00456FC5"/>
    <w:rsid w:val="0045702E"/>
    <w:rsid w:val="00457038"/>
    <w:rsid w:val="00457051"/>
    <w:rsid w:val="0045708C"/>
    <w:rsid w:val="004570DD"/>
    <w:rsid w:val="00457110"/>
    <w:rsid w:val="0045716B"/>
    <w:rsid w:val="00457182"/>
    <w:rsid w:val="004571DF"/>
    <w:rsid w:val="00457240"/>
    <w:rsid w:val="00457259"/>
    <w:rsid w:val="004572DD"/>
    <w:rsid w:val="00457395"/>
    <w:rsid w:val="004573C3"/>
    <w:rsid w:val="00457435"/>
    <w:rsid w:val="00457448"/>
    <w:rsid w:val="00457456"/>
    <w:rsid w:val="00457496"/>
    <w:rsid w:val="004574C4"/>
    <w:rsid w:val="004574CD"/>
    <w:rsid w:val="00457501"/>
    <w:rsid w:val="00457510"/>
    <w:rsid w:val="004575A8"/>
    <w:rsid w:val="00457664"/>
    <w:rsid w:val="004576BD"/>
    <w:rsid w:val="00457716"/>
    <w:rsid w:val="00457732"/>
    <w:rsid w:val="00457753"/>
    <w:rsid w:val="00457766"/>
    <w:rsid w:val="0045781E"/>
    <w:rsid w:val="00457831"/>
    <w:rsid w:val="0045785C"/>
    <w:rsid w:val="004578A5"/>
    <w:rsid w:val="004578EB"/>
    <w:rsid w:val="00457954"/>
    <w:rsid w:val="0045796B"/>
    <w:rsid w:val="0045799D"/>
    <w:rsid w:val="004579E0"/>
    <w:rsid w:val="00457A2A"/>
    <w:rsid w:val="00457A7F"/>
    <w:rsid w:val="00457A94"/>
    <w:rsid w:val="00457AA1"/>
    <w:rsid w:val="00457AD4"/>
    <w:rsid w:val="00457AE1"/>
    <w:rsid w:val="00457C0F"/>
    <w:rsid w:val="00457CA0"/>
    <w:rsid w:val="00457CC2"/>
    <w:rsid w:val="00457D9F"/>
    <w:rsid w:val="00457DB6"/>
    <w:rsid w:val="00457E25"/>
    <w:rsid w:val="00457E4F"/>
    <w:rsid w:val="00457E69"/>
    <w:rsid w:val="00457F13"/>
    <w:rsid w:val="00457F64"/>
    <w:rsid w:val="00457F83"/>
    <w:rsid w:val="00457F8D"/>
    <w:rsid w:val="0045E725"/>
    <w:rsid w:val="0046000A"/>
    <w:rsid w:val="00460038"/>
    <w:rsid w:val="00460042"/>
    <w:rsid w:val="00460049"/>
    <w:rsid w:val="00460077"/>
    <w:rsid w:val="00460147"/>
    <w:rsid w:val="00460250"/>
    <w:rsid w:val="004602CD"/>
    <w:rsid w:val="004602DA"/>
    <w:rsid w:val="00460338"/>
    <w:rsid w:val="0046033D"/>
    <w:rsid w:val="00460369"/>
    <w:rsid w:val="00460384"/>
    <w:rsid w:val="0046038E"/>
    <w:rsid w:val="0046045F"/>
    <w:rsid w:val="004604BE"/>
    <w:rsid w:val="0046050A"/>
    <w:rsid w:val="0046057D"/>
    <w:rsid w:val="004605C4"/>
    <w:rsid w:val="004605D9"/>
    <w:rsid w:val="00460614"/>
    <w:rsid w:val="004606E4"/>
    <w:rsid w:val="0046078A"/>
    <w:rsid w:val="00460815"/>
    <w:rsid w:val="00460834"/>
    <w:rsid w:val="00460876"/>
    <w:rsid w:val="004608AB"/>
    <w:rsid w:val="004608B7"/>
    <w:rsid w:val="004608CB"/>
    <w:rsid w:val="00460915"/>
    <w:rsid w:val="0046092E"/>
    <w:rsid w:val="00460950"/>
    <w:rsid w:val="004609CA"/>
    <w:rsid w:val="00460AA4"/>
    <w:rsid w:val="00460AAD"/>
    <w:rsid w:val="00460AC9"/>
    <w:rsid w:val="00460B51"/>
    <w:rsid w:val="00460B58"/>
    <w:rsid w:val="00460B5E"/>
    <w:rsid w:val="00460B97"/>
    <w:rsid w:val="00460BAD"/>
    <w:rsid w:val="00460C1D"/>
    <w:rsid w:val="00460C30"/>
    <w:rsid w:val="00460C3E"/>
    <w:rsid w:val="00460C59"/>
    <w:rsid w:val="00460C8E"/>
    <w:rsid w:val="00460E5C"/>
    <w:rsid w:val="00460F97"/>
    <w:rsid w:val="00461035"/>
    <w:rsid w:val="004610A5"/>
    <w:rsid w:val="00461104"/>
    <w:rsid w:val="00461118"/>
    <w:rsid w:val="00461144"/>
    <w:rsid w:val="004611C9"/>
    <w:rsid w:val="00461229"/>
    <w:rsid w:val="004612A3"/>
    <w:rsid w:val="004612D6"/>
    <w:rsid w:val="0046130A"/>
    <w:rsid w:val="00461328"/>
    <w:rsid w:val="004613CF"/>
    <w:rsid w:val="00461421"/>
    <w:rsid w:val="0046148E"/>
    <w:rsid w:val="00461507"/>
    <w:rsid w:val="0046150D"/>
    <w:rsid w:val="00461522"/>
    <w:rsid w:val="00461529"/>
    <w:rsid w:val="00461579"/>
    <w:rsid w:val="004615D0"/>
    <w:rsid w:val="0046164D"/>
    <w:rsid w:val="004616C8"/>
    <w:rsid w:val="00461719"/>
    <w:rsid w:val="00461722"/>
    <w:rsid w:val="004617A4"/>
    <w:rsid w:val="004617E8"/>
    <w:rsid w:val="00461809"/>
    <w:rsid w:val="00461821"/>
    <w:rsid w:val="00461828"/>
    <w:rsid w:val="00461884"/>
    <w:rsid w:val="004618A0"/>
    <w:rsid w:val="004618CB"/>
    <w:rsid w:val="00461952"/>
    <w:rsid w:val="0046195A"/>
    <w:rsid w:val="00461A42"/>
    <w:rsid w:val="00461A83"/>
    <w:rsid w:val="00461A88"/>
    <w:rsid w:val="00461AA8"/>
    <w:rsid w:val="00461B68"/>
    <w:rsid w:val="00461CA8"/>
    <w:rsid w:val="00461CC0"/>
    <w:rsid w:val="00461CE9"/>
    <w:rsid w:val="00461D21"/>
    <w:rsid w:val="00461D4D"/>
    <w:rsid w:val="00461D54"/>
    <w:rsid w:val="00461D8C"/>
    <w:rsid w:val="00461DD5"/>
    <w:rsid w:val="00461DF8"/>
    <w:rsid w:val="00461E10"/>
    <w:rsid w:val="00461EC3"/>
    <w:rsid w:val="00461EDF"/>
    <w:rsid w:val="00461F36"/>
    <w:rsid w:val="00461F37"/>
    <w:rsid w:val="00461F42"/>
    <w:rsid w:val="00461F87"/>
    <w:rsid w:val="00461F9C"/>
    <w:rsid w:val="0046202F"/>
    <w:rsid w:val="004620C4"/>
    <w:rsid w:val="004620D0"/>
    <w:rsid w:val="0046220E"/>
    <w:rsid w:val="00462221"/>
    <w:rsid w:val="00462230"/>
    <w:rsid w:val="00462292"/>
    <w:rsid w:val="004622EE"/>
    <w:rsid w:val="00462459"/>
    <w:rsid w:val="00462492"/>
    <w:rsid w:val="004624A0"/>
    <w:rsid w:val="004624FE"/>
    <w:rsid w:val="004624FF"/>
    <w:rsid w:val="00462573"/>
    <w:rsid w:val="004625E1"/>
    <w:rsid w:val="00462620"/>
    <w:rsid w:val="00462630"/>
    <w:rsid w:val="00462715"/>
    <w:rsid w:val="00462732"/>
    <w:rsid w:val="004627C1"/>
    <w:rsid w:val="0046286C"/>
    <w:rsid w:val="0046286D"/>
    <w:rsid w:val="004628B6"/>
    <w:rsid w:val="004628F1"/>
    <w:rsid w:val="0046293A"/>
    <w:rsid w:val="004629AE"/>
    <w:rsid w:val="00462B12"/>
    <w:rsid w:val="00462B91"/>
    <w:rsid w:val="00462BAA"/>
    <w:rsid w:val="00462C75"/>
    <w:rsid w:val="00462D03"/>
    <w:rsid w:val="00462D16"/>
    <w:rsid w:val="00462D2D"/>
    <w:rsid w:val="00462D42"/>
    <w:rsid w:val="00462D87"/>
    <w:rsid w:val="00462DBB"/>
    <w:rsid w:val="00462DD8"/>
    <w:rsid w:val="00462E53"/>
    <w:rsid w:val="00462E61"/>
    <w:rsid w:val="00462E81"/>
    <w:rsid w:val="00462E9E"/>
    <w:rsid w:val="00462EFA"/>
    <w:rsid w:val="00462F6B"/>
    <w:rsid w:val="00462FC2"/>
    <w:rsid w:val="00463043"/>
    <w:rsid w:val="00463051"/>
    <w:rsid w:val="00463059"/>
    <w:rsid w:val="00463082"/>
    <w:rsid w:val="00463089"/>
    <w:rsid w:val="004630A6"/>
    <w:rsid w:val="004630C9"/>
    <w:rsid w:val="004630E5"/>
    <w:rsid w:val="00463108"/>
    <w:rsid w:val="0046313B"/>
    <w:rsid w:val="004631CE"/>
    <w:rsid w:val="00463240"/>
    <w:rsid w:val="0046324A"/>
    <w:rsid w:val="004632C7"/>
    <w:rsid w:val="004632FE"/>
    <w:rsid w:val="0046333B"/>
    <w:rsid w:val="00463380"/>
    <w:rsid w:val="00463398"/>
    <w:rsid w:val="004633DA"/>
    <w:rsid w:val="004633EA"/>
    <w:rsid w:val="0046344F"/>
    <w:rsid w:val="00463510"/>
    <w:rsid w:val="0046356A"/>
    <w:rsid w:val="004636CD"/>
    <w:rsid w:val="00463755"/>
    <w:rsid w:val="0046376B"/>
    <w:rsid w:val="0046381E"/>
    <w:rsid w:val="0046382E"/>
    <w:rsid w:val="0046386D"/>
    <w:rsid w:val="004638EB"/>
    <w:rsid w:val="0046393D"/>
    <w:rsid w:val="00463941"/>
    <w:rsid w:val="00463979"/>
    <w:rsid w:val="00463A08"/>
    <w:rsid w:val="00463A30"/>
    <w:rsid w:val="00463A72"/>
    <w:rsid w:val="00463AE1"/>
    <w:rsid w:val="00463B4F"/>
    <w:rsid w:val="00463C0B"/>
    <w:rsid w:val="00463C37"/>
    <w:rsid w:val="00463C94"/>
    <w:rsid w:val="00463CB5"/>
    <w:rsid w:val="00463D05"/>
    <w:rsid w:val="00463D1C"/>
    <w:rsid w:val="00463D23"/>
    <w:rsid w:val="00463D32"/>
    <w:rsid w:val="00463D58"/>
    <w:rsid w:val="00463E60"/>
    <w:rsid w:val="00463EC0"/>
    <w:rsid w:val="00463EC4"/>
    <w:rsid w:val="00463EDD"/>
    <w:rsid w:val="00463EDF"/>
    <w:rsid w:val="00463F10"/>
    <w:rsid w:val="00463F37"/>
    <w:rsid w:val="00463F53"/>
    <w:rsid w:val="0046403B"/>
    <w:rsid w:val="00464064"/>
    <w:rsid w:val="00464099"/>
    <w:rsid w:val="0046412F"/>
    <w:rsid w:val="0046414B"/>
    <w:rsid w:val="00464176"/>
    <w:rsid w:val="004641CB"/>
    <w:rsid w:val="004641D4"/>
    <w:rsid w:val="00464269"/>
    <w:rsid w:val="004642CA"/>
    <w:rsid w:val="004642FD"/>
    <w:rsid w:val="0046436B"/>
    <w:rsid w:val="0046439F"/>
    <w:rsid w:val="004643E9"/>
    <w:rsid w:val="004643FF"/>
    <w:rsid w:val="0046445B"/>
    <w:rsid w:val="00464475"/>
    <w:rsid w:val="00464491"/>
    <w:rsid w:val="004644E5"/>
    <w:rsid w:val="0046450A"/>
    <w:rsid w:val="00464541"/>
    <w:rsid w:val="00464561"/>
    <w:rsid w:val="004646CE"/>
    <w:rsid w:val="00464954"/>
    <w:rsid w:val="00464A29"/>
    <w:rsid w:val="00464A5A"/>
    <w:rsid w:val="00464A76"/>
    <w:rsid w:val="00464B12"/>
    <w:rsid w:val="00464B8D"/>
    <w:rsid w:val="00464B9B"/>
    <w:rsid w:val="00464BAE"/>
    <w:rsid w:val="00464BD9"/>
    <w:rsid w:val="00464D21"/>
    <w:rsid w:val="00464E0D"/>
    <w:rsid w:val="00464E0F"/>
    <w:rsid w:val="00464E19"/>
    <w:rsid w:val="00464E37"/>
    <w:rsid w:val="00464E97"/>
    <w:rsid w:val="00464EAA"/>
    <w:rsid w:val="00464ED7"/>
    <w:rsid w:val="00464F16"/>
    <w:rsid w:val="00465059"/>
    <w:rsid w:val="004650C9"/>
    <w:rsid w:val="004650F5"/>
    <w:rsid w:val="00465130"/>
    <w:rsid w:val="00465184"/>
    <w:rsid w:val="004651CF"/>
    <w:rsid w:val="004652DB"/>
    <w:rsid w:val="0046532F"/>
    <w:rsid w:val="00465338"/>
    <w:rsid w:val="004653A2"/>
    <w:rsid w:val="004653D5"/>
    <w:rsid w:val="00465463"/>
    <w:rsid w:val="0046554B"/>
    <w:rsid w:val="00465661"/>
    <w:rsid w:val="00465683"/>
    <w:rsid w:val="004656B2"/>
    <w:rsid w:val="004656EA"/>
    <w:rsid w:val="00465745"/>
    <w:rsid w:val="00465754"/>
    <w:rsid w:val="004657BD"/>
    <w:rsid w:val="004658FB"/>
    <w:rsid w:val="00465961"/>
    <w:rsid w:val="004659FA"/>
    <w:rsid w:val="00465A50"/>
    <w:rsid w:val="00465AD8"/>
    <w:rsid w:val="00465B6E"/>
    <w:rsid w:val="00465BCA"/>
    <w:rsid w:val="00465BDB"/>
    <w:rsid w:val="00465C12"/>
    <w:rsid w:val="00465C66"/>
    <w:rsid w:val="00465CBD"/>
    <w:rsid w:val="00465D35"/>
    <w:rsid w:val="00465D39"/>
    <w:rsid w:val="00465D40"/>
    <w:rsid w:val="00465D83"/>
    <w:rsid w:val="00465DCB"/>
    <w:rsid w:val="00465E64"/>
    <w:rsid w:val="00465F44"/>
    <w:rsid w:val="00465F81"/>
    <w:rsid w:val="00465F9D"/>
    <w:rsid w:val="00465FDB"/>
    <w:rsid w:val="00465FFB"/>
    <w:rsid w:val="00466018"/>
    <w:rsid w:val="00466021"/>
    <w:rsid w:val="0046609C"/>
    <w:rsid w:val="004660C3"/>
    <w:rsid w:val="004660F6"/>
    <w:rsid w:val="00466173"/>
    <w:rsid w:val="0046617A"/>
    <w:rsid w:val="0046621D"/>
    <w:rsid w:val="0046621E"/>
    <w:rsid w:val="00466253"/>
    <w:rsid w:val="00466280"/>
    <w:rsid w:val="0046628C"/>
    <w:rsid w:val="00466296"/>
    <w:rsid w:val="004662B5"/>
    <w:rsid w:val="00466304"/>
    <w:rsid w:val="0046632D"/>
    <w:rsid w:val="00466372"/>
    <w:rsid w:val="004663F3"/>
    <w:rsid w:val="00466444"/>
    <w:rsid w:val="00466453"/>
    <w:rsid w:val="0046647B"/>
    <w:rsid w:val="004664E1"/>
    <w:rsid w:val="004665DB"/>
    <w:rsid w:val="0046663E"/>
    <w:rsid w:val="0046664E"/>
    <w:rsid w:val="00466656"/>
    <w:rsid w:val="004666AC"/>
    <w:rsid w:val="004666C4"/>
    <w:rsid w:val="0046670A"/>
    <w:rsid w:val="00466713"/>
    <w:rsid w:val="00466728"/>
    <w:rsid w:val="0046673E"/>
    <w:rsid w:val="00466764"/>
    <w:rsid w:val="004668DA"/>
    <w:rsid w:val="004668ED"/>
    <w:rsid w:val="004668FB"/>
    <w:rsid w:val="0046692B"/>
    <w:rsid w:val="00466A03"/>
    <w:rsid w:val="00466A1E"/>
    <w:rsid w:val="00466A58"/>
    <w:rsid w:val="00466A86"/>
    <w:rsid w:val="00466B02"/>
    <w:rsid w:val="00466B4C"/>
    <w:rsid w:val="00466B81"/>
    <w:rsid w:val="00466BE0"/>
    <w:rsid w:val="00466BEF"/>
    <w:rsid w:val="00466C24"/>
    <w:rsid w:val="00466C4F"/>
    <w:rsid w:val="00466CA2"/>
    <w:rsid w:val="00466DCF"/>
    <w:rsid w:val="00466DEF"/>
    <w:rsid w:val="00466E75"/>
    <w:rsid w:val="00466ED7"/>
    <w:rsid w:val="00466F2E"/>
    <w:rsid w:val="00466F76"/>
    <w:rsid w:val="00466FA4"/>
    <w:rsid w:val="00466FB7"/>
    <w:rsid w:val="00466FF6"/>
    <w:rsid w:val="00467049"/>
    <w:rsid w:val="0046704F"/>
    <w:rsid w:val="004670B1"/>
    <w:rsid w:val="0046726C"/>
    <w:rsid w:val="0046727C"/>
    <w:rsid w:val="00467316"/>
    <w:rsid w:val="00467320"/>
    <w:rsid w:val="004674E3"/>
    <w:rsid w:val="004674E8"/>
    <w:rsid w:val="00467519"/>
    <w:rsid w:val="00467575"/>
    <w:rsid w:val="004675B5"/>
    <w:rsid w:val="00467609"/>
    <w:rsid w:val="0046762D"/>
    <w:rsid w:val="0046768B"/>
    <w:rsid w:val="0046770C"/>
    <w:rsid w:val="00467766"/>
    <w:rsid w:val="004677C2"/>
    <w:rsid w:val="004677E3"/>
    <w:rsid w:val="004677F8"/>
    <w:rsid w:val="0046780B"/>
    <w:rsid w:val="0046785B"/>
    <w:rsid w:val="004678A2"/>
    <w:rsid w:val="004678B1"/>
    <w:rsid w:val="00467906"/>
    <w:rsid w:val="00467909"/>
    <w:rsid w:val="0046790D"/>
    <w:rsid w:val="0046792A"/>
    <w:rsid w:val="00467974"/>
    <w:rsid w:val="004679BF"/>
    <w:rsid w:val="00467A2E"/>
    <w:rsid w:val="00467A69"/>
    <w:rsid w:val="00467AAA"/>
    <w:rsid w:val="00467B2C"/>
    <w:rsid w:val="00467B74"/>
    <w:rsid w:val="00467BCD"/>
    <w:rsid w:val="00467C09"/>
    <w:rsid w:val="00467C2B"/>
    <w:rsid w:val="00467C2C"/>
    <w:rsid w:val="00467C48"/>
    <w:rsid w:val="00467C6A"/>
    <w:rsid w:val="00467CDB"/>
    <w:rsid w:val="00467CDE"/>
    <w:rsid w:val="00467D04"/>
    <w:rsid w:val="00467D0C"/>
    <w:rsid w:val="00467D17"/>
    <w:rsid w:val="00467D63"/>
    <w:rsid w:val="00467D90"/>
    <w:rsid w:val="00467E11"/>
    <w:rsid w:val="00467E63"/>
    <w:rsid w:val="00467E73"/>
    <w:rsid w:val="00467F32"/>
    <w:rsid w:val="00467F50"/>
    <w:rsid w:val="00467F63"/>
    <w:rsid w:val="00467FB1"/>
    <w:rsid w:val="00470003"/>
    <w:rsid w:val="00470008"/>
    <w:rsid w:val="00470030"/>
    <w:rsid w:val="00470070"/>
    <w:rsid w:val="004700C6"/>
    <w:rsid w:val="00470128"/>
    <w:rsid w:val="004701C9"/>
    <w:rsid w:val="004701D9"/>
    <w:rsid w:val="004701E1"/>
    <w:rsid w:val="004702F8"/>
    <w:rsid w:val="0047036F"/>
    <w:rsid w:val="00470380"/>
    <w:rsid w:val="00470462"/>
    <w:rsid w:val="00470483"/>
    <w:rsid w:val="0047048B"/>
    <w:rsid w:val="004704BE"/>
    <w:rsid w:val="004704F6"/>
    <w:rsid w:val="0047051D"/>
    <w:rsid w:val="0047054E"/>
    <w:rsid w:val="00470576"/>
    <w:rsid w:val="00470637"/>
    <w:rsid w:val="004706B3"/>
    <w:rsid w:val="004706D2"/>
    <w:rsid w:val="00470715"/>
    <w:rsid w:val="00470849"/>
    <w:rsid w:val="004708C0"/>
    <w:rsid w:val="004709CD"/>
    <w:rsid w:val="004709F6"/>
    <w:rsid w:val="00470A01"/>
    <w:rsid w:val="00470A55"/>
    <w:rsid w:val="00470AEA"/>
    <w:rsid w:val="00470B5A"/>
    <w:rsid w:val="00470CB1"/>
    <w:rsid w:val="00470CCB"/>
    <w:rsid w:val="00470D5F"/>
    <w:rsid w:val="00470F0C"/>
    <w:rsid w:val="00470F58"/>
    <w:rsid w:val="00470F9A"/>
    <w:rsid w:val="00470FA7"/>
    <w:rsid w:val="00470FB9"/>
    <w:rsid w:val="00470FF1"/>
    <w:rsid w:val="0047104B"/>
    <w:rsid w:val="00471083"/>
    <w:rsid w:val="004710FC"/>
    <w:rsid w:val="0047111E"/>
    <w:rsid w:val="0047114A"/>
    <w:rsid w:val="004711A8"/>
    <w:rsid w:val="004711AF"/>
    <w:rsid w:val="0047125B"/>
    <w:rsid w:val="0047129A"/>
    <w:rsid w:val="004712AE"/>
    <w:rsid w:val="004713BD"/>
    <w:rsid w:val="004713F4"/>
    <w:rsid w:val="00471456"/>
    <w:rsid w:val="004714E5"/>
    <w:rsid w:val="004715D9"/>
    <w:rsid w:val="004715F8"/>
    <w:rsid w:val="00471617"/>
    <w:rsid w:val="0047167F"/>
    <w:rsid w:val="0047174A"/>
    <w:rsid w:val="004717A8"/>
    <w:rsid w:val="004717B2"/>
    <w:rsid w:val="004717D0"/>
    <w:rsid w:val="004717F6"/>
    <w:rsid w:val="0047181C"/>
    <w:rsid w:val="004718D4"/>
    <w:rsid w:val="004719FA"/>
    <w:rsid w:val="00471A7B"/>
    <w:rsid w:val="00471AA8"/>
    <w:rsid w:val="00471C3B"/>
    <w:rsid w:val="00471C46"/>
    <w:rsid w:val="00471C58"/>
    <w:rsid w:val="00471D01"/>
    <w:rsid w:val="00471D4A"/>
    <w:rsid w:val="00471DEA"/>
    <w:rsid w:val="00471DFE"/>
    <w:rsid w:val="00471E08"/>
    <w:rsid w:val="00471E87"/>
    <w:rsid w:val="00471EB3"/>
    <w:rsid w:val="00471EB5"/>
    <w:rsid w:val="00471ED6"/>
    <w:rsid w:val="00471ED8"/>
    <w:rsid w:val="00471EE0"/>
    <w:rsid w:val="00471EF4"/>
    <w:rsid w:val="00471F14"/>
    <w:rsid w:val="00471F4F"/>
    <w:rsid w:val="00471F55"/>
    <w:rsid w:val="00471F7A"/>
    <w:rsid w:val="00471F8D"/>
    <w:rsid w:val="0047200B"/>
    <w:rsid w:val="00472017"/>
    <w:rsid w:val="004720F6"/>
    <w:rsid w:val="00472133"/>
    <w:rsid w:val="0047215D"/>
    <w:rsid w:val="00472192"/>
    <w:rsid w:val="00472193"/>
    <w:rsid w:val="0047229B"/>
    <w:rsid w:val="0047229C"/>
    <w:rsid w:val="00472300"/>
    <w:rsid w:val="0047230D"/>
    <w:rsid w:val="00472330"/>
    <w:rsid w:val="004723F5"/>
    <w:rsid w:val="00472431"/>
    <w:rsid w:val="004724A2"/>
    <w:rsid w:val="004724A9"/>
    <w:rsid w:val="00472526"/>
    <w:rsid w:val="004725E4"/>
    <w:rsid w:val="0047262F"/>
    <w:rsid w:val="004726AB"/>
    <w:rsid w:val="004726AC"/>
    <w:rsid w:val="004726DB"/>
    <w:rsid w:val="004726F1"/>
    <w:rsid w:val="00472729"/>
    <w:rsid w:val="00472744"/>
    <w:rsid w:val="00472760"/>
    <w:rsid w:val="0047276F"/>
    <w:rsid w:val="004727AD"/>
    <w:rsid w:val="004727D6"/>
    <w:rsid w:val="004727DE"/>
    <w:rsid w:val="0047281C"/>
    <w:rsid w:val="0047287B"/>
    <w:rsid w:val="00472924"/>
    <w:rsid w:val="004729FE"/>
    <w:rsid w:val="00472A67"/>
    <w:rsid w:val="00472A83"/>
    <w:rsid w:val="00472AC4"/>
    <w:rsid w:val="00472B89"/>
    <w:rsid w:val="00472B96"/>
    <w:rsid w:val="00472C05"/>
    <w:rsid w:val="00472C9E"/>
    <w:rsid w:val="00472CB8"/>
    <w:rsid w:val="00472D72"/>
    <w:rsid w:val="00472E1A"/>
    <w:rsid w:val="00472E5D"/>
    <w:rsid w:val="00472EA6"/>
    <w:rsid w:val="00472F0B"/>
    <w:rsid w:val="00472F38"/>
    <w:rsid w:val="00472F43"/>
    <w:rsid w:val="00472F49"/>
    <w:rsid w:val="00472F4E"/>
    <w:rsid w:val="00472F86"/>
    <w:rsid w:val="00472FBD"/>
    <w:rsid w:val="004730C4"/>
    <w:rsid w:val="00473104"/>
    <w:rsid w:val="00473137"/>
    <w:rsid w:val="004731DF"/>
    <w:rsid w:val="00473241"/>
    <w:rsid w:val="00473303"/>
    <w:rsid w:val="00473312"/>
    <w:rsid w:val="0047333E"/>
    <w:rsid w:val="0047343C"/>
    <w:rsid w:val="0047349F"/>
    <w:rsid w:val="004735F8"/>
    <w:rsid w:val="00473647"/>
    <w:rsid w:val="00473656"/>
    <w:rsid w:val="004737A4"/>
    <w:rsid w:val="004737B9"/>
    <w:rsid w:val="0047384E"/>
    <w:rsid w:val="0047389B"/>
    <w:rsid w:val="004738EB"/>
    <w:rsid w:val="00473901"/>
    <w:rsid w:val="00473906"/>
    <w:rsid w:val="0047397D"/>
    <w:rsid w:val="004739DE"/>
    <w:rsid w:val="00473A06"/>
    <w:rsid w:val="00473AA8"/>
    <w:rsid w:val="00473B72"/>
    <w:rsid w:val="00473BD9"/>
    <w:rsid w:val="00473C7D"/>
    <w:rsid w:val="00473C8E"/>
    <w:rsid w:val="00473C9A"/>
    <w:rsid w:val="00473CE5"/>
    <w:rsid w:val="00473CF3"/>
    <w:rsid w:val="00473D1D"/>
    <w:rsid w:val="00473DBE"/>
    <w:rsid w:val="00473DC7"/>
    <w:rsid w:val="00473DFA"/>
    <w:rsid w:val="00473E04"/>
    <w:rsid w:val="00473E41"/>
    <w:rsid w:val="00473EEA"/>
    <w:rsid w:val="00473EFE"/>
    <w:rsid w:val="00473F36"/>
    <w:rsid w:val="00473FE7"/>
    <w:rsid w:val="004740A6"/>
    <w:rsid w:val="004740F3"/>
    <w:rsid w:val="00474164"/>
    <w:rsid w:val="004741B2"/>
    <w:rsid w:val="004741C1"/>
    <w:rsid w:val="00474219"/>
    <w:rsid w:val="00474265"/>
    <w:rsid w:val="00474268"/>
    <w:rsid w:val="004742A9"/>
    <w:rsid w:val="004742FA"/>
    <w:rsid w:val="0047433A"/>
    <w:rsid w:val="00474341"/>
    <w:rsid w:val="0047435A"/>
    <w:rsid w:val="004743A6"/>
    <w:rsid w:val="004743F2"/>
    <w:rsid w:val="004744AB"/>
    <w:rsid w:val="00474505"/>
    <w:rsid w:val="00474602"/>
    <w:rsid w:val="0047461F"/>
    <w:rsid w:val="0047462B"/>
    <w:rsid w:val="00474657"/>
    <w:rsid w:val="004746A8"/>
    <w:rsid w:val="004746D9"/>
    <w:rsid w:val="004746DB"/>
    <w:rsid w:val="004746F0"/>
    <w:rsid w:val="00474750"/>
    <w:rsid w:val="004747B6"/>
    <w:rsid w:val="00474823"/>
    <w:rsid w:val="00474893"/>
    <w:rsid w:val="004748A8"/>
    <w:rsid w:val="00474905"/>
    <w:rsid w:val="0047499B"/>
    <w:rsid w:val="004749D1"/>
    <w:rsid w:val="004749EB"/>
    <w:rsid w:val="004749F2"/>
    <w:rsid w:val="00474ACD"/>
    <w:rsid w:val="00474B96"/>
    <w:rsid w:val="00474BC8"/>
    <w:rsid w:val="00474BD0"/>
    <w:rsid w:val="00474CC4"/>
    <w:rsid w:val="00474DB2"/>
    <w:rsid w:val="00474DDB"/>
    <w:rsid w:val="00474EB4"/>
    <w:rsid w:val="00474EEE"/>
    <w:rsid w:val="00474F80"/>
    <w:rsid w:val="004750A8"/>
    <w:rsid w:val="004750C9"/>
    <w:rsid w:val="004750CD"/>
    <w:rsid w:val="004750F2"/>
    <w:rsid w:val="00475151"/>
    <w:rsid w:val="004751B3"/>
    <w:rsid w:val="00475205"/>
    <w:rsid w:val="00475208"/>
    <w:rsid w:val="00475287"/>
    <w:rsid w:val="0047529B"/>
    <w:rsid w:val="004752A1"/>
    <w:rsid w:val="004752A4"/>
    <w:rsid w:val="004753CA"/>
    <w:rsid w:val="004753E5"/>
    <w:rsid w:val="00475411"/>
    <w:rsid w:val="00475468"/>
    <w:rsid w:val="00475480"/>
    <w:rsid w:val="0047549F"/>
    <w:rsid w:val="004754F4"/>
    <w:rsid w:val="00475518"/>
    <w:rsid w:val="00475528"/>
    <w:rsid w:val="0047562A"/>
    <w:rsid w:val="0047564F"/>
    <w:rsid w:val="004757A7"/>
    <w:rsid w:val="00475837"/>
    <w:rsid w:val="00475926"/>
    <w:rsid w:val="004759DE"/>
    <w:rsid w:val="00475A2D"/>
    <w:rsid w:val="00475A9F"/>
    <w:rsid w:val="00475AC3"/>
    <w:rsid w:val="00475AEF"/>
    <w:rsid w:val="00475B06"/>
    <w:rsid w:val="00475B6E"/>
    <w:rsid w:val="00475C7A"/>
    <w:rsid w:val="00475C87"/>
    <w:rsid w:val="00475CA7"/>
    <w:rsid w:val="00475CC9"/>
    <w:rsid w:val="00475CCB"/>
    <w:rsid w:val="00475CDE"/>
    <w:rsid w:val="00475CEE"/>
    <w:rsid w:val="00475D07"/>
    <w:rsid w:val="00475D19"/>
    <w:rsid w:val="00475E21"/>
    <w:rsid w:val="00475E79"/>
    <w:rsid w:val="00475EA0"/>
    <w:rsid w:val="00475F7C"/>
    <w:rsid w:val="00475FD5"/>
    <w:rsid w:val="0047600F"/>
    <w:rsid w:val="0047601F"/>
    <w:rsid w:val="00476142"/>
    <w:rsid w:val="004761BC"/>
    <w:rsid w:val="004761E7"/>
    <w:rsid w:val="0047627B"/>
    <w:rsid w:val="00476295"/>
    <w:rsid w:val="004762C0"/>
    <w:rsid w:val="004762F2"/>
    <w:rsid w:val="00476324"/>
    <w:rsid w:val="0047635B"/>
    <w:rsid w:val="0047640C"/>
    <w:rsid w:val="0047649B"/>
    <w:rsid w:val="004764F0"/>
    <w:rsid w:val="004765DD"/>
    <w:rsid w:val="004765E8"/>
    <w:rsid w:val="00476622"/>
    <w:rsid w:val="00476635"/>
    <w:rsid w:val="004766FF"/>
    <w:rsid w:val="00476734"/>
    <w:rsid w:val="00476791"/>
    <w:rsid w:val="004767F2"/>
    <w:rsid w:val="004767F7"/>
    <w:rsid w:val="00476837"/>
    <w:rsid w:val="0047683C"/>
    <w:rsid w:val="004768BB"/>
    <w:rsid w:val="004768D2"/>
    <w:rsid w:val="004768D8"/>
    <w:rsid w:val="004768E7"/>
    <w:rsid w:val="0047692B"/>
    <w:rsid w:val="00476936"/>
    <w:rsid w:val="0047694A"/>
    <w:rsid w:val="00476985"/>
    <w:rsid w:val="00476AA5"/>
    <w:rsid w:val="00476AD5"/>
    <w:rsid w:val="00476B86"/>
    <w:rsid w:val="00476C2C"/>
    <w:rsid w:val="00476D12"/>
    <w:rsid w:val="00476D51"/>
    <w:rsid w:val="00476D80"/>
    <w:rsid w:val="00476D96"/>
    <w:rsid w:val="00476E0B"/>
    <w:rsid w:val="00476E83"/>
    <w:rsid w:val="00476EBF"/>
    <w:rsid w:val="00476F1F"/>
    <w:rsid w:val="00476F27"/>
    <w:rsid w:val="00476FE4"/>
    <w:rsid w:val="0047705D"/>
    <w:rsid w:val="0047708A"/>
    <w:rsid w:val="004770B4"/>
    <w:rsid w:val="004770C7"/>
    <w:rsid w:val="004770E1"/>
    <w:rsid w:val="0047712E"/>
    <w:rsid w:val="004771CD"/>
    <w:rsid w:val="0047724E"/>
    <w:rsid w:val="00477263"/>
    <w:rsid w:val="004772B1"/>
    <w:rsid w:val="004772BB"/>
    <w:rsid w:val="00477427"/>
    <w:rsid w:val="0047746A"/>
    <w:rsid w:val="004774D8"/>
    <w:rsid w:val="0047751D"/>
    <w:rsid w:val="004775AD"/>
    <w:rsid w:val="004775D5"/>
    <w:rsid w:val="00477623"/>
    <w:rsid w:val="004776AF"/>
    <w:rsid w:val="0047795C"/>
    <w:rsid w:val="0047797E"/>
    <w:rsid w:val="00477980"/>
    <w:rsid w:val="00477B84"/>
    <w:rsid w:val="00477BAB"/>
    <w:rsid w:val="00477BC0"/>
    <w:rsid w:val="00477BDB"/>
    <w:rsid w:val="00477C21"/>
    <w:rsid w:val="00477C40"/>
    <w:rsid w:val="00477C4C"/>
    <w:rsid w:val="00477CEE"/>
    <w:rsid w:val="00477CF0"/>
    <w:rsid w:val="00477D40"/>
    <w:rsid w:val="00477D5D"/>
    <w:rsid w:val="00477D72"/>
    <w:rsid w:val="00477DE1"/>
    <w:rsid w:val="00477E14"/>
    <w:rsid w:val="00477E22"/>
    <w:rsid w:val="00477E28"/>
    <w:rsid w:val="00477E71"/>
    <w:rsid w:val="00477EE0"/>
    <w:rsid w:val="00477F24"/>
    <w:rsid w:val="00477F47"/>
    <w:rsid w:val="00477FFA"/>
    <w:rsid w:val="00480035"/>
    <w:rsid w:val="00480089"/>
    <w:rsid w:val="004800AF"/>
    <w:rsid w:val="004800ED"/>
    <w:rsid w:val="00480125"/>
    <w:rsid w:val="00480136"/>
    <w:rsid w:val="0048013C"/>
    <w:rsid w:val="004801F1"/>
    <w:rsid w:val="004801F4"/>
    <w:rsid w:val="00480221"/>
    <w:rsid w:val="00480223"/>
    <w:rsid w:val="00480224"/>
    <w:rsid w:val="00480244"/>
    <w:rsid w:val="00480278"/>
    <w:rsid w:val="004802E5"/>
    <w:rsid w:val="0048031A"/>
    <w:rsid w:val="0048032B"/>
    <w:rsid w:val="004803AD"/>
    <w:rsid w:val="004803ED"/>
    <w:rsid w:val="00480400"/>
    <w:rsid w:val="00480436"/>
    <w:rsid w:val="0048044F"/>
    <w:rsid w:val="00480453"/>
    <w:rsid w:val="004804E8"/>
    <w:rsid w:val="00480522"/>
    <w:rsid w:val="0048055B"/>
    <w:rsid w:val="004805C3"/>
    <w:rsid w:val="004806AA"/>
    <w:rsid w:val="004806D5"/>
    <w:rsid w:val="004806DB"/>
    <w:rsid w:val="00480733"/>
    <w:rsid w:val="004807E1"/>
    <w:rsid w:val="004807E6"/>
    <w:rsid w:val="00480805"/>
    <w:rsid w:val="00480886"/>
    <w:rsid w:val="004808BD"/>
    <w:rsid w:val="0048092B"/>
    <w:rsid w:val="00480944"/>
    <w:rsid w:val="0048099C"/>
    <w:rsid w:val="004809B2"/>
    <w:rsid w:val="004809E5"/>
    <w:rsid w:val="00480A55"/>
    <w:rsid w:val="00480C1B"/>
    <w:rsid w:val="00480C26"/>
    <w:rsid w:val="00480C70"/>
    <w:rsid w:val="00480D06"/>
    <w:rsid w:val="00480D6B"/>
    <w:rsid w:val="00480D6D"/>
    <w:rsid w:val="00480E0C"/>
    <w:rsid w:val="00480E3F"/>
    <w:rsid w:val="00480E60"/>
    <w:rsid w:val="00480E65"/>
    <w:rsid w:val="00480E68"/>
    <w:rsid w:val="00480E92"/>
    <w:rsid w:val="00480EB2"/>
    <w:rsid w:val="00480EE0"/>
    <w:rsid w:val="00480EF0"/>
    <w:rsid w:val="00480F5D"/>
    <w:rsid w:val="00480F6A"/>
    <w:rsid w:val="00480F77"/>
    <w:rsid w:val="00481044"/>
    <w:rsid w:val="00481112"/>
    <w:rsid w:val="00481128"/>
    <w:rsid w:val="004811C6"/>
    <w:rsid w:val="004811D7"/>
    <w:rsid w:val="00481204"/>
    <w:rsid w:val="004812EA"/>
    <w:rsid w:val="00481392"/>
    <w:rsid w:val="00481393"/>
    <w:rsid w:val="004813BF"/>
    <w:rsid w:val="004813E7"/>
    <w:rsid w:val="00481437"/>
    <w:rsid w:val="00481445"/>
    <w:rsid w:val="00481574"/>
    <w:rsid w:val="004815E9"/>
    <w:rsid w:val="00481633"/>
    <w:rsid w:val="00481675"/>
    <w:rsid w:val="0048168B"/>
    <w:rsid w:val="004816C8"/>
    <w:rsid w:val="004817AB"/>
    <w:rsid w:val="004817AC"/>
    <w:rsid w:val="004817BE"/>
    <w:rsid w:val="004817F1"/>
    <w:rsid w:val="00481875"/>
    <w:rsid w:val="004818AA"/>
    <w:rsid w:val="004818CA"/>
    <w:rsid w:val="004818CE"/>
    <w:rsid w:val="004818DF"/>
    <w:rsid w:val="00481982"/>
    <w:rsid w:val="004819A0"/>
    <w:rsid w:val="004819EB"/>
    <w:rsid w:val="00481A2E"/>
    <w:rsid w:val="00481A36"/>
    <w:rsid w:val="00481AE1"/>
    <w:rsid w:val="00481BA1"/>
    <w:rsid w:val="00481BCF"/>
    <w:rsid w:val="00481C6F"/>
    <w:rsid w:val="00481C8E"/>
    <w:rsid w:val="00481CAC"/>
    <w:rsid w:val="00481CD3"/>
    <w:rsid w:val="00481CDF"/>
    <w:rsid w:val="00481CE0"/>
    <w:rsid w:val="00481D3C"/>
    <w:rsid w:val="00481D77"/>
    <w:rsid w:val="00481DA2"/>
    <w:rsid w:val="00481DFF"/>
    <w:rsid w:val="00481E47"/>
    <w:rsid w:val="00481E51"/>
    <w:rsid w:val="00481EB9"/>
    <w:rsid w:val="00481F79"/>
    <w:rsid w:val="00481F9C"/>
    <w:rsid w:val="00481FBC"/>
    <w:rsid w:val="00481FFD"/>
    <w:rsid w:val="00482018"/>
    <w:rsid w:val="00482149"/>
    <w:rsid w:val="00482236"/>
    <w:rsid w:val="00482260"/>
    <w:rsid w:val="00482280"/>
    <w:rsid w:val="00482360"/>
    <w:rsid w:val="004823B1"/>
    <w:rsid w:val="004823CA"/>
    <w:rsid w:val="004824B7"/>
    <w:rsid w:val="004824C1"/>
    <w:rsid w:val="004824F3"/>
    <w:rsid w:val="0048251D"/>
    <w:rsid w:val="00482557"/>
    <w:rsid w:val="0048256A"/>
    <w:rsid w:val="0048259E"/>
    <w:rsid w:val="00482618"/>
    <w:rsid w:val="00482657"/>
    <w:rsid w:val="004826A3"/>
    <w:rsid w:val="00482704"/>
    <w:rsid w:val="00482743"/>
    <w:rsid w:val="00482766"/>
    <w:rsid w:val="00482774"/>
    <w:rsid w:val="0048280F"/>
    <w:rsid w:val="00482848"/>
    <w:rsid w:val="004828AE"/>
    <w:rsid w:val="004828B8"/>
    <w:rsid w:val="004828CA"/>
    <w:rsid w:val="004828CE"/>
    <w:rsid w:val="00482903"/>
    <w:rsid w:val="0048295F"/>
    <w:rsid w:val="0048297C"/>
    <w:rsid w:val="004829F3"/>
    <w:rsid w:val="00482A6E"/>
    <w:rsid w:val="00482C10"/>
    <w:rsid w:val="00482C8E"/>
    <w:rsid w:val="00482E3C"/>
    <w:rsid w:val="00482E42"/>
    <w:rsid w:val="00482E8D"/>
    <w:rsid w:val="00482EBB"/>
    <w:rsid w:val="00482EDF"/>
    <w:rsid w:val="00482F84"/>
    <w:rsid w:val="00482FA3"/>
    <w:rsid w:val="00482FB5"/>
    <w:rsid w:val="00483059"/>
    <w:rsid w:val="0048306D"/>
    <w:rsid w:val="004830EB"/>
    <w:rsid w:val="004831EA"/>
    <w:rsid w:val="004831FF"/>
    <w:rsid w:val="00483299"/>
    <w:rsid w:val="00483478"/>
    <w:rsid w:val="004834DF"/>
    <w:rsid w:val="00483520"/>
    <w:rsid w:val="00483527"/>
    <w:rsid w:val="00483559"/>
    <w:rsid w:val="00483591"/>
    <w:rsid w:val="004835C3"/>
    <w:rsid w:val="00483662"/>
    <w:rsid w:val="004836A5"/>
    <w:rsid w:val="0048386A"/>
    <w:rsid w:val="004838A5"/>
    <w:rsid w:val="004838C6"/>
    <w:rsid w:val="00483948"/>
    <w:rsid w:val="00483995"/>
    <w:rsid w:val="004839BE"/>
    <w:rsid w:val="00483AB9"/>
    <w:rsid w:val="00483B37"/>
    <w:rsid w:val="00483BB6"/>
    <w:rsid w:val="00483C11"/>
    <w:rsid w:val="00483C40"/>
    <w:rsid w:val="00483C4B"/>
    <w:rsid w:val="00483CBB"/>
    <w:rsid w:val="00483CDD"/>
    <w:rsid w:val="00483D01"/>
    <w:rsid w:val="00483D86"/>
    <w:rsid w:val="00483D8A"/>
    <w:rsid w:val="00483DC5"/>
    <w:rsid w:val="00483E5A"/>
    <w:rsid w:val="00483E63"/>
    <w:rsid w:val="00483EFD"/>
    <w:rsid w:val="00483F23"/>
    <w:rsid w:val="00483F43"/>
    <w:rsid w:val="00483F7C"/>
    <w:rsid w:val="00483FB5"/>
    <w:rsid w:val="00484044"/>
    <w:rsid w:val="004840E9"/>
    <w:rsid w:val="004841E6"/>
    <w:rsid w:val="004841F5"/>
    <w:rsid w:val="00484250"/>
    <w:rsid w:val="0048425D"/>
    <w:rsid w:val="0048428C"/>
    <w:rsid w:val="0048429E"/>
    <w:rsid w:val="004842F8"/>
    <w:rsid w:val="0048437E"/>
    <w:rsid w:val="004843C4"/>
    <w:rsid w:val="00484423"/>
    <w:rsid w:val="00484458"/>
    <w:rsid w:val="0048447E"/>
    <w:rsid w:val="004844B1"/>
    <w:rsid w:val="0048450A"/>
    <w:rsid w:val="004845A8"/>
    <w:rsid w:val="004845D1"/>
    <w:rsid w:val="004846D9"/>
    <w:rsid w:val="00484738"/>
    <w:rsid w:val="004847BA"/>
    <w:rsid w:val="00484867"/>
    <w:rsid w:val="0048487B"/>
    <w:rsid w:val="004849A5"/>
    <w:rsid w:val="004849B1"/>
    <w:rsid w:val="00484AF6"/>
    <w:rsid w:val="00484B76"/>
    <w:rsid w:val="00484C03"/>
    <w:rsid w:val="00484CEF"/>
    <w:rsid w:val="00484D07"/>
    <w:rsid w:val="00484D22"/>
    <w:rsid w:val="00484D70"/>
    <w:rsid w:val="00484D8C"/>
    <w:rsid w:val="00484DA9"/>
    <w:rsid w:val="00484E0A"/>
    <w:rsid w:val="00484E3E"/>
    <w:rsid w:val="00484E5E"/>
    <w:rsid w:val="00484E8E"/>
    <w:rsid w:val="00484EFE"/>
    <w:rsid w:val="00484F10"/>
    <w:rsid w:val="00484F58"/>
    <w:rsid w:val="00484F84"/>
    <w:rsid w:val="00484FCD"/>
    <w:rsid w:val="00485090"/>
    <w:rsid w:val="00485130"/>
    <w:rsid w:val="00485150"/>
    <w:rsid w:val="00485165"/>
    <w:rsid w:val="00485198"/>
    <w:rsid w:val="00485212"/>
    <w:rsid w:val="0048525F"/>
    <w:rsid w:val="0048526E"/>
    <w:rsid w:val="0048526F"/>
    <w:rsid w:val="00485353"/>
    <w:rsid w:val="00485388"/>
    <w:rsid w:val="004853AC"/>
    <w:rsid w:val="004853E4"/>
    <w:rsid w:val="004853EB"/>
    <w:rsid w:val="00485432"/>
    <w:rsid w:val="00485494"/>
    <w:rsid w:val="004854BD"/>
    <w:rsid w:val="004854E0"/>
    <w:rsid w:val="004854EF"/>
    <w:rsid w:val="00485575"/>
    <w:rsid w:val="004855B5"/>
    <w:rsid w:val="004855CB"/>
    <w:rsid w:val="004855E2"/>
    <w:rsid w:val="0048571A"/>
    <w:rsid w:val="0048575D"/>
    <w:rsid w:val="00485790"/>
    <w:rsid w:val="004857AB"/>
    <w:rsid w:val="00485815"/>
    <w:rsid w:val="00485848"/>
    <w:rsid w:val="0048592A"/>
    <w:rsid w:val="00485959"/>
    <w:rsid w:val="004859C4"/>
    <w:rsid w:val="00485A9E"/>
    <w:rsid w:val="00485B73"/>
    <w:rsid w:val="00485B9A"/>
    <w:rsid w:val="00485BD8"/>
    <w:rsid w:val="00485BF6"/>
    <w:rsid w:val="00485C37"/>
    <w:rsid w:val="00485D7A"/>
    <w:rsid w:val="00485D8F"/>
    <w:rsid w:val="00485DB1"/>
    <w:rsid w:val="00485DBF"/>
    <w:rsid w:val="00485E4B"/>
    <w:rsid w:val="00485E53"/>
    <w:rsid w:val="00485ECB"/>
    <w:rsid w:val="00485F2F"/>
    <w:rsid w:val="00485F5B"/>
    <w:rsid w:val="00485FCB"/>
    <w:rsid w:val="00485FD7"/>
    <w:rsid w:val="0048605C"/>
    <w:rsid w:val="004860A9"/>
    <w:rsid w:val="004860B0"/>
    <w:rsid w:val="004860FD"/>
    <w:rsid w:val="0048616F"/>
    <w:rsid w:val="00486195"/>
    <w:rsid w:val="0048620C"/>
    <w:rsid w:val="004862AD"/>
    <w:rsid w:val="004862B6"/>
    <w:rsid w:val="00486308"/>
    <w:rsid w:val="00486344"/>
    <w:rsid w:val="00486356"/>
    <w:rsid w:val="0048637F"/>
    <w:rsid w:val="004863D0"/>
    <w:rsid w:val="0048641A"/>
    <w:rsid w:val="00486451"/>
    <w:rsid w:val="00486497"/>
    <w:rsid w:val="004864E6"/>
    <w:rsid w:val="00486531"/>
    <w:rsid w:val="004865C0"/>
    <w:rsid w:val="00486607"/>
    <w:rsid w:val="00486615"/>
    <w:rsid w:val="0048664A"/>
    <w:rsid w:val="0048668B"/>
    <w:rsid w:val="004866AE"/>
    <w:rsid w:val="004866CE"/>
    <w:rsid w:val="0048670F"/>
    <w:rsid w:val="0048673D"/>
    <w:rsid w:val="00486745"/>
    <w:rsid w:val="004867E9"/>
    <w:rsid w:val="004867F2"/>
    <w:rsid w:val="00486844"/>
    <w:rsid w:val="004868AA"/>
    <w:rsid w:val="004868F0"/>
    <w:rsid w:val="0048699B"/>
    <w:rsid w:val="00486A45"/>
    <w:rsid w:val="00486B0E"/>
    <w:rsid w:val="00486B54"/>
    <w:rsid w:val="00486B69"/>
    <w:rsid w:val="00486B84"/>
    <w:rsid w:val="00486C3C"/>
    <w:rsid w:val="00486C4A"/>
    <w:rsid w:val="00486C95"/>
    <w:rsid w:val="00486CCD"/>
    <w:rsid w:val="00486D2E"/>
    <w:rsid w:val="00486D35"/>
    <w:rsid w:val="00486D5A"/>
    <w:rsid w:val="00486D7B"/>
    <w:rsid w:val="00486D83"/>
    <w:rsid w:val="00486D87"/>
    <w:rsid w:val="00486DC6"/>
    <w:rsid w:val="00486DE3"/>
    <w:rsid w:val="00486E65"/>
    <w:rsid w:val="00486ED9"/>
    <w:rsid w:val="00486F4D"/>
    <w:rsid w:val="00486F59"/>
    <w:rsid w:val="00486FAF"/>
    <w:rsid w:val="00486FB5"/>
    <w:rsid w:val="00486FBA"/>
    <w:rsid w:val="00486FF9"/>
    <w:rsid w:val="00487097"/>
    <w:rsid w:val="004871A2"/>
    <w:rsid w:val="004871C7"/>
    <w:rsid w:val="004872AE"/>
    <w:rsid w:val="004872E6"/>
    <w:rsid w:val="0048731A"/>
    <w:rsid w:val="00487322"/>
    <w:rsid w:val="00487327"/>
    <w:rsid w:val="00487384"/>
    <w:rsid w:val="004873A1"/>
    <w:rsid w:val="004873D6"/>
    <w:rsid w:val="004873E7"/>
    <w:rsid w:val="00487400"/>
    <w:rsid w:val="00487439"/>
    <w:rsid w:val="00487456"/>
    <w:rsid w:val="004874AE"/>
    <w:rsid w:val="004874B1"/>
    <w:rsid w:val="00487582"/>
    <w:rsid w:val="0048758D"/>
    <w:rsid w:val="00487597"/>
    <w:rsid w:val="004875DF"/>
    <w:rsid w:val="0048765F"/>
    <w:rsid w:val="004876B7"/>
    <w:rsid w:val="004876DC"/>
    <w:rsid w:val="004876E4"/>
    <w:rsid w:val="00487730"/>
    <w:rsid w:val="00487753"/>
    <w:rsid w:val="00487768"/>
    <w:rsid w:val="004877B4"/>
    <w:rsid w:val="004877C5"/>
    <w:rsid w:val="004877F3"/>
    <w:rsid w:val="00487804"/>
    <w:rsid w:val="00487807"/>
    <w:rsid w:val="0048783D"/>
    <w:rsid w:val="0048787B"/>
    <w:rsid w:val="004878AF"/>
    <w:rsid w:val="004878F4"/>
    <w:rsid w:val="004878FA"/>
    <w:rsid w:val="0048793A"/>
    <w:rsid w:val="004879CE"/>
    <w:rsid w:val="00487A0D"/>
    <w:rsid w:val="00487A2E"/>
    <w:rsid w:val="00487A34"/>
    <w:rsid w:val="00487A39"/>
    <w:rsid w:val="00487A46"/>
    <w:rsid w:val="00487A7D"/>
    <w:rsid w:val="00487AB1"/>
    <w:rsid w:val="00487AE3"/>
    <w:rsid w:val="00487B87"/>
    <w:rsid w:val="00487C03"/>
    <w:rsid w:val="00487C3E"/>
    <w:rsid w:val="00487CAE"/>
    <w:rsid w:val="00487CB1"/>
    <w:rsid w:val="00487DD7"/>
    <w:rsid w:val="00487E0E"/>
    <w:rsid w:val="00487E55"/>
    <w:rsid w:val="00487E61"/>
    <w:rsid w:val="00487EAF"/>
    <w:rsid w:val="00487FD1"/>
    <w:rsid w:val="00490005"/>
    <w:rsid w:val="00490017"/>
    <w:rsid w:val="004900FD"/>
    <w:rsid w:val="00490199"/>
    <w:rsid w:val="004901A0"/>
    <w:rsid w:val="004901D8"/>
    <w:rsid w:val="00490280"/>
    <w:rsid w:val="004902CA"/>
    <w:rsid w:val="004902CB"/>
    <w:rsid w:val="00490381"/>
    <w:rsid w:val="004903C0"/>
    <w:rsid w:val="0049040C"/>
    <w:rsid w:val="00490504"/>
    <w:rsid w:val="0049052D"/>
    <w:rsid w:val="004905A8"/>
    <w:rsid w:val="004905C5"/>
    <w:rsid w:val="00490665"/>
    <w:rsid w:val="00490687"/>
    <w:rsid w:val="004906A5"/>
    <w:rsid w:val="0049074B"/>
    <w:rsid w:val="00490800"/>
    <w:rsid w:val="0049082D"/>
    <w:rsid w:val="0049096F"/>
    <w:rsid w:val="004909AD"/>
    <w:rsid w:val="00490A32"/>
    <w:rsid w:val="00490AAE"/>
    <w:rsid w:val="00490AB3"/>
    <w:rsid w:val="00490AD7"/>
    <w:rsid w:val="00490AFD"/>
    <w:rsid w:val="00490BF6"/>
    <w:rsid w:val="00490C09"/>
    <w:rsid w:val="00490CD7"/>
    <w:rsid w:val="00490D14"/>
    <w:rsid w:val="00490D84"/>
    <w:rsid w:val="00490DBC"/>
    <w:rsid w:val="00490E14"/>
    <w:rsid w:val="00490F59"/>
    <w:rsid w:val="00490F5A"/>
    <w:rsid w:val="00490F97"/>
    <w:rsid w:val="00490FC0"/>
    <w:rsid w:val="00491027"/>
    <w:rsid w:val="0049103E"/>
    <w:rsid w:val="004910DA"/>
    <w:rsid w:val="0049112E"/>
    <w:rsid w:val="0049126C"/>
    <w:rsid w:val="0049127C"/>
    <w:rsid w:val="00491286"/>
    <w:rsid w:val="004912BF"/>
    <w:rsid w:val="004912CB"/>
    <w:rsid w:val="0049130D"/>
    <w:rsid w:val="0049133D"/>
    <w:rsid w:val="004913BB"/>
    <w:rsid w:val="004913DF"/>
    <w:rsid w:val="00491435"/>
    <w:rsid w:val="0049143B"/>
    <w:rsid w:val="004914B3"/>
    <w:rsid w:val="0049155C"/>
    <w:rsid w:val="00491681"/>
    <w:rsid w:val="00491717"/>
    <w:rsid w:val="00491757"/>
    <w:rsid w:val="0049176C"/>
    <w:rsid w:val="0049178D"/>
    <w:rsid w:val="004917A6"/>
    <w:rsid w:val="00491829"/>
    <w:rsid w:val="0049188B"/>
    <w:rsid w:val="004918AF"/>
    <w:rsid w:val="0049193F"/>
    <w:rsid w:val="00491958"/>
    <w:rsid w:val="00491968"/>
    <w:rsid w:val="00491989"/>
    <w:rsid w:val="00491A12"/>
    <w:rsid w:val="00491A8C"/>
    <w:rsid w:val="00491A9B"/>
    <w:rsid w:val="00491BBC"/>
    <w:rsid w:val="00491BF0"/>
    <w:rsid w:val="00491C01"/>
    <w:rsid w:val="00491C63"/>
    <w:rsid w:val="00491C91"/>
    <w:rsid w:val="00491CC5"/>
    <w:rsid w:val="00491CD0"/>
    <w:rsid w:val="00491D02"/>
    <w:rsid w:val="00491D9E"/>
    <w:rsid w:val="00491E36"/>
    <w:rsid w:val="00491EBE"/>
    <w:rsid w:val="00491F05"/>
    <w:rsid w:val="00491F38"/>
    <w:rsid w:val="00491FFB"/>
    <w:rsid w:val="0049201F"/>
    <w:rsid w:val="0049203E"/>
    <w:rsid w:val="0049205C"/>
    <w:rsid w:val="0049210B"/>
    <w:rsid w:val="00492123"/>
    <w:rsid w:val="00492179"/>
    <w:rsid w:val="004921C6"/>
    <w:rsid w:val="00492214"/>
    <w:rsid w:val="004922A3"/>
    <w:rsid w:val="00492317"/>
    <w:rsid w:val="00492330"/>
    <w:rsid w:val="00492396"/>
    <w:rsid w:val="004924B8"/>
    <w:rsid w:val="0049251D"/>
    <w:rsid w:val="004925C6"/>
    <w:rsid w:val="004925C9"/>
    <w:rsid w:val="0049266F"/>
    <w:rsid w:val="004926A6"/>
    <w:rsid w:val="004926EA"/>
    <w:rsid w:val="0049271E"/>
    <w:rsid w:val="00492726"/>
    <w:rsid w:val="00492751"/>
    <w:rsid w:val="004927C1"/>
    <w:rsid w:val="004927EA"/>
    <w:rsid w:val="0049287D"/>
    <w:rsid w:val="004928CD"/>
    <w:rsid w:val="00492951"/>
    <w:rsid w:val="00492956"/>
    <w:rsid w:val="004929F0"/>
    <w:rsid w:val="00492A2D"/>
    <w:rsid w:val="00492A44"/>
    <w:rsid w:val="00492AEB"/>
    <w:rsid w:val="00492AFE"/>
    <w:rsid w:val="00492B05"/>
    <w:rsid w:val="00492B2F"/>
    <w:rsid w:val="00492B79"/>
    <w:rsid w:val="00492BAB"/>
    <w:rsid w:val="00492BB1"/>
    <w:rsid w:val="00492C74"/>
    <w:rsid w:val="00492CB3"/>
    <w:rsid w:val="00492CB6"/>
    <w:rsid w:val="00492D19"/>
    <w:rsid w:val="00492D2E"/>
    <w:rsid w:val="00492D81"/>
    <w:rsid w:val="00492D8F"/>
    <w:rsid w:val="00492E3A"/>
    <w:rsid w:val="00492F35"/>
    <w:rsid w:val="00492F66"/>
    <w:rsid w:val="00492FA5"/>
    <w:rsid w:val="00492FAC"/>
    <w:rsid w:val="00492FBB"/>
    <w:rsid w:val="0049309C"/>
    <w:rsid w:val="004931DE"/>
    <w:rsid w:val="0049327F"/>
    <w:rsid w:val="0049329B"/>
    <w:rsid w:val="00493338"/>
    <w:rsid w:val="004933B8"/>
    <w:rsid w:val="004933EF"/>
    <w:rsid w:val="00493456"/>
    <w:rsid w:val="0049347A"/>
    <w:rsid w:val="004934DC"/>
    <w:rsid w:val="00493503"/>
    <w:rsid w:val="004935A1"/>
    <w:rsid w:val="004935CE"/>
    <w:rsid w:val="004935D0"/>
    <w:rsid w:val="00493625"/>
    <w:rsid w:val="004936EC"/>
    <w:rsid w:val="00493784"/>
    <w:rsid w:val="0049378B"/>
    <w:rsid w:val="0049378E"/>
    <w:rsid w:val="004937CA"/>
    <w:rsid w:val="004937E7"/>
    <w:rsid w:val="00493801"/>
    <w:rsid w:val="00493894"/>
    <w:rsid w:val="004938B1"/>
    <w:rsid w:val="004939AF"/>
    <w:rsid w:val="004939B6"/>
    <w:rsid w:val="004939F6"/>
    <w:rsid w:val="00493AA0"/>
    <w:rsid w:val="00493AD6"/>
    <w:rsid w:val="00493AEC"/>
    <w:rsid w:val="00493B3C"/>
    <w:rsid w:val="00493BA1"/>
    <w:rsid w:val="00493BD4"/>
    <w:rsid w:val="00493C28"/>
    <w:rsid w:val="00493C9D"/>
    <w:rsid w:val="00493CAF"/>
    <w:rsid w:val="00493CB7"/>
    <w:rsid w:val="00493DCA"/>
    <w:rsid w:val="00493E2D"/>
    <w:rsid w:val="00493E49"/>
    <w:rsid w:val="00493E9A"/>
    <w:rsid w:val="00493EC2"/>
    <w:rsid w:val="00493F02"/>
    <w:rsid w:val="00493F14"/>
    <w:rsid w:val="00493F2F"/>
    <w:rsid w:val="00493FB9"/>
    <w:rsid w:val="004940CB"/>
    <w:rsid w:val="004940CF"/>
    <w:rsid w:val="00494174"/>
    <w:rsid w:val="004941C8"/>
    <w:rsid w:val="00494340"/>
    <w:rsid w:val="00494387"/>
    <w:rsid w:val="004943E1"/>
    <w:rsid w:val="00494401"/>
    <w:rsid w:val="00494406"/>
    <w:rsid w:val="00494449"/>
    <w:rsid w:val="0049446F"/>
    <w:rsid w:val="0049450A"/>
    <w:rsid w:val="00494523"/>
    <w:rsid w:val="00494599"/>
    <w:rsid w:val="004945E6"/>
    <w:rsid w:val="004945FE"/>
    <w:rsid w:val="0049462F"/>
    <w:rsid w:val="0049472C"/>
    <w:rsid w:val="00494750"/>
    <w:rsid w:val="004947F0"/>
    <w:rsid w:val="00494870"/>
    <w:rsid w:val="0049487E"/>
    <w:rsid w:val="004948AD"/>
    <w:rsid w:val="004948E2"/>
    <w:rsid w:val="0049493B"/>
    <w:rsid w:val="0049495E"/>
    <w:rsid w:val="00494A07"/>
    <w:rsid w:val="00494A93"/>
    <w:rsid w:val="00494AAC"/>
    <w:rsid w:val="00494AFB"/>
    <w:rsid w:val="00494B23"/>
    <w:rsid w:val="00494B73"/>
    <w:rsid w:val="00494BD7"/>
    <w:rsid w:val="00494C48"/>
    <w:rsid w:val="00494C4B"/>
    <w:rsid w:val="00494C7E"/>
    <w:rsid w:val="00494C8E"/>
    <w:rsid w:val="00494C90"/>
    <w:rsid w:val="00494CD7"/>
    <w:rsid w:val="00494CDD"/>
    <w:rsid w:val="00494CFC"/>
    <w:rsid w:val="00494D0E"/>
    <w:rsid w:val="00494D2F"/>
    <w:rsid w:val="00494D55"/>
    <w:rsid w:val="00494DAD"/>
    <w:rsid w:val="00494DAE"/>
    <w:rsid w:val="00494E86"/>
    <w:rsid w:val="00494F1C"/>
    <w:rsid w:val="00494F32"/>
    <w:rsid w:val="00494F75"/>
    <w:rsid w:val="00494FD1"/>
    <w:rsid w:val="00494FD5"/>
    <w:rsid w:val="0049503B"/>
    <w:rsid w:val="00495047"/>
    <w:rsid w:val="004950E8"/>
    <w:rsid w:val="00495103"/>
    <w:rsid w:val="0049514A"/>
    <w:rsid w:val="0049516B"/>
    <w:rsid w:val="004952B5"/>
    <w:rsid w:val="004952CC"/>
    <w:rsid w:val="00495396"/>
    <w:rsid w:val="004953AD"/>
    <w:rsid w:val="004953B5"/>
    <w:rsid w:val="00495422"/>
    <w:rsid w:val="004954D1"/>
    <w:rsid w:val="00495502"/>
    <w:rsid w:val="004955AA"/>
    <w:rsid w:val="004955DC"/>
    <w:rsid w:val="00495674"/>
    <w:rsid w:val="00495677"/>
    <w:rsid w:val="00495687"/>
    <w:rsid w:val="00495782"/>
    <w:rsid w:val="004957BC"/>
    <w:rsid w:val="00495822"/>
    <w:rsid w:val="004959B4"/>
    <w:rsid w:val="004959EE"/>
    <w:rsid w:val="00495A02"/>
    <w:rsid w:val="00495A77"/>
    <w:rsid w:val="00495A85"/>
    <w:rsid w:val="00495AB5"/>
    <w:rsid w:val="00495AC9"/>
    <w:rsid w:val="00495AE6"/>
    <w:rsid w:val="00495BBB"/>
    <w:rsid w:val="00495C95"/>
    <w:rsid w:val="00495CAB"/>
    <w:rsid w:val="00495CC1"/>
    <w:rsid w:val="00495CE7"/>
    <w:rsid w:val="00495D69"/>
    <w:rsid w:val="00495D8C"/>
    <w:rsid w:val="00495DEB"/>
    <w:rsid w:val="00495E1C"/>
    <w:rsid w:val="00495E2C"/>
    <w:rsid w:val="00495ECB"/>
    <w:rsid w:val="00495EE8"/>
    <w:rsid w:val="00496010"/>
    <w:rsid w:val="00496032"/>
    <w:rsid w:val="00496036"/>
    <w:rsid w:val="004960E4"/>
    <w:rsid w:val="0049616A"/>
    <w:rsid w:val="00496171"/>
    <w:rsid w:val="00496196"/>
    <w:rsid w:val="004961B3"/>
    <w:rsid w:val="004961F2"/>
    <w:rsid w:val="00496282"/>
    <w:rsid w:val="00496287"/>
    <w:rsid w:val="0049636B"/>
    <w:rsid w:val="0049636C"/>
    <w:rsid w:val="00496422"/>
    <w:rsid w:val="00496511"/>
    <w:rsid w:val="00496528"/>
    <w:rsid w:val="0049655D"/>
    <w:rsid w:val="00496593"/>
    <w:rsid w:val="004965F9"/>
    <w:rsid w:val="00496638"/>
    <w:rsid w:val="004966A2"/>
    <w:rsid w:val="004966B2"/>
    <w:rsid w:val="004966B9"/>
    <w:rsid w:val="004966C6"/>
    <w:rsid w:val="004966EC"/>
    <w:rsid w:val="00496705"/>
    <w:rsid w:val="00496760"/>
    <w:rsid w:val="004967CF"/>
    <w:rsid w:val="0049699E"/>
    <w:rsid w:val="004969EF"/>
    <w:rsid w:val="00496A4C"/>
    <w:rsid w:val="00496A7B"/>
    <w:rsid w:val="00496B04"/>
    <w:rsid w:val="00496BAE"/>
    <w:rsid w:val="00496BC4"/>
    <w:rsid w:val="00496C94"/>
    <w:rsid w:val="00496CD3"/>
    <w:rsid w:val="00496CE0"/>
    <w:rsid w:val="00496CE7"/>
    <w:rsid w:val="00496CF5"/>
    <w:rsid w:val="00496D72"/>
    <w:rsid w:val="00496D8C"/>
    <w:rsid w:val="00496DDD"/>
    <w:rsid w:val="00496DE6"/>
    <w:rsid w:val="00496DFB"/>
    <w:rsid w:val="00496E28"/>
    <w:rsid w:val="00496E43"/>
    <w:rsid w:val="00496E46"/>
    <w:rsid w:val="00496E5D"/>
    <w:rsid w:val="00496EF0"/>
    <w:rsid w:val="00496FE1"/>
    <w:rsid w:val="00496FEC"/>
    <w:rsid w:val="00497047"/>
    <w:rsid w:val="0049712E"/>
    <w:rsid w:val="00497157"/>
    <w:rsid w:val="004971A8"/>
    <w:rsid w:val="0049724D"/>
    <w:rsid w:val="00497271"/>
    <w:rsid w:val="0049727E"/>
    <w:rsid w:val="0049735E"/>
    <w:rsid w:val="004974CC"/>
    <w:rsid w:val="0049757B"/>
    <w:rsid w:val="004975FC"/>
    <w:rsid w:val="00497646"/>
    <w:rsid w:val="0049775E"/>
    <w:rsid w:val="00497791"/>
    <w:rsid w:val="0049779E"/>
    <w:rsid w:val="004977B3"/>
    <w:rsid w:val="00497892"/>
    <w:rsid w:val="00497897"/>
    <w:rsid w:val="004978C8"/>
    <w:rsid w:val="0049791A"/>
    <w:rsid w:val="0049794F"/>
    <w:rsid w:val="00497997"/>
    <w:rsid w:val="004979A7"/>
    <w:rsid w:val="004979DA"/>
    <w:rsid w:val="004979F3"/>
    <w:rsid w:val="00497A07"/>
    <w:rsid w:val="00497A19"/>
    <w:rsid w:val="00497A25"/>
    <w:rsid w:val="00497AED"/>
    <w:rsid w:val="00497B27"/>
    <w:rsid w:val="00497BFA"/>
    <w:rsid w:val="00497C05"/>
    <w:rsid w:val="00497C5C"/>
    <w:rsid w:val="00497C8F"/>
    <w:rsid w:val="00497C90"/>
    <w:rsid w:val="00497CA0"/>
    <w:rsid w:val="00497CDC"/>
    <w:rsid w:val="00497D48"/>
    <w:rsid w:val="00497DF0"/>
    <w:rsid w:val="00497E5C"/>
    <w:rsid w:val="00497E63"/>
    <w:rsid w:val="00497E76"/>
    <w:rsid w:val="00497EC8"/>
    <w:rsid w:val="00497F6B"/>
    <w:rsid w:val="00497F6C"/>
    <w:rsid w:val="00497FAE"/>
    <w:rsid w:val="00497FC7"/>
    <w:rsid w:val="004A0006"/>
    <w:rsid w:val="004A0025"/>
    <w:rsid w:val="004A002A"/>
    <w:rsid w:val="004A012A"/>
    <w:rsid w:val="004A0140"/>
    <w:rsid w:val="004A01C7"/>
    <w:rsid w:val="004A01EE"/>
    <w:rsid w:val="004A01F8"/>
    <w:rsid w:val="004A0218"/>
    <w:rsid w:val="004A0220"/>
    <w:rsid w:val="004A0228"/>
    <w:rsid w:val="004A028A"/>
    <w:rsid w:val="004A0306"/>
    <w:rsid w:val="004A0359"/>
    <w:rsid w:val="004A0395"/>
    <w:rsid w:val="004A03AD"/>
    <w:rsid w:val="004A0424"/>
    <w:rsid w:val="004A0458"/>
    <w:rsid w:val="004A04C2"/>
    <w:rsid w:val="004A0510"/>
    <w:rsid w:val="004A061C"/>
    <w:rsid w:val="004A0631"/>
    <w:rsid w:val="004A064E"/>
    <w:rsid w:val="004A068F"/>
    <w:rsid w:val="004A06A3"/>
    <w:rsid w:val="004A06BF"/>
    <w:rsid w:val="004A0709"/>
    <w:rsid w:val="004A070D"/>
    <w:rsid w:val="004A071B"/>
    <w:rsid w:val="004A07E3"/>
    <w:rsid w:val="004A08CB"/>
    <w:rsid w:val="004A08D8"/>
    <w:rsid w:val="004A09C1"/>
    <w:rsid w:val="004A09D9"/>
    <w:rsid w:val="004A09E1"/>
    <w:rsid w:val="004A0A0A"/>
    <w:rsid w:val="004A0A9F"/>
    <w:rsid w:val="004A0AA2"/>
    <w:rsid w:val="004A0AEC"/>
    <w:rsid w:val="004A0B55"/>
    <w:rsid w:val="004A0B8F"/>
    <w:rsid w:val="004A0B97"/>
    <w:rsid w:val="004A0B98"/>
    <w:rsid w:val="004A0BF0"/>
    <w:rsid w:val="004A0C29"/>
    <w:rsid w:val="004A0C31"/>
    <w:rsid w:val="004A0C44"/>
    <w:rsid w:val="004A0C69"/>
    <w:rsid w:val="004A0C7F"/>
    <w:rsid w:val="004A0C92"/>
    <w:rsid w:val="004A0CF9"/>
    <w:rsid w:val="004A0D5B"/>
    <w:rsid w:val="004A0D84"/>
    <w:rsid w:val="004A0DC1"/>
    <w:rsid w:val="004A0E18"/>
    <w:rsid w:val="004A0E2B"/>
    <w:rsid w:val="004A0E80"/>
    <w:rsid w:val="004A0EBF"/>
    <w:rsid w:val="004A0F04"/>
    <w:rsid w:val="004A0F84"/>
    <w:rsid w:val="004A0F8D"/>
    <w:rsid w:val="004A0FA3"/>
    <w:rsid w:val="004A0FE3"/>
    <w:rsid w:val="004A1002"/>
    <w:rsid w:val="004A1042"/>
    <w:rsid w:val="004A117C"/>
    <w:rsid w:val="004A11B9"/>
    <w:rsid w:val="004A11C7"/>
    <w:rsid w:val="004A11C9"/>
    <w:rsid w:val="004A11CD"/>
    <w:rsid w:val="004A11DE"/>
    <w:rsid w:val="004A11F9"/>
    <w:rsid w:val="004A1271"/>
    <w:rsid w:val="004A1311"/>
    <w:rsid w:val="004A1378"/>
    <w:rsid w:val="004A13BD"/>
    <w:rsid w:val="004A13D6"/>
    <w:rsid w:val="004A13E7"/>
    <w:rsid w:val="004A1432"/>
    <w:rsid w:val="004A1481"/>
    <w:rsid w:val="004A14A5"/>
    <w:rsid w:val="004A1553"/>
    <w:rsid w:val="004A15DA"/>
    <w:rsid w:val="004A1612"/>
    <w:rsid w:val="004A163A"/>
    <w:rsid w:val="004A1661"/>
    <w:rsid w:val="004A1664"/>
    <w:rsid w:val="004A16A0"/>
    <w:rsid w:val="004A16FD"/>
    <w:rsid w:val="004A1863"/>
    <w:rsid w:val="004A18A5"/>
    <w:rsid w:val="004A19B2"/>
    <w:rsid w:val="004A19B7"/>
    <w:rsid w:val="004A19EB"/>
    <w:rsid w:val="004A1A17"/>
    <w:rsid w:val="004A1AB5"/>
    <w:rsid w:val="004A1AE0"/>
    <w:rsid w:val="004A1BA8"/>
    <w:rsid w:val="004A1C1D"/>
    <w:rsid w:val="004A1CDB"/>
    <w:rsid w:val="004A1D4F"/>
    <w:rsid w:val="004A1DA4"/>
    <w:rsid w:val="004A1DAD"/>
    <w:rsid w:val="004A1F93"/>
    <w:rsid w:val="004A1FB6"/>
    <w:rsid w:val="004A1FE1"/>
    <w:rsid w:val="004A1FE2"/>
    <w:rsid w:val="004A2005"/>
    <w:rsid w:val="004A2051"/>
    <w:rsid w:val="004A20B1"/>
    <w:rsid w:val="004A20F5"/>
    <w:rsid w:val="004A20FD"/>
    <w:rsid w:val="004A2100"/>
    <w:rsid w:val="004A2129"/>
    <w:rsid w:val="004A2160"/>
    <w:rsid w:val="004A219F"/>
    <w:rsid w:val="004A2223"/>
    <w:rsid w:val="004A2228"/>
    <w:rsid w:val="004A2229"/>
    <w:rsid w:val="004A224E"/>
    <w:rsid w:val="004A22C5"/>
    <w:rsid w:val="004A2351"/>
    <w:rsid w:val="004A2380"/>
    <w:rsid w:val="004A23FD"/>
    <w:rsid w:val="004A2420"/>
    <w:rsid w:val="004A24CF"/>
    <w:rsid w:val="004A2532"/>
    <w:rsid w:val="004A258C"/>
    <w:rsid w:val="004A2682"/>
    <w:rsid w:val="004A2717"/>
    <w:rsid w:val="004A273C"/>
    <w:rsid w:val="004A273D"/>
    <w:rsid w:val="004A2796"/>
    <w:rsid w:val="004A2816"/>
    <w:rsid w:val="004A281F"/>
    <w:rsid w:val="004A283D"/>
    <w:rsid w:val="004A2844"/>
    <w:rsid w:val="004A2878"/>
    <w:rsid w:val="004A2961"/>
    <w:rsid w:val="004A29D8"/>
    <w:rsid w:val="004A2A70"/>
    <w:rsid w:val="004A2AD5"/>
    <w:rsid w:val="004A2AE5"/>
    <w:rsid w:val="004A2AF4"/>
    <w:rsid w:val="004A2B0F"/>
    <w:rsid w:val="004A2B8D"/>
    <w:rsid w:val="004A2B92"/>
    <w:rsid w:val="004A2BD0"/>
    <w:rsid w:val="004A2BE7"/>
    <w:rsid w:val="004A2CAC"/>
    <w:rsid w:val="004A2CF6"/>
    <w:rsid w:val="004A2D63"/>
    <w:rsid w:val="004A2DCA"/>
    <w:rsid w:val="004A2E3E"/>
    <w:rsid w:val="004A2E4E"/>
    <w:rsid w:val="004A2F02"/>
    <w:rsid w:val="004A2F2E"/>
    <w:rsid w:val="004A2F6E"/>
    <w:rsid w:val="004A2FF4"/>
    <w:rsid w:val="004A3027"/>
    <w:rsid w:val="004A3033"/>
    <w:rsid w:val="004A3071"/>
    <w:rsid w:val="004A312F"/>
    <w:rsid w:val="004A3131"/>
    <w:rsid w:val="004A3191"/>
    <w:rsid w:val="004A31D1"/>
    <w:rsid w:val="004A31DC"/>
    <w:rsid w:val="004A3212"/>
    <w:rsid w:val="004A3213"/>
    <w:rsid w:val="004A327D"/>
    <w:rsid w:val="004A329C"/>
    <w:rsid w:val="004A3305"/>
    <w:rsid w:val="004A3382"/>
    <w:rsid w:val="004A33A6"/>
    <w:rsid w:val="004A33BE"/>
    <w:rsid w:val="004A3581"/>
    <w:rsid w:val="004A35B9"/>
    <w:rsid w:val="004A35EC"/>
    <w:rsid w:val="004A35ED"/>
    <w:rsid w:val="004A36B0"/>
    <w:rsid w:val="004A36F8"/>
    <w:rsid w:val="004A3717"/>
    <w:rsid w:val="004A3799"/>
    <w:rsid w:val="004A381A"/>
    <w:rsid w:val="004A3827"/>
    <w:rsid w:val="004A3895"/>
    <w:rsid w:val="004A391F"/>
    <w:rsid w:val="004A3924"/>
    <w:rsid w:val="004A39C2"/>
    <w:rsid w:val="004A39F9"/>
    <w:rsid w:val="004A3A14"/>
    <w:rsid w:val="004A3A2D"/>
    <w:rsid w:val="004A3A3E"/>
    <w:rsid w:val="004A3AB2"/>
    <w:rsid w:val="004A3B18"/>
    <w:rsid w:val="004A3B61"/>
    <w:rsid w:val="004A3B63"/>
    <w:rsid w:val="004A3BB0"/>
    <w:rsid w:val="004A3BB7"/>
    <w:rsid w:val="004A3BDD"/>
    <w:rsid w:val="004A3C89"/>
    <w:rsid w:val="004A3CDF"/>
    <w:rsid w:val="004A3D11"/>
    <w:rsid w:val="004A3D33"/>
    <w:rsid w:val="004A3D3E"/>
    <w:rsid w:val="004A3D43"/>
    <w:rsid w:val="004A3D5D"/>
    <w:rsid w:val="004A3D74"/>
    <w:rsid w:val="004A3DCE"/>
    <w:rsid w:val="004A3E5C"/>
    <w:rsid w:val="004A3EA8"/>
    <w:rsid w:val="004A3EFB"/>
    <w:rsid w:val="004A3F5B"/>
    <w:rsid w:val="004A40E9"/>
    <w:rsid w:val="004A4121"/>
    <w:rsid w:val="004A414D"/>
    <w:rsid w:val="004A4194"/>
    <w:rsid w:val="004A4210"/>
    <w:rsid w:val="004A423E"/>
    <w:rsid w:val="004A42AA"/>
    <w:rsid w:val="004A42B8"/>
    <w:rsid w:val="004A42EF"/>
    <w:rsid w:val="004A4356"/>
    <w:rsid w:val="004A43A9"/>
    <w:rsid w:val="004A43BA"/>
    <w:rsid w:val="004A43D4"/>
    <w:rsid w:val="004A445D"/>
    <w:rsid w:val="004A4551"/>
    <w:rsid w:val="004A4559"/>
    <w:rsid w:val="004A458D"/>
    <w:rsid w:val="004A459E"/>
    <w:rsid w:val="004A4613"/>
    <w:rsid w:val="004A4673"/>
    <w:rsid w:val="004A4733"/>
    <w:rsid w:val="004A4765"/>
    <w:rsid w:val="004A47A1"/>
    <w:rsid w:val="004A47F9"/>
    <w:rsid w:val="004A4847"/>
    <w:rsid w:val="004A48CE"/>
    <w:rsid w:val="004A4973"/>
    <w:rsid w:val="004A49EE"/>
    <w:rsid w:val="004A49F0"/>
    <w:rsid w:val="004A49F1"/>
    <w:rsid w:val="004A4A11"/>
    <w:rsid w:val="004A4A4C"/>
    <w:rsid w:val="004A4AF2"/>
    <w:rsid w:val="004A4B7C"/>
    <w:rsid w:val="004A4B83"/>
    <w:rsid w:val="004A4BE5"/>
    <w:rsid w:val="004A4BF8"/>
    <w:rsid w:val="004A4C04"/>
    <w:rsid w:val="004A4C67"/>
    <w:rsid w:val="004A4C7B"/>
    <w:rsid w:val="004A4C99"/>
    <w:rsid w:val="004A4C9C"/>
    <w:rsid w:val="004A4D09"/>
    <w:rsid w:val="004A4D27"/>
    <w:rsid w:val="004A4D74"/>
    <w:rsid w:val="004A4E71"/>
    <w:rsid w:val="004A4E78"/>
    <w:rsid w:val="004A4EBC"/>
    <w:rsid w:val="004A4ED5"/>
    <w:rsid w:val="004A4F72"/>
    <w:rsid w:val="004A4F82"/>
    <w:rsid w:val="004A501B"/>
    <w:rsid w:val="004A5033"/>
    <w:rsid w:val="004A50A5"/>
    <w:rsid w:val="004A50B8"/>
    <w:rsid w:val="004A50EF"/>
    <w:rsid w:val="004A5120"/>
    <w:rsid w:val="004A5145"/>
    <w:rsid w:val="004A51D4"/>
    <w:rsid w:val="004A520B"/>
    <w:rsid w:val="004A5248"/>
    <w:rsid w:val="004A5274"/>
    <w:rsid w:val="004A52B3"/>
    <w:rsid w:val="004A5356"/>
    <w:rsid w:val="004A53A0"/>
    <w:rsid w:val="004A53FB"/>
    <w:rsid w:val="004A540E"/>
    <w:rsid w:val="004A5448"/>
    <w:rsid w:val="004A54CE"/>
    <w:rsid w:val="004A54DE"/>
    <w:rsid w:val="004A551F"/>
    <w:rsid w:val="004A5545"/>
    <w:rsid w:val="004A55B0"/>
    <w:rsid w:val="004A55CD"/>
    <w:rsid w:val="004A55E1"/>
    <w:rsid w:val="004A5600"/>
    <w:rsid w:val="004A567B"/>
    <w:rsid w:val="004A575B"/>
    <w:rsid w:val="004A579C"/>
    <w:rsid w:val="004A57AA"/>
    <w:rsid w:val="004A57C5"/>
    <w:rsid w:val="004A57E2"/>
    <w:rsid w:val="004A57EE"/>
    <w:rsid w:val="004A5806"/>
    <w:rsid w:val="004A5883"/>
    <w:rsid w:val="004A58E3"/>
    <w:rsid w:val="004A59A0"/>
    <w:rsid w:val="004A59D8"/>
    <w:rsid w:val="004A5A6D"/>
    <w:rsid w:val="004A5ADF"/>
    <w:rsid w:val="004A5AF3"/>
    <w:rsid w:val="004A5B78"/>
    <w:rsid w:val="004A5BD9"/>
    <w:rsid w:val="004A5C09"/>
    <w:rsid w:val="004A5C0C"/>
    <w:rsid w:val="004A5C52"/>
    <w:rsid w:val="004A5CB6"/>
    <w:rsid w:val="004A5D2E"/>
    <w:rsid w:val="004A5D60"/>
    <w:rsid w:val="004A5D8D"/>
    <w:rsid w:val="004A5DAC"/>
    <w:rsid w:val="004A5E0E"/>
    <w:rsid w:val="004A5E77"/>
    <w:rsid w:val="004A5E7A"/>
    <w:rsid w:val="004A5E9F"/>
    <w:rsid w:val="004A5EBE"/>
    <w:rsid w:val="004A5ED2"/>
    <w:rsid w:val="004A5F8D"/>
    <w:rsid w:val="004A5FCB"/>
    <w:rsid w:val="004A5FE5"/>
    <w:rsid w:val="004A601F"/>
    <w:rsid w:val="004A60A4"/>
    <w:rsid w:val="004A6103"/>
    <w:rsid w:val="004A611F"/>
    <w:rsid w:val="004A6135"/>
    <w:rsid w:val="004A6144"/>
    <w:rsid w:val="004A6155"/>
    <w:rsid w:val="004A6272"/>
    <w:rsid w:val="004A62B5"/>
    <w:rsid w:val="004A62CA"/>
    <w:rsid w:val="004A6376"/>
    <w:rsid w:val="004A6377"/>
    <w:rsid w:val="004A6386"/>
    <w:rsid w:val="004A6398"/>
    <w:rsid w:val="004A63EE"/>
    <w:rsid w:val="004A642C"/>
    <w:rsid w:val="004A6479"/>
    <w:rsid w:val="004A64D8"/>
    <w:rsid w:val="004A6560"/>
    <w:rsid w:val="004A656D"/>
    <w:rsid w:val="004A6597"/>
    <w:rsid w:val="004A670E"/>
    <w:rsid w:val="004A67C6"/>
    <w:rsid w:val="004A67F7"/>
    <w:rsid w:val="004A682E"/>
    <w:rsid w:val="004A6843"/>
    <w:rsid w:val="004A6859"/>
    <w:rsid w:val="004A68E3"/>
    <w:rsid w:val="004A68E8"/>
    <w:rsid w:val="004A6976"/>
    <w:rsid w:val="004A69A0"/>
    <w:rsid w:val="004A6A39"/>
    <w:rsid w:val="004A6A77"/>
    <w:rsid w:val="004A6B28"/>
    <w:rsid w:val="004A6B53"/>
    <w:rsid w:val="004A6B7D"/>
    <w:rsid w:val="004A6C0B"/>
    <w:rsid w:val="004A6C14"/>
    <w:rsid w:val="004A6C5D"/>
    <w:rsid w:val="004A6C98"/>
    <w:rsid w:val="004A6D30"/>
    <w:rsid w:val="004A6D64"/>
    <w:rsid w:val="004A6D75"/>
    <w:rsid w:val="004A6D88"/>
    <w:rsid w:val="004A6DB2"/>
    <w:rsid w:val="004A6DDB"/>
    <w:rsid w:val="004A6E65"/>
    <w:rsid w:val="004A6F0F"/>
    <w:rsid w:val="004A6F12"/>
    <w:rsid w:val="004A6F28"/>
    <w:rsid w:val="004A7012"/>
    <w:rsid w:val="004A707B"/>
    <w:rsid w:val="004A709C"/>
    <w:rsid w:val="004A70B6"/>
    <w:rsid w:val="004A70D4"/>
    <w:rsid w:val="004A70D5"/>
    <w:rsid w:val="004A70E1"/>
    <w:rsid w:val="004A712D"/>
    <w:rsid w:val="004A7179"/>
    <w:rsid w:val="004A718C"/>
    <w:rsid w:val="004A719F"/>
    <w:rsid w:val="004A71DB"/>
    <w:rsid w:val="004A7312"/>
    <w:rsid w:val="004A738E"/>
    <w:rsid w:val="004A7421"/>
    <w:rsid w:val="004A744E"/>
    <w:rsid w:val="004A74ED"/>
    <w:rsid w:val="004A7572"/>
    <w:rsid w:val="004A7577"/>
    <w:rsid w:val="004A757F"/>
    <w:rsid w:val="004A7624"/>
    <w:rsid w:val="004A7631"/>
    <w:rsid w:val="004A76E8"/>
    <w:rsid w:val="004A7740"/>
    <w:rsid w:val="004A77B1"/>
    <w:rsid w:val="004A77CB"/>
    <w:rsid w:val="004A77D6"/>
    <w:rsid w:val="004A786C"/>
    <w:rsid w:val="004A78A4"/>
    <w:rsid w:val="004A78E4"/>
    <w:rsid w:val="004A7968"/>
    <w:rsid w:val="004A7973"/>
    <w:rsid w:val="004A79B4"/>
    <w:rsid w:val="004A7A04"/>
    <w:rsid w:val="004A7A69"/>
    <w:rsid w:val="004A7A75"/>
    <w:rsid w:val="004A7A85"/>
    <w:rsid w:val="004A7B1B"/>
    <w:rsid w:val="004A7BFB"/>
    <w:rsid w:val="004A7C36"/>
    <w:rsid w:val="004A7CB8"/>
    <w:rsid w:val="004A7DC4"/>
    <w:rsid w:val="004A7E5E"/>
    <w:rsid w:val="004A7F32"/>
    <w:rsid w:val="004A7F47"/>
    <w:rsid w:val="004A7F76"/>
    <w:rsid w:val="004B0030"/>
    <w:rsid w:val="004B00B4"/>
    <w:rsid w:val="004B0181"/>
    <w:rsid w:val="004B025A"/>
    <w:rsid w:val="004B02A1"/>
    <w:rsid w:val="004B02CD"/>
    <w:rsid w:val="004B02E7"/>
    <w:rsid w:val="004B0332"/>
    <w:rsid w:val="004B0355"/>
    <w:rsid w:val="004B036F"/>
    <w:rsid w:val="004B038E"/>
    <w:rsid w:val="004B03DF"/>
    <w:rsid w:val="004B04A8"/>
    <w:rsid w:val="004B04C4"/>
    <w:rsid w:val="004B04C8"/>
    <w:rsid w:val="004B04D3"/>
    <w:rsid w:val="004B0516"/>
    <w:rsid w:val="004B05B6"/>
    <w:rsid w:val="004B05DE"/>
    <w:rsid w:val="004B063F"/>
    <w:rsid w:val="004B0670"/>
    <w:rsid w:val="004B067F"/>
    <w:rsid w:val="004B06EB"/>
    <w:rsid w:val="004B072D"/>
    <w:rsid w:val="004B0753"/>
    <w:rsid w:val="004B0856"/>
    <w:rsid w:val="004B085B"/>
    <w:rsid w:val="004B0867"/>
    <w:rsid w:val="004B08BC"/>
    <w:rsid w:val="004B08FC"/>
    <w:rsid w:val="004B090F"/>
    <w:rsid w:val="004B0955"/>
    <w:rsid w:val="004B09DC"/>
    <w:rsid w:val="004B0A3F"/>
    <w:rsid w:val="004B0A7E"/>
    <w:rsid w:val="004B0AA3"/>
    <w:rsid w:val="004B0B72"/>
    <w:rsid w:val="004B0C23"/>
    <w:rsid w:val="004B0C26"/>
    <w:rsid w:val="004B0CDD"/>
    <w:rsid w:val="004B0D30"/>
    <w:rsid w:val="004B0D50"/>
    <w:rsid w:val="004B0D9D"/>
    <w:rsid w:val="004B0ED5"/>
    <w:rsid w:val="004B0EEE"/>
    <w:rsid w:val="004B0FAD"/>
    <w:rsid w:val="004B0FB7"/>
    <w:rsid w:val="004B1170"/>
    <w:rsid w:val="004B11EA"/>
    <w:rsid w:val="004B11F7"/>
    <w:rsid w:val="004B121F"/>
    <w:rsid w:val="004B127F"/>
    <w:rsid w:val="004B12AC"/>
    <w:rsid w:val="004B12C3"/>
    <w:rsid w:val="004B1337"/>
    <w:rsid w:val="004B1394"/>
    <w:rsid w:val="004B13AD"/>
    <w:rsid w:val="004B13FA"/>
    <w:rsid w:val="004B1453"/>
    <w:rsid w:val="004B1461"/>
    <w:rsid w:val="004B14C2"/>
    <w:rsid w:val="004B1528"/>
    <w:rsid w:val="004B1555"/>
    <w:rsid w:val="004B15A9"/>
    <w:rsid w:val="004B15AC"/>
    <w:rsid w:val="004B15BF"/>
    <w:rsid w:val="004B15D0"/>
    <w:rsid w:val="004B1608"/>
    <w:rsid w:val="004B1634"/>
    <w:rsid w:val="004B166E"/>
    <w:rsid w:val="004B1685"/>
    <w:rsid w:val="004B16F0"/>
    <w:rsid w:val="004B18CC"/>
    <w:rsid w:val="004B1991"/>
    <w:rsid w:val="004B19C0"/>
    <w:rsid w:val="004B1A15"/>
    <w:rsid w:val="004B1A92"/>
    <w:rsid w:val="004B1AE6"/>
    <w:rsid w:val="004B1C6F"/>
    <w:rsid w:val="004B1C94"/>
    <w:rsid w:val="004B1CC6"/>
    <w:rsid w:val="004B1D22"/>
    <w:rsid w:val="004B1D33"/>
    <w:rsid w:val="004B1D8A"/>
    <w:rsid w:val="004B1D8B"/>
    <w:rsid w:val="004B1E29"/>
    <w:rsid w:val="004B1E71"/>
    <w:rsid w:val="004B1E93"/>
    <w:rsid w:val="004B1EF9"/>
    <w:rsid w:val="004B20ED"/>
    <w:rsid w:val="004B2100"/>
    <w:rsid w:val="004B216F"/>
    <w:rsid w:val="004B2173"/>
    <w:rsid w:val="004B21B5"/>
    <w:rsid w:val="004B220E"/>
    <w:rsid w:val="004B222D"/>
    <w:rsid w:val="004B223B"/>
    <w:rsid w:val="004B2334"/>
    <w:rsid w:val="004B2346"/>
    <w:rsid w:val="004B23E3"/>
    <w:rsid w:val="004B23EE"/>
    <w:rsid w:val="004B24F8"/>
    <w:rsid w:val="004B2590"/>
    <w:rsid w:val="004B25B8"/>
    <w:rsid w:val="004B25C3"/>
    <w:rsid w:val="004B262A"/>
    <w:rsid w:val="004B2646"/>
    <w:rsid w:val="004B2675"/>
    <w:rsid w:val="004B26D4"/>
    <w:rsid w:val="004B2729"/>
    <w:rsid w:val="004B2761"/>
    <w:rsid w:val="004B27AA"/>
    <w:rsid w:val="004B284B"/>
    <w:rsid w:val="004B28E6"/>
    <w:rsid w:val="004B2B41"/>
    <w:rsid w:val="004B2B47"/>
    <w:rsid w:val="004B2B66"/>
    <w:rsid w:val="004B2CE4"/>
    <w:rsid w:val="004B2D43"/>
    <w:rsid w:val="004B2D51"/>
    <w:rsid w:val="004B2D6C"/>
    <w:rsid w:val="004B2DCD"/>
    <w:rsid w:val="004B2DF5"/>
    <w:rsid w:val="004B2DF8"/>
    <w:rsid w:val="004B2E7A"/>
    <w:rsid w:val="004B2EB4"/>
    <w:rsid w:val="004B2F98"/>
    <w:rsid w:val="004B3057"/>
    <w:rsid w:val="004B3088"/>
    <w:rsid w:val="004B30E8"/>
    <w:rsid w:val="004B3161"/>
    <w:rsid w:val="004B320D"/>
    <w:rsid w:val="004B3261"/>
    <w:rsid w:val="004B327C"/>
    <w:rsid w:val="004B336A"/>
    <w:rsid w:val="004B3394"/>
    <w:rsid w:val="004B339F"/>
    <w:rsid w:val="004B33D6"/>
    <w:rsid w:val="004B33D8"/>
    <w:rsid w:val="004B345E"/>
    <w:rsid w:val="004B34DD"/>
    <w:rsid w:val="004B3523"/>
    <w:rsid w:val="004B3554"/>
    <w:rsid w:val="004B356D"/>
    <w:rsid w:val="004B3574"/>
    <w:rsid w:val="004B357B"/>
    <w:rsid w:val="004B35A8"/>
    <w:rsid w:val="004B364D"/>
    <w:rsid w:val="004B3701"/>
    <w:rsid w:val="004B371A"/>
    <w:rsid w:val="004B3776"/>
    <w:rsid w:val="004B37E4"/>
    <w:rsid w:val="004B3809"/>
    <w:rsid w:val="004B3829"/>
    <w:rsid w:val="004B3884"/>
    <w:rsid w:val="004B38A2"/>
    <w:rsid w:val="004B38B5"/>
    <w:rsid w:val="004B39A9"/>
    <w:rsid w:val="004B39AB"/>
    <w:rsid w:val="004B39F0"/>
    <w:rsid w:val="004B3A35"/>
    <w:rsid w:val="004B3A90"/>
    <w:rsid w:val="004B3ABA"/>
    <w:rsid w:val="004B3AD1"/>
    <w:rsid w:val="004B3AD8"/>
    <w:rsid w:val="004B3C12"/>
    <w:rsid w:val="004B3C70"/>
    <w:rsid w:val="004B3CB0"/>
    <w:rsid w:val="004B3D18"/>
    <w:rsid w:val="004B3E28"/>
    <w:rsid w:val="004B3E35"/>
    <w:rsid w:val="004B3EB6"/>
    <w:rsid w:val="004B3EC8"/>
    <w:rsid w:val="004B3FEB"/>
    <w:rsid w:val="004B4017"/>
    <w:rsid w:val="004B4043"/>
    <w:rsid w:val="004B4133"/>
    <w:rsid w:val="004B4138"/>
    <w:rsid w:val="004B4173"/>
    <w:rsid w:val="004B41B9"/>
    <w:rsid w:val="004B4239"/>
    <w:rsid w:val="004B42A2"/>
    <w:rsid w:val="004B4368"/>
    <w:rsid w:val="004B43A2"/>
    <w:rsid w:val="004B442B"/>
    <w:rsid w:val="004B4448"/>
    <w:rsid w:val="004B4459"/>
    <w:rsid w:val="004B4535"/>
    <w:rsid w:val="004B454C"/>
    <w:rsid w:val="004B45DB"/>
    <w:rsid w:val="004B45FC"/>
    <w:rsid w:val="004B4724"/>
    <w:rsid w:val="004B476F"/>
    <w:rsid w:val="004B47FF"/>
    <w:rsid w:val="004B48BC"/>
    <w:rsid w:val="004B496C"/>
    <w:rsid w:val="004B49EE"/>
    <w:rsid w:val="004B49F8"/>
    <w:rsid w:val="004B4A05"/>
    <w:rsid w:val="004B4A11"/>
    <w:rsid w:val="004B4A4E"/>
    <w:rsid w:val="004B4AF1"/>
    <w:rsid w:val="004B4B18"/>
    <w:rsid w:val="004B4B1A"/>
    <w:rsid w:val="004B4BB1"/>
    <w:rsid w:val="004B4C3B"/>
    <w:rsid w:val="004B4CB0"/>
    <w:rsid w:val="004B4CB8"/>
    <w:rsid w:val="004B4CC3"/>
    <w:rsid w:val="004B4CD4"/>
    <w:rsid w:val="004B4CD5"/>
    <w:rsid w:val="004B4CEA"/>
    <w:rsid w:val="004B4D40"/>
    <w:rsid w:val="004B4D55"/>
    <w:rsid w:val="004B4DAB"/>
    <w:rsid w:val="004B4DFC"/>
    <w:rsid w:val="004B4DFE"/>
    <w:rsid w:val="004B4E76"/>
    <w:rsid w:val="004B4ED0"/>
    <w:rsid w:val="004B4F1F"/>
    <w:rsid w:val="004B4F43"/>
    <w:rsid w:val="004B4F58"/>
    <w:rsid w:val="004B4F5C"/>
    <w:rsid w:val="004B4F72"/>
    <w:rsid w:val="004B4FB5"/>
    <w:rsid w:val="004B4FFA"/>
    <w:rsid w:val="004B4FFB"/>
    <w:rsid w:val="004B5011"/>
    <w:rsid w:val="004B5020"/>
    <w:rsid w:val="004B5096"/>
    <w:rsid w:val="004B514E"/>
    <w:rsid w:val="004B51DC"/>
    <w:rsid w:val="004B5213"/>
    <w:rsid w:val="004B5249"/>
    <w:rsid w:val="004B52C9"/>
    <w:rsid w:val="004B53C8"/>
    <w:rsid w:val="004B53EC"/>
    <w:rsid w:val="004B5432"/>
    <w:rsid w:val="004B54F9"/>
    <w:rsid w:val="004B552B"/>
    <w:rsid w:val="004B55F0"/>
    <w:rsid w:val="004B5643"/>
    <w:rsid w:val="004B567C"/>
    <w:rsid w:val="004B56C5"/>
    <w:rsid w:val="004B571F"/>
    <w:rsid w:val="004B5766"/>
    <w:rsid w:val="004B583C"/>
    <w:rsid w:val="004B589D"/>
    <w:rsid w:val="004B58BF"/>
    <w:rsid w:val="004B58C4"/>
    <w:rsid w:val="004B58FE"/>
    <w:rsid w:val="004B5962"/>
    <w:rsid w:val="004B597B"/>
    <w:rsid w:val="004B5AB7"/>
    <w:rsid w:val="004B5ACE"/>
    <w:rsid w:val="004B5B3B"/>
    <w:rsid w:val="004B5B87"/>
    <w:rsid w:val="004B5B95"/>
    <w:rsid w:val="004B5C48"/>
    <w:rsid w:val="004B5CBA"/>
    <w:rsid w:val="004B5CF5"/>
    <w:rsid w:val="004B5D09"/>
    <w:rsid w:val="004B5D49"/>
    <w:rsid w:val="004B5E35"/>
    <w:rsid w:val="004B5E68"/>
    <w:rsid w:val="004B5ED5"/>
    <w:rsid w:val="004B5EF0"/>
    <w:rsid w:val="004B5F0F"/>
    <w:rsid w:val="004B5F4A"/>
    <w:rsid w:val="004B5FCA"/>
    <w:rsid w:val="004B5FCF"/>
    <w:rsid w:val="004B606B"/>
    <w:rsid w:val="004B60CC"/>
    <w:rsid w:val="004B60E5"/>
    <w:rsid w:val="004B61AB"/>
    <w:rsid w:val="004B61AC"/>
    <w:rsid w:val="004B61FE"/>
    <w:rsid w:val="004B6261"/>
    <w:rsid w:val="004B627E"/>
    <w:rsid w:val="004B62ED"/>
    <w:rsid w:val="004B635D"/>
    <w:rsid w:val="004B63E1"/>
    <w:rsid w:val="004B6418"/>
    <w:rsid w:val="004B6419"/>
    <w:rsid w:val="004B6452"/>
    <w:rsid w:val="004B660F"/>
    <w:rsid w:val="004B6630"/>
    <w:rsid w:val="004B66DD"/>
    <w:rsid w:val="004B674C"/>
    <w:rsid w:val="004B6752"/>
    <w:rsid w:val="004B6861"/>
    <w:rsid w:val="004B6875"/>
    <w:rsid w:val="004B68DE"/>
    <w:rsid w:val="004B68E0"/>
    <w:rsid w:val="004B694C"/>
    <w:rsid w:val="004B696F"/>
    <w:rsid w:val="004B6990"/>
    <w:rsid w:val="004B69AD"/>
    <w:rsid w:val="004B69E5"/>
    <w:rsid w:val="004B6A59"/>
    <w:rsid w:val="004B6AAD"/>
    <w:rsid w:val="004B6AB7"/>
    <w:rsid w:val="004B6AF7"/>
    <w:rsid w:val="004B6B1F"/>
    <w:rsid w:val="004B6B27"/>
    <w:rsid w:val="004B6BDA"/>
    <w:rsid w:val="004B6CFC"/>
    <w:rsid w:val="004B6D70"/>
    <w:rsid w:val="004B6D7B"/>
    <w:rsid w:val="004B6DBB"/>
    <w:rsid w:val="004B6EBA"/>
    <w:rsid w:val="004B6FE1"/>
    <w:rsid w:val="004B6FE3"/>
    <w:rsid w:val="004B6FE6"/>
    <w:rsid w:val="004B70F0"/>
    <w:rsid w:val="004B7187"/>
    <w:rsid w:val="004B718B"/>
    <w:rsid w:val="004B737A"/>
    <w:rsid w:val="004B7562"/>
    <w:rsid w:val="004B7597"/>
    <w:rsid w:val="004B759D"/>
    <w:rsid w:val="004B759E"/>
    <w:rsid w:val="004B760C"/>
    <w:rsid w:val="004B7638"/>
    <w:rsid w:val="004B76A1"/>
    <w:rsid w:val="004B76FA"/>
    <w:rsid w:val="004B7708"/>
    <w:rsid w:val="004B7753"/>
    <w:rsid w:val="004B7778"/>
    <w:rsid w:val="004B7798"/>
    <w:rsid w:val="004B77C7"/>
    <w:rsid w:val="004B781A"/>
    <w:rsid w:val="004B78D6"/>
    <w:rsid w:val="004B78E6"/>
    <w:rsid w:val="004B791E"/>
    <w:rsid w:val="004B7977"/>
    <w:rsid w:val="004B797F"/>
    <w:rsid w:val="004B79A0"/>
    <w:rsid w:val="004B79D5"/>
    <w:rsid w:val="004B79E7"/>
    <w:rsid w:val="004B7AB2"/>
    <w:rsid w:val="004B7ABB"/>
    <w:rsid w:val="004B7AC7"/>
    <w:rsid w:val="004B7AF7"/>
    <w:rsid w:val="004B7B62"/>
    <w:rsid w:val="004B7BC4"/>
    <w:rsid w:val="004B7C2C"/>
    <w:rsid w:val="004B7CC8"/>
    <w:rsid w:val="004B7CF8"/>
    <w:rsid w:val="004B7DD3"/>
    <w:rsid w:val="004B7DF5"/>
    <w:rsid w:val="004B7E5C"/>
    <w:rsid w:val="004B7EB7"/>
    <w:rsid w:val="004B7F1F"/>
    <w:rsid w:val="004B7F95"/>
    <w:rsid w:val="004C000A"/>
    <w:rsid w:val="004C00BF"/>
    <w:rsid w:val="004C00C8"/>
    <w:rsid w:val="004C00D7"/>
    <w:rsid w:val="004C011D"/>
    <w:rsid w:val="004C01B8"/>
    <w:rsid w:val="004C01BA"/>
    <w:rsid w:val="004C01C3"/>
    <w:rsid w:val="004C01E1"/>
    <w:rsid w:val="004C0306"/>
    <w:rsid w:val="004C0336"/>
    <w:rsid w:val="004C03B3"/>
    <w:rsid w:val="004C03D0"/>
    <w:rsid w:val="004C0491"/>
    <w:rsid w:val="004C04AB"/>
    <w:rsid w:val="004C05ED"/>
    <w:rsid w:val="004C0614"/>
    <w:rsid w:val="004C0697"/>
    <w:rsid w:val="004C06A4"/>
    <w:rsid w:val="004C06D4"/>
    <w:rsid w:val="004C06F3"/>
    <w:rsid w:val="004C07EE"/>
    <w:rsid w:val="004C0802"/>
    <w:rsid w:val="004C08A8"/>
    <w:rsid w:val="004C08ED"/>
    <w:rsid w:val="004C0912"/>
    <w:rsid w:val="004C0A5E"/>
    <w:rsid w:val="004C0A5F"/>
    <w:rsid w:val="004C0AA5"/>
    <w:rsid w:val="004C0AD5"/>
    <w:rsid w:val="004C0ADB"/>
    <w:rsid w:val="004C0ADF"/>
    <w:rsid w:val="004C0B08"/>
    <w:rsid w:val="004C0B77"/>
    <w:rsid w:val="004C0C2F"/>
    <w:rsid w:val="004C0C9E"/>
    <w:rsid w:val="004C0DCC"/>
    <w:rsid w:val="004C0E29"/>
    <w:rsid w:val="004C0E81"/>
    <w:rsid w:val="004C0E84"/>
    <w:rsid w:val="004C0E98"/>
    <w:rsid w:val="004C0F2C"/>
    <w:rsid w:val="004C0FA7"/>
    <w:rsid w:val="004C0FEA"/>
    <w:rsid w:val="004C106F"/>
    <w:rsid w:val="004C10E8"/>
    <w:rsid w:val="004C1198"/>
    <w:rsid w:val="004C11CA"/>
    <w:rsid w:val="004C11F8"/>
    <w:rsid w:val="004C1240"/>
    <w:rsid w:val="004C1259"/>
    <w:rsid w:val="004C1290"/>
    <w:rsid w:val="004C12A7"/>
    <w:rsid w:val="004C12F9"/>
    <w:rsid w:val="004C1304"/>
    <w:rsid w:val="004C1377"/>
    <w:rsid w:val="004C1389"/>
    <w:rsid w:val="004C1484"/>
    <w:rsid w:val="004C14A9"/>
    <w:rsid w:val="004C14DD"/>
    <w:rsid w:val="004C155A"/>
    <w:rsid w:val="004C1629"/>
    <w:rsid w:val="004C1644"/>
    <w:rsid w:val="004C167A"/>
    <w:rsid w:val="004C167C"/>
    <w:rsid w:val="004C16E2"/>
    <w:rsid w:val="004C1796"/>
    <w:rsid w:val="004C179A"/>
    <w:rsid w:val="004C17A9"/>
    <w:rsid w:val="004C17CE"/>
    <w:rsid w:val="004C183C"/>
    <w:rsid w:val="004C1876"/>
    <w:rsid w:val="004C189F"/>
    <w:rsid w:val="004C18B6"/>
    <w:rsid w:val="004C18DC"/>
    <w:rsid w:val="004C18E5"/>
    <w:rsid w:val="004C190A"/>
    <w:rsid w:val="004C1950"/>
    <w:rsid w:val="004C19A4"/>
    <w:rsid w:val="004C19AD"/>
    <w:rsid w:val="004C1A88"/>
    <w:rsid w:val="004C1ACB"/>
    <w:rsid w:val="004C1B09"/>
    <w:rsid w:val="004C1B55"/>
    <w:rsid w:val="004C1BBC"/>
    <w:rsid w:val="004C1BDF"/>
    <w:rsid w:val="004C1C99"/>
    <w:rsid w:val="004C1D0C"/>
    <w:rsid w:val="004C1E01"/>
    <w:rsid w:val="004C1E18"/>
    <w:rsid w:val="004C1E19"/>
    <w:rsid w:val="004C1EB8"/>
    <w:rsid w:val="004C1EF0"/>
    <w:rsid w:val="004C1F26"/>
    <w:rsid w:val="004C1F29"/>
    <w:rsid w:val="004C1F45"/>
    <w:rsid w:val="004C20DD"/>
    <w:rsid w:val="004C212C"/>
    <w:rsid w:val="004C2154"/>
    <w:rsid w:val="004C21F6"/>
    <w:rsid w:val="004C22FD"/>
    <w:rsid w:val="004C237B"/>
    <w:rsid w:val="004C238D"/>
    <w:rsid w:val="004C23B2"/>
    <w:rsid w:val="004C242F"/>
    <w:rsid w:val="004C2465"/>
    <w:rsid w:val="004C246E"/>
    <w:rsid w:val="004C24C2"/>
    <w:rsid w:val="004C24DD"/>
    <w:rsid w:val="004C253E"/>
    <w:rsid w:val="004C2577"/>
    <w:rsid w:val="004C25F7"/>
    <w:rsid w:val="004C265B"/>
    <w:rsid w:val="004C2668"/>
    <w:rsid w:val="004C2689"/>
    <w:rsid w:val="004C26A4"/>
    <w:rsid w:val="004C270A"/>
    <w:rsid w:val="004C277F"/>
    <w:rsid w:val="004C27FC"/>
    <w:rsid w:val="004C2814"/>
    <w:rsid w:val="004C2971"/>
    <w:rsid w:val="004C2A52"/>
    <w:rsid w:val="004C2AD2"/>
    <w:rsid w:val="004C2B04"/>
    <w:rsid w:val="004C2C49"/>
    <w:rsid w:val="004C2C87"/>
    <w:rsid w:val="004C2D52"/>
    <w:rsid w:val="004C2D83"/>
    <w:rsid w:val="004C2DC3"/>
    <w:rsid w:val="004C2E9E"/>
    <w:rsid w:val="004C2EC2"/>
    <w:rsid w:val="004C2ED2"/>
    <w:rsid w:val="004C2F53"/>
    <w:rsid w:val="004C2F54"/>
    <w:rsid w:val="004C2F5E"/>
    <w:rsid w:val="004C306D"/>
    <w:rsid w:val="004C3070"/>
    <w:rsid w:val="004C3079"/>
    <w:rsid w:val="004C3109"/>
    <w:rsid w:val="004C310F"/>
    <w:rsid w:val="004C318B"/>
    <w:rsid w:val="004C3229"/>
    <w:rsid w:val="004C3234"/>
    <w:rsid w:val="004C32E2"/>
    <w:rsid w:val="004C330E"/>
    <w:rsid w:val="004C334F"/>
    <w:rsid w:val="004C3376"/>
    <w:rsid w:val="004C33DD"/>
    <w:rsid w:val="004C342C"/>
    <w:rsid w:val="004C3483"/>
    <w:rsid w:val="004C34B9"/>
    <w:rsid w:val="004C34F0"/>
    <w:rsid w:val="004C3588"/>
    <w:rsid w:val="004C359C"/>
    <w:rsid w:val="004C35D3"/>
    <w:rsid w:val="004C3600"/>
    <w:rsid w:val="004C3606"/>
    <w:rsid w:val="004C3629"/>
    <w:rsid w:val="004C3645"/>
    <w:rsid w:val="004C3666"/>
    <w:rsid w:val="004C3688"/>
    <w:rsid w:val="004C36EB"/>
    <w:rsid w:val="004C3725"/>
    <w:rsid w:val="004C375F"/>
    <w:rsid w:val="004C37DC"/>
    <w:rsid w:val="004C3836"/>
    <w:rsid w:val="004C3887"/>
    <w:rsid w:val="004C38E0"/>
    <w:rsid w:val="004C3975"/>
    <w:rsid w:val="004C397D"/>
    <w:rsid w:val="004C39D6"/>
    <w:rsid w:val="004C3A01"/>
    <w:rsid w:val="004C3A4C"/>
    <w:rsid w:val="004C3A54"/>
    <w:rsid w:val="004C3A72"/>
    <w:rsid w:val="004C3ABA"/>
    <w:rsid w:val="004C3AD6"/>
    <w:rsid w:val="004C3AEA"/>
    <w:rsid w:val="004C3B26"/>
    <w:rsid w:val="004C3B28"/>
    <w:rsid w:val="004C3B35"/>
    <w:rsid w:val="004C3BD8"/>
    <w:rsid w:val="004C3C2F"/>
    <w:rsid w:val="004C3CAD"/>
    <w:rsid w:val="004C3CBB"/>
    <w:rsid w:val="004C3D30"/>
    <w:rsid w:val="004C3D35"/>
    <w:rsid w:val="004C3D6F"/>
    <w:rsid w:val="004C3D90"/>
    <w:rsid w:val="004C3DEC"/>
    <w:rsid w:val="004C3DF1"/>
    <w:rsid w:val="004C3E88"/>
    <w:rsid w:val="004C3E92"/>
    <w:rsid w:val="004C3EB4"/>
    <w:rsid w:val="004C3ECA"/>
    <w:rsid w:val="004C3F91"/>
    <w:rsid w:val="004C3FF7"/>
    <w:rsid w:val="004C406E"/>
    <w:rsid w:val="004C413F"/>
    <w:rsid w:val="004C41D9"/>
    <w:rsid w:val="004C4223"/>
    <w:rsid w:val="004C43F3"/>
    <w:rsid w:val="004C43F9"/>
    <w:rsid w:val="004C43FD"/>
    <w:rsid w:val="004C440E"/>
    <w:rsid w:val="004C441E"/>
    <w:rsid w:val="004C4466"/>
    <w:rsid w:val="004C4605"/>
    <w:rsid w:val="004C463D"/>
    <w:rsid w:val="004C4651"/>
    <w:rsid w:val="004C467A"/>
    <w:rsid w:val="004C468E"/>
    <w:rsid w:val="004C4697"/>
    <w:rsid w:val="004C46CB"/>
    <w:rsid w:val="004C46DD"/>
    <w:rsid w:val="004C470E"/>
    <w:rsid w:val="004C4713"/>
    <w:rsid w:val="004C474C"/>
    <w:rsid w:val="004C479F"/>
    <w:rsid w:val="004C47C9"/>
    <w:rsid w:val="004C47E0"/>
    <w:rsid w:val="004C480F"/>
    <w:rsid w:val="004C486E"/>
    <w:rsid w:val="004C48B8"/>
    <w:rsid w:val="004C48B9"/>
    <w:rsid w:val="004C48EF"/>
    <w:rsid w:val="004C4923"/>
    <w:rsid w:val="004C493A"/>
    <w:rsid w:val="004C49A3"/>
    <w:rsid w:val="004C49A9"/>
    <w:rsid w:val="004C4A05"/>
    <w:rsid w:val="004C4A1A"/>
    <w:rsid w:val="004C4A31"/>
    <w:rsid w:val="004C4A79"/>
    <w:rsid w:val="004C4B26"/>
    <w:rsid w:val="004C4B44"/>
    <w:rsid w:val="004C4B93"/>
    <w:rsid w:val="004C4BF6"/>
    <w:rsid w:val="004C4C5A"/>
    <w:rsid w:val="004C4C92"/>
    <w:rsid w:val="004C4CE3"/>
    <w:rsid w:val="004C4CF9"/>
    <w:rsid w:val="004C4D3A"/>
    <w:rsid w:val="004C4DD8"/>
    <w:rsid w:val="004C4E47"/>
    <w:rsid w:val="004C4E87"/>
    <w:rsid w:val="004C4ECE"/>
    <w:rsid w:val="004C4F69"/>
    <w:rsid w:val="004C4F7C"/>
    <w:rsid w:val="004C505A"/>
    <w:rsid w:val="004C5060"/>
    <w:rsid w:val="004C507B"/>
    <w:rsid w:val="004C51C2"/>
    <w:rsid w:val="004C5283"/>
    <w:rsid w:val="004C52B5"/>
    <w:rsid w:val="004C52E8"/>
    <w:rsid w:val="004C52F0"/>
    <w:rsid w:val="004C5320"/>
    <w:rsid w:val="004C533E"/>
    <w:rsid w:val="004C53F6"/>
    <w:rsid w:val="004C5441"/>
    <w:rsid w:val="004C5495"/>
    <w:rsid w:val="004C54D1"/>
    <w:rsid w:val="004C54DC"/>
    <w:rsid w:val="004C5523"/>
    <w:rsid w:val="004C5564"/>
    <w:rsid w:val="004C55A7"/>
    <w:rsid w:val="004C5684"/>
    <w:rsid w:val="004C56B5"/>
    <w:rsid w:val="004C5743"/>
    <w:rsid w:val="004C57DC"/>
    <w:rsid w:val="004C57F6"/>
    <w:rsid w:val="004C58A9"/>
    <w:rsid w:val="004C58ED"/>
    <w:rsid w:val="004C58F2"/>
    <w:rsid w:val="004C59DC"/>
    <w:rsid w:val="004C5A35"/>
    <w:rsid w:val="004C5A43"/>
    <w:rsid w:val="004C5A7A"/>
    <w:rsid w:val="004C5B2F"/>
    <w:rsid w:val="004C5B42"/>
    <w:rsid w:val="004C5B49"/>
    <w:rsid w:val="004C5BAA"/>
    <w:rsid w:val="004C5BB6"/>
    <w:rsid w:val="004C5BEB"/>
    <w:rsid w:val="004C5C59"/>
    <w:rsid w:val="004C5C91"/>
    <w:rsid w:val="004C5CF7"/>
    <w:rsid w:val="004C5CFC"/>
    <w:rsid w:val="004C5D88"/>
    <w:rsid w:val="004C5DF1"/>
    <w:rsid w:val="004C5E85"/>
    <w:rsid w:val="004C5E97"/>
    <w:rsid w:val="004C5F36"/>
    <w:rsid w:val="004C5F38"/>
    <w:rsid w:val="004C604F"/>
    <w:rsid w:val="004C609E"/>
    <w:rsid w:val="004C60BC"/>
    <w:rsid w:val="004C60BD"/>
    <w:rsid w:val="004C60BE"/>
    <w:rsid w:val="004C60EA"/>
    <w:rsid w:val="004C6147"/>
    <w:rsid w:val="004C618C"/>
    <w:rsid w:val="004C619A"/>
    <w:rsid w:val="004C61CD"/>
    <w:rsid w:val="004C6216"/>
    <w:rsid w:val="004C6229"/>
    <w:rsid w:val="004C6248"/>
    <w:rsid w:val="004C6294"/>
    <w:rsid w:val="004C629F"/>
    <w:rsid w:val="004C631D"/>
    <w:rsid w:val="004C6395"/>
    <w:rsid w:val="004C6440"/>
    <w:rsid w:val="004C644A"/>
    <w:rsid w:val="004C65AC"/>
    <w:rsid w:val="004C6616"/>
    <w:rsid w:val="004C6627"/>
    <w:rsid w:val="004C6636"/>
    <w:rsid w:val="004C6641"/>
    <w:rsid w:val="004C6663"/>
    <w:rsid w:val="004C6680"/>
    <w:rsid w:val="004C6691"/>
    <w:rsid w:val="004C6741"/>
    <w:rsid w:val="004C6766"/>
    <w:rsid w:val="004C67BC"/>
    <w:rsid w:val="004C681A"/>
    <w:rsid w:val="004C6838"/>
    <w:rsid w:val="004C6863"/>
    <w:rsid w:val="004C68F3"/>
    <w:rsid w:val="004C6925"/>
    <w:rsid w:val="004C6931"/>
    <w:rsid w:val="004C6958"/>
    <w:rsid w:val="004C6A26"/>
    <w:rsid w:val="004C6A41"/>
    <w:rsid w:val="004C6AA8"/>
    <w:rsid w:val="004C6AB9"/>
    <w:rsid w:val="004C6AF2"/>
    <w:rsid w:val="004C6AF6"/>
    <w:rsid w:val="004C6B35"/>
    <w:rsid w:val="004C6B6E"/>
    <w:rsid w:val="004C6BA0"/>
    <w:rsid w:val="004C6BEA"/>
    <w:rsid w:val="004C6C69"/>
    <w:rsid w:val="004C6CB6"/>
    <w:rsid w:val="004C6D38"/>
    <w:rsid w:val="004C6D45"/>
    <w:rsid w:val="004C6D4B"/>
    <w:rsid w:val="004C6D61"/>
    <w:rsid w:val="004C6D9A"/>
    <w:rsid w:val="004C6DC9"/>
    <w:rsid w:val="004C6DE6"/>
    <w:rsid w:val="004C6E42"/>
    <w:rsid w:val="004C6E5A"/>
    <w:rsid w:val="004C6E5E"/>
    <w:rsid w:val="004C6E82"/>
    <w:rsid w:val="004C6EB0"/>
    <w:rsid w:val="004C708C"/>
    <w:rsid w:val="004C7094"/>
    <w:rsid w:val="004C70A1"/>
    <w:rsid w:val="004C70E7"/>
    <w:rsid w:val="004C70FA"/>
    <w:rsid w:val="004C7110"/>
    <w:rsid w:val="004C71A3"/>
    <w:rsid w:val="004C722F"/>
    <w:rsid w:val="004C7240"/>
    <w:rsid w:val="004C724E"/>
    <w:rsid w:val="004C7300"/>
    <w:rsid w:val="004C7391"/>
    <w:rsid w:val="004C74A2"/>
    <w:rsid w:val="004C74E0"/>
    <w:rsid w:val="004C74E4"/>
    <w:rsid w:val="004C7517"/>
    <w:rsid w:val="004C7560"/>
    <w:rsid w:val="004C75BA"/>
    <w:rsid w:val="004C7608"/>
    <w:rsid w:val="004C770F"/>
    <w:rsid w:val="004C7753"/>
    <w:rsid w:val="004C776A"/>
    <w:rsid w:val="004C776B"/>
    <w:rsid w:val="004C7804"/>
    <w:rsid w:val="004C7AFD"/>
    <w:rsid w:val="004C7B02"/>
    <w:rsid w:val="004C7BA4"/>
    <w:rsid w:val="004C7C59"/>
    <w:rsid w:val="004C7C95"/>
    <w:rsid w:val="004C7D52"/>
    <w:rsid w:val="004C7DCB"/>
    <w:rsid w:val="004C7E39"/>
    <w:rsid w:val="004C7EDA"/>
    <w:rsid w:val="004C7F24"/>
    <w:rsid w:val="004C7F38"/>
    <w:rsid w:val="004C7F69"/>
    <w:rsid w:val="004C7FA5"/>
    <w:rsid w:val="004C7FD1"/>
    <w:rsid w:val="004D0002"/>
    <w:rsid w:val="004D002D"/>
    <w:rsid w:val="004D00A9"/>
    <w:rsid w:val="004D012D"/>
    <w:rsid w:val="004D016C"/>
    <w:rsid w:val="004D01B9"/>
    <w:rsid w:val="004D024E"/>
    <w:rsid w:val="004D02C3"/>
    <w:rsid w:val="004D02FE"/>
    <w:rsid w:val="004D0317"/>
    <w:rsid w:val="004D03A8"/>
    <w:rsid w:val="004D0410"/>
    <w:rsid w:val="004D0414"/>
    <w:rsid w:val="004D0459"/>
    <w:rsid w:val="004D0479"/>
    <w:rsid w:val="004D0521"/>
    <w:rsid w:val="004D057F"/>
    <w:rsid w:val="004D05CA"/>
    <w:rsid w:val="004D0647"/>
    <w:rsid w:val="004D0736"/>
    <w:rsid w:val="004D0792"/>
    <w:rsid w:val="004D07B7"/>
    <w:rsid w:val="004D0840"/>
    <w:rsid w:val="004D087C"/>
    <w:rsid w:val="004D08E7"/>
    <w:rsid w:val="004D0958"/>
    <w:rsid w:val="004D09BC"/>
    <w:rsid w:val="004D09FD"/>
    <w:rsid w:val="004D0A7E"/>
    <w:rsid w:val="004D0AB7"/>
    <w:rsid w:val="004D0AF1"/>
    <w:rsid w:val="004D0B0D"/>
    <w:rsid w:val="004D0BA3"/>
    <w:rsid w:val="004D0BAB"/>
    <w:rsid w:val="004D0BAD"/>
    <w:rsid w:val="004D0BBC"/>
    <w:rsid w:val="004D0C0B"/>
    <w:rsid w:val="004D0E0D"/>
    <w:rsid w:val="004D0E97"/>
    <w:rsid w:val="004D0EF8"/>
    <w:rsid w:val="004D0EFD"/>
    <w:rsid w:val="004D0F10"/>
    <w:rsid w:val="004D0F91"/>
    <w:rsid w:val="004D0FB3"/>
    <w:rsid w:val="004D0FD1"/>
    <w:rsid w:val="004D1042"/>
    <w:rsid w:val="004D104A"/>
    <w:rsid w:val="004D1054"/>
    <w:rsid w:val="004D105C"/>
    <w:rsid w:val="004D10BF"/>
    <w:rsid w:val="004D10F7"/>
    <w:rsid w:val="004D1125"/>
    <w:rsid w:val="004D115D"/>
    <w:rsid w:val="004D1184"/>
    <w:rsid w:val="004D119A"/>
    <w:rsid w:val="004D11AB"/>
    <w:rsid w:val="004D1216"/>
    <w:rsid w:val="004D1250"/>
    <w:rsid w:val="004D12B7"/>
    <w:rsid w:val="004D12F0"/>
    <w:rsid w:val="004D1322"/>
    <w:rsid w:val="004D1351"/>
    <w:rsid w:val="004D13FF"/>
    <w:rsid w:val="004D140F"/>
    <w:rsid w:val="004D1430"/>
    <w:rsid w:val="004D144F"/>
    <w:rsid w:val="004D150F"/>
    <w:rsid w:val="004D1565"/>
    <w:rsid w:val="004D15B4"/>
    <w:rsid w:val="004D15EF"/>
    <w:rsid w:val="004D1611"/>
    <w:rsid w:val="004D1612"/>
    <w:rsid w:val="004D1633"/>
    <w:rsid w:val="004D1664"/>
    <w:rsid w:val="004D167A"/>
    <w:rsid w:val="004D16B5"/>
    <w:rsid w:val="004D16E6"/>
    <w:rsid w:val="004D16FB"/>
    <w:rsid w:val="004D1701"/>
    <w:rsid w:val="004D173C"/>
    <w:rsid w:val="004D1753"/>
    <w:rsid w:val="004D1755"/>
    <w:rsid w:val="004D179E"/>
    <w:rsid w:val="004D17CA"/>
    <w:rsid w:val="004D17CC"/>
    <w:rsid w:val="004D17CE"/>
    <w:rsid w:val="004D17E2"/>
    <w:rsid w:val="004D1817"/>
    <w:rsid w:val="004D1851"/>
    <w:rsid w:val="004D18B7"/>
    <w:rsid w:val="004D1989"/>
    <w:rsid w:val="004D19A5"/>
    <w:rsid w:val="004D19CE"/>
    <w:rsid w:val="004D19D5"/>
    <w:rsid w:val="004D1A56"/>
    <w:rsid w:val="004D1A83"/>
    <w:rsid w:val="004D1AE4"/>
    <w:rsid w:val="004D1AE8"/>
    <w:rsid w:val="004D1B1A"/>
    <w:rsid w:val="004D1B61"/>
    <w:rsid w:val="004D1BC5"/>
    <w:rsid w:val="004D1BF2"/>
    <w:rsid w:val="004D1C78"/>
    <w:rsid w:val="004D1CB4"/>
    <w:rsid w:val="004D1CF5"/>
    <w:rsid w:val="004D1D19"/>
    <w:rsid w:val="004D1D2E"/>
    <w:rsid w:val="004D1D34"/>
    <w:rsid w:val="004D1D95"/>
    <w:rsid w:val="004D1E4E"/>
    <w:rsid w:val="004D1EB5"/>
    <w:rsid w:val="004D1F35"/>
    <w:rsid w:val="004D1F3B"/>
    <w:rsid w:val="004D1F7F"/>
    <w:rsid w:val="004D1F84"/>
    <w:rsid w:val="004D1F93"/>
    <w:rsid w:val="004D1FFF"/>
    <w:rsid w:val="004D200B"/>
    <w:rsid w:val="004D2036"/>
    <w:rsid w:val="004D210A"/>
    <w:rsid w:val="004D21A9"/>
    <w:rsid w:val="004D230D"/>
    <w:rsid w:val="004D2334"/>
    <w:rsid w:val="004D2402"/>
    <w:rsid w:val="004D242A"/>
    <w:rsid w:val="004D248F"/>
    <w:rsid w:val="004D24AE"/>
    <w:rsid w:val="004D253B"/>
    <w:rsid w:val="004D2597"/>
    <w:rsid w:val="004D25B2"/>
    <w:rsid w:val="004D25E6"/>
    <w:rsid w:val="004D25EE"/>
    <w:rsid w:val="004D2648"/>
    <w:rsid w:val="004D2658"/>
    <w:rsid w:val="004D269A"/>
    <w:rsid w:val="004D26A2"/>
    <w:rsid w:val="004D26B6"/>
    <w:rsid w:val="004D26BE"/>
    <w:rsid w:val="004D26C5"/>
    <w:rsid w:val="004D278F"/>
    <w:rsid w:val="004D27B4"/>
    <w:rsid w:val="004D27BB"/>
    <w:rsid w:val="004D27F5"/>
    <w:rsid w:val="004D2809"/>
    <w:rsid w:val="004D28E5"/>
    <w:rsid w:val="004D28FC"/>
    <w:rsid w:val="004D29DF"/>
    <w:rsid w:val="004D29F3"/>
    <w:rsid w:val="004D2A05"/>
    <w:rsid w:val="004D2A2E"/>
    <w:rsid w:val="004D2AB0"/>
    <w:rsid w:val="004D2B06"/>
    <w:rsid w:val="004D2B1E"/>
    <w:rsid w:val="004D2B93"/>
    <w:rsid w:val="004D2C5F"/>
    <w:rsid w:val="004D2C99"/>
    <w:rsid w:val="004D2D24"/>
    <w:rsid w:val="004D2D70"/>
    <w:rsid w:val="004D2E96"/>
    <w:rsid w:val="004D2EF6"/>
    <w:rsid w:val="004D2FB9"/>
    <w:rsid w:val="004D2FC6"/>
    <w:rsid w:val="004D3039"/>
    <w:rsid w:val="004D3060"/>
    <w:rsid w:val="004D3191"/>
    <w:rsid w:val="004D328B"/>
    <w:rsid w:val="004D32C2"/>
    <w:rsid w:val="004D33A5"/>
    <w:rsid w:val="004D33D6"/>
    <w:rsid w:val="004D33F3"/>
    <w:rsid w:val="004D3411"/>
    <w:rsid w:val="004D34CA"/>
    <w:rsid w:val="004D34D0"/>
    <w:rsid w:val="004D3514"/>
    <w:rsid w:val="004D3533"/>
    <w:rsid w:val="004D3658"/>
    <w:rsid w:val="004D366E"/>
    <w:rsid w:val="004D36C8"/>
    <w:rsid w:val="004D36DF"/>
    <w:rsid w:val="004D3720"/>
    <w:rsid w:val="004D372C"/>
    <w:rsid w:val="004D3741"/>
    <w:rsid w:val="004D37D9"/>
    <w:rsid w:val="004D3819"/>
    <w:rsid w:val="004D3848"/>
    <w:rsid w:val="004D3872"/>
    <w:rsid w:val="004D3962"/>
    <w:rsid w:val="004D397C"/>
    <w:rsid w:val="004D39B2"/>
    <w:rsid w:val="004D3A2F"/>
    <w:rsid w:val="004D3A72"/>
    <w:rsid w:val="004D3AC1"/>
    <w:rsid w:val="004D3B03"/>
    <w:rsid w:val="004D3B3A"/>
    <w:rsid w:val="004D3B5C"/>
    <w:rsid w:val="004D3C0D"/>
    <w:rsid w:val="004D3C1F"/>
    <w:rsid w:val="004D3C58"/>
    <w:rsid w:val="004D3CC6"/>
    <w:rsid w:val="004D3D02"/>
    <w:rsid w:val="004D3D03"/>
    <w:rsid w:val="004D3D11"/>
    <w:rsid w:val="004D3D5A"/>
    <w:rsid w:val="004D3D8B"/>
    <w:rsid w:val="004D3DDA"/>
    <w:rsid w:val="004D3E0D"/>
    <w:rsid w:val="004D3E8E"/>
    <w:rsid w:val="004D3EF9"/>
    <w:rsid w:val="004D3F07"/>
    <w:rsid w:val="004D3F1D"/>
    <w:rsid w:val="004D3F7E"/>
    <w:rsid w:val="004D3FFC"/>
    <w:rsid w:val="004D4008"/>
    <w:rsid w:val="004D400C"/>
    <w:rsid w:val="004D40F7"/>
    <w:rsid w:val="004D4104"/>
    <w:rsid w:val="004D4194"/>
    <w:rsid w:val="004D4196"/>
    <w:rsid w:val="004D41BD"/>
    <w:rsid w:val="004D41C8"/>
    <w:rsid w:val="004D4248"/>
    <w:rsid w:val="004D425E"/>
    <w:rsid w:val="004D42DF"/>
    <w:rsid w:val="004D4390"/>
    <w:rsid w:val="004D43A5"/>
    <w:rsid w:val="004D43A7"/>
    <w:rsid w:val="004D43E3"/>
    <w:rsid w:val="004D4412"/>
    <w:rsid w:val="004D442E"/>
    <w:rsid w:val="004D449E"/>
    <w:rsid w:val="004D44D5"/>
    <w:rsid w:val="004D44FE"/>
    <w:rsid w:val="004D4578"/>
    <w:rsid w:val="004D4589"/>
    <w:rsid w:val="004D45AD"/>
    <w:rsid w:val="004D45CB"/>
    <w:rsid w:val="004D4646"/>
    <w:rsid w:val="004D467D"/>
    <w:rsid w:val="004D46B0"/>
    <w:rsid w:val="004D46E7"/>
    <w:rsid w:val="004D471F"/>
    <w:rsid w:val="004D4785"/>
    <w:rsid w:val="004D4898"/>
    <w:rsid w:val="004D48F0"/>
    <w:rsid w:val="004D491A"/>
    <w:rsid w:val="004D493E"/>
    <w:rsid w:val="004D494A"/>
    <w:rsid w:val="004D496D"/>
    <w:rsid w:val="004D49AE"/>
    <w:rsid w:val="004D49C3"/>
    <w:rsid w:val="004D49D0"/>
    <w:rsid w:val="004D49F5"/>
    <w:rsid w:val="004D49F6"/>
    <w:rsid w:val="004D4A26"/>
    <w:rsid w:val="004D4A28"/>
    <w:rsid w:val="004D4A98"/>
    <w:rsid w:val="004D4B1B"/>
    <w:rsid w:val="004D4B29"/>
    <w:rsid w:val="004D4B68"/>
    <w:rsid w:val="004D4B70"/>
    <w:rsid w:val="004D4B81"/>
    <w:rsid w:val="004D4B97"/>
    <w:rsid w:val="004D4C5D"/>
    <w:rsid w:val="004D4C8A"/>
    <w:rsid w:val="004D4C8E"/>
    <w:rsid w:val="004D4DD8"/>
    <w:rsid w:val="004D4E27"/>
    <w:rsid w:val="004D4FB3"/>
    <w:rsid w:val="004D4FB4"/>
    <w:rsid w:val="004D4FCA"/>
    <w:rsid w:val="004D4FCC"/>
    <w:rsid w:val="004D50BC"/>
    <w:rsid w:val="004D51ED"/>
    <w:rsid w:val="004D5207"/>
    <w:rsid w:val="004D5227"/>
    <w:rsid w:val="004D52F1"/>
    <w:rsid w:val="004D5368"/>
    <w:rsid w:val="004D5388"/>
    <w:rsid w:val="004D53AA"/>
    <w:rsid w:val="004D53C8"/>
    <w:rsid w:val="004D53CE"/>
    <w:rsid w:val="004D53F5"/>
    <w:rsid w:val="004D5438"/>
    <w:rsid w:val="004D545C"/>
    <w:rsid w:val="004D5477"/>
    <w:rsid w:val="004D547F"/>
    <w:rsid w:val="004D5490"/>
    <w:rsid w:val="004D54A7"/>
    <w:rsid w:val="004D54DE"/>
    <w:rsid w:val="004D54F9"/>
    <w:rsid w:val="004D5535"/>
    <w:rsid w:val="004D562D"/>
    <w:rsid w:val="004D564A"/>
    <w:rsid w:val="004D575D"/>
    <w:rsid w:val="004D5778"/>
    <w:rsid w:val="004D57A3"/>
    <w:rsid w:val="004D57FD"/>
    <w:rsid w:val="004D5842"/>
    <w:rsid w:val="004D585E"/>
    <w:rsid w:val="004D58A5"/>
    <w:rsid w:val="004D58AC"/>
    <w:rsid w:val="004D58BC"/>
    <w:rsid w:val="004D58D6"/>
    <w:rsid w:val="004D5A5D"/>
    <w:rsid w:val="004D5B32"/>
    <w:rsid w:val="004D5B91"/>
    <w:rsid w:val="004D5BF9"/>
    <w:rsid w:val="004D5C3A"/>
    <w:rsid w:val="004D5D50"/>
    <w:rsid w:val="004D5D70"/>
    <w:rsid w:val="004D5D97"/>
    <w:rsid w:val="004D5E0C"/>
    <w:rsid w:val="004D5E20"/>
    <w:rsid w:val="004D5E21"/>
    <w:rsid w:val="004D5E4D"/>
    <w:rsid w:val="004D5F24"/>
    <w:rsid w:val="004D5F4E"/>
    <w:rsid w:val="004D5FA0"/>
    <w:rsid w:val="004D612B"/>
    <w:rsid w:val="004D6164"/>
    <w:rsid w:val="004D6166"/>
    <w:rsid w:val="004D6172"/>
    <w:rsid w:val="004D6198"/>
    <w:rsid w:val="004D6237"/>
    <w:rsid w:val="004D6271"/>
    <w:rsid w:val="004D6274"/>
    <w:rsid w:val="004D6275"/>
    <w:rsid w:val="004D629D"/>
    <w:rsid w:val="004D62C9"/>
    <w:rsid w:val="004D633F"/>
    <w:rsid w:val="004D634C"/>
    <w:rsid w:val="004D63D7"/>
    <w:rsid w:val="004D6429"/>
    <w:rsid w:val="004D64A0"/>
    <w:rsid w:val="004D64DB"/>
    <w:rsid w:val="004D651A"/>
    <w:rsid w:val="004D6526"/>
    <w:rsid w:val="004D6548"/>
    <w:rsid w:val="004D654E"/>
    <w:rsid w:val="004D65B2"/>
    <w:rsid w:val="004D6650"/>
    <w:rsid w:val="004D6666"/>
    <w:rsid w:val="004D6717"/>
    <w:rsid w:val="004D673D"/>
    <w:rsid w:val="004D67C7"/>
    <w:rsid w:val="004D68A2"/>
    <w:rsid w:val="004D68CC"/>
    <w:rsid w:val="004D69E9"/>
    <w:rsid w:val="004D6A31"/>
    <w:rsid w:val="004D6B1B"/>
    <w:rsid w:val="004D6B57"/>
    <w:rsid w:val="004D6B9C"/>
    <w:rsid w:val="004D6B9E"/>
    <w:rsid w:val="004D6BFF"/>
    <w:rsid w:val="004D6C72"/>
    <w:rsid w:val="004D6C93"/>
    <w:rsid w:val="004D6CDC"/>
    <w:rsid w:val="004D6CE8"/>
    <w:rsid w:val="004D6D1B"/>
    <w:rsid w:val="004D6D20"/>
    <w:rsid w:val="004D6DDA"/>
    <w:rsid w:val="004D6E63"/>
    <w:rsid w:val="004D6E64"/>
    <w:rsid w:val="004D6EB7"/>
    <w:rsid w:val="004D6EBC"/>
    <w:rsid w:val="004D6F1D"/>
    <w:rsid w:val="004D6F79"/>
    <w:rsid w:val="004D7009"/>
    <w:rsid w:val="004D7038"/>
    <w:rsid w:val="004D7062"/>
    <w:rsid w:val="004D70B0"/>
    <w:rsid w:val="004D70B7"/>
    <w:rsid w:val="004D70CC"/>
    <w:rsid w:val="004D7120"/>
    <w:rsid w:val="004D7132"/>
    <w:rsid w:val="004D713E"/>
    <w:rsid w:val="004D7189"/>
    <w:rsid w:val="004D7196"/>
    <w:rsid w:val="004D71D3"/>
    <w:rsid w:val="004D725D"/>
    <w:rsid w:val="004D72A8"/>
    <w:rsid w:val="004D7313"/>
    <w:rsid w:val="004D737F"/>
    <w:rsid w:val="004D73A9"/>
    <w:rsid w:val="004D73EB"/>
    <w:rsid w:val="004D7407"/>
    <w:rsid w:val="004D7434"/>
    <w:rsid w:val="004D7493"/>
    <w:rsid w:val="004D753C"/>
    <w:rsid w:val="004D7553"/>
    <w:rsid w:val="004D75C4"/>
    <w:rsid w:val="004D75D9"/>
    <w:rsid w:val="004D75EA"/>
    <w:rsid w:val="004D763B"/>
    <w:rsid w:val="004D76A8"/>
    <w:rsid w:val="004D76B8"/>
    <w:rsid w:val="004D7753"/>
    <w:rsid w:val="004D777B"/>
    <w:rsid w:val="004D7807"/>
    <w:rsid w:val="004D782B"/>
    <w:rsid w:val="004D78BA"/>
    <w:rsid w:val="004D790C"/>
    <w:rsid w:val="004D7A1E"/>
    <w:rsid w:val="004D7A51"/>
    <w:rsid w:val="004D7A7C"/>
    <w:rsid w:val="004D7ACC"/>
    <w:rsid w:val="004D7AFE"/>
    <w:rsid w:val="004D7B86"/>
    <w:rsid w:val="004D7BC5"/>
    <w:rsid w:val="004D7C2F"/>
    <w:rsid w:val="004D7CE1"/>
    <w:rsid w:val="004D7D07"/>
    <w:rsid w:val="004D7D0D"/>
    <w:rsid w:val="004D7D2B"/>
    <w:rsid w:val="004D7D3A"/>
    <w:rsid w:val="004D7D40"/>
    <w:rsid w:val="004D7EE7"/>
    <w:rsid w:val="004D7F2A"/>
    <w:rsid w:val="004D7F90"/>
    <w:rsid w:val="004D90EA"/>
    <w:rsid w:val="004E000D"/>
    <w:rsid w:val="004E0028"/>
    <w:rsid w:val="004E0060"/>
    <w:rsid w:val="004E0117"/>
    <w:rsid w:val="004E01F2"/>
    <w:rsid w:val="004E0279"/>
    <w:rsid w:val="004E035E"/>
    <w:rsid w:val="004E0375"/>
    <w:rsid w:val="004E03B4"/>
    <w:rsid w:val="004E03E7"/>
    <w:rsid w:val="004E03EC"/>
    <w:rsid w:val="004E0458"/>
    <w:rsid w:val="004E0459"/>
    <w:rsid w:val="004E0466"/>
    <w:rsid w:val="004E04A2"/>
    <w:rsid w:val="004E04AF"/>
    <w:rsid w:val="004E0542"/>
    <w:rsid w:val="004E05DA"/>
    <w:rsid w:val="004E05F3"/>
    <w:rsid w:val="004E064A"/>
    <w:rsid w:val="004E06D3"/>
    <w:rsid w:val="004E06D7"/>
    <w:rsid w:val="004E06DC"/>
    <w:rsid w:val="004E0723"/>
    <w:rsid w:val="004E0758"/>
    <w:rsid w:val="004E0781"/>
    <w:rsid w:val="004E0854"/>
    <w:rsid w:val="004E091A"/>
    <w:rsid w:val="004E0962"/>
    <w:rsid w:val="004E0963"/>
    <w:rsid w:val="004E09BC"/>
    <w:rsid w:val="004E09E2"/>
    <w:rsid w:val="004E0B63"/>
    <w:rsid w:val="004E0B75"/>
    <w:rsid w:val="004E0B84"/>
    <w:rsid w:val="004E0BC6"/>
    <w:rsid w:val="004E0C6F"/>
    <w:rsid w:val="004E0D2E"/>
    <w:rsid w:val="004E0D4D"/>
    <w:rsid w:val="004E0DDC"/>
    <w:rsid w:val="004E0E21"/>
    <w:rsid w:val="004E0E89"/>
    <w:rsid w:val="004E0ED9"/>
    <w:rsid w:val="004E0FB2"/>
    <w:rsid w:val="004E0FE0"/>
    <w:rsid w:val="004E0FF9"/>
    <w:rsid w:val="004E101D"/>
    <w:rsid w:val="004E1075"/>
    <w:rsid w:val="004E1090"/>
    <w:rsid w:val="004E10D5"/>
    <w:rsid w:val="004E10FA"/>
    <w:rsid w:val="004E1154"/>
    <w:rsid w:val="004E1160"/>
    <w:rsid w:val="004E1188"/>
    <w:rsid w:val="004E119D"/>
    <w:rsid w:val="004E11BC"/>
    <w:rsid w:val="004E11D4"/>
    <w:rsid w:val="004E1285"/>
    <w:rsid w:val="004E12D6"/>
    <w:rsid w:val="004E130E"/>
    <w:rsid w:val="004E141C"/>
    <w:rsid w:val="004E1584"/>
    <w:rsid w:val="004E15AE"/>
    <w:rsid w:val="004E15D7"/>
    <w:rsid w:val="004E1695"/>
    <w:rsid w:val="004E16E6"/>
    <w:rsid w:val="004E1719"/>
    <w:rsid w:val="004E173E"/>
    <w:rsid w:val="004E1753"/>
    <w:rsid w:val="004E177C"/>
    <w:rsid w:val="004E17A5"/>
    <w:rsid w:val="004E17D1"/>
    <w:rsid w:val="004E183D"/>
    <w:rsid w:val="004E187C"/>
    <w:rsid w:val="004E188B"/>
    <w:rsid w:val="004E18A5"/>
    <w:rsid w:val="004E18A9"/>
    <w:rsid w:val="004E18C6"/>
    <w:rsid w:val="004E1908"/>
    <w:rsid w:val="004E199A"/>
    <w:rsid w:val="004E19DA"/>
    <w:rsid w:val="004E19F9"/>
    <w:rsid w:val="004E1A50"/>
    <w:rsid w:val="004E1A7E"/>
    <w:rsid w:val="004E1AC7"/>
    <w:rsid w:val="004E1AE5"/>
    <w:rsid w:val="004E1B54"/>
    <w:rsid w:val="004E1B96"/>
    <w:rsid w:val="004E1BC9"/>
    <w:rsid w:val="004E1BEE"/>
    <w:rsid w:val="004E1BFB"/>
    <w:rsid w:val="004E1BFF"/>
    <w:rsid w:val="004E1C51"/>
    <w:rsid w:val="004E1C59"/>
    <w:rsid w:val="004E1CE0"/>
    <w:rsid w:val="004E1CEE"/>
    <w:rsid w:val="004E1D7A"/>
    <w:rsid w:val="004E1DFB"/>
    <w:rsid w:val="004E1E8F"/>
    <w:rsid w:val="004E1EC9"/>
    <w:rsid w:val="004E1F8B"/>
    <w:rsid w:val="004E1FC9"/>
    <w:rsid w:val="004E208B"/>
    <w:rsid w:val="004E20A5"/>
    <w:rsid w:val="004E20D9"/>
    <w:rsid w:val="004E20E0"/>
    <w:rsid w:val="004E2134"/>
    <w:rsid w:val="004E2289"/>
    <w:rsid w:val="004E2317"/>
    <w:rsid w:val="004E23DE"/>
    <w:rsid w:val="004E23EE"/>
    <w:rsid w:val="004E241E"/>
    <w:rsid w:val="004E24A3"/>
    <w:rsid w:val="004E24AD"/>
    <w:rsid w:val="004E24EB"/>
    <w:rsid w:val="004E25CB"/>
    <w:rsid w:val="004E2649"/>
    <w:rsid w:val="004E280A"/>
    <w:rsid w:val="004E2834"/>
    <w:rsid w:val="004E2882"/>
    <w:rsid w:val="004E297B"/>
    <w:rsid w:val="004E299B"/>
    <w:rsid w:val="004E29A5"/>
    <w:rsid w:val="004E2A0E"/>
    <w:rsid w:val="004E2A3E"/>
    <w:rsid w:val="004E2A6B"/>
    <w:rsid w:val="004E2A71"/>
    <w:rsid w:val="004E2B83"/>
    <w:rsid w:val="004E2BEA"/>
    <w:rsid w:val="004E2C0E"/>
    <w:rsid w:val="004E2C59"/>
    <w:rsid w:val="004E2C7A"/>
    <w:rsid w:val="004E2CD8"/>
    <w:rsid w:val="004E2CD9"/>
    <w:rsid w:val="004E2D01"/>
    <w:rsid w:val="004E2D69"/>
    <w:rsid w:val="004E2D6A"/>
    <w:rsid w:val="004E2D95"/>
    <w:rsid w:val="004E2D97"/>
    <w:rsid w:val="004E2D9A"/>
    <w:rsid w:val="004E2DBF"/>
    <w:rsid w:val="004E2E0E"/>
    <w:rsid w:val="004E2E1C"/>
    <w:rsid w:val="004E2E38"/>
    <w:rsid w:val="004E2E80"/>
    <w:rsid w:val="004E2E89"/>
    <w:rsid w:val="004E2F16"/>
    <w:rsid w:val="004E2F2E"/>
    <w:rsid w:val="004E3017"/>
    <w:rsid w:val="004E3051"/>
    <w:rsid w:val="004E3082"/>
    <w:rsid w:val="004E3163"/>
    <w:rsid w:val="004E3184"/>
    <w:rsid w:val="004E31BB"/>
    <w:rsid w:val="004E3244"/>
    <w:rsid w:val="004E3353"/>
    <w:rsid w:val="004E34A0"/>
    <w:rsid w:val="004E34F4"/>
    <w:rsid w:val="004E34FC"/>
    <w:rsid w:val="004E35EA"/>
    <w:rsid w:val="004E3641"/>
    <w:rsid w:val="004E36DC"/>
    <w:rsid w:val="004E373D"/>
    <w:rsid w:val="004E38A4"/>
    <w:rsid w:val="004E38C0"/>
    <w:rsid w:val="004E38E0"/>
    <w:rsid w:val="004E38F3"/>
    <w:rsid w:val="004E3907"/>
    <w:rsid w:val="004E390F"/>
    <w:rsid w:val="004E392C"/>
    <w:rsid w:val="004E3A32"/>
    <w:rsid w:val="004E3A8E"/>
    <w:rsid w:val="004E3ABD"/>
    <w:rsid w:val="004E3B25"/>
    <w:rsid w:val="004E3B4A"/>
    <w:rsid w:val="004E3B7C"/>
    <w:rsid w:val="004E3CB2"/>
    <w:rsid w:val="004E3CB3"/>
    <w:rsid w:val="004E3CF0"/>
    <w:rsid w:val="004E3DB1"/>
    <w:rsid w:val="004E3DBF"/>
    <w:rsid w:val="004E3DC6"/>
    <w:rsid w:val="004E3E56"/>
    <w:rsid w:val="004E3E8B"/>
    <w:rsid w:val="004E3EE2"/>
    <w:rsid w:val="004E3F1E"/>
    <w:rsid w:val="004E3F96"/>
    <w:rsid w:val="004E4090"/>
    <w:rsid w:val="004E41A3"/>
    <w:rsid w:val="004E4217"/>
    <w:rsid w:val="004E425B"/>
    <w:rsid w:val="004E42B1"/>
    <w:rsid w:val="004E42C4"/>
    <w:rsid w:val="004E42CE"/>
    <w:rsid w:val="004E432F"/>
    <w:rsid w:val="004E433A"/>
    <w:rsid w:val="004E434C"/>
    <w:rsid w:val="004E4361"/>
    <w:rsid w:val="004E436F"/>
    <w:rsid w:val="004E43C4"/>
    <w:rsid w:val="004E43CD"/>
    <w:rsid w:val="004E4421"/>
    <w:rsid w:val="004E4432"/>
    <w:rsid w:val="004E44FD"/>
    <w:rsid w:val="004E4564"/>
    <w:rsid w:val="004E459D"/>
    <w:rsid w:val="004E45AF"/>
    <w:rsid w:val="004E45DF"/>
    <w:rsid w:val="004E462C"/>
    <w:rsid w:val="004E4718"/>
    <w:rsid w:val="004E4750"/>
    <w:rsid w:val="004E477C"/>
    <w:rsid w:val="004E47A6"/>
    <w:rsid w:val="004E47D5"/>
    <w:rsid w:val="004E483F"/>
    <w:rsid w:val="004E4A0E"/>
    <w:rsid w:val="004E4A84"/>
    <w:rsid w:val="004E4AB4"/>
    <w:rsid w:val="004E4ABB"/>
    <w:rsid w:val="004E4B27"/>
    <w:rsid w:val="004E4CB2"/>
    <w:rsid w:val="004E4CBE"/>
    <w:rsid w:val="004E4CC8"/>
    <w:rsid w:val="004E4D6C"/>
    <w:rsid w:val="004E4DD9"/>
    <w:rsid w:val="004E4E4B"/>
    <w:rsid w:val="004E4E4C"/>
    <w:rsid w:val="004E4F0C"/>
    <w:rsid w:val="004E4F69"/>
    <w:rsid w:val="004E4FBE"/>
    <w:rsid w:val="004E50CA"/>
    <w:rsid w:val="004E50EB"/>
    <w:rsid w:val="004E51E5"/>
    <w:rsid w:val="004E5233"/>
    <w:rsid w:val="004E5269"/>
    <w:rsid w:val="004E5299"/>
    <w:rsid w:val="004E52EF"/>
    <w:rsid w:val="004E5356"/>
    <w:rsid w:val="004E539D"/>
    <w:rsid w:val="004E539E"/>
    <w:rsid w:val="004E53A4"/>
    <w:rsid w:val="004E541F"/>
    <w:rsid w:val="004E5444"/>
    <w:rsid w:val="004E546D"/>
    <w:rsid w:val="004E5504"/>
    <w:rsid w:val="004E5532"/>
    <w:rsid w:val="004E559E"/>
    <w:rsid w:val="004E55A4"/>
    <w:rsid w:val="004E55AE"/>
    <w:rsid w:val="004E5712"/>
    <w:rsid w:val="004E5777"/>
    <w:rsid w:val="004E5795"/>
    <w:rsid w:val="004E57EF"/>
    <w:rsid w:val="004E5805"/>
    <w:rsid w:val="004E5834"/>
    <w:rsid w:val="004E5841"/>
    <w:rsid w:val="004E58A4"/>
    <w:rsid w:val="004E58B2"/>
    <w:rsid w:val="004E58B4"/>
    <w:rsid w:val="004E58B7"/>
    <w:rsid w:val="004E58C0"/>
    <w:rsid w:val="004E5992"/>
    <w:rsid w:val="004E5A09"/>
    <w:rsid w:val="004E5A9F"/>
    <w:rsid w:val="004E5ACF"/>
    <w:rsid w:val="004E5ADE"/>
    <w:rsid w:val="004E5B37"/>
    <w:rsid w:val="004E5C9A"/>
    <w:rsid w:val="004E5CBF"/>
    <w:rsid w:val="004E5CC3"/>
    <w:rsid w:val="004E5D0A"/>
    <w:rsid w:val="004E5D0B"/>
    <w:rsid w:val="004E5D9B"/>
    <w:rsid w:val="004E5DF3"/>
    <w:rsid w:val="004E5E3D"/>
    <w:rsid w:val="004E5E48"/>
    <w:rsid w:val="004E5F1E"/>
    <w:rsid w:val="004E5F3C"/>
    <w:rsid w:val="004E5F93"/>
    <w:rsid w:val="004E5FBF"/>
    <w:rsid w:val="004E605E"/>
    <w:rsid w:val="004E608B"/>
    <w:rsid w:val="004E60A8"/>
    <w:rsid w:val="004E60CF"/>
    <w:rsid w:val="004E610D"/>
    <w:rsid w:val="004E6167"/>
    <w:rsid w:val="004E61D7"/>
    <w:rsid w:val="004E62B6"/>
    <w:rsid w:val="004E62B9"/>
    <w:rsid w:val="004E62CC"/>
    <w:rsid w:val="004E6337"/>
    <w:rsid w:val="004E633A"/>
    <w:rsid w:val="004E633B"/>
    <w:rsid w:val="004E63AE"/>
    <w:rsid w:val="004E63E2"/>
    <w:rsid w:val="004E63EB"/>
    <w:rsid w:val="004E6410"/>
    <w:rsid w:val="004E64FC"/>
    <w:rsid w:val="004E659E"/>
    <w:rsid w:val="004E65AC"/>
    <w:rsid w:val="004E65AF"/>
    <w:rsid w:val="004E667C"/>
    <w:rsid w:val="004E680F"/>
    <w:rsid w:val="004E6819"/>
    <w:rsid w:val="004E6868"/>
    <w:rsid w:val="004E68A0"/>
    <w:rsid w:val="004E68A2"/>
    <w:rsid w:val="004E6930"/>
    <w:rsid w:val="004E6967"/>
    <w:rsid w:val="004E697E"/>
    <w:rsid w:val="004E699E"/>
    <w:rsid w:val="004E69AB"/>
    <w:rsid w:val="004E69F1"/>
    <w:rsid w:val="004E6A0C"/>
    <w:rsid w:val="004E6AFD"/>
    <w:rsid w:val="004E6C9F"/>
    <w:rsid w:val="004E6EA1"/>
    <w:rsid w:val="004E6F40"/>
    <w:rsid w:val="004E6F91"/>
    <w:rsid w:val="004E6FCB"/>
    <w:rsid w:val="004E70F8"/>
    <w:rsid w:val="004E7115"/>
    <w:rsid w:val="004E711C"/>
    <w:rsid w:val="004E717E"/>
    <w:rsid w:val="004E7217"/>
    <w:rsid w:val="004E7259"/>
    <w:rsid w:val="004E7429"/>
    <w:rsid w:val="004E747A"/>
    <w:rsid w:val="004E7482"/>
    <w:rsid w:val="004E74A7"/>
    <w:rsid w:val="004E74B4"/>
    <w:rsid w:val="004E74F6"/>
    <w:rsid w:val="004E75BA"/>
    <w:rsid w:val="004E764A"/>
    <w:rsid w:val="004E76AA"/>
    <w:rsid w:val="004E770C"/>
    <w:rsid w:val="004E7719"/>
    <w:rsid w:val="004E773B"/>
    <w:rsid w:val="004E77A5"/>
    <w:rsid w:val="004E7824"/>
    <w:rsid w:val="004E782B"/>
    <w:rsid w:val="004E783D"/>
    <w:rsid w:val="004E7857"/>
    <w:rsid w:val="004E78D8"/>
    <w:rsid w:val="004E790C"/>
    <w:rsid w:val="004E7959"/>
    <w:rsid w:val="004E798B"/>
    <w:rsid w:val="004E79EC"/>
    <w:rsid w:val="004E7A99"/>
    <w:rsid w:val="004E7AB3"/>
    <w:rsid w:val="004E7AD1"/>
    <w:rsid w:val="004E7B4D"/>
    <w:rsid w:val="004E7BAF"/>
    <w:rsid w:val="004E7C6F"/>
    <w:rsid w:val="004E7C7A"/>
    <w:rsid w:val="004E7CA5"/>
    <w:rsid w:val="004E7D02"/>
    <w:rsid w:val="004E7D37"/>
    <w:rsid w:val="004E7D44"/>
    <w:rsid w:val="004E7D87"/>
    <w:rsid w:val="004E7DDA"/>
    <w:rsid w:val="004E7EC1"/>
    <w:rsid w:val="004E7EC4"/>
    <w:rsid w:val="004E7ECF"/>
    <w:rsid w:val="004E7FE3"/>
    <w:rsid w:val="004F0003"/>
    <w:rsid w:val="004F0097"/>
    <w:rsid w:val="004F00D0"/>
    <w:rsid w:val="004F0106"/>
    <w:rsid w:val="004F01A5"/>
    <w:rsid w:val="004F01FD"/>
    <w:rsid w:val="004F0208"/>
    <w:rsid w:val="004F03CD"/>
    <w:rsid w:val="004F042B"/>
    <w:rsid w:val="004F0459"/>
    <w:rsid w:val="004F0497"/>
    <w:rsid w:val="004F05DC"/>
    <w:rsid w:val="004F0681"/>
    <w:rsid w:val="004F0711"/>
    <w:rsid w:val="004F082B"/>
    <w:rsid w:val="004F0839"/>
    <w:rsid w:val="004F088B"/>
    <w:rsid w:val="004F08BA"/>
    <w:rsid w:val="004F0978"/>
    <w:rsid w:val="004F0991"/>
    <w:rsid w:val="004F0998"/>
    <w:rsid w:val="004F0A99"/>
    <w:rsid w:val="004F0AD7"/>
    <w:rsid w:val="004F0B0E"/>
    <w:rsid w:val="004F0DF4"/>
    <w:rsid w:val="004F0E65"/>
    <w:rsid w:val="004F0E68"/>
    <w:rsid w:val="004F1039"/>
    <w:rsid w:val="004F1045"/>
    <w:rsid w:val="004F1082"/>
    <w:rsid w:val="004F10A6"/>
    <w:rsid w:val="004F1201"/>
    <w:rsid w:val="004F1352"/>
    <w:rsid w:val="004F1389"/>
    <w:rsid w:val="004F1480"/>
    <w:rsid w:val="004F1483"/>
    <w:rsid w:val="004F148E"/>
    <w:rsid w:val="004F14D0"/>
    <w:rsid w:val="004F14D5"/>
    <w:rsid w:val="004F14E1"/>
    <w:rsid w:val="004F1510"/>
    <w:rsid w:val="004F15FE"/>
    <w:rsid w:val="004F162E"/>
    <w:rsid w:val="004F1672"/>
    <w:rsid w:val="004F1691"/>
    <w:rsid w:val="004F16A8"/>
    <w:rsid w:val="004F16F4"/>
    <w:rsid w:val="004F1720"/>
    <w:rsid w:val="004F1751"/>
    <w:rsid w:val="004F178A"/>
    <w:rsid w:val="004F1793"/>
    <w:rsid w:val="004F17E9"/>
    <w:rsid w:val="004F17F2"/>
    <w:rsid w:val="004F1884"/>
    <w:rsid w:val="004F18E5"/>
    <w:rsid w:val="004F1932"/>
    <w:rsid w:val="004F193A"/>
    <w:rsid w:val="004F1967"/>
    <w:rsid w:val="004F1998"/>
    <w:rsid w:val="004F19BB"/>
    <w:rsid w:val="004F1A66"/>
    <w:rsid w:val="004F1A83"/>
    <w:rsid w:val="004F1A98"/>
    <w:rsid w:val="004F1B0A"/>
    <w:rsid w:val="004F1B2D"/>
    <w:rsid w:val="004F1B36"/>
    <w:rsid w:val="004F1B9D"/>
    <w:rsid w:val="004F1C0D"/>
    <w:rsid w:val="004F1CDB"/>
    <w:rsid w:val="004F1CFD"/>
    <w:rsid w:val="004F1D3E"/>
    <w:rsid w:val="004F1D69"/>
    <w:rsid w:val="004F1DEE"/>
    <w:rsid w:val="004F1E64"/>
    <w:rsid w:val="004F1EA8"/>
    <w:rsid w:val="004F1F66"/>
    <w:rsid w:val="004F1F79"/>
    <w:rsid w:val="004F1FB2"/>
    <w:rsid w:val="004F2051"/>
    <w:rsid w:val="004F2074"/>
    <w:rsid w:val="004F20D7"/>
    <w:rsid w:val="004F20FD"/>
    <w:rsid w:val="004F2121"/>
    <w:rsid w:val="004F219B"/>
    <w:rsid w:val="004F219C"/>
    <w:rsid w:val="004F21BE"/>
    <w:rsid w:val="004F220A"/>
    <w:rsid w:val="004F2250"/>
    <w:rsid w:val="004F2297"/>
    <w:rsid w:val="004F229B"/>
    <w:rsid w:val="004F229E"/>
    <w:rsid w:val="004F232E"/>
    <w:rsid w:val="004F239E"/>
    <w:rsid w:val="004F23BF"/>
    <w:rsid w:val="004F2447"/>
    <w:rsid w:val="004F2452"/>
    <w:rsid w:val="004F245D"/>
    <w:rsid w:val="004F25B8"/>
    <w:rsid w:val="004F25B9"/>
    <w:rsid w:val="004F25D6"/>
    <w:rsid w:val="004F2600"/>
    <w:rsid w:val="004F266C"/>
    <w:rsid w:val="004F26CA"/>
    <w:rsid w:val="004F2729"/>
    <w:rsid w:val="004F27D6"/>
    <w:rsid w:val="004F27F6"/>
    <w:rsid w:val="004F2836"/>
    <w:rsid w:val="004F287B"/>
    <w:rsid w:val="004F28C4"/>
    <w:rsid w:val="004F2951"/>
    <w:rsid w:val="004F2A6D"/>
    <w:rsid w:val="004F2BC3"/>
    <w:rsid w:val="004F2BE1"/>
    <w:rsid w:val="004F2C28"/>
    <w:rsid w:val="004F2C2D"/>
    <w:rsid w:val="004F2E37"/>
    <w:rsid w:val="004F2E3E"/>
    <w:rsid w:val="004F2E61"/>
    <w:rsid w:val="004F2E81"/>
    <w:rsid w:val="004F2E8E"/>
    <w:rsid w:val="004F2F11"/>
    <w:rsid w:val="004F2F35"/>
    <w:rsid w:val="004F2F84"/>
    <w:rsid w:val="004F2FAF"/>
    <w:rsid w:val="004F2FC8"/>
    <w:rsid w:val="004F2FE8"/>
    <w:rsid w:val="004F2FFB"/>
    <w:rsid w:val="004F300B"/>
    <w:rsid w:val="004F3014"/>
    <w:rsid w:val="004F303C"/>
    <w:rsid w:val="004F3069"/>
    <w:rsid w:val="004F3126"/>
    <w:rsid w:val="004F3181"/>
    <w:rsid w:val="004F323F"/>
    <w:rsid w:val="004F33A7"/>
    <w:rsid w:val="004F346C"/>
    <w:rsid w:val="004F3491"/>
    <w:rsid w:val="004F349C"/>
    <w:rsid w:val="004F34B8"/>
    <w:rsid w:val="004F34BB"/>
    <w:rsid w:val="004F34D0"/>
    <w:rsid w:val="004F34D6"/>
    <w:rsid w:val="004F3510"/>
    <w:rsid w:val="004F3549"/>
    <w:rsid w:val="004F355A"/>
    <w:rsid w:val="004F362E"/>
    <w:rsid w:val="004F366B"/>
    <w:rsid w:val="004F376D"/>
    <w:rsid w:val="004F3817"/>
    <w:rsid w:val="004F392C"/>
    <w:rsid w:val="004F39A9"/>
    <w:rsid w:val="004F3A1E"/>
    <w:rsid w:val="004F3A94"/>
    <w:rsid w:val="004F3ACD"/>
    <w:rsid w:val="004F3B1D"/>
    <w:rsid w:val="004F3B2E"/>
    <w:rsid w:val="004F3BB3"/>
    <w:rsid w:val="004F3CD0"/>
    <w:rsid w:val="004F3D80"/>
    <w:rsid w:val="004F3D83"/>
    <w:rsid w:val="004F3F0B"/>
    <w:rsid w:val="004F3FD2"/>
    <w:rsid w:val="004F402E"/>
    <w:rsid w:val="004F4036"/>
    <w:rsid w:val="004F40BE"/>
    <w:rsid w:val="004F40BF"/>
    <w:rsid w:val="004F4139"/>
    <w:rsid w:val="004F41C9"/>
    <w:rsid w:val="004F429D"/>
    <w:rsid w:val="004F42D4"/>
    <w:rsid w:val="004F4333"/>
    <w:rsid w:val="004F43FA"/>
    <w:rsid w:val="004F44A0"/>
    <w:rsid w:val="004F44AC"/>
    <w:rsid w:val="004F4638"/>
    <w:rsid w:val="004F463F"/>
    <w:rsid w:val="004F46C5"/>
    <w:rsid w:val="004F47EC"/>
    <w:rsid w:val="004F47ED"/>
    <w:rsid w:val="004F4800"/>
    <w:rsid w:val="004F4919"/>
    <w:rsid w:val="004F4938"/>
    <w:rsid w:val="004F49DF"/>
    <w:rsid w:val="004F49EC"/>
    <w:rsid w:val="004F49F6"/>
    <w:rsid w:val="004F4A02"/>
    <w:rsid w:val="004F4AD2"/>
    <w:rsid w:val="004F4AEB"/>
    <w:rsid w:val="004F4AED"/>
    <w:rsid w:val="004F4B2E"/>
    <w:rsid w:val="004F4B52"/>
    <w:rsid w:val="004F4B5C"/>
    <w:rsid w:val="004F4C24"/>
    <w:rsid w:val="004F4CB2"/>
    <w:rsid w:val="004F4D28"/>
    <w:rsid w:val="004F4DBA"/>
    <w:rsid w:val="004F4E24"/>
    <w:rsid w:val="004F4EC6"/>
    <w:rsid w:val="004F4ED2"/>
    <w:rsid w:val="004F4EE6"/>
    <w:rsid w:val="004F4F08"/>
    <w:rsid w:val="004F4F17"/>
    <w:rsid w:val="004F4F92"/>
    <w:rsid w:val="004F4FE6"/>
    <w:rsid w:val="004F4FF0"/>
    <w:rsid w:val="004F4FF9"/>
    <w:rsid w:val="004F5054"/>
    <w:rsid w:val="004F506E"/>
    <w:rsid w:val="004F5077"/>
    <w:rsid w:val="004F50E1"/>
    <w:rsid w:val="004F510A"/>
    <w:rsid w:val="004F514E"/>
    <w:rsid w:val="004F5173"/>
    <w:rsid w:val="004F51A0"/>
    <w:rsid w:val="004F51AC"/>
    <w:rsid w:val="004F51E7"/>
    <w:rsid w:val="004F5222"/>
    <w:rsid w:val="004F5287"/>
    <w:rsid w:val="004F52B0"/>
    <w:rsid w:val="004F5316"/>
    <w:rsid w:val="004F532C"/>
    <w:rsid w:val="004F5334"/>
    <w:rsid w:val="004F5350"/>
    <w:rsid w:val="004F53C9"/>
    <w:rsid w:val="004F53EE"/>
    <w:rsid w:val="004F540B"/>
    <w:rsid w:val="004F5415"/>
    <w:rsid w:val="004F5427"/>
    <w:rsid w:val="004F54C8"/>
    <w:rsid w:val="004F5502"/>
    <w:rsid w:val="004F552E"/>
    <w:rsid w:val="004F5574"/>
    <w:rsid w:val="004F557D"/>
    <w:rsid w:val="004F55BF"/>
    <w:rsid w:val="004F55CE"/>
    <w:rsid w:val="004F5673"/>
    <w:rsid w:val="004F5719"/>
    <w:rsid w:val="004F5793"/>
    <w:rsid w:val="004F57D6"/>
    <w:rsid w:val="004F57DA"/>
    <w:rsid w:val="004F580E"/>
    <w:rsid w:val="004F5877"/>
    <w:rsid w:val="004F58A1"/>
    <w:rsid w:val="004F5976"/>
    <w:rsid w:val="004F597F"/>
    <w:rsid w:val="004F59D4"/>
    <w:rsid w:val="004F59FD"/>
    <w:rsid w:val="004F5A98"/>
    <w:rsid w:val="004F5AA4"/>
    <w:rsid w:val="004F5AD9"/>
    <w:rsid w:val="004F5ADA"/>
    <w:rsid w:val="004F5AFF"/>
    <w:rsid w:val="004F5B75"/>
    <w:rsid w:val="004F5BF1"/>
    <w:rsid w:val="004F5C44"/>
    <w:rsid w:val="004F5C9E"/>
    <w:rsid w:val="004F5CA5"/>
    <w:rsid w:val="004F5D10"/>
    <w:rsid w:val="004F5D50"/>
    <w:rsid w:val="004F5D5C"/>
    <w:rsid w:val="004F5E40"/>
    <w:rsid w:val="004F5E58"/>
    <w:rsid w:val="004F5E64"/>
    <w:rsid w:val="004F5EA5"/>
    <w:rsid w:val="004F5EBD"/>
    <w:rsid w:val="004F5F65"/>
    <w:rsid w:val="004F5FE3"/>
    <w:rsid w:val="004F609E"/>
    <w:rsid w:val="004F60AF"/>
    <w:rsid w:val="004F60CD"/>
    <w:rsid w:val="004F60F1"/>
    <w:rsid w:val="004F618C"/>
    <w:rsid w:val="004F61C1"/>
    <w:rsid w:val="004F61EC"/>
    <w:rsid w:val="004F61F8"/>
    <w:rsid w:val="004F6228"/>
    <w:rsid w:val="004F6283"/>
    <w:rsid w:val="004F628C"/>
    <w:rsid w:val="004F6302"/>
    <w:rsid w:val="004F6413"/>
    <w:rsid w:val="004F641D"/>
    <w:rsid w:val="004F6439"/>
    <w:rsid w:val="004F647D"/>
    <w:rsid w:val="004F64B7"/>
    <w:rsid w:val="004F64BB"/>
    <w:rsid w:val="004F6509"/>
    <w:rsid w:val="004F651E"/>
    <w:rsid w:val="004F653F"/>
    <w:rsid w:val="004F65DB"/>
    <w:rsid w:val="004F6639"/>
    <w:rsid w:val="004F663C"/>
    <w:rsid w:val="004F6668"/>
    <w:rsid w:val="004F6696"/>
    <w:rsid w:val="004F66DA"/>
    <w:rsid w:val="004F6784"/>
    <w:rsid w:val="004F67C2"/>
    <w:rsid w:val="004F680B"/>
    <w:rsid w:val="004F6870"/>
    <w:rsid w:val="004F6898"/>
    <w:rsid w:val="004F68B0"/>
    <w:rsid w:val="004F68F0"/>
    <w:rsid w:val="004F695D"/>
    <w:rsid w:val="004F6968"/>
    <w:rsid w:val="004F69B1"/>
    <w:rsid w:val="004F69B4"/>
    <w:rsid w:val="004F6A56"/>
    <w:rsid w:val="004F6A60"/>
    <w:rsid w:val="004F6A92"/>
    <w:rsid w:val="004F6B22"/>
    <w:rsid w:val="004F6B68"/>
    <w:rsid w:val="004F6B7F"/>
    <w:rsid w:val="004F6C0C"/>
    <w:rsid w:val="004F6C2E"/>
    <w:rsid w:val="004F6CF0"/>
    <w:rsid w:val="004F6D75"/>
    <w:rsid w:val="004F6DCF"/>
    <w:rsid w:val="004F6E63"/>
    <w:rsid w:val="004F6E9D"/>
    <w:rsid w:val="004F6F17"/>
    <w:rsid w:val="004F6F6F"/>
    <w:rsid w:val="004F6F9C"/>
    <w:rsid w:val="004F6FC7"/>
    <w:rsid w:val="004F7002"/>
    <w:rsid w:val="004F7010"/>
    <w:rsid w:val="004F705B"/>
    <w:rsid w:val="004F715B"/>
    <w:rsid w:val="004F71BB"/>
    <w:rsid w:val="004F7202"/>
    <w:rsid w:val="004F7211"/>
    <w:rsid w:val="004F7310"/>
    <w:rsid w:val="004F7342"/>
    <w:rsid w:val="004F737A"/>
    <w:rsid w:val="004F7444"/>
    <w:rsid w:val="004F7464"/>
    <w:rsid w:val="004F747E"/>
    <w:rsid w:val="004F7480"/>
    <w:rsid w:val="004F7544"/>
    <w:rsid w:val="004F75C2"/>
    <w:rsid w:val="004F75E4"/>
    <w:rsid w:val="004F761D"/>
    <w:rsid w:val="004F7632"/>
    <w:rsid w:val="004F769F"/>
    <w:rsid w:val="004F76DE"/>
    <w:rsid w:val="004F76E8"/>
    <w:rsid w:val="004F777A"/>
    <w:rsid w:val="004F782C"/>
    <w:rsid w:val="004F7833"/>
    <w:rsid w:val="004F78E8"/>
    <w:rsid w:val="004F7921"/>
    <w:rsid w:val="004F7987"/>
    <w:rsid w:val="004F79C0"/>
    <w:rsid w:val="004F79C2"/>
    <w:rsid w:val="004F79CF"/>
    <w:rsid w:val="004F79F8"/>
    <w:rsid w:val="004F7A7E"/>
    <w:rsid w:val="004F7AB0"/>
    <w:rsid w:val="004F7B1C"/>
    <w:rsid w:val="004F7B3B"/>
    <w:rsid w:val="004F7C49"/>
    <w:rsid w:val="004F7C68"/>
    <w:rsid w:val="004F7D04"/>
    <w:rsid w:val="004F7D9A"/>
    <w:rsid w:val="004F7DE9"/>
    <w:rsid w:val="004F7DED"/>
    <w:rsid w:val="004F7E15"/>
    <w:rsid w:val="004F7E7B"/>
    <w:rsid w:val="004F7F21"/>
    <w:rsid w:val="004F7FE3"/>
    <w:rsid w:val="005000AE"/>
    <w:rsid w:val="00500123"/>
    <w:rsid w:val="0050015A"/>
    <w:rsid w:val="005002B4"/>
    <w:rsid w:val="005002DC"/>
    <w:rsid w:val="005003BA"/>
    <w:rsid w:val="005003F3"/>
    <w:rsid w:val="0050043E"/>
    <w:rsid w:val="00500468"/>
    <w:rsid w:val="00500470"/>
    <w:rsid w:val="005004E2"/>
    <w:rsid w:val="0050052A"/>
    <w:rsid w:val="0050052E"/>
    <w:rsid w:val="00500562"/>
    <w:rsid w:val="00500565"/>
    <w:rsid w:val="005006E9"/>
    <w:rsid w:val="00500705"/>
    <w:rsid w:val="00500785"/>
    <w:rsid w:val="005008C4"/>
    <w:rsid w:val="00500996"/>
    <w:rsid w:val="00500A21"/>
    <w:rsid w:val="00500A4B"/>
    <w:rsid w:val="00500ADA"/>
    <w:rsid w:val="00500AF5"/>
    <w:rsid w:val="00500B67"/>
    <w:rsid w:val="00500BE6"/>
    <w:rsid w:val="00500C45"/>
    <w:rsid w:val="00500CEF"/>
    <w:rsid w:val="00500D9F"/>
    <w:rsid w:val="00500DD0"/>
    <w:rsid w:val="00500E08"/>
    <w:rsid w:val="00500E72"/>
    <w:rsid w:val="00500E86"/>
    <w:rsid w:val="00500EAA"/>
    <w:rsid w:val="00500F38"/>
    <w:rsid w:val="00500F59"/>
    <w:rsid w:val="00501049"/>
    <w:rsid w:val="00501123"/>
    <w:rsid w:val="005011BA"/>
    <w:rsid w:val="005011C1"/>
    <w:rsid w:val="005011DB"/>
    <w:rsid w:val="005011F6"/>
    <w:rsid w:val="00501224"/>
    <w:rsid w:val="005012A8"/>
    <w:rsid w:val="005012B4"/>
    <w:rsid w:val="00501374"/>
    <w:rsid w:val="005013AB"/>
    <w:rsid w:val="005013B1"/>
    <w:rsid w:val="005013B5"/>
    <w:rsid w:val="005013BF"/>
    <w:rsid w:val="005013DE"/>
    <w:rsid w:val="00501442"/>
    <w:rsid w:val="0050149B"/>
    <w:rsid w:val="00501541"/>
    <w:rsid w:val="0050157F"/>
    <w:rsid w:val="005016F9"/>
    <w:rsid w:val="0050178C"/>
    <w:rsid w:val="00501835"/>
    <w:rsid w:val="00501865"/>
    <w:rsid w:val="00501895"/>
    <w:rsid w:val="005018B0"/>
    <w:rsid w:val="005018B7"/>
    <w:rsid w:val="005018D6"/>
    <w:rsid w:val="005018DF"/>
    <w:rsid w:val="00501934"/>
    <w:rsid w:val="005019D4"/>
    <w:rsid w:val="00501A2A"/>
    <w:rsid w:val="00501A47"/>
    <w:rsid w:val="00501A7E"/>
    <w:rsid w:val="00501A8A"/>
    <w:rsid w:val="00501A8B"/>
    <w:rsid w:val="00501AB2"/>
    <w:rsid w:val="00501BB4"/>
    <w:rsid w:val="00501C51"/>
    <w:rsid w:val="00501C78"/>
    <w:rsid w:val="00501C93"/>
    <w:rsid w:val="00501D2E"/>
    <w:rsid w:val="00501D4A"/>
    <w:rsid w:val="00501D61"/>
    <w:rsid w:val="00501D73"/>
    <w:rsid w:val="00501D8E"/>
    <w:rsid w:val="00501DAA"/>
    <w:rsid w:val="00501E22"/>
    <w:rsid w:val="00501E2D"/>
    <w:rsid w:val="00501E4D"/>
    <w:rsid w:val="00501E50"/>
    <w:rsid w:val="00501EB4"/>
    <w:rsid w:val="00501F54"/>
    <w:rsid w:val="00501F6E"/>
    <w:rsid w:val="00501FB5"/>
    <w:rsid w:val="005020D2"/>
    <w:rsid w:val="00502165"/>
    <w:rsid w:val="0050217B"/>
    <w:rsid w:val="0050218A"/>
    <w:rsid w:val="00502197"/>
    <w:rsid w:val="005021B9"/>
    <w:rsid w:val="005022A1"/>
    <w:rsid w:val="00502426"/>
    <w:rsid w:val="0050243A"/>
    <w:rsid w:val="00502497"/>
    <w:rsid w:val="005025BF"/>
    <w:rsid w:val="00502685"/>
    <w:rsid w:val="005026BF"/>
    <w:rsid w:val="005026E5"/>
    <w:rsid w:val="0050273A"/>
    <w:rsid w:val="00502787"/>
    <w:rsid w:val="00502791"/>
    <w:rsid w:val="00502807"/>
    <w:rsid w:val="00502842"/>
    <w:rsid w:val="005028B5"/>
    <w:rsid w:val="00502915"/>
    <w:rsid w:val="00502AB8"/>
    <w:rsid w:val="00502AC9"/>
    <w:rsid w:val="00502AD3"/>
    <w:rsid w:val="00502B84"/>
    <w:rsid w:val="00502BB9"/>
    <w:rsid w:val="00502BEC"/>
    <w:rsid w:val="00502C1F"/>
    <w:rsid w:val="00502C42"/>
    <w:rsid w:val="00502C78"/>
    <w:rsid w:val="00502D39"/>
    <w:rsid w:val="00502D4D"/>
    <w:rsid w:val="00502DDD"/>
    <w:rsid w:val="00502E07"/>
    <w:rsid w:val="00502E88"/>
    <w:rsid w:val="00502F55"/>
    <w:rsid w:val="00502F57"/>
    <w:rsid w:val="00502FA5"/>
    <w:rsid w:val="00503009"/>
    <w:rsid w:val="005030BF"/>
    <w:rsid w:val="0050316D"/>
    <w:rsid w:val="00503179"/>
    <w:rsid w:val="005031CC"/>
    <w:rsid w:val="005031CF"/>
    <w:rsid w:val="00503327"/>
    <w:rsid w:val="00503350"/>
    <w:rsid w:val="00503396"/>
    <w:rsid w:val="00503524"/>
    <w:rsid w:val="0050359F"/>
    <w:rsid w:val="00503602"/>
    <w:rsid w:val="00503656"/>
    <w:rsid w:val="005036A0"/>
    <w:rsid w:val="005036F5"/>
    <w:rsid w:val="00503718"/>
    <w:rsid w:val="00503722"/>
    <w:rsid w:val="00503772"/>
    <w:rsid w:val="00503773"/>
    <w:rsid w:val="005037B0"/>
    <w:rsid w:val="005037C2"/>
    <w:rsid w:val="005037D6"/>
    <w:rsid w:val="005037F7"/>
    <w:rsid w:val="0050383A"/>
    <w:rsid w:val="00503891"/>
    <w:rsid w:val="005038B9"/>
    <w:rsid w:val="005038D1"/>
    <w:rsid w:val="005038D5"/>
    <w:rsid w:val="0050391F"/>
    <w:rsid w:val="0050395B"/>
    <w:rsid w:val="00503981"/>
    <w:rsid w:val="005039AD"/>
    <w:rsid w:val="005039C2"/>
    <w:rsid w:val="005039F4"/>
    <w:rsid w:val="00503A4A"/>
    <w:rsid w:val="00503A81"/>
    <w:rsid w:val="00503A8A"/>
    <w:rsid w:val="00503B06"/>
    <w:rsid w:val="00503B1D"/>
    <w:rsid w:val="00503B35"/>
    <w:rsid w:val="00503B3A"/>
    <w:rsid w:val="00503BBD"/>
    <w:rsid w:val="00503BC4"/>
    <w:rsid w:val="00503C1A"/>
    <w:rsid w:val="00503C60"/>
    <w:rsid w:val="00503CA6"/>
    <w:rsid w:val="00503CB9"/>
    <w:rsid w:val="00503D25"/>
    <w:rsid w:val="00503D30"/>
    <w:rsid w:val="00503D84"/>
    <w:rsid w:val="00503D8C"/>
    <w:rsid w:val="00503E3D"/>
    <w:rsid w:val="00503E9E"/>
    <w:rsid w:val="00503ED1"/>
    <w:rsid w:val="00503F2A"/>
    <w:rsid w:val="00503F30"/>
    <w:rsid w:val="00503F72"/>
    <w:rsid w:val="00503F95"/>
    <w:rsid w:val="00503FB0"/>
    <w:rsid w:val="00503FB3"/>
    <w:rsid w:val="00503FE7"/>
    <w:rsid w:val="0050400A"/>
    <w:rsid w:val="0050400B"/>
    <w:rsid w:val="00504013"/>
    <w:rsid w:val="00504019"/>
    <w:rsid w:val="0050403F"/>
    <w:rsid w:val="00504057"/>
    <w:rsid w:val="0050410A"/>
    <w:rsid w:val="00504196"/>
    <w:rsid w:val="005041B4"/>
    <w:rsid w:val="005041D5"/>
    <w:rsid w:val="00504206"/>
    <w:rsid w:val="005043CA"/>
    <w:rsid w:val="005044A5"/>
    <w:rsid w:val="00504512"/>
    <w:rsid w:val="0050451F"/>
    <w:rsid w:val="005045A7"/>
    <w:rsid w:val="0050468F"/>
    <w:rsid w:val="00504711"/>
    <w:rsid w:val="00504789"/>
    <w:rsid w:val="00504837"/>
    <w:rsid w:val="0050484E"/>
    <w:rsid w:val="0050489A"/>
    <w:rsid w:val="005048B8"/>
    <w:rsid w:val="005048BC"/>
    <w:rsid w:val="005048CD"/>
    <w:rsid w:val="005048D6"/>
    <w:rsid w:val="0050490B"/>
    <w:rsid w:val="00504924"/>
    <w:rsid w:val="00504A7D"/>
    <w:rsid w:val="00504A83"/>
    <w:rsid w:val="00504B94"/>
    <w:rsid w:val="00504BCC"/>
    <w:rsid w:val="00504BD9"/>
    <w:rsid w:val="00504C03"/>
    <w:rsid w:val="00504C1C"/>
    <w:rsid w:val="00504C6E"/>
    <w:rsid w:val="00504CC6"/>
    <w:rsid w:val="00504CFC"/>
    <w:rsid w:val="00504D41"/>
    <w:rsid w:val="00504D7C"/>
    <w:rsid w:val="00504DB5"/>
    <w:rsid w:val="00504DE4"/>
    <w:rsid w:val="00504E42"/>
    <w:rsid w:val="00504E44"/>
    <w:rsid w:val="00504E47"/>
    <w:rsid w:val="00504EF1"/>
    <w:rsid w:val="00504F1E"/>
    <w:rsid w:val="00504F66"/>
    <w:rsid w:val="00504F6B"/>
    <w:rsid w:val="00504F7C"/>
    <w:rsid w:val="00504FA5"/>
    <w:rsid w:val="00504FF5"/>
    <w:rsid w:val="0050504B"/>
    <w:rsid w:val="00505075"/>
    <w:rsid w:val="00505076"/>
    <w:rsid w:val="0050511D"/>
    <w:rsid w:val="0050512B"/>
    <w:rsid w:val="005051E2"/>
    <w:rsid w:val="0050520D"/>
    <w:rsid w:val="005052C3"/>
    <w:rsid w:val="00505340"/>
    <w:rsid w:val="005054B8"/>
    <w:rsid w:val="005054D9"/>
    <w:rsid w:val="00505523"/>
    <w:rsid w:val="0050552E"/>
    <w:rsid w:val="00505573"/>
    <w:rsid w:val="005055AD"/>
    <w:rsid w:val="005055C3"/>
    <w:rsid w:val="005056D1"/>
    <w:rsid w:val="005056ED"/>
    <w:rsid w:val="005056FD"/>
    <w:rsid w:val="00505704"/>
    <w:rsid w:val="00505750"/>
    <w:rsid w:val="005057E6"/>
    <w:rsid w:val="00505952"/>
    <w:rsid w:val="00505ABC"/>
    <w:rsid w:val="00505ACC"/>
    <w:rsid w:val="00505AE8"/>
    <w:rsid w:val="00505B13"/>
    <w:rsid w:val="00505B16"/>
    <w:rsid w:val="00505B23"/>
    <w:rsid w:val="00505B46"/>
    <w:rsid w:val="00505BDC"/>
    <w:rsid w:val="00505C39"/>
    <w:rsid w:val="00505CA7"/>
    <w:rsid w:val="00505CF4"/>
    <w:rsid w:val="00505D91"/>
    <w:rsid w:val="00505DA2"/>
    <w:rsid w:val="00505E62"/>
    <w:rsid w:val="00505E70"/>
    <w:rsid w:val="00505EB3"/>
    <w:rsid w:val="00505EF5"/>
    <w:rsid w:val="00505F23"/>
    <w:rsid w:val="00505F38"/>
    <w:rsid w:val="00505F6B"/>
    <w:rsid w:val="00506067"/>
    <w:rsid w:val="0050607A"/>
    <w:rsid w:val="005060A7"/>
    <w:rsid w:val="005060B0"/>
    <w:rsid w:val="005060DA"/>
    <w:rsid w:val="005060F4"/>
    <w:rsid w:val="005061A6"/>
    <w:rsid w:val="005061C7"/>
    <w:rsid w:val="005061E1"/>
    <w:rsid w:val="00506348"/>
    <w:rsid w:val="005063E1"/>
    <w:rsid w:val="00506427"/>
    <w:rsid w:val="00506442"/>
    <w:rsid w:val="0050646B"/>
    <w:rsid w:val="005064D6"/>
    <w:rsid w:val="005064F1"/>
    <w:rsid w:val="00506500"/>
    <w:rsid w:val="00506502"/>
    <w:rsid w:val="00506589"/>
    <w:rsid w:val="005065AB"/>
    <w:rsid w:val="005065F4"/>
    <w:rsid w:val="00506651"/>
    <w:rsid w:val="005066B0"/>
    <w:rsid w:val="005066E6"/>
    <w:rsid w:val="0050678B"/>
    <w:rsid w:val="005067BF"/>
    <w:rsid w:val="00506800"/>
    <w:rsid w:val="005068F0"/>
    <w:rsid w:val="00506925"/>
    <w:rsid w:val="005069D2"/>
    <w:rsid w:val="00506A38"/>
    <w:rsid w:val="00506A49"/>
    <w:rsid w:val="00506AD8"/>
    <w:rsid w:val="00506AFC"/>
    <w:rsid w:val="00506B5C"/>
    <w:rsid w:val="00506BC4"/>
    <w:rsid w:val="00506C46"/>
    <w:rsid w:val="00506D31"/>
    <w:rsid w:val="00506D8A"/>
    <w:rsid w:val="00506DA5"/>
    <w:rsid w:val="00506DD7"/>
    <w:rsid w:val="00506F3E"/>
    <w:rsid w:val="00506F60"/>
    <w:rsid w:val="00506FC7"/>
    <w:rsid w:val="00506FF0"/>
    <w:rsid w:val="00506FF7"/>
    <w:rsid w:val="0050706E"/>
    <w:rsid w:val="00507086"/>
    <w:rsid w:val="005070C5"/>
    <w:rsid w:val="005070CE"/>
    <w:rsid w:val="005070D5"/>
    <w:rsid w:val="005070DA"/>
    <w:rsid w:val="00507116"/>
    <w:rsid w:val="00507120"/>
    <w:rsid w:val="00507150"/>
    <w:rsid w:val="0050715A"/>
    <w:rsid w:val="00507165"/>
    <w:rsid w:val="005071DF"/>
    <w:rsid w:val="005071E6"/>
    <w:rsid w:val="005071FA"/>
    <w:rsid w:val="00507315"/>
    <w:rsid w:val="00507330"/>
    <w:rsid w:val="00507376"/>
    <w:rsid w:val="00507402"/>
    <w:rsid w:val="0050742B"/>
    <w:rsid w:val="0050744E"/>
    <w:rsid w:val="0050744F"/>
    <w:rsid w:val="0050745F"/>
    <w:rsid w:val="005074F4"/>
    <w:rsid w:val="00507524"/>
    <w:rsid w:val="00507528"/>
    <w:rsid w:val="00507537"/>
    <w:rsid w:val="00507558"/>
    <w:rsid w:val="0050757E"/>
    <w:rsid w:val="00507586"/>
    <w:rsid w:val="005075B0"/>
    <w:rsid w:val="005075B8"/>
    <w:rsid w:val="005075BD"/>
    <w:rsid w:val="005075D9"/>
    <w:rsid w:val="0050761B"/>
    <w:rsid w:val="005076A8"/>
    <w:rsid w:val="00507753"/>
    <w:rsid w:val="005077CE"/>
    <w:rsid w:val="0050783C"/>
    <w:rsid w:val="0050783D"/>
    <w:rsid w:val="0050785C"/>
    <w:rsid w:val="00507862"/>
    <w:rsid w:val="0050786F"/>
    <w:rsid w:val="0050789A"/>
    <w:rsid w:val="005078EC"/>
    <w:rsid w:val="00507918"/>
    <w:rsid w:val="00507927"/>
    <w:rsid w:val="005079A2"/>
    <w:rsid w:val="005079D9"/>
    <w:rsid w:val="005079FA"/>
    <w:rsid w:val="00507A3A"/>
    <w:rsid w:val="00507B13"/>
    <w:rsid w:val="00507B66"/>
    <w:rsid w:val="00507C34"/>
    <w:rsid w:val="00507C6E"/>
    <w:rsid w:val="00507D3F"/>
    <w:rsid w:val="00507D5A"/>
    <w:rsid w:val="00507DA5"/>
    <w:rsid w:val="00507DDB"/>
    <w:rsid w:val="00507E04"/>
    <w:rsid w:val="00507EC0"/>
    <w:rsid w:val="00507EF3"/>
    <w:rsid w:val="00507F45"/>
    <w:rsid w:val="00507F59"/>
    <w:rsid w:val="00507F6A"/>
    <w:rsid w:val="00507F99"/>
    <w:rsid w:val="00507FBE"/>
    <w:rsid w:val="00510045"/>
    <w:rsid w:val="005100C7"/>
    <w:rsid w:val="005100D8"/>
    <w:rsid w:val="00510106"/>
    <w:rsid w:val="0051010B"/>
    <w:rsid w:val="0051010D"/>
    <w:rsid w:val="0051015A"/>
    <w:rsid w:val="0051016C"/>
    <w:rsid w:val="005101D1"/>
    <w:rsid w:val="00510277"/>
    <w:rsid w:val="00510297"/>
    <w:rsid w:val="005102A0"/>
    <w:rsid w:val="005102C1"/>
    <w:rsid w:val="005102C5"/>
    <w:rsid w:val="005102D3"/>
    <w:rsid w:val="00510302"/>
    <w:rsid w:val="00510323"/>
    <w:rsid w:val="00510346"/>
    <w:rsid w:val="0051034F"/>
    <w:rsid w:val="00510358"/>
    <w:rsid w:val="00510364"/>
    <w:rsid w:val="005103DC"/>
    <w:rsid w:val="00510400"/>
    <w:rsid w:val="00510464"/>
    <w:rsid w:val="005104B4"/>
    <w:rsid w:val="005104D5"/>
    <w:rsid w:val="005104E2"/>
    <w:rsid w:val="00510504"/>
    <w:rsid w:val="0051053C"/>
    <w:rsid w:val="005105B0"/>
    <w:rsid w:val="005105EB"/>
    <w:rsid w:val="0051067A"/>
    <w:rsid w:val="005106C3"/>
    <w:rsid w:val="00510731"/>
    <w:rsid w:val="00510798"/>
    <w:rsid w:val="00510818"/>
    <w:rsid w:val="005108AA"/>
    <w:rsid w:val="005108E6"/>
    <w:rsid w:val="005108F5"/>
    <w:rsid w:val="0051092E"/>
    <w:rsid w:val="0051099F"/>
    <w:rsid w:val="00510B25"/>
    <w:rsid w:val="00510C10"/>
    <w:rsid w:val="00510C11"/>
    <w:rsid w:val="00510CAE"/>
    <w:rsid w:val="00510CBB"/>
    <w:rsid w:val="00510D77"/>
    <w:rsid w:val="00510D98"/>
    <w:rsid w:val="00510E03"/>
    <w:rsid w:val="00510EE6"/>
    <w:rsid w:val="00510F11"/>
    <w:rsid w:val="00510F13"/>
    <w:rsid w:val="00510F36"/>
    <w:rsid w:val="00510F3F"/>
    <w:rsid w:val="00510F5B"/>
    <w:rsid w:val="00510FEE"/>
    <w:rsid w:val="00511032"/>
    <w:rsid w:val="0051108A"/>
    <w:rsid w:val="00511114"/>
    <w:rsid w:val="00511165"/>
    <w:rsid w:val="0051116F"/>
    <w:rsid w:val="0051117B"/>
    <w:rsid w:val="005111D2"/>
    <w:rsid w:val="0051124A"/>
    <w:rsid w:val="00511259"/>
    <w:rsid w:val="00511296"/>
    <w:rsid w:val="005112FF"/>
    <w:rsid w:val="00511425"/>
    <w:rsid w:val="00511481"/>
    <w:rsid w:val="00511504"/>
    <w:rsid w:val="00511527"/>
    <w:rsid w:val="0051152A"/>
    <w:rsid w:val="0051154D"/>
    <w:rsid w:val="00511581"/>
    <w:rsid w:val="00511791"/>
    <w:rsid w:val="005117F1"/>
    <w:rsid w:val="00511838"/>
    <w:rsid w:val="005118AE"/>
    <w:rsid w:val="005118ED"/>
    <w:rsid w:val="00511905"/>
    <w:rsid w:val="00511945"/>
    <w:rsid w:val="0051198D"/>
    <w:rsid w:val="00511A08"/>
    <w:rsid w:val="00511A19"/>
    <w:rsid w:val="00511A27"/>
    <w:rsid w:val="00511A29"/>
    <w:rsid w:val="00511A42"/>
    <w:rsid w:val="00511A97"/>
    <w:rsid w:val="00511B7C"/>
    <w:rsid w:val="00511B91"/>
    <w:rsid w:val="00511C2D"/>
    <w:rsid w:val="00511C67"/>
    <w:rsid w:val="00511CDE"/>
    <w:rsid w:val="00511D62"/>
    <w:rsid w:val="00511D81"/>
    <w:rsid w:val="00511DFF"/>
    <w:rsid w:val="00511E0D"/>
    <w:rsid w:val="00511E55"/>
    <w:rsid w:val="00511E5F"/>
    <w:rsid w:val="00511EB6"/>
    <w:rsid w:val="00511EE3"/>
    <w:rsid w:val="00511F24"/>
    <w:rsid w:val="00511F4E"/>
    <w:rsid w:val="00511F70"/>
    <w:rsid w:val="00511F81"/>
    <w:rsid w:val="00511F8D"/>
    <w:rsid w:val="00511F96"/>
    <w:rsid w:val="00511FA2"/>
    <w:rsid w:val="00511FF4"/>
    <w:rsid w:val="00512039"/>
    <w:rsid w:val="0051204F"/>
    <w:rsid w:val="0051207C"/>
    <w:rsid w:val="0051208C"/>
    <w:rsid w:val="005120B7"/>
    <w:rsid w:val="00512107"/>
    <w:rsid w:val="005121EB"/>
    <w:rsid w:val="005121EF"/>
    <w:rsid w:val="0051220F"/>
    <w:rsid w:val="0051224E"/>
    <w:rsid w:val="00512255"/>
    <w:rsid w:val="00512276"/>
    <w:rsid w:val="005122DB"/>
    <w:rsid w:val="00512333"/>
    <w:rsid w:val="00512340"/>
    <w:rsid w:val="0051234A"/>
    <w:rsid w:val="005123C5"/>
    <w:rsid w:val="005123E0"/>
    <w:rsid w:val="005123FD"/>
    <w:rsid w:val="00512429"/>
    <w:rsid w:val="00512437"/>
    <w:rsid w:val="005125A6"/>
    <w:rsid w:val="00512629"/>
    <w:rsid w:val="00512726"/>
    <w:rsid w:val="0051281E"/>
    <w:rsid w:val="00512881"/>
    <w:rsid w:val="005128BA"/>
    <w:rsid w:val="005128C7"/>
    <w:rsid w:val="005129A9"/>
    <w:rsid w:val="00512A2F"/>
    <w:rsid w:val="00512A73"/>
    <w:rsid w:val="00512AAA"/>
    <w:rsid w:val="00512B57"/>
    <w:rsid w:val="00512B60"/>
    <w:rsid w:val="00512B9C"/>
    <w:rsid w:val="00512BD6"/>
    <w:rsid w:val="00512BFB"/>
    <w:rsid w:val="00512C37"/>
    <w:rsid w:val="00512CA6"/>
    <w:rsid w:val="00512CB2"/>
    <w:rsid w:val="00512CF2"/>
    <w:rsid w:val="00512D23"/>
    <w:rsid w:val="00512D37"/>
    <w:rsid w:val="00512D9E"/>
    <w:rsid w:val="00512E5A"/>
    <w:rsid w:val="00512ECF"/>
    <w:rsid w:val="00512EDC"/>
    <w:rsid w:val="00512F8C"/>
    <w:rsid w:val="00512FBE"/>
    <w:rsid w:val="00512FC3"/>
    <w:rsid w:val="00512FF7"/>
    <w:rsid w:val="00513042"/>
    <w:rsid w:val="00513051"/>
    <w:rsid w:val="0051308B"/>
    <w:rsid w:val="005130A6"/>
    <w:rsid w:val="005130B0"/>
    <w:rsid w:val="005130B9"/>
    <w:rsid w:val="00513110"/>
    <w:rsid w:val="00513115"/>
    <w:rsid w:val="00513176"/>
    <w:rsid w:val="005131A7"/>
    <w:rsid w:val="005131C7"/>
    <w:rsid w:val="0051325A"/>
    <w:rsid w:val="00513282"/>
    <w:rsid w:val="005132A4"/>
    <w:rsid w:val="005132A7"/>
    <w:rsid w:val="005132DE"/>
    <w:rsid w:val="00513327"/>
    <w:rsid w:val="0051335D"/>
    <w:rsid w:val="005133A6"/>
    <w:rsid w:val="005133DD"/>
    <w:rsid w:val="00513404"/>
    <w:rsid w:val="0051342D"/>
    <w:rsid w:val="005134FD"/>
    <w:rsid w:val="00513538"/>
    <w:rsid w:val="005135A9"/>
    <w:rsid w:val="00513651"/>
    <w:rsid w:val="0051369B"/>
    <w:rsid w:val="005136E2"/>
    <w:rsid w:val="005137F6"/>
    <w:rsid w:val="0051381B"/>
    <w:rsid w:val="0051384D"/>
    <w:rsid w:val="00513851"/>
    <w:rsid w:val="005139CC"/>
    <w:rsid w:val="00513A0E"/>
    <w:rsid w:val="00513A34"/>
    <w:rsid w:val="00513B3F"/>
    <w:rsid w:val="00513BA0"/>
    <w:rsid w:val="00513BE8"/>
    <w:rsid w:val="00513C0F"/>
    <w:rsid w:val="00513C46"/>
    <w:rsid w:val="00513C66"/>
    <w:rsid w:val="00513CF7"/>
    <w:rsid w:val="00513CF9"/>
    <w:rsid w:val="00513D11"/>
    <w:rsid w:val="00513D37"/>
    <w:rsid w:val="00513D63"/>
    <w:rsid w:val="00513D7C"/>
    <w:rsid w:val="00513D91"/>
    <w:rsid w:val="00513D93"/>
    <w:rsid w:val="00513DA9"/>
    <w:rsid w:val="00513E07"/>
    <w:rsid w:val="00513E12"/>
    <w:rsid w:val="00513E1A"/>
    <w:rsid w:val="00513E41"/>
    <w:rsid w:val="00513E5D"/>
    <w:rsid w:val="00513E86"/>
    <w:rsid w:val="00513EB9"/>
    <w:rsid w:val="00513F12"/>
    <w:rsid w:val="00513F2A"/>
    <w:rsid w:val="00513F2D"/>
    <w:rsid w:val="00513F56"/>
    <w:rsid w:val="00513F66"/>
    <w:rsid w:val="00513F7F"/>
    <w:rsid w:val="00513F86"/>
    <w:rsid w:val="00513F8F"/>
    <w:rsid w:val="00513FBC"/>
    <w:rsid w:val="00513FBF"/>
    <w:rsid w:val="00513FDA"/>
    <w:rsid w:val="00514001"/>
    <w:rsid w:val="00514081"/>
    <w:rsid w:val="00514089"/>
    <w:rsid w:val="005140EF"/>
    <w:rsid w:val="00514144"/>
    <w:rsid w:val="005141FB"/>
    <w:rsid w:val="00514239"/>
    <w:rsid w:val="0051423C"/>
    <w:rsid w:val="00514254"/>
    <w:rsid w:val="00514270"/>
    <w:rsid w:val="00514276"/>
    <w:rsid w:val="0051428D"/>
    <w:rsid w:val="005142F7"/>
    <w:rsid w:val="00514386"/>
    <w:rsid w:val="0051444B"/>
    <w:rsid w:val="0051445D"/>
    <w:rsid w:val="005144D6"/>
    <w:rsid w:val="005144F2"/>
    <w:rsid w:val="0051453C"/>
    <w:rsid w:val="00514577"/>
    <w:rsid w:val="00514611"/>
    <w:rsid w:val="005146C6"/>
    <w:rsid w:val="0051473F"/>
    <w:rsid w:val="0051476C"/>
    <w:rsid w:val="00514770"/>
    <w:rsid w:val="00514775"/>
    <w:rsid w:val="0051478D"/>
    <w:rsid w:val="005147B3"/>
    <w:rsid w:val="005147DF"/>
    <w:rsid w:val="00514818"/>
    <w:rsid w:val="0051482B"/>
    <w:rsid w:val="0051485A"/>
    <w:rsid w:val="00514863"/>
    <w:rsid w:val="0051489A"/>
    <w:rsid w:val="005149E0"/>
    <w:rsid w:val="00514A0F"/>
    <w:rsid w:val="00514B18"/>
    <w:rsid w:val="00514B30"/>
    <w:rsid w:val="00514B75"/>
    <w:rsid w:val="00514B8C"/>
    <w:rsid w:val="00514BEA"/>
    <w:rsid w:val="00514C81"/>
    <w:rsid w:val="00514CBB"/>
    <w:rsid w:val="00514CDA"/>
    <w:rsid w:val="00514D14"/>
    <w:rsid w:val="00514DDE"/>
    <w:rsid w:val="00514E35"/>
    <w:rsid w:val="00514E3D"/>
    <w:rsid w:val="00514E79"/>
    <w:rsid w:val="00514EC0"/>
    <w:rsid w:val="00514ECC"/>
    <w:rsid w:val="00514F2D"/>
    <w:rsid w:val="00514F34"/>
    <w:rsid w:val="00514FCE"/>
    <w:rsid w:val="00515081"/>
    <w:rsid w:val="0051509F"/>
    <w:rsid w:val="00515127"/>
    <w:rsid w:val="0051513B"/>
    <w:rsid w:val="005151E5"/>
    <w:rsid w:val="00515294"/>
    <w:rsid w:val="00515438"/>
    <w:rsid w:val="0051549A"/>
    <w:rsid w:val="005154E6"/>
    <w:rsid w:val="005155AC"/>
    <w:rsid w:val="005155DF"/>
    <w:rsid w:val="00515607"/>
    <w:rsid w:val="0051564B"/>
    <w:rsid w:val="0051571C"/>
    <w:rsid w:val="00515722"/>
    <w:rsid w:val="0051577F"/>
    <w:rsid w:val="005157C0"/>
    <w:rsid w:val="005157CD"/>
    <w:rsid w:val="00515839"/>
    <w:rsid w:val="0051583B"/>
    <w:rsid w:val="0051585D"/>
    <w:rsid w:val="005158B3"/>
    <w:rsid w:val="0051592C"/>
    <w:rsid w:val="00515962"/>
    <w:rsid w:val="005159D4"/>
    <w:rsid w:val="005159F9"/>
    <w:rsid w:val="00515A46"/>
    <w:rsid w:val="00515A63"/>
    <w:rsid w:val="00515AC3"/>
    <w:rsid w:val="00515AE9"/>
    <w:rsid w:val="00515B33"/>
    <w:rsid w:val="00515B9F"/>
    <w:rsid w:val="00515BB1"/>
    <w:rsid w:val="00515BBE"/>
    <w:rsid w:val="00515D09"/>
    <w:rsid w:val="00515D83"/>
    <w:rsid w:val="00515DBA"/>
    <w:rsid w:val="00515DE7"/>
    <w:rsid w:val="00515E16"/>
    <w:rsid w:val="00515E25"/>
    <w:rsid w:val="00515E38"/>
    <w:rsid w:val="00515E79"/>
    <w:rsid w:val="00515EA3"/>
    <w:rsid w:val="00515F4D"/>
    <w:rsid w:val="00516051"/>
    <w:rsid w:val="005160A4"/>
    <w:rsid w:val="005160E3"/>
    <w:rsid w:val="0051615A"/>
    <w:rsid w:val="005161D4"/>
    <w:rsid w:val="005161F5"/>
    <w:rsid w:val="0051622B"/>
    <w:rsid w:val="00516292"/>
    <w:rsid w:val="00516295"/>
    <w:rsid w:val="005162CC"/>
    <w:rsid w:val="0051636F"/>
    <w:rsid w:val="005163AE"/>
    <w:rsid w:val="0051648F"/>
    <w:rsid w:val="005164DA"/>
    <w:rsid w:val="005164E4"/>
    <w:rsid w:val="00516527"/>
    <w:rsid w:val="0051652E"/>
    <w:rsid w:val="00516593"/>
    <w:rsid w:val="005165BA"/>
    <w:rsid w:val="0051662C"/>
    <w:rsid w:val="005166C5"/>
    <w:rsid w:val="005166DC"/>
    <w:rsid w:val="005166F9"/>
    <w:rsid w:val="0051673A"/>
    <w:rsid w:val="00516743"/>
    <w:rsid w:val="005167DC"/>
    <w:rsid w:val="0051685F"/>
    <w:rsid w:val="00516876"/>
    <w:rsid w:val="00516921"/>
    <w:rsid w:val="00516925"/>
    <w:rsid w:val="00516940"/>
    <w:rsid w:val="005169B1"/>
    <w:rsid w:val="00516A05"/>
    <w:rsid w:val="00516A67"/>
    <w:rsid w:val="00516A98"/>
    <w:rsid w:val="00516B5B"/>
    <w:rsid w:val="00516B8F"/>
    <w:rsid w:val="00516BD2"/>
    <w:rsid w:val="00516CB4"/>
    <w:rsid w:val="00516DEC"/>
    <w:rsid w:val="00516DED"/>
    <w:rsid w:val="00516E5B"/>
    <w:rsid w:val="00516E8D"/>
    <w:rsid w:val="00516E8F"/>
    <w:rsid w:val="00516EA0"/>
    <w:rsid w:val="00516ED3"/>
    <w:rsid w:val="00516EED"/>
    <w:rsid w:val="00516F54"/>
    <w:rsid w:val="005170B8"/>
    <w:rsid w:val="005170C6"/>
    <w:rsid w:val="00517183"/>
    <w:rsid w:val="005171AB"/>
    <w:rsid w:val="005171C5"/>
    <w:rsid w:val="00517205"/>
    <w:rsid w:val="00517215"/>
    <w:rsid w:val="00517222"/>
    <w:rsid w:val="0051723F"/>
    <w:rsid w:val="0051727F"/>
    <w:rsid w:val="0051729B"/>
    <w:rsid w:val="005172A3"/>
    <w:rsid w:val="005172B6"/>
    <w:rsid w:val="00517309"/>
    <w:rsid w:val="0051732B"/>
    <w:rsid w:val="005173B1"/>
    <w:rsid w:val="005173FD"/>
    <w:rsid w:val="00517512"/>
    <w:rsid w:val="0051753A"/>
    <w:rsid w:val="00517542"/>
    <w:rsid w:val="005175AE"/>
    <w:rsid w:val="005176C7"/>
    <w:rsid w:val="005176DA"/>
    <w:rsid w:val="00517708"/>
    <w:rsid w:val="0051773F"/>
    <w:rsid w:val="005177BA"/>
    <w:rsid w:val="005177BE"/>
    <w:rsid w:val="005177D1"/>
    <w:rsid w:val="005177E0"/>
    <w:rsid w:val="0051783C"/>
    <w:rsid w:val="00517844"/>
    <w:rsid w:val="00517847"/>
    <w:rsid w:val="00517857"/>
    <w:rsid w:val="0051792F"/>
    <w:rsid w:val="005179B1"/>
    <w:rsid w:val="00517ADA"/>
    <w:rsid w:val="00517ADC"/>
    <w:rsid w:val="00517BE7"/>
    <w:rsid w:val="00517BF2"/>
    <w:rsid w:val="00517C78"/>
    <w:rsid w:val="00517CA1"/>
    <w:rsid w:val="00517CE8"/>
    <w:rsid w:val="00517D0A"/>
    <w:rsid w:val="00517D48"/>
    <w:rsid w:val="00517D70"/>
    <w:rsid w:val="00517D8F"/>
    <w:rsid w:val="00517D99"/>
    <w:rsid w:val="00517D9D"/>
    <w:rsid w:val="00517DAB"/>
    <w:rsid w:val="00517DB8"/>
    <w:rsid w:val="00517DC1"/>
    <w:rsid w:val="00517DFB"/>
    <w:rsid w:val="00517E23"/>
    <w:rsid w:val="00517EB0"/>
    <w:rsid w:val="00517EB9"/>
    <w:rsid w:val="00517ED2"/>
    <w:rsid w:val="00517F16"/>
    <w:rsid w:val="00517FC5"/>
    <w:rsid w:val="00520108"/>
    <w:rsid w:val="0052010E"/>
    <w:rsid w:val="00520183"/>
    <w:rsid w:val="005201CE"/>
    <w:rsid w:val="005201CF"/>
    <w:rsid w:val="005201D4"/>
    <w:rsid w:val="005201E0"/>
    <w:rsid w:val="00520294"/>
    <w:rsid w:val="0052029B"/>
    <w:rsid w:val="005202B2"/>
    <w:rsid w:val="0052031E"/>
    <w:rsid w:val="00520340"/>
    <w:rsid w:val="00520357"/>
    <w:rsid w:val="0052037B"/>
    <w:rsid w:val="00520405"/>
    <w:rsid w:val="0052042E"/>
    <w:rsid w:val="005204BB"/>
    <w:rsid w:val="005204C8"/>
    <w:rsid w:val="005204DF"/>
    <w:rsid w:val="005204E2"/>
    <w:rsid w:val="00520514"/>
    <w:rsid w:val="00520663"/>
    <w:rsid w:val="0052067F"/>
    <w:rsid w:val="005206F0"/>
    <w:rsid w:val="0052078F"/>
    <w:rsid w:val="005207DA"/>
    <w:rsid w:val="0052081A"/>
    <w:rsid w:val="00520914"/>
    <w:rsid w:val="00520956"/>
    <w:rsid w:val="00520979"/>
    <w:rsid w:val="00520A06"/>
    <w:rsid w:val="00520A29"/>
    <w:rsid w:val="00520A75"/>
    <w:rsid w:val="00520B12"/>
    <w:rsid w:val="00520B1B"/>
    <w:rsid w:val="00520B93"/>
    <w:rsid w:val="00520BAC"/>
    <w:rsid w:val="00520BC6"/>
    <w:rsid w:val="00520C9C"/>
    <w:rsid w:val="00520D1F"/>
    <w:rsid w:val="00520D32"/>
    <w:rsid w:val="00520D62"/>
    <w:rsid w:val="00520DBE"/>
    <w:rsid w:val="00520DE6"/>
    <w:rsid w:val="00520DEF"/>
    <w:rsid w:val="00520E16"/>
    <w:rsid w:val="00520E1B"/>
    <w:rsid w:val="00520E98"/>
    <w:rsid w:val="00520F0D"/>
    <w:rsid w:val="00520F68"/>
    <w:rsid w:val="00520FC1"/>
    <w:rsid w:val="0052101D"/>
    <w:rsid w:val="00521032"/>
    <w:rsid w:val="00521038"/>
    <w:rsid w:val="00521041"/>
    <w:rsid w:val="00521127"/>
    <w:rsid w:val="0052115B"/>
    <w:rsid w:val="0052117A"/>
    <w:rsid w:val="005211A7"/>
    <w:rsid w:val="005211CE"/>
    <w:rsid w:val="00521244"/>
    <w:rsid w:val="00521246"/>
    <w:rsid w:val="005212A5"/>
    <w:rsid w:val="005212B0"/>
    <w:rsid w:val="0052132E"/>
    <w:rsid w:val="0052138C"/>
    <w:rsid w:val="005213B8"/>
    <w:rsid w:val="00521404"/>
    <w:rsid w:val="00521436"/>
    <w:rsid w:val="005214E2"/>
    <w:rsid w:val="00521527"/>
    <w:rsid w:val="00521558"/>
    <w:rsid w:val="00521581"/>
    <w:rsid w:val="00521702"/>
    <w:rsid w:val="0052170C"/>
    <w:rsid w:val="0052174B"/>
    <w:rsid w:val="00521767"/>
    <w:rsid w:val="0052178E"/>
    <w:rsid w:val="005217A3"/>
    <w:rsid w:val="005217D9"/>
    <w:rsid w:val="005217EB"/>
    <w:rsid w:val="005217F6"/>
    <w:rsid w:val="0052181E"/>
    <w:rsid w:val="0052186C"/>
    <w:rsid w:val="00521898"/>
    <w:rsid w:val="005218EB"/>
    <w:rsid w:val="00521911"/>
    <w:rsid w:val="0052192D"/>
    <w:rsid w:val="00521940"/>
    <w:rsid w:val="00521971"/>
    <w:rsid w:val="00521AD3"/>
    <w:rsid w:val="00521B00"/>
    <w:rsid w:val="00521B85"/>
    <w:rsid w:val="00521B8F"/>
    <w:rsid w:val="00521C10"/>
    <w:rsid w:val="00521C6D"/>
    <w:rsid w:val="00521C7E"/>
    <w:rsid w:val="00521CAD"/>
    <w:rsid w:val="00521D07"/>
    <w:rsid w:val="00521D16"/>
    <w:rsid w:val="00521D1A"/>
    <w:rsid w:val="00521D4D"/>
    <w:rsid w:val="00521D8A"/>
    <w:rsid w:val="00521DB4"/>
    <w:rsid w:val="00521E9F"/>
    <w:rsid w:val="00521EBE"/>
    <w:rsid w:val="00521EE3"/>
    <w:rsid w:val="00521F26"/>
    <w:rsid w:val="00521F51"/>
    <w:rsid w:val="00521F61"/>
    <w:rsid w:val="005220A4"/>
    <w:rsid w:val="0052210D"/>
    <w:rsid w:val="0052211B"/>
    <w:rsid w:val="0052213C"/>
    <w:rsid w:val="005221C6"/>
    <w:rsid w:val="005221DC"/>
    <w:rsid w:val="00522231"/>
    <w:rsid w:val="0052223A"/>
    <w:rsid w:val="0052224D"/>
    <w:rsid w:val="0052228B"/>
    <w:rsid w:val="0052229D"/>
    <w:rsid w:val="00522323"/>
    <w:rsid w:val="00522387"/>
    <w:rsid w:val="005223D6"/>
    <w:rsid w:val="0052240B"/>
    <w:rsid w:val="00522468"/>
    <w:rsid w:val="00522491"/>
    <w:rsid w:val="005224CE"/>
    <w:rsid w:val="0052250B"/>
    <w:rsid w:val="00522637"/>
    <w:rsid w:val="0052266A"/>
    <w:rsid w:val="0052266F"/>
    <w:rsid w:val="005226F8"/>
    <w:rsid w:val="005227AB"/>
    <w:rsid w:val="005227C0"/>
    <w:rsid w:val="0052285A"/>
    <w:rsid w:val="005228E7"/>
    <w:rsid w:val="00522909"/>
    <w:rsid w:val="00522958"/>
    <w:rsid w:val="00522A4F"/>
    <w:rsid w:val="00522AA9"/>
    <w:rsid w:val="00522B9C"/>
    <w:rsid w:val="00522BC7"/>
    <w:rsid w:val="00522C22"/>
    <w:rsid w:val="00522C27"/>
    <w:rsid w:val="00522C98"/>
    <w:rsid w:val="00522C9B"/>
    <w:rsid w:val="00522CD9"/>
    <w:rsid w:val="00522CED"/>
    <w:rsid w:val="00522CFE"/>
    <w:rsid w:val="00522D22"/>
    <w:rsid w:val="00522DB5"/>
    <w:rsid w:val="00522DBB"/>
    <w:rsid w:val="00522DC0"/>
    <w:rsid w:val="00522DFC"/>
    <w:rsid w:val="00522E14"/>
    <w:rsid w:val="00522E34"/>
    <w:rsid w:val="00522ED3"/>
    <w:rsid w:val="00522F15"/>
    <w:rsid w:val="00522F25"/>
    <w:rsid w:val="00522FAA"/>
    <w:rsid w:val="00522FFA"/>
    <w:rsid w:val="00523027"/>
    <w:rsid w:val="0052313B"/>
    <w:rsid w:val="0052319D"/>
    <w:rsid w:val="005231D1"/>
    <w:rsid w:val="005231D3"/>
    <w:rsid w:val="0052323E"/>
    <w:rsid w:val="0052327C"/>
    <w:rsid w:val="00523282"/>
    <w:rsid w:val="005232B4"/>
    <w:rsid w:val="005232C0"/>
    <w:rsid w:val="005232FA"/>
    <w:rsid w:val="0052342C"/>
    <w:rsid w:val="00523440"/>
    <w:rsid w:val="00523478"/>
    <w:rsid w:val="00523493"/>
    <w:rsid w:val="005234A9"/>
    <w:rsid w:val="005234C2"/>
    <w:rsid w:val="00523506"/>
    <w:rsid w:val="00523540"/>
    <w:rsid w:val="0052357C"/>
    <w:rsid w:val="0052364D"/>
    <w:rsid w:val="00523662"/>
    <w:rsid w:val="005236E0"/>
    <w:rsid w:val="005237AE"/>
    <w:rsid w:val="005238D7"/>
    <w:rsid w:val="005238F3"/>
    <w:rsid w:val="00523909"/>
    <w:rsid w:val="005239B2"/>
    <w:rsid w:val="005239BF"/>
    <w:rsid w:val="005239E3"/>
    <w:rsid w:val="00523A0E"/>
    <w:rsid w:val="00523A1D"/>
    <w:rsid w:val="00523AB9"/>
    <w:rsid w:val="00523ACF"/>
    <w:rsid w:val="00523ADE"/>
    <w:rsid w:val="00523B11"/>
    <w:rsid w:val="00523B2D"/>
    <w:rsid w:val="00523B47"/>
    <w:rsid w:val="00523BE1"/>
    <w:rsid w:val="00523BF3"/>
    <w:rsid w:val="00523BFB"/>
    <w:rsid w:val="00523C16"/>
    <w:rsid w:val="00523C18"/>
    <w:rsid w:val="00523C9A"/>
    <w:rsid w:val="00523D40"/>
    <w:rsid w:val="00523DA0"/>
    <w:rsid w:val="00523DDF"/>
    <w:rsid w:val="00523DEC"/>
    <w:rsid w:val="00523DF0"/>
    <w:rsid w:val="00523E60"/>
    <w:rsid w:val="00523E9D"/>
    <w:rsid w:val="00523F18"/>
    <w:rsid w:val="00523F25"/>
    <w:rsid w:val="00523F50"/>
    <w:rsid w:val="00523F51"/>
    <w:rsid w:val="00523FBA"/>
    <w:rsid w:val="00524040"/>
    <w:rsid w:val="005240A6"/>
    <w:rsid w:val="005240C4"/>
    <w:rsid w:val="005240CB"/>
    <w:rsid w:val="005240D5"/>
    <w:rsid w:val="0052413D"/>
    <w:rsid w:val="0052415D"/>
    <w:rsid w:val="0052416E"/>
    <w:rsid w:val="005241C3"/>
    <w:rsid w:val="00524249"/>
    <w:rsid w:val="0052424B"/>
    <w:rsid w:val="00524329"/>
    <w:rsid w:val="0052433F"/>
    <w:rsid w:val="0052434B"/>
    <w:rsid w:val="005243FA"/>
    <w:rsid w:val="0052441B"/>
    <w:rsid w:val="0052445A"/>
    <w:rsid w:val="005244E6"/>
    <w:rsid w:val="00524510"/>
    <w:rsid w:val="00524704"/>
    <w:rsid w:val="00524736"/>
    <w:rsid w:val="005247B6"/>
    <w:rsid w:val="005247CF"/>
    <w:rsid w:val="005247F0"/>
    <w:rsid w:val="00524809"/>
    <w:rsid w:val="00524822"/>
    <w:rsid w:val="00524851"/>
    <w:rsid w:val="00524887"/>
    <w:rsid w:val="005248BF"/>
    <w:rsid w:val="005248E4"/>
    <w:rsid w:val="00524995"/>
    <w:rsid w:val="005249D5"/>
    <w:rsid w:val="005249FE"/>
    <w:rsid w:val="00524A61"/>
    <w:rsid w:val="00524B8E"/>
    <w:rsid w:val="00524C3C"/>
    <w:rsid w:val="00524C56"/>
    <w:rsid w:val="00524C8F"/>
    <w:rsid w:val="00524CEA"/>
    <w:rsid w:val="00524D56"/>
    <w:rsid w:val="00524D9A"/>
    <w:rsid w:val="00524DAA"/>
    <w:rsid w:val="00524DB1"/>
    <w:rsid w:val="00524DFF"/>
    <w:rsid w:val="00524E29"/>
    <w:rsid w:val="00524E71"/>
    <w:rsid w:val="00524E72"/>
    <w:rsid w:val="00524E85"/>
    <w:rsid w:val="00524E99"/>
    <w:rsid w:val="00524F37"/>
    <w:rsid w:val="00524F5E"/>
    <w:rsid w:val="00524F66"/>
    <w:rsid w:val="00524F70"/>
    <w:rsid w:val="00525037"/>
    <w:rsid w:val="0052509F"/>
    <w:rsid w:val="005250CC"/>
    <w:rsid w:val="00525103"/>
    <w:rsid w:val="00525121"/>
    <w:rsid w:val="0052514B"/>
    <w:rsid w:val="00525213"/>
    <w:rsid w:val="00525253"/>
    <w:rsid w:val="0052529A"/>
    <w:rsid w:val="005252FF"/>
    <w:rsid w:val="00525342"/>
    <w:rsid w:val="00525352"/>
    <w:rsid w:val="005253C4"/>
    <w:rsid w:val="00525437"/>
    <w:rsid w:val="00525449"/>
    <w:rsid w:val="005254A4"/>
    <w:rsid w:val="005254C4"/>
    <w:rsid w:val="00525550"/>
    <w:rsid w:val="00525571"/>
    <w:rsid w:val="005255C0"/>
    <w:rsid w:val="0052566E"/>
    <w:rsid w:val="005256C3"/>
    <w:rsid w:val="005256D9"/>
    <w:rsid w:val="00525719"/>
    <w:rsid w:val="00525735"/>
    <w:rsid w:val="0052573C"/>
    <w:rsid w:val="00525751"/>
    <w:rsid w:val="005257A2"/>
    <w:rsid w:val="005257E2"/>
    <w:rsid w:val="005257EA"/>
    <w:rsid w:val="005257F8"/>
    <w:rsid w:val="005258C2"/>
    <w:rsid w:val="005258F3"/>
    <w:rsid w:val="00525900"/>
    <w:rsid w:val="00525926"/>
    <w:rsid w:val="005259C9"/>
    <w:rsid w:val="005259FA"/>
    <w:rsid w:val="00525A5B"/>
    <w:rsid w:val="00525ACF"/>
    <w:rsid w:val="00525B81"/>
    <w:rsid w:val="00525BE3"/>
    <w:rsid w:val="00525C1D"/>
    <w:rsid w:val="00525C23"/>
    <w:rsid w:val="00525C41"/>
    <w:rsid w:val="00525C51"/>
    <w:rsid w:val="00525C65"/>
    <w:rsid w:val="00525C9F"/>
    <w:rsid w:val="00525CA0"/>
    <w:rsid w:val="00525E41"/>
    <w:rsid w:val="00525E4E"/>
    <w:rsid w:val="00525EA0"/>
    <w:rsid w:val="00525ED8"/>
    <w:rsid w:val="00525EF8"/>
    <w:rsid w:val="00525F3C"/>
    <w:rsid w:val="00525F45"/>
    <w:rsid w:val="00525F76"/>
    <w:rsid w:val="00525FA3"/>
    <w:rsid w:val="00526010"/>
    <w:rsid w:val="00526085"/>
    <w:rsid w:val="005260B2"/>
    <w:rsid w:val="00526169"/>
    <w:rsid w:val="0052619B"/>
    <w:rsid w:val="005261D9"/>
    <w:rsid w:val="0052624F"/>
    <w:rsid w:val="0052626A"/>
    <w:rsid w:val="0052626D"/>
    <w:rsid w:val="005262B5"/>
    <w:rsid w:val="005262D2"/>
    <w:rsid w:val="00526303"/>
    <w:rsid w:val="00526341"/>
    <w:rsid w:val="005263B9"/>
    <w:rsid w:val="005263F5"/>
    <w:rsid w:val="00526431"/>
    <w:rsid w:val="00526434"/>
    <w:rsid w:val="0052643F"/>
    <w:rsid w:val="005264A2"/>
    <w:rsid w:val="005264AB"/>
    <w:rsid w:val="0052651C"/>
    <w:rsid w:val="0052654D"/>
    <w:rsid w:val="0052656B"/>
    <w:rsid w:val="005265A7"/>
    <w:rsid w:val="005265D1"/>
    <w:rsid w:val="005265E9"/>
    <w:rsid w:val="00526627"/>
    <w:rsid w:val="005266CF"/>
    <w:rsid w:val="00526700"/>
    <w:rsid w:val="00526727"/>
    <w:rsid w:val="0052672B"/>
    <w:rsid w:val="005267B8"/>
    <w:rsid w:val="005267CB"/>
    <w:rsid w:val="0052680C"/>
    <w:rsid w:val="005268C4"/>
    <w:rsid w:val="005268E5"/>
    <w:rsid w:val="00526A3A"/>
    <w:rsid w:val="00526A68"/>
    <w:rsid w:val="00526A6B"/>
    <w:rsid w:val="00526AAF"/>
    <w:rsid w:val="00526AEF"/>
    <w:rsid w:val="00526AFB"/>
    <w:rsid w:val="00526B8B"/>
    <w:rsid w:val="00526BBC"/>
    <w:rsid w:val="00526BD6"/>
    <w:rsid w:val="00526BE9"/>
    <w:rsid w:val="00526C82"/>
    <w:rsid w:val="00526CD1"/>
    <w:rsid w:val="00526D38"/>
    <w:rsid w:val="00526ED8"/>
    <w:rsid w:val="00526F58"/>
    <w:rsid w:val="00526FB5"/>
    <w:rsid w:val="00526FDC"/>
    <w:rsid w:val="00527064"/>
    <w:rsid w:val="00527071"/>
    <w:rsid w:val="00527092"/>
    <w:rsid w:val="0052715C"/>
    <w:rsid w:val="00527205"/>
    <w:rsid w:val="00527250"/>
    <w:rsid w:val="0052729B"/>
    <w:rsid w:val="0052732A"/>
    <w:rsid w:val="0052735F"/>
    <w:rsid w:val="0052737D"/>
    <w:rsid w:val="0052739C"/>
    <w:rsid w:val="005273B5"/>
    <w:rsid w:val="005274B7"/>
    <w:rsid w:val="005274FC"/>
    <w:rsid w:val="00527588"/>
    <w:rsid w:val="005275EA"/>
    <w:rsid w:val="005275F9"/>
    <w:rsid w:val="0052761F"/>
    <w:rsid w:val="0052762A"/>
    <w:rsid w:val="005276A1"/>
    <w:rsid w:val="0052770F"/>
    <w:rsid w:val="005277A9"/>
    <w:rsid w:val="0052784A"/>
    <w:rsid w:val="00527852"/>
    <w:rsid w:val="00527862"/>
    <w:rsid w:val="0052789E"/>
    <w:rsid w:val="005278A7"/>
    <w:rsid w:val="005278E5"/>
    <w:rsid w:val="00527962"/>
    <w:rsid w:val="005279D4"/>
    <w:rsid w:val="00527ABF"/>
    <w:rsid w:val="00527AEC"/>
    <w:rsid w:val="00527B22"/>
    <w:rsid w:val="00527BAE"/>
    <w:rsid w:val="00527BB5"/>
    <w:rsid w:val="00527BCD"/>
    <w:rsid w:val="00527BF2"/>
    <w:rsid w:val="00527C00"/>
    <w:rsid w:val="00527C7D"/>
    <w:rsid w:val="00527CBA"/>
    <w:rsid w:val="00527CCA"/>
    <w:rsid w:val="00527CEB"/>
    <w:rsid w:val="00527D7C"/>
    <w:rsid w:val="00527D92"/>
    <w:rsid w:val="00527E36"/>
    <w:rsid w:val="00527EE6"/>
    <w:rsid w:val="00527F00"/>
    <w:rsid w:val="00527F2A"/>
    <w:rsid w:val="00527FF7"/>
    <w:rsid w:val="00530015"/>
    <w:rsid w:val="005301C2"/>
    <w:rsid w:val="0053023C"/>
    <w:rsid w:val="0053027E"/>
    <w:rsid w:val="005302D4"/>
    <w:rsid w:val="0053037E"/>
    <w:rsid w:val="005303AA"/>
    <w:rsid w:val="005303E1"/>
    <w:rsid w:val="005303E4"/>
    <w:rsid w:val="00530413"/>
    <w:rsid w:val="00530426"/>
    <w:rsid w:val="00530433"/>
    <w:rsid w:val="00530498"/>
    <w:rsid w:val="0053049E"/>
    <w:rsid w:val="00530545"/>
    <w:rsid w:val="0053055D"/>
    <w:rsid w:val="0053056E"/>
    <w:rsid w:val="005305A5"/>
    <w:rsid w:val="005305D9"/>
    <w:rsid w:val="00530766"/>
    <w:rsid w:val="0053076D"/>
    <w:rsid w:val="005307EF"/>
    <w:rsid w:val="0053081D"/>
    <w:rsid w:val="00530837"/>
    <w:rsid w:val="00530844"/>
    <w:rsid w:val="00530904"/>
    <w:rsid w:val="00530976"/>
    <w:rsid w:val="00530A6F"/>
    <w:rsid w:val="00530ACE"/>
    <w:rsid w:val="00530AD9"/>
    <w:rsid w:val="00530B54"/>
    <w:rsid w:val="00530B88"/>
    <w:rsid w:val="00530BC3"/>
    <w:rsid w:val="00530BE0"/>
    <w:rsid w:val="00530BF1"/>
    <w:rsid w:val="00530C17"/>
    <w:rsid w:val="00530C4C"/>
    <w:rsid w:val="00530C60"/>
    <w:rsid w:val="00530CE1"/>
    <w:rsid w:val="00530CFD"/>
    <w:rsid w:val="00530D7E"/>
    <w:rsid w:val="00530DA9"/>
    <w:rsid w:val="00530DB1"/>
    <w:rsid w:val="00530DC4"/>
    <w:rsid w:val="00530DDF"/>
    <w:rsid w:val="00530E5A"/>
    <w:rsid w:val="00530EC5"/>
    <w:rsid w:val="00530EE4"/>
    <w:rsid w:val="00530F4E"/>
    <w:rsid w:val="00530F8A"/>
    <w:rsid w:val="00530FED"/>
    <w:rsid w:val="00530FF5"/>
    <w:rsid w:val="00531006"/>
    <w:rsid w:val="00531008"/>
    <w:rsid w:val="0053101D"/>
    <w:rsid w:val="00531164"/>
    <w:rsid w:val="00531189"/>
    <w:rsid w:val="005311D3"/>
    <w:rsid w:val="005311F4"/>
    <w:rsid w:val="0053123D"/>
    <w:rsid w:val="0053129A"/>
    <w:rsid w:val="005312EA"/>
    <w:rsid w:val="00531305"/>
    <w:rsid w:val="0053130D"/>
    <w:rsid w:val="005313ED"/>
    <w:rsid w:val="005313F7"/>
    <w:rsid w:val="00531417"/>
    <w:rsid w:val="0053144A"/>
    <w:rsid w:val="005314B2"/>
    <w:rsid w:val="005314C4"/>
    <w:rsid w:val="00531512"/>
    <w:rsid w:val="00531543"/>
    <w:rsid w:val="00531616"/>
    <w:rsid w:val="005316CB"/>
    <w:rsid w:val="00531701"/>
    <w:rsid w:val="0053170C"/>
    <w:rsid w:val="0053173C"/>
    <w:rsid w:val="0053174A"/>
    <w:rsid w:val="00531840"/>
    <w:rsid w:val="0053184F"/>
    <w:rsid w:val="00531884"/>
    <w:rsid w:val="0053196B"/>
    <w:rsid w:val="00531A46"/>
    <w:rsid w:val="00531A8C"/>
    <w:rsid w:val="00531B02"/>
    <w:rsid w:val="00531B1E"/>
    <w:rsid w:val="00531B8A"/>
    <w:rsid w:val="00531BC7"/>
    <w:rsid w:val="00531C2E"/>
    <w:rsid w:val="00531CC7"/>
    <w:rsid w:val="00531D4E"/>
    <w:rsid w:val="00531DE9"/>
    <w:rsid w:val="00531F57"/>
    <w:rsid w:val="00531FDF"/>
    <w:rsid w:val="00531FEC"/>
    <w:rsid w:val="00532014"/>
    <w:rsid w:val="00532021"/>
    <w:rsid w:val="0053204F"/>
    <w:rsid w:val="00532067"/>
    <w:rsid w:val="005320CD"/>
    <w:rsid w:val="00532123"/>
    <w:rsid w:val="00532179"/>
    <w:rsid w:val="00532195"/>
    <w:rsid w:val="005321DD"/>
    <w:rsid w:val="0053222E"/>
    <w:rsid w:val="0053226C"/>
    <w:rsid w:val="005322A8"/>
    <w:rsid w:val="00532310"/>
    <w:rsid w:val="00532331"/>
    <w:rsid w:val="00532378"/>
    <w:rsid w:val="005323FE"/>
    <w:rsid w:val="00532420"/>
    <w:rsid w:val="0053243B"/>
    <w:rsid w:val="00532473"/>
    <w:rsid w:val="00532490"/>
    <w:rsid w:val="005324B3"/>
    <w:rsid w:val="005324F5"/>
    <w:rsid w:val="00532619"/>
    <w:rsid w:val="00532635"/>
    <w:rsid w:val="0053265E"/>
    <w:rsid w:val="00532693"/>
    <w:rsid w:val="0053271B"/>
    <w:rsid w:val="0053273C"/>
    <w:rsid w:val="00532745"/>
    <w:rsid w:val="0053274E"/>
    <w:rsid w:val="00532756"/>
    <w:rsid w:val="00532766"/>
    <w:rsid w:val="00532778"/>
    <w:rsid w:val="005327BF"/>
    <w:rsid w:val="00532817"/>
    <w:rsid w:val="005328AC"/>
    <w:rsid w:val="0053294D"/>
    <w:rsid w:val="00532965"/>
    <w:rsid w:val="00532979"/>
    <w:rsid w:val="0053298F"/>
    <w:rsid w:val="00532AEA"/>
    <w:rsid w:val="00532B9E"/>
    <w:rsid w:val="00532BDC"/>
    <w:rsid w:val="00532BE0"/>
    <w:rsid w:val="00532C03"/>
    <w:rsid w:val="00532C2A"/>
    <w:rsid w:val="00532D5D"/>
    <w:rsid w:val="00532D82"/>
    <w:rsid w:val="00532DB0"/>
    <w:rsid w:val="00532F36"/>
    <w:rsid w:val="00532F56"/>
    <w:rsid w:val="00532F60"/>
    <w:rsid w:val="00533068"/>
    <w:rsid w:val="005330C0"/>
    <w:rsid w:val="005330E6"/>
    <w:rsid w:val="005330F1"/>
    <w:rsid w:val="00533140"/>
    <w:rsid w:val="00533142"/>
    <w:rsid w:val="00533143"/>
    <w:rsid w:val="0053315A"/>
    <w:rsid w:val="005331D7"/>
    <w:rsid w:val="00533249"/>
    <w:rsid w:val="00533255"/>
    <w:rsid w:val="00533278"/>
    <w:rsid w:val="005332A3"/>
    <w:rsid w:val="005332C5"/>
    <w:rsid w:val="005332C8"/>
    <w:rsid w:val="00533348"/>
    <w:rsid w:val="0053337E"/>
    <w:rsid w:val="0053340A"/>
    <w:rsid w:val="005334DF"/>
    <w:rsid w:val="0053353A"/>
    <w:rsid w:val="0053372B"/>
    <w:rsid w:val="0053377D"/>
    <w:rsid w:val="0053378F"/>
    <w:rsid w:val="005337C8"/>
    <w:rsid w:val="005337E4"/>
    <w:rsid w:val="005337F2"/>
    <w:rsid w:val="0053385A"/>
    <w:rsid w:val="00533902"/>
    <w:rsid w:val="0053390F"/>
    <w:rsid w:val="005339EF"/>
    <w:rsid w:val="00533A12"/>
    <w:rsid w:val="00533A2A"/>
    <w:rsid w:val="00533B60"/>
    <w:rsid w:val="00533B94"/>
    <w:rsid w:val="00533B9B"/>
    <w:rsid w:val="00533BDA"/>
    <w:rsid w:val="00533C7F"/>
    <w:rsid w:val="00533E6E"/>
    <w:rsid w:val="00533E99"/>
    <w:rsid w:val="00533F24"/>
    <w:rsid w:val="00533FB4"/>
    <w:rsid w:val="0053402C"/>
    <w:rsid w:val="0053406C"/>
    <w:rsid w:val="0053428B"/>
    <w:rsid w:val="00534294"/>
    <w:rsid w:val="005342F5"/>
    <w:rsid w:val="0053436E"/>
    <w:rsid w:val="005343DF"/>
    <w:rsid w:val="00534422"/>
    <w:rsid w:val="00534481"/>
    <w:rsid w:val="005344EA"/>
    <w:rsid w:val="00534535"/>
    <w:rsid w:val="00534553"/>
    <w:rsid w:val="0053457B"/>
    <w:rsid w:val="0053459C"/>
    <w:rsid w:val="00534619"/>
    <w:rsid w:val="00534635"/>
    <w:rsid w:val="005346D6"/>
    <w:rsid w:val="00534837"/>
    <w:rsid w:val="00534874"/>
    <w:rsid w:val="00534879"/>
    <w:rsid w:val="00534975"/>
    <w:rsid w:val="00534AC3"/>
    <w:rsid w:val="00534AF7"/>
    <w:rsid w:val="00534B2E"/>
    <w:rsid w:val="00534B49"/>
    <w:rsid w:val="00534B89"/>
    <w:rsid w:val="00534BCF"/>
    <w:rsid w:val="00534BEE"/>
    <w:rsid w:val="00534C01"/>
    <w:rsid w:val="00534C3D"/>
    <w:rsid w:val="00534C5A"/>
    <w:rsid w:val="00534C5F"/>
    <w:rsid w:val="00534D2B"/>
    <w:rsid w:val="00534DEF"/>
    <w:rsid w:val="00534F9E"/>
    <w:rsid w:val="00534FBB"/>
    <w:rsid w:val="0053500C"/>
    <w:rsid w:val="00535052"/>
    <w:rsid w:val="005350A4"/>
    <w:rsid w:val="005350B3"/>
    <w:rsid w:val="00535105"/>
    <w:rsid w:val="00535259"/>
    <w:rsid w:val="005352B5"/>
    <w:rsid w:val="0053535D"/>
    <w:rsid w:val="005353AC"/>
    <w:rsid w:val="005353D3"/>
    <w:rsid w:val="00535559"/>
    <w:rsid w:val="00535564"/>
    <w:rsid w:val="005355C0"/>
    <w:rsid w:val="0053561F"/>
    <w:rsid w:val="00535639"/>
    <w:rsid w:val="005356B9"/>
    <w:rsid w:val="005356DD"/>
    <w:rsid w:val="00535761"/>
    <w:rsid w:val="0053577E"/>
    <w:rsid w:val="005357F2"/>
    <w:rsid w:val="00535814"/>
    <w:rsid w:val="00535911"/>
    <w:rsid w:val="00535957"/>
    <w:rsid w:val="00535A60"/>
    <w:rsid w:val="00535A6B"/>
    <w:rsid w:val="00535ADE"/>
    <w:rsid w:val="00535BAA"/>
    <w:rsid w:val="00535C11"/>
    <w:rsid w:val="00535C1F"/>
    <w:rsid w:val="00535C21"/>
    <w:rsid w:val="00535C75"/>
    <w:rsid w:val="00535C9C"/>
    <w:rsid w:val="00535CDA"/>
    <w:rsid w:val="00535CF0"/>
    <w:rsid w:val="00535D09"/>
    <w:rsid w:val="00535E00"/>
    <w:rsid w:val="00535EE5"/>
    <w:rsid w:val="00535F83"/>
    <w:rsid w:val="00535FB8"/>
    <w:rsid w:val="0053600F"/>
    <w:rsid w:val="00536133"/>
    <w:rsid w:val="00536226"/>
    <w:rsid w:val="005362A7"/>
    <w:rsid w:val="005362C2"/>
    <w:rsid w:val="0053631E"/>
    <w:rsid w:val="0053635E"/>
    <w:rsid w:val="00536367"/>
    <w:rsid w:val="00536374"/>
    <w:rsid w:val="005363B4"/>
    <w:rsid w:val="005363CE"/>
    <w:rsid w:val="0053643A"/>
    <w:rsid w:val="005364CC"/>
    <w:rsid w:val="005365C0"/>
    <w:rsid w:val="0053664C"/>
    <w:rsid w:val="0053666F"/>
    <w:rsid w:val="005366B1"/>
    <w:rsid w:val="00536725"/>
    <w:rsid w:val="00536747"/>
    <w:rsid w:val="00536752"/>
    <w:rsid w:val="005367A5"/>
    <w:rsid w:val="005367A8"/>
    <w:rsid w:val="005367BE"/>
    <w:rsid w:val="00536908"/>
    <w:rsid w:val="00536916"/>
    <w:rsid w:val="00536926"/>
    <w:rsid w:val="0053692E"/>
    <w:rsid w:val="00536954"/>
    <w:rsid w:val="005369CE"/>
    <w:rsid w:val="005369D8"/>
    <w:rsid w:val="00536A1B"/>
    <w:rsid w:val="00536A26"/>
    <w:rsid w:val="00536ABE"/>
    <w:rsid w:val="00536B62"/>
    <w:rsid w:val="00536BAC"/>
    <w:rsid w:val="00536BAD"/>
    <w:rsid w:val="00536BB8"/>
    <w:rsid w:val="00536BBF"/>
    <w:rsid w:val="00536BF2"/>
    <w:rsid w:val="00536C54"/>
    <w:rsid w:val="00536C96"/>
    <w:rsid w:val="00536D0A"/>
    <w:rsid w:val="00536D3E"/>
    <w:rsid w:val="00536D8E"/>
    <w:rsid w:val="00536D97"/>
    <w:rsid w:val="00536DBB"/>
    <w:rsid w:val="00536DD5"/>
    <w:rsid w:val="00536E04"/>
    <w:rsid w:val="00536E7E"/>
    <w:rsid w:val="00536EE5"/>
    <w:rsid w:val="00536F53"/>
    <w:rsid w:val="00536F6F"/>
    <w:rsid w:val="00536F81"/>
    <w:rsid w:val="00536F9A"/>
    <w:rsid w:val="00536FEE"/>
    <w:rsid w:val="00537045"/>
    <w:rsid w:val="005370FF"/>
    <w:rsid w:val="005371E1"/>
    <w:rsid w:val="0053724F"/>
    <w:rsid w:val="005372A4"/>
    <w:rsid w:val="005372F2"/>
    <w:rsid w:val="00537349"/>
    <w:rsid w:val="005374AE"/>
    <w:rsid w:val="005374BE"/>
    <w:rsid w:val="0053751B"/>
    <w:rsid w:val="00537544"/>
    <w:rsid w:val="005375DE"/>
    <w:rsid w:val="005375F4"/>
    <w:rsid w:val="00537612"/>
    <w:rsid w:val="0053761C"/>
    <w:rsid w:val="00537708"/>
    <w:rsid w:val="00537717"/>
    <w:rsid w:val="00537720"/>
    <w:rsid w:val="0053775B"/>
    <w:rsid w:val="005377D4"/>
    <w:rsid w:val="005377D6"/>
    <w:rsid w:val="0053783A"/>
    <w:rsid w:val="00537887"/>
    <w:rsid w:val="005378BC"/>
    <w:rsid w:val="005378ED"/>
    <w:rsid w:val="00537906"/>
    <w:rsid w:val="0053790D"/>
    <w:rsid w:val="00537911"/>
    <w:rsid w:val="00537932"/>
    <w:rsid w:val="00537982"/>
    <w:rsid w:val="005379AA"/>
    <w:rsid w:val="005379AC"/>
    <w:rsid w:val="00537A3E"/>
    <w:rsid w:val="00537AB7"/>
    <w:rsid w:val="00537ABB"/>
    <w:rsid w:val="00537ADB"/>
    <w:rsid w:val="00537B27"/>
    <w:rsid w:val="00537B33"/>
    <w:rsid w:val="00537B39"/>
    <w:rsid w:val="00537C25"/>
    <w:rsid w:val="00537C44"/>
    <w:rsid w:val="00537D5C"/>
    <w:rsid w:val="00537DBB"/>
    <w:rsid w:val="00537E00"/>
    <w:rsid w:val="00537E0C"/>
    <w:rsid w:val="00537E95"/>
    <w:rsid w:val="00537EB7"/>
    <w:rsid w:val="00537F29"/>
    <w:rsid w:val="00537F5A"/>
    <w:rsid w:val="00537FC3"/>
    <w:rsid w:val="00537FE7"/>
    <w:rsid w:val="005400C1"/>
    <w:rsid w:val="005400F8"/>
    <w:rsid w:val="0054014E"/>
    <w:rsid w:val="005401B2"/>
    <w:rsid w:val="005401C2"/>
    <w:rsid w:val="005401D7"/>
    <w:rsid w:val="00540242"/>
    <w:rsid w:val="0054026F"/>
    <w:rsid w:val="005402CE"/>
    <w:rsid w:val="005403A6"/>
    <w:rsid w:val="005403AE"/>
    <w:rsid w:val="00540429"/>
    <w:rsid w:val="005404A7"/>
    <w:rsid w:val="005405F9"/>
    <w:rsid w:val="0054061D"/>
    <w:rsid w:val="00540654"/>
    <w:rsid w:val="00540678"/>
    <w:rsid w:val="0054073E"/>
    <w:rsid w:val="005407BB"/>
    <w:rsid w:val="005407D7"/>
    <w:rsid w:val="005407E8"/>
    <w:rsid w:val="00540816"/>
    <w:rsid w:val="00540839"/>
    <w:rsid w:val="005408FC"/>
    <w:rsid w:val="005409FF"/>
    <w:rsid w:val="00540A5F"/>
    <w:rsid w:val="00540AB6"/>
    <w:rsid w:val="00540AF7"/>
    <w:rsid w:val="00540B66"/>
    <w:rsid w:val="00540BA1"/>
    <w:rsid w:val="00540BA6"/>
    <w:rsid w:val="00540BB8"/>
    <w:rsid w:val="00540C48"/>
    <w:rsid w:val="00540C4D"/>
    <w:rsid w:val="00540CD7"/>
    <w:rsid w:val="00540CDE"/>
    <w:rsid w:val="00540D83"/>
    <w:rsid w:val="00540D92"/>
    <w:rsid w:val="00540DDA"/>
    <w:rsid w:val="00540DE8"/>
    <w:rsid w:val="00540E19"/>
    <w:rsid w:val="00540E23"/>
    <w:rsid w:val="00540F55"/>
    <w:rsid w:val="00540FA2"/>
    <w:rsid w:val="00540FB4"/>
    <w:rsid w:val="00540FC6"/>
    <w:rsid w:val="00540FD0"/>
    <w:rsid w:val="00541040"/>
    <w:rsid w:val="005410C0"/>
    <w:rsid w:val="005410E4"/>
    <w:rsid w:val="0054116A"/>
    <w:rsid w:val="00541235"/>
    <w:rsid w:val="0054126F"/>
    <w:rsid w:val="00541283"/>
    <w:rsid w:val="00541510"/>
    <w:rsid w:val="00541511"/>
    <w:rsid w:val="00541573"/>
    <w:rsid w:val="005415D7"/>
    <w:rsid w:val="00541605"/>
    <w:rsid w:val="0054160B"/>
    <w:rsid w:val="00541632"/>
    <w:rsid w:val="0054163C"/>
    <w:rsid w:val="00541672"/>
    <w:rsid w:val="005416AA"/>
    <w:rsid w:val="00541751"/>
    <w:rsid w:val="00541771"/>
    <w:rsid w:val="0054188C"/>
    <w:rsid w:val="005418A6"/>
    <w:rsid w:val="005418DC"/>
    <w:rsid w:val="005418E5"/>
    <w:rsid w:val="00541923"/>
    <w:rsid w:val="00541989"/>
    <w:rsid w:val="00541991"/>
    <w:rsid w:val="00541996"/>
    <w:rsid w:val="0054199D"/>
    <w:rsid w:val="005419C3"/>
    <w:rsid w:val="00541ADB"/>
    <w:rsid w:val="00541B2C"/>
    <w:rsid w:val="00541B86"/>
    <w:rsid w:val="00541BC1"/>
    <w:rsid w:val="00541C03"/>
    <w:rsid w:val="00541CF8"/>
    <w:rsid w:val="00541D07"/>
    <w:rsid w:val="00541D51"/>
    <w:rsid w:val="00541D89"/>
    <w:rsid w:val="00541E16"/>
    <w:rsid w:val="00541E4A"/>
    <w:rsid w:val="00541E81"/>
    <w:rsid w:val="00541EA1"/>
    <w:rsid w:val="00541F5F"/>
    <w:rsid w:val="00542009"/>
    <w:rsid w:val="00542019"/>
    <w:rsid w:val="00542061"/>
    <w:rsid w:val="00542118"/>
    <w:rsid w:val="00542157"/>
    <w:rsid w:val="005421BF"/>
    <w:rsid w:val="00542214"/>
    <w:rsid w:val="0054222F"/>
    <w:rsid w:val="00542236"/>
    <w:rsid w:val="005423AF"/>
    <w:rsid w:val="005423EC"/>
    <w:rsid w:val="00542464"/>
    <w:rsid w:val="00542487"/>
    <w:rsid w:val="0054249A"/>
    <w:rsid w:val="005424F6"/>
    <w:rsid w:val="00542504"/>
    <w:rsid w:val="0054251B"/>
    <w:rsid w:val="00542536"/>
    <w:rsid w:val="00542558"/>
    <w:rsid w:val="0054255B"/>
    <w:rsid w:val="00542578"/>
    <w:rsid w:val="005426B3"/>
    <w:rsid w:val="00542774"/>
    <w:rsid w:val="00542797"/>
    <w:rsid w:val="00542846"/>
    <w:rsid w:val="005428B3"/>
    <w:rsid w:val="005428DB"/>
    <w:rsid w:val="005428EB"/>
    <w:rsid w:val="005428F8"/>
    <w:rsid w:val="005429A6"/>
    <w:rsid w:val="00542AAA"/>
    <w:rsid w:val="00542BBC"/>
    <w:rsid w:val="00542BCF"/>
    <w:rsid w:val="00542C10"/>
    <w:rsid w:val="00542C59"/>
    <w:rsid w:val="00542C76"/>
    <w:rsid w:val="00542C7C"/>
    <w:rsid w:val="00542C82"/>
    <w:rsid w:val="00542CCC"/>
    <w:rsid w:val="00542CDE"/>
    <w:rsid w:val="00542D4B"/>
    <w:rsid w:val="00542D86"/>
    <w:rsid w:val="00542E93"/>
    <w:rsid w:val="00542EDA"/>
    <w:rsid w:val="00542F18"/>
    <w:rsid w:val="00542F8C"/>
    <w:rsid w:val="00543157"/>
    <w:rsid w:val="0054327C"/>
    <w:rsid w:val="0054332D"/>
    <w:rsid w:val="00543374"/>
    <w:rsid w:val="0054338A"/>
    <w:rsid w:val="0054340C"/>
    <w:rsid w:val="00543411"/>
    <w:rsid w:val="00543452"/>
    <w:rsid w:val="005434A1"/>
    <w:rsid w:val="0054359A"/>
    <w:rsid w:val="0054366B"/>
    <w:rsid w:val="005436C6"/>
    <w:rsid w:val="005436EB"/>
    <w:rsid w:val="00543787"/>
    <w:rsid w:val="005437CC"/>
    <w:rsid w:val="0054384D"/>
    <w:rsid w:val="0054390D"/>
    <w:rsid w:val="00543932"/>
    <w:rsid w:val="00543934"/>
    <w:rsid w:val="00543936"/>
    <w:rsid w:val="0054394C"/>
    <w:rsid w:val="00543A07"/>
    <w:rsid w:val="00543A1E"/>
    <w:rsid w:val="00543A37"/>
    <w:rsid w:val="00543A4D"/>
    <w:rsid w:val="00543A86"/>
    <w:rsid w:val="00543A8E"/>
    <w:rsid w:val="00543B9F"/>
    <w:rsid w:val="00543BA8"/>
    <w:rsid w:val="00543BDA"/>
    <w:rsid w:val="00543C1E"/>
    <w:rsid w:val="00543C66"/>
    <w:rsid w:val="00543DCA"/>
    <w:rsid w:val="00543DFB"/>
    <w:rsid w:val="00543E37"/>
    <w:rsid w:val="00543E70"/>
    <w:rsid w:val="00543EC7"/>
    <w:rsid w:val="00543F93"/>
    <w:rsid w:val="00543FD5"/>
    <w:rsid w:val="00544172"/>
    <w:rsid w:val="00544184"/>
    <w:rsid w:val="005441F8"/>
    <w:rsid w:val="00544218"/>
    <w:rsid w:val="00544255"/>
    <w:rsid w:val="00544264"/>
    <w:rsid w:val="00544283"/>
    <w:rsid w:val="005442D1"/>
    <w:rsid w:val="00544316"/>
    <w:rsid w:val="00544378"/>
    <w:rsid w:val="005443F8"/>
    <w:rsid w:val="005445E1"/>
    <w:rsid w:val="00544625"/>
    <w:rsid w:val="005447C8"/>
    <w:rsid w:val="00544801"/>
    <w:rsid w:val="00544820"/>
    <w:rsid w:val="00544852"/>
    <w:rsid w:val="00544877"/>
    <w:rsid w:val="00544969"/>
    <w:rsid w:val="0054498D"/>
    <w:rsid w:val="005449B3"/>
    <w:rsid w:val="00544A8C"/>
    <w:rsid w:val="00544B22"/>
    <w:rsid w:val="00544B29"/>
    <w:rsid w:val="00544B3C"/>
    <w:rsid w:val="00544B9E"/>
    <w:rsid w:val="00544BAD"/>
    <w:rsid w:val="00544C87"/>
    <w:rsid w:val="00544CA5"/>
    <w:rsid w:val="00544CAE"/>
    <w:rsid w:val="00544D02"/>
    <w:rsid w:val="00544DD1"/>
    <w:rsid w:val="00544DE5"/>
    <w:rsid w:val="00544DEF"/>
    <w:rsid w:val="00544E60"/>
    <w:rsid w:val="00544EF9"/>
    <w:rsid w:val="00544EFB"/>
    <w:rsid w:val="00544F7B"/>
    <w:rsid w:val="00544FDB"/>
    <w:rsid w:val="00544FF0"/>
    <w:rsid w:val="00545012"/>
    <w:rsid w:val="0054504B"/>
    <w:rsid w:val="005450C9"/>
    <w:rsid w:val="00545137"/>
    <w:rsid w:val="0054516A"/>
    <w:rsid w:val="0054519B"/>
    <w:rsid w:val="00545225"/>
    <w:rsid w:val="0054525F"/>
    <w:rsid w:val="0054527E"/>
    <w:rsid w:val="00545284"/>
    <w:rsid w:val="005452D4"/>
    <w:rsid w:val="0054531C"/>
    <w:rsid w:val="0054533D"/>
    <w:rsid w:val="0054539D"/>
    <w:rsid w:val="005453BF"/>
    <w:rsid w:val="005453EB"/>
    <w:rsid w:val="005453F5"/>
    <w:rsid w:val="005454EB"/>
    <w:rsid w:val="00545638"/>
    <w:rsid w:val="0054569A"/>
    <w:rsid w:val="005456B6"/>
    <w:rsid w:val="00545737"/>
    <w:rsid w:val="00545739"/>
    <w:rsid w:val="00545805"/>
    <w:rsid w:val="00545886"/>
    <w:rsid w:val="005458D8"/>
    <w:rsid w:val="00545921"/>
    <w:rsid w:val="0054595A"/>
    <w:rsid w:val="00545966"/>
    <w:rsid w:val="00545980"/>
    <w:rsid w:val="00545A0D"/>
    <w:rsid w:val="00545A2D"/>
    <w:rsid w:val="00545A37"/>
    <w:rsid w:val="00545A45"/>
    <w:rsid w:val="00545A82"/>
    <w:rsid w:val="00545B11"/>
    <w:rsid w:val="00545B42"/>
    <w:rsid w:val="00545B4C"/>
    <w:rsid w:val="00545B86"/>
    <w:rsid w:val="00545B87"/>
    <w:rsid w:val="00545CAC"/>
    <w:rsid w:val="00545CAE"/>
    <w:rsid w:val="00545CB8"/>
    <w:rsid w:val="00545D2E"/>
    <w:rsid w:val="00545DB6"/>
    <w:rsid w:val="00545DFC"/>
    <w:rsid w:val="00545E35"/>
    <w:rsid w:val="00545EB9"/>
    <w:rsid w:val="00545EF2"/>
    <w:rsid w:val="00545F28"/>
    <w:rsid w:val="00545F66"/>
    <w:rsid w:val="00545F98"/>
    <w:rsid w:val="00546056"/>
    <w:rsid w:val="00546063"/>
    <w:rsid w:val="005460B7"/>
    <w:rsid w:val="00546102"/>
    <w:rsid w:val="0054616C"/>
    <w:rsid w:val="00546190"/>
    <w:rsid w:val="00546219"/>
    <w:rsid w:val="00546238"/>
    <w:rsid w:val="00546332"/>
    <w:rsid w:val="005463CB"/>
    <w:rsid w:val="005463E8"/>
    <w:rsid w:val="0054646D"/>
    <w:rsid w:val="005464DE"/>
    <w:rsid w:val="00546523"/>
    <w:rsid w:val="00546550"/>
    <w:rsid w:val="00546566"/>
    <w:rsid w:val="005465A1"/>
    <w:rsid w:val="005465AA"/>
    <w:rsid w:val="005465B8"/>
    <w:rsid w:val="005465DB"/>
    <w:rsid w:val="005465F3"/>
    <w:rsid w:val="00546712"/>
    <w:rsid w:val="00546758"/>
    <w:rsid w:val="00546764"/>
    <w:rsid w:val="005467D5"/>
    <w:rsid w:val="005467E2"/>
    <w:rsid w:val="00546810"/>
    <w:rsid w:val="00546853"/>
    <w:rsid w:val="00546867"/>
    <w:rsid w:val="00546950"/>
    <w:rsid w:val="005469EE"/>
    <w:rsid w:val="00546A79"/>
    <w:rsid w:val="00546AB0"/>
    <w:rsid w:val="00546AF7"/>
    <w:rsid w:val="00546B23"/>
    <w:rsid w:val="00546B61"/>
    <w:rsid w:val="00546BB2"/>
    <w:rsid w:val="00546BC8"/>
    <w:rsid w:val="00546C39"/>
    <w:rsid w:val="00546C56"/>
    <w:rsid w:val="00546C70"/>
    <w:rsid w:val="00546D44"/>
    <w:rsid w:val="00546D70"/>
    <w:rsid w:val="00546D8B"/>
    <w:rsid w:val="00546DDE"/>
    <w:rsid w:val="00546E14"/>
    <w:rsid w:val="00546EAE"/>
    <w:rsid w:val="00546EAF"/>
    <w:rsid w:val="00546EC3"/>
    <w:rsid w:val="00546F14"/>
    <w:rsid w:val="00546F30"/>
    <w:rsid w:val="00546FA3"/>
    <w:rsid w:val="00546FAA"/>
    <w:rsid w:val="00546FE1"/>
    <w:rsid w:val="00546FE3"/>
    <w:rsid w:val="00546FFB"/>
    <w:rsid w:val="00547004"/>
    <w:rsid w:val="00547015"/>
    <w:rsid w:val="005470AE"/>
    <w:rsid w:val="005470FA"/>
    <w:rsid w:val="00547140"/>
    <w:rsid w:val="00547161"/>
    <w:rsid w:val="005471DB"/>
    <w:rsid w:val="00547207"/>
    <w:rsid w:val="0054721E"/>
    <w:rsid w:val="005472D3"/>
    <w:rsid w:val="005472ED"/>
    <w:rsid w:val="0054731B"/>
    <w:rsid w:val="00547446"/>
    <w:rsid w:val="00547450"/>
    <w:rsid w:val="0054748A"/>
    <w:rsid w:val="00547525"/>
    <w:rsid w:val="0054755A"/>
    <w:rsid w:val="005475C5"/>
    <w:rsid w:val="005475FD"/>
    <w:rsid w:val="00547627"/>
    <w:rsid w:val="00547630"/>
    <w:rsid w:val="00547678"/>
    <w:rsid w:val="005476FC"/>
    <w:rsid w:val="00547707"/>
    <w:rsid w:val="00547728"/>
    <w:rsid w:val="0054776F"/>
    <w:rsid w:val="00547780"/>
    <w:rsid w:val="005477E1"/>
    <w:rsid w:val="005477EF"/>
    <w:rsid w:val="0054793D"/>
    <w:rsid w:val="0054796B"/>
    <w:rsid w:val="00547976"/>
    <w:rsid w:val="005479B4"/>
    <w:rsid w:val="005479B5"/>
    <w:rsid w:val="005479CC"/>
    <w:rsid w:val="00547A0D"/>
    <w:rsid w:val="00547A33"/>
    <w:rsid w:val="00547A7A"/>
    <w:rsid w:val="00547AEA"/>
    <w:rsid w:val="00547AFA"/>
    <w:rsid w:val="00547AFF"/>
    <w:rsid w:val="00547B23"/>
    <w:rsid w:val="00547B26"/>
    <w:rsid w:val="00547C9D"/>
    <w:rsid w:val="00547CB4"/>
    <w:rsid w:val="00547CFF"/>
    <w:rsid w:val="00547D5E"/>
    <w:rsid w:val="00547D65"/>
    <w:rsid w:val="00547D94"/>
    <w:rsid w:val="00547E25"/>
    <w:rsid w:val="00547E9A"/>
    <w:rsid w:val="00547EA3"/>
    <w:rsid w:val="00547ED5"/>
    <w:rsid w:val="00547EF8"/>
    <w:rsid w:val="00547FD6"/>
    <w:rsid w:val="00550060"/>
    <w:rsid w:val="00550084"/>
    <w:rsid w:val="00550088"/>
    <w:rsid w:val="00550095"/>
    <w:rsid w:val="00550124"/>
    <w:rsid w:val="005501A0"/>
    <w:rsid w:val="005501E8"/>
    <w:rsid w:val="005501E9"/>
    <w:rsid w:val="00550208"/>
    <w:rsid w:val="00550211"/>
    <w:rsid w:val="0055029A"/>
    <w:rsid w:val="005502A3"/>
    <w:rsid w:val="005502F7"/>
    <w:rsid w:val="0055031A"/>
    <w:rsid w:val="005503A9"/>
    <w:rsid w:val="005503D7"/>
    <w:rsid w:val="0055046C"/>
    <w:rsid w:val="005504D4"/>
    <w:rsid w:val="005504D7"/>
    <w:rsid w:val="005504ED"/>
    <w:rsid w:val="00550565"/>
    <w:rsid w:val="00550576"/>
    <w:rsid w:val="005505B5"/>
    <w:rsid w:val="00550603"/>
    <w:rsid w:val="0055061D"/>
    <w:rsid w:val="00550669"/>
    <w:rsid w:val="005506A5"/>
    <w:rsid w:val="005507B6"/>
    <w:rsid w:val="00550817"/>
    <w:rsid w:val="00550821"/>
    <w:rsid w:val="0055083F"/>
    <w:rsid w:val="00550841"/>
    <w:rsid w:val="0055089E"/>
    <w:rsid w:val="00550920"/>
    <w:rsid w:val="00550942"/>
    <w:rsid w:val="00550972"/>
    <w:rsid w:val="00550985"/>
    <w:rsid w:val="0055098A"/>
    <w:rsid w:val="005509CD"/>
    <w:rsid w:val="00550A87"/>
    <w:rsid w:val="00550BAD"/>
    <w:rsid w:val="00550BD2"/>
    <w:rsid w:val="00550BE5"/>
    <w:rsid w:val="00550CBF"/>
    <w:rsid w:val="00550CC3"/>
    <w:rsid w:val="00550CE1"/>
    <w:rsid w:val="00550D05"/>
    <w:rsid w:val="00550D2F"/>
    <w:rsid w:val="00550E29"/>
    <w:rsid w:val="00550F15"/>
    <w:rsid w:val="00550F32"/>
    <w:rsid w:val="00550F54"/>
    <w:rsid w:val="00551029"/>
    <w:rsid w:val="0055105A"/>
    <w:rsid w:val="00551093"/>
    <w:rsid w:val="005510A8"/>
    <w:rsid w:val="005510AB"/>
    <w:rsid w:val="005510D5"/>
    <w:rsid w:val="00551186"/>
    <w:rsid w:val="00551222"/>
    <w:rsid w:val="005512F4"/>
    <w:rsid w:val="00551343"/>
    <w:rsid w:val="00551448"/>
    <w:rsid w:val="00551456"/>
    <w:rsid w:val="005514D6"/>
    <w:rsid w:val="0055156F"/>
    <w:rsid w:val="005515A0"/>
    <w:rsid w:val="00551647"/>
    <w:rsid w:val="005516EA"/>
    <w:rsid w:val="00551749"/>
    <w:rsid w:val="0055176C"/>
    <w:rsid w:val="005517CD"/>
    <w:rsid w:val="005517E7"/>
    <w:rsid w:val="00551811"/>
    <w:rsid w:val="00551829"/>
    <w:rsid w:val="00551928"/>
    <w:rsid w:val="0055193E"/>
    <w:rsid w:val="00551948"/>
    <w:rsid w:val="005519E1"/>
    <w:rsid w:val="00551A36"/>
    <w:rsid w:val="00551A37"/>
    <w:rsid w:val="00551A4B"/>
    <w:rsid w:val="00551A75"/>
    <w:rsid w:val="00551A7E"/>
    <w:rsid w:val="00551ADC"/>
    <w:rsid w:val="00551AF9"/>
    <w:rsid w:val="00551B23"/>
    <w:rsid w:val="00551BEA"/>
    <w:rsid w:val="00551C6D"/>
    <w:rsid w:val="00551D24"/>
    <w:rsid w:val="00551D7F"/>
    <w:rsid w:val="00551DED"/>
    <w:rsid w:val="00551E05"/>
    <w:rsid w:val="00551E30"/>
    <w:rsid w:val="00551E7E"/>
    <w:rsid w:val="00551E7F"/>
    <w:rsid w:val="00551EB2"/>
    <w:rsid w:val="00551EE9"/>
    <w:rsid w:val="00551EFB"/>
    <w:rsid w:val="00551F4C"/>
    <w:rsid w:val="00551FB9"/>
    <w:rsid w:val="00552087"/>
    <w:rsid w:val="00552101"/>
    <w:rsid w:val="00552118"/>
    <w:rsid w:val="0055212A"/>
    <w:rsid w:val="00552178"/>
    <w:rsid w:val="00552205"/>
    <w:rsid w:val="0055227B"/>
    <w:rsid w:val="005522AC"/>
    <w:rsid w:val="0055238D"/>
    <w:rsid w:val="0055238F"/>
    <w:rsid w:val="005523CB"/>
    <w:rsid w:val="005523E7"/>
    <w:rsid w:val="005524D9"/>
    <w:rsid w:val="005524F4"/>
    <w:rsid w:val="00552508"/>
    <w:rsid w:val="005525F7"/>
    <w:rsid w:val="0055261A"/>
    <w:rsid w:val="00552749"/>
    <w:rsid w:val="00552799"/>
    <w:rsid w:val="005527B7"/>
    <w:rsid w:val="005527E4"/>
    <w:rsid w:val="00552815"/>
    <w:rsid w:val="0055281F"/>
    <w:rsid w:val="00552830"/>
    <w:rsid w:val="00552846"/>
    <w:rsid w:val="005528F0"/>
    <w:rsid w:val="00552902"/>
    <w:rsid w:val="00552916"/>
    <w:rsid w:val="0055297D"/>
    <w:rsid w:val="00552A82"/>
    <w:rsid w:val="00552AA5"/>
    <w:rsid w:val="00552AB6"/>
    <w:rsid w:val="00552AF4"/>
    <w:rsid w:val="00552C26"/>
    <w:rsid w:val="00552C4C"/>
    <w:rsid w:val="00552C4F"/>
    <w:rsid w:val="00552C58"/>
    <w:rsid w:val="00552C7B"/>
    <w:rsid w:val="00552C80"/>
    <w:rsid w:val="00552DA2"/>
    <w:rsid w:val="00552DC8"/>
    <w:rsid w:val="00552E26"/>
    <w:rsid w:val="00552ED8"/>
    <w:rsid w:val="00552F1F"/>
    <w:rsid w:val="00552F75"/>
    <w:rsid w:val="00552F94"/>
    <w:rsid w:val="00552FBB"/>
    <w:rsid w:val="0055300D"/>
    <w:rsid w:val="0055305B"/>
    <w:rsid w:val="00553070"/>
    <w:rsid w:val="0055309E"/>
    <w:rsid w:val="005530E5"/>
    <w:rsid w:val="0055311B"/>
    <w:rsid w:val="005531A8"/>
    <w:rsid w:val="005531AA"/>
    <w:rsid w:val="005531B2"/>
    <w:rsid w:val="00553241"/>
    <w:rsid w:val="005532E3"/>
    <w:rsid w:val="00553339"/>
    <w:rsid w:val="00553345"/>
    <w:rsid w:val="0055337F"/>
    <w:rsid w:val="005533A1"/>
    <w:rsid w:val="005533EB"/>
    <w:rsid w:val="00553415"/>
    <w:rsid w:val="00553426"/>
    <w:rsid w:val="00553441"/>
    <w:rsid w:val="00553488"/>
    <w:rsid w:val="00553496"/>
    <w:rsid w:val="00553499"/>
    <w:rsid w:val="005534E6"/>
    <w:rsid w:val="0055350E"/>
    <w:rsid w:val="0055351A"/>
    <w:rsid w:val="0055353A"/>
    <w:rsid w:val="0055356A"/>
    <w:rsid w:val="00553576"/>
    <w:rsid w:val="00553596"/>
    <w:rsid w:val="005535BA"/>
    <w:rsid w:val="00553652"/>
    <w:rsid w:val="00553670"/>
    <w:rsid w:val="00553672"/>
    <w:rsid w:val="0055370F"/>
    <w:rsid w:val="00553727"/>
    <w:rsid w:val="0055379B"/>
    <w:rsid w:val="0055379C"/>
    <w:rsid w:val="00553812"/>
    <w:rsid w:val="0055387F"/>
    <w:rsid w:val="00553893"/>
    <w:rsid w:val="005538E3"/>
    <w:rsid w:val="0055390C"/>
    <w:rsid w:val="0055392E"/>
    <w:rsid w:val="005539FA"/>
    <w:rsid w:val="00553A6C"/>
    <w:rsid w:val="00553AAA"/>
    <w:rsid w:val="00553AD1"/>
    <w:rsid w:val="00553AEB"/>
    <w:rsid w:val="00553AF8"/>
    <w:rsid w:val="00553B1F"/>
    <w:rsid w:val="00553B20"/>
    <w:rsid w:val="00553B9D"/>
    <w:rsid w:val="00553C0F"/>
    <w:rsid w:val="00553C13"/>
    <w:rsid w:val="00553C15"/>
    <w:rsid w:val="00553C26"/>
    <w:rsid w:val="00553C51"/>
    <w:rsid w:val="00553C7A"/>
    <w:rsid w:val="00553C7D"/>
    <w:rsid w:val="00553CE2"/>
    <w:rsid w:val="00553D3C"/>
    <w:rsid w:val="00553DA8"/>
    <w:rsid w:val="00553DDE"/>
    <w:rsid w:val="00553E65"/>
    <w:rsid w:val="00553E84"/>
    <w:rsid w:val="00553EF6"/>
    <w:rsid w:val="00553F11"/>
    <w:rsid w:val="00553F64"/>
    <w:rsid w:val="00553F6A"/>
    <w:rsid w:val="00553F77"/>
    <w:rsid w:val="00553FAD"/>
    <w:rsid w:val="00553FCE"/>
    <w:rsid w:val="0055406F"/>
    <w:rsid w:val="0055407E"/>
    <w:rsid w:val="005540BD"/>
    <w:rsid w:val="00554103"/>
    <w:rsid w:val="0055414D"/>
    <w:rsid w:val="00554224"/>
    <w:rsid w:val="005542F7"/>
    <w:rsid w:val="00554320"/>
    <w:rsid w:val="00554347"/>
    <w:rsid w:val="00554357"/>
    <w:rsid w:val="00554423"/>
    <w:rsid w:val="00554424"/>
    <w:rsid w:val="005544CD"/>
    <w:rsid w:val="005544DA"/>
    <w:rsid w:val="005544EF"/>
    <w:rsid w:val="00554541"/>
    <w:rsid w:val="00554556"/>
    <w:rsid w:val="0055455F"/>
    <w:rsid w:val="00554687"/>
    <w:rsid w:val="00554690"/>
    <w:rsid w:val="005546DC"/>
    <w:rsid w:val="00554773"/>
    <w:rsid w:val="00554796"/>
    <w:rsid w:val="005547E4"/>
    <w:rsid w:val="005547ED"/>
    <w:rsid w:val="005547F7"/>
    <w:rsid w:val="00554824"/>
    <w:rsid w:val="00554834"/>
    <w:rsid w:val="005548B9"/>
    <w:rsid w:val="0055496B"/>
    <w:rsid w:val="00554984"/>
    <w:rsid w:val="005549F5"/>
    <w:rsid w:val="00554A0E"/>
    <w:rsid w:val="00554A4A"/>
    <w:rsid w:val="00554A6F"/>
    <w:rsid w:val="00554AA4"/>
    <w:rsid w:val="00554AE1"/>
    <w:rsid w:val="00554B17"/>
    <w:rsid w:val="00554B21"/>
    <w:rsid w:val="00554B87"/>
    <w:rsid w:val="00554BB6"/>
    <w:rsid w:val="00554BE7"/>
    <w:rsid w:val="00554C53"/>
    <w:rsid w:val="00554C58"/>
    <w:rsid w:val="00554D52"/>
    <w:rsid w:val="00554D83"/>
    <w:rsid w:val="00554E0C"/>
    <w:rsid w:val="00554E19"/>
    <w:rsid w:val="00554E3F"/>
    <w:rsid w:val="00554E77"/>
    <w:rsid w:val="00554F50"/>
    <w:rsid w:val="00554F96"/>
    <w:rsid w:val="00554FA5"/>
    <w:rsid w:val="00554FAD"/>
    <w:rsid w:val="005550ED"/>
    <w:rsid w:val="005550F2"/>
    <w:rsid w:val="00555155"/>
    <w:rsid w:val="0055529C"/>
    <w:rsid w:val="005552B0"/>
    <w:rsid w:val="005552E4"/>
    <w:rsid w:val="00555305"/>
    <w:rsid w:val="00555316"/>
    <w:rsid w:val="00555322"/>
    <w:rsid w:val="00555380"/>
    <w:rsid w:val="00555412"/>
    <w:rsid w:val="00555466"/>
    <w:rsid w:val="005554A4"/>
    <w:rsid w:val="005554AA"/>
    <w:rsid w:val="00555578"/>
    <w:rsid w:val="005555A6"/>
    <w:rsid w:val="005555D5"/>
    <w:rsid w:val="005555DB"/>
    <w:rsid w:val="0055564D"/>
    <w:rsid w:val="00555663"/>
    <w:rsid w:val="0055567B"/>
    <w:rsid w:val="005556D2"/>
    <w:rsid w:val="005556F5"/>
    <w:rsid w:val="00555737"/>
    <w:rsid w:val="0055579C"/>
    <w:rsid w:val="005557B3"/>
    <w:rsid w:val="0055584F"/>
    <w:rsid w:val="0055593A"/>
    <w:rsid w:val="00555AC8"/>
    <w:rsid w:val="00555AFB"/>
    <w:rsid w:val="00555C8E"/>
    <w:rsid w:val="00555C90"/>
    <w:rsid w:val="00555D82"/>
    <w:rsid w:val="00555DFB"/>
    <w:rsid w:val="00555E00"/>
    <w:rsid w:val="00555E18"/>
    <w:rsid w:val="00555ED0"/>
    <w:rsid w:val="00555F5D"/>
    <w:rsid w:val="00555F9C"/>
    <w:rsid w:val="00555FF8"/>
    <w:rsid w:val="005560B8"/>
    <w:rsid w:val="005561BD"/>
    <w:rsid w:val="00556211"/>
    <w:rsid w:val="00556240"/>
    <w:rsid w:val="00556253"/>
    <w:rsid w:val="005562E8"/>
    <w:rsid w:val="005562F2"/>
    <w:rsid w:val="00556338"/>
    <w:rsid w:val="00556379"/>
    <w:rsid w:val="00556383"/>
    <w:rsid w:val="00556394"/>
    <w:rsid w:val="005563B1"/>
    <w:rsid w:val="00556449"/>
    <w:rsid w:val="00556467"/>
    <w:rsid w:val="00556469"/>
    <w:rsid w:val="00556474"/>
    <w:rsid w:val="005564B4"/>
    <w:rsid w:val="005564DE"/>
    <w:rsid w:val="00556529"/>
    <w:rsid w:val="00556550"/>
    <w:rsid w:val="00556569"/>
    <w:rsid w:val="00556580"/>
    <w:rsid w:val="005565C8"/>
    <w:rsid w:val="005565D9"/>
    <w:rsid w:val="00556609"/>
    <w:rsid w:val="00556650"/>
    <w:rsid w:val="00556685"/>
    <w:rsid w:val="005566F6"/>
    <w:rsid w:val="00556745"/>
    <w:rsid w:val="0055674A"/>
    <w:rsid w:val="005567A1"/>
    <w:rsid w:val="005567C9"/>
    <w:rsid w:val="005567E1"/>
    <w:rsid w:val="0055683A"/>
    <w:rsid w:val="00556856"/>
    <w:rsid w:val="00556879"/>
    <w:rsid w:val="005568A8"/>
    <w:rsid w:val="005568E2"/>
    <w:rsid w:val="00556962"/>
    <w:rsid w:val="00556966"/>
    <w:rsid w:val="005569B5"/>
    <w:rsid w:val="00556A3D"/>
    <w:rsid w:val="00556B13"/>
    <w:rsid w:val="00556CC3"/>
    <w:rsid w:val="00556DC3"/>
    <w:rsid w:val="00556E30"/>
    <w:rsid w:val="00556E5C"/>
    <w:rsid w:val="00556FFA"/>
    <w:rsid w:val="00556FFB"/>
    <w:rsid w:val="0055701F"/>
    <w:rsid w:val="0055705B"/>
    <w:rsid w:val="00557106"/>
    <w:rsid w:val="00557132"/>
    <w:rsid w:val="00557136"/>
    <w:rsid w:val="00557150"/>
    <w:rsid w:val="0055715A"/>
    <w:rsid w:val="0055715E"/>
    <w:rsid w:val="005571FA"/>
    <w:rsid w:val="00557235"/>
    <w:rsid w:val="00557258"/>
    <w:rsid w:val="00557288"/>
    <w:rsid w:val="005573AE"/>
    <w:rsid w:val="005573B1"/>
    <w:rsid w:val="005573C0"/>
    <w:rsid w:val="005573D4"/>
    <w:rsid w:val="00557461"/>
    <w:rsid w:val="0055746C"/>
    <w:rsid w:val="00557524"/>
    <w:rsid w:val="005575C0"/>
    <w:rsid w:val="005575E7"/>
    <w:rsid w:val="0055762C"/>
    <w:rsid w:val="005576F2"/>
    <w:rsid w:val="00557735"/>
    <w:rsid w:val="005577A0"/>
    <w:rsid w:val="005577F0"/>
    <w:rsid w:val="005578BB"/>
    <w:rsid w:val="005578E6"/>
    <w:rsid w:val="005578EA"/>
    <w:rsid w:val="0055790F"/>
    <w:rsid w:val="00557AA5"/>
    <w:rsid w:val="00557ABB"/>
    <w:rsid w:val="00557AD1"/>
    <w:rsid w:val="00557C54"/>
    <w:rsid w:val="00557C61"/>
    <w:rsid w:val="00557CA6"/>
    <w:rsid w:val="00557D2A"/>
    <w:rsid w:val="00557D41"/>
    <w:rsid w:val="00557DD7"/>
    <w:rsid w:val="00557E19"/>
    <w:rsid w:val="00557E4B"/>
    <w:rsid w:val="00557E68"/>
    <w:rsid w:val="00557ECB"/>
    <w:rsid w:val="00557F11"/>
    <w:rsid w:val="00557F34"/>
    <w:rsid w:val="00557F6D"/>
    <w:rsid w:val="00557FD3"/>
    <w:rsid w:val="00557FE5"/>
    <w:rsid w:val="00560030"/>
    <w:rsid w:val="00560034"/>
    <w:rsid w:val="0056004B"/>
    <w:rsid w:val="00560056"/>
    <w:rsid w:val="0056008B"/>
    <w:rsid w:val="005600A0"/>
    <w:rsid w:val="005600D1"/>
    <w:rsid w:val="005600DB"/>
    <w:rsid w:val="005600F5"/>
    <w:rsid w:val="0056017D"/>
    <w:rsid w:val="0056019E"/>
    <w:rsid w:val="005601A2"/>
    <w:rsid w:val="005601ED"/>
    <w:rsid w:val="00560347"/>
    <w:rsid w:val="00560363"/>
    <w:rsid w:val="00560385"/>
    <w:rsid w:val="005603FA"/>
    <w:rsid w:val="00560422"/>
    <w:rsid w:val="00560427"/>
    <w:rsid w:val="0056043E"/>
    <w:rsid w:val="00560491"/>
    <w:rsid w:val="005604C5"/>
    <w:rsid w:val="00560508"/>
    <w:rsid w:val="0056050D"/>
    <w:rsid w:val="0056059E"/>
    <w:rsid w:val="00560618"/>
    <w:rsid w:val="00560644"/>
    <w:rsid w:val="0056065C"/>
    <w:rsid w:val="005606EC"/>
    <w:rsid w:val="00560769"/>
    <w:rsid w:val="005607B2"/>
    <w:rsid w:val="005607F1"/>
    <w:rsid w:val="00560806"/>
    <w:rsid w:val="0056081B"/>
    <w:rsid w:val="00560828"/>
    <w:rsid w:val="00560899"/>
    <w:rsid w:val="005608B2"/>
    <w:rsid w:val="00560933"/>
    <w:rsid w:val="00560962"/>
    <w:rsid w:val="00560971"/>
    <w:rsid w:val="005609AD"/>
    <w:rsid w:val="005609D0"/>
    <w:rsid w:val="00560AD2"/>
    <w:rsid w:val="00560AE8"/>
    <w:rsid w:val="00560AF5"/>
    <w:rsid w:val="00560B59"/>
    <w:rsid w:val="00560B64"/>
    <w:rsid w:val="00560B73"/>
    <w:rsid w:val="00560BC9"/>
    <w:rsid w:val="00560D2F"/>
    <w:rsid w:val="00560D97"/>
    <w:rsid w:val="00560E4D"/>
    <w:rsid w:val="00560E89"/>
    <w:rsid w:val="00560EE6"/>
    <w:rsid w:val="00560EEC"/>
    <w:rsid w:val="00560F20"/>
    <w:rsid w:val="00560F6F"/>
    <w:rsid w:val="00560F93"/>
    <w:rsid w:val="00560FA8"/>
    <w:rsid w:val="00561082"/>
    <w:rsid w:val="00561135"/>
    <w:rsid w:val="00561162"/>
    <w:rsid w:val="005611FA"/>
    <w:rsid w:val="00561271"/>
    <w:rsid w:val="00561278"/>
    <w:rsid w:val="00561286"/>
    <w:rsid w:val="005612BB"/>
    <w:rsid w:val="00561361"/>
    <w:rsid w:val="0056139A"/>
    <w:rsid w:val="005613EB"/>
    <w:rsid w:val="0056141B"/>
    <w:rsid w:val="00561447"/>
    <w:rsid w:val="005614F4"/>
    <w:rsid w:val="005615CF"/>
    <w:rsid w:val="005615FA"/>
    <w:rsid w:val="00561609"/>
    <w:rsid w:val="0056169D"/>
    <w:rsid w:val="005616F8"/>
    <w:rsid w:val="00561767"/>
    <w:rsid w:val="00561789"/>
    <w:rsid w:val="0056178F"/>
    <w:rsid w:val="005617D0"/>
    <w:rsid w:val="0056181F"/>
    <w:rsid w:val="005618A1"/>
    <w:rsid w:val="005618C6"/>
    <w:rsid w:val="005618C8"/>
    <w:rsid w:val="005618EA"/>
    <w:rsid w:val="005618F9"/>
    <w:rsid w:val="005619E6"/>
    <w:rsid w:val="00561A39"/>
    <w:rsid w:val="00561A47"/>
    <w:rsid w:val="00561A4F"/>
    <w:rsid w:val="00561A5F"/>
    <w:rsid w:val="00561A63"/>
    <w:rsid w:val="00561A76"/>
    <w:rsid w:val="00561AD4"/>
    <w:rsid w:val="00561B5A"/>
    <w:rsid w:val="00561BA1"/>
    <w:rsid w:val="00561BA3"/>
    <w:rsid w:val="00561BFD"/>
    <w:rsid w:val="00561CCB"/>
    <w:rsid w:val="00561CD1"/>
    <w:rsid w:val="00561CFC"/>
    <w:rsid w:val="00561DA5"/>
    <w:rsid w:val="00561DF4"/>
    <w:rsid w:val="00561E73"/>
    <w:rsid w:val="00561E8D"/>
    <w:rsid w:val="00561F47"/>
    <w:rsid w:val="00561F5C"/>
    <w:rsid w:val="00561FB7"/>
    <w:rsid w:val="0056214E"/>
    <w:rsid w:val="005621BD"/>
    <w:rsid w:val="005621E2"/>
    <w:rsid w:val="00562390"/>
    <w:rsid w:val="005623D1"/>
    <w:rsid w:val="00562437"/>
    <w:rsid w:val="00562454"/>
    <w:rsid w:val="00562472"/>
    <w:rsid w:val="00562478"/>
    <w:rsid w:val="0056247D"/>
    <w:rsid w:val="0056251B"/>
    <w:rsid w:val="00562589"/>
    <w:rsid w:val="005625A8"/>
    <w:rsid w:val="005625A9"/>
    <w:rsid w:val="005625E7"/>
    <w:rsid w:val="00562632"/>
    <w:rsid w:val="0056278A"/>
    <w:rsid w:val="005627BD"/>
    <w:rsid w:val="005627E8"/>
    <w:rsid w:val="00562810"/>
    <w:rsid w:val="00562817"/>
    <w:rsid w:val="0056283A"/>
    <w:rsid w:val="00562848"/>
    <w:rsid w:val="0056286A"/>
    <w:rsid w:val="0056287B"/>
    <w:rsid w:val="005628F0"/>
    <w:rsid w:val="005628F6"/>
    <w:rsid w:val="00562906"/>
    <w:rsid w:val="00562945"/>
    <w:rsid w:val="0056295E"/>
    <w:rsid w:val="0056296D"/>
    <w:rsid w:val="00562972"/>
    <w:rsid w:val="005629D9"/>
    <w:rsid w:val="00562A42"/>
    <w:rsid w:val="00562AF6"/>
    <w:rsid w:val="00562B7E"/>
    <w:rsid w:val="00562BD1"/>
    <w:rsid w:val="00562BDD"/>
    <w:rsid w:val="00562C7A"/>
    <w:rsid w:val="00562C94"/>
    <w:rsid w:val="00562C95"/>
    <w:rsid w:val="00562CBF"/>
    <w:rsid w:val="00562D5C"/>
    <w:rsid w:val="00562D8D"/>
    <w:rsid w:val="00562E70"/>
    <w:rsid w:val="00562E85"/>
    <w:rsid w:val="00562F17"/>
    <w:rsid w:val="00562F9A"/>
    <w:rsid w:val="00562FA5"/>
    <w:rsid w:val="00563009"/>
    <w:rsid w:val="00563072"/>
    <w:rsid w:val="0056307D"/>
    <w:rsid w:val="00563117"/>
    <w:rsid w:val="0056316B"/>
    <w:rsid w:val="0056317C"/>
    <w:rsid w:val="00563197"/>
    <w:rsid w:val="00563198"/>
    <w:rsid w:val="0056320C"/>
    <w:rsid w:val="00563231"/>
    <w:rsid w:val="0056326A"/>
    <w:rsid w:val="0056327F"/>
    <w:rsid w:val="00563292"/>
    <w:rsid w:val="0056332F"/>
    <w:rsid w:val="00563338"/>
    <w:rsid w:val="00563382"/>
    <w:rsid w:val="00563443"/>
    <w:rsid w:val="00563471"/>
    <w:rsid w:val="00563519"/>
    <w:rsid w:val="00563524"/>
    <w:rsid w:val="0056353E"/>
    <w:rsid w:val="00563553"/>
    <w:rsid w:val="005635DC"/>
    <w:rsid w:val="0056360A"/>
    <w:rsid w:val="005636F3"/>
    <w:rsid w:val="00563730"/>
    <w:rsid w:val="0056380B"/>
    <w:rsid w:val="005638E1"/>
    <w:rsid w:val="0056398E"/>
    <w:rsid w:val="005639C4"/>
    <w:rsid w:val="005639F5"/>
    <w:rsid w:val="00563A03"/>
    <w:rsid w:val="00563B23"/>
    <w:rsid w:val="00563B70"/>
    <w:rsid w:val="00563B94"/>
    <w:rsid w:val="00563C2A"/>
    <w:rsid w:val="00563D3B"/>
    <w:rsid w:val="00563D6C"/>
    <w:rsid w:val="00563D9C"/>
    <w:rsid w:val="00563DA0"/>
    <w:rsid w:val="00563DB2"/>
    <w:rsid w:val="00563DE7"/>
    <w:rsid w:val="00563E44"/>
    <w:rsid w:val="00563F04"/>
    <w:rsid w:val="00563F15"/>
    <w:rsid w:val="00563F32"/>
    <w:rsid w:val="00563FE8"/>
    <w:rsid w:val="0056405B"/>
    <w:rsid w:val="00564078"/>
    <w:rsid w:val="005640BA"/>
    <w:rsid w:val="005640BF"/>
    <w:rsid w:val="005641F8"/>
    <w:rsid w:val="00564214"/>
    <w:rsid w:val="00564217"/>
    <w:rsid w:val="00564229"/>
    <w:rsid w:val="005642A0"/>
    <w:rsid w:val="005642B2"/>
    <w:rsid w:val="005642BE"/>
    <w:rsid w:val="005642F1"/>
    <w:rsid w:val="00564318"/>
    <w:rsid w:val="0056432C"/>
    <w:rsid w:val="00564338"/>
    <w:rsid w:val="005643D9"/>
    <w:rsid w:val="005643E8"/>
    <w:rsid w:val="0056444F"/>
    <w:rsid w:val="00564456"/>
    <w:rsid w:val="005644DF"/>
    <w:rsid w:val="0056456B"/>
    <w:rsid w:val="005645C3"/>
    <w:rsid w:val="00564608"/>
    <w:rsid w:val="0056463E"/>
    <w:rsid w:val="0056465D"/>
    <w:rsid w:val="0056466E"/>
    <w:rsid w:val="005646C8"/>
    <w:rsid w:val="00564767"/>
    <w:rsid w:val="005647F2"/>
    <w:rsid w:val="005647F6"/>
    <w:rsid w:val="00564802"/>
    <w:rsid w:val="00564821"/>
    <w:rsid w:val="0056489C"/>
    <w:rsid w:val="0056493F"/>
    <w:rsid w:val="00564940"/>
    <w:rsid w:val="0056496C"/>
    <w:rsid w:val="005649D3"/>
    <w:rsid w:val="00564A15"/>
    <w:rsid w:val="00564A26"/>
    <w:rsid w:val="00564AED"/>
    <w:rsid w:val="00564B11"/>
    <w:rsid w:val="00564B67"/>
    <w:rsid w:val="00564BAD"/>
    <w:rsid w:val="00564C52"/>
    <w:rsid w:val="00564C6D"/>
    <w:rsid w:val="00564C77"/>
    <w:rsid w:val="00564C91"/>
    <w:rsid w:val="00564CDB"/>
    <w:rsid w:val="00564D50"/>
    <w:rsid w:val="00564D67"/>
    <w:rsid w:val="00564D7A"/>
    <w:rsid w:val="00564DB4"/>
    <w:rsid w:val="00564DFE"/>
    <w:rsid w:val="00564E13"/>
    <w:rsid w:val="00564E72"/>
    <w:rsid w:val="00564E88"/>
    <w:rsid w:val="00564F7F"/>
    <w:rsid w:val="00564FB5"/>
    <w:rsid w:val="00564FDB"/>
    <w:rsid w:val="00565008"/>
    <w:rsid w:val="005650C6"/>
    <w:rsid w:val="005650D1"/>
    <w:rsid w:val="00565105"/>
    <w:rsid w:val="0056515E"/>
    <w:rsid w:val="0056518D"/>
    <w:rsid w:val="00565233"/>
    <w:rsid w:val="005652BD"/>
    <w:rsid w:val="005652C1"/>
    <w:rsid w:val="0056537C"/>
    <w:rsid w:val="00565394"/>
    <w:rsid w:val="005653E2"/>
    <w:rsid w:val="0056545D"/>
    <w:rsid w:val="005654E8"/>
    <w:rsid w:val="00565509"/>
    <w:rsid w:val="0056554D"/>
    <w:rsid w:val="00565660"/>
    <w:rsid w:val="005657A2"/>
    <w:rsid w:val="005657D5"/>
    <w:rsid w:val="005657F0"/>
    <w:rsid w:val="00565853"/>
    <w:rsid w:val="00565947"/>
    <w:rsid w:val="005659D0"/>
    <w:rsid w:val="005659D1"/>
    <w:rsid w:val="005659D4"/>
    <w:rsid w:val="005659ED"/>
    <w:rsid w:val="00565A06"/>
    <w:rsid w:val="00565A1E"/>
    <w:rsid w:val="00565ACF"/>
    <w:rsid w:val="00565AE0"/>
    <w:rsid w:val="00565B47"/>
    <w:rsid w:val="00565B93"/>
    <w:rsid w:val="00565BB7"/>
    <w:rsid w:val="00565BE9"/>
    <w:rsid w:val="00565CDC"/>
    <w:rsid w:val="00565CEA"/>
    <w:rsid w:val="00565D24"/>
    <w:rsid w:val="00565E00"/>
    <w:rsid w:val="00565E01"/>
    <w:rsid w:val="00565E7F"/>
    <w:rsid w:val="00565ED2"/>
    <w:rsid w:val="00565F0B"/>
    <w:rsid w:val="00565F75"/>
    <w:rsid w:val="00566002"/>
    <w:rsid w:val="00566039"/>
    <w:rsid w:val="0056605A"/>
    <w:rsid w:val="00566065"/>
    <w:rsid w:val="005660D5"/>
    <w:rsid w:val="00566124"/>
    <w:rsid w:val="00566137"/>
    <w:rsid w:val="00566153"/>
    <w:rsid w:val="00566175"/>
    <w:rsid w:val="00566182"/>
    <w:rsid w:val="005661CA"/>
    <w:rsid w:val="0056622E"/>
    <w:rsid w:val="00566233"/>
    <w:rsid w:val="0056623B"/>
    <w:rsid w:val="0056628F"/>
    <w:rsid w:val="005662AB"/>
    <w:rsid w:val="005662EB"/>
    <w:rsid w:val="0056638F"/>
    <w:rsid w:val="005663E0"/>
    <w:rsid w:val="00566410"/>
    <w:rsid w:val="00566475"/>
    <w:rsid w:val="005664E3"/>
    <w:rsid w:val="00566540"/>
    <w:rsid w:val="00566564"/>
    <w:rsid w:val="005665AA"/>
    <w:rsid w:val="0056668E"/>
    <w:rsid w:val="005666B2"/>
    <w:rsid w:val="005666B3"/>
    <w:rsid w:val="0056671F"/>
    <w:rsid w:val="005667B4"/>
    <w:rsid w:val="005667C3"/>
    <w:rsid w:val="005668CB"/>
    <w:rsid w:val="0056698A"/>
    <w:rsid w:val="005669D5"/>
    <w:rsid w:val="005669E9"/>
    <w:rsid w:val="00566A5B"/>
    <w:rsid w:val="00566A89"/>
    <w:rsid w:val="00566A8B"/>
    <w:rsid w:val="00566AA3"/>
    <w:rsid w:val="00566B17"/>
    <w:rsid w:val="00566C42"/>
    <w:rsid w:val="00566C54"/>
    <w:rsid w:val="00566C5C"/>
    <w:rsid w:val="00566CDC"/>
    <w:rsid w:val="00566CE6"/>
    <w:rsid w:val="00566D50"/>
    <w:rsid w:val="00566E3E"/>
    <w:rsid w:val="00566E59"/>
    <w:rsid w:val="00566EAC"/>
    <w:rsid w:val="00566ED8"/>
    <w:rsid w:val="00566F2D"/>
    <w:rsid w:val="00566F7C"/>
    <w:rsid w:val="00567017"/>
    <w:rsid w:val="00567022"/>
    <w:rsid w:val="0056710D"/>
    <w:rsid w:val="0056713B"/>
    <w:rsid w:val="00567224"/>
    <w:rsid w:val="0056727E"/>
    <w:rsid w:val="005672B9"/>
    <w:rsid w:val="005672CA"/>
    <w:rsid w:val="005672F8"/>
    <w:rsid w:val="005673B3"/>
    <w:rsid w:val="00567402"/>
    <w:rsid w:val="00567411"/>
    <w:rsid w:val="00567412"/>
    <w:rsid w:val="00567460"/>
    <w:rsid w:val="00567466"/>
    <w:rsid w:val="0056750B"/>
    <w:rsid w:val="00567510"/>
    <w:rsid w:val="00567630"/>
    <w:rsid w:val="0056769A"/>
    <w:rsid w:val="005676DA"/>
    <w:rsid w:val="005677B6"/>
    <w:rsid w:val="00567821"/>
    <w:rsid w:val="00567871"/>
    <w:rsid w:val="00567976"/>
    <w:rsid w:val="005679F2"/>
    <w:rsid w:val="00567A88"/>
    <w:rsid w:val="00567AB4"/>
    <w:rsid w:val="00567AD1"/>
    <w:rsid w:val="00567B0B"/>
    <w:rsid w:val="00567B3E"/>
    <w:rsid w:val="00567B47"/>
    <w:rsid w:val="00567B6F"/>
    <w:rsid w:val="00567BC6"/>
    <w:rsid w:val="00567BCE"/>
    <w:rsid w:val="00567BD5"/>
    <w:rsid w:val="00567C7F"/>
    <w:rsid w:val="00567D57"/>
    <w:rsid w:val="00567D60"/>
    <w:rsid w:val="00567D85"/>
    <w:rsid w:val="00567DF7"/>
    <w:rsid w:val="00567E64"/>
    <w:rsid w:val="00567EB6"/>
    <w:rsid w:val="00567ECE"/>
    <w:rsid w:val="00567EDA"/>
    <w:rsid w:val="00567F2A"/>
    <w:rsid w:val="00567F37"/>
    <w:rsid w:val="00567FD9"/>
    <w:rsid w:val="00570000"/>
    <w:rsid w:val="005700A5"/>
    <w:rsid w:val="005700E1"/>
    <w:rsid w:val="005700F0"/>
    <w:rsid w:val="00570123"/>
    <w:rsid w:val="00570125"/>
    <w:rsid w:val="00570172"/>
    <w:rsid w:val="00570174"/>
    <w:rsid w:val="00570202"/>
    <w:rsid w:val="00570213"/>
    <w:rsid w:val="0057023F"/>
    <w:rsid w:val="00570251"/>
    <w:rsid w:val="00570265"/>
    <w:rsid w:val="0057028F"/>
    <w:rsid w:val="005702BA"/>
    <w:rsid w:val="005702C0"/>
    <w:rsid w:val="005702EE"/>
    <w:rsid w:val="00570334"/>
    <w:rsid w:val="00570336"/>
    <w:rsid w:val="00570358"/>
    <w:rsid w:val="0057037A"/>
    <w:rsid w:val="005703A9"/>
    <w:rsid w:val="005703C9"/>
    <w:rsid w:val="00570418"/>
    <w:rsid w:val="005704A0"/>
    <w:rsid w:val="0057050B"/>
    <w:rsid w:val="00570550"/>
    <w:rsid w:val="00570566"/>
    <w:rsid w:val="0057058C"/>
    <w:rsid w:val="0057059C"/>
    <w:rsid w:val="005705CA"/>
    <w:rsid w:val="00570602"/>
    <w:rsid w:val="00570652"/>
    <w:rsid w:val="00570685"/>
    <w:rsid w:val="00570724"/>
    <w:rsid w:val="005707B9"/>
    <w:rsid w:val="00570869"/>
    <w:rsid w:val="0057095E"/>
    <w:rsid w:val="00570A39"/>
    <w:rsid w:val="00570A8E"/>
    <w:rsid w:val="00570AB1"/>
    <w:rsid w:val="00570B00"/>
    <w:rsid w:val="00570B44"/>
    <w:rsid w:val="00570B56"/>
    <w:rsid w:val="00570BD2"/>
    <w:rsid w:val="00570BD7"/>
    <w:rsid w:val="00570C02"/>
    <w:rsid w:val="00570C9F"/>
    <w:rsid w:val="00570CCF"/>
    <w:rsid w:val="00570D35"/>
    <w:rsid w:val="00570D5D"/>
    <w:rsid w:val="00570DA2"/>
    <w:rsid w:val="00570E1A"/>
    <w:rsid w:val="00570E87"/>
    <w:rsid w:val="00570EE7"/>
    <w:rsid w:val="00570F70"/>
    <w:rsid w:val="00570FDE"/>
    <w:rsid w:val="00570FF3"/>
    <w:rsid w:val="0057103F"/>
    <w:rsid w:val="00571085"/>
    <w:rsid w:val="005710B3"/>
    <w:rsid w:val="00571134"/>
    <w:rsid w:val="005711B8"/>
    <w:rsid w:val="005711F3"/>
    <w:rsid w:val="0057120C"/>
    <w:rsid w:val="00571250"/>
    <w:rsid w:val="00571270"/>
    <w:rsid w:val="00571292"/>
    <w:rsid w:val="005712DC"/>
    <w:rsid w:val="0057130B"/>
    <w:rsid w:val="00571315"/>
    <w:rsid w:val="00571327"/>
    <w:rsid w:val="00571364"/>
    <w:rsid w:val="00571392"/>
    <w:rsid w:val="005713C9"/>
    <w:rsid w:val="005713D8"/>
    <w:rsid w:val="0057148D"/>
    <w:rsid w:val="005714E4"/>
    <w:rsid w:val="005715C2"/>
    <w:rsid w:val="00571601"/>
    <w:rsid w:val="0057163F"/>
    <w:rsid w:val="0057164E"/>
    <w:rsid w:val="0057167D"/>
    <w:rsid w:val="005716A9"/>
    <w:rsid w:val="005716C5"/>
    <w:rsid w:val="005717C7"/>
    <w:rsid w:val="00571871"/>
    <w:rsid w:val="0057188D"/>
    <w:rsid w:val="00571918"/>
    <w:rsid w:val="0057193E"/>
    <w:rsid w:val="00571952"/>
    <w:rsid w:val="00571A3F"/>
    <w:rsid w:val="00571A6B"/>
    <w:rsid w:val="00571AFF"/>
    <w:rsid w:val="00571B5E"/>
    <w:rsid w:val="00571BCC"/>
    <w:rsid w:val="00571BCE"/>
    <w:rsid w:val="00571BED"/>
    <w:rsid w:val="00571C0B"/>
    <w:rsid w:val="00571C0E"/>
    <w:rsid w:val="00571C51"/>
    <w:rsid w:val="00571D8C"/>
    <w:rsid w:val="00571DA5"/>
    <w:rsid w:val="00571DBB"/>
    <w:rsid w:val="00571DD1"/>
    <w:rsid w:val="00571E83"/>
    <w:rsid w:val="00571EA7"/>
    <w:rsid w:val="00571EC2"/>
    <w:rsid w:val="00571EF3"/>
    <w:rsid w:val="0057202F"/>
    <w:rsid w:val="005720FA"/>
    <w:rsid w:val="0057213D"/>
    <w:rsid w:val="00572140"/>
    <w:rsid w:val="00572180"/>
    <w:rsid w:val="005721E8"/>
    <w:rsid w:val="0057220C"/>
    <w:rsid w:val="0057222A"/>
    <w:rsid w:val="005722F1"/>
    <w:rsid w:val="00572386"/>
    <w:rsid w:val="005723A4"/>
    <w:rsid w:val="005723AF"/>
    <w:rsid w:val="005723C7"/>
    <w:rsid w:val="005723E2"/>
    <w:rsid w:val="005723F9"/>
    <w:rsid w:val="005724D4"/>
    <w:rsid w:val="0057250B"/>
    <w:rsid w:val="00572518"/>
    <w:rsid w:val="00572594"/>
    <w:rsid w:val="005725AB"/>
    <w:rsid w:val="005725B5"/>
    <w:rsid w:val="0057260E"/>
    <w:rsid w:val="0057261C"/>
    <w:rsid w:val="00572621"/>
    <w:rsid w:val="0057262A"/>
    <w:rsid w:val="00572689"/>
    <w:rsid w:val="005726CC"/>
    <w:rsid w:val="00572727"/>
    <w:rsid w:val="00572729"/>
    <w:rsid w:val="00572730"/>
    <w:rsid w:val="00572750"/>
    <w:rsid w:val="0057277C"/>
    <w:rsid w:val="005727BE"/>
    <w:rsid w:val="005727C9"/>
    <w:rsid w:val="005727FA"/>
    <w:rsid w:val="005727FF"/>
    <w:rsid w:val="00572829"/>
    <w:rsid w:val="00572837"/>
    <w:rsid w:val="0057285D"/>
    <w:rsid w:val="005728AA"/>
    <w:rsid w:val="00572915"/>
    <w:rsid w:val="00572933"/>
    <w:rsid w:val="00572988"/>
    <w:rsid w:val="005729DA"/>
    <w:rsid w:val="005729E4"/>
    <w:rsid w:val="00572A19"/>
    <w:rsid w:val="00572A22"/>
    <w:rsid w:val="00572A2D"/>
    <w:rsid w:val="00572A34"/>
    <w:rsid w:val="00572B18"/>
    <w:rsid w:val="00572B47"/>
    <w:rsid w:val="00572B97"/>
    <w:rsid w:val="00572C28"/>
    <w:rsid w:val="00572C2C"/>
    <w:rsid w:val="00572CF5"/>
    <w:rsid w:val="00572D2A"/>
    <w:rsid w:val="00572DA1"/>
    <w:rsid w:val="00572DBD"/>
    <w:rsid w:val="00572DD2"/>
    <w:rsid w:val="00572DEA"/>
    <w:rsid w:val="00572DF5"/>
    <w:rsid w:val="00572E09"/>
    <w:rsid w:val="00572E45"/>
    <w:rsid w:val="00572E76"/>
    <w:rsid w:val="00572EBC"/>
    <w:rsid w:val="00572EDC"/>
    <w:rsid w:val="00572F15"/>
    <w:rsid w:val="00572F1A"/>
    <w:rsid w:val="00572F4C"/>
    <w:rsid w:val="00572FAA"/>
    <w:rsid w:val="00572FFB"/>
    <w:rsid w:val="00573081"/>
    <w:rsid w:val="0057309A"/>
    <w:rsid w:val="005730E9"/>
    <w:rsid w:val="0057318E"/>
    <w:rsid w:val="00573215"/>
    <w:rsid w:val="00573227"/>
    <w:rsid w:val="00573228"/>
    <w:rsid w:val="00573237"/>
    <w:rsid w:val="00573362"/>
    <w:rsid w:val="00573386"/>
    <w:rsid w:val="005733B7"/>
    <w:rsid w:val="005734C0"/>
    <w:rsid w:val="005734D4"/>
    <w:rsid w:val="005734DB"/>
    <w:rsid w:val="00573502"/>
    <w:rsid w:val="00573607"/>
    <w:rsid w:val="00573610"/>
    <w:rsid w:val="0057369B"/>
    <w:rsid w:val="005736AB"/>
    <w:rsid w:val="0057370D"/>
    <w:rsid w:val="005737CA"/>
    <w:rsid w:val="005737CC"/>
    <w:rsid w:val="005737F8"/>
    <w:rsid w:val="0057382D"/>
    <w:rsid w:val="005738EC"/>
    <w:rsid w:val="005739CF"/>
    <w:rsid w:val="005739F4"/>
    <w:rsid w:val="00573A52"/>
    <w:rsid w:val="00573B2C"/>
    <w:rsid w:val="00573BA0"/>
    <w:rsid w:val="00573C25"/>
    <w:rsid w:val="00573CA6"/>
    <w:rsid w:val="00573D95"/>
    <w:rsid w:val="00573DB9"/>
    <w:rsid w:val="00573DC6"/>
    <w:rsid w:val="00573E3C"/>
    <w:rsid w:val="00573E6B"/>
    <w:rsid w:val="00573E81"/>
    <w:rsid w:val="00573E99"/>
    <w:rsid w:val="00573F1E"/>
    <w:rsid w:val="00573F28"/>
    <w:rsid w:val="00573F82"/>
    <w:rsid w:val="0057404F"/>
    <w:rsid w:val="0057407D"/>
    <w:rsid w:val="005741A6"/>
    <w:rsid w:val="0057421C"/>
    <w:rsid w:val="005742E0"/>
    <w:rsid w:val="005742F5"/>
    <w:rsid w:val="00574330"/>
    <w:rsid w:val="0057439C"/>
    <w:rsid w:val="005743F8"/>
    <w:rsid w:val="0057445A"/>
    <w:rsid w:val="00574479"/>
    <w:rsid w:val="0057453B"/>
    <w:rsid w:val="00574540"/>
    <w:rsid w:val="00574610"/>
    <w:rsid w:val="00574621"/>
    <w:rsid w:val="0057463B"/>
    <w:rsid w:val="00574730"/>
    <w:rsid w:val="0057478C"/>
    <w:rsid w:val="005747EC"/>
    <w:rsid w:val="005747F8"/>
    <w:rsid w:val="0057485F"/>
    <w:rsid w:val="00574873"/>
    <w:rsid w:val="005749C9"/>
    <w:rsid w:val="00574A02"/>
    <w:rsid w:val="00574A4E"/>
    <w:rsid w:val="00574B1E"/>
    <w:rsid w:val="00574B29"/>
    <w:rsid w:val="00574B50"/>
    <w:rsid w:val="00574B92"/>
    <w:rsid w:val="00574BB4"/>
    <w:rsid w:val="00574C50"/>
    <w:rsid w:val="00574CA2"/>
    <w:rsid w:val="00574CC0"/>
    <w:rsid w:val="00574CC4"/>
    <w:rsid w:val="00574D87"/>
    <w:rsid w:val="00574D9E"/>
    <w:rsid w:val="00574E2A"/>
    <w:rsid w:val="00574E2C"/>
    <w:rsid w:val="00574E51"/>
    <w:rsid w:val="00574E9D"/>
    <w:rsid w:val="00574EA5"/>
    <w:rsid w:val="00574EB9"/>
    <w:rsid w:val="00574FC4"/>
    <w:rsid w:val="00575036"/>
    <w:rsid w:val="00575044"/>
    <w:rsid w:val="0057512A"/>
    <w:rsid w:val="00575135"/>
    <w:rsid w:val="005751AD"/>
    <w:rsid w:val="005752B0"/>
    <w:rsid w:val="005752C6"/>
    <w:rsid w:val="005752DD"/>
    <w:rsid w:val="005752EE"/>
    <w:rsid w:val="00575317"/>
    <w:rsid w:val="00575367"/>
    <w:rsid w:val="00575401"/>
    <w:rsid w:val="0057540B"/>
    <w:rsid w:val="00575441"/>
    <w:rsid w:val="005754AE"/>
    <w:rsid w:val="00575535"/>
    <w:rsid w:val="00575569"/>
    <w:rsid w:val="0057556E"/>
    <w:rsid w:val="005755C6"/>
    <w:rsid w:val="005755E9"/>
    <w:rsid w:val="005756B0"/>
    <w:rsid w:val="005756BD"/>
    <w:rsid w:val="00575757"/>
    <w:rsid w:val="00575970"/>
    <w:rsid w:val="0057597D"/>
    <w:rsid w:val="005759E5"/>
    <w:rsid w:val="00575A11"/>
    <w:rsid w:val="00575A74"/>
    <w:rsid w:val="00575B60"/>
    <w:rsid w:val="00575B6B"/>
    <w:rsid w:val="00575CA0"/>
    <w:rsid w:val="00575D08"/>
    <w:rsid w:val="00575D41"/>
    <w:rsid w:val="00575D97"/>
    <w:rsid w:val="00575DE5"/>
    <w:rsid w:val="00575DEF"/>
    <w:rsid w:val="00575DF5"/>
    <w:rsid w:val="00575DFE"/>
    <w:rsid w:val="00575E3F"/>
    <w:rsid w:val="00575E70"/>
    <w:rsid w:val="00575E82"/>
    <w:rsid w:val="00575ECA"/>
    <w:rsid w:val="00575F27"/>
    <w:rsid w:val="00575F4A"/>
    <w:rsid w:val="00575F7F"/>
    <w:rsid w:val="00575FC2"/>
    <w:rsid w:val="00576064"/>
    <w:rsid w:val="00576098"/>
    <w:rsid w:val="00576113"/>
    <w:rsid w:val="00576117"/>
    <w:rsid w:val="00576133"/>
    <w:rsid w:val="00576168"/>
    <w:rsid w:val="00576176"/>
    <w:rsid w:val="00576181"/>
    <w:rsid w:val="005761C7"/>
    <w:rsid w:val="00576201"/>
    <w:rsid w:val="00576258"/>
    <w:rsid w:val="005762CC"/>
    <w:rsid w:val="00576348"/>
    <w:rsid w:val="00576359"/>
    <w:rsid w:val="00576384"/>
    <w:rsid w:val="0057651A"/>
    <w:rsid w:val="00576625"/>
    <w:rsid w:val="0057664C"/>
    <w:rsid w:val="0057668B"/>
    <w:rsid w:val="005766EB"/>
    <w:rsid w:val="005766FB"/>
    <w:rsid w:val="00576777"/>
    <w:rsid w:val="0057678B"/>
    <w:rsid w:val="0057683B"/>
    <w:rsid w:val="00576856"/>
    <w:rsid w:val="0057689A"/>
    <w:rsid w:val="005768A3"/>
    <w:rsid w:val="00576923"/>
    <w:rsid w:val="00576A29"/>
    <w:rsid w:val="00576A8B"/>
    <w:rsid w:val="00576B6B"/>
    <w:rsid w:val="00576BEA"/>
    <w:rsid w:val="00576BEC"/>
    <w:rsid w:val="00576C02"/>
    <w:rsid w:val="00576CCB"/>
    <w:rsid w:val="00576CF8"/>
    <w:rsid w:val="00576D49"/>
    <w:rsid w:val="00576D60"/>
    <w:rsid w:val="00576E06"/>
    <w:rsid w:val="00576E55"/>
    <w:rsid w:val="00576EA9"/>
    <w:rsid w:val="00576ED9"/>
    <w:rsid w:val="00576EE7"/>
    <w:rsid w:val="00577003"/>
    <w:rsid w:val="00577085"/>
    <w:rsid w:val="0057710D"/>
    <w:rsid w:val="0057714D"/>
    <w:rsid w:val="00577202"/>
    <w:rsid w:val="00577203"/>
    <w:rsid w:val="0057725E"/>
    <w:rsid w:val="00577269"/>
    <w:rsid w:val="0057727F"/>
    <w:rsid w:val="0057728E"/>
    <w:rsid w:val="005772BD"/>
    <w:rsid w:val="005772E4"/>
    <w:rsid w:val="005773CF"/>
    <w:rsid w:val="00577408"/>
    <w:rsid w:val="005774B9"/>
    <w:rsid w:val="0057750B"/>
    <w:rsid w:val="0057753C"/>
    <w:rsid w:val="005775AE"/>
    <w:rsid w:val="005775BD"/>
    <w:rsid w:val="00577685"/>
    <w:rsid w:val="00577713"/>
    <w:rsid w:val="00577751"/>
    <w:rsid w:val="00577775"/>
    <w:rsid w:val="00577878"/>
    <w:rsid w:val="00577888"/>
    <w:rsid w:val="005778CA"/>
    <w:rsid w:val="005778D3"/>
    <w:rsid w:val="005778EA"/>
    <w:rsid w:val="0057796E"/>
    <w:rsid w:val="00577995"/>
    <w:rsid w:val="00577A06"/>
    <w:rsid w:val="00577A6F"/>
    <w:rsid w:val="00577ABF"/>
    <w:rsid w:val="00577AD0"/>
    <w:rsid w:val="00577AD9"/>
    <w:rsid w:val="00577B0A"/>
    <w:rsid w:val="00577B14"/>
    <w:rsid w:val="00577B46"/>
    <w:rsid w:val="00577B64"/>
    <w:rsid w:val="00577B85"/>
    <w:rsid w:val="00577B90"/>
    <w:rsid w:val="00577BD0"/>
    <w:rsid w:val="00577BEB"/>
    <w:rsid w:val="00577CA5"/>
    <w:rsid w:val="00577D00"/>
    <w:rsid w:val="00577D01"/>
    <w:rsid w:val="00577D6B"/>
    <w:rsid w:val="00577D6F"/>
    <w:rsid w:val="00577D9F"/>
    <w:rsid w:val="00577DD7"/>
    <w:rsid w:val="00577F2F"/>
    <w:rsid w:val="00577F45"/>
    <w:rsid w:val="00577FD2"/>
    <w:rsid w:val="00580039"/>
    <w:rsid w:val="00580079"/>
    <w:rsid w:val="0058009C"/>
    <w:rsid w:val="00580144"/>
    <w:rsid w:val="005801F6"/>
    <w:rsid w:val="005801FE"/>
    <w:rsid w:val="00580251"/>
    <w:rsid w:val="00580285"/>
    <w:rsid w:val="0058029B"/>
    <w:rsid w:val="0058029E"/>
    <w:rsid w:val="005802B1"/>
    <w:rsid w:val="00580344"/>
    <w:rsid w:val="00580354"/>
    <w:rsid w:val="00580395"/>
    <w:rsid w:val="005803B8"/>
    <w:rsid w:val="005803E5"/>
    <w:rsid w:val="00580422"/>
    <w:rsid w:val="00580510"/>
    <w:rsid w:val="0058065A"/>
    <w:rsid w:val="0058066B"/>
    <w:rsid w:val="00580693"/>
    <w:rsid w:val="0058069F"/>
    <w:rsid w:val="005806AE"/>
    <w:rsid w:val="005806DB"/>
    <w:rsid w:val="005806EB"/>
    <w:rsid w:val="00580718"/>
    <w:rsid w:val="0058080F"/>
    <w:rsid w:val="00580829"/>
    <w:rsid w:val="00580846"/>
    <w:rsid w:val="00580884"/>
    <w:rsid w:val="0058088D"/>
    <w:rsid w:val="0058089C"/>
    <w:rsid w:val="005808C0"/>
    <w:rsid w:val="005808ED"/>
    <w:rsid w:val="005808EF"/>
    <w:rsid w:val="0058095A"/>
    <w:rsid w:val="005809BB"/>
    <w:rsid w:val="00580A74"/>
    <w:rsid w:val="00580BA4"/>
    <w:rsid w:val="00580BD7"/>
    <w:rsid w:val="00580C45"/>
    <w:rsid w:val="00580CD4"/>
    <w:rsid w:val="00580DA1"/>
    <w:rsid w:val="00580DFC"/>
    <w:rsid w:val="00580F35"/>
    <w:rsid w:val="00580F95"/>
    <w:rsid w:val="00581009"/>
    <w:rsid w:val="0058109A"/>
    <w:rsid w:val="005810B2"/>
    <w:rsid w:val="005810E5"/>
    <w:rsid w:val="0058123D"/>
    <w:rsid w:val="0058123E"/>
    <w:rsid w:val="00581240"/>
    <w:rsid w:val="00581260"/>
    <w:rsid w:val="0058126C"/>
    <w:rsid w:val="005812AD"/>
    <w:rsid w:val="005814A4"/>
    <w:rsid w:val="0058153E"/>
    <w:rsid w:val="00581545"/>
    <w:rsid w:val="005815A2"/>
    <w:rsid w:val="00581614"/>
    <w:rsid w:val="005816B3"/>
    <w:rsid w:val="005816D8"/>
    <w:rsid w:val="00581786"/>
    <w:rsid w:val="005817C1"/>
    <w:rsid w:val="005817FE"/>
    <w:rsid w:val="00581825"/>
    <w:rsid w:val="005818AA"/>
    <w:rsid w:val="00581955"/>
    <w:rsid w:val="0058198E"/>
    <w:rsid w:val="0058199A"/>
    <w:rsid w:val="005819A7"/>
    <w:rsid w:val="005819D6"/>
    <w:rsid w:val="00581A06"/>
    <w:rsid w:val="00581A34"/>
    <w:rsid w:val="00581A4C"/>
    <w:rsid w:val="00581A7F"/>
    <w:rsid w:val="00581ADA"/>
    <w:rsid w:val="00581B4A"/>
    <w:rsid w:val="00581B54"/>
    <w:rsid w:val="00581C18"/>
    <w:rsid w:val="00581CBF"/>
    <w:rsid w:val="00581D3C"/>
    <w:rsid w:val="00581D5A"/>
    <w:rsid w:val="00581D5C"/>
    <w:rsid w:val="00581DE8"/>
    <w:rsid w:val="00581E54"/>
    <w:rsid w:val="00581F15"/>
    <w:rsid w:val="00581F9A"/>
    <w:rsid w:val="00581FA1"/>
    <w:rsid w:val="00581FBD"/>
    <w:rsid w:val="00581FE4"/>
    <w:rsid w:val="00581FFF"/>
    <w:rsid w:val="00582020"/>
    <w:rsid w:val="0058208E"/>
    <w:rsid w:val="00582094"/>
    <w:rsid w:val="00582107"/>
    <w:rsid w:val="0058210D"/>
    <w:rsid w:val="00582129"/>
    <w:rsid w:val="0058215B"/>
    <w:rsid w:val="0058217A"/>
    <w:rsid w:val="005821D4"/>
    <w:rsid w:val="0058223D"/>
    <w:rsid w:val="00582284"/>
    <w:rsid w:val="005823AD"/>
    <w:rsid w:val="00582429"/>
    <w:rsid w:val="0058242B"/>
    <w:rsid w:val="00582493"/>
    <w:rsid w:val="0058250A"/>
    <w:rsid w:val="00582545"/>
    <w:rsid w:val="005825A5"/>
    <w:rsid w:val="005825A7"/>
    <w:rsid w:val="005825DF"/>
    <w:rsid w:val="00582602"/>
    <w:rsid w:val="0058261D"/>
    <w:rsid w:val="005826C9"/>
    <w:rsid w:val="00582749"/>
    <w:rsid w:val="00582759"/>
    <w:rsid w:val="005827D2"/>
    <w:rsid w:val="00582810"/>
    <w:rsid w:val="00582904"/>
    <w:rsid w:val="00582958"/>
    <w:rsid w:val="00582979"/>
    <w:rsid w:val="00582A35"/>
    <w:rsid w:val="00582AD0"/>
    <w:rsid w:val="00582AF4"/>
    <w:rsid w:val="00582B1C"/>
    <w:rsid w:val="00582B3F"/>
    <w:rsid w:val="00582B84"/>
    <w:rsid w:val="00582B9A"/>
    <w:rsid w:val="00582C06"/>
    <w:rsid w:val="00582C0B"/>
    <w:rsid w:val="00582C22"/>
    <w:rsid w:val="00582CB9"/>
    <w:rsid w:val="00582CEF"/>
    <w:rsid w:val="00582CF5"/>
    <w:rsid w:val="00582D95"/>
    <w:rsid w:val="00582E26"/>
    <w:rsid w:val="00582EE0"/>
    <w:rsid w:val="00582F17"/>
    <w:rsid w:val="00582FCA"/>
    <w:rsid w:val="0058303B"/>
    <w:rsid w:val="00583081"/>
    <w:rsid w:val="00583155"/>
    <w:rsid w:val="005831A1"/>
    <w:rsid w:val="005831B9"/>
    <w:rsid w:val="005831BC"/>
    <w:rsid w:val="00583326"/>
    <w:rsid w:val="00583349"/>
    <w:rsid w:val="005833A9"/>
    <w:rsid w:val="0058341B"/>
    <w:rsid w:val="00583435"/>
    <w:rsid w:val="00583492"/>
    <w:rsid w:val="005834C8"/>
    <w:rsid w:val="005834D2"/>
    <w:rsid w:val="005834EB"/>
    <w:rsid w:val="00583604"/>
    <w:rsid w:val="00583636"/>
    <w:rsid w:val="00583637"/>
    <w:rsid w:val="00583718"/>
    <w:rsid w:val="00583764"/>
    <w:rsid w:val="005837AE"/>
    <w:rsid w:val="005837EB"/>
    <w:rsid w:val="00583885"/>
    <w:rsid w:val="005838A2"/>
    <w:rsid w:val="005838A4"/>
    <w:rsid w:val="005838B2"/>
    <w:rsid w:val="005839D7"/>
    <w:rsid w:val="00583A20"/>
    <w:rsid w:val="00583A58"/>
    <w:rsid w:val="00583A99"/>
    <w:rsid w:val="00583ACE"/>
    <w:rsid w:val="00583AE2"/>
    <w:rsid w:val="00583AFD"/>
    <w:rsid w:val="00583B2E"/>
    <w:rsid w:val="00583B52"/>
    <w:rsid w:val="00583B63"/>
    <w:rsid w:val="00583B70"/>
    <w:rsid w:val="00583B71"/>
    <w:rsid w:val="00583B8F"/>
    <w:rsid w:val="00583BA0"/>
    <w:rsid w:val="00583C60"/>
    <w:rsid w:val="00583CE7"/>
    <w:rsid w:val="00583D01"/>
    <w:rsid w:val="00583D3B"/>
    <w:rsid w:val="00583D7D"/>
    <w:rsid w:val="00583E32"/>
    <w:rsid w:val="00583E52"/>
    <w:rsid w:val="00583EF4"/>
    <w:rsid w:val="00584093"/>
    <w:rsid w:val="0058409D"/>
    <w:rsid w:val="005840DC"/>
    <w:rsid w:val="005841E0"/>
    <w:rsid w:val="0058421C"/>
    <w:rsid w:val="0058425E"/>
    <w:rsid w:val="00584263"/>
    <w:rsid w:val="005842B6"/>
    <w:rsid w:val="005842D8"/>
    <w:rsid w:val="005842F1"/>
    <w:rsid w:val="0058435F"/>
    <w:rsid w:val="0058441A"/>
    <w:rsid w:val="005844DD"/>
    <w:rsid w:val="005844EE"/>
    <w:rsid w:val="005844EF"/>
    <w:rsid w:val="00584529"/>
    <w:rsid w:val="00584549"/>
    <w:rsid w:val="005845E1"/>
    <w:rsid w:val="005845F0"/>
    <w:rsid w:val="0058473F"/>
    <w:rsid w:val="005847EB"/>
    <w:rsid w:val="0058480B"/>
    <w:rsid w:val="00584821"/>
    <w:rsid w:val="00584826"/>
    <w:rsid w:val="0058482E"/>
    <w:rsid w:val="005848CD"/>
    <w:rsid w:val="005848E2"/>
    <w:rsid w:val="005849DB"/>
    <w:rsid w:val="00584A86"/>
    <w:rsid w:val="00584AA2"/>
    <w:rsid w:val="00584ACA"/>
    <w:rsid w:val="00584BC6"/>
    <w:rsid w:val="00584C60"/>
    <w:rsid w:val="00584C93"/>
    <w:rsid w:val="00584D23"/>
    <w:rsid w:val="00584D2C"/>
    <w:rsid w:val="00584D4A"/>
    <w:rsid w:val="00584D5C"/>
    <w:rsid w:val="00584DEC"/>
    <w:rsid w:val="00584E2A"/>
    <w:rsid w:val="00584E6B"/>
    <w:rsid w:val="00584E73"/>
    <w:rsid w:val="00584E9D"/>
    <w:rsid w:val="00584EA5"/>
    <w:rsid w:val="00584F04"/>
    <w:rsid w:val="00584F54"/>
    <w:rsid w:val="00584F8F"/>
    <w:rsid w:val="00584FB8"/>
    <w:rsid w:val="00584FCB"/>
    <w:rsid w:val="0058500F"/>
    <w:rsid w:val="0058503C"/>
    <w:rsid w:val="00585043"/>
    <w:rsid w:val="00585068"/>
    <w:rsid w:val="0058506A"/>
    <w:rsid w:val="0058509E"/>
    <w:rsid w:val="005850A1"/>
    <w:rsid w:val="005850B7"/>
    <w:rsid w:val="005850F0"/>
    <w:rsid w:val="00585163"/>
    <w:rsid w:val="0058519A"/>
    <w:rsid w:val="00585208"/>
    <w:rsid w:val="0058525E"/>
    <w:rsid w:val="00585357"/>
    <w:rsid w:val="005853B1"/>
    <w:rsid w:val="00585492"/>
    <w:rsid w:val="005854C0"/>
    <w:rsid w:val="005854D7"/>
    <w:rsid w:val="005854F4"/>
    <w:rsid w:val="0058558D"/>
    <w:rsid w:val="0058568E"/>
    <w:rsid w:val="005856CF"/>
    <w:rsid w:val="005856DA"/>
    <w:rsid w:val="0058576E"/>
    <w:rsid w:val="005857AC"/>
    <w:rsid w:val="005857ED"/>
    <w:rsid w:val="005858D8"/>
    <w:rsid w:val="00585901"/>
    <w:rsid w:val="00585987"/>
    <w:rsid w:val="005859C3"/>
    <w:rsid w:val="00585A51"/>
    <w:rsid w:val="00585B4F"/>
    <w:rsid w:val="00585BB8"/>
    <w:rsid w:val="00585BC7"/>
    <w:rsid w:val="00585CEA"/>
    <w:rsid w:val="00585CFC"/>
    <w:rsid w:val="00585E2F"/>
    <w:rsid w:val="00585E83"/>
    <w:rsid w:val="00585EEB"/>
    <w:rsid w:val="00585F4C"/>
    <w:rsid w:val="00585FC6"/>
    <w:rsid w:val="00585FD6"/>
    <w:rsid w:val="00585FD7"/>
    <w:rsid w:val="00585FEE"/>
    <w:rsid w:val="00586000"/>
    <w:rsid w:val="0058600B"/>
    <w:rsid w:val="00586078"/>
    <w:rsid w:val="005860D8"/>
    <w:rsid w:val="0058615E"/>
    <w:rsid w:val="0058617E"/>
    <w:rsid w:val="0058617F"/>
    <w:rsid w:val="0058619C"/>
    <w:rsid w:val="005861C3"/>
    <w:rsid w:val="0058620D"/>
    <w:rsid w:val="0058623E"/>
    <w:rsid w:val="00586241"/>
    <w:rsid w:val="005862BF"/>
    <w:rsid w:val="005863F6"/>
    <w:rsid w:val="00586413"/>
    <w:rsid w:val="0058643C"/>
    <w:rsid w:val="005864B4"/>
    <w:rsid w:val="005864CC"/>
    <w:rsid w:val="005864E6"/>
    <w:rsid w:val="005865F0"/>
    <w:rsid w:val="00586659"/>
    <w:rsid w:val="005866A1"/>
    <w:rsid w:val="005866E8"/>
    <w:rsid w:val="0058674D"/>
    <w:rsid w:val="0058678F"/>
    <w:rsid w:val="00586927"/>
    <w:rsid w:val="005869BE"/>
    <w:rsid w:val="005869C5"/>
    <w:rsid w:val="00586AA2"/>
    <w:rsid w:val="00586C2F"/>
    <w:rsid w:val="00586CA1"/>
    <w:rsid w:val="00586CDC"/>
    <w:rsid w:val="00586CFB"/>
    <w:rsid w:val="00586D63"/>
    <w:rsid w:val="00586DA3"/>
    <w:rsid w:val="00586DED"/>
    <w:rsid w:val="00586E34"/>
    <w:rsid w:val="00586E99"/>
    <w:rsid w:val="00586EA0"/>
    <w:rsid w:val="00586EEA"/>
    <w:rsid w:val="00586F1B"/>
    <w:rsid w:val="00586F51"/>
    <w:rsid w:val="00586F76"/>
    <w:rsid w:val="00586FB6"/>
    <w:rsid w:val="00586FE4"/>
    <w:rsid w:val="00587143"/>
    <w:rsid w:val="0058715F"/>
    <w:rsid w:val="00587192"/>
    <w:rsid w:val="005871A1"/>
    <w:rsid w:val="005871DE"/>
    <w:rsid w:val="00587245"/>
    <w:rsid w:val="005872A1"/>
    <w:rsid w:val="005872D1"/>
    <w:rsid w:val="005872F6"/>
    <w:rsid w:val="00587308"/>
    <w:rsid w:val="0058731E"/>
    <w:rsid w:val="0058737F"/>
    <w:rsid w:val="00587392"/>
    <w:rsid w:val="005873BE"/>
    <w:rsid w:val="005873E5"/>
    <w:rsid w:val="00587401"/>
    <w:rsid w:val="00587410"/>
    <w:rsid w:val="0058741B"/>
    <w:rsid w:val="0058746D"/>
    <w:rsid w:val="00587589"/>
    <w:rsid w:val="005876D0"/>
    <w:rsid w:val="005876E2"/>
    <w:rsid w:val="005876F4"/>
    <w:rsid w:val="00587769"/>
    <w:rsid w:val="005877E5"/>
    <w:rsid w:val="0058780C"/>
    <w:rsid w:val="0058780D"/>
    <w:rsid w:val="00587822"/>
    <w:rsid w:val="0058785F"/>
    <w:rsid w:val="00587889"/>
    <w:rsid w:val="0058795F"/>
    <w:rsid w:val="005879CC"/>
    <w:rsid w:val="005879D8"/>
    <w:rsid w:val="00587A05"/>
    <w:rsid w:val="00587A14"/>
    <w:rsid w:val="00587A38"/>
    <w:rsid w:val="00587A88"/>
    <w:rsid w:val="00587AE4"/>
    <w:rsid w:val="00587B84"/>
    <w:rsid w:val="00587BC8"/>
    <w:rsid w:val="00587BDE"/>
    <w:rsid w:val="00587D2D"/>
    <w:rsid w:val="00587D96"/>
    <w:rsid w:val="00587DBC"/>
    <w:rsid w:val="00587EA1"/>
    <w:rsid w:val="00587ED8"/>
    <w:rsid w:val="00587EF1"/>
    <w:rsid w:val="00587EFD"/>
    <w:rsid w:val="00587F91"/>
    <w:rsid w:val="00590027"/>
    <w:rsid w:val="005900CC"/>
    <w:rsid w:val="005901AE"/>
    <w:rsid w:val="005901B8"/>
    <w:rsid w:val="00590236"/>
    <w:rsid w:val="00590255"/>
    <w:rsid w:val="005902B0"/>
    <w:rsid w:val="005902EA"/>
    <w:rsid w:val="00590360"/>
    <w:rsid w:val="005903AE"/>
    <w:rsid w:val="00590433"/>
    <w:rsid w:val="00590480"/>
    <w:rsid w:val="00590542"/>
    <w:rsid w:val="0059055C"/>
    <w:rsid w:val="0059059D"/>
    <w:rsid w:val="005905A4"/>
    <w:rsid w:val="005905AB"/>
    <w:rsid w:val="005905C7"/>
    <w:rsid w:val="005905E0"/>
    <w:rsid w:val="005906DB"/>
    <w:rsid w:val="005906F2"/>
    <w:rsid w:val="0059072D"/>
    <w:rsid w:val="00590773"/>
    <w:rsid w:val="00590784"/>
    <w:rsid w:val="005907A9"/>
    <w:rsid w:val="005907FE"/>
    <w:rsid w:val="0059082F"/>
    <w:rsid w:val="00590837"/>
    <w:rsid w:val="0059087E"/>
    <w:rsid w:val="00590898"/>
    <w:rsid w:val="005908F7"/>
    <w:rsid w:val="00590985"/>
    <w:rsid w:val="00590CCA"/>
    <w:rsid w:val="00590D2A"/>
    <w:rsid w:val="00590D7B"/>
    <w:rsid w:val="00590D7F"/>
    <w:rsid w:val="00590D97"/>
    <w:rsid w:val="00590DB7"/>
    <w:rsid w:val="00590E30"/>
    <w:rsid w:val="00590E46"/>
    <w:rsid w:val="00590EBC"/>
    <w:rsid w:val="00590F55"/>
    <w:rsid w:val="00590F6B"/>
    <w:rsid w:val="00590F86"/>
    <w:rsid w:val="0059104C"/>
    <w:rsid w:val="0059109C"/>
    <w:rsid w:val="005910A2"/>
    <w:rsid w:val="005910F9"/>
    <w:rsid w:val="005911CB"/>
    <w:rsid w:val="005912AF"/>
    <w:rsid w:val="005913B4"/>
    <w:rsid w:val="005914DA"/>
    <w:rsid w:val="00591593"/>
    <w:rsid w:val="005915D8"/>
    <w:rsid w:val="00591614"/>
    <w:rsid w:val="0059167F"/>
    <w:rsid w:val="005916AE"/>
    <w:rsid w:val="005916F3"/>
    <w:rsid w:val="00591741"/>
    <w:rsid w:val="005917B8"/>
    <w:rsid w:val="00591879"/>
    <w:rsid w:val="00591883"/>
    <w:rsid w:val="005918AC"/>
    <w:rsid w:val="0059198A"/>
    <w:rsid w:val="00591996"/>
    <w:rsid w:val="00591A32"/>
    <w:rsid w:val="00591A84"/>
    <w:rsid w:val="00591B01"/>
    <w:rsid w:val="00591B33"/>
    <w:rsid w:val="00591B96"/>
    <w:rsid w:val="00591BC2"/>
    <w:rsid w:val="00591BD9"/>
    <w:rsid w:val="00591C9F"/>
    <w:rsid w:val="00591CC9"/>
    <w:rsid w:val="00591D0D"/>
    <w:rsid w:val="00591DAB"/>
    <w:rsid w:val="00591DB2"/>
    <w:rsid w:val="00591E5D"/>
    <w:rsid w:val="00591E92"/>
    <w:rsid w:val="00591EE0"/>
    <w:rsid w:val="00591EE9"/>
    <w:rsid w:val="00591F00"/>
    <w:rsid w:val="00591FB3"/>
    <w:rsid w:val="00591FD2"/>
    <w:rsid w:val="00591FD9"/>
    <w:rsid w:val="00591FF1"/>
    <w:rsid w:val="005920B3"/>
    <w:rsid w:val="005920BC"/>
    <w:rsid w:val="005920E0"/>
    <w:rsid w:val="00592106"/>
    <w:rsid w:val="00592131"/>
    <w:rsid w:val="00592136"/>
    <w:rsid w:val="0059213E"/>
    <w:rsid w:val="005921BE"/>
    <w:rsid w:val="005921C9"/>
    <w:rsid w:val="00592235"/>
    <w:rsid w:val="005922D4"/>
    <w:rsid w:val="00592310"/>
    <w:rsid w:val="00592437"/>
    <w:rsid w:val="00592457"/>
    <w:rsid w:val="005924D9"/>
    <w:rsid w:val="005924FD"/>
    <w:rsid w:val="0059257B"/>
    <w:rsid w:val="00592602"/>
    <w:rsid w:val="0059269E"/>
    <w:rsid w:val="005926DF"/>
    <w:rsid w:val="0059275F"/>
    <w:rsid w:val="005927C7"/>
    <w:rsid w:val="005927F3"/>
    <w:rsid w:val="0059282F"/>
    <w:rsid w:val="00592846"/>
    <w:rsid w:val="00592856"/>
    <w:rsid w:val="00592891"/>
    <w:rsid w:val="0059289D"/>
    <w:rsid w:val="005928D0"/>
    <w:rsid w:val="00592949"/>
    <w:rsid w:val="005929A3"/>
    <w:rsid w:val="00592A2A"/>
    <w:rsid w:val="00592AC2"/>
    <w:rsid w:val="00592B38"/>
    <w:rsid w:val="00592BB1"/>
    <w:rsid w:val="00592C0A"/>
    <w:rsid w:val="00592CF4"/>
    <w:rsid w:val="00592D42"/>
    <w:rsid w:val="00592D91"/>
    <w:rsid w:val="00592DBD"/>
    <w:rsid w:val="00592E8E"/>
    <w:rsid w:val="00592EA0"/>
    <w:rsid w:val="00592F54"/>
    <w:rsid w:val="00592FA5"/>
    <w:rsid w:val="00592FBE"/>
    <w:rsid w:val="00593034"/>
    <w:rsid w:val="00593056"/>
    <w:rsid w:val="005930A6"/>
    <w:rsid w:val="005930CC"/>
    <w:rsid w:val="0059313F"/>
    <w:rsid w:val="00593140"/>
    <w:rsid w:val="0059329A"/>
    <w:rsid w:val="005932D4"/>
    <w:rsid w:val="005932FD"/>
    <w:rsid w:val="005933EF"/>
    <w:rsid w:val="00593401"/>
    <w:rsid w:val="005934A1"/>
    <w:rsid w:val="005934D8"/>
    <w:rsid w:val="00593523"/>
    <w:rsid w:val="00593597"/>
    <w:rsid w:val="005935D8"/>
    <w:rsid w:val="0059373E"/>
    <w:rsid w:val="005937A7"/>
    <w:rsid w:val="00593819"/>
    <w:rsid w:val="00593836"/>
    <w:rsid w:val="00593847"/>
    <w:rsid w:val="00593886"/>
    <w:rsid w:val="005938A1"/>
    <w:rsid w:val="0059390A"/>
    <w:rsid w:val="005939A3"/>
    <w:rsid w:val="005939D9"/>
    <w:rsid w:val="00593A46"/>
    <w:rsid w:val="00593A96"/>
    <w:rsid w:val="00593B0A"/>
    <w:rsid w:val="00593C22"/>
    <w:rsid w:val="00593C26"/>
    <w:rsid w:val="00593C58"/>
    <w:rsid w:val="00593C5B"/>
    <w:rsid w:val="00593C5F"/>
    <w:rsid w:val="00593C8A"/>
    <w:rsid w:val="00593CB7"/>
    <w:rsid w:val="00593D59"/>
    <w:rsid w:val="00593D88"/>
    <w:rsid w:val="00593DDF"/>
    <w:rsid w:val="00593E3D"/>
    <w:rsid w:val="00593E88"/>
    <w:rsid w:val="00593EBA"/>
    <w:rsid w:val="00593EBD"/>
    <w:rsid w:val="00593F6B"/>
    <w:rsid w:val="00593F97"/>
    <w:rsid w:val="00593FD1"/>
    <w:rsid w:val="005940BE"/>
    <w:rsid w:val="005940E0"/>
    <w:rsid w:val="005940F9"/>
    <w:rsid w:val="005941B7"/>
    <w:rsid w:val="005942FD"/>
    <w:rsid w:val="00594316"/>
    <w:rsid w:val="00594327"/>
    <w:rsid w:val="0059435E"/>
    <w:rsid w:val="005943A0"/>
    <w:rsid w:val="005943A5"/>
    <w:rsid w:val="005943C2"/>
    <w:rsid w:val="0059446D"/>
    <w:rsid w:val="00594492"/>
    <w:rsid w:val="00594570"/>
    <w:rsid w:val="00594572"/>
    <w:rsid w:val="005945E9"/>
    <w:rsid w:val="0059462F"/>
    <w:rsid w:val="00594692"/>
    <w:rsid w:val="005946B3"/>
    <w:rsid w:val="00594708"/>
    <w:rsid w:val="00594777"/>
    <w:rsid w:val="0059479C"/>
    <w:rsid w:val="005947C1"/>
    <w:rsid w:val="005947FF"/>
    <w:rsid w:val="0059482C"/>
    <w:rsid w:val="00594864"/>
    <w:rsid w:val="005948A7"/>
    <w:rsid w:val="0059492A"/>
    <w:rsid w:val="00594938"/>
    <w:rsid w:val="00594962"/>
    <w:rsid w:val="00594A2F"/>
    <w:rsid w:val="00594A35"/>
    <w:rsid w:val="00594A7A"/>
    <w:rsid w:val="00594ACA"/>
    <w:rsid w:val="00594B05"/>
    <w:rsid w:val="00594B7B"/>
    <w:rsid w:val="00594BA0"/>
    <w:rsid w:val="00594C22"/>
    <w:rsid w:val="00594C4B"/>
    <w:rsid w:val="00594C56"/>
    <w:rsid w:val="00594C71"/>
    <w:rsid w:val="00594CA0"/>
    <w:rsid w:val="00594D12"/>
    <w:rsid w:val="00594D4C"/>
    <w:rsid w:val="00594ED1"/>
    <w:rsid w:val="00594ED3"/>
    <w:rsid w:val="00594EDD"/>
    <w:rsid w:val="00594F2A"/>
    <w:rsid w:val="00594F49"/>
    <w:rsid w:val="00594FFA"/>
    <w:rsid w:val="00595030"/>
    <w:rsid w:val="00595110"/>
    <w:rsid w:val="0059512A"/>
    <w:rsid w:val="00595139"/>
    <w:rsid w:val="00595182"/>
    <w:rsid w:val="005951BC"/>
    <w:rsid w:val="005951F1"/>
    <w:rsid w:val="00595202"/>
    <w:rsid w:val="0059520F"/>
    <w:rsid w:val="0059521D"/>
    <w:rsid w:val="0059522B"/>
    <w:rsid w:val="00595295"/>
    <w:rsid w:val="005952CE"/>
    <w:rsid w:val="0059536B"/>
    <w:rsid w:val="00595379"/>
    <w:rsid w:val="00595393"/>
    <w:rsid w:val="00595401"/>
    <w:rsid w:val="00595485"/>
    <w:rsid w:val="005954D9"/>
    <w:rsid w:val="00595521"/>
    <w:rsid w:val="00595528"/>
    <w:rsid w:val="00595540"/>
    <w:rsid w:val="005955A0"/>
    <w:rsid w:val="005955D4"/>
    <w:rsid w:val="00595625"/>
    <w:rsid w:val="005956CC"/>
    <w:rsid w:val="00595705"/>
    <w:rsid w:val="00595717"/>
    <w:rsid w:val="00595778"/>
    <w:rsid w:val="005957AF"/>
    <w:rsid w:val="005957EA"/>
    <w:rsid w:val="00595814"/>
    <w:rsid w:val="00595845"/>
    <w:rsid w:val="00595863"/>
    <w:rsid w:val="0059588D"/>
    <w:rsid w:val="005958E6"/>
    <w:rsid w:val="005958E9"/>
    <w:rsid w:val="00595960"/>
    <w:rsid w:val="00595981"/>
    <w:rsid w:val="00595990"/>
    <w:rsid w:val="00595A48"/>
    <w:rsid w:val="00595A4E"/>
    <w:rsid w:val="00595A55"/>
    <w:rsid w:val="00595A62"/>
    <w:rsid w:val="00595A80"/>
    <w:rsid w:val="00595AC3"/>
    <w:rsid w:val="00595ACD"/>
    <w:rsid w:val="00595B16"/>
    <w:rsid w:val="00595B53"/>
    <w:rsid w:val="00595D17"/>
    <w:rsid w:val="00595D47"/>
    <w:rsid w:val="00595D71"/>
    <w:rsid w:val="00595D76"/>
    <w:rsid w:val="00595DE5"/>
    <w:rsid w:val="00595E21"/>
    <w:rsid w:val="00595F2F"/>
    <w:rsid w:val="00595F51"/>
    <w:rsid w:val="00595F5C"/>
    <w:rsid w:val="00595F69"/>
    <w:rsid w:val="00595FA9"/>
    <w:rsid w:val="00595FCF"/>
    <w:rsid w:val="00596058"/>
    <w:rsid w:val="00596061"/>
    <w:rsid w:val="00596099"/>
    <w:rsid w:val="00596138"/>
    <w:rsid w:val="0059616B"/>
    <w:rsid w:val="005961B9"/>
    <w:rsid w:val="005961F9"/>
    <w:rsid w:val="005962C2"/>
    <w:rsid w:val="00596345"/>
    <w:rsid w:val="005963FC"/>
    <w:rsid w:val="00596405"/>
    <w:rsid w:val="0059641D"/>
    <w:rsid w:val="0059641E"/>
    <w:rsid w:val="0059642B"/>
    <w:rsid w:val="00596486"/>
    <w:rsid w:val="0059648B"/>
    <w:rsid w:val="005964CA"/>
    <w:rsid w:val="005964E6"/>
    <w:rsid w:val="00596513"/>
    <w:rsid w:val="0059655F"/>
    <w:rsid w:val="00596564"/>
    <w:rsid w:val="00596658"/>
    <w:rsid w:val="0059667D"/>
    <w:rsid w:val="00596702"/>
    <w:rsid w:val="0059670A"/>
    <w:rsid w:val="00596755"/>
    <w:rsid w:val="00596784"/>
    <w:rsid w:val="00596793"/>
    <w:rsid w:val="0059679F"/>
    <w:rsid w:val="005968DD"/>
    <w:rsid w:val="005968E3"/>
    <w:rsid w:val="0059691A"/>
    <w:rsid w:val="00596959"/>
    <w:rsid w:val="00596972"/>
    <w:rsid w:val="00596981"/>
    <w:rsid w:val="00596991"/>
    <w:rsid w:val="00596992"/>
    <w:rsid w:val="00596995"/>
    <w:rsid w:val="005969AA"/>
    <w:rsid w:val="00596A2B"/>
    <w:rsid w:val="00596A44"/>
    <w:rsid w:val="00596A51"/>
    <w:rsid w:val="00596B38"/>
    <w:rsid w:val="00596B84"/>
    <w:rsid w:val="00596BDE"/>
    <w:rsid w:val="00596C12"/>
    <w:rsid w:val="00596C7F"/>
    <w:rsid w:val="00596CCB"/>
    <w:rsid w:val="00596D1D"/>
    <w:rsid w:val="00596D86"/>
    <w:rsid w:val="00596E10"/>
    <w:rsid w:val="00596E33"/>
    <w:rsid w:val="00596E4E"/>
    <w:rsid w:val="00596E6B"/>
    <w:rsid w:val="00596E7B"/>
    <w:rsid w:val="00596FD4"/>
    <w:rsid w:val="00596FDE"/>
    <w:rsid w:val="00597054"/>
    <w:rsid w:val="00597097"/>
    <w:rsid w:val="00597122"/>
    <w:rsid w:val="0059713F"/>
    <w:rsid w:val="005971CB"/>
    <w:rsid w:val="00597250"/>
    <w:rsid w:val="00597257"/>
    <w:rsid w:val="00597266"/>
    <w:rsid w:val="0059726C"/>
    <w:rsid w:val="00597273"/>
    <w:rsid w:val="00597324"/>
    <w:rsid w:val="0059737A"/>
    <w:rsid w:val="005974D9"/>
    <w:rsid w:val="00597551"/>
    <w:rsid w:val="005975BE"/>
    <w:rsid w:val="00597602"/>
    <w:rsid w:val="00597657"/>
    <w:rsid w:val="005976B3"/>
    <w:rsid w:val="005976CA"/>
    <w:rsid w:val="0059774E"/>
    <w:rsid w:val="0059774F"/>
    <w:rsid w:val="0059778D"/>
    <w:rsid w:val="005977C0"/>
    <w:rsid w:val="005977F3"/>
    <w:rsid w:val="00597998"/>
    <w:rsid w:val="005979FC"/>
    <w:rsid w:val="00597A26"/>
    <w:rsid w:val="00597ABD"/>
    <w:rsid w:val="00597B3F"/>
    <w:rsid w:val="00597B80"/>
    <w:rsid w:val="00597BBC"/>
    <w:rsid w:val="00597C51"/>
    <w:rsid w:val="00597C9C"/>
    <w:rsid w:val="00597CB2"/>
    <w:rsid w:val="00597D15"/>
    <w:rsid w:val="00597DB2"/>
    <w:rsid w:val="00597E1B"/>
    <w:rsid w:val="00597F23"/>
    <w:rsid w:val="00597F2D"/>
    <w:rsid w:val="00597F67"/>
    <w:rsid w:val="0059DC87"/>
    <w:rsid w:val="005A004B"/>
    <w:rsid w:val="005A006A"/>
    <w:rsid w:val="005A00AF"/>
    <w:rsid w:val="005A01D3"/>
    <w:rsid w:val="005A02C1"/>
    <w:rsid w:val="005A02E9"/>
    <w:rsid w:val="005A0301"/>
    <w:rsid w:val="005A030A"/>
    <w:rsid w:val="005A03AC"/>
    <w:rsid w:val="005A03C7"/>
    <w:rsid w:val="005A045D"/>
    <w:rsid w:val="005A04BA"/>
    <w:rsid w:val="005A04DE"/>
    <w:rsid w:val="005A0535"/>
    <w:rsid w:val="005A0536"/>
    <w:rsid w:val="005A058A"/>
    <w:rsid w:val="005A05A4"/>
    <w:rsid w:val="005A05BE"/>
    <w:rsid w:val="005A0605"/>
    <w:rsid w:val="005A0653"/>
    <w:rsid w:val="005A065F"/>
    <w:rsid w:val="005A074A"/>
    <w:rsid w:val="005A075E"/>
    <w:rsid w:val="005A07B9"/>
    <w:rsid w:val="005A07C5"/>
    <w:rsid w:val="005A08BD"/>
    <w:rsid w:val="005A08E0"/>
    <w:rsid w:val="005A08F0"/>
    <w:rsid w:val="005A0927"/>
    <w:rsid w:val="005A0A1B"/>
    <w:rsid w:val="005A0A4E"/>
    <w:rsid w:val="005A0AB3"/>
    <w:rsid w:val="005A0B13"/>
    <w:rsid w:val="005A0B55"/>
    <w:rsid w:val="005A0BDB"/>
    <w:rsid w:val="005A0BE3"/>
    <w:rsid w:val="005A0BE7"/>
    <w:rsid w:val="005A0C4E"/>
    <w:rsid w:val="005A0C7B"/>
    <w:rsid w:val="005A0CAA"/>
    <w:rsid w:val="005A0CCC"/>
    <w:rsid w:val="005A0CFC"/>
    <w:rsid w:val="005A0D13"/>
    <w:rsid w:val="005A0D2B"/>
    <w:rsid w:val="005A0D2E"/>
    <w:rsid w:val="005A0D30"/>
    <w:rsid w:val="005A0D45"/>
    <w:rsid w:val="005A0DBB"/>
    <w:rsid w:val="005A0DCD"/>
    <w:rsid w:val="005A0DDA"/>
    <w:rsid w:val="005A0E1A"/>
    <w:rsid w:val="005A0FAF"/>
    <w:rsid w:val="005A0FC5"/>
    <w:rsid w:val="005A0FF9"/>
    <w:rsid w:val="005A1011"/>
    <w:rsid w:val="005A109D"/>
    <w:rsid w:val="005A10D3"/>
    <w:rsid w:val="005A116E"/>
    <w:rsid w:val="005A11A4"/>
    <w:rsid w:val="005A11F9"/>
    <w:rsid w:val="005A123C"/>
    <w:rsid w:val="005A1284"/>
    <w:rsid w:val="005A1292"/>
    <w:rsid w:val="005A134D"/>
    <w:rsid w:val="005A136A"/>
    <w:rsid w:val="005A136C"/>
    <w:rsid w:val="005A148B"/>
    <w:rsid w:val="005A14E3"/>
    <w:rsid w:val="005A1503"/>
    <w:rsid w:val="005A166A"/>
    <w:rsid w:val="005A1672"/>
    <w:rsid w:val="005A16E7"/>
    <w:rsid w:val="005A1755"/>
    <w:rsid w:val="005A176D"/>
    <w:rsid w:val="005A17FD"/>
    <w:rsid w:val="005A1907"/>
    <w:rsid w:val="005A192D"/>
    <w:rsid w:val="005A193A"/>
    <w:rsid w:val="005A196D"/>
    <w:rsid w:val="005A19E8"/>
    <w:rsid w:val="005A1A06"/>
    <w:rsid w:val="005A1A77"/>
    <w:rsid w:val="005A1ACF"/>
    <w:rsid w:val="005A1B0C"/>
    <w:rsid w:val="005A1BA5"/>
    <w:rsid w:val="005A1BAC"/>
    <w:rsid w:val="005A1BE2"/>
    <w:rsid w:val="005A1BF8"/>
    <w:rsid w:val="005A1C1B"/>
    <w:rsid w:val="005A1C71"/>
    <w:rsid w:val="005A1D00"/>
    <w:rsid w:val="005A1D90"/>
    <w:rsid w:val="005A1DA3"/>
    <w:rsid w:val="005A1DA4"/>
    <w:rsid w:val="005A1E0B"/>
    <w:rsid w:val="005A1E69"/>
    <w:rsid w:val="005A1EB4"/>
    <w:rsid w:val="005A1F54"/>
    <w:rsid w:val="005A20B4"/>
    <w:rsid w:val="005A21BB"/>
    <w:rsid w:val="005A2203"/>
    <w:rsid w:val="005A2242"/>
    <w:rsid w:val="005A2245"/>
    <w:rsid w:val="005A2296"/>
    <w:rsid w:val="005A22C8"/>
    <w:rsid w:val="005A22D3"/>
    <w:rsid w:val="005A22D8"/>
    <w:rsid w:val="005A2355"/>
    <w:rsid w:val="005A238A"/>
    <w:rsid w:val="005A239C"/>
    <w:rsid w:val="005A23CB"/>
    <w:rsid w:val="005A23F1"/>
    <w:rsid w:val="005A2471"/>
    <w:rsid w:val="005A2493"/>
    <w:rsid w:val="005A251C"/>
    <w:rsid w:val="005A255D"/>
    <w:rsid w:val="005A25FF"/>
    <w:rsid w:val="005A2639"/>
    <w:rsid w:val="005A265F"/>
    <w:rsid w:val="005A2697"/>
    <w:rsid w:val="005A26F9"/>
    <w:rsid w:val="005A2706"/>
    <w:rsid w:val="005A270C"/>
    <w:rsid w:val="005A2737"/>
    <w:rsid w:val="005A27C3"/>
    <w:rsid w:val="005A27F4"/>
    <w:rsid w:val="005A28DF"/>
    <w:rsid w:val="005A2976"/>
    <w:rsid w:val="005A29BF"/>
    <w:rsid w:val="005A29E3"/>
    <w:rsid w:val="005A2A2E"/>
    <w:rsid w:val="005A2A30"/>
    <w:rsid w:val="005A2A88"/>
    <w:rsid w:val="005A2AEA"/>
    <w:rsid w:val="005A2B33"/>
    <w:rsid w:val="005A2B5B"/>
    <w:rsid w:val="005A2B73"/>
    <w:rsid w:val="005A2B99"/>
    <w:rsid w:val="005A2BD0"/>
    <w:rsid w:val="005A2C3D"/>
    <w:rsid w:val="005A2C63"/>
    <w:rsid w:val="005A2CA5"/>
    <w:rsid w:val="005A2CDC"/>
    <w:rsid w:val="005A2D7F"/>
    <w:rsid w:val="005A2E22"/>
    <w:rsid w:val="005A2E79"/>
    <w:rsid w:val="005A2F31"/>
    <w:rsid w:val="005A2F7E"/>
    <w:rsid w:val="005A2FD2"/>
    <w:rsid w:val="005A302E"/>
    <w:rsid w:val="005A304F"/>
    <w:rsid w:val="005A3059"/>
    <w:rsid w:val="005A3076"/>
    <w:rsid w:val="005A3078"/>
    <w:rsid w:val="005A30C6"/>
    <w:rsid w:val="005A30D4"/>
    <w:rsid w:val="005A3152"/>
    <w:rsid w:val="005A315F"/>
    <w:rsid w:val="005A3179"/>
    <w:rsid w:val="005A3268"/>
    <w:rsid w:val="005A3306"/>
    <w:rsid w:val="005A334B"/>
    <w:rsid w:val="005A33BC"/>
    <w:rsid w:val="005A33D7"/>
    <w:rsid w:val="005A343F"/>
    <w:rsid w:val="005A3483"/>
    <w:rsid w:val="005A34B5"/>
    <w:rsid w:val="005A34CA"/>
    <w:rsid w:val="005A34CC"/>
    <w:rsid w:val="005A34F0"/>
    <w:rsid w:val="005A350F"/>
    <w:rsid w:val="005A351A"/>
    <w:rsid w:val="005A352A"/>
    <w:rsid w:val="005A3539"/>
    <w:rsid w:val="005A355A"/>
    <w:rsid w:val="005A372B"/>
    <w:rsid w:val="005A3732"/>
    <w:rsid w:val="005A374C"/>
    <w:rsid w:val="005A374D"/>
    <w:rsid w:val="005A37A3"/>
    <w:rsid w:val="005A37C4"/>
    <w:rsid w:val="005A3805"/>
    <w:rsid w:val="005A3822"/>
    <w:rsid w:val="005A3852"/>
    <w:rsid w:val="005A38C2"/>
    <w:rsid w:val="005A38F5"/>
    <w:rsid w:val="005A3974"/>
    <w:rsid w:val="005A3978"/>
    <w:rsid w:val="005A3988"/>
    <w:rsid w:val="005A39B2"/>
    <w:rsid w:val="005A39E2"/>
    <w:rsid w:val="005A3A5E"/>
    <w:rsid w:val="005A3A6F"/>
    <w:rsid w:val="005A3A96"/>
    <w:rsid w:val="005A3ACE"/>
    <w:rsid w:val="005A3B49"/>
    <w:rsid w:val="005A3BA2"/>
    <w:rsid w:val="005A3BDA"/>
    <w:rsid w:val="005A3C2B"/>
    <w:rsid w:val="005A3D19"/>
    <w:rsid w:val="005A3D70"/>
    <w:rsid w:val="005A3DC4"/>
    <w:rsid w:val="005A3DE7"/>
    <w:rsid w:val="005A3DEE"/>
    <w:rsid w:val="005A3DF7"/>
    <w:rsid w:val="005A3E08"/>
    <w:rsid w:val="005A3E6E"/>
    <w:rsid w:val="005A3E8C"/>
    <w:rsid w:val="005A3E99"/>
    <w:rsid w:val="005A3EBF"/>
    <w:rsid w:val="005A3F51"/>
    <w:rsid w:val="005A3F8C"/>
    <w:rsid w:val="005A3F98"/>
    <w:rsid w:val="005A3FDB"/>
    <w:rsid w:val="005A3FE8"/>
    <w:rsid w:val="005A4091"/>
    <w:rsid w:val="005A4107"/>
    <w:rsid w:val="005A41FB"/>
    <w:rsid w:val="005A4207"/>
    <w:rsid w:val="005A4229"/>
    <w:rsid w:val="005A428A"/>
    <w:rsid w:val="005A42BA"/>
    <w:rsid w:val="005A4310"/>
    <w:rsid w:val="005A4362"/>
    <w:rsid w:val="005A436F"/>
    <w:rsid w:val="005A440C"/>
    <w:rsid w:val="005A44DB"/>
    <w:rsid w:val="005A44F1"/>
    <w:rsid w:val="005A4543"/>
    <w:rsid w:val="005A4566"/>
    <w:rsid w:val="005A4578"/>
    <w:rsid w:val="005A457F"/>
    <w:rsid w:val="005A45B7"/>
    <w:rsid w:val="005A4629"/>
    <w:rsid w:val="005A46B7"/>
    <w:rsid w:val="005A4799"/>
    <w:rsid w:val="005A4841"/>
    <w:rsid w:val="005A4864"/>
    <w:rsid w:val="005A486B"/>
    <w:rsid w:val="005A4883"/>
    <w:rsid w:val="005A489C"/>
    <w:rsid w:val="005A48A6"/>
    <w:rsid w:val="005A48AB"/>
    <w:rsid w:val="005A48D3"/>
    <w:rsid w:val="005A48FA"/>
    <w:rsid w:val="005A4921"/>
    <w:rsid w:val="005A49F7"/>
    <w:rsid w:val="005A4A0A"/>
    <w:rsid w:val="005A4A53"/>
    <w:rsid w:val="005A4A5E"/>
    <w:rsid w:val="005A4A84"/>
    <w:rsid w:val="005A4AF4"/>
    <w:rsid w:val="005A4BD7"/>
    <w:rsid w:val="005A4BF6"/>
    <w:rsid w:val="005A4C0A"/>
    <w:rsid w:val="005A4C21"/>
    <w:rsid w:val="005A4C2F"/>
    <w:rsid w:val="005A4C5C"/>
    <w:rsid w:val="005A4C84"/>
    <w:rsid w:val="005A4D83"/>
    <w:rsid w:val="005A4DE3"/>
    <w:rsid w:val="005A4E08"/>
    <w:rsid w:val="005A4EBC"/>
    <w:rsid w:val="005A4EFA"/>
    <w:rsid w:val="005A4F01"/>
    <w:rsid w:val="005A4FD7"/>
    <w:rsid w:val="005A5024"/>
    <w:rsid w:val="005A51D8"/>
    <w:rsid w:val="005A520D"/>
    <w:rsid w:val="005A523B"/>
    <w:rsid w:val="005A524C"/>
    <w:rsid w:val="005A5286"/>
    <w:rsid w:val="005A5350"/>
    <w:rsid w:val="005A535E"/>
    <w:rsid w:val="005A5369"/>
    <w:rsid w:val="005A540A"/>
    <w:rsid w:val="005A5434"/>
    <w:rsid w:val="005A5511"/>
    <w:rsid w:val="005A5556"/>
    <w:rsid w:val="005A5570"/>
    <w:rsid w:val="005A5578"/>
    <w:rsid w:val="005A559B"/>
    <w:rsid w:val="005A55BF"/>
    <w:rsid w:val="005A560D"/>
    <w:rsid w:val="005A564D"/>
    <w:rsid w:val="005A567E"/>
    <w:rsid w:val="005A56B7"/>
    <w:rsid w:val="005A5701"/>
    <w:rsid w:val="005A5722"/>
    <w:rsid w:val="005A573D"/>
    <w:rsid w:val="005A5769"/>
    <w:rsid w:val="005A5774"/>
    <w:rsid w:val="005A578A"/>
    <w:rsid w:val="005A579D"/>
    <w:rsid w:val="005A57E1"/>
    <w:rsid w:val="005A588E"/>
    <w:rsid w:val="005A58E8"/>
    <w:rsid w:val="005A5909"/>
    <w:rsid w:val="005A593E"/>
    <w:rsid w:val="005A5954"/>
    <w:rsid w:val="005A59FA"/>
    <w:rsid w:val="005A5A31"/>
    <w:rsid w:val="005A5A51"/>
    <w:rsid w:val="005A5A7A"/>
    <w:rsid w:val="005A5AA7"/>
    <w:rsid w:val="005A5AFF"/>
    <w:rsid w:val="005A5B5A"/>
    <w:rsid w:val="005A5BBC"/>
    <w:rsid w:val="005A5CDC"/>
    <w:rsid w:val="005A5CF0"/>
    <w:rsid w:val="005A5CF9"/>
    <w:rsid w:val="005A5D14"/>
    <w:rsid w:val="005A5D27"/>
    <w:rsid w:val="005A5D4D"/>
    <w:rsid w:val="005A5DDE"/>
    <w:rsid w:val="005A5E34"/>
    <w:rsid w:val="005A5E40"/>
    <w:rsid w:val="005A5E53"/>
    <w:rsid w:val="005A5F6B"/>
    <w:rsid w:val="005A5F8E"/>
    <w:rsid w:val="005A5FC0"/>
    <w:rsid w:val="005A5FCC"/>
    <w:rsid w:val="005A5FFD"/>
    <w:rsid w:val="005A601E"/>
    <w:rsid w:val="005A604A"/>
    <w:rsid w:val="005A608A"/>
    <w:rsid w:val="005A60CC"/>
    <w:rsid w:val="005A60F3"/>
    <w:rsid w:val="005A6133"/>
    <w:rsid w:val="005A6146"/>
    <w:rsid w:val="005A635E"/>
    <w:rsid w:val="005A6361"/>
    <w:rsid w:val="005A6377"/>
    <w:rsid w:val="005A641A"/>
    <w:rsid w:val="005A6421"/>
    <w:rsid w:val="005A64D8"/>
    <w:rsid w:val="005A652B"/>
    <w:rsid w:val="005A6535"/>
    <w:rsid w:val="005A6567"/>
    <w:rsid w:val="005A6613"/>
    <w:rsid w:val="005A6615"/>
    <w:rsid w:val="005A6678"/>
    <w:rsid w:val="005A6729"/>
    <w:rsid w:val="005A675A"/>
    <w:rsid w:val="005A676C"/>
    <w:rsid w:val="005A679E"/>
    <w:rsid w:val="005A67A8"/>
    <w:rsid w:val="005A67B0"/>
    <w:rsid w:val="005A67BE"/>
    <w:rsid w:val="005A6874"/>
    <w:rsid w:val="005A68B3"/>
    <w:rsid w:val="005A6912"/>
    <w:rsid w:val="005A697D"/>
    <w:rsid w:val="005A6A29"/>
    <w:rsid w:val="005A6A39"/>
    <w:rsid w:val="005A6A44"/>
    <w:rsid w:val="005A6ABB"/>
    <w:rsid w:val="005A6BAD"/>
    <w:rsid w:val="005A6C00"/>
    <w:rsid w:val="005A6C7E"/>
    <w:rsid w:val="005A6C88"/>
    <w:rsid w:val="005A6CB9"/>
    <w:rsid w:val="005A6CE6"/>
    <w:rsid w:val="005A6D28"/>
    <w:rsid w:val="005A6DCE"/>
    <w:rsid w:val="005A6ED5"/>
    <w:rsid w:val="005A6FD0"/>
    <w:rsid w:val="005A709F"/>
    <w:rsid w:val="005A70BF"/>
    <w:rsid w:val="005A70FA"/>
    <w:rsid w:val="005A71A2"/>
    <w:rsid w:val="005A71F5"/>
    <w:rsid w:val="005A7206"/>
    <w:rsid w:val="005A721C"/>
    <w:rsid w:val="005A7329"/>
    <w:rsid w:val="005A7332"/>
    <w:rsid w:val="005A734E"/>
    <w:rsid w:val="005A736C"/>
    <w:rsid w:val="005A73AD"/>
    <w:rsid w:val="005A740D"/>
    <w:rsid w:val="005A7477"/>
    <w:rsid w:val="005A7481"/>
    <w:rsid w:val="005A74D8"/>
    <w:rsid w:val="005A751D"/>
    <w:rsid w:val="005A75E2"/>
    <w:rsid w:val="005A7613"/>
    <w:rsid w:val="005A7624"/>
    <w:rsid w:val="005A7657"/>
    <w:rsid w:val="005A7669"/>
    <w:rsid w:val="005A7683"/>
    <w:rsid w:val="005A7727"/>
    <w:rsid w:val="005A776E"/>
    <w:rsid w:val="005A7800"/>
    <w:rsid w:val="005A7837"/>
    <w:rsid w:val="005A783C"/>
    <w:rsid w:val="005A787E"/>
    <w:rsid w:val="005A7958"/>
    <w:rsid w:val="005A79B5"/>
    <w:rsid w:val="005A7A00"/>
    <w:rsid w:val="005A7A0D"/>
    <w:rsid w:val="005A7A99"/>
    <w:rsid w:val="005A7B3B"/>
    <w:rsid w:val="005A7B5E"/>
    <w:rsid w:val="005A7B87"/>
    <w:rsid w:val="005A7C01"/>
    <w:rsid w:val="005A7C0C"/>
    <w:rsid w:val="005A7C50"/>
    <w:rsid w:val="005A7C7E"/>
    <w:rsid w:val="005A7D3A"/>
    <w:rsid w:val="005A7DD4"/>
    <w:rsid w:val="005A7DE8"/>
    <w:rsid w:val="005A7E4F"/>
    <w:rsid w:val="005A7EBC"/>
    <w:rsid w:val="005A7F50"/>
    <w:rsid w:val="005A7F58"/>
    <w:rsid w:val="005A7F5A"/>
    <w:rsid w:val="005A7FAF"/>
    <w:rsid w:val="005AFBA4"/>
    <w:rsid w:val="005B0032"/>
    <w:rsid w:val="005B005A"/>
    <w:rsid w:val="005B019D"/>
    <w:rsid w:val="005B01AA"/>
    <w:rsid w:val="005B01BB"/>
    <w:rsid w:val="005B027A"/>
    <w:rsid w:val="005B02FC"/>
    <w:rsid w:val="005B032C"/>
    <w:rsid w:val="005B03E6"/>
    <w:rsid w:val="005B045B"/>
    <w:rsid w:val="005B0473"/>
    <w:rsid w:val="005B04C5"/>
    <w:rsid w:val="005B04E0"/>
    <w:rsid w:val="005B0529"/>
    <w:rsid w:val="005B053A"/>
    <w:rsid w:val="005B059E"/>
    <w:rsid w:val="005B05B6"/>
    <w:rsid w:val="005B05F6"/>
    <w:rsid w:val="005B0608"/>
    <w:rsid w:val="005B0629"/>
    <w:rsid w:val="005B06B5"/>
    <w:rsid w:val="005B0713"/>
    <w:rsid w:val="005B0781"/>
    <w:rsid w:val="005B0847"/>
    <w:rsid w:val="005B0890"/>
    <w:rsid w:val="005B093C"/>
    <w:rsid w:val="005B099D"/>
    <w:rsid w:val="005B0A2C"/>
    <w:rsid w:val="005B0A63"/>
    <w:rsid w:val="005B0AA3"/>
    <w:rsid w:val="005B0ACC"/>
    <w:rsid w:val="005B0B21"/>
    <w:rsid w:val="005B0B53"/>
    <w:rsid w:val="005B0BAB"/>
    <w:rsid w:val="005B0CA7"/>
    <w:rsid w:val="005B0D47"/>
    <w:rsid w:val="005B0D49"/>
    <w:rsid w:val="005B0D54"/>
    <w:rsid w:val="005B0D63"/>
    <w:rsid w:val="005B0D92"/>
    <w:rsid w:val="005B0DB9"/>
    <w:rsid w:val="005B0DDD"/>
    <w:rsid w:val="005B0E78"/>
    <w:rsid w:val="005B0E96"/>
    <w:rsid w:val="005B0EF6"/>
    <w:rsid w:val="005B0F53"/>
    <w:rsid w:val="005B0F9B"/>
    <w:rsid w:val="005B1050"/>
    <w:rsid w:val="005B107C"/>
    <w:rsid w:val="005B110F"/>
    <w:rsid w:val="005B1144"/>
    <w:rsid w:val="005B115F"/>
    <w:rsid w:val="005B1193"/>
    <w:rsid w:val="005B11BB"/>
    <w:rsid w:val="005B1268"/>
    <w:rsid w:val="005B129D"/>
    <w:rsid w:val="005B1327"/>
    <w:rsid w:val="005B1343"/>
    <w:rsid w:val="005B136D"/>
    <w:rsid w:val="005B1375"/>
    <w:rsid w:val="005B13CD"/>
    <w:rsid w:val="005B1438"/>
    <w:rsid w:val="005B148E"/>
    <w:rsid w:val="005B14CC"/>
    <w:rsid w:val="005B14EB"/>
    <w:rsid w:val="005B1503"/>
    <w:rsid w:val="005B1555"/>
    <w:rsid w:val="005B164E"/>
    <w:rsid w:val="005B1671"/>
    <w:rsid w:val="005B1677"/>
    <w:rsid w:val="005B1793"/>
    <w:rsid w:val="005B1827"/>
    <w:rsid w:val="005B1829"/>
    <w:rsid w:val="005B1894"/>
    <w:rsid w:val="005B18E7"/>
    <w:rsid w:val="005B1927"/>
    <w:rsid w:val="005B197C"/>
    <w:rsid w:val="005B19D4"/>
    <w:rsid w:val="005B1AA8"/>
    <w:rsid w:val="005B1AAB"/>
    <w:rsid w:val="005B1ABA"/>
    <w:rsid w:val="005B1B06"/>
    <w:rsid w:val="005B1C0F"/>
    <w:rsid w:val="005B1C10"/>
    <w:rsid w:val="005B1C13"/>
    <w:rsid w:val="005B1C33"/>
    <w:rsid w:val="005B1CDB"/>
    <w:rsid w:val="005B1D10"/>
    <w:rsid w:val="005B1D1B"/>
    <w:rsid w:val="005B1D2A"/>
    <w:rsid w:val="005B1D50"/>
    <w:rsid w:val="005B1D82"/>
    <w:rsid w:val="005B1DAF"/>
    <w:rsid w:val="005B1E1D"/>
    <w:rsid w:val="005B1EB0"/>
    <w:rsid w:val="005B1EFA"/>
    <w:rsid w:val="005B1F1A"/>
    <w:rsid w:val="005B1F71"/>
    <w:rsid w:val="005B1F72"/>
    <w:rsid w:val="005B1FD9"/>
    <w:rsid w:val="005B1FEC"/>
    <w:rsid w:val="005B2075"/>
    <w:rsid w:val="005B20A1"/>
    <w:rsid w:val="005B20A6"/>
    <w:rsid w:val="005B20D5"/>
    <w:rsid w:val="005B2131"/>
    <w:rsid w:val="005B21A1"/>
    <w:rsid w:val="005B21AF"/>
    <w:rsid w:val="005B21CC"/>
    <w:rsid w:val="005B221C"/>
    <w:rsid w:val="005B2263"/>
    <w:rsid w:val="005B2282"/>
    <w:rsid w:val="005B2285"/>
    <w:rsid w:val="005B22F1"/>
    <w:rsid w:val="005B2438"/>
    <w:rsid w:val="005B243B"/>
    <w:rsid w:val="005B2462"/>
    <w:rsid w:val="005B247C"/>
    <w:rsid w:val="005B24DA"/>
    <w:rsid w:val="005B24F4"/>
    <w:rsid w:val="005B251A"/>
    <w:rsid w:val="005B254D"/>
    <w:rsid w:val="005B259E"/>
    <w:rsid w:val="005B25B2"/>
    <w:rsid w:val="005B26CE"/>
    <w:rsid w:val="005B26F1"/>
    <w:rsid w:val="005B2705"/>
    <w:rsid w:val="005B2745"/>
    <w:rsid w:val="005B280F"/>
    <w:rsid w:val="005B287E"/>
    <w:rsid w:val="005B2888"/>
    <w:rsid w:val="005B28CA"/>
    <w:rsid w:val="005B2901"/>
    <w:rsid w:val="005B294C"/>
    <w:rsid w:val="005B29C1"/>
    <w:rsid w:val="005B29DE"/>
    <w:rsid w:val="005B2A03"/>
    <w:rsid w:val="005B2A16"/>
    <w:rsid w:val="005B2A6A"/>
    <w:rsid w:val="005B2B9E"/>
    <w:rsid w:val="005B2C09"/>
    <w:rsid w:val="005B2C0B"/>
    <w:rsid w:val="005B2C25"/>
    <w:rsid w:val="005B2C50"/>
    <w:rsid w:val="005B2C5F"/>
    <w:rsid w:val="005B2C63"/>
    <w:rsid w:val="005B2CA4"/>
    <w:rsid w:val="005B2CE0"/>
    <w:rsid w:val="005B2D32"/>
    <w:rsid w:val="005B2D75"/>
    <w:rsid w:val="005B2DCB"/>
    <w:rsid w:val="005B2E24"/>
    <w:rsid w:val="005B2E96"/>
    <w:rsid w:val="005B2F3F"/>
    <w:rsid w:val="005B2FCB"/>
    <w:rsid w:val="005B301E"/>
    <w:rsid w:val="005B3055"/>
    <w:rsid w:val="005B3080"/>
    <w:rsid w:val="005B3094"/>
    <w:rsid w:val="005B309C"/>
    <w:rsid w:val="005B30A0"/>
    <w:rsid w:val="005B30D4"/>
    <w:rsid w:val="005B3124"/>
    <w:rsid w:val="005B3152"/>
    <w:rsid w:val="005B3170"/>
    <w:rsid w:val="005B3180"/>
    <w:rsid w:val="005B318F"/>
    <w:rsid w:val="005B325E"/>
    <w:rsid w:val="005B327F"/>
    <w:rsid w:val="005B32A7"/>
    <w:rsid w:val="005B3301"/>
    <w:rsid w:val="005B336A"/>
    <w:rsid w:val="005B3377"/>
    <w:rsid w:val="005B337A"/>
    <w:rsid w:val="005B33CD"/>
    <w:rsid w:val="005B33F9"/>
    <w:rsid w:val="005B3457"/>
    <w:rsid w:val="005B345D"/>
    <w:rsid w:val="005B34C3"/>
    <w:rsid w:val="005B34E7"/>
    <w:rsid w:val="005B3501"/>
    <w:rsid w:val="005B350E"/>
    <w:rsid w:val="005B3568"/>
    <w:rsid w:val="005B35FF"/>
    <w:rsid w:val="005B3681"/>
    <w:rsid w:val="005B3687"/>
    <w:rsid w:val="005B3700"/>
    <w:rsid w:val="005B37A9"/>
    <w:rsid w:val="005B385C"/>
    <w:rsid w:val="005B38A4"/>
    <w:rsid w:val="005B38AA"/>
    <w:rsid w:val="005B3955"/>
    <w:rsid w:val="005B39C2"/>
    <w:rsid w:val="005B3A33"/>
    <w:rsid w:val="005B3A64"/>
    <w:rsid w:val="005B3A84"/>
    <w:rsid w:val="005B3A85"/>
    <w:rsid w:val="005B3BA4"/>
    <w:rsid w:val="005B3C39"/>
    <w:rsid w:val="005B3CA1"/>
    <w:rsid w:val="005B3D45"/>
    <w:rsid w:val="005B3D4C"/>
    <w:rsid w:val="005B3DAD"/>
    <w:rsid w:val="005B3DB9"/>
    <w:rsid w:val="005B3E14"/>
    <w:rsid w:val="005B3E55"/>
    <w:rsid w:val="005B3E75"/>
    <w:rsid w:val="005B3E7C"/>
    <w:rsid w:val="005B3F24"/>
    <w:rsid w:val="005B3FB3"/>
    <w:rsid w:val="005B3FF9"/>
    <w:rsid w:val="005B403E"/>
    <w:rsid w:val="005B4057"/>
    <w:rsid w:val="005B40B0"/>
    <w:rsid w:val="005B4220"/>
    <w:rsid w:val="005B42DC"/>
    <w:rsid w:val="005B4322"/>
    <w:rsid w:val="005B432C"/>
    <w:rsid w:val="005B4360"/>
    <w:rsid w:val="005B4420"/>
    <w:rsid w:val="005B442A"/>
    <w:rsid w:val="005B4434"/>
    <w:rsid w:val="005B4438"/>
    <w:rsid w:val="005B4459"/>
    <w:rsid w:val="005B447D"/>
    <w:rsid w:val="005B4492"/>
    <w:rsid w:val="005B4546"/>
    <w:rsid w:val="005B4565"/>
    <w:rsid w:val="005B45AD"/>
    <w:rsid w:val="005B45BE"/>
    <w:rsid w:val="005B4603"/>
    <w:rsid w:val="005B4628"/>
    <w:rsid w:val="005B4644"/>
    <w:rsid w:val="005B465D"/>
    <w:rsid w:val="005B46A4"/>
    <w:rsid w:val="005B46D5"/>
    <w:rsid w:val="005B4714"/>
    <w:rsid w:val="005B4740"/>
    <w:rsid w:val="005B4749"/>
    <w:rsid w:val="005B477A"/>
    <w:rsid w:val="005B47C5"/>
    <w:rsid w:val="005B4893"/>
    <w:rsid w:val="005B4894"/>
    <w:rsid w:val="005B48B5"/>
    <w:rsid w:val="005B49B9"/>
    <w:rsid w:val="005B49C2"/>
    <w:rsid w:val="005B49D9"/>
    <w:rsid w:val="005B4B07"/>
    <w:rsid w:val="005B4B24"/>
    <w:rsid w:val="005B4B2D"/>
    <w:rsid w:val="005B4B75"/>
    <w:rsid w:val="005B4B9A"/>
    <w:rsid w:val="005B4BE7"/>
    <w:rsid w:val="005B4C68"/>
    <w:rsid w:val="005B4C9F"/>
    <w:rsid w:val="005B4CC7"/>
    <w:rsid w:val="005B4E0F"/>
    <w:rsid w:val="005B4EA5"/>
    <w:rsid w:val="005B4EBD"/>
    <w:rsid w:val="005B4EC9"/>
    <w:rsid w:val="005B4ECE"/>
    <w:rsid w:val="005B4EF7"/>
    <w:rsid w:val="005B4F38"/>
    <w:rsid w:val="005B4F6B"/>
    <w:rsid w:val="005B4FFB"/>
    <w:rsid w:val="005B5057"/>
    <w:rsid w:val="005B50E3"/>
    <w:rsid w:val="005B5135"/>
    <w:rsid w:val="005B5152"/>
    <w:rsid w:val="005B52BA"/>
    <w:rsid w:val="005B530E"/>
    <w:rsid w:val="005B5314"/>
    <w:rsid w:val="005B5322"/>
    <w:rsid w:val="005B537B"/>
    <w:rsid w:val="005B538B"/>
    <w:rsid w:val="005B53E3"/>
    <w:rsid w:val="005B5471"/>
    <w:rsid w:val="005B547A"/>
    <w:rsid w:val="005B54E5"/>
    <w:rsid w:val="005B552C"/>
    <w:rsid w:val="005B555F"/>
    <w:rsid w:val="005B557F"/>
    <w:rsid w:val="005B55AE"/>
    <w:rsid w:val="005B55C1"/>
    <w:rsid w:val="005B5743"/>
    <w:rsid w:val="005B57B9"/>
    <w:rsid w:val="005B57DB"/>
    <w:rsid w:val="005B5841"/>
    <w:rsid w:val="005B5855"/>
    <w:rsid w:val="005B58F6"/>
    <w:rsid w:val="005B590B"/>
    <w:rsid w:val="005B5932"/>
    <w:rsid w:val="005B59CD"/>
    <w:rsid w:val="005B59FD"/>
    <w:rsid w:val="005B59FE"/>
    <w:rsid w:val="005B5A20"/>
    <w:rsid w:val="005B5A36"/>
    <w:rsid w:val="005B5A6D"/>
    <w:rsid w:val="005B5A89"/>
    <w:rsid w:val="005B5A9B"/>
    <w:rsid w:val="005B5B22"/>
    <w:rsid w:val="005B5B26"/>
    <w:rsid w:val="005B5BD9"/>
    <w:rsid w:val="005B5D08"/>
    <w:rsid w:val="005B5D2D"/>
    <w:rsid w:val="005B5DF0"/>
    <w:rsid w:val="005B5EB6"/>
    <w:rsid w:val="005B5FA6"/>
    <w:rsid w:val="005B6044"/>
    <w:rsid w:val="005B605E"/>
    <w:rsid w:val="005B60A4"/>
    <w:rsid w:val="005B60B4"/>
    <w:rsid w:val="005B60E1"/>
    <w:rsid w:val="005B60EA"/>
    <w:rsid w:val="005B6134"/>
    <w:rsid w:val="005B614B"/>
    <w:rsid w:val="005B618A"/>
    <w:rsid w:val="005B61C4"/>
    <w:rsid w:val="005B61C6"/>
    <w:rsid w:val="005B61E9"/>
    <w:rsid w:val="005B6209"/>
    <w:rsid w:val="005B6284"/>
    <w:rsid w:val="005B62BD"/>
    <w:rsid w:val="005B62D4"/>
    <w:rsid w:val="005B6309"/>
    <w:rsid w:val="005B6373"/>
    <w:rsid w:val="005B6390"/>
    <w:rsid w:val="005B63D0"/>
    <w:rsid w:val="005B6455"/>
    <w:rsid w:val="005B6492"/>
    <w:rsid w:val="005B6508"/>
    <w:rsid w:val="005B6526"/>
    <w:rsid w:val="005B652D"/>
    <w:rsid w:val="005B655A"/>
    <w:rsid w:val="005B659B"/>
    <w:rsid w:val="005B6620"/>
    <w:rsid w:val="005B6652"/>
    <w:rsid w:val="005B6687"/>
    <w:rsid w:val="005B66E1"/>
    <w:rsid w:val="005B66E7"/>
    <w:rsid w:val="005B6884"/>
    <w:rsid w:val="005B6988"/>
    <w:rsid w:val="005B69A5"/>
    <w:rsid w:val="005B6A10"/>
    <w:rsid w:val="005B6A51"/>
    <w:rsid w:val="005B6AE8"/>
    <w:rsid w:val="005B6B20"/>
    <w:rsid w:val="005B6BB4"/>
    <w:rsid w:val="005B6BCD"/>
    <w:rsid w:val="005B6C21"/>
    <w:rsid w:val="005B6C26"/>
    <w:rsid w:val="005B6CC1"/>
    <w:rsid w:val="005B6D35"/>
    <w:rsid w:val="005B6D88"/>
    <w:rsid w:val="005B6E67"/>
    <w:rsid w:val="005B6EE0"/>
    <w:rsid w:val="005B6EEB"/>
    <w:rsid w:val="005B6FB7"/>
    <w:rsid w:val="005B7030"/>
    <w:rsid w:val="005B7087"/>
    <w:rsid w:val="005B70E2"/>
    <w:rsid w:val="005B7143"/>
    <w:rsid w:val="005B717E"/>
    <w:rsid w:val="005B7184"/>
    <w:rsid w:val="005B7189"/>
    <w:rsid w:val="005B71FF"/>
    <w:rsid w:val="005B724A"/>
    <w:rsid w:val="005B7286"/>
    <w:rsid w:val="005B7314"/>
    <w:rsid w:val="005B732D"/>
    <w:rsid w:val="005B7374"/>
    <w:rsid w:val="005B7380"/>
    <w:rsid w:val="005B73D4"/>
    <w:rsid w:val="005B7407"/>
    <w:rsid w:val="005B743D"/>
    <w:rsid w:val="005B7470"/>
    <w:rsid w:val="005B75BE"/>
    <w:rsid w:val="005B762E"/>
    <w:rsid w:val="005B7632"/>
    <w:rsid w:val="005B763B"/>
    <w:rsid w:val="005B76FA"/>
    <w:rsid w:val="005B772C"/>
    <w:rsid w:val="005B778F"/>
    <w:rsid w:val="005B77A7"/>
    <w:rsid w:val="005B77CF"/>
    <w:rsid w:val="005B77F5"/>
    <w:rsid w:val="005B7833"/>
    <w:rsid w:val="005B7972"/>
    <w:rsid w:val="005B79F0"/>
    <w:rsid w:val="005B7A01"/>
    <w:rsid w:val="005B7A34"/>
    <w:rsid w:val="005B7A54"/>
    <w:rsid w:val="005B7AB1"/>
    <w:rsid w:val="005B7AB7"/>
    <w:rsid w:val="005B7B45"/>
    <w:rsid w:val="005B7B68"/>
    <w:rsid w:val="005B7BCB"/>
    <w:rsid w:val="005B7C04"/>
    <w:rsid w:val="005B7C3E"/>
    <w:rsid w:val="005B7C6C"/>
    <w:rsid w:val="005B7D2D"/>
    <w:rsid w:val="005B7DC0"/>
    <w:rsid w:val="005B7DD1"/>
    <w:rsid w:val="005B7E56"/>
    <w:rsid w:val="005B7E75"/>
    <w:rsid w:val="005B7E87"/>
    <w:rsid w:val="005B7EB3"/>
    <w:rsid w:val="005B7EF7"/>
    <w:rsid w:val="005B7F13"/>
    <w:rsid w:val="005B7F49"/>
    <w:rsid w:val="005B7F91"/>
    <w:rsid w:val="005B7FA3"/>
    <w:rsid w:val="005B7FC6"/>
    <w:rsid w:val="005C0001"/>
    <w:rsid w:val="005C005C"/>
    <w:rsid w:val="005C00F7"/>
    <w:rsid w:val="005C0107"/>
    <w:rsid w:val="005C0122"/>
    <w:rsid w:val="005C0198"/>
    <w:rsid w:val="005C0254"/>
    <w:rsid w:val="005C0330"/>
    <w:rsid w:val="005C0336"/>
    <w:rsid w:val="005C03F2"/>
    <w:rsid w:val="005C0505"/>
    <w:rsid w:val="005C051A"/>
    <w:rsid w:val="005C054B"/>
    <w:rsid w:val="005C055D"/>
    <w:rsid w:val="005C0564"/>
    <w:rsid w:val="005C0663"/>
    <w:rsid w:val="005C0666"/>
    <w:rsid w:val="005C066B"/>
    <w:rsid w:val="005C068B"/>
    <w:rsid w:val="005C06A9"/>
    <w:rsid w:val="005C06C5"/>
    <w:rsid w:val="005C06E1"/>
    <w:rsid w:val="005C0750"/>
    <w:rsid w:val="005C0787"/>
    <w:rsid w:val="005C07A1"/>
    <w:rsid w:val="005C0862"/>
    <w:rsid w:val="005C086F"/>
    <w:rsid w:val="005C0884"/>
    <w:rsid w:val="005C08AD"/>
    <w:rsid w:val="005C08FF"/>
    <w:rsid w:val="005C0930"/>
    <w:rsid w:val="005C0987"/>
    <w:rsid w:val="005C0999"/>
    <w:rsid w:val="005C0A16"/>
    <w:rsid w:val="005C0A36"/>
    <w:rsid w:val="005C0A37"/>
    <w:rsid w:val="005C0A59"/>
    <w:rsid w:val="005C0A6D"/>
    <w:rsid w:val="005C0AC8"/>
    <w:rsid w:val="005C0ADB"/>
    <w:rsid w:val="005C0AE4"/>
    <w:rsid w:val="005C0B64"/>
    <w:rsid w:val="005C0B89"/>
    <w:rsid w:val="005C0BA8"/>
    <w:rsid w:val="005C0BC7"/>
    <w:rsid w:val="005C0CBE"/>
    <w:rsid w:val="005C0D0A"/>
    <w:rsid w:val="005C0D18"/>
    <w:rsid w:val="005C0D3B"/>
    <w:rsid w:val="005C0E60"/>
    <w:rsid w:val="005C0EDF"/>
    <w:rsid w:val="005C0F36"/>
    <w:rsid w:val="005C0F40"/>
    <w:rsid w:val="005C1003"/>
    <w:rsid w:val="005C1033"/>
    <w:rsid w:val="005C1073"/>
    <w:rsid w:val="005C1106"/>
    <w:rsid w:val="005C1111"/>
    <w:rsid w:val="005C112D"/>
    <w:rsid w:val="005C1163"/>
    <w:rsid w:val="005C116D"/>
    <w:rsid w:val="005C11B6"/>
    <w:rsid w:val="005C11E1"/>
    <w:rsid w:val="005C11F3"/>
    <w:rsid w:val="005C11FC"/>
    <w:rsid w:val="005C123E"/>
    <w:rsid w:val="005C12B3"/>
    <w:rsid w:val="005C134F"/>
    <w:rsid w:val="005C13B7"/>
    <w:rsid w:val="005C148F"/>
    <w:rsid w:val="005C1511"/>
    <w:rsid w:val="005C1524"/>
    <w:rsid w:val="005C160B"/>
    <w:rsid w:val="005C1687"/>
    <w:rsid w:val="005C1723"/>
    <w:rsid w:val="005C172E"/>
    <w:rsid w:val="005C1746"/>
    <w:rsid w:val="005C174A"/>
    <w:rsid w:val="005C1792"/>
    <w:rsid w:val="005C17D5"/>
    <w:rsid w:val="005C17E4"/>
    <w:rsid w:val="005C1802"/>
    <w:rsid w:val="005C1806"/>
    <w:rsid w:val="005C183A"/>
    <w:rsid w:val="005C188C"/>
    <w:rsid w:val="005C18CC"/>
    <w:rsid w:val="005C1912"/>
    <w:rsid w:val="005C1956"/>
    <w:rsid w:val="005C197A"/>
    <w:rsid w:val="005C19AF"/>
    <w:rsid w:val="005C19C3"/>
    <w:rsid w:val="005C19D3"/>
    <w:rsid w:val="005C19DF"/>
    <w:rsid w:val="005C19FC"/>
    <w:rsid w:val="005C1A6F"/>
    <w:rsid w:val="005C1B0F"/>
    <w:rsid w:val="005C1C01"/>
    <w:rsid w:val="005C1C18"/>
    <w:rsid w:val="005C1C4A"/>
    <w:rsid w:val="005C1CC3"/>
    <w:rsid w:val="005C1D0C"/>
    <w:rsid w:val="005C1D11"/>
    <w:rsid w:val="005C1D90"/>
    <w:rsid w:val="005C1DD3"/>
    <w:rsid w:val="005C1DD5"/>
    <w:rsid w:val="005C1E58"/>
    <w:rsid w:val="005C1EB6"/>
    <w:rsid w:val="005C1F18"/>
    <w:rsid w:val="005C1F2C"/>
    <w:rsid w:val="005C1F48"/>
    <w:rsid w:val="005C1F6C"/>
    <w:rsid w:val="005C1FA2"/>
    <w:rsid w:val="005C1FB4"/>
    <w:rsid w:val="005C1FDF"/>
    <w:rsid w:val="005C1FF1"/>
    <w:rsid w:val="005C2083"/>
    <w:rsid w:val="005C20C6"/>
    <w:rsid w:val="005C20E3"/>
    <w:rsid w:val="005C2120"/>
    <w:rsid w:val="005C217B"/>
    <w:rsid w:val="005C2258"/>
    <w:rsid w:val="005C2313"/>
    <w:rsid w:val="005C232D"/>
    <w:rsid w:val="005C2388"/>
    <w:rsid w:val="005C2392"/>
    <w:rsid w:val="005C244A"/>
    <w:rsid w:val="005C25AF"/>
    <w:rsid w:val="005C25FE"/>
    <w:rsid w:val="005C2603"/>
    <w:rsid w:val="005C27BB"/>
    <w:rsid w:val="005C2820"/>
    <w:rsid w:val="005C2861"/>
    <w:rsid w:val="005C28A6"/>
    <w:rsid w:val="005C292D"/>
    <w:rsid w:val="005C29B4"/>
    <w:rsid w:val="005C29CF"/>
    <w:rsid w:val="005C2A53"/>
    <w:rsid w:val="005C2A5E"/>
    <w:rsid w:val="005C2A78"/>
    <w:rsid w:val="005C2AD5"/>
    <w:rsid w:val="005C2B05"/>
    <w:rsid w:val="005C2B1E"/>
    <w:rsid w:val="005C2B1F"/>
    <w:rsid w:val="005C2B26"/>
    <w:rsid w:val="005C2B49"/>
    <w:rsid w:val="005C2BBF"/>
    <w:rsid w:val="005C2C5C"/>
    <w:rsid w:val="005C2C9F"/>
    <w:rsid w:val="005C2CCC"/>
    <w:rsid w:val="005C2CE2"/>
    <w:rsid w:val="005C2D16"/>
    <w:rsid w:val="005C2D1B"/>
    <w:rsid w:val="005C2D85"/>
    <w:rsid w:val="005C2DBE"/>
    <w:rsid w:val="005C2E1B"/>
    <w:rsid w:val="005C2E1E"/>
    <w:rsid w:val="005C2E76"/>
    <w:rsid w:val="005C2E77"/>
    <w:rsid w:val="005C2EC7"/>
    <w:rsid w:val="005C2F1E"/>
    <w:rsid w:val="005C2F29"/>
    <w:rsid w:val="005C2F53"/>
    <w:rsid w:val="005C2F8C"/>
    <w:rsid w:val="005C2FFB"/>
    <w:rsid w:val="005C30DC"/>
    <w:rsid w:val="005C31AE"/>
    <w:rsid w:val="005C33DB"/>
    <w:rsid w:val="005C345E"/>
    <w:rsid w:val="005C3462"/>
    <w:rsid w:val="005C347F"/>
    <w:rsid w:val="005C34BC"/>
    <w:rsid w:val="005C34F0"/>
    <w:rsid w:val="005C366F"/>
    <w:rsid w:val="005C368C"/>
    <w:rsid w:val="005C36AC"/>
    <w:rsid w:val="005C36AD"/>
    <w:rsid w:val="005C3760"/>
    <w:rsid w:val="005C376D"/>
    <w:rsid w:val="005C383E"/>
    <w:rsid w:val="005C3882"/>
    <w:rsid w:val="005C394E"/>
    <w:rsid w:val="005C395A"/>
    <w:rsid w:val="005C3A81"/>
    <w:rsid w:val="005C3ACA"/>
    <w:rsid w:val="005C3B53"/>
    <w:rsid w:val="005C3B76"/>
    <w:rsid w:val="005C3C50"/>
    <w:rsid w:val="005C3C82"/>
    <w:rsid w:val="005C3D0E"/>
    <w:rsid w:val="005C3D5D"/>
    <w:rsid w:val="005C3DCA"/>
    <w:rsid w:val="005C3E0E"/>
    <w:rsid w:val="005C3E3E"/>
    <w:rsid w:val="005C3EAC"/>
    <w:rsid w:val="005C3EB9"/>
    <w:rsid w:val="005C3F36"/>
    <w:rsid w:val="005C3FD7"/>
    <w:rsid w:val="005C4034"/>
    <w:rsid w:val="005C4051"/>
    <w:rsid w:val="005C40BA"/>
    <w:rsid w:val="005C40F9"/>
    <w:rsid w:val="005C41A4"/>
    <w:rsid w:val="005C4296"/>
    <w:rsid w:val="005C42A1"/>
    <w:rsid w:val="005C42DB"/>
    <w:rsid w:val="005C42F0"/>
    <w:rsid w:val="005C4310"/>
    <w:rsid w:val="005C4317"/>
    <w:rsid w:val="005C433E"/>
    <w:rsid w:val="005C433F"/>
    <w:rsid w:val="005C436C"/>
    <w:rsid w:val="005C4383"/>
    <w:rsid w:val="005C4424"/>
    <w:rsid w:val="005C4500"/>
    <w:rsid w:val="005C450E"/>
    <w:rsid w:val="005C45C2"/>
    <w:rsid w:val="005C4608"/>
    <w:rsid w:val="005C468A"/>
    <w:rsid w:val="005C472B"/>
    <w:rsid w:val="005C4749"/>
    <w:rsid w:val="005C474D"/>
    <w:rsid w:val="005C475F"/>
    <w:rsid w:val="005C4770"/>
    <w:rsid w:val="005C4776"/>
    <w:rsid w:val="005C47DE"/>
    <w:rsid w:val="005C47E4"/>
    <w:rsid w:val="005C47FE"/>
    <w:rsid w:val="005C4818"/>
    <w:rsid w:val="005C4908"/>
    <w:rsid w:val="005C4991"/>
    <w:rsid w:val="005C49A4"/>
    <w:rsid w:val="005C4A1A"/>
    <w:rsid w:val="005C4AD2"/>
    <w:rsid w:val="005C4B25"/>
    <w:rsid w:val="005C4B7F"/>
    <w:rsid w:val="005C4BE9"/>
    <w:rsid w:val="005C4C06"/>
    <w:rsid w:val="005C4C31"/>
    <w:rsid w:val="005C4C45"/>
    <w:rsid w:val="005C4C47"/>
    <w:rsid w:val="005C4E3A"/>
    <w:rsid w:val="005C4ECB"/>
    <w:rsid w:val="005C4F06"/>
    <w:rsid w:val="005C4F86"/>
    <w:rsid w:val="005C50AD"/>
    <w:rsid w:val="005C50B1"/>
    <w:rsid w:val="005C50C5"/>
    <w:rsid w:val="005C50DF"/>
    <w:rsid w:val="005C50E0"/>
    <w:rsid w:val="005C5149"/>
    <w:rsid w:val="005C51D3"/>
    <w:rsid w:val="005C52A2"/>
    <w:rsid w:val="005C52BD"/>
    <w:rsid w:val="005C52EF"/>
    <w:rsid w:val="005C52F9"/>
    <w:rsid w:val="005C534F"/>
    <w:rsid w:val="005C535A"/>
    <w:rsid w:val="005C537A"/>
    <w:rsid w:val="005C5396"/>
    <w:rsid w:val="005C5427"/>
    <w:rsid w:val="005C54C6"/>
    <w:rsid w:val="005C54EC"/>
    <w:rsid w:val="005C5663"/>
    <w:rsid w:val="005C567F"/>
    <w:rsid w:val="005C56E8"/>
    <w:rsid w:val="005C580D"/>
    <w:rsid w:val="005C5893"/>
    <w:rsid w:val="005C58B9"/>
    <w:rsid w:val="005C58E6"/>
    <w:rsid w:val="005C593D"/>
    <w:rsid w:val="005C5AB6"/>
    <w:rsid w:val="005C5AF5"/>
    <w:rsid w:val="005C5B2F"/>
    <w:rsid w:val="005C5B3D"/>
    <w:rsid w:val="005C5B49"/>
    <w:rsid w:val="005C5B53"/>
    <w:rsid w:val="005C5B6F"/>
    <w:rsid w:val="005C5BAA"/>
    <w:rsid w:val="005C5BF4"/>
    <w:rsid w:val="005C5C27"/>
    <w:rsid w:val="005C5C2D"/>
    <w:rsid w:val="005C5C64"/>
    <w:rsid w:val="005C5D20"/>
    <w:rsid w:val="005C5D2F"/>
    <w:rsid w:val="005C5D5D"/>
    <w:rsid w:val="005C5E12"/>
    <w:rsid w:val="005C5E73"/>
    <w:rsid w:val="005C5E9A"/>
    <w:rsid w:val="005C5EFD"/>
    <w:rsid w:val="005C5F1F"/>
    <w:rsid w:val="005C5F7A"/>
    <w:rsid w:val="005C5FB0"/>
    <w:rsid w:val="005C6091"/>
    <w:rsid w:val="005C6196"/>
    <w:rsid w:val="005C6230"/>
    <w:rsid w:val="005C625F"/>
    <w:rsid w:val="005C62C2"/>
    <w:rsid w:val="005C639E"/>
    <w:rsid w:val="005C63E4"/>
    <w:rsid w:val="005C63FE"/>
    <w:rsid w:val="005C6408"/>
    <w:rsid w:val="005C6441"/>
    <w:rsid w:val="005C64B3"/>
    <w:rsid w:val="005C64C9"/>
    <w:rsid w:val="005C6507"/>
    <w:rsid w:val="005C6556"/>
    <w:rsid w:val="005C6560"/>
    <w:rsid w:val="005C65A4"/>
    <w:rsid w:val="005C65BD"/>
    <w:rsid w:val="005C65D4"/>
    <w:rsid w:val="005C65D7"/>
    <w:rsid w:val="005C660D"/>
    <w:rsid w:val="005C6668"/>
    <w:rsid w:val="005C6697"/>
    <w:rsid w:val="005C6710"/>
    <w:rsid w:val="005C6716"/>
    <w:rsid w:val="005C672F"/>
    <w:rsid w:val="005C675E"/>
    <w:rsid w:val="005C6790"/>
    <w:rsid w:val="005C6798"/>
    <w:rsid w:val="005C67B3"/>
    <w:rsid w:val="005C67BA"/>
    <w:rsid w:val="005C67BD"/>
    <w:rsid w:val="005C6834"/>
    <w:rsid w:val="005C6837"/>
    <w:rsid w:val="005C685B"/>
    <w:rsid w:val="005C6878"/>
    <w:rsid w:val="005C68A1"/>
    <w:rsid w:val="005C68B1"/>
    <w:rsid w:val="005C68B5"/>
    <w:rsid w:val="005C68BB"/>
    <w:rsid w:val="005C68D0"/>
    <w:rsid w:val="005C68E3"/>
    <w:rsid w:val="005C68F5"/>
    <w:rsid w:val="005C6965"/>
    <w:rsid w:val="005C69D2"/>
    <w:rsid w:val="005C69EE"/>
    <w:rsid w:val="005C6A02"/>
    <w:rsid w:val="005C6A55"/>
    <w:rsid w:val="005C6A82"/>
    <w:rsid w:val="005C6A8C"/>
    <w:rsid w:val="005C6AD2"/>
    <w:rsid w:val="005C6B71"/>
    <w:rsid w:val="005C6C3E"/>
    <w:rsid w:val="005C6C45"/>
    <w:rsid w:val="005C6C9A"/>
    <w:rsid w:val="005C6CF9"/>
    <w:rsid w:val="005C6CFA"/>
    <w:rsid w:val="005C6D2C"/>
    <w:rsid w:val="005C6DCB"/>
    <w:rsid w:val="005C6E0D"/>
    <w:rsid w:val="005C6E1A"/>
    <w:rsid w:val="005C6EA4"/>
    <w:rsid w:val="005C6ECE"/>
    <w:rsid w:val="005C6EFB"/>
    <w:rsid w:val="005C7085"/>
    <w:rsid w:val="005C70F4"/>
    <w:rsid w:val="005C7132"/>
    <w:rsid w:val="005C7133"/>
    <w:rsid w:val="005C718C"/>
    <w:rsid w:val="005C71A3"/>
    <w:rsid w:val="005C726A"/>
    <w:rsid w:val="005C72DC"/>
    <w:rsid w:val="005C72F5"/>
    <w:rsid w:val="005C73A7"/>
    <w:rsid w:val="005C743E"/>
    <w:rsid w:val="005C7449"/>
    <w:rsid w:val="005C74DD"/>
    <w:rsid w:val="005C757D"/>
    <w:rsid w:val="005C759C"/>
    <w:rsid w:val="005C75C6"/>
    <w:rsid w:val="005C75D1"/>
    <w:rsid w:val="005C762E"/>
    <w:rsid w:val="005C763E"/>
    <w:rsid w:val="005C765D"/>
    <w:rsid w:val="005C769E"/>
    <w:rsid w:val="005C76D5"/>
    <w:rsid w:val="005C76D6"/>
    <w:rsid w:val="005C76FA"/>
    <w:rsid w:val="005C7726"/>
    <w:rsid w:val="005C7773"/>
    <w:rsid w:val="005C77B4"/>
    <w:rsid w:val="005C7855"/>
    <w:rsid w:val="005C7856"/>
    <w:rsid w:val="005C786E"/>
    <w:rsid w:val="005C78A7"/>
    <w:rsid w:val="005C78E3"/>
    <w:rsid w:val="005C79F4"/>
    <w:rsid w:val="005C7A90"/>
    <w:rsid w:val="005C7A92"/>
    <w:rsid w:val="005C7B14"/>
    <w:rsid w:val="005C7B15"/>
    <w:rsid w:val="005C7B5E"/>
    <w:rsid w:val="005C7BE0"/>
    <w:rsid w:val="005C7BF2"/>
    <w:rsid w:val="005C7CB5"/>
    <w:rsid w:val="005C7D2B"/>
    <w:rsid w:val="005C7D4B"/>
    <w:rsid w:val="005C7DBC"/>
    <w:rsid w:val="005C7DF7"/>
    <w:rsid w:val="005C7E1C"/>
    <w:rsid w:val="005C7E30"/>
    <w:rsid w:val="005C7E90"/>
    <w:rsid w:val="005C7EBC"/>
    <w:rsid w:val="005C7EED"/>
    <w:rsid w:val="005C7F32"/>
    <w:rsid w:val="005C7F74"/>
    <w:rsid w:val="005C7FBF"/>
    <w:rsid w:val="005D003C"/>
    <w:rsid w:val="005D006E"/>
    <w:rsid w:val="005D008F"/>
    <w:rsid w:val="005D00BB"/>
    <w:rsid w:val="005D014D"/>
    <w:rsid w:val="005D0190"/>
    <w:rsid w:val="005D01B5"/>
    <w:rsid w:val="005D01D6"/>
    <w:rsid w:val="005D01F9"/>
    <w:rsid w:val="005D034E"/>
    <w:rsid w:val="005D03B4"/>
    <w:rsid w:val="005D03B7"/>
    <w:rsid w:val="005D03B9"/>
    <w:rsid w:val="005D0440"/>
    <w:rsid w:val="005D04AF"/>
    <w:rsid w:val="005D04B6"/>
    <w:rsid w:val="005D04D4"/>
    <w:rsid w:val="005D0540"/>
    <w:rsid w:val="005D0561"/>
    <w:rsid w:val="005D05E6"/>
    <w:rsid w:val="005D064A"/>
    <w:rsid w:val="005D0655"/>
    <w:rsid w:val="005D065E"/>
    <w:rsid w:val="005D06E6"/>
    <w:rsid w:val="005D076A"/>
    <w:rsid w:val="005D07B2"/>
    <w:rsid w:val="005D07BA"/>
    <w:rsid w:val="005D0895"/>
    <w:rsid w:val="005D08CE"/>
    <w:rsid w:val="005D08D1"/>
    <w:rsid w:val="005D0911"/>
    <w:rsid w:val="005D09C8"/>
    <w:rsid w:val="005D09E2"/>
    <w:rsid w:val="005D0A0D"/>
    <w:rsid w:val="005D0BAF"/>
    <w:rsid w:val="005D0BCB"/>
    <w:rsid w:val="005D0CD8"/>
    <w:rsid w:val="005D0D96"/>
    <w:rsid w:val="005D0DB9"/>
    <w:rsid w:val="005D0DBC"/>
    <w:rsid w:val="005D0E40"/>
    <w:rsid w:val="005D1074"/>
    <w:rsid w:val="005D10A2"/>
    <w:rsid w:val="005D116F"/>
    <w:rsid w:val="005D11B0"/>
    <w:rsid w:val="005D11F3"/>
    <w:rsid w:val="005D127A"/>
    <w:rsid w:val="005D1311"/>
    <w:rsid w:val="005D1470"/>
    <w:rsid w:val="005D149D"/>
    <w:rsid w:val="005D14B6"/>
    <w:rsid w:val="005D14BF"/>
    <w:rsid w:val="005D152D"/>
    <w:rsid w:val="005D15A3"/>
    <w:rsid w:val="005D15F4"/>
    <w:rsid w:val="005D163D"/>
    <w:rsid w:val="005D16E5"/>
    <w:rsid w:val="005D1768"/>
    <w:rsid w:val="005D184F"/>
    <w:rsid w:val="005D185C"/>
    <w:rsid w:val="005D18AB"/>
    <w:rsid w:val="005D18B3"/>
    <w:rsid w:val="005D18D2"/>
    <w:rsid w:val="005D1935"/>
    <w:rsid w:val="005D194C"/>
    <w:rsid w:val="005D19CA"/>
    <w:rsid w:val="005D19CE"/>
    <w:rsid w:val="005D1A8D"/>
    <w:rsid w:val="005D1AE7"/>
    <w:rsid w:val="005D1B38"/>
    <w:rsid w:val="005D1B3C"/>
    <w:rsid w:val="005D1B4E"/>
    <w:rsid w:val="005D1B67"/>
    <w:rsid w:val="005D1BAB"/>
    <w:rsid w:val="005D1C13"/>
    <w:rsid w:val="005D1C71"/>
    <w:rsid w:val="005D1C9F"/>
    <w:rsid w:val="005D1CCA"/>
    <w:rsid w:val="005D1CEA"/>
    <w:rsid w:val="005D1DFC"/>
    <w:rsid w:val="005D1E8E"/>
    <w:rsid w:val="005D1EA2"/>
    <w:rsid w:val="005D1F00"/>
    <w:rsid w:val="005D1F62"/>
    <w:rsid w:val="005D1F7A"/>
    <w:rsid w:val="005D2054"/>
    <w:rsid w:val="005D206B"/>
    <w:rsid w:val="005D206E"/>
    <w:rsid w:val="005D209C"/>
    <w:rsid w:val="005D20C5"/>
    <w:rsid w:val="005D2118"/>
    <w:rsid w:val="005D213A"/>
    <w:rsid w:val="005D21AC"/>
    <w:rsid w:val="005D2212"/>
    <w:rsid w:val="005D2218"/>
    <w:rsid w:val="005D223F"/>
    <w:rsid w:val="005D22A7"/>
    <w:rsid w:val="005D22AA"/>
    <w:rsid w:val="005D22ED"/>
    <w:rsid w:val="005D22FD"/>
    <w:rsid w:val="005D23A5"/>
    <w:rsid w:val="005D23C2"/>
    <w:rsid w:val="005D241F"/>
    <w:rsid w:val="005D243C"/>
    <w:rsid w:val="005D2567"/>
    <w:rsid w:val="005D2572"/>
    <w:rsid w:val="005D2588"/>
    <w:rsid w:val="005D2623"/>
    <w:rsid w:val="005D266A"/>
    <w:rsid w:val="005D26E4"/>
    <w:rsid w:val="005D26FD"/>
    <w:rsid w:val="005D2748"/>
    <w:rsid w:val="005D2789"/>
    <w:rsid w:val="005D2797"/>
    <w:rsid w:val="005D27BB"/>
    <w:rsid w:val="005D27DF"/>
    <w:rsid w:val="005D27F4"/>
    <w:rsid w:val="005D2820"/>
    <w:rsid w:val="005D2870"/>
    <w:rsid w:val="005D28C0"/>
    <w:rsid w:val="005D29E3"/>
    <w:rsid w:val="005D2A56"/>
    <w:rsid w:val="005D2A80"/>
    <w:rsid w:val="005D2A8A"/>
    <w:rsid w:val="005D2B43"/>
    <w:rsid w:val="005D2BB1"/>
    <w:rsid w:val="005D2BC6"/>
    <w:rsid w:val="005D2BCA"/>
    <w:rsid w:val="005D2C01"/>
    <w:rsid w:val="005D2CC1"/>
    <w:rsid w:val="005D2CC6"/>
    <w:rsid w:val="005D2CCD"/>
    <w:rsid w:val="005D2CDB"/>
    <w:rsid w:val="005D2CE2"/>
    <w:rsid w:val="005D2D26"/>
    <w:rsid w:val="005D2D46"/>
    <w:rsid w:val="005D2D5B"/>
    <w:rsid w:val="005D2DF1"/>
    <w:rsid w:val="005D2E32"/>
    <w:rsid w:val="005D2EA6"/>
    <w:rsid w:val="005D2EFA"/>
    <w:rsid w:val="005D2F06"/>
    <w:rsid w:val="005D2F1F"/>
    <w:rsid w:val="005D2F45"/>
    <w:rsid w:val="005D2F93"/>
    <w:rsid w:val="005D2FB4"/>
    <w:rsid w:val="005D3019"/>
    <w:rsid w:val="005D3026"/>
    <w:rsid w:val="005D30FE"/>
    <w:rsid w:val="005D3108"/>
    <w:rsid w:val="005D3124"/>
    <w:rsid w:val="005D315A"/>
    <w:rsid w:val="005D31C2"/>
    <w:rsid w:val="005D31CB"/>
    <w:rsid w:val="005D3259"/>
    <w:rsid w:val="005D329E"/>
    <w:rsid w:val="005D32E5"/>
    <w:rsid w:val="005D3350"/>
    <w:rsid w:val="005D3372"/>
    <w:rsid w:val="005D3380"/>
    <w:rsid w:val="005D33C1"/>
    <w:rsid w:val="005D33D3"/>
    <w:rsid w:val="005D3452"/>
    <w:rsid w:val="005D345B"/>
    <w:rsid w:val="005D34A7"/>
    <w:rsid w:val="005D356D"/>
    <w:rsid w:val="005D35CF"/>
    <w:rsid w:val="005D3639"/>
    <w:rsid w:val="005D36AF"/>
    <w:rsid w:val="005D36C8"/>
    <w:rsid w:val="005D36D6"/>
    <w:rsid w:val="005D36F8"/>
    <w:rsid w:val="005D3760"/>
    <w:rsid w:val="005D3777"/>
    <w:rsid w:val="005D378A"/>
    <w:rsid w:val="005D37AE"/>
    <w:rsid w:val="005D388F"/>
    <w:rsid w:val="005D3891"/>
    <w:rsid w:val="005D3994"/>
    <w:rsid w:val="005D39DB"/>
    <w:rsid w:val="005D3A76"/>
    <w:rsid w:val="005D3ABF"/>
    <w:rsid w:val="005D3AC0"/>
    <w:rsid w:val="005D3B25"/>
    <w:rsid w:val="005D3B88"/>
    <w:rsid w:val="005D3C79"/>
    <w:rsid w:val="005D3CE8"/>
    <w:rsid w:val="005D3D4B"/>
    <w:rsid w:val="005D3DDA"/>
    <w:rsid w:val="005D3E09"/>
    <w:rsid w:val="005D3EA5"/>
    <w:rsid w:val="005D3EC9"/>
    <w:rsid w:val="005D3F0C"/>
    <w:rsid w:val="005D3F6C"/>
    <w:rsid w:val="005D3FA1"/>
    <w:rsid w:val="005D4026"/>
    <w:rsid w:val="005D4085"/>
    <w:rsid w:val="005D40B3"/>
    <w:rsid w:val="005D40ED"/>
    <w:rsid w:val="005D41A4"/>
    <w:rsid w:val="005D41ED"/>
    <w:rsid w:val="005D421D"/>
    <w:rsid w:val="005D424E"/>
    <w:rsid w:val="005D433D"/>
    <w:rsid w:val="005D4417"/>
    <w:rsid w:val="005D442E"/>
    <w:rsid w:val="005D4441"/>
    <w:rsid w:val="005D4469"/>
    <w:rsid w:val="005D449B"/>
    <w:rsid w:val="005D44EE"/>
    <w:rsid w:val="005D4522"/>
    <w:rsid w:val="005D452F"/>
    <w:rsid w:val="005D454A"/>
    <w:rsid w:val="005D45E7"/>
    <w:rsid w:val="005D45F3"/>
    <w:rsid w:val="005D460A"/>
    <w:rsid w:val="005D4639"/>
    <w:rsid w:val="005D4685"/>
    <w:rsid w:val="005D46E0"/>
    <w:rsid w:val="005D473A"/>
    <w:rsid w:val="005D4743"/>
    <w:rsid w:val="005D4796"/>
    <w:rsid w:val="005D479D"/>
    <w:rsid w:val="005D47D6"/>
    <w:rsid w:val="005D4858"/>
    <w:rsid w:val="005D489C"/>
    <w:rsid w:val="005D48C2"/>
    <w:rsid w:val="005D4906"/>
    <w:rsid w:val="005D4943"/>
    <w:rsid w:val="005D49DB"/>
    <w:rsid w:val="005D49F7"/>
    <w:rsid w:val="005D4A9F"/>
    <w:rsid w:val="005D4AA2"/>
    <w:rsid w:val="005D4AED"/>
    <w:rsid w:val="005D4AFE"/>
    <w:rsid w:val="005D4B49"/>
    <w:rsid w:val="005D4CB5"/>
    <w:rsid w:val="005D4CC2"/>
    <w:rsid w:val="005D4D01"/>
    <w:rsid w:val="005D4E35"/>
    <w:rsid w:val="005D4E8A"/>
    <w:rsid w:val="005D4EE4"/>
    <w:rsid w:val="005D4F40"/>
    <w:rsid w:val="005D5032"/>
    <w:rsid w:val="005D503D"/>
    <w:rsid w:val="005D5043"/>
    <w:rsid w:val="005D517B"/>
    <w:rsid w:val="005D517D"/>
    <w:rsid w:val="005D5190"/>
    <w:rsid w:val="005D51B4"/>
    <w:rsid w:val="005D51B5"/>
    <w:rsid w:val="005D51E4"/>
    <w:rsid w:val="005D51FE"/>
    <w:rsid w:val="005D522A"/>
    <w:rsid w:val="005D5253"/>
    <w:rsid w:val="005D5290"/>
    <w:rsid w:val="005D5342"/>
    <w:rsid w:val="005D5394"/>
    <w:rsid w:val="005D53B9"/>
    <w:rsid w:val="005D53CA"/>
    <w:rsid w:val="005D53E1"/>
    <w:rsid w:val="005D53E5"/>
    <w:rsid w:val="005D540C"/>
    <w:rsid w:val="005D5426"/>
    <w:rsid w:val="005D5432"/>
    <w:rsid w:val="005D5485"/>
    <w:rsid w:val="005D54E1"/>
    <w:rsid w:val="005D54FB"/>
    <w:rsid w:val="005D5503"/>
    <w:rsid w:val="005D5506"/>
    <w:rsid w:val="005D551F"/>
    <w:rsid w:val="005D552C"/>
    <w:rsid w:val="005D553A"/>
    <w:rsid w:val="005D553C"/>
    <w:rsid w:val="005D5589"/>
    <w:rsid w:val="005D55A5"/>
    <w:rsid w:val="005D55B3"/>
    <w:rsid w:val="005D561B"/>
    <w:rsid w:val="005D5674"/>
    <w:rsid w:val="005D572C"/>
    <w:rsid w:val="005D580D"/>
    <w:rsid w:val="005D584F"/>
    <w:rsid w:val="005D585C"/>
    <w:rsid w:val="005D58AF"/>
    <w:rsid w:val="005D58C3"/>
    <w:rsid w:val="005D592D"/>
    <w:rsid w:val="005D593C"/>
    <w:rsid w:val="005D596B"/>
    <w:rsid w:val="005D5A5E"/>
    <w:rsid w:val="005D5B11"/>
    <w:rsid w:val="005D5B33"/>
    <w:rsid w:val="005D5B53"/>
    <w:rsid w:val="005D5C3F"/>
    <w:rsid w:val="005D5C79"/>
    <w:rsid w:val="005D5C9B"/>
    <w:rsid w:val="005D5CA8"/>
    <w:rsid w:val="005D5CBB"/>
    <w:rsid w:val="005D5D16"/>
    <w:rsid w:val="005D5D58"/>
    <w:rsid w:val="005D5D64"/>
    <w:rsid w:val="005D5E4A"/>
    <w:rsid w:val="005D5E8E"/>
    <w:rsid w:val="005D5EAA"/>
    <w:rsid w:val="005D5ECF"/>
    <w:rsid w:val="005D5EDA"/>
    <w:rsid w:val="005D5EF6"/>
    <w:rsid w:val="005D5F1B"/>
    <w:rsid w:val="005D5F4E"/>
    <w:rsid w:val="005D5FD4"/>
    <w:rsid w:val="005D6013"/>
    <w:rsid w:val="005D604A"/>
    <w:rsid w:val="005D608F"/>
    <w:rsid w:val="005D6109"/>
    <w:rsid w:val="005D613D"/>
    <w:rsid w:val="005D617D"/>
    <w:rsid w:val="005D6211"/>
    <w:rsid w:val="005D6290"/>
    <w:rsid w:val="005D6294"/>
    <w:rsid w:val="005D62D1"/>
    <w:rsid w:val="005D6377"/>
    <w:rsid w:val="005D63D6"/>
    <w:rsid w:val="005D6451"/>
    <w:rsid w:val="005D645D"/>
    <w:rsid w:val="005D64EB"/>
    <w:rsid w:val="005D658D"/>
    <w:rsid w:val="005D65F2"/>
    <w:rsid w:val="005D660B"/>
    <w:rsid w:val="005D66D8"/>
    <w:rsid w:val="005D677D"/>
    <w:rsid w:val="005D678C"/>
    <w:rsid w:val="005D67B7"/>
    <w:rsid w:val="005D67BE"/>
    <w:rsid w:val="005D6820"/>
    <w:rsid w:val="005D6838"/>
    <w:rsid w:val="005D6868"/>
    <w:rsid w:val="005D688C"/>
    <w:rsid w:val="005D688E"/>
    <w:rsid w:val="005D6968"/>
    <w:rsid w:val="005D6A1E"/>
    <w:rsid w:val="005D6A55"/>
    <w:rsid w:val="005D6ACE"/>
    <w:rsid w:val="005D6ADC"/>
    <w:rsid w:val="005D6B8C"/>
    <w:rsid w:val="005D6BC3"/>
    <w:rsid w:val="005D6CC3"/>
    <w:rsid w:val="005D6CDA"/>
    <w:rsid w:val="005D6CED"/>
    <w:rsid w:val="005D6CF1"/>
    <w:rsid w:val="005D6D48"/>
    <w:rsid w:val="005D6D90"/>
    <w:rsid w:val="005D6D96"/>
    <w:rsid w:val="005D6E6D"/>
    <w:rsid w:val="005D6E98"/>
    <w:rsid w:val="005D6E99"/>
    <w:rsid w:val="005D6EFE"/>
    <w:rsid w:val="005D6F1B"/>
    <w:rsid w:val="005D6F6E"/>
    <w:rsid w:val="005D6FDE"/>
    <w:rsid w:val="005D700C"/>
    <w:rsid w:val="005D702F"/>
    <w:rsid w:val="005D71FA"/>
    <w:rsid w:val="005D722A"/>
    <w:rsid w:val="005D722F"/>
    <w:rsid w:val="005D723A"/>
    <w:rsid w:val="005D729E"/>
    <w:rsid w:val="005D72A6"/>
    <w:rsid w:val="005D72F3"/>
    <w:rsid w:val="005D7442"/>
    <w:rsid w:val="005D7455"/>
    <w:rsid w:val="005D747E"/>
    <w:rsid w:val="005D74B7"/>
    <w:rsid w:val="005D758C"/>
    <w:rsid w:val="005D7595"/>
    <w:rsid w:val="005D767F"/>
    <w:rsid w:val="005D768A"/>
    <w:rsid w:val="005D76DD"/>
    <w:rsid w:val="005D7722"/>
    <w:rsid w:val="005D77DB"/>
    <w:rsid w:val="005D789A"/>
    <w:rsid w:val="005D78ED"/>
    <w:rsid w:val="005D794D"/>
    <w:rsid w:val="005D7980"/>
    <w:rsid w:val="005D7990"/>
    <w:rsid w:val="005D79EA"/>
    <w:rsid w:val="005D7A37"/>
    <w:rsid w:val="005D7A3B"/>
    <w:rsid w:val="005D7A94"/>
    <w:rsid w:val="005D7AD3"/>
    <w:rsid w:val="005D7AD8"/>
    <w:rsid w:val="005D7AE0"/>
    <w:rsid w:val="005D7AEF"/>
    <w:rsid w:val="005D7B0D"/>
    <w:rsid w:val="005D7CF6"/>
    <w:rsid w:val="005D7D76"/>
    <w:rsid w:val="005D7DB1"/>
    <w:rsid w:val="005D7DC4"/>
    <w:rsid w:val="005D7DFB"/>
    <w:rsid w:val="005D7E29"/>
    <w:rsid w:val="005D7EEA"/>
    <w:rsid w:val="005D7F90"/>
    <w:rsid w:val="005E000B"/>
    <w:rsid w:val="005E0064"/>
    <w:rsid w:val="005E00F9"/>
    <w:rsid w:val="005E0160"/>
    <w:rsid w:val="005E018D"/>
    <w:rsid w:val="005E01A6"/>
    <w:rsid w:val="005E01AB"/>
    <w:rsid w:val="005E01D2"/>
    <w:rsid w:val="005E0239"/>
    <w:rsid w:val="005E025E"/>
    <w:rsid w:val="005E0266"/>
    <w:rsid w:val="005E02F1"/>
    <w:rsid w:val="005E0322"/>
    <w:rsid w:val="005E0328"/>
    <w:rsid w:val="005E0347"/>
    <w:rsid w:val="005E034C"/>
    <w:rsid w:val="005E0352"/>
    <w:rsid w:val="005E045D"/>
    <w:rsid w:val="005E04B6"/>
    <w:rsid w:val="005E04DC"/>
    <w:rsid w:val="005E0524"/>
    <w:rsid w:val="005E0537"/>
    <w:rsid w:val="005E053D"/>
    <w:rsid w:val="005E0588"/>
    <w:rsid w:val="005E05C1"/>
    <w:rsid w:val="005E0602"/>
    <w:rsid w:val="005E06D7"/>
    <w:rsid w:val="005E074B"/>
    <w:rsid w:val="005E074C"/>
    <w:rsid w:val="005E07A1"/>
    <w:rsid w:val="005E07B3"/>
    <w:rsid w:val="005E07F5"/>
    <w:rsid w:val="005E081F"/>
    <w:rsid w:val="005E084E"/>
    <w:rsid w:val="005E0861"/>
    <w:rsid w:val="005E0972"/>
    <w:rsid w:val="005E09B9"/>
    <w:rsid w:val="005E09C8"/>
    <w:rsid w:val="005E09D4"/>
    <w:rsid w:val="005E0AE2"/>
    <w:rsid w:val="005E0B0A"/>
    <w:rsid w:val="005E0BA5"/>
    <w:rsid w:val="005E0BCE"/>
    <w:rsid w:val="005E0C21"/>
    <w:rsid w:val="005E0C57"/>
    <w:rsid w:val="005E0C81"/>
    <w:rsid w:val="005E0C9F"/>
    <w:rsid w:val="005E0CD9"/>
    <w:rsid w:val="005E0DA4"/>
    <w:rsid w:val="005E0DE6"/>
    <w:rsid w:val="005E0DF8"/>
    <w:rsid w:val="005E0E6D"/>
    <w:rsid w:val="005E0E78"/>
    <w:rsid w:val="005E0E7F"/>
    <w:rsid w:val="005E0F32"/>
    <w:rsid w:val="005E1001"/>
    <w:rsid w:val="005E1011"/>
    <w:rsid w:val="005E10AB"/>
    <w:rsid w:val="005E112A"/>
    <w:rsid w:val="005E115A"/>
    <w:rsid w:val="005E1181"/>
    <w:rsid w:val="005E1202"/>
    <w:rsid w:val="005E122B"/>
    <w:rsid w:val="005E1350"/>
    <w:rsid w:val="005E137F"/>
    <w:rsid w:val="005E138C"/>
    <w:rsid w:val="005E140F"/>
    <w:rsid w:val="005E1451"/>
    <w:rsid w:val="005E1472"/>
    <w:rsid w:val="005E14CF"/>
    <w:rsid w:val="005E158A"/>
    <w:rsid w:val="005E1590"/>
    <w:rsid w:val="005E15A4"/>
    <w:rsid w:val="005E15D9"/>
    <w:rsid w:val="005E1633"/>
    <w:rsid w:val="005E1681"/>
    <w:rsid w:val="005E16A3"/>
    <w:rsid w:val="005E174E"/>
    <w:rsid w:val="005E1769"/>
    <w:rsid w:val="005E1786"/>
    <w:rsid w:val="005E17CD"/>
    <w:rsid w:val="005E17DB"/>
    <w:rsid w:val="005E1807"/>
    <w:rsid w:val="005E183A"/>
    <w:rsid w:val="005E187D"/>
    <w:rsid w:val="005E18A2"/>
    <w:rsid w:val="005E18BD"/>
    <w:rsid w:val="005E18E8"/>
    <w:rsid w:val="005E190B"/>
    <w:rsid w:val="005E1923"/>
    <w:rsid w:val="005E1A1D"/>
    <w:rsid w:val="005E1A50"/>
    <w:rsid w:val="005E1AD3"/>
    <w:rsid w:val="005E1B2A"/>
    <w:rsid w:val="005E1B59"/>
    <w:rsid w:val="005E1B61"/>
    <w:rsid w:val="005E1B99"/>
    <w:rsid w:val="005E1C7D"/>
    <w:rsid w:val="005E1CE9"/>
    <w:rsid w:val="005E1D1B"/>
    <w:rsid w:val="005E1D39"/>
    <w:rsid w:val="005E1DCA"/>
    <w:rsid w:val="005E1DD3"/>
    <w:rsid w:val="005E1EC2"/>
    <w:rsid w:val="005E1EE3"/>
    <w:rsid w:val="005E1F68"/>
    <w:rsid w:val="005E203A"/>
    <w:rsid w:val="005E2093"/>
    <w:rsid w:val="005E20CF"/>
    <w:rsid w:val="005E20D4"/>
    <w:rsid w:val="005E20FC"/>
    <w:rsid w:val="005E2111"/>
    <w:rsid w:val="005E213D"/>
    <w:rsid w:val="005E215B"/>
    <w:rsid w:val="005E2167"/>
    <w:rsid w:val="005E223E"/>
    <w:rsid w:val="005E226D"/>
    <w:rsid w:val="005E22A2"/>
    <w:rsid w:val="005E22C2"/>
    <w:rsid w:val="005E230E"/>
    <w:rsid w:val="005E2323"/>
    <w:rsid w:val="005E235F"/>
    <w:rsid w:val="005E236F"/>
    <w:rsid w:val="005E238C"/>
    <w:rsid w:val="005E239C"/>
    <w:rsid w:val="005E2444"/>
    <w:rsid w:val="005E2492"/>
    <w:rsid w:val="005E2511"/>
    <w:rsid w:val="005E2573"/>
    <w:rsid w:val="005E266A"/>
    <w:rsid w:val="005E2810"/>
    <w:rsid w:val="005E2828"/>
    <w:rsid w:val="005E2857"/>
    <w:rsid w:val="005E2871"/>
    <w:rsid w:val="005E28A0"/>
    <w:rsid w:val="005E28B8"/>
    <w:rsid w:val="005E28E5"/>
    <w:rsid w:val="005E2961"/>
    <w:rsid w:val="005E2967"/>
    <w:rsid w:val="005E297F"/>
    <w:rsid w:val="005E2A17"/>
    <w:rsid w:val="005E2A7A"/>
    <w:rsid w:val="005E2A80"/>
    <w:rsid w:val="005E2BD5"/>
    <w:rsid w:val="005E2C80"/>
    <w:rsid w:val="005E2C92"/>
    <w:rsid w:val="005E2D1D"/>
    <w:rsid w:val="005E2D96"/>
    <w:rsid w:val="005E2E73"/>
    <w:rsid w:val="005E2E98"/>
    <w:rsid w:val="005E2F0D"/>
    <w:rsid w:val="005E2FE1"/>
    <w:rsid w:val="005E30AD"/>
    <w:rsid w:val="005E30B4"/>
    <w:rsid w:val="005E3168"/>
    <w:rsid w:val="005E3260"/>
    <w:rsid w:val="005E328E"/>
    <w:rsid w:val="005E3318"/>
    <w:rsid w:val="005E331D"/>
    <w:rsid w:val="005E3333"/>
    <w:rsid w:val="005E3383"/>
    <w:rsid w:val="005E33CA"/>
    <w:rsid w:val="005E3519"/>
    <w:rsid w:val="005E3525"/>
    <w:rsid w:val="005E3586"/>
    <w:rsid w:val="005E35AE"/>
    <w:rsid w:val="005E35C8"/>
    <w:rsid w:val="005E35F9"/>
    <w:rsid w:val="005E3675"/>
    <w:rsid w:val="005E36B4"/>
    <w:rsid w:val="005E36C2"/>
    <w:rsid w:val="005E377C"/>
    <w:rsid w:val="005E378A"/>
    <w:rsid w:val="005E379F"/>
    <w:rsid w:val="005E37AF"/>
    <w:rsid w:val="005E382E"/>
    <w:rsid w:val="005E38EC"/>
    <w:rsid w:val="005E391B"/>
    <w:rsid w:val="005E392E"/>
    <w:rsid w:val="005E3944"/>
    <w:rsid w:val="005E3969"/>
    <w:rsid w:val="005E39C0"/>
    <w:rsid w:val="005E3A28"/>
    <w:rsid w:val="005E3A45"/>
    <w:rsid w:val="005E3A4F"/>
    <w:rsid w:val="005E3AE4"/>
    <w:rsid w:val="005E3B46"/>
    <w:rsid w:val="005E3BD2"/>
    <w:rsid w:val="005E3BF9"/>
    <w:rsid w:val="005E3BFF"/>
    <w:rsid w:val="005E3CF4"/>
    <w:rsid w:val="005E3D26"/>
    <w:rsid w:val="005E3D29"/>
    <w:rsid w:val="005E3D49"/>
    <w:rsid w:val="005E3D4E"/>
    <w:rsid w:val="005E3D58"/>
    <w:rsid w:val="005E3D6E"/>
    <w:rsid w:val="005E3D93"/>
    <w:rsid w:val="005E3DCE"/>
    <w:rsid w:val="005E3E2B"/>
    <w:rsid w:val="005E3E2F"/>
    <w:rsid w:val="005E3E36"/>
    <w:rsid w:val="005E3E5F"/>
    <w:rsid w:val="005E3E90"/>
    <w:rsid w:val="005E3EB8"/>
    <w:rsid w:val="005E3ECF"/>
    <w:rsid w:val="005E3F1E"/>
    <w:rsid w:val="005E3F82"/>
    <w:rsid w:val="005E3F91"/>
    <w:rsid w:val="005E3FBF"/>
    <w:rsid w:val="005E4003"/>
    <w:rsid w:val="005E40A3"/>
    <w:rsid w:val="005E414E"/>
    <w:rsid w:val="005E4180"/>
    <w:rsid w:val="005E424C"/>
    <w:rsid w:val="005E42C6"/>
    <w:rsid w:val="005E42E3"/>
    <w:rsid w:val="005E4395"/>
    <w:rsid w:val="005E43DE"/>
    <w:rsid w:val="005E442F"/>
    <w:rsid w:val="005E44D0"/>
    <w:rsid w:val="005E450D"/>
    <w:rsid w:val="005E455F"/>
    <w:rsid w:val="005E45A1"/>
    <w:rsid w:val="005E45E1"/>
    <w:rsid w:val="005E4670"/>
    <w:rsid w:val="005E4673"/>
    <w:rsid w:val="005E467A"/>
    <w:rsid w:val="005E467B"/>
    <w:rsid w:val="005E4685"/>
    <w:rsid w:val="005E469E"/>
    <w:rsid w:val="005E473B"/>
    <w:rsid w:val="005E47AD"/>
    <w:rsid w:val="005E47B5"/>
    <w:rsid w:val="005E47E2"/>
    <w:rsid w:val="005E4865"/>
    <w:rsid w:val="005E48B3"/>
    <w:rsid w:val="005E4921"/>
    <w:rsid w:val="005E4948"/>
    <w:rsid w:val="005E497C"/>
    <w:rsid w:val="005E499D"/>
    <w:rsid w:val="005E49F0"/>
    <w:rsid w:val="005E4A21"/>
    <w:rsid w:val="005E4A51"/>
    <w:rsid w:val="005E4A61"/>
    <w:rsid w:val="005E4AD1"/>
    <w:rsid w:val="005E4B3B"/>
    <w:rsid w:val="005E4B75"/>
    <w:rsid w:val="005E4B7A"/>
    <w:rsid w:val="005E4BAD"/>
    <w:rsid w:val="005E4BB8"/>
    <w:rsid w:val="005E4C0B"/>
    <w:rsid w:val="005E4C6F"/>
    <w:rsid w:val="005E4C74"/>
    <w:rsid w:val="005E4D23"/>
    <w:rsid w:val="005E4D2D"/>
    <w:rsid w:val="005E4D4A"/>
    <w:rsid w:val="005E4D92"/>
    <w:rsid w:val="005E4D93"/>
    <w:rsid w:val="005E4E06"/>
    <w:rsid w:val="005E4E09"/>
    <w:rsid w:val="005E4F5F"/>
    <w:rsid w:val="005E4F7C"/>
    <w:rsid w:val="005E4F84"/>
    <w:rsid w:val="005E5026"/>
    <w:rsid w:val="005E507C"/>
    <w:rsid w:val="005E50A5"/>
    <w:rsid w:val="005E50BF"/>
    <w:rsid w:val="005E5159"/>
    <w:rsid w:val="005E51DC"/>
    <w:rsid w:val="005E52DA"/>
    <w:rsid w:val="005E533C"/>
    <w:rsid w:val="005E5379"/>
    <w:rsid w:val="005E5441"/>
    <w:rsid w:val="005E5461"/>
    <w:rsid w:val="005E54C3"/>
    <w:rsid w:val="005E550F"/>
    <w:rsid w:val="005E5525"/>
    <w:rsid w:val="005E557F"/>
    <w:rsid w:val="005E55CD"/>
    <w:rsid w:val="005E560A"/>
    <w:rsid w:val="005E5628"/>
    <w:rsid w:val="005E56B3"/>
    <w:rsid w:val="005E56F7"/>
    <w:rsid w:val="005E5752"/>
    <w:rsid w:val="005E57DA"/>
    <w:rsid w:val="005E5852"/>
    <w:rsid w:val="005E5853"/>
    <w:rsid w:val="005E58E8"/>
    <w:rsid w:val="005E590E"/>
    <w:rsid w:val="005E5933"/>
    <w:rsid w:val="005E593C"/>
    <w:rsid w:val="005E5951"/>
    <w:rsid w:val="005E597A"/>
    <w:rsid w:val="005E59DB"/>
    <w:rsid w:val="005E59F8"/>
    <w:rsid w:val="005E5A26"/>
    <w:rsid w:val="005E5A4A"/>
    <w:rsid w:val="005E5AF1"/>
    <w:rsid w:val="005E5BBF"/>
    <w:rsid w:val="005E5BE9"/>
    <w:rsid w:val="005E5BED"/>
    <w:rsid w:val="005E5CCE"/>
    <w:rsid w:val="005E5D4A"/>
    <w:rsid w:val="005E5DC8"/>
    <w:rsid w:val="005E5E69"/>
    <w:rsid w:val="005E5EE3"/>
    <w:rsid w:val="005E5EEA"/>
    <w:rsid w:val="005E5F37"/>
    <w:rsid w:val="005E5F58"/>
    <w:rsid w:val="005E5F70"/>
    <w:rsid w:val="005E5F7E"/>
    <w:rsid w:val="005E5FBF"/>
    <w:rsid w:val="005E5FF2"/>
    <w:rsid w:val="005E604F"/>
    <w:rsid w:val="005E6078"/>
    <w:rsid w:val="005E6140"/>
    <w:rsid w:val="005E6155"/>
    <w:rsid w:val="005E615B"/>
    <w:rsid w:val="005E61C9"/>
    <w:rsid w:val="005E6237"/>
    <w:rsid w:val="005E6244"/>
    <w:rsid w:val="005E625B"/>
    <w:rsid w:val="005E6276"/>
    <w:rsid w:val="005E6322"/>
    <w:rsid w:val="005E635C"/>
    <w:rsid w:val="005E636A"/>
    <w:rsid w:val="005E63D8"/>
    <w:rsid w:val="005E6487"/>
    <w:rsid w:val="005E6676"/>
    <w:rsid w:val="005E668A"/>
    <w:rsid w:val="005E6693"/>
    <w:rsid w:val="005E6731"/>
    <w:rsid w:val="005E6797"/>
    <w:rsid w:val="005E680D"/>
    <w:rsid w:val="005E6883"/>
    <w:rsid w:val="005E68CD"/>
    <w:rsid w:val="005E6908"/>
    <w:rsid w:val="005E690D"/>
    <w:rsid w:val="005E6971"/>
    <w:rsid w:val="005E6985"/>
    <w:rsid w:val="005E69B6"/>
    <w:rsid w:val="005E6A5B"/>
    <w:rsid w:val="005E6B6B"/>
    <w:rsid w:val="005E6B8D"/>
    <w:rsid w:val="005E6BAF"/>
    <w:rsid w:val="005E6BE0"/>
    <w:rsid w:val="005E6C02"/>
    <w:rsid w:val="005E6C32"/>
    <w:rsid w:val="005E6C72"/>
    <w:rsid w:val="005E6C9B"/>
    <w:rsid w:val="005E6CCB"/>
    <w:rsid w:val="005E6CEC"/>
    <w:rsid w:val="005E6D29"/>
    <w:rsid w:val="005E6D4C"/>
    <w:rsid w:val="005E6D8C"/>
    <w:rsid w:val="005E6D93"/>
    <w:rsid w:val="005E6E22"/>
    <w:rsid w:val="005E6ED3"/>
    <w:rsid w:val="005E6EFF"/>
    <w:rsid w:val="005E6F28"/>
    <w:rsid w:val="005E6F9F"/>
    <w:rsid w:val="005E7049"/>
    <w:rsid w:val="005E7051"/>
    <w:rsid w:val="005E706D"/>
    <w:rsid w:val="005E7157"/>
    <w:rsid w:val="005E7182"/>
    <w:rsid w:val="005E7219"/>
    <w:rsid w:val="005E721E"/>
    <w:rsid w:val="005E722B"/>
    <w:rsid w:val="005E72CC"/>
    <w:rsid w:val="005E731E"/>
    <w:rsid w:val="005E7359"/>
    <w:rsid w:val="005E7366"/>
    <w:rsid w:val="005E73EB"/>
    <w:rsid w:val="005E74A7"/>
    <w:rsid w:val="005E750B"/>
    <w:rsid w:val="005E761F"/>
    <w:rsid w:val="005E768A"/>
    <w:rsid w:val="005E779C"/>
    <w:rsid w:val="005E77A2"/>
    <w:rsid w:val="005E77AF"/>
    <w:rsid w:val="005E77D3"/>
    <w:rsid w:val="005E7939"/>
    <w:rsid w:val="005E794A"/>
    <w:rsid w:val="005E794F"/>
    <w:rsid w:val="005E7957"/>
    <w:rsid w:val="005E7A9A"/>
    <w:rsid w:val="005E7AE3"/>
    <w:rsid w:val="005E7B37"/>
    <w:rsid w:val="005E7B61"/>
    <w:rsid w:val="005E7B67"/>
    <w:rsid w:val="005E7C82"/>
    <w:rsid w:val="005E7CC6"/>
    <w:rsid w:val="005E7D27"/>
    <w:rsid w:val="005E7D51"/>
    <w:rsid w:val="005E7E88"/>
    <w:rsid w:val="005E7EB0"/>
    <w:rsid w:val="005E7EE4"/>
    <w:rsid w:val="005E7F1F"/>
    <w:rsid w:val="005F006A"/>
    <w:rsid w:val="005F0078"/>
    <w:rsid w:val="005F00A8"/>
    <w:rsid w:val="005F012D"/>
    <w:rsid w:val="005F0298"/>
    <w:rsid w:val="005F02A7"/>
    <w:rsid w:val="005F02CC"/>
    <w:rsid w:val="005F035F"/>
    <w:rsid w:val="005F037F"/>
    <w:rsid w:val="005F03C7"/>
    <w:rsid w:val="005F040B"/>
    <w:rsid w:val="005F040E"/>
    <w:rsid w:val="005F045D"/>
    <w:rsid w:val="005F047F"/>
    <w:rsid w:val="005F04B6"/>
    <w:rsid w:val="005F04F9"/>
    <w:rsid w:val="005F0534"/>
    <w:rsid w:val="005F05F5"/>
    <w:rsid w:val="005F0603"/>
    <w:rsid w:val="005F067C"/>
    <w:rsid w:val="005F06BE"/>
    <w:rsid w:val="005F06EE"/>
    <w:rsid w:val="005F0704"/>
    <w:rsid w:val="005F07AA"/>
    <w:rsid w:val="005F07BA"/>
    <w:rsid w:val="005F07BB"/>
    <w:rsid w:val="005F07EE"/>
    <w:rsid w:val="005F0890"/>
    <w:rsid w:val="005F08D8"/>
    <w:rsid w:val="005F09B8"/>
    <w:rsid w:val="005F09E7"/>
    <w:rsid w:val="005F0A0A"/>
    <w:rsid w:val="005F0A2F"/>
    <w:rsid w:val="005F0ABE"/>
    <w:rsid w:val="005F0B2A"/>
    <w:rsid w:val="005F0B67"/>
    <w:rsid w:val="005F0B8B"/>
    <w:rsid w:val="005F0C12"/>
    <w:rsid w:val="005F0D1C"/>
    <w:rsid w:val="005F0D2A"/>
    <w:rsid w:val="005F0D51"/>
    <w:rsid w:val="005F0DB7"/>
    <w:rsid w:val="005F0E08"/>
    <w:rsid w:val="005F0E40"/>
    <w:rsid w:val="005F0E5F"/>
    <w:rsid w:val="005F0F1D"/>
    <w:rsid w:val="005F0FD0"/>
    <w:rsid w:val="005F104E"/>
    <w:rsid w:val="005F1086"/>
    <w:rsid w:val="005F10AC"/>
    <w:rsid w:val="005F10C0"/>
    <w:rsid w:val="005F10D1"/>
    <w:rsid w:val="005F10FC"/>
    <w:rsid w:val="005F10FE"/>
    <w:rsid w:val="005F1140"/>
    <w:rsid w:val="005F12C7"/>
    <w:rsid w:val="005F140E"/>
    <w:rsid w:val="005F143D"/>
    <w:rsid w:val="005F1444"/>
    <w:rsid w:val="005F149F"/>
    <w:rsid w:val="005F1522"/>
    <w:rsid w:val="005F155F"/>
    <w:rsid w:val="005F159A"/>
    <w:rsid w:val="005F16A7"/>
    <w:rsid w:val="005F16FA"/>
    <w:rsid w:val="005F1706"/>
    <w:rsid w:val="005F1707"/>
    <w:rsid w:val="005F171E"/>
    <w:rsid w:val="005F17B0"/>
    <w:rsid w:val="005F17C5"/>
    <w:rsid w:val="005F17E2"/>
    <w:rsid w:val="005F182C"/>
    <w:rsid w:val="005F1838"/>
    <w:rsid w:val="005F18E0"/>
    <w:rsid w:val="005F19D6"/>
    <w:rsid w:val="005F1A43"/>
    <w:rsid w:val="005F1A4F"/>
    <w:rsid w:val="005F1A5D"/>
    <w:rsid w:val="005F1A5F"/>
    <w:rsid w:val="005F1A91"/>
    <w:rsid w:val="005F1ADB"/>
    <w:rsid w:val="005F1B77"/>
    <w:rsid w:val="005F1C6D"/>
    <w:rsid w:val="005F1C9F"/>
    <w:rsid w:val="005F1CF3"/>
    <w:rsid w:val="005F1D57"/>
    <w:rsid w:val="005F1D66"/>
    <w:rsid w:val="005F1D81"/>
    <w:rsid w:val="005F1D8E"/>
    <w:rsid w:val="005F1D9C"/>
    <w:rsid w:val="005F1DC2"/>
    <w:rsid w:val="005F1DC4"/>
    <w:rsid w:val="005F1E08"/>
    <w:rsid w:val="005F1E09"/>
    <w:rsid w:val="005F1E33"/>
    <w:rsid w:val="005F1FF3"/>
    <w:rsid w:val="005F2011"/>
    <w:rsid w:val="005F2017"/>
    <w:rsid w:val="005F206B"/>
    <w:rsid w:val="005F2089"/>
    <w:rsid w:val="005F2096"/>
    <w:rsid w:val="005F2115"/>
    <w:rsid w:val="005F212F"/>
    <w:rsid w:val="005F2179"/>
    <w:rsid w:val="005F21CF"/>
    <w:rsid w:val="005F21E4"/>
    <w:rsid w:val="005F2215"/>
    <w:rsid w:val="005F2218"/>
    <w:rsid w:val="005F2230"/>
    <w:rsid w:val="005F2258"/>
    <w:rsid w:val="005F225D"/>
    <w:rsid w:val="005F226A"/>
    <w:rsid w:val="005F2442"/>
    <w:rsid w:val="005F2494"/>
    <w:rsid w:val="005F2499"/>
    <w:rsid w:val="005F24B6"/>
    <w:rsid w:val="005F24F2"/>
    <w:rsid w:val="005F25FF"/>
    <w:rsid w:val="005F26AF"/>
    <w:rsid w:val="005F26F0"/>
    <w:rsid w:val="005F26F7"/>
    <w:rsid w:val="005F271B"/>
    <w:rsid w:val="005F271D"/>
    <w:rsid w:val="005F2768"/>
    <w:rsid w:val="005F27C1"/>
    <w:rsid w:val="005F27CC"/>
    <w:rsid w:val="005F2809"/>
    <w:rsid w:val="005F2832"/>
    <w:rsid w:val="005F2838"/>
    <w:rsid w:val="005F2839"/>
    <w:rsid w:val="005F2856"/>
    <w:rsid w:val="005F286D"/>
    <w:rsid w:val="005F28BD"/>
    <w:rsid w:val="005F292A"/>
    <w:rsid w:val="005F2936"/>
    <w:rsid w:val="005F2959"/>
    <w:rsid w:val="005F29F0"/>
    <w:rsid w:val="005F2A01"/>
    <w:rsid w:val="005F2A5A"/>
    <w:rsid w:val="005F2B05"/>
    <w:rsid w:val="005F2B06"/>
    <w:rsid w:val="005F2B10"/>
    <w:rsid w:val="005F2BC2"/>
    <w:rsid w:val="005F2BE4"/>
    <w:rsid w:val="005F2C19"/>
    <w:rsid w:val="005F2C1C"/>
    <w:rsid w:val="005F2C63"/>
    <w:rsid w:val="005F2C76"/>
    <w:rsid w:val="005F2DD3"/>
    <w:rsid w:val="005F2E2E"/>
    <w:rsid w:val="005F2E47"/>
    <w:rsid w:val="005F2E72"/>
    <w:rsid w:val="005F2ED0"/>
    <w:rsid w:val="005F2F03"/>
    <w:rsid w:val="005F2FC4"/>
    <w:rsid w:val="005F2FD0"/>
    <w:rsid w:val="005F2FE7"/>
    <w:rsid w:val="005F319D"/>
    <w:rsid w:val="005F31BE"/>
    <w:rsid w:val="005F3203"/>
    <w:rsid w:val="005F32A8"/>
    <w:rsid w:val="005F32B9"/>
    <w:rsid w:val="005F3320"/>
    <w:rsid w:val="005F34BB"/>
    <w:rsid w:val="005F350C"/>
    <w:rsid w:val="005F3598"/>
    <w:rsid w:val="005F35C0"/>
    <w:rsid w:val="005F35F5"/>
    <w:rsid w:val="005F360D"/>
    <w:rsid w:val="005F3662"/>
    <w:rsid w:val="005F369E"/>
    <w:rsid w:val="005F36A0"/>
    <w:rsid w:val="005F36C5"/>
    <w:rsid w:val="005F36E7"/>
    <w:rsid w:val="005F376A"/>
    <w:rsid w:val="005F3771"/>
    <w:rsid w:val="005F3795"/>
    <w:rsid w:val="005F37F1"/>
    <w:rsid w:val="005F3811"/>
    <w:rsid w:val="005F3828"/>
    <w:rsid w:val="005F3879"/>
    <w:rsid w:val="005F3888"/>
    <w:rsid w:val="005F388A"/>
    <w:rsid w:val="005F388B"/>
    <w:rsid w:val="005F38D0"/>
    <w:rsid w:val="005F392B"/>
    <w:rsid w:val="005F3966"/>
    <w:rsid w:val="005F3969"/>
    <w:rsid w:val="005F39A3"/>
    <w:rsid w:val="005F39DB"/>
    <w:rsid w:val="005F39F5"/>
    <w:rsid w:val="005F3A36"/>
    <w:rsid w:val="005F3A76"/>
    <w:rsid w:val="005F3AB3"/>
    <w:rsid w:val="005F3B17"/>
    <w:rsid w:val="005F3B21"/>
    <w:rsid w:val="005F3B6F"/>
    <w:rsid w:val="005F3CB7"/>
    <w:rsid w:val="005F3CD0"/>
    <w:rsid w:val="005F3D41"/>
    <w:rsid w:val="005F3D81"/>
    <w:rsid w:val="005F3D8D"/>
    <w:rsid w:val="005F3DB1"/>
    <w:rsid w:val="005F3DBA"/>
    <w:rsid w:val="005F3E24"/>
    <w:rsid w:val="005F3E40"/>
    <w:rsid w:val="005F3E67"/>
    <w:rsid w:val="005F3E8D"/>
    <w:rsid w:val="005F3EA4"/>
    <w:rsid w:val="005F3F6E"/>
    <w:rsid w:val="005F404B"/>
    <w:rsid w:val="005F405B"/>
    <w:rsid w:val="005F4079"/>
    <w:rsid w:val="005F4083"/>
    <w:rsid w:val="005F418F"/>
    <w:rsid w:val="005F41F2"/>
    <w:rsid w:val="005F41F3"/>
    <w:rsid w:val="005F4226"/>
    <w:rsid w:val="005F42C5"/>
    <w:rsid w:val="005F42CC"/>
    <w:rsid w:val="005F42E4"/>
    <w:rsid w:val="005F42EF"/>
    <w:rsid w:val="005F4358"/>
    <w:rsid w:val="005F449F"/>
    <w:rsid w:val="005F44C3"/>
    <w:rsid w:val="005F452D"/>
    <w:rsid w:val="005F453B"/>
    <w:rsid w:val="005F45A0"/>
    <w:rsid w:val="005F45A2"/>
    <w:rsid w:val="005F45AC"/>
    <w:rsid w:val="005F45C8"/>
    <w:rsid w:val="005F45EC"/>
    <w:rsid w:val="005F464D"/>
    <w:rsid w:val="005F46A8"/>
    <w:rsid w:val="005F47DB"/>
    <w:rsid w:val="005F47E3"/>
    <w:rsid w:val="005F47F1"/>
    <w:rsid w:val="005F4944"/>
    <w:rsid w:val="005F4A4B"/>
    <w:rsid w:val="005F4A9C"/>
    <w:rsid w:val="005F4ABD"/>
    <w:rsid w:val="005F4ACA"/>
    <w:rsid w:val="005F4B17"/>
    <w:rsid w:val="005F4B83"/>
    <w:rsid w:val="005F4B88"/>
    <w:rsid w:val="005F4B99"/>
    <w:rsid w:val="005F4BE6"/>
    <w:rsid w:val="005F4C01"/>
    <w:rsid w:val="005F4C74"/>
    <w:rsid w:val="005F4D0A"/>
    <w:rsid w:val="005F4D8A"/>
    <w:rsid w:val="005F4DE6"/>
    <w:rsid w:val="005F4E08"/>
    <w:rsid w:val="005F4E44"/>
    <w:rsid w:val="005F4EC5"/>
    <w:rsid w:val="005F4EDE"/>
    <w:rsid w:val="005F4F92"/>
    <w:rsid w:val="005F503E"/>
    <w:rsid w:val="005F50C5"/>
    <w:rsid w:val="005F511E"/>
    <w:rsid w:val="005F513A"/>
    <w:rsid w:val="005F51CC"/>
    <w:rsid w:val="005F51D3"/>
    <w:rsid w:val="005F5212"/>
    <w:rsid w:val="005F5245"/>
    <w:rsid w:val="005F526E"/>
    <w:rsid w:val="005F5310"/>
    <w:rsid w:val="005F53CA"/>
    <w:rsid w:val="005F53D6"/>
    <w:rsid w:val="005F53E6"/>
    <w:rsid w:val="005F54BE"/>
    <w:rsid w:val="005F556D"/>
    <w:rsid w:val="005F5597"/>
    <w:rsid w:val="005F559B"/>
    <w:rsid w:val="005F55F3"/>
    <w:rsid w:val="005F5624"/>
    <w:rsid w:val="005F5641"/>
    <w:rsid w:val="005F56B9"/>
    <w:rsid w:val="005F57B2"/>
    <w:rsid w:val="005F58E5"/>
    <w:rsid w:val="005F5904"/>
    <w:rsid w:val="005F5923"/>
    <w:rsid w:val="005F5948"/>
    <w:rsid w:val="005F597F"/>
    <w:rsid w:val="005F59DA"/>
    <w:rsid w:val="005F5ACB"/>
    <w:rsid w:val="005F5AD9"/>
    <w:rsid w:val="005F5B0F"/>
    <w:rsid w:val="005F5B6A"/>
    <w:rsid w:val="005F5B8C"/>
    <w:rsid w:val="005F5BF6"/>
    <w:rsid w:val="005F5C01"/>
    <w:rsid w:val="005F5C42"/>
    <w:rsid w:val="005F5D18"/>
    <w:rsid w:val="005F5DCC"/>
    <w:rsid w:val="005F5DE7"/>
    <w:rsid w:val="005F5E10"/>
    <w:rsid w:val="005F5E19"/>
    <w:rsid w:val="005F5E2C"/>
    <w:rsid w:val="005F5E93"/>
    <w:rsid w:val="005F5EC4"/>
    <w:rsid w:val="005F5EDB"/>
    <w:rsid w:val="005F5F17"/>
    <w:rsid w:val="005F5F32"/>
    <w:rsid w:val="005F5F43"/>
    <w:rsid w:val="005F5F8D"/>
    <w:rsid w:val="005F5FA4"/>
    <w:rsid w:val="005F5FAA"/>
    <w:rsid w:val="005F600D"/>
    <w:rsid w:val="005F6081"/>
    <w:rsid w:val="005F61A4"/>
    <w:rsid w:val="005F61F0"/>
    <w:rsid w:val="005F6219"/>
    <w:rsid w:val="005F6269"/>
    <w:rsid w:val="005F6277"/>
    <w:rsid w:val="005F6290"/>
    <w:rsid w:val="005F63C7"/>
    <w:rsid w:val="005F6436"/>
    <w:rsid w:val="005F6486"/>
    <w:rsid w:val="005F64BB"/>
    <w:rsid w:val="005F64E0"/>
    <w:rsid w:val="005F6515"/>
    <w:rsid w:val="005F65AF"/>
    <w:rsid w:val="005F65BC"/>
    <w:rsid w:val="005F660E"/>
    <w:rsid w:val="005F6685"/>
    <w:rsid w:val="005F66F0"/>
    <w:rsid w:val="005F674A"/>
    <w:rsid w:val="005F675A"/>
    <w:rsid w:val="005F67C4"/>
    <w:rsid w:val="005F6817"/>
    <w:rsid w:val="005F681D"/>
    <w:rsid w:val="005F6827"/>
    <w:rsid w:val="005F68AB"/>
    <w:rsid w:val="005F68C4"/>
    <w:rsid w:val="005F6939"/>
    <w:rsid w:val="005F6967"/>
    <w:rsid w:val="005F6985"/>
    <w:rsid w:val="005F69BC"/>
    <w:rsid w:val="005F6A17"/>
    <w:rsid w:val="005F6A19"/>
    <w:rsid w:val="005F6A4A"/>
    <w:rsid w:val="005F6AEC"/>
    <w:rsid w:val="005F6B4C"/>
    <w:rsid w:val="005F6B65"/>
    <w:rsid w:val="005F6BBF"/>
    <w:rsid w:val="005F6C7F"/>
    <w:rsid w:val="005F6C83"/>
    <w:rsid w:val="005F6C8D"/>
    <w:rsid w:val="005F6D2B"/>
    <w:rsid w:val="005F6D72"/>
    <w:rsid w:val="005F6DD0"/>
    <w:rsid w:val="005F6DF0"/>
    <w:rsid w:val="005F6E0B"/>
    <w:rsid w:val="005F6EAB"/>
    <w:rsid w:val="005F6ED5"/>
    <w:rsid w:val="005F6F06"/>
    <w:rsid w:val="005F6F63"/>
    <w:rsid w:val="005F6F75"/>
    <w:rsid w:val="005F6F7E"/>
    <w:rsid w:val="005F702C"/>
    <w:rsid w:val="005F70FB"/>
    <w:rsid w:val="005F712C"/>
    <w:rsid w:val="005F7158"/>
    <w:rsid w:val="005F7170"/>
    <w:rsid w:val="005F7189"/>
    <w:rsid w:val="005F7191"/>
    <w:rsid w:val="005F71A8"/>
    <w:rsid w:val="005F71F4"/>
    <w:rsid w:val="005F71FC"/>
    <w:rsid w:val="005F727A"/>
    <w:rsid w:val="005F72D2"/>
    <w:rsid w:val="005F72F4"/>
    <w:rsid w:val="005F731B"/>
    <w:rsid w:val="005F7413"/>
    <w:rsid w:val="005F7441"/>
    <w:rsid w:val="005F7503"/>
    <w:rsid w:val="005F753C"/>
    <w:rsid w:val="005F7557"/>
    <w:rsid w:val="005F7585"/>
    <w:rsid w:val="005F75A0"/>
    <w:rsid w:val="005F75F4"/>
    <w:rsid w:val="005F765D"/>
    <w:rsid w:val="005F7660"/>
    <w:rsid w:val="005F7664"/>
    <w:rsid w:val="005F76B9"/>
    <w:rsid w:val="005F76CC"/>
    <w:rsid w:val="005F7728"/>
    <w:rsid w:val="005F7780"/>
    <w:rsid w:val="005F77C0"/>
    <w:rsid w:val="005F77F6"/>
    <w:rsid w:val="005F786E"/>
    <w:rsid w:val="005F7871"/>
    <w:rsid w:val="005F788B"/>
    <w:rsid w:val="005F78A1"/>
    <w:rsid w:val="005F78AF"/>
    <w:rsid w:val="005F7996"/>
    <w:rsid w:val="005F7A08"/>
    <w:rsid w:val="005F7A1A"/>
    <w:rsid w:val="005F7A27"/>
    <w:rsid w:val="005F7A77"/>
    <w:rsid w:val="005F7B1D"/>
    <w:rsid w:val="005F7B2D"/>
    <w:rsid w:val="005F7C5A"/>
    <w:rsid w:val="005F7D67"/>
    <w:rsid w:val="005F7D7D"/>
    <w:rsid w:val="005F7E66"/>
    <w:rsid w:val="005F7F27"/>
    <w:rsid w:val="005F7F85"/>
    <w:rsid w:val="00600004"/>
    <w:rsid w:val="00600073"/>
    <w:rsid w:val="0060013A"/>
    <w:rsid w:val="00600157"/>
    <w:rsid w:val="00600193"/>
    <w:rsid w:val="0060019C"/>
    <w:rsid w:val="006001B8"/>
    <w:rsid w:val="00600293"/>
    <w:rsid w:val="0060039C"/>
    <w:rsid w:val="006003CD"/>
    <w:rsid w:val="0060045B"/>
    <w:rsid w:val="00600528"/>
    <w:rsid w:val="0060052E"/>
    <w:rsid w:val="0060055C"/>
    <w:rsid w:val="00600584"/>
    <w:rsid w:val="00600783"/>
    <w:rsid w:val="00600799"/>
    <w:rsid w:val="006008B3"/>
    <w:rsid w:val="006008D3"/>
    <w:rsid w:val="006008D9"/>
    <w:rsid w:val="006008F7"/>
    <w:rsid w:val="006009CF"/>
    <w:rsid w:val="006009DF"/>
    <w:rsid w:val="00600A22"/>
    <w:rsid w:val="00600B20"/>
    <w:rsid w:val="00600B2C"/>
    <w:rsid w:val="00600B2E"/>
    <w:rsid w:val="00600B4D"/>
    <w:rsid w:val="00600B83"/>
    <w:rsid w:val="00600BF3"/>
    <w:rsid w:val="00600C81"/>
    <w:rsid w:val="00600C8F"/>
    <w:rsid w:val="00600CEB"/>
    <w:rsid w:val="00600D13"/>
    <w:rsid w:val="00600DC2"/>
    <w:rsid w:val="00600DCE"/>
    <w:rsid w:val="00600DE0"/>
    <w:rsid w:val="00600E94"/>
    <w:rsid w:val="00600EBC"/>
    <w:rsid w:val="00600EC6"/>
    <w:rsid w:val="00600ED6"/>
    <w:rsid w:val="00600F93"/>
    <w:rsid w:val="00600FB7"/>
    <w:rsid w:val="0060100E"/>
    <w:rsid w:val="00601083"/>
    <w:rsid w:val="006010D6"/>
    <w:rsid w:val="00601157"/>
    <w:rsid w:val="006011CC"/>
    <w:rsid w:val="006011EC"/>
    <w:rsid w:val="00601208"/>
    <w:rsid w:val="00601270"/>
    <w:rsid w:val="00601286"/>
    <w:rsid w:val="00601298"/>
    <w:rsid w:val="0060129C"/>
    <w:rsid w:val="00601327"/>
    <w:rsid w:val="00601334"/>
    <w:rsid w:val="00601397"/>
    <w:rsid w:val="006013B6"/>
    <w:rsid w:val="006014FD"/>
    <w:rsid w:val="00601524"/>
    <w:rsid w:val="0060157B"/>
    <w:rsid w:val="006015A1"/>
    <w:rsid w:val="006015C0"/>
    <w:rsid w:val="006015E5"/>
    <w:rsid w:val="006015EA"/>
    <w:rsid w:val="00601673"/>
    <w:rsid w:val="006016C3"/>
    <w:rsid w:val="0060175B"/>
    <w:rsid w:val="006017F0"/>
    <w:rsid w:val="0060186C"/>
    <w:rsid w:val="0060187C"/>
    <w:rsid w:val="006018E0"/>
    <w:rsid w:val="0060190F"/>
    <w:rsid w:val="00601954"/>
    <w:rsid w:val="00601974"/>
    <w:rsid w:val="006019BD"/>
    <w:rsid w:val="00601A41"/>
    <w:rsid w:val="00601AA3"/>
    <w:rsid w:val="00601AE8"/>
    <w:rsid w:val="00601B66"/>
    <w:rsid w:val="00601B6C"/>
    <w:rsid w:val="00601B95"/>
    <w:rsid w:val="00601BC6"/>
    <w:rsid w:val="00601C30"/>
    <w:rsid w:val="00601C44"/>
    <w:rsid w:val="00601C9C"/>
    <w:rsid w:val="00601D1B"/>
    <w:rsid w:val="00601DD4"/>
    <w:rsid w:val="00601E6B"/>
    <w:rsid w:val="00601F91"/>
    <w:rsid w:val="00601FB6"/>
    <w:rsid w:val="00601FD7"/>
    <w:rsid w:val="00602106"/>
    <w:rsid w:val="0060215C"/>
    <w:rsid w:val="006022E2"/>
    <w:rsid w:val="00602307"/>
    <w:rsid w:val="00602308"/>
    <w:rsid w:val="0060231B"/>
    <w:rsid w:val="00602326"/>
    <w:rsid w:val="00602406"/>
    <w:rsid w:val="0060241E"/>
    <w:rsid w:val="00602447"/>
    <w:rsid w:val="00602514"/>
    <w:rsid w:val="0060253F"/>
    <w:rsid w:val="0060257A"/>
    <w:rsid w:val="00602590"/>
    <w:rsid w:val="006025AB"/>
    <w:rsid w:val="006025B4"/>
    <w:rsid w:val="006025D8"/>
    <w:rsid w:val="0060264D"/>
    <w:rsid w:val="006026A9"/>
    <w:rsid w:val="006026C6"/>
    <w:rsid w:val="00602732"/>
    <w:rsid w:val="0060277C"/>
    <w:rsid w:val="00602793"/>
    <w:rsid w:val="0060279D"/>
    <w:rsid w:val="006027B7"/>
    <w:rsid w:val="006027E9"/>
    <w:rsid w:val="00602862"/>
    <w:rsid w:val="0060289B"/>
    <w:rsid w:val="0060295D"/>
    <w:rsid w:val="006029B8"/>
    <w:rsid w:val="006029DC"/>
    <w:rsid w:val="00602ABB"/>
    <w:rsid w:val="00602ACF"/>
    <w:rsid w:val="00602AD9"/>
    <w:rsid w:val="00602BA7"/>
    <w:rsid w:val="00602BB0"/>
    <w:rsid w:val="00602BEE"/>
    <w:rsid w:val="00602C0B"/>
    <w:rsid w:val="00602C9A"/>
    <w:rsid w:val="00602CDE"/>
    <w:rsid w:val="00602CFF"/>
    <w:rsid w:val="00602D08"/>
    <w:rsid w:val="00602D36"/>
    <w:rsid w:val="00602D4C"/>
    <w:rsid w:val="00602D91"/>
    <w:rsid w:val="00602E36"/>
    <w:rsid w:val="00602EB6"/>
    <w:rsid w:val="00602EDB"/>
    <w:rsid w:val="00602EEA"/>
    <w:rsid w:val="00602F9A"/>
    <w:rsid w:val="00602FD6"/>
    <w:rsid w:val="00603028"/>
    <w:rsid w:val="00603048"/>
    <w:rsid w:val="00603078"/>
    <w:rsid w:val="00603185"/>
    <w:rsid w:val="006031A1"/>
    <w:rsid w:val="0060321E"/>
    <w:rsid w:val="006032D3"/>
    <w:rsid w:val="006032F9"/>
    <w:rsid w:val="0060333A"/>
    <w:rsid w:val="006033F0"/>
    <w:rsid w:val="006033F5"/>
    <w:rsid w:val="006033FF"/>
    <w:rsid w:val="00603428"/>
    <w:rsid w:val="006034A6"/>
    <w:rsid w:val="006034B1"/>
    <w:rsid w:val="006034B7"/>
    <w:rsid w:val="006034FB"/>
    <w:rsid w:val="0060357C"/>
    <w:rsid w:val="0060364C"/>
    <w:rsid w:val="0060365E"/>
    <w:rsid w:val="006036D8"/>
    <w:rsid w:val="006036F2"/>
    <w:rsid w:val="00603836"/>
    <w:rsid w:val="00603842"/>
    <w:rsid w:val="00603856"/>
    <w:rsid w:val="0060387E"/>
    <w:rsid w:val="0060388B"/>
    <w:rsid w:val="006038D4"/>
    <w:rsid w:val="006038FC"/>
    <w:rsid w:val="00603976"/>
    <w:rsid w:val="006039A5"/>
    <w:rsid w:val="006039EF"/>
    <w:rsid w:val="00603A23"/>
    <w:rsid w:val="00603BA1"/>
    <w:rsid w:val="00603C14"/>
    <w:rsid w:val="00603C7C"/>
    <w:rsid w:val="00603C88"/>
    <w:rsid w:val="00603CD7"/>
    <w:rsid w:val="00603CF0"/>
    <w:rsid w:val="00603D31"/>
    <w:rsid w:val="00603D67"/>
    <w:rsid w:val="00603DA2"/>
    <w:rsid w:val="00603DF7"/>
    <w:rsid w:val="00603E8B"/>
    <w:rsid w:val="00603EA8"/>
    <w:rsid w:val="00603EAB"/>
    <w:rsid w:val="00603EDE"/>
    <w:rsid w:val="00603F3C"/>
    <w:rsid w:val="00604013"/>
    <w:rsid w:val="0060403E"/>
    <w:rsid w:val="00604073"/>
    <w:rsid w:val="006040F0"/>
    <w:rsid w:val="006040F4"/>
    <w:rsid w:val="00604214"/>
    <w:rsid w:val="0060422F"/>
    <w:rsid w:val="00604256"/>
    <w:rsid w:val="0060427F"/>
    <w:rsid w:val="0060431B"/>
    <w:rsid w:val="0060438A"/>
    <w:rsid w:val="00604399"/>
    <w:rsid w:val="006043C3"/>
    <w:rsid w:val="006043E6"/>
    <w:rsid w:val="00604423"/>
    <w:rsid w:val="0060444F"/>
    <w:rsid w:val="00604455"/>
    <w:rsid w:val="006044A5"/>
    <w:rsid w:val="0060451D"/>
    <w:rsid w:val="006045BE"/>
    <w:rsid w:val="006045E6"/>
    <w:rsid w:val="0060466F"/>
    <w:rsid w:val="00604687"/>
    <w:rsid w:val="006046C7"/>
    <w:rsid w:val="00604753"/>
    <w:rsid w:val="006047E9"/>
    <w:rsid w:val="00604812"/>
    <w:rsid w:val="0060482D"/>
    <w:rsid w:val="0060483C"/>
    <w:rsid w:val="0060485A"/>
    <w:rsid w:val="00604888"/>
    <w:rsid w:val="006048B3"/>
    <w:rsid w:val="0060496D"/>
    <w:rsid w:val="0060497E"/>
    <w:rsid w:val="00604999"/>
    <w:rsid w:val="00604AD2"/>
    <w:rsid w:val="00604AF7"/>
    <w:rsid w:val="00604AFE"/>
    <w:rsid w:val="00604B03"/>
    <w:rsid w:val="00604B79"/>
    <w:rsid w:val="00604C2D"/>
    <w:rsid w:val="00604C4B"/>
    <w:rsid w:val="00604C75"/>
    <w:rsid w:val="00604C7C"/>
    <w:rsid w:val="00604CB0"/>
    <w:rsid w:val="00604D8F"/>
    <w:rsid w:val="00604DD1"/>
    <w:rsid w:val="00604DE7"/>
    <w:rsid w:val="00604E19"/>
    <w:rsid w:val="00604EB9"/>
    <w:rsid w:val="0060507B"/>
    <w:rsid w:val="006050E8"/>
    <w:rsid w:val="0060514D"/>
    <w:rsid w:val="00605160"/>
    <w:rsid w:val="00605164"/>
    <w:rsid w:val="00605170"/>
    <w:rsid w:val="006051A8"/>
    <w:rsid w:val="006051B1"/>
    <w:rsid w:val="006051EE"/>
    <w:rsid w:val="0060527F"/>
    <w:rsid w:val="006052BA"/>
    <w:rsid w:val="006052E4"/>
    <w:rsid w:val="00605325"/>
    <w:rsid w:val="00605397"/>
    <w:rsid w:val="006053A5"/>
    <w:rsid w:val="0060541D"/>
    <w:rsid w:val="00605511"/>
    <w:rsid w:val="00605522"/>
    <w:rsid w:val="00605613"/>
    <w:rsid w:val="0060561C"/>
    <w:rsid w:val="00605645"/>
    <w:rsid w:val="0060568B"/>
    <w:rsid w:val="0060569E"/>
    <w:rsid w:val="006056B8"/>
    <w:rsid w:val="006056BA"/>
    <w:rsid w:val="0060574D"/>
    <w:rsid w:val="0060577F"/>
    <w:rsid w:val="0060582A"/>
    <w:rsid w:val="00605833"/>
    <w:rsid w:val="00605865"/>
    <w:rsid w:val="00605870"/>
    <w:rsid w:val="00605891"/>
    <w:rsid w:val="00605894"/>
    <w:rsid w:val="006058D4"/>
    <w:rsid w:val="006058F6"/>
    <w:rsid w:val="00605908"/>
    <w:rsid w:val="0060592D"/>
    <w:rsid w:val="0060593F"/>
    <w:rsid w:val="0060595D"/>
    <w:rsid w:val="00605A26"/>
    <w:rsid w:val="00605A52"/>
    <w:rsid w:val="00605A80"/>
    <w:rsid w:val="00605A9B"/>
    <w:rsid w:val="00605B3F"/>
    <w:rsid w:val="00605B7E"/>
    <w:rsid w:val="00605BAB"/>
    <w:rsid w:val="00605CBB"/>
    <w:rsid w:val="00605CC1"/>
    <w:rsid w:val="00605CCE"/>
    <w:rsid w:val="00605D5F"/>
    <w:rsid w:val="00605D6A"/>
    <w:rsid w:val="00605DD8"/>
    <w:rsid w:val="00605E3A"/>
    <w:rsid w:val="00605E42"/>
    <w:rsid w:val="00605E7E"/>
    <w:rsid w:val="00605F4B"/>
    <w:rsid w:val="00605F67"/>
    <w:rsid w:val="00605FCC"/>
    <w:rsid w:val="00605FD7"/>
    <w:rsid w:val="00605FF0"/>
    <w:rsid w:val="00606008"/>
    <w:rsid w:val="00606026"/>
    <w:rsid w:val="00606057"/>
    <w:rsid w:val="00606070"/>
    <w:rsid w:val="006060AB"/>
    <w:rsid w:val="00606148"/>
    <w:rsid w:val="00606197"/>
    <w:rsid w:val="006061CC"/>
    <w:rsid w:val="006061FB"/>
    <w:rsid w:val="0060627A"/>
    <w:rsid w:val="006062E4"/>
    <w:rsid w:val="00606363"/>
    <w:rsid w:val="00606374"/>
    <w:rsid w:val="0060639F"/>
    <w:rsid w:val="00606462"/>
    <w:rsid w:val="0060652E"/>
    <w:rsid w:val="0060652F"/>
    <w:rsid w:val="006065AB"/>
    <w:rsid w:val="006065BB"/>
    <w:rsid w:val="006065CB"/>
    <w:rsid w:val="006065FD"/>
    <w:rsid w:val="0060671B"/>
    <w:rsid w:val="006067A9"/>
    <w:rsid w:val="00606888"/>
    <w:rsid w:val="00606924"/>
    <w:rsid w:val="00606939"/>
    <w:rsid w:val="0060693D"/>
    <w:rsid w:val="006069AA"/>
    <w:rsid w:val="006069D2"/>
    <w:rsid w:val="00606A2D"/>
    <w:rsid w:val="00606A4F"/>
    <w:rsid w:val="00606AC1"/>
    <w:rsid w:val="00606BE3"/>
    <w:rsid w:val="00606C18"/>
    <w:rsid w:val="00606D37"/>
    <w:rsid w:val="00606D81"/>
    <w:rsid w:val="00606E10"/>
    <w:rsid w:val="00606EC8"/>
    <w:rsid w:val="00606F0E"/>
    <w:rsid w:val="00606F54"/>
    <w:rsid w:val="00606F82"/>
    <w:rsid w:val="00606F93"/>
    <w:rsid w:val="00606F9A"/>
    <w:rsid w:val="00606FA7"/>
    <w:rsid w:val="00607004"/>
    <w:rsid w:val="00607064"/>
    <w:rsid w:val="00607085"/>
    <w:rsid w:val="006070D5"/>
    <w:rsid w:val="006071E6"/>
    <w:rsid w:val="00607313"/>
    <w:rsid w:val="0060734A"/>
    <w:rsid w:val="00607365"/>
    <w:rsid w:val="00607385"/>
    <w:rsid w:val="00607396"/>
    <w:rsid w:val="0060746A"/>
    <w:rsid w:val="006074DC"/>
    <w:rsid w:val="006074EA"/>
    <w:rsid w:val="00607537"/>
    <w:rsid w:val="00607596"/>
    <w:rsid w:val="006075A1"/>
    <w:rsid w:val="006075C2"/>
    <w:rsid w:val="00607603"/>
    <w:rsid w:val="006076FE"/>
    <w:rsid w:val="0060778A"/>
    <w:rsid w:val="006077C0"/>
    <w:rsid w:val="00607876"/>
    <w:rsid w:val="00607889"/>
    <w:rsid w:val="00607903"/>
    <w:rsid w:val="0060791F"/>
    <w:rsid w:val="00607990"/>
    <w:rsid w:val="006079F3"/>
    <w:rsid w:val="00607A7D"/>
    <w:rsid w:val="00607A82"/>
    <w:rsid w:val="00607AB6"/>
    <w:rsid w:val="00607AF0"/>
    <w:rsid w:val="00607B7C"/>
    <w:rsid w:val="00607B86"/>
    <w:rsid w:val="00607BC7"/>
    <w:rsid w:val="00607BCD"/>
    <w:rsid w:val="00607C46"/>
    <w:rsid w:val="00607C66"/>
    <w:rsid w:val="00607CCC"/>
    <w:rsid w:val="00607D11"/>
    <w:rsid w:val="00607D1B"/>
    <w:rsid w:val="00607D97"/>
    <w:rsid w:val="00607DAC"/>
    <w:rsid w:val="00607DC0"/>
    <w:rsid w:val="00607DCA"/>
    <w:rsid w:val="00607DF9"/>
    <w:rsid w:val="00607E11"/>
    <w:rsid w:val="00607F0C"/>
    <w:rsid w:val="00607F21"/>
    <w:rsid w:val="00607F4C"/>
    <w:rsid w:val="00607F70"/>
    <w:rsid w:val="00608C3A"/>
    <w:rsid w:val="0060B158"/>
    <w:rsid w:val="00610083"/>
    <w:rsid w:val="00610094"/>
    <w:rsid w:val="006100FC"/>
    <w:rsid w:val="00610104"/>
    <w:rsid w:val="00610114"/>
    <w:rsid w:val="00610166"/>
    <w:rsid w:val="006101A3"/>
    <w:rsid w:val="006101B2"/>
    <w:rsid w:val="006101C9"/>
    <w:rsid w:val="00610273"/>
    <w:rsid w:val="006102E9"/>
    <w:rsid w:val="00610301"/>
    <w:rsid w:val="00610335"/>
    <w:rsid w:val="006103E5"/>
    <w:rsid w:val="0061047A"/>
    <w:rsid w:val="0061047D"/>
    <w:rsid w:val="0061047E"/>
    <w:rsid w:val="006104B7"/>
    <w:rsid w:val="00610559"/>
    <w:rsid w:val="00610561"/>
    <w:rsid w:val="00610614"/>
    <w:rsid w:val="006106A4"/>
    <w:rsid w:val="00610719"/>
    <w:rsid w:val="00610742"/>
    <w:rsid w:val="00610773"/>
    <w:rsid w:val="0061079B"/>
    <w:rsid w:val="006107AA"/>
    <w:rsid w:val="00610872"/>
    <w:rsid w:val="0061087C"/>
    <w:rsid w:val="006108C7"/>
    <w:rsid w:val="006108E2"/>
    <w:rsid w:val="0061093B"/>
    <w:rsid w:val="00610A64"/>
    <w:rsid w:val="00610AA6"/>
    <w:rsid w:val="00610AAB"/>
    <w:rsid w:val="00610AF5"/>
    <w:rsid w:val="00610B1E"/>
    <w:rsid w:val="00610B3C"/>
    <w:rsid w:val="00610B53"/>
    <w:rsid w:val="00610B8D"/>
    <w:rsid w:val="00610C5D"/>
    <w:rsid w:val="00610C6A"/>
    <w:rsid w:val="00610C97"/>
    <w:rsid w:val="00610CA7"/>
    <w:rsid w:val="00610D4B"/>
    <w:rsid w:val="00610D51"/>
    <w:rsid w:val="00610D6B"/>
    <w:rsid w:val="00610D7E"/>
    <w:rsid w:val="00610DAD"/>
    <w:rsid w:val="00610DCF"/>
    <w:rsid w:val="00610DD4"/>
    <w:rsid w:val="00610F17"/>
    <w:rsid w:val="00611058"/>
    <w:rsid w:val="00611062"/>
    <w:rsid w:val="00611092"/>
    <w:rsid w:val="006110B5"/>
    <w:rsid w:val="0061121C"/>
    <w:rsid w:val="00611273"/>
    <w:rsid w:val="00611286"/>
    <w:rsid w:val="00611350"/>
    <w:rsid w:val="0061137C"/>
    <w:rsid w:val="006113B2"/>
    <w:rsid w:val="0061140B"/>
    <w:rsid w:val="0061146C"/>
    <w:rsid w:val="00611513"/>
    <w:rsid w:val="0061152A"/>
    <w:rsid w:val="00611530"/>
    <w:rsid w:val="00611600"/>
    <w:rsid w:val="00611649"/>
    <w:rsid w:val="00611661"/>
    <w:rsid w:val="006116AF"/>
    <w:rsid w:val="006116EF"/>
    <w:rsid w:val="006116F7"/>
    <w:rsid w:val="00611748"/>
    <w:rsid w:val="0061175F"/>
    <w:rsid w:val="00611777"/>
    <w:rsid w:val="006117CC"/>
    <w:rsid w:val="006117E1"/>
    <w:rsid w:val="0061182E"/>
    <w:rsid w:val="0061186C"/>
    <w:rsid w:val="0061187F"/>
    <w:rsid w:val="006118BD"/>
    <w:rsid w:val="006118F5"/>
    <w:rsid w:val="0061193E"/>
    <w:rsid w:val="0061194D"/>
    <w:rsid w:val="00611969"/>
    <w:rsid w:val="00611988"/>
    <w:rsid w:val="00611AE4"/>
    <w:rsid w:val="00611B60"/>
    <w:rsid w:val="00611B96"/>
    <w:rsid w:val="00611C01"/>
    <w:rsid w:val="00611C05"/>
    <w:rsid w:val="00611C0A"/>
    <w:rsid w:val="00611C51"/>
    <w:rsid w:val="00611D04"/>
    <w:rsid w:val="00611D24"/>
    <w:rsid w:val="00611D76"/>
    <w:rsid w:val="00611E0A"/>
    <w:rsid w:val="00611E1E"/>
    <w:rsid w:val="00611E78"/>
    <w:rsid w:val="00611F8F"/>
    <w:rsid w:val="00611F96"/>
    <w:rsid w:val="00611FE6"/>
    <w:rsid w:val="00612009"/>
    <w:rsid w:val="006121AC"/>
    <w:rsid w:val="006121C0"/>
    <w:rsid w:val="006121F5"/>
    <w:rsid w:val="0061241C"/>
    <w:rsid w:val="00612456"/>
    <w:rsid w:val="00612465"/>
    <w:rsid w:val="00612485"/>
    <w:rsid w:val="006124C7"/>
    <w:rsid w:val="00612544"/>
    <w:rsid w:val="0061256B"/>
    <w:rsid w:val="006125A9"/>
    <w:rsid w:val="006125C0"/>
    <w:rsid w:val="006125CD"/>
    <w:rsid w:val="006125DD"/>
    <w:rsid w:val="0061260E"/>
    <w:rsid w:val="00612632"/>
    <w:rsid w:val="00612636"/>
    <w:rsid w:val="006126F9"/>
    <w:rsid w:val="00612734"/>
    <w:rsid w:val="0061274B"/>
    <w:rsid w:val="00612781"/>
    <w:rsid w:val="006127A6"/>
    <w:rsid w:val="006127B8"/>
    <w:rsid w:val="00612847"/>
    <w:rsid w:val="006128F9"/>
    <w:rsid w:val="006128FD"/>
    <w:rsid w:val="006129E7"/>
    <w:rsid w:val="006129EA"/>
    <w:rsid w:val="00612A98"/>
    <w:rsid w:val="00612A99"/>
    <w:rsid w:val="00612B10"/>
    <w:rsid w:val="00612BB3"/>
    <w:rsid w:val="00612BE1"/>
    <w:rsid w:val="00612C65"/>
    <w:rsid w:val="00612D02"/>
    <w:rsid w:val="00612DCE"/>
    <w:rsid w:val="00612DF8"/>
    <w:rsid w:val="00612E20"/>
    <w:rsid w:val="00612E2A"/>
    <w:rsid w:val="00612EC4"/>
    <w:rsid w:val="00612ECA"/>
    <w:rsid w:val="00612EF9"/>
    <w:rsid w:val="00612EFB"/>
    <w:rsid w:val="00612F0B"/>
    <w:rsid w:val="00612FFB"/>
    <w:rsid w:val="00613008"/>
    <w:rsid w:val="006130A6"/>
    <w:rsid w:val="006130D9"/>
    <w:rsid w:val="0061310F"/>
    <w:rsid w:val="00613121"/>
    <w:rsid w:val="00613128"/>
    <w:rsid w:val="00613174"/>
    <w:rsid w:val="0061317F"/>
    <w:rsid w:val="0061324B"/>
    <w:rsid w:val="006132D3"/>
    <w:rsid w:val="006132E7"/>
    <w:rsid w:val="00613397"/>
    <w:rsid w:val="006133B2"/>
    <w:rsid w:val="006133E0"/>
    <w:rsid w:val="0061344A"/>
    <w:rsid w:val="006134DB"/>
    <w:rsid w:val="006134E4"/>
    <w:rsid w:val="00613599"/>
    <w:rsid w:val="006135BE"/>
    <w:rsid w:val="0061368F"/>
    <w:rsid w:val="0061369B"/>
    <w:rsid w:val="0061369C"/>
    <w:rsid w:val="006136C8"/>
    <w:rsid w:val="006136EF"/>
    <w:rsid w:val="0061370B"/>
    <w:rsid w:val="00613726"/>
    <w:rsid w:val="006137CA"/>
    <w:rsid w:val="0061394F"/>
    <w:rsid w:val="00613A2F"/>
    <w:rsid w:val="00613A9C"/>
    <w:rsid w:val="00613AF1"/>
    <w:rsid w:val="00613B48"/>
    <w:rsid w:val="00613B63"/>
    <w:rsid w:val="00613B71"/>
    <w:rsid w:val="00613C20"/>
    <w:rsid w:val="00613CC6"/>
    <w:rsid w:val="00613D90"/>
    <w:rsid w:val="00613DFA"/>
    <w:rsid w:val="00613E3D"/>
    <w:rsid w:val="00613EE2"/>
    <w:rsid w:val="00613EFD"/>
    <w:rsid w:val="00613F40"/>
    <w:rsid w:val="00613F46"/>
    <w:rsid w:val="00613F95"/>
    <w:rsid w:val="00613FA7"/>
    <w:rsid w:val="00613FB6"/>
    <w:rsid w:val="00613FCA"/>
    <w:rsid w:val="0061400D"/>
    <w:rsid w:val="00614086"/>
    <w:rsid w:val="00614107"/>
    <w:rsid w:val="00614130"/>
    <w:rsid w:val="0061416F"/>
    <w:rsid w:val="00614172"/>
    <w:rsid w:val="00614174"/>
    <w:rsid w:val="006141D6"/>
    <w:rsid w:val="006141DA"/>
    <w:rsid w:val="006141ED"/>
    <w:rsid w:val="0061422E"/>
    <w:rsid w:val="00614243"/>
    <w:rsid w:val="006142B8"/>
    <w:rsid w:val="006142CD"/>
    <w:rsid w:val="00614353"/>
    <w:rsid w:val="006143BF"/>
    <w:rsid w:val="006143F4"/>
    <w:rsid w:val="006143F6"/>
    <w:rsid w:val="006144A9"/>
    <w:rsid w:val="00614524"/>
    <w:rsid w:val="006145AA"/>
    <w:rsid w:val="006145AF"/>
    <w:rsid w:val="006145B3"/>
    <w:rsid w:val="006146DF"/>
    <w:rsid w:val="0061470A"/>
    <w:rsid w:val="00614720"/>
    <w:rsid w:val="0061479D"/>
    <w:rsid w:val="00614821"/>
    <w:rsid w:val="0061487E"/>
    <w:rsid w:val="00614885"/>
    <w:rsid w:val="0061490D"/>
    <w:rsid w:val="00614A0B"/>
    <w:rsid w:val="00614A3D"/>
    <w:rsid w:val="00614A64"/>
    <w:rsid w:val="00614A67"/>
    <w:rsid w:val="00614ACB"/>
    <w:rsid w:val="00614B12"/>
    <w:rsid w:val="00614B17"/>
    <w:rsid w:val="00614C6B"/>
    <w:rsid w:val="00614C83"/>
    <w:rsid w:val="00614CCF"/>
    <w:rsid w:val="00614CE3"/>
    <w:rsid w:val="00614D06"/>
    <w:rsid w:val="00614D58"/>
    <w:rsid w:val="00614D86"/>
    <w:rsid w:val="00614DD5"/>
    <w:rsid w:val="00614E4C"/>
    <w:rsid w:val="00614E54"/>
    <w:rsid w:val="00614E95"/>
    <w:rsid w:val="00614F39"/>
    <w:rsid w:val="00614F4B"/>
    <w:rsid w:val="00614FD3"/>
    <w:rsid w:val="00615020"/>
    <w:rsid w:val="0061508F"/>
    <w:rsid w:val="006150C5"/>
    <w:rsid w:val="006150C9"/>
    <w:rsid w:val="006150CA"/>
    <w:rsid w:val="006150CB"/>
    <w:rsid w:val="006150DE"/>
    <w:rsid w:val="006150E5"/>
    <w:rsid w:val="006150EB"/>
    <w:rsid w:val="006150FA"/>
    <w:rsid w:val="00615133"/>
    <w:rsid w:val="00615142"/>
    <w:rsid w:val="00615199"/>
    <w:rsid w:val="006151BC"/>
    <w:rsid w:val="006151FD"/>
    <w:rsid w:val="00615212"/>
    <w:rsid w:val="00615215"/>
    <w:rsid w:val="00615334"/>
    <w:rsid w:val="00615357"/>
    <w:rsid w:val="00615367"/>
    <w:rsid w:val="00615409"/>
    <w:rsid w:val="00615469"/>
    <w:rsid w:val="00615527"/>
    <w:rsid w:val="0061552C"/>
    <w:rsid w:val="0061554E"/>
    <w:rsid w:val="006155A3"/>
    <w:rsid w:val="006156B3"/>
    <w:rsid w:val="0061572C"/>
    <w:rsid w:val="00615733"/>
    <w:rsid w:val="006157CF"/>
    <w:rsid w:val="0061580A"/>
    <w:rsid w:val="00615839"/>
    <w:rsid w:val="0061590C"/>
    <w:rsid w:val="00615933"/>
    <w:rsid w:val="006159A2"/>
    <w:rsid w:val="00615A10"/>
    <w:rsid w:val="00615A11"/>
    <w:rsid w:val="00615A68"/>
    <w:rsid w:val="00615A8D"/>
    <w:rsid w:val="00615ADC"/>
    <w:rsid w:val="00615B9A"/>
    <w:rsid w:val="00615C52"/>
    <w:rsid w:val="00615C76"/>
    <w:rsid w:val="00615CFD"/>
    <w:rsid w:val="00615D0C"/>
    <w:rsid w:val="00615D78"/>
    <w:rsid w:val="00615E20"/>
    <w:rsid w:val="00615E7F"/>
    <w:rsid w:val="0061601D"/>
    <w:rsid w:val="00616025"/>
    <w:rsid w:val="00616027"/>
    <w:rsid w:val="00616032"/>
    <w:rsid w:val="00616058"/>
    <w:rsid w:val="00616059"/>
    <w:rsid w:val="006160A0"/>
    <w:rsid w:val="006160CF"/>
    <w:rsid w:val="00616150"/>
    <w:rsid w:val="0061615C"/>
    <w:rsid w:val="006161EC"/>
    <w:rsid w:val="006161F9"/>
    <w:rsid w:val="00616208"/>
    <w:rsid w:val="00616217"/>
    <w:rsid w:val="0061622D"/>
    <w:rsid w:val="0061623D"/>
    <w:rsid w:val="006162AC"/>
    <w:rsid w:val="00616378"/>
    <w:rsid w:val="0061637A"/>
    <w:rsid w:val="006163AF"/>
    <w:rsid w:val="006163E7"/>
    <w:rsid w:val="00616469"/>
    <w:rsid w:val="0061646F"/>
    <w:rsid w:val="006164BF"/>
    <w:rsid w:val="00616506"/>
    <w:rsid w:val="0061650C"/>
    <w:rsid w:val="00616675"/>
    <w:rsid w:val="00616680"/>
    <w:rsid w:val="006166A9"/>
    <w:rsid w:val="0061678D"/>
    <w:rsid w:val="00616911"/>
    <w:rsid w:val="0061699E"/>
    <w:rsid w:val="00616A5C"/>
    <w:rsid w:val="00616ACB"/>
    <w:rsid w:val="00616ACD"/>
    <w:rsid w:val="00616B26"/>
    <w:rsid w:val="00616B67"/>
    <w:rsid w:val="00616B6E"/>
    <w:rsid w:val="00616B97"/>
    <w:rsid w:val="00616BA2"/>
    <w:rsid w:val="00616BC5"/>
    <w:rsid w:val="00616C41"/>
    <w:rsid w:val="00616C75"/>
    <w:rsid w:val="00616C91"/>
    <w:rsid w:val="00616CB2"/>
    <w:rsid w:val="00616CEA"/>
    <w:rsid w:val="00616D3B"/>
    <w:rsid w:val="00616D86"/>
    <w:rsid w:val="00616DA2"/>
    <w:rsid w:val="00616DD3"/>
    <w:rsid w:val="00616E09"/>
    <w:rsid w:val="00616E17"/>
    <w:rsid w:val="00616E35"/>
    <w:rsid w:val="00616E65"/>
    <w:rsid w:val="00616F80"/>
    <w:rsid w:val="00617096"/>
    <w:rsid w:val="00617099"/>
    <w:rsid w:val="006170C4"/>
    <w:rsid w:val="006170FE"/>
    <w:rsid w:val="00617123"/>
    <w:rsid w:val="0061715F"/>
    <w:rsid w:val="00617245"/>
    <w:rsid w:val="00617291"/>
    <w:rsid w:val="006172BE"/>
    <w:rsid w:val="00617316"/>
    <w:rsid w:val="0061736B"/>
    <w:rsid w:val="006173C7"/>
    <w:rsid w:val="006173E0"/>
    <w:rsid w:val="00617405"/>
    <w:rsid w:val="0061743A"/>
    <w:rsid w:val="0061748E"/>
    <w:rsid w:val="00617568"/>
    <w:rsid w:val="00617573"/>
    <w:rsid w:val="006175B0"/>
    <w:rsid w:val="006175BB"/>
    <w:rsid w:val="006175EB"/>
    <w:rsid w:val="0061763D"/>
    <w:rsid w:val="006176AA"/>
    <w:rsid w:val="00617701"/>
    <w:rsid w:val="00617739"/>
    <w:rsid w:val="0061786A"/>
    <w:rsid w:val="006178FD"/>
    <w:rsid w:val="00617921"/>
    <w:rsid w:val="00617944"/>
    <w:rsid w:val="0061798C"/>
    <w:rsid w:val="00617A59"/>
    <w:rsid w:val="00617AAC"/>
    <w:rsid w:val="00617B44"/>
    <w:rsid w:val="00617B91"/>
    <w:rsid w:val="00617BB6"/>
    <w:rsid w:val="00617C44"/>
    <w:rsid w:val="00617C9B"/>
    <w:rsid w:val="00617CA6"/>
    <w:rsid w:val="00617D8A"/>
    <w:rsid w:val="00617DB5"/>
    <w:rsid w:val="00617DE8"/>
    <w:rsid w:val="00617E71"/>
    <w:rsid w:val="00617F0D"/>
    <w:rsid w:val="00617F89"/>
    <w:rsid w:val="00620014"/>
    <w:rsid w:val="00620173"/>
    <w:rsid w:val="006201F6"/>
    <w:rsid w:val="00620290"/>
    <w:rsid w:val="006202BF"/>
    <w:rsid w:val="00620347"/>
    <w:rsid w:val="0062035C"/>
    <w:rsid w:val="006203AC"/>
    <w:rsid w:val="006203E3"/>
    <w:rsid w:val="006204F6"/>
    <w:rsid w:val="0062050B"/>
    <w:rsid w:val="006205C4"/>
    <w:rsid w:val="006205C9"/>
    <w:rsid w:val="006205F5"/>
    <w:rsid w:val="0062068C"/>
    <w:rsid w:val="006206DB"/>
    <w:rsid w:val="006206F3"/>
    <w:rsid w:val="006207D2"/>
    <w:rsid w:val="00620821"/>
    <w:rsid w:val="00620881"/>
    <w:rsid w:val="00620888"/>
    <w:rsid w:val="00620940"/>
    <w:rsid w:val="00620976"/>
    <w:rsid w:val="00620982"/>
    <w:rsid w:val="006209BD"/>
    <w:rsid w:val="00620A20"/>
    <w:rsid w:val="00620A2D"/>
    <w:rsid w:val="00620ABD"/>
    <w:rsid w:val="00620B12"/>
    <w:rsid w:val="00620B13"/>
    <w:rsid w:val="00620B2B"/>
    <w:rsid w:val="00620B54"/>
    <w:rsid w:val="00620BC0"/>
    <w:rsid w:val="00620C02"/>
    <w:rsid w:val="00620C1C"/>
    <w:rsid w:val="00620CE0"/>
    <w:rsid w:val="00620CE5"/>
    <w:rsid w:val="00620D01"/>
    <w:rsid w:val="00620D4A"/>
    <w:rsid w:val="00620E03"/>
    <w:rsid w:val="00620EAC"/>
    <w:rsid w:val="00620EC7"/>
    <w:rsid w:val="0062109B"/>
    <w:rsid w:val="0062115C"/>
    <w:rsid w:val="0062116D"/>
    <w:rsid w:val="00621170"/>
    <w:rsid w:val="0062117A"/>
    <w:rsid w:val="006211A2"/>
    <w:rsid w:val="006211AB"/>
    <w:rsid w:val="006211F1"/>
    <w:rsid w:val="00621224"/>
    <w:rsid w:val="00621253"/>
    <w:rsid w:val="0062128F"/>
    <w:rsid w:val="006212A7"/>
    <w:rsid w:val="006212B1"/>
    <w:rsid w:val="006212C8"/>
    <w:rsid w:val="006212FB"/>
    <w:rsid w:val="00621368"/>
    <w:rsid w:val="0062136F"/>
    <w:rsid w:val="006213AE"/>
    <w:rsid w:val="006213F1"/>
    <w:rsid w:val="00621414"/>
    <w:rsid w:val="0062144D"/>
    <w:rsid w:val="00621452"/>
    <w:rsid w:val="00621464"/>
    <w:rsid w:val="00621482"/>
    <w:rsid w:val="006215AF"/>
    <w:rsid w:val="006215B9"/>
    <w:rsid w:val="0062160F"/>
    <w:rsid w:val="0062162E"/>
    <w:rsid w:val="0062164D"/>
    <w:rsid w:val="00621657"/>
    <w:rsid w:val="006216BF"/>
    <w:rsid w:val="006216C2"/>
    <w:rsid w:val="0062170D"/>
    <w:rsid w:val="0062171E"/>
    <w:rsid w:val="00621731"/>
    <w:rsid w:val="00621778"/>
    <w:rsid w:val="00621812"/>
    <w:rsid w:val="00621937"/>
    <w:rsid w:val="00621B01"/>
    <w:rsid w:val="00621B28"/>
    <w:rsid w:val="00621B61"/>
    <w:rsid w:val="00621B6D"/>
    <w:rsid w:val="00621B79"/>
    <w:rsid w:val="00621BB2"/>
    <w:rsid w:val="00621C02"/>
    <w:rsid w:val="00621C28"/>
    <w:rsid w:val="00621C41"/>
    <w:rsid w:val="00621CCB"/>
    <w:rsid w:val="00621CD6"/>
    <w:rsid w:val="00621D8D"/>
    <w:rsid w:val="00621D9B"/>
    <w:rsid w:val="00621EC3"/>
    <w:rsid w:val="00621ED8"/>
    <w:rsid w:val="00621EFE"/>
    <w:rsid w:val="00621F1C"/>
    <w:rsid w:val="00621F52"/>
    <w:rsid w:val="00621F6B"/>
    <w:rsid w:val="00621F8C"/>
    <w:rsid w:val="00622025"/>
    <w:rsid w:val="00622034"/>
    <w:rsid w:val="0062206B"/>
    <w:rsid w:val="00622102"/>
    <w:rsid w:val="0062212F"/>
    <w:rsid w:val="00622156"/>
    <w:rsid w:val="0062215A"/>
    <w:rsid w:val="006221C0"/>
    <w:rsid w:val="006222B1"/>
    <w:rsid w:val="006222CC"/>
    <w:rsid w:val="00622309"/>
    <w:rsid w:val="00622403"/>
    <w:rsid w:val="00622418"/>
    <w:rsid w:val="00622445"/>
    <w:rsid w:val="0062246D"/>
    <w:rsid w:val="00622480"/>
    <w:rsid w:val="006224E3"/>
    <w:rsid w:val="0062252F"/>
    <w:rsid w:val="00622571"/>
    <w:rsid w:val="006225A0"/>
    <w:rsid w:val="006225B9"/>
    <w:rsid w:val="006225C2"/>
    <w:rsid w:val="0062262F"/>
    <w:rsid w:val="006227C4"/>
    <w:rsid w:val="0062285D"/>
    <w:rsid w:val="00622875"/>
    <w:rsid w:val="0062290D"/>
    <w:rsid w:val="0062299F"/>
    <w:rsid w:val="00622A1A"/>
    <w:rsid w:val="00622A63"/>
    <w:rsid w:val="00622AA7"/>
    <w:rsid w:val="00622BD4"/>
    <w:rsid w:val="00622C0B"/>
    <w:rsid w:val="00622C35"/>
    <w:rsid w:val="00622D0E"/>
    <w:rsid w:val="00622D29"/>
    <w:rsid w:val="00622D49"/>
    <w:rsid w:val="00622DBF"/>
    <w:rsid w:val="00622DCB"/>
    <w:rsid w:val="00622DD0"/>
    <w:rsid w:val="00622E73"/>
    <w:rsid w:val="00622E89"/>
    <w:rsid w:val="00622EE9"/>
    <w:rsid w:val="00622F44"/>
    <w:rsid w:val="00622F47"/>
    <w:rsid w:val="00622F55"/>
    <w:rsid w:val="00622FA3"/>
    <w:rsid w:val="00623069"/>
    <w:rsid w:val="0062307E"/>
    <w:rsid w:val="006230CA"/>
    <w:rsid w:val="006230E7"/>
    <w:rsid w:val="006230FD"/>
    <w:rsid w:val="0062316B"/>
    <w:rsid w:val="00623194"/>
    <w:rsid w:val="006231BC"/>
    <w:rsid w:val="006231FB"/>
    <w:rsid w:val="00623286"/>
    <w:rsid w:val="006232A8"/>
    <w:rsid w:val="006232DB"/>
    <w:rsid w:val="00623388"/>
    <w:rsid w:val="006233AD"/>
    <w:rsid w:val="006233D3"/>
    <w:rsid w:val="00623465"/>
    <w:rsid w:val="006234F4"/>
    <w:rsid w:val="00623569"/>
    <w:rsid w:val="00623577"/>
    <w:rsid w:val="00623632"/>
    <w:rsid w:val="00623634"/>
    <w:rsid w:val="00623696"/>
    <w:rsid w:val="00623776"/>
    <w:rsid w:val="006237D5"/>
    <w:rsid w:val="006237F9"/>
    <w:rsid w:val="00623875"/>
    <w:rsid w:val="006238DA"/>
    <w:rsid w:val="0062393E"/>
    <w:rsid w:val="00623979"/>
    <w:rsid w:val="00623A28"/>
    <w:rsid w:val="00623A42"/>
    <w:rsid w:val="00623A7F"/>
    <w:rsid w:val="00623AB3"/>
    <w:rsid w:val="00623B08"/>
    <w:rsid w:val="00623B59"/>
    <w:rsid w:val="00623B9B"/>
    <w:rsid w:val="00623C04"/>
    <w:rsid w:val="00623D7F"/>
    <w:rsid w:val="00623D95"/>
    <w:rsid w:val="00623D9A"/>
    <w:rsid w:val="00623E92"/>
    <w:rsid w:val="00623E94"/>
    <w:rsid w:val="0062400F"/>
    <w:rsid w:val="00624013"/>
    <w:rsid w:val="00624018"/>
    <w:rsid w:val="006240A6"/>
    <w:rsid w:val="006240C4"/>
    <w:rsid w:val="0062410F"/>
    <w:rsid w:val="00624116"/>
    <w:rsid w:val="00624158"/>
    <w:rsid w:val="0062417E"/>
    <w:rsid w:val="00624185"/>
    <w:rsid w:val="006241A1"/>
    <w:rsid w:val="00624223"/>
    <w:rsid w:val="00624310"/>
    <w:rsid w:val="00624432"/>
    <w:rsid w:val="00624441"/>
    <w:rsid w:val="00624499"/>
    <w:rsid w:val="006244A1"/>
    <w:rsid w:val="00624512"/>
    <w:rsid w:val="0062453C"/>
    <w:rsid w:val="006245D5"/>
    <w:rsid w:val="006245DB"/>
    <w:rsid w:val="006246FE"/>
    <w:rsid w:val="00624780"/>
    <w:rsid w:val="00624783"/>
    <w:rsid w:val="006247FE"/>
    <w:rsid w:val="00624820"/>
    <w:rsid w:val="00624821"/>
    <w:rsid w:val="00624828"/>
    <w:rsid w:val="006248BA"/>
    <w:rsid w:val="006248E7"/>
    <w:rsid w:val="006248ED"/>
    <w:rsid w:val="00624904"/>
    <w:rsid w:val="00624924"/>
    <w:rsid w:val="00624A94"/>
    <w:rsid w:val="00624AA7"/>
    <w:rsid w:val="00624AB7"/>
    <w:rsid w:val="00624AF9"/>
    <w:rsid w:val="00624B33"/>
    <w:rsid w:val="00624BDE"/>
    <w:rsid w:val="00624D18"/>
    <w:rsid w:val="00624DA1"/>
    <w:rsid w:val="00624E0B"/>
    <w:rsid w:val="00624E1D"/>
    <w:rsid w:val="00624E2F"/>
    <w:rsid w:val="00624F7E"/>
    <w:rsid w:val="00625027"/>
    <w:rsid w:val="00625045"/>
    <w:rsid w:val="00625080"/>
    <w:rsid w:val="006250A7"/>
    <w:rsid w:val="00625111"/>
    <w:rsid w:val="00625158"/>
    <w:rsid w:val="006251A4"/>
    <w:rsid w:val="006251AF"/>
    <w:rsid w:val="006251CB"/>
    <w:rsid w:val="0062529B"/>
    <w:rsid w:val="006252DF"/>
    <w:rsid w:val="00625319"/>
    <w:rsid w:val="0062533C"/>
    <w:rsid w:val="0062534F"/>
    <w:rsid w:val="006254A5"/>
    <w:rsid w:val="006254AD"/>
    <w:rsid w:val="0062559D"/>
    <w:rsid w:val="006255A4"/>
    <w:rsid w:val="006255C3"/>
    <w:rsid w:val="0062560D"/>
    <w:rsid w:val="006256D0"/>
    <w:rsid w:val="006256FA"/>
    <w:rsid w:val="0062572B"/>
    <w:rsid w:val="00625756"/>
    <w:rsid w:val="0062577A"/>
    <w:rsid w:val="0062578D"/>
    <w:rsid w:val="00625794"/>
    <w:rsid w:val="006257F6"/>
    <w:rsid w:val="0062583A"/>
    <w:rsid w:val="006258E8"/>
    <w:rsid w:val="006258F8"/>
    <w:rsid w:val="0062590B"/>
    <w:rsid w:val="0062593C"/>
    <w:rsid w:val="006259AF"/>
    <w:rsid w:val="006259C7"/>
    <w:rsid w:val="006259CF"/>
    <w:rsid w:val="006259DD"/>
    <w:rsid w:val="00625A11"/>
    <w:rsid w:val="00625ADF"/>
    <w:rsid w:val="00625AEA"/>
    <w:rsid w:val="00625AF2"/>
    <w:rsid w:val="00625AFA"/>
    <w:rsid w:val="00625B75"/>
    <w:rsid w:val="00625B83"/>
    <w:rsid w:val="00625BBB"/>
    <w:rsid w:val="00625BCA"/>
    <w:rsid w:val="00625C0A"/>
    <w:rsid w:val="00625C2E"/>
    <w:rsid w:val="00625C5F"/>
    <w:rsid w:val="00625CA0"/>
    <w:rsid w:val="00625CA2"/>
    <w:rsid w:val="00625E89"/>
    <w:rsid w:val="00625EAE"/>
    <w:rsid w:val="00625F00"/>
    <w:rsid w:val="00625F05"/>
    <w:rsid w:val="00625F65"/>
    <w:rsid w:val="00625F89"/>
    <w:rsid w:val="0062602C"/>
    <w:rsid w:val="00626068"/>
    <w:rsid w:val="00626101"/>
    <w:rsid w:val="00626199"/>
    <w:rsid w:val="0062619F"/>
    <w:rsid w:val="006261CF"/>
    <w:rsid w:val="006261F3"/>
    <w:rsid w:val="00626214"/>
    <w:rsid w:val="00626248"/>
    <w:rsid w:val="00626257"/>
    <w:rsid w:val="00626273"/>
    <w:rsid w:val="00626275"/>
    <w:rsid w:val="006262E8"/>
    <w:rsid w:val="006262F7"/>
    <w:rsid w:val="00626382"/>
    <w:rsid w:val="00626386"/>
    <w:rsid w:val="006263B3"/>
    <w:rsid w:val="006263BB"/>
    <w:rsid w:val="006263BE"/>
    <w:rsid w:val="00626447"/>
    <w:rsid w:val="0062649B"/>
    <w:rsid w:val="006264A7"/>
    <w:rsid w:val="006264F9"/>
    <w:rsid w:val="00626523"/>
    <w:rsid w:val="00626550"/>
    <w:rsid w:val="0062656A"/>
    <w:rsid w:val="00626573"/>
    <w:rsid w:val="006265CF"/>
    <w:rsid w:val="006265E3"/>
    <w:rsid w:val="006266C4"/>
    <w:rsid w:val="006266C5"/>
    <w:rsid w:val="006266F1"/>
    <w:rsid w:val="006266F4"/>
    <w:rsid w:val="0062670C"/>
    <w:rsid w:val="0062675B"/>
    <w:rsid w:val="0062678F"/>
    <w:rsid w:val="006267C5"/>
    <w:rsid w:val="00626841"/>
    <w:rsid w:val="006268BF"/>
    <w:rsid w:val="006268F4"/>
    <w:rsid w:val="00626941"/>
    <w:rsid w:val="00626981"/>
    <w:rsid w:val="00626A98"/>
    <w:rsid w:val="00626B69"/>
    <w:rsid w:val="00626C86"/>
    <w:rsid w:val="00626D50"/>
    <w:rsid w:val="00626DA7"/>
    <w:rsid w:val="00626DD4"/>
    <w:rsid w:val="00626E8B"/>
    <w:rsid w:val="00626EB1"/>
    <w:rsid w:val="00626F53"/>
    <w:rsid w:val="00626F7E"/>
    <w:rsid w:val="00626F8A"/>
    <w:rsid w:val="00626F9A"/>
    <w:rsid w:val="00627069"/>
    <w:rsid w:val="0062714B"/>
    <w:rsid w:val="006271AF"/>
    <w:rsid w:val="00627224"/>
    <w:rsid w:val="0062746E"/>
    <w:rsid w:val="0062747A"/>
    <w:rsid w:val="00627483"/>
    <w:rsid w:val="00627543"/>
    <w:rsid w:val="00627593"/>
    <w:rsid w:val="00627663"/>
    <w:rsid w:val="006276C9"/>
    <w:rsid w:val="00627713"/>
    <w:rsid w:val="0062779C"/>
    <w:rsid w:val="006277F2"/>
    <w:rsid w:val="0062780F"/>
    <w:rsid w:val="00627812"/>
    <w:rsid w:val="006278FE"/>
    <w:rsid w:val="00627903"/>
    <w:rsid w:val="0062799F"/>
    <w:rsid w:val="006279FC"/>
    <w:rsid w:val="00627A7D"/>
    <w:rsid w:val="00627B05"/>
    <w:rsid w:val="00627B21"/>
    <w:rsid w:val="00627BD9"/>
    <w:rsid w:val="00627C08"/>
    <w:rsid w:val="00627C52"/>
    <w:rsid w:val="00627C82"/>
    <w:rsid w:val="00627C9B"/>
    <w:rsid w:val="00627CFA"/>
    <w:rsid w:val="00627D4B"/>
    <w:rsid w:val="00627D9E"/>
    <w:rsid w:val="00627DBA"/>
    <w:rsid w:val="00627DE1"/>
    <w:rsid w:val="00627E26"/>
    <w:rsid w:val="00627E5B"/>
    <w:rsid w:val="00627E88"/>
    <w:rsid w:val="00627EBB"/>
    <w:rsid w:val="00627EBF"/>
    <w:rsid w:val="00627EE0"/>
    <w:rsid w:val="00627EF2"/>
    <w:rsid w:val="00627F63"/>
    <w:rsid w:val="0062C448"/>
    <w:rsid w:val="0063009F"/>
    <w:rsid w:val="006300DA"/>
    <w:rsid w:val="00630143"/>
    <w:rsid w:val="006302FB"/>
    <w:rsid w:val="00630307"/>
    <w:rsid w:val="0063032F"/>
    <w:rsid w:val="00630388"/>
    <w:rsid w:val="0063047E"/>
    <w:rsid w:val="00630484"/>
    <w:rsid w:val="0063049E"/>
    <w:rsid w:val="00630504"/>
    <w:rsid w:val="0063051B"/>
    <w:rsid w:val="0063057F"/>
    <w:rsid w:val="006305AE"/>
    <w:rsid w:val="00630636"/>
    <w:rsid w:val="00630649"/>
    <w:rsid w:val="00630664"/>
    <w:rsid w:val="00630666"/>
    <w:rsid w:val="00630706"/>
    <w:rsid w:val="0063070F"/>
    <w:rsid w:val="006307F3"/>
    <w:rsid w:val="00630802"/>
    <w:rsid w:val="00630803"/>
    <w:rsid w:val="0063082B"/>
    <w:rsid w:val="00630883"/>
    <w:rsid w:val="006308A3"/>
    <w:rsid w:val="006308D6"/>
    <w:rsid w:val="0063093C"/>
    <w:rsid w:val="00630983"/>
    <w:rsid w:val="006309D7"/>
    <w:rsid w:val="006309F4"/>
    <w:rsid w:val="00630A2A"/>
    <w:rsid w:val="00630A94"/>
    <w:rsid w:val="00630AA1"/>
    <w:rsid w:val="00630B1F"/>
    <w:rsid w:val="00630B61"/>
    <w:rsid w:val="00630C15"/>
    <w:rsid w:val="00630C49"/>
    <w:rsid w:val="00630C8D"/>
    <w:rsid w:val="00630CF0"/>
    <w:rsid w:val="00630DDF"/>
    <w:rsid w:val="00630E44"/>
    <w:rsid w:val="00630F24"/>
    <w:rsid w:val="00630FDD"/>
    <w:rsid w:val="00631010"/>
    <w:rsid w:val="0063106A"/>
    <w:rsid w:val="006310F3"/>
    <w:rsid w:val="00631127"/>
    <w:rsid w:val="00631193"/>
    <w:rsid w:val="0063119D"/>
    <w:rsid w:val="00631234"/>
    <w:rsid w:val="0063124C"/>
    <w:rsid w:val="006312C8"/>
    <w:rsid w:val="006312EF"/>
    <w:rsid w:val="00631388"/>
    <w:rsid w:val="0063139F"/>
    <w:rsid w:val="006313E0"/>
    <w:rsid w:val="00631431"/>
    <w:rsid w:val="0063147C"/>
    <w:rsid w:val="00631503"/>
    <w:rsid w:val="0063159A"/>
    <w:rsid w:val="006315F1"/>
    <w:rsid w:val="006316BC"/>
    <w:rsid w:val="006316CC"/>
    <w:rsid w:val="0063179F"/>
    <w:rsid w:val="00631808"/>
    <w:rsid w:val="0063187F"/>
    <w:rsid w:val="006318A7"/>
    <w:rsid w:val="006319FF"/>
    <w:rsid w:val="00631AB3"/>
    <w:rsid w:val="00631AC2"/>
    <w:rsid w:val="00631B1A"/>
    <w:rsid w:val="00631C83"/>
    <w:rsid w:val="00631C98"/>
    <w:rsid w:val="00631CD4"/>
    <w:rsid w:val="00631CE2"/>
    <w:rsid w:val="00631D30"/>
    <w:rsid w:val="00631D60"/>
    <w:rsid w:val="00631E22"/>
    <w:rsid w:val="00631E7A"/>
    <w:rsid w:val="00631E92"/>
    <w:rsid w:val="00631FD7"/>
    <w:rsid w:val="00631FEF"/>
    <w:rsid w:val="00631FF7"/>
    <w:rsid w:val="0063204B"/>
    <w:rsid w:val="006320AC"/>
    <w:rsid w:val="006320B2"/>
    <w:rsid w:val="00632101"/>
    <w:rsid w:val="00632118"/>
    <w:rsid w:val="00632123"/>
    <w:rsid w:val="00632143"/>
    <w:rsid w:val="00632148"/>
    <w:rsid w:val="006321DE"/>
    <w:rsid w:val="006321EC"/>
    <w:rsid w:val="00632219"/>
    <w:rsid w:val="006322CA"/>
    <w:rsid w:val="00632396"/>
    <w:rsid w:val="006323D0"/>
    <w:rsid w:val="00632430"/>
    <w:rsid w:val="00632450"/>
    <w:rsid w:val="0063271C"/>
    <w:rsid w:val="006327BA"/>
    <w:rsid w:val="006327D0"/>
    <w:rsid w:val="006327D4"/>
    <w:rsid w:val="00632823"/>
    <w:rsid w:val="00632865"/>
    <w:rsid w:val="0063287A"/>
    <w:rsid w:val="0063289D"/>
    <w:rsid w:val="00632912"/>
    <w:rsid w:val="00632972"/>
    <w:rsid w:val="0063298E"/>
    <w:rsid w:val="006329DA"/>
    <w:rsid w:val="00632B0D"/>
    <w:rsid w:val="00632B94"/>
    <w:rsid w:val="00632BA5"/>
    <w:rsid w:val="00632C11"/>
    <w:rsid w:val="00632C66"/>
    <w:rsid w:val="00632D12"/>
    <w:rsid w:val="00632D3B"/>
    <w:rsid w:val="00632D4D"/>
    <w:rsid w:val="00632DEA"/>
    <w:rsid w:val="00632E18"/>
    <w:rsid w:val="00632EA5"/>
    <w:rsid w:val="00632EE9"/>
    <w:rsid w:val="00633071"/>
    <w:rsid w:val="00633230"/>
    <w:rsid w:val="00633252"/>
    <w:rsid w:val="00633313"/>
    <w:rsid w:val="0063333A"/>
    <w:rsid w:val="00633407"/>
    <w:rsid w:val="0063340E"/>
    <w:rsid w:val="00633479"/>
    <w:rsid w:val="00633532"/>
    <w:rsid w:val="0063358D"/>
    <w:rsid w:val="006335CC"/>
    <w:rsid w:val="006335FD"/>
    <w:rsid w:val="00633605"/>
    <w:rsid w:val="0063361A"/>
    <w:rsid w:val="00633648"/>
    <w:rsid w:val="006336A0"/>
    <w:rsid w:val="006336FB"/>
    <w:rsid w:val="00633793"/>
    <w:rsid w:val="006337D1"/>
    <w:rsid w:val="00633802"/>
    <w:rsid w:val="0063385D"/>
    <w:rsid w:val="006338E5"/>
    <w:rsid w:val="00633962"/>
    <w:rsid w:val="0063397C"/>
    <w:rsid w:val="0063397D"/>
    <w:rsid w:val="006339F8"/>
    <w:rsid w:val="00633A30"/>
    <w:rsid w:val="00633A5E"/>
    <w:rsid w:val="00633A67"/>
    <w:rsid w:val="00633AA0"/>
    <w:rsid w:val="00633B35"/>
    <w:rsid w:val="00633B37"/>
    <w:rsid w:val="00633B5C"/>
    <w:rsid w:val="00633C0C"/>
    <w:rsid w:val="00633C14"/>
    <w:rsid w:val="00633C28"/>
    <w:rsid w:val="00633C54"/>
    <w:rsid w:val="00633C6E"/>
    <w:rsid w:val="00633C82"/>
    <w:rsid w:val="00633C90"/>
    <w:rsid w:val="00633C93"/>
    <w:rsid w:val="00633C9D"/>
    <w:rsid w:val="00633CE8"/>
    <w:rsid w:val="00633D69"/>
    <w:rsid w:val="00633DAA"/>
    <w:rsid w:val="00633DAB"/>
    <w:rsid w:val="00633E42"/>
    <w:rsid w:val="00633E50"/>
    <w:rsid w:val="00633E98"/>
    <w:rsid w:val="00633E9B"/>
    <w:rsid w:val="00633EB8"/>
    <w:rsid w:val="00633F01"/>
    <w:rsid w:val="00633F8D"/>
    <w:rsid w:val="00633FB3"/>
    <w:rsid w:val="00633FBC"/>
    <w:rsid w:val="00633FC7"/>
    <w:rsid w:val="0063406B"/>
    <w:rsid w:val="00634097"/>
    <w:rsid w:val="006340F1"/>
    <w:rsid w:val="00634170"/>
    <w:rsid w:val="00634277"/>
    <w:rsid w:val="0063437D"/>
    <w:rsid w:val="00634417"/>
    <w:rsid w:val="0063449D"/>
    <w:rsid w:val="00634525"/>
    <w:rsid w:val="0063452F"/>
    <w:rsid w:val="00634565"/>
    <w:rsid w:val="006345F0"/>
    <w:rsid w:val="00634602"/>
    <w:rsid w:val="00634632"/>
    <w:rsid w:val="00634682"/>
    <w:rsid w:val="0063469C"/>
    <w:rsid w:val="006346E4"/>
    <w:rsid w:val="006346F1"/>
    <w:rsid w:val="00634708"/>
    <w:rsid w:val="00634837"/>
    <w:rsid w:val="00634859"/>
    <w:rsid w:val="00634875"/>
    <w:rsid w:val="00634890"/>
    <w:rsid w:val="006348A5"/>
    <w:rsid w:val="006348B0"/>
    <w:rsid w:val="00634908"/>
    <w:rsid w:val="00634970"/>
    <w:rsid w:val="00634971"/>
    <w:rsid w:val="00634A00"/>
    <w:rsid w:val="00634A3B"/>
    <w:rsid w:val="00634A52"/>
    <w:rsid w:val="00634A77"/>
    <w:rsid w:val="00634A9A"/>
    <w:rsid w:val="00634B1E"/>
    <w:rsid w:val="00634B2A"/>
    <w:rsid w:val="00634B3A"/>
    <w:rsid w:val="00634B85"/>
    <w:rsid w:val="00634C94"/>
    <w:rsid w:val="00634D0E"/>
    <w:rsid w:val="00634DCD"/>
    <w:rsid w:val="00634DF8"/>
    <w:rsid w:val="00634EB2"/>
    <w:rsid w:val="00634EDF"/>
    <w:rsid w:val="00634F10"/>
    <w:rsid w:val="00634F4E"/>
    <w:rsid w:val="00634F77"/>
    <w:rsid w:val="00634FB1"/>
    <w:rsid w:val="00635019"/>
    <w:rsid w:val="006350AF"/>
    <w:rsid w:val="006350F3"/>
    <w:rsid w:val="0063512A"/>
    <w:rsid w:val="00635151"/>
    <w:rsid w:val="00635190"/>
    <w:rsid w:val="006353D7"/>
    <w:rsid w:val="006353E8"/>
    <w:rsid w:val="00635451"/>
    <w:rsid w:val="0063545D"/>
    <w:rsid w:val="006354A9"/>
    <w:rsid w:val="006354B7"/>
    <w:rsid w:val="006354C1"/>
    <w:rsid w:val="006354EC"/>
    <w:rsid w:val="00635534"/>
    <w:rsid w:val="0063553B"/>
    <w:rsid w:val="00635565"/>
    <w:rsid w:val="00635593"/>
    <w:rsid w:val="006355E6"/>
    <w:rsid w:val="00635605"/>
    <w:rsid w:val="00635647"/>
    <w:rsid w:val="00635674"/>
    <w:rsid w:val="0063567E"/>
    <w:rsid w:val="00635696"/>
    <w:rsid w:val="006356A6"/>
    <w:rsid w:val="006356B5"/>
    <w:rsid w:val="00635748"/>
    <w:rsid w:val="006358C8"/>
    <w:rsid w:val="006358CA"/>
    <w:rsid w:val="00635910"/>
    <w:rsid w:val="00635986"/>
    <w:rsid w:val="00635A44"/>
    <w:rsid w:val="00635ACF"/>
    <w:rsid w:val="00635ADB"/>
    <w:rsid w:val="00635B05"/>
    <w:rsid w:val="00635C38"/>
    <w:rsid w:val="00635D27"/>
    <w:rsid w:val="00635D39"/>
    <w:rsid w:val="00635D5A"/>
    <w:rsid w:val="00635D69"/>
    <w:rsid w:val="00635E39"/>
    <w:rsid w:val="00635EFF"/>
    <w:rsid w:val="00635F12"/>
    <w:rsid w:val="00635F33"/>
    <w:rsid w:val="00635F37"/>
    <w:rsid w:val="00635FC9"/>
    <w:rsid w:val="00635FD5"/>
    <w:rsid w:val="00636005"/>
    <w:rsid w:val="006360D1"/>
    <w:rsid w:val="006360F0"/>
    <w:rsid w:val="006360FF"/>
    <w:rsid w:val="00636184"/>
    <w:rsid w:val="00636188"/>
    <w:rsid w:val="006361C2"/>
    <w:rsid w:val="006361EF"/>
    <w:rsid w:val="006361F8"/>
    <w:rsid w:val="006362AD"/>
    <w:rsid w:val="0063637E"/>
    <w:rsid w:val="006363FA"/>
    <w:rsid w:val="0063651C"/>
    <w:rsid w:val="0063654C"/>
    <w:rsid w:val="006365A0"/>
    <w:rsid w:val="00636679"/>
    <w:rsid w:val="006366CC"/>
    <w:rsid w:val="0063670B"/>
    <w:rsid w:val="00636713"/>
    <w:rsid w:val="00636771"/>
    <w:rsid w:val="006367CB"/>
    <w:rsid w:val="00636899"/>
    <w:rsid w:val="006368D4"/>
    <w:rsid w:val="00636922"/>
    <w:rsid w:val="00636997"/>
    <w:rsid w:val="006369D1"/>
    <w:rsid w:val="00636A9D"/>
    <w:rsid w:val="00636B49"/>
    <w:rsid w:val="00636B72"/>
    <w:rsid w:val="00636BB0"/>
    <w:rsid w:val="00636BE3"/>
    <w:rsid w:val="00636BE4"/>
    <w:rsid w:val="00636BF3"/>
    <w:rsid w:val="00636CE4"/>
    <w:rsid w:val="00636CF8"/>
    <w:rsid w:val="00636D0A"/>
    <w:rsid w:val="00636DA6"/>
    <w:rsid w:val="00636DAC"/>
    <w:rsid w:val="00636DD1"/>
    <w:rsid w:val="00636DDD"/>
    <w:rsid w:val="00636E8C"/>
    <w:rsid w:val="00636EB9"/>
    <w:rsid w:val="00636EC9"/>
    <w:rsid w:val="00636F0D"/>
    <w:rsid w:val="00636F28"/>
    <w:rsid w:val="0063702E"/>
    <w:rsid w:val="00637092"/>
    <w:rsid w:val="006370C4"/>
    <w:rsid w:val="006370D7"/>
    <w:rsid w:val="0063713D"/>
    <w:rsid w:val="00637164"/>
    <w:rsid w:val="0063716B"/>
    <w:rsid w:val="006371A1"/>
    <w:rsid w:val="006371FB"/>
    <w:rsid w:val="0063723F"/>
    <w:rsid w:val="00637244"/>
    <w:rsid w:val="00637250"/>
    <w:rsid w:val="00637336"/>
    <w:rsid w:val="006373ED"/>
    <w:rsid w:val="006373FA"/>
    <w:rsid w:val="006374A3"/>
    <w:rsid w:val="006374A8"/>
    <w:rsid w:val="006374EB"/>
    <w:rsid w:val="00637505"/>
    <w:rsid w:val="00637564"/>
    <w:rsid w:val="00637604"/>
    <w:rsid w:val="00637641"/>
    <w:rsid w:val="006376A7"/>
    <w:rsid w:val="006376B0"/>
    <w:rsid w:val="006376B7"/>
    <w:rsid w:val="006376F2"/>
    <w:rsid w:val="00637751"/>
    <w:rsid w:val="0063779C"/>
    <w:rsid w:val="0063780A"/>
    <w:rsid w:val="00637846"/>
    <w:rsid w:val="0063789C"/>
    <w:rsid w:val="00637907"/>
    <w:rsid w:val="006379AD"/>
    <w:rsid w:val="006379EA"/>
    <w:rsid w:val="00637A0C"/>
    <w:rsid w:val="00637A47"/>
    <w:rsid w:val="00637A78"/>
    <w:rsid w:val="00637BCC"/>
    <w:rsid w:val="00637C9F"/>
    <w:rsid w:val="00637CA0"/>
    <w:rsid w:val="00637CB2"/>
    <w:rsid w:val="00637CCE"/>
    <w:rsid w:val="00637CEC"/>
    <w:rsid w:val="00637D56"/>
    <w:rsid w:val="00637DBC"/>
    <w:rsid w:val="00637DEC"/>
    <w:rsid w:val="00637E58"/>
    <w:rsid w:val="00637EA4"/>
    <w:rsid w:val="00637ED8"/>
    <w:rsid w:val="00637F03"/>
    <w:rsid w:val="00637F3A"/>
    <w:rsid w:val="00637F77"/>
    <w:rsid w:val="00637F84"/>
    <w:rsid w:val="00637FB2"/>
    <w:rsid w:val="00640002"/>
    <w:rsid w:val="00640041"/>
    <w:rsid w:val="006400B3"/>
    <w:rsid w:val="006400DC"/>
    <w:rsid w:val="006401BE"/>
    <w:rsid w:val="006401EC"/>
    <w:rsid w:val="006401ED"/>
    <w:rsid w:val="00640239"/>
    <w:rsid w:val="0064026C"/>
    <w:rsid w:val="006402E4"/>
    <w:rsid w:val="006403B9"/>
    <w:rsid w:val="006403CD"/>
    <w:rsid w:val="006403E7"/>
    <w:rsid w:val="006404DF"/>
    <w:rsid w:val="00640545"/>
    <w:rsid w:val="00640557"/>
    <w:rsid w:val="006405B8"/>
    <w:rsid w:val="0064064F"/>
    <w:rsid w:val="0064070E"/>
    <w:rsid w:val="0064075E"/>
    <w:rsid w:val="0064078E"/>
    <w:rsid w:val="006407C7"/>
    <w:rsid w:val="00640835"/>
    <w:rsid w:val="0064084E"/>
    <w:rsid w:val="00640857"/>
    <w:rsid w:val="0064086C"/>
    <w:rsid w:val="00640876"/>
    <w:rsid w:val="0064090B"/>
    <w:rsid w:val="00640917"/>
    <w:rsid w:val="0064092E"/>
    <w:rsid w:val="0064093A"/>
    <w:rsid w:val="006409CB"/>
    <w:rsid w:val="00640A49"/>
    <w:rsid w:val="00640AB5"/>
    <w:rsid w:val="00640AEF"/>
    <w:rsid w:val="00640AF8"/>
    <w:rsid w:val="00640AFA"/>
    <w:rsid w:val="00640CF7"/>
    <w:rsid w:val="00640D58"/>
    <w:rsid w:val="00640DF0"/>
    <w:rsid w:val="00640E0C"/>
    <w:rsid w:val="00640E4E"/>
    <w:rsid w:val="00640E6F"/>
    <w:rsid w:val="00640E7D"/>
    <w:rsid w:val="00640EA6"/>
    <w:rsid w:val="00640EF1"/>
    <w:rsid w:val="00640F18"/>
    <w:rsid w:val="00640F9B"/>
    <w:rsid w:val="00640FC6"/>
    <w:rsid w:val="00640FE8"/>
    <w:rsid w:val="0064103F"/>
    <w:rsid w:val="00641060"/>
    <w:rsid w:val="00641073"/>
    <w:rsid w:val="00641076"/>
    <w:rsid w:val="006410C6"/>
    <w:rsid w:val="00641112"/>
    <w:rsid w:val="00641162"/>
    <w:rsid w:val="0064117C"/>
    <w:rsid w:val="006411D6"/>
    <w:rsid w:val="006411DF"/>
    <w:rsid w:val="006411ED"/>
    <w:rsid w:val="00641231"/>
    <w:rsid w:val="00641240"/>
    <w:rsid w:val="00641241"/>
    <w:rsid w:val="006412A2"/>
    <w:rsid w:val="006413AA"/>
    <w:rsid w:val="00641406"/>
    <w:rsid w:val="006415DA"/>
    <w:rsid w:val="00641657"/>
    <w:rsid w:val="00641673"/>
    <w:rsid w:val="006416DA"/>
    <w:rsid w:val="00641710"/>
    <w:rsid w:val="006417E4"/>
    <w:rsid w:val="0064181F"/>
    <w:rsid w:val="0064182D"/>
    <w:rsid w:val="006418F0"/>
    <w:rsid w:val="00641A0E"/>
    <w:rsid w:val="00641A68"/>
    <w:rsid w:val="00641AAF"/>
    <w:rsid w:val="00641AE0"/>
    <w:rsid w:val="00641B56"/>
    <w:rsid w:val="00641C94"/>
    <w:rsid w:val="00641C97"/>
    <w:rsid w:val="00641CF6"/>
    <w:rsid w:val="00641D10"/>
    <w:rsid w:val="00641DBC"/>
    <w:rsid w:val="00641E39"/>
    <w:rsid w:val="00641E5A"/>
    <w:rsid w:val="00641EE4"/>
    <w:rsid w:val="00641EF0"/>
    <w:rsid w:val="00641F4C"/>
    <w:rsid w:val="00641F5D"/>
    <w:rsid w:val="00641F78"/>
    <w:rsid w:val="0064208E"/>
    <w:rsid w:val="006420FC"/>
    <w:rsid w:val="00642111"/>
    <w:rsid w:val="00642115"/>
    <w:rsid w:val="006421C7"/>
    <w:rsid w:val="0064220D"/>
    <w:rsid w:val="00642314"/>
    <w:rsid w:val="006423DD"/>
    <w:rsid w:val="006423E6"/>
    <w:rsid w:val="00642408"/>
    <w:rsid w:val="006424A6"/>
    <w:rsid w:val="006424BC"/>
    <w:rsid w:val="00642502"/>
    <w:rsid w:val="00642545"/>
    <w:rsid w:val="00642553"/>
    <w:rsid w:val="006425A4"/>
    <w:rsid w:val="006425C3"/>
    <w:rsid w:val="00642652"/>
    <w:rsid w:val="006426A4"/>
    <w:rsid w:val="00642732"/>
    <w:rsid w:val="00642823"/>
    <w:rsid w:val="00642842"/>
    <w:rsid w:val="006428B2"/>
    <w:rsid w:val="00642A1B"/>
    <w:rsid w:val="00642AA4"/>
    <w:rsid w:val="00642AC4"/>
    <w:rsid w:val="00642AF6"/>
    <w:rsid w:val="00642B16"/>
    <w:rsid w:val="00642B20"/>
    <w:rsid w:val="00642B8F"/>
    <w:rsid w:val="00642BD4"/>
    <w:rsid w:val="00642C21"/>
    <w:rsid w:val="00642C88"/>
    <w:rsid w:val="00642CF0"/>
    <w:rsid w:val="00642D1F"/>
    <w:rsid w:val="00642D4D"/>
    <w:rsid w:val="00642D53"/>
    <w:rsid w:val="00642E8B"/>
    <w:rsid w:val="00642EAC"/>
    <w:rsid w:val="00642EBF"/>
    <w:rsid w:val="00642F1D"/>
    <w:rsid w:val="00642F2A"/>
    <w:rsid w:val="00642FB5"/>
    <w:rsid w:val="00643072"/>
    <w:rsid w:val="006430B0"/>
    <w:rsid w:val="006430BD"/>
    <w:rsid w:val="006430D2"/>
    <w:rsid w:val="0064313D"/>
    <w:rsid w:val="00643156"/>
    <w:rsid w:val="0064315E"/>
    <w:rsid w:val="00643171"/>
    <w:rsid w:val="006431A1"/>
    <w:rsid w:val="006431FB"/>
    <w:rsid w:val="0064320D"/>
    <w:rsid w:val="00643221"/>
    <w:rsid w:val="006432A1"/>
    <w:rsid w:val="0064331D"/>
    <w:rsid w:val="0064335E"/>
    <w:rsid w:val="0064336D"/>
    <w:rsid w:val="006433A0"/>
    <w:rsid w:val="00643478"/>
    <w:rsid w:val="006434B7"/>
    <w:rsid w:val="006434CA"/>
    <w:rsid w:val="006434D9"/>
    <w:rsid w:val="0064354E"/>
    <w:rsid w:val="006435BD"/>
    <w:rsid w:val="006435D1"/>
    <w:rsid w:val="0064360F"/>
    <w:rsid w:val="006436BE"/>
    <w:rsid w:val="006436D2"/>
    <w:rsid w:val="00643739"/>
    <w:rsid w:val="0064373F"/>
    <w:rsid w:val="00643743"/>
    <w:rsid w:val="0064379D"/>
    <w:rsid w:val="006437CA"/>
    <w:rsid w:val="006437CF"/>
    <w:rsid w:val="00643817"/>
    <w:rsid w:val="00643867"/>
    <w:rsid w:val="0064389D"/>
    <w:rsid w:val="006438AA"/>
    <w:rsid w:val="006439E3"/>
    <w:rsid w:val="00643A11"/>
    <w:rsid w:val="00643A81"/>
    <w:rsid w:val="00643A9C"/>
    <w:rsid w:val="00643B7E"/>
    <w:rsid w:val="00643BA9"/>
    <w:rsid w:val="00643BED"/>
    <w:rsid w:val="00643C00"/>
    <w:rsid w:val="00643C22"/>
    <w:rsid w:val="00643C4E"/>
    <w:rsid w:val="00643C7B"/>
    <w:rsid w:val="00643CDC"/>
    <w:rsid w:val="00643D97"/>
    <w:rsid w:val="00643E12"/>
    <w:rsid w:val="00643E84"/>
    <w:rsid w:val="00643E86"/>
    <w:rsid w:val="00643EAB"/>
    <w:rsid w:val="00643EAD"/>
    <w:rsid w:val="00643F1D"/>
    <w:rsid w:val="00643F3B"/>
    <w:rsid w:val="00643F96"/>
    <w:rsid w:val="00643F98"/>
    <w:rsid w:val="00644099"/>
    <w:rsid w:val="006440EB"/>
    <w:rsid w:val="00644161"/>
    <w:rsid w:val="00644197"/>
    <w:rsid w:val="0064425C"/>
    <w:rsid w:val="006442C2"/>
    <w:rsid w:val="00644317"/>
    <w:rsid w:val="00644338"/>
    <w:rsid w:val="0064437A"/>
    <w:rsid w:val="00644397"/>
    <w:rsid w:val="006443D9"/>
    <w:rsid w:val="006443DF"/>
    <w:rsid w:val="00644476"/>
    <w:rsid w:val="00644507"/>
    <w:rsid w:val="00644563"/>
    <w:rsid w:val="006445CA"/>
    <w:rsid w:val="0064461F"/>
    <w:rsid w:val="00644648"/>
    <w:rsid w:val="006446AB"/>
    <w:rsid w:val="006446B1"/>
    <w:rsid w:val="006446FF"/>
    <w:rsid w:val="00644842"/>
    <w:rsid w:val="00644866"/>
    <w:rsid w:val="00644898"/>
    <w:rsid w:val="0064493B"/>
    <w:rsid w:val="00644982"/>
    <w:rsid w:val="006449CD"/>
    <w:rsid w:val="00644A2C"/>
    <w:rsid w:val="00644AA4"/>
    <w:rsid w:val="00644ABB"/>
    <w:rsid w:val="00644AF1"/>
    <w:rsid w:val="00644B07"/>
    <w:rsid w:val="00644B3F"/>
    <w:rsid w:val="00644B41"/>
    <w:rsid w:val="00644B92"/>
    <w:rsid w:val="00644BE9"/>
    <w:rsid w:val="00644C01"/>
    <w:rsid w:val="00644C35"/>
    <w:rsid w:val="00644C69"/>
    <w:rsid w:val="00644CD5"/>
    <w:rsid w:val="00644CE9"/>
    <w:rsid w:val="00644D56"/>
    <w:rsid w:val="00644D5D"/>
    <w:rsid w:val="00644DA6"/>
    <w:rsid w:val="00644DB2"/>
    <w:rsid w:val="00644E21"/>
    <w:rsid w:val="00644E5D"/>
    <w:rsid w:val="00644E97"/>
    <w:rsid w:val="00644ED0"/>
    <w:rsid w:val="00644F5C"/>
    <w:rsid w:val="00644FC7"/>
    <w:rsid w:val="00644FD1"/>
    <w:rsid w:val="00644FDD"/>
    <w:rsid w:val="00644FE7"/>
    <w:rsid w:val="00644FFE"/>
    <w:rsid w:val="0064500F"/>
    <w:rsid w:val="00645014"/>
    <w:rsid w:val="00645134"/>
    <w:rsid w:val="0064514A"/>
    <w:rsid w:val="00645268"/>
    <w:rsid w:val="006452E7"/>
    <w:rsid w:val="00645350"/>
    <w:rsid w:val="0064538D"/>
    <w:rsid w:val="006453BC"/>
    <w:rsid w:val="006453C3"/>
    <w:rsid w:val="006453DC"/>
    <w:rsid w:val="00645452"/>
    <w:rsid w:val="0064545D"/>
    <w:rsid w:val="0064549D"/>
    <w:rsid w:val="006454A2"/>
    <w:rsid w:val="006454C9"/>
    <w:rsid w:val="006454F4"/>
    <w:rsid w:val="0064551B"/>
    <w:rsid w:val="00645543"/>
    <w:rsid w:val="0064554A"/>
    <w:rsid w:val="00645589"/>
    <w:rsid w:val="0064559C"/>
    <w:rsid w:val="006455C5"/>
    <w:rsid w:val="0064563F"/>
    <w:rsid w:val="00645657"/>
    <w:rsid w:val="006457B2"/>
    <w:rsid w:val="006457CC"/>
    <w:rsid w:val="006457E5"/>
    <w:rsid w:val="006457F7"/>
    <w:rsid w:val="0064589B"/>
    <w:rsid w:val="006458CD"/>
    <w:rsid w:val="006458E2"/>
    <w:rsid w:val="006458F8"/>
    <w:rsid w:val="00645922"/>
    <w:rsid w:val="0064597B"/>
    <w:rsid w:val="00645A92"/>
    <w:rsid w:val="00645B38"/>
    <w:rsid w:val="00645B3A"/>
    <w:rsid w:val="00645B66"/>
    <w:rsid w:val="00645B93"/>
    <w:rsid w:val="00645BBC"/>
    <w:rsid w:val="00645C59"/>
    <w:rsid w:val="00645C98"/>
    <w:rsid w:val="00645CE0"/>
    <w:rsid w:val="00645D97"/>
    <w:rsid w:val="00645D9A"/>
    <w:rsid w:val="00645DA5"/>
    <w:rsid w:val="00645DC7"/>
    <w:rsid w:val="00645DE7"/>
    <w:rsid w:val="00645E02"/>
    <w:rsid w:val="00645E11"/>
    <w:rsid w:val="00645E3C"/>
    <w:rsid w:val="00645E4C"/>
    <w:rsid w:val="00645EF8"/>
    <w:rsid w:val="00645F61"/>
    <w:rsid w:val="00645F66"/>
    <w:rsid w:val="00645FD0"/>
    <w:rsid w:val="0064607B"/>
    <w:rsid w:val="006460A5"/>
    <w:rsid w:val="006460D3"/>
    <w:rsid w:val="00646132"/>
    <w:rsid w:val="0064616B"/>
    <w:rsid w:val="00646180"/>
    <w:rsid w:val="00646194"/>
    <w:rsid w:val="006461D8"/>
    <w:rsid w:val="00646261"/>
    <w:rsid w:val="00646271"/>
    <w:rsid w:val="00646287"/>
    <w:rsid w:val="006462D5"/>
    <w:rsid w:val="0064633C"/>
    <w:rsid w:val="0064637D"/>
    <w:rsid w:val="00646386"/>
    <w:rsid w:val="00646394"/>
    <w:rsid w:val="006463A8"/>
    <w:rsid w:val="006465C3"/>
    <w:rsid w:val="00646659"/>
    <w:rsid w:val="0064665C"/>
    <w:rsid w:val="00646769"/>
    <w:rsid w:val="00646771"/>
    <w:rsid w:val="006467A3"/>
    <w:rsid w:val="006467AB"/>
    <w:rsid w:val="00646860"/>
    <w:rsid w:val="0064688C"/>
    <w:rsid w:val="006468CC"/>
    <w:rsid w:val="006468EA"/>
    <w:rsid w:val="00646982"/>
    <w:rsid w:val="006469C2"/>
    <w:rsid w:val="006469E5"/>
    <w:rsid w:val="006469F3"/>
    <w:rsid w:val="00646A13"/>
    <w:rsid w:val="00646A8C"/>
    <w:rsid w:val="00646AC5"/>
    <w:rsid w:val="00646B32"/>
    <w:rsid w:val="00646B39"/>
    <w:rsid w:val="00646B64"/>
    <w:rsid w:val="00646B7F"/>
    <w:rsid w:val="00646B99"/>
    <w:rsid w:val="00646BAD"/>
    <w:rsid w:val="00646C12"/>
    <w:rsid w:val="00646C18"/>
    <w:rsid w:val="00646C2E"/>
    <w:rsid w:val="00646C4F"/>
    <w:rsid w:val="00646C8B"/>
    <w:rsid w:val="00646D1F"/>
    <w:rsid w:val="00646D2B"/>
    <w:rsid w:val="00646D97"/>
    <w:rsid w:val="00646DEC"/>
    <w:rsid w:val="00646E29"/>
    <w:rsid w:val="00646E43"/>
    <w:rsid w:val="00646EE0"/>
    <w:rsid w:val="00646F27"/>
    <w:rsid w:val="00646F7B"/>
    <w:rsid w:val="00646FD5"/>
    <w:rsid w:val="00646FEF"/>
    <w:rsid w:val="0064702E"/>
    <w:rsid w:val="0064703F"/>
    <w:rsid w:val="006470AA"/>
    <w:rsid w:val="00647181"/>
    <w:rsid w:val="006471AD"/>
    <w:rsid w:val="0064722F"/>
    <w:rsid w:val="006472A3"/>
    <w:rsid w:val="006472AB"/>
    <w:rsid w:val="006472D3"/>
    <w:rsid w:val="0064731B"/>
    <w:rsid w:val="0064735E"/>
    <w:rsid w:val="006473D5"/>
    <w:rsid w:val="006473F5"/>
    <w:rsid w:val="0064744E"/>
    <w:rsid w:val="0064747E"/>
    <w:rsid w:val="006474E9"/>
    <w:rsid w:val="0064757C"/>
    <w:rsid w:val="006475C2"/>
    <w:rsid w:val="0064761A"/>
    <w:rsid w:val="0064761B"/>
    <w:rsid w:val="00647633"/>
    <w:rsid w:val="00647684"/>
    <w:rsid w:val="00647685"/>
    <w:rsid w:val="006476BC"/>
    <w:rsid w:val="006476F6"/>
    <w:rsid w:val="0064774D"/>
    <w:rsid w:val="00647754"/>
    <w:rsid w:val="006477E7"/>
    <w:rsid w:val="0064780A"/>
    <w:rsid w:val="00647824"/>
    <w:rsid w:val="00647839"/>
    <w:rsid w:val="00647849"/>
    <w:rsid w:val="006478A2"/>
    <w:rsid w:val="0064790A"/>
    <w:rsid w:val="00647955"/>
    <w:rsid w:val="00647959"/>
    <w:rsid w:val="00647985"/>
    <w:rsid w:val="0064798F"/>
    <w:rsid w:val="006479BD"/>
    <w:rsid w:val="006479DE"/>
    <w:rsid w:val="00647A64"/>
    <w:rsid w:val="00647A7B"/>
    <w:rsid w:val="00647B78"/>
    <w:rsid w:val="00647C51"/>
    <w:rsid w:val="00647C79"/>
    <w:rsid w:val="00647C8C"/>
    <w:rsid w:val="00647CD9"/>
    <w:rsid w:val="00647DB7"/>
    <w:rsid w:val="00647E33"/>
    <w:rsid w:val="00647E42"/>
    <w:rsid w:val="00647E4F"/>
    <w:rsid w:val="00647E50"/>
    <w:rsid w:val="00647E5F"/>
    <w:rsid w:val="00647EE3"/>
    <w:rsid w:val="00647EF7"/>
    <w:rsid w:val="00647F3D"/>
    <w:rsid w:val="00647F8D"/>
    <w:rsid w:val="00647FBB"/>
    <w:rsid w:val="0064B1B1"/>
    <w:rsid w:val="006500C9"/>
    <w:rsid w:val="006500FB"/>
    <w:rsid w:val="00650102"/>
    <w:rsid w:val="0065012C"/>
    <w:rsid w:val="00650139"/>
    <w:rsid w:val="006501A7"/>
    <w:rsid w:val="00650217"/>
    <w:rsid w:val="00650336"/>
    <w:rsid w:val="00650363"/>
    <w:rsid w:val="00650373"/>
    <w:rsid w:val="00650379"/>
    <w:rsid w:val="00650383"/>
    <w:rsid w:val="0065040E"/>
    <w:rsid w:val="0065044D"/>
    <w:rsid w:val="0065054A"/>
    <w:rsid w:val="00650629"/>
    <w:rsid w:val="00650640"/>
    <w:rsid w:val="006507A0"/>
    <w:rsid w:val="006507A6"/>
    <w:rsid w:val="006507B0"/>
    <w:rsid w:val="006507C3"/>
    <w:rsid w:val="00650826"/>
    <w:rsid w:val="006508AE"/>
    <w:rsid w:val="00650957"/>
    <w:rsid w:val="006509B1"/>
    <w:rsid w:val="006509E8"/>
    <w:rsid w:val="00650A09"/>
    <w:rsid w:val="00650A84"/>
    <w:rsid w:val="00650AD4"/>
    <w:rsid w:val="00650AF0"/>
    <w:rsid w:val="00650B1C"/>
    <w:rsid w:val="00650B6B"/>
    <w:rsid w:val="00650C3B"/>
    <w:rsid w:val="00650CEB"/>
    <w:rsid w:val="00650DB1"/>
    <w:rsid w:val="00650DB5"/>
    <w:rsid w:val="00650E15"/>
    <w:rsid w:val="00650E41"/>
    <w:rsid w:val="00650E5E"/>
    <w:rsid w:val="00651024"/>
    <w:rsid w:val="0065104E"/>
    <w:rsid w:val="0065106E"/>
    <w:rsid w:val="00651089"/>
    <w:rsid w:val="00651172"/>
    <w:rsid w:val="006511FB"/>
    <w:rsid w:val="0065126B"/>
    <w:rsid w:val="00651275"/>
    <w:rsid w:val="00651339"/>
    <w:rsid w:val="00651392"/>
    <w:rsid w:val="006513F3"/>
    <w:rsid w:val="00651418"/>
    <w:rsid w:val="00651433"/>
    <w:rsid w:val="00651434"/>
    <w:rsid w:val="00651484"/>
    <w:rsid w:val="00651489"/>
    <w:rsid w:val="0065151B"/>
    <w:rsid w:val="00651556"/>
    <w:rsid w:val="006515AC"/>
    <w:rsid w:val="00651610"/>
    <w:rsid w:val="00651619"/>
    <w:rsid w:val="006516B8"/>
    <w:rsid w:val="006516E5"/>
    <w:rsid w:val="006517BC"/>
    <w:rsid w:val="0065183D"/>
    <w:rsid w:val="00651885"/>
    <w:rsid w:val="00651930"/>
    <w:rsid w:val="00651958"/>
    <w:rsid w:val="00651971"/>
    <w:rsid w:val="006519A4"/>
    <w:rsid w:val="006519A7"/>
    <w:rsid w:val="006519E6"/>
    <w:rsid w:val="00651A7E"/>
    <w:rsid w:val="00651AE7"/>
    <w:rsid w:val="00651BD3"/>
    <w:rsid w:val="00651C1F"/>
    <w:rsid w:val="00651D03"/>
    <w:rsid w:val="00651D4A"/>
    <w:rsid w:val="00651DAD"/>
    <w:rsid w:val="00651DFB"/>
    <w:rsid w:val="00651E47"/>
    <w:rsid w:val="00651E62"/>
    <w:rsid w:val="00651E67"/>
    <w:rsid w:val="00651E6B"/>
    <w:rsid w:val="00651F38"/>
    <w:rsid w:val="00651F4C"/>
    <w:rsid w:val="00652097"/>
    <w:rsid w:val="006521D8"/>
    <w:rsid w:val="0065220B"/>
    <w:rsid w:val="00652245"/>
    <w:rsid w:val="006522D4"/>
    <w:rsid w:val="006522DB"/>
    <w:rsid w:val="00652307"/>
    <w:rsid w:val="00652396"/>
    <w:rsid w:val="006523CD"/>
    <w:rsid w:val="006523D0"/>
    <w:rsid w:val="006523D4"/>
    <w:rsid w:val="00652508"/>
    <w:rsid w:val="00652515"/>
    <w:rsid w:val="00652531"/>
    <w:rsid w:val="0065255D"/>
    <w:rsid w:val="00652585"/>
    <w:rsid w:val="006525BE"/>
    <w:rsid w:val="0065264F"/>
    <w:rsid w:val="00652778"/>
    <w:rsid w:val="00652796"/>
    <w:rsid w:val="006527D4"/>
    <w:rsid w:val="00652837"/>
    <w:rsid w:val="006528AA"/>
    <w:rsid w:val="006528CD"/>
    <w:rsid w:val="00652961"/>
    <w:rsid w:val="0065299A"/>
    <w:rsid w:val="006529EF"/>
    <w:rsid w:val="00652A4F"/>
    <w:rsid w:val="00652A8F"/>
    <w:rsid w:val="00652B26"/>
    <w:rsid w:val="00652B8E"/>
    <w:rsid w:val="00652BBE"/>
    <w:rsid w:val="00652C1C"/>
    <w:rsid w:val="00652C86"/>
    <w:rsid w:val="00652C91"/>
    <w:rsid w:val="00652C96"/>
    <w:rsid w:val="00652E71"/>
    <w:rsid w:val="00652EC3"/>
    <w:rsid w:val="00652EDA"/>
    <w:rsid w:val="00652F64"/>
    <w:rsid w:val="00653084"/>
    <w:rsid w:val="0065308D"/>
    <w:rsid w:val="0065317C"/>
    <w:rsid w:val="0065327C"/>
    <w:rsid w:val="006532F4"/>
    <w:rsid w:val="00653343"/>
    <w:rsid w:val="0065337E"/>
    <w:rsid w:val="00653390"/>
    <w:rsid w:val="00653392"/>
    <w:rsid w:val="00653395"/>
    <w:rsid w:val="006533FD"/>
    <w:rsid w:val="0065345A"/>
    <w:rsid w:val="00653469"/>
    <w:rsid w:val="006534AF"/>
    <w:rsid w:val="006534BD"/>
    <w:rsid w:val="00653502"/>
    <w:rsid w:val="0065370E"/>
    <w:rsid w:val="006537B0"/>
    <w:rsid w:val="006537F9"/>
    <w:rsid w:val="00653819"/>
    <w:rsid w:val="00653855"/>
    <w:rsid w:val="006538B2"/>
    <w:rsid w:val="006538BB"/>
    <w:rsid w:val="00653975"/>
    <w:rsid w:val="0065399B"/>
    <w:rsid w:val="00653A0E"/>
    <w:rsid w:val="00653A56"/>
    <w:rsid w:val="00653A76"/>
    <w:rsid w:val="00653A82"/>
    <w:rsid w:val="00653ADE"/>
    <w:rsid w:val="00653B33"/>
    <w:rsid w:val="00653C06"/>
    <w:rsid w:val="00653C88"/>
    <w:rsid w:val="00653CB1"/>
    <w:rsid w:val="00653D80"/>
    <w:rsid w:val="00653DA5"/>
    <w:rsid w:val="00653DD6"/>
    <w:rsid w:val="00653EE5"/>
    <w:rsid w:val="00653F65"/>
    <w:rsid w:val="00653FCB"/>
    <w:rsid w:val="00653FE7"/>
    <w:rsid w:val="00653FFE"/>
    <w:rsid w:val="006540C4"/>
    <w:rsid w:val="0065413B"/>
    <w:rsid w:val="006541EB"/>
    <w:rsid w:val="006542B6"/>
    <w:rsid w:val="006542D5"/>
    <w:rsid w:val="006543A9"/>
    <w:rsid w:val="0065442C"/>
    <w:rsid w:val="00654457"/>
    <w:rsid w:val="0065450D"/>
    <w:rsid w:val="006545FB"/>
    <w:rsid w:val="00654612"/>
    <w:rsid w:val="00654616"/>
    <w:rsid w:val="0065463D"/>
    <w:rsid w:val="0065466F"/>
    <w:rsid w:val="006546A6"/>
    <w:rsid w:val="006546D7"/>
    <w:rsid w:val="006546E1"/>
    <w:rsid w:val="00654739"/>
    <w:rsid w:val="006547AA"/>
    <w:rsid w:val="006547B8"/>
    <w:rsid w:val="006547F1"/>
    <w:rsid w:val="006547F8"/>
    <w:rsid w:val="00654809"/>
    <w:rsid w:val="00654877"/>
    <w:rsid w:val="0065493D"/>
    <w:rsid w:val="00654974"/>
    <w:rsid w:val="00654A09"/>
    <w:rsid w:val="00654A56"/>
    <w:rsid w:val="00654A5D"/>
    <w:rsid w:val="00654B0E"/>
    <w:rsid w:val="00654B70"/>
    <w:rsid w:val="00654B97"/>
    <w:rsid w:val="00654BF9"/>
    <w:rsid w:val="00654C6A"/>
    <w:rsid w:val="00654C8C"/>
    <w:rsid w:val="00654CCB"/>
    <w:rsid w:val="00654DC0"/>
    <w:rsid w:val="00654E48"/>
    <w:rsid w:val="00654EA9"/>
    <w:rsid w:val="00654EB0"/>
    <w:rsid w:val="00654F06"/>
    <w:rsid w:val="00655063"/>
    <w:rsid w:val="00655090"/>
    <w:rsid w:val="006550A4"/>
    <w:rsid w:val="006550AB"/>
    <w:rsid w:val="00655120"/>
    <w:rsid w:val="006551C4"/>
    <w:rsid w:val="0065530F"/>
    <w:rsid w:val="00655513"/>
    <w:rsid w:val="00655565"/>
    <w:rsid w:val="0065556C"/>
    <w:rsid w:val="006555C1"/>
    <w:rsid w:val="006555C6"/>
    <w:rsid w:val="006555F9"/>
    <w:rsid w:val="0065560D"/>
    <w:rsid w:val="00655618"/>
    <w:rsid w:val="006556DC"/>
    <w:rsid w:val="0065570C"/>
    <w:rsid w:val="0065571A"/>
    <w:rsid w:val="00655731"/>
    <w:rsid w:val="00655745"/>
    <w:rsid w:val="0065578E"/>
    <w:rsid w:val="0065579F"/>
    <w:rsid w:val="006557AC"/>
    <w:rsid w:val="00655823"/>
    <w:rsid w:val="0065582A"/>
    <w:rsid w:val="00655842"/>
    <w:rsid w:val="0065584E"/>
    <w:rsid w:val="00655878"/>
    <w:rsid w:val="0065589B"/>
    <w:rsid w:val="006558F9"/>
    <w:rsid w:val="00655921"/>
    <w:rsid w:val="00655995"/>
    <w:rsid w:val="00655999"/>
    <w:rsid w:val="006559E9"/>
    <w:rsid w:val="00655A43"/>
    <w:rsid w:val="00655B14"/>
    <w:rsid w:val="00655B4A"/>
    <w:rsid w:val="00655B70"/>
    <w:rsid w:val="00655C16"/>
    <w:rsid w:val="00655C56"/>
    <w:rsid w:val="00655C96"/>
    <w:rsid w:val="00655DC0"/>
    <w:rsid w:val="00655E4F"/>
    <w:rsid w:val="00655E70"/>
    <w:rsid w:val="00655EA1"/>
    <w:rsid w:val="00655EAC"/>
    <w:rsid w:val="00655EE5"/>
    <w:rsid w:val="00655F5C"/>
    <w:rsid w:val="00655FD5"/>
    <w:rsid w:val="00655FE7"/>
    <w:rsid w:val="0065600C"/>
    <w:rsid w:val="00656010"/>
    <w:rsid w:val="0065602A"/>
    <w:rsid w:val="00656081"/>
    <w:rsid w:val="006560B5"/>
    <w:rsid w:val="006560BD"/>
    <w:rsid w:val="00656176"/>
    <w:rsid w:val="006561A8"/>
    <w:rsid w:val="006561DF"/>
    <w:rsid w:val="006561E1"/>
    <w:rsid w:val="006561F3"/>
    <w:rsid w:val="00656212"/>
    <w:rsid w:val="0065627E"/>
    <w:rsid w:val="006562B3"/>
    <w:rsid w:val="006562CB"/>
    <w:rsid w:val="006562FE"/>
    <w:rsid w:val="00656308"/>
    <w:rsid w:val="0065637C"/>
    <w:rsid w:val="0065639D"/>
    <w:rsid w:val="00656427"/>
    <w:rsid w:val="0065647A"/>
    <w:rsid w:val="006564EF"/>
    <w:rsid w:val="006564F0"/>
    <w:rsid w:val="0065655E"/>
    <w:rsid w:val="00656589"/>
    <w:rsid w:val="006565CF"/>
    <w:rsid w:val="00656673"/>
    <w:rsid w:val="006566D9"/>
    <w:rsid w:val="00656707"/>
    <w:rsid w:val="0065672C"/>
    <w:rsid w:val="006567B9"/>
    <w:rsid w:val="00656835"/>
    <w:rsid w:val="00656843"/>
    <w:rsid w:val="00656852"/>
    <w:rsid w:val="00656861"/>
    <w:rsid w:val="00656905"/>
    <w:rsid w:val="00656906"/>
    <w:rsid w:val="00656911"/>
    <w:rsid w:val="006569AB"/>
    <w:rsid w:val="006569D3"/>
    <w:rsid w:val="00656A9B"/>
    <w:rsid w:val="00656BF9"/>
    <w:rsid w:val="00656BFC"/>
    <w:rsid w:val="00656C3A"/>
    <w:rsid w:val="00656C96"/>
    <w:rsid w:val="00656CC6"/>
    <w:rsid w:val="00656CDD"/>
    <w:rsid w:val="00656D2D"/>
    <w:rsid w:val="00656D65"/>
    <w:rsid w:val="00656D73"/>
    <w:rsid w:val="00656E21"/>
    <w:rsid w:val="00656E46"/>
    <w:rsid w:val="00656ECF"/>
    <w:rsid w:val="00656EE5"/>
    <w:rsid w:val="00657000"/>
    <w:rsid w:val="00657096"/>
    <w:rsid w:val="00657109"/>
    <w:rsid w:val="00657207"/>
    <w:rsid w:val="00657291"/>
    <w:rsid w:val="006572F0"/>
    <w:rsid w:val="006572F4"/>
    <w:rsid w:val="00657305"/>
    <w:rsid w:val="00657317"/>
    <w:rsid w:val="00657341"/>
    <w:rsid w:val="0065734C"/>
    <w:rsid w:val="0065738D"/>
    <w:rsid w:val="006573C9"/>
    <w:rsid w:val="006573FE"/>
    <w:rsid w:val="0065744C"/>
    <w:rsid w:val="00657490"/>
    <w:rsid w:val="006574A3"/>
    <w:rsid w:val="006574BC"/>
    <w:rsid w:val="006574C8"/>
    <w:rsid w:val="00657527"/>
    <w:rsid w:val="00657545"/>
    <w:rsid w:val="006575E6"/>
    <w:rsid w:val="006575E7"/>
    <w:rsid w:val="00657604"/>
    <w:rsid w:val="00657620"/>
    <w:rsid w:val="00657685"/>
    <w:rsid w:val="0065768D"/>
    <w:rsid w:val="0065779A"/>
    <w:rsid w:val="006577DE"/>
    <w:rsid w:val="006577FC"/>
    <w:rsid w:val="00657868"/>
    <w:rsid w:val="0065787A"/>
    <w:rsid w:val="006578A9"/>
    <w:rsid w:val="006578B2"/>
    <w:rsid w:val="006578E0"/>
    <w:rsid w:val="0065790D"/>
    <w:rsid w:val="00657A03"/>
    <w:rsid w:val="00657A05"/>
    <w:rsid w:val="00657A70"/>
    <w:rsid w:val="00657A8C"/>
    <w:rsid w:val="00657B02"/>
    <w:rsid w:val="00657B2F"/>
    <w:rsid w:val="00657B3B"/>
    <w:rsid w:val="00657B42"/>
    <w:rsid w:val="00657B6B"/>
    <w:rsid w:val="00657B88"/>
    <w:rsid w:val="00657D49"/>
    <w:rsid w:val="00657DAE"/>
    <w:rsid w:val="00657DD3"/>
    <w:rsid w:val="00657E5E"/>
    <w:rsid w:val="00657E5F"/>
    <w:rsid w:val="00657E78"/>
    <w:rsid w:val="00657ECB"/>
    <w:rsid w:val="00657ED3"/>
    <w:rsid w:val="00657FB9"/>
    <w:rsid w:val="00660025"/>
    <w:rsid w:val="0066015F"/>
    <w:rsid w:val="00660188"/>
    <w:rsid w:val="0066021A"/>
    <w:rsid w:val="0066029F"/>
    <w:rsid w:val="006602B7"/>
    <w:rsid w:val="006602EC"/>
    <w:rsid w:val="006603AD"/>
    <w:rsid w:val="006603C3"/>
    <w:rsid w:val="006603C6"/>
    <w:rsid w:val="0066045B"/>
    <w:rsid w:val="00660466"/>
    <w:rsid w:val="006604E5"/>
    <w:rsid w:val="00660527"/>
    <w:rsid w:val="0066057C"/>
    <w:rsid w:val="006605D7"/>
    <w:rsid w:val="0066067F"/>
    <w:rsid w:val="006606DB"/>
    <w:rsid w:val="006606EA"/>
    <w:rsid w:val="00660700"/>
    <w:rsid w:val="00660746"/>
    <w:rsid w:val="0066074B"/>
    <w:rsid w:val="00660764"/>
    <w:rsid w:val="00660857"/>
    <w:rsid w:val="006608E2"/>
    <w:rsid w:val="0066098F"/>
    <w:rsid w:val="006609C6"/>
    <w:rsid w:val="006609E9"/>
    <w:rsid w:val="006609FA"/>
    <w:rsid w:val="00660A03"/>
    <w:rsid w:val="00660A26"/>
    <w:rsid w:val="00660A3C"/>
    <w:rsid w:val="00660B21"/>
    <w:rsid w:val="00660BB2"/>
    <w:rsid w:val="00660BDE"/>
    <w:rsid w:val="00660BF5"/>
    <w:rsid w:val="00660BFE"/>
    <w:rsid w:val="00660C4D"/>
    <w:rsid w:val="00660C91"/>
    <w:rsid w:val="00660DB3"/>
    <w:rsid w:val="00660DC7"/>
    <w:rsid w:val="00660EA1"/>
    <w:rsid w:val="00660EBC"/>
    <w:rsid w:val="00660EBF"/>
    <w:rsid w:val="00660F26"/>
    <w:rsid w:val="00660FD8"/>
    <w:rsid w:val="00660FE5"/>
    <w:rsid w:val="00661066"/>
    <w:rsid w:val="00661095"/>
    <w:rsid w:val="006610D7"/>
    <w:rsid w:val="006610FC"/>
    <w:rsid w:val="0066111F"/>
    <w:rsid w:val="00661158"/>
    <w:rsid w:val="0066115B"/>
    <w:rsid w:val="00661199"/>
    <w:rsid w:val="006611C0"/>
    <w:rsid w:val="006611E0"/>
    <w:rsid w:val="00661238"/>
    <w:rsid w:val="0066123B"/>
    <w:rsid w:val="00661254"/>
    <w:rsid w:val="00661294"/>
    <w:rsid w:val="0066129E"/>
    <w:rsid w:val="00661371"/>
    <w:rsid w:val="006613E1"/>
    <w:rsid w:val="006613F4"/>
    <w:rsid w:val="006613FD"/>
    <w:rsid w:val="0066140E"/>
    <w:rsid w:val="006614E2"/>
    <w:rsid w:val="0066150D"/>
    <w:rsid w:val="0066150F"/>
    <w:rsid w:val="0066151E"/>
    <w:rsid w:val="006615D7"/>
    <w:rsid w:val="006615F7"/>
    <w:rsid w:val="0066160B"/>
    <w:rsid w:val="0066161C"/>
    <w:rsid w:val="0066165A"/>
    <w:rsid w:val="00661695"/>
    <w:rsid w:val="0066170A"/>
    <w:rsid w:val="00661992"/>
    <w:rsid w:val="006619A7"/>
    <w:rsid w:val="006619BE"/>
    <w:rsid w:val="006619C1"/>
    <w:rsid w:val="006619C8"/>
    <w:rsid w:val="006619D5"/>
    <w:rsid w:val="006619FB"/>
    <w:rsid w:val="00661A99"/>
    <w:rsid w:val="00661ADD"/>
    <w:rsid w:val="00661B76"/>
    <w:rsid w:val="00661C07"/>
    <w:rsid w:val="00661C37"/>
    <w:rsid w:val="00661C9B"/>
    <w:rsid w:val="00661CA7"/>
    <w:rsid w:val="00661D16"/>
    <w:rsid w:val="00661DFF"/>
    <w:rsid w:val="00661E08"/>
    <w:rsid w:val="00661EAA"/>
    <w:rsid w:val="00661EC6"/>
    <w:rsid w:val="00661ED8"/>
    <w:rsid w:val="00661F1B"/>
    <w:rsid w:val="00661F5F"/>
    <w:rsid w:val="00661F65"/>
    <w:rsid w:val="00661F6C"/>
    <w:rsid w:val="00661FEF"/>
    <w:rsid w:val="00662046"/>
    <w:rsid w:val="00662076"/>
    <w:rsid w:val="006620BC"/>
    <w:rsid w:val="006620C5"/>
    <w:rsid w:val="006620C9"/>
    <w:rsid w:val="006620F6"/>
    <w:rsid w:val="00662102"/>
    <w:rsid w:val="00662106"/>
    <w:rsid w:val="0066210C"/>
    <w:rsid w:val="00662150"/>
    <w:rsid w:val="006621FA"/>
    <w:rsid w:val="00662218"/>
    <w:rsid w:val="0066230C"/>
    <w:rsid w:val="0066233A"/>
    <w:rsid w:val="006623D0"/>
    <w:rsid w:val="00662428"/>
    <w:rsid w:val="00662442"/>
    <w:rsid w:val="0066244C"/>
    <w:rsid w:val="0066245E"/>
    <w:rsid w:val="006624E0"/>
    <w:rsid w:val="006625C8"/>
    <w:rsid w:val="006625E9"/>
    <w:rsid w:val="006626BF"/>
    <w:rsid w:val="0066279E"/>
    <w:rsid w:val="006627CC"/>
    <w:rsid w:val="006627EE"/>
    <w:rsid w:val="0066281A"/>
    <w:rsid w:val="0066281B"/>
    <w:rsid w:val="0066284C"/>
    <w:rsid w:val="00662892"/>
    <w:rsid w:val="00662955"/>
    <w:rsid w:val="006629A0"/>
    <w:rsid w:val="00662A62"/>
    <w:rsid w:val="00662B79"/>
    <w:rsid w:val="00662B86"/>
    <w:rsid w:val="00662BC2"/>
    <w:rsid w:val="00662BF0"/>
    <w:rsid w:val="00662C0B"/>
    <w:rsid w:val="00662CFF"/>
    <w:rsid w:val="00662D1A"/>
    <w:rsid w:val="00662D87"/>
    <w:rsid w:val="00662D9E"/>
    <w:rsid w:val="00662DA1"/>
    <w:rsid w:val="00662DBB"/>
    <w:rsid w:val="00662E1F"/>
    <w:rsid w:val="00662E76"/>
    <w:rsid w:val="00662F35"/>
    <w:rsid w:val="00662F4D"/>
    <w:rsid w:val="00662F55"/>
    <w:rsid w:val="00662F80"/>
    <w:rsid w:val="0066300D"/>
    <w:rsid w:val="00663014"/>
    <w:rsid w:val="0066305D"/>
    <w:rsid w:val="0066305E"/>
    <w:rsid w:val="00663066"/>
    <w:rsid w:val="00663110"/>
    <w:rsid w:val="0066317C"/>
    <w:rsid w:val="00663199"/>
    <w:rsid w:val="006631F0"/>
    <w:rsid w:val="006632F6"/>
    <w:rsid w:val="0066339F"/>
    <w:rsid w:val="00663421"/>
    <w:rsid w:val="0066348C"/>
    <w:rsid w:val="006634B9"/>
    <w:rsid w:val="0066350C"/>
    <w:rsid w:val="00663515"/>
    <w:rsid w:val="0066370F"/>
    <w:rsid w:val="00663724"/>
    <w:rsid w:val="006637CA"/>
    <w:rsid w:val="00663824"/>
    <w:rsid w:val="006638B9"/>
    <w:rsid w:val="006638FF"/>
    <w:rsid w:val="0066394E"/>
    <w:rsid w:val="0066395C"/>
    <w:rsid w:val="00663A2A"/>
    <w:rsid w:val="00663A88"/>
    <w:rsid w:val="00663B25"/>
    <w:rsid w:val="00663B78"/>
    <w:rsid w:val="00663BCA"/>
    <w:rsid w:val="00663BDD"/>
    <w:rsid w:val="00663BE1"/>
    <w:rsid w:val="00663C29"/>
    <w:rsid w:val="00663CE5"/>
    <w:rsid w:val="00663D2B"/>
    <w:rsid w:val="00663D32"/>
    <w:rsid w:val="00663D57"/>
    <w:rsid w:val="00663D69"/>
    <w:rsid w:val="00663DA1"/>
    <w:rsid w:val="00663DD0"/>
    <w:rsid w:val="00663EBE"/>
    <w:rsid w:val="00663F03"/>
    <w:rsid w:val="00663FC5"/>
    <w:rsid w:val="00663FCA"/>
    <w:rsid w:val="0066402E"/>
    <w:rsid w:val="00664047"/>
    <w:rsid w:val="00664051"/>
    <w:rsid w:val="006640E1"/>
    <w:rsid w:val="00664106"/>
    <w:rsid w:val="00664117"/>
    <w:rsid w:val="0066417E"/>
    <w:rsid w:val="006642C4"/>
    <w:rsid w:val="00664385"/>
    <w:rsid w:val="00664395"/>
    <w:rsid w:val="00664416"/>
    <w:rsid w:val="006644C2"/>
    <w:rsid w:val="006645B9"/>
    <w:rsid w:val="006645E5"/>
    <w:rsid w:val="00664617"/>
    <w:rsid w:val="0066463D"/>
    <w:rsid w:val="0066466A"/>
    <w:rsid w:val="0066467E"/>
    <w:rsid w:val="006646A0"/>
    <w:rsid w:val="006646C5"/>
    <w:rsid w:val="006646FE"/>
    <w:rsid w:val="00664722"/>
    <w:rsid w:val="0066478C"/>
    <w:rsid w:val="0066482D"/>
    <w:rsid w:val="006648CB"/>
    <w:rsid w:val="00664927"/>
    <w:rsid w:val="00664951"/>
    <w:rsid w:val="0066497C"/>
    <w:rsid w:val="006649A6"/>
    <w:rsid w:val="006649FA"/>
    <w:rsid w:val="00664A02"/>
    <w:rsid w:val="00664A5B"/>
    <w:rsid w:val="00664A74"/>
    <w:rsid w:val="00664A78"/>
    <w:rsid w:val="00664AA9"/>
    <w:rsid w:val="00664ACB"/>
    <w:rsid w:val="00664B0C"/>
    <w:rsid w:val="00664B6E"/>
    <w:rsid w:val="00664B79"/>
    <w:rsid w:val="00664C94"/>
    <w:rsid w:val="00664D0F"/>
    <w:rsid w:val="00664D48"/>
    <w:rsid w:val="00664DAA"/>
    <w:rsid w:val="00664DF4"/>
    <w:rsid w:val="00664F0B"/>
    <w:rsid w:val="00664F78"/>
    <w:rsid w:val="00664F88"/>
    <w:rsid w:val="00664FBD"/>
    <w:rsid w:val="006650A1"/>
    <w:rsid w:val="006650A6"/>
    <w:rsid w:val="00665153"/>
    <w:rsid w:val="0066519F"/>
    <w:rsid w:val="00665318"/>
    <w:rsid w:val="00665324"/>
    <w:rsid w:val="006653CB"/>
    <w:rsid w:val="0066541C"/>
    <w:rsid w:val="00665423"/>
    <w:rsid w:val="00665437"/>
    <w:rsid w:val="0066544C"/>
    <w:rsid w:val="0066546E"/>
    <w:rsid w:val="006654AB"/>
    <w:rsid w:val="00665516"/>
    <w:rsid w:val="00665551"/>
    <w:rsid w:val="0066555F"/>
    <w:rsid w:val="006655C6"/>
    <w:rsid w:val="0066567A"/>
    <w:rsid w:val="0066571C"/>
    <w:rsid w:val="0066572F"/>
    <w:rsid w:val="00665743"/>
    <w:rsid w:val="00665832"/>
    <w:rsid w:val="006658C5"/>
    <w:rsid w:val="006658D8"/>
    <w:rsid w:val="00665918"/>
    <w:rsid w:val="00665993"/>
    <w:rsid w:val="006659D2"/>
    <w:rsid w:val="00665A0F"/>
    <w:rsid w:val="00665A75"/>
    <w:rsid w:val="00665A7E"/>
    <w:rsid w:val="00665ACD"/>
    <w:rsid w:val="00665AF8"/>
    <w:rsid w:val="00665B43"/>
    <w:rsid w:val="00665B47"/>
    <w:rsid w:val="00665B9B"/>
    <w:rsid w:val="00665BEC"/>
    <w:rsid w:val="00665BF0"/>
    <w:rsid w:val="00665C15"/>
    <w:rsid w:val="00665C2D"/>
    <w:rsid w:val="00665C85"/>
    <w:rsid w:val="00665CCF"/>
    <w:rsid w:val="00665D79"/>
    <w:rsid w:val="00665DA0"/>
    <w:rsid w:val="00665ED2"/>
    <w:rsid w:val="00665EFE"/>
    <w:rsid w:val="00665F2F"/>
    <w:rsid w:val="0066604F"/>
    <w:rsid w:val="00666063"/>
    <w:rsid w:val="006660D1"/>
    <w:rsid w:val="0066617E"/>
    <w:rsid w:val="0066619A"/>
    <w:rsid w:val="006661EB"/>
    <w:rsid w:val="00666233"/>
    <w:rsid w:val="0066623A"/>
    <w:rsid w:val="006662A0"/>
    <w:rsid w:val="006662E3"/>
    <w:rsid w:val="00666308"/>
    <w:rsid w:val="00666394"/>
    <w:rsid w:val="006663B8"/>
    <w:rsid w:val="006663F8"/>
    <w:rsid w:val="00666443"/>
    <w:rsid w:val="0066644C"/>
    <w:rsid w:val="00666478"/>
    <w:rsid w:val="00666484"/>
    <w:rsid w:val="006664DE"/>
    <w:rsid w:val="006664E5"/>
    <w:rsid w:val="00666594"/>
    <w:rsid w:val="006665E4"/>
    <w:rsid w:val="0066668A"/>
    <w:rsid w:val="006666C3"/>
    <w:rsid w:val="006666EC"/>
    <w:rsid w:val="0066676F"/>
    <w:rsid w:val="006667A0"/>
    <w:rsid w:val="006667F9"/>
    <w:rsid w:val="00666850"/>
    <w:rsid w:val="00666870"/>
    <w:rsid w:val="00666885"/>
    <w:rsid w:val="006668B0"/>
    <w:rsid w:val="00666939"/>
    <w:rsid w:val="00666991"/>
    <w:rsid w:val="006669E9"/>
    <w:rsid w:val="006669F6"/>
    <w:rsid w:val="00666A07"/>
    <w:rsid w:val="00666A2C"/>
    <w:rsid w:val="00666A66"/>
    <w:rsid w:val="00666A7D"/>
    <w:rsid w:val="00666AA7"/>
    <w:rsid w:val="00666ADE"/>
    <w:rsid w:val="00666AFA"/>
    <w:rsid w:val="00666B5B"/>
    <w:rsid w:val="00666B6A"/>
    <w:rsid w:val="00666B95"/>
    <w:rsid w:val="00666BF2"/>
    <w:rsid w:val="00666C3E"/>
    <w:rsid w:val="00666C55"/>
    <w:rsid w:val="00666C81"/>
    <w:rsid w:val="00666CAB"/>
    <w:rsid w:val="00666D0D"/>
    <w:rsid w:val="00666D21"/>
    <w:rsid w:val="00666D38"/>
    <w:rsid w:val="00666D8F"/>
    <w:rsid w:val="00666DC4"/>
    <w:rsid w:val="00666F7E"/>
    <w:rsid w:val="00667048"/>
    <w:rsid w:val="006670A2"/>
    <w:rsid w:val="006670A7"/>
    <w:rsid w:val="0066712A"/>
    <w:rsid w:val="00667220"/>
    <w:rsid w:val="00667321"/>
    <w:rsid w:val="00667337"/>
    <w:rsid w:val="00667347"/>
    <w:rsid w:val="00667378"/>
    <w:rsid w:val="0066738C"/>
    <w:rsid w:val="00667395"/>
    <w:rsid w:val="00667425"/>
    <w:rsid w:val="0066746C"/>
    <w:rsid w:val="006674AE"/>
    <w:rsid w:val="006674CB"/>
    <w:rsid w:val="00667511"/>
    <w:rsid w:val="00667556"/>
    <w:rsid w:val="0066763A"/>
    <w:rsid w:val="0066766A"/>
    <w:rsid w:val="006676D1"/>
    <w:rsid w:val="00667761"/>
    <w:rsid w:val="0066776F"/>
    <w:rsid w:val="0066777B"/>
    <w:rsid w:val="00667794"/>
    <w:rsid w:val="00667800"/>
    <w:rsid w:val="0066784C"/>
    <w:rsid w:val="006678D7"/>
    <w:rsid w:val="00667952"/>
    <w:rsid w:val="00667971"/>
    <w:rsid w:val="0066797A"/>
    <w:rsid w:val="006679CE"/>
    <w:rsid w:val="00667A56"/>
    <w:rsid w:val="00667ACB"/>
    <w:rsid w:val="00667B0A"/>
    <w:rsid w:val="00667B11"/>
    <w:rsid w:val="00667B5A"/>
    <w:rsid w:val="00667C18"/>
    <w:rsid w:val="00667C87"/>
    <w:rsid w:val="00667DDB"/>
    <w:rsid w:val="00667E62"/>
    <w:rsid w:val="00667E8D"/>
    <w:rsid w:val="00670009"/>
    <w:rsid w:val="0067006A"/>
    <w:rsid w:val="0067013D"/>
    <w:rsid w:val="00670155"/>
    <w:rsid w:val="006701C6"/>
    <w:rsid w:val="006701F6"/>
    <w:rsid w:val="00670298"/>
    <w:rsid w:val="0067034F"/>
    <w:rsid w:val="006703BE"/>
    <w:rsid w:val="006703DF"/>
    <w:rsid w:val="00670427"/>
    <w:rsid w:val="00670428"/>
    <w:rsid w:val="00670453"/>
    <w:rsid w:val="00670567"/>
    <w:rsid w:val="0067058D"/>
    <w:rsid w:val="006705AE"/>
    <w:rsid w:val="006705B7"/>
    <w:rsid w:val="006705CA"/>
    <w:rsid w:val="006705FC"/>
    <w:rsid w:val="0067064D"/>
    <w:rsid w:val="00670742"/>
    <w:rsid w:val="00670743"/>
    <w:rsid w:val="00670780"/>
    <w:rsid w:val="006707A0"/>
    <w:rsid w:val="006707D6"/>
    <w:rsid w:val="00670809"/>
    <w:rsid w:val="0067083A"/>
    <w:rsid w:val="0067088A"/>
    <w:rsid w:val="0067097B"/>
    <w:rsid w:val="00670A51"/>
    <w:rsid w:val="00670A83"/>
    <w:rsid w:val="00670AD4"/>
    <w:rsid w:val="00670B24"/>
    <w:rsid w:val="00670B35"/>
    <w:rsid w:val="00670BB8"/>
    <w:rsid w:val="00670C5B"/>
    <w:rsid w:val="00670CA0"/>
    <w:rsid w:val="00670CB5"/>
    <w:rsid w:val="00670D03"/>
    <w:rsid w:val="00670D3D"/>
    <w:rsid w:val="00670D50"/>
    <w:rsid w:val="00670D79"/>
    <w:rsid w:val="00670E10"/>
    <w:rsid w:val="00670ECC"/>
    <w:rsid w:val="00670ECD"/>
    <w:rsid w:val="00670F3E"/>
    <w:rsid w:val="00671070"/>
    <w:rsid w:val="00671071"/>
    <w:rsid w:val="006710B6"/>
    <w:rsid w:val="006710BC"/>
    <w:rsid w:val="006710F4"/>
    <w:rsid w:val="0067111C"/>
    <w:rsid w:val="006711C1"/>
    <w:rsid w:val="006711C5"/>
    <w:rsid w:val="00671204"/>
    <w:rsid w:val="00671216"/>
    <w:rsid w:val="0067126C"/>
    <w:rsid w:val="00671270"/>
    <w:rsid w:val="006712BE"/>
    <w:rsid w:val="006712E2"/>
    <w:rsid w:val="006712EC"/>
    <w:rsid w:val="00671314"/>
    <w:rsid w:val="006713E4"/>
    <w:rsid w:val="0067145E"/>
    <w:rsid w:val="0067146E"/>
    <w:rsid w:val="00671505"/>
    <w:rsid w:val="0067151D"/>
    <w:rsid w:val="00671531"/>
    <w:rsid w:val="006715C3"/>
    <w:rsid w:val="006715E7"/>
    <w:rsid w:val="006715FC"/>
    <w:rsid w:val="0067165F"/>
    <w:rsid w:val="00671787"/>
    <w:rsid w:val="006717A7"/>
    <w:rsid w:val="006717B0"/>
    <w:rsid w:val="006717C7"/>
    <w:rsid w:val="006717D2"/>
    <w:rsid w:val="006717E6"/>
    <w:rsid w:val="006718FA"/>
    <w:rsid w:val="0067191E"/>
    <w:rsid w:val="00671A1E"/>
    <w:rsid w:val="00671A76"/>
    <w:rsid w:val="00671AAB"/>
    <w:rsid w:val="00671AC1"/>
    <w:rsid w:val="00671B87"/>
    <w:rsid w:val="00671BE3"/>
    <w:rsid w:val="00671BE7"/>
    <w:rsid w:val="00671C15"/>
    <w:rsid w:val="00671C84"/>
    <w:rsid w:val="00671D43"/>
    <w:rsid w:val="00671D8A"/>
    <w:rsid w:val="00671DA8"/>
    <w:rsid w:val="00671DC7"/>
    <w:rsid w:val="00671E3B"/>
    <w:rsid w:val="00671E7A"/>
    <w:rsid w:val="00671EF9"/>
    <w:rsid w:val="00671FC7"/>
    <w:rsid w:val="00672035"/>
    <w:rsid w:val="00672044"/>
    <w:rsid w:val="00672099"/>
    <w:rsid w:val="006720B2"/>
    <w:rsid w:val="006720F9"/>
    <w:rsid w:val="00672119"/>
    <w:rsid w:val="006721D7"/>
    <w:rsid w:val="00672220"/>
    <w:rsid w:val="00672314"/>
    <w:rsid w:val="0067233E"/>
    <w:rsid w:val="0067239F"/>
    <w:rsid w:val="006723B8"/>
    <w:rsid w:val="006723C9"/>
    <w:rsid w:val="00672411"/>
    <w:rsid w:val="00672472"/>
    <w:rsid w:val="006724AC"/>
    <w:rsid w:val="00672543"/>
    <w:rsid w:val="0067259F"/>
    <w:rsid w:val="006725B7"/>
    <w:rsid w:val="006725E9"/>
    <w:rsid w:val="00672667"/>
    <w:rsid w:val="006726DD"/>
    <w:rsid w:val="00672723"/>
    <w:rsid w:val="00672738"/>
    <w:rsid w:val="00672750"/>
    <w:rsid w:val="00672768"/>
    <w:rsid w:val="006727C3"/>
    <w:rsid w:val="006727CA"/>
    <w:rsid w:val="006727FE"/>
    <w:rsid w:val="00672816"/>
    <w:rsid w:val="0067282A"/>
    <w:rsid w:val="006728A8"/>
    <w:rsid w:val="00672910"/>
    <w:rsid w:val="0067295C"/>
    <w:rsid w:val="0067295F"/>
    <w:rsid w:val="006729ED"/>
    <w:rsid w:val="00672A0B"/>
    <w:rsid w:val="00672A56"/>
    <w:rsid w:val="00672AE8"/>
    <w:rsid w:val="00672C39"/>
    <w:rsid w:val="00672CB8"/>
    <w:rsid w:val="00672DFD"/>
    <w:rsid w:val="00672E35"/>
    <w:rsid w:val="00672E62"/>
    <w:rsid w:val="00672E88"/>
    <w:rsid w:val="00672E9A"/>
    <w:rsid w:val="00672EF6"/>
    <w:rsid w:val="00673077"/>
    <w:rsid w:val="0067308A"/>
    <w:rsid w:val="006730AB"/>
    <w:rsid w:val="006730E1"/>
    <w:rsid w:val="0067313C"/>
    <w:rsid w:val="006731D2"/>
    <w:rsid w:val="00673300"/>
    <w:rsid w:val="0067332B"/>
    <w:rsid w:val="0067344A"/>
    <w:rsid w:val="00673494"/>
    <w:rsid w:val="00673582"/>
    <w:rsid w:val="006735C8"/>
    <w:rsid w:val="006735C9"/>
    <w:rsid w:val="00673656"/>
    <w:rsid w:val="00673679"/>
    <w:rsid w:val="006736B8"/>
    <w:rsid w:val="006736EA"/>
    <w:rsid w:val="00673794"/>
    <w:rsid w:val="006737BD"/>
    <w:rsid w:val="00673819"/>
    <w:rsid w:val="0067383A"/>
    <w:rsid w:val="0067385B"/>
    <w:rsid w:val="0067392F"/>
    <w:rsid w:val="00673958"/>
    <w:rsid w:val="00673980"/>
    <w:rsid w:val="006739DD"/>
    <w:rsid w:val="00673A44"/>
    <w:rsid w:val="00673A6B"/>
    <w:rsid w:val="00673ABC"/>
    <w:rsid w:val="00673AF8"/>
    <w:rsid w:val="00673B02"/>
    <w:rsid w:val="00673B14"/>
    <w:rsid w:val="00673B9B"/>
    <w:rsid w:val="00673BC9"/>
    <w:rsid w:val="00673BF4"/>
    <w:rsid w:val="00673C20"/>
    <w:rsid w:val="00673C30"/>
    <w:rsid w:val="00673CA7"/>
    <w:rsid w:val="00673D59"/>
    <w:rsid w:val="00673DBC"/>
    <w:rsid w:val="00673DDB"/>
    <w:rsid w:val="00673E33"/>
    <w:rsid w:val="00673E7F"/>
    <w:rsid w:val="00673E87"/>
    <w:rsid w:val="00673EC0"/>
    <w:rsid w:val="00674036"/>
    <w:rsid w:val="00674073"/>
    <w:rsid w:val="00674083"/>
    <w:rsid w:val="00674088"/>
    <w:rsid w:val="006740C1"/>
    <w:rsid w:val="006740F3"/>
    <w:rsid w:val="0067410B"/>
    <w:rsid w:val="00674173"/>
    <w:rsid w:val="00674182"/>
    <w:rsid w:val="006741F5"/>
    <w:rsid w:val="00674216"/>
    <w:rsid w:val="00674308"/>
    <w:rsid w:val="00674358"/>
    <w:rsid w:val="0067435E"/>
    <w:rsid w:val="00674382"/>
    <w:rsid w:val="00674437"/>
    <w:rsid w:val="006744C7"/>
    <w:rsid w:val="006744F4"/>
    <w:rsid w:val="00674517"/>
    <w:rsid w:val="00674605"/>
    <w:rsid w:val="0067477A"/>
    <w:rsid w:val="0067484D"/>
    <w:rsid w:val="00674899"/>
    <w:rsid w:val="006748BD"/>
    <w:rsid w:val="006748EF"/>
    <w:rsid w:val="006748F5"/>
    <w:rsid w:val="0067490D"/>
    <w:rsid w:val="0067493C"/>
    <w:rsid w:val="00674945"/>
    <w:rsid w:val="00674959"/>
    <w:rsid w:val="0067498B"/>
    <w:rsid w:val="00674990"/>
    <w:rsid w:val="00674AB9"/>
    <w:rsid w:val="00674B5F"/>
    <w:rsid w:val="00674C24"/>
    <w:rsid w:val="00674D96"/>
    <w:rsid w:val="00674DC2"/>
    <w:rsid w:val="00674E07"/>
    <w:rsid w:val="00674E52"/>
    <w:rsid w:val="00674EE2"/>
    <w:rsid w:val="00674F21"/>
    <w:rsid w:val="00674F22"/>
    <w:rsid w:val="0067502C"/>
    <w:rsid w:val="00675072"/>
    <w:rsid w:val="00675088"/>
    <w:rsid w:val="0067508E"/>
    <w:rsid w:val="006750D7"/>
    <w:rsid w:val="006751A1"/>
    <w:rsid w:val="00675228"/>
    <w:rsid w:val="006752AF"/>
    <w:rsid w:val="006752FF"/>
    <w:rsid w:val="006753E8"/>
    <w:rsid w:val="0067540F"/>
    <w:rsid w:val="00675415"/>
    <w:rsid w:val="0067544A"/>
    <w:rsid w:val="0067544F"/>
    <w:rsid w:val="0067556B"/>
    <w:rsid w:val="00675575"/>
    <w:rsid w:val="006755ED"/>
    <w:rsid w:val="00675663"/>
    <w:rsid w:val="00675705"/>
    <w:rsid w:val="00675862"/>
    <w:rsid w:val="006758DE"/>
    <w:rsid w:val="00675922"/>
    <w:rsid w:val="00675930"/>
    <w:rsid w:val="00675987"/>
    <w:rsid w:val="006759AE"/>
    <w:rsid w:val="006759C7"/>
    <w:rsid w:val="006759F5"/>
    <w:rsid w:val="006759FE"/>
    <w:rsid w:val="00675A28"/>
    <w:rsid w:val="00675ACC"/>
    <w:rsid w:val="00675AEC"/>
    <w:rsid w:val="00675AEF"/>
    <w:rsid w:val="00675B05"/>
    <w:rsid w:val="00675B3B"/>
    <w:rsid w:val="00675B51"/>
    <w:rsid w:val="00675B9C"/>
    <w:rsid w:val="00675C17"/>
    <w:rsid w:val="00675C4D"/>
    <w:rsid w:val="00675CB5"/>
    <w:rsid w:val="00675E12"/>
    <w:rsid w:val="00675EC9"/>
    <w:rsid w:val="00675ECC"/>
    <w:rsid w:val="00675F20"/>
    <w:rsid w:val="00675F53"/>
    <w:rsid w:val="00675F89"/>
    <w:rsid w:val="00676191"/>
    <w:rsid w:val="0067627A"/>
    <w:rsid w:val="006762B2"/>
    <w:rsid w:val="006762E0"/>
    <w:rsid w:val="006762EF"/>
    <w:rsid w:val="006762FF"/>
    <w:rsid w:val="00676391"/>
    <w:rsid w:val="0067642B"/>
    <w:rsid w:val="00676471"/>
    <w:rsid w:val="006764A6"/>
    <w:rsid w:val="006764C4"/>
    <w:rsid w:val="006764F2"/>
    <w:rsid w:val="0067657D"/>
    <w:rsid w:val="00676596"/>
    <w:rsid w:val="00676597"/>
    <w:rsid w:val="006765B5"/>
    <w:rsid w:val="006765D6"/>
    <w:rsid w:val="00676661"/>
    <w:rsid w:val="0067666A"/>
    <w:rsid w:val="00676738"/>
    <w:rsid w:val="00676807"/>
    <w:rsid w:val="0067684B"/>
    <w:rsid w:val="00676864"/>
    <w:rsid w:val="006768A3"/>
    <w:rsid w:val="00676914"/>
    <w:rsid w:val="00676921"/>
    <w:rsid w:val="00676942"/>
    <w:rsid w:val="00676943"/>
    <w:rsid w:val="00676989"/>
    <w:rsid w:val="00676A3B"/>
    <w:rsid w:val="00676A8D"/>
    <w:rsid w:val="00676AF6"/>
    <w:rsid w:val="00676B23"/>
    <w:rsid w:val="00676B52"/>
    <w:rsid w:val="00676B6A"/>
    <w:rsid w:val="00676B83"/>
    <w:rsid w:val="00676BA0"/>
    <w:rsid w:val="00676C1F"/>
    <w:rsid w:val="00676C42"/>
    <w:rsid w:val="00676C80"/>
    <w:rsid w:val="00676D13"/>
    <w:rsid w:val="00676D2D"/>
    <w:rsid w:val="00676DBE"/>
    <w:rsid w:val="00676F14"/>
    <w:rsid w:val="00676F1B"/>
    <w:rsid w:val="00676F4F"/>
    <w:rsid w:val="00676FE4"/>
    <w:rsid w:val="00677004"/>
    <w:rsid w:val="00677054"/>
    <w:rsid w:val="00677076"/>
    <w:rsid w:val="006770B6"/>
    <w:rsid w:val="0067712B"/>
    <w:rsid w:val="0067712C"/>
    <w:rsid w:val="006771BD"/>
    <w:rsid w:val="00677308"/>
    <w:rsid w:val="00677325"/>
    <w:rsid w:val="0067737D"/>
    <w:rsid w:val="006773A0"/>
    <w:rsid w:val="00677413"/>
    <w:rsid w:val="00677441"/>
    <w:rsid w:val="00677499"/>
    <w:rsid w:val="006774A8"/>
    <w:rsid w:val="0067750B"/>
    <w:rsid w:val="00677538"/>
    <w:rsid w:val="0067753D"/>
    <w:rsid w:val="00677541"/>
    <w:rsid w:val="0067758B"/>
    <w:rsid w:val="006775C3"/>
    <w:rsid w:val="0067762F"/>
    <w:rsid w:val="00677659"/>
    <w:rsid w:val="00677702"/>
    <w:rsid w:val="00677710"/>
    <w:rsid w:val="00677726"/>
    <w:rsid w:val="00677740"/>
    <w:rsid w:val="006777A2"/>
    <w:rsid w:val="00677854"/>
    <w:rsid w:val="0067787A"/>
    <w:rsid w:val="006778DE"/>
    <w:rsid w:val="00677956"/>
    <w:rsid w:val="006779AD"/>
    <w:rsid w:val="006779E7"/>
    <w:rsid w:val="006779EA"/>
    <w:rsid w:val="00677A25"/>
    <w:rsid w:val="00677A2E"/>
    <w:rsid w:val="00677A40"/>
    <w:rsid w:val="00677A87"/>
    <w:rsid w:val="00677AD6"/>
    <w:rsid w:val="00677ADA"/>
    <w:rsid w:val="00677C09"/>
    <w:rsid w:val="00677C2E"/>
    <w:rsid w:val="00677D17"/>
    <w:rsid w:val="00677D38"/>
    <w:rsid w:val="00677D4C"/>
    <w:rsid w:val="00677D87"/>
    <w:rsid w:val="00677E2B"/>
    <w:rsid w:val="00677F34"/>
    <w:rsid w:val="00677F69"/>
    <w:rsid w:val="00677F6C"/>
    <w:rsid w:val="00677FA9"/>
    <w:rsid w:val="00677FAC"/>
    <w:rsid w:val="0068000F"/>
    <w:rsid w:val="006800C1"/>
    <w:rsid w:val="006800EA"/>
    <w:rsid w:val="00680143"/>
    <w:rsid w:val="006801A5"/>
    <w:rsid w:val="006801EC"/>
    <w:rsid w:val="006801FE"/>
    <w:rsid w:val="00680213"/>
    <w:rsid w:val="0068026C"/>
    <w:rsid w:val="006802E7"/>
    <w:rsid w:val="0068035B"/>
    <w:rsid w:val="00680369"/>
    <w:rsid w:val="0068036E"/>
    <w:rsid w:val="00680370"/>
    <w:rsid w:val="00680490"/>
    <w:rsid w:val="00680506"/>
    <w:rsid w:val="0068052F"/>
    <w:rsid w:val="00680546"/>
    <w:rsid w:val="00680582"/>
    <w:rsid w:val="0068059C"/>
    <w:rsid w:val="006805BB"/>
    <w:rsid w:val="006805F3"/>
    <w:rsid w:val="0068063E"/>
    <w:rsid w:val="00680645"/>
    <w:rsid w:val="00680667"/>
    <w:rsid w:val="00680683"/>
    <w:rsid w:val="0068071C"/>
    <w:rsid w:val="0068073D"/>
    <w:rsid w:val="006807BC"/>
    <w:rsid w:val="006807F1"/>
    <w:rsid w:val="00680806"/>
    <w:rsid w:val="006808FB"/>
    <w:rsid w:val="00680906"/>
    <w:rsid w:val="0068090F"/>
    <w:rsid w:val="00680920"/>
    <w:rsid w:val="00680970"/>
    <w:rsid w:val="00680975"/>
    <w:rsid w:val="006809FC"/>
    <w:rsid w:val="00680A2B"/>
    <w:rsid w:val="00680AA7"/>
    <w:rsid w:val="00680B06"/>
    <w:rsid w:val="00680B56"/>
    <w:rsid w:val="00680BDF"/>
    <w:rsid w:val="00680BE0"/>
    <w:rsid w:val="00680C1E"/>
    <w:rsid w:val="00680C70"/>
    <w:rsid w:val="00680C7C"/>
    <w:rsid w:val="00680CF5"/>
    <w:rsid w:val="00680D50"/>
    <w:rsid w:val="00680E9C"/>
    <w:rsid w:val="00680EBE"/>
    <w:rsid w:val="00680EFA"/>
    <w:rsid w:val="00680F86"/>
    <w:rsid w:val="00680FB1"/>
    <w:rsid w:val="00680FF4"/>
    <w:rsid w:val="006810BF"/>
    <w:rsid w:val="00681110"/>
    <w:rsid w:val="0068123D"/>
    <w:rsid w:val="00681249"/>
    <w:rsid w:val="0068124B"/>
    <w:rsid w:val="00681262"/>
    <w:rsid w:val="00681280"/>
    <w:rsid w:val="006812E9"/>
    <w:rsid w:val="00681547"/>
    <w:rsid w:val="00681552"/>
    <w:rsid w:val="0068155C"/>
    <w:rsid w:val="0068158D"/>
    <w:rsid w:val="006815A6"/>
    <w:rsid w:val="00681778"/>
    <w:rsid w:val="0068178E"/>
    <w:rsid w:val="0068179C"/>
    <w:rsid w:val="0068181D"/>
    <w:rsid w:val="00681852"/>
    <w:rsid w:val="006818F1"/>
    <w:rsid w:val="0068190E"/>
    <w:rsid w:val="00681916"/>
    <w:rsid w:val="0068192A"/>
    <w:rsid w:val="0068193B"/>
    <w:rsid w:val="006819FB"/>
    <w:rsid w:val="00681A01"/>
    <w:rsid w:val="00681A6C"/>
    <w:rsid w:val="00681A7D"/>
    <w:rsid w:val="00681A8B"/>
    <w:rsid w:val="00681AB3"/>
    <w:rsid w:val="00681ACD"/>
    <w:rsid w:val="00681AD2"/>
    <w:rsid w:val="00681AF1"/>
    <w:rsid w:val="00681B68"/>
    <w:rsid w:val="00681BBB"/>
    <w:rsid w:val="00681C3C"/>
    <w:rsid w:val="00681C76"/>
    <w:rsid w:val="00681CF3"/>
    <w:rsid w:val="00681D31"/>
    <w:rsid w:val="00681DED"/>
    <w:rsid w:val="00681E20"/>
    <w:rsid w:val="00681F02"/>
    <w:rsid w:val="00681F69"/>
    <w:rsid w:val="00681F9E"/>
    <w:rsid w:val="006820F1"/>
    <w:rsid w:val="006820F9"/>
    <w:rsid w:val="00682134"/>
    <w:rsid w:val="00682144"/>
    <w:rsid w:val="0068214C"/>
    <w:rsid w:val="00682199"/>
    <w:rsid w:val="0068230D"/>
    <w:rsid w:val="00682350"/>
    <w:rsid w:val="006823AF"/>
    <w:rsid w:val="006823B8"/>
    <w:rsid w:val="006823D6"/>
    <w:rsid w:val="00682427"/>
    <w:rsid w:val="00682467"/>
    <w:rsid w:val="0068246E"/>
    <w:rsid w:val="006824A7"/>
    <w:rsid w:val="0068251F"/>
    <w:rsid w:val="0068257A"/>
    <w:rsid w:val="006825ED"/>
    <w:rsid w:val="006825F1"/>
    <w:rsid w:val="00682606"/>
    <w:rsid w:val="0068263D"/>
    <w:rsid w:val="0068265C"/>
    <w:rsid w:val="0068273E"/>
    <w:rsid w:val="0068275E"/>
    <w:rsid w:val="00682792"/>
    <w:rsid w:val="00682826"/>
    <w:rsid w:val="00682831"/>
    <w:rsid w:val="0068283E"/>
    <w:rsid w:val="00682843"/>
    <w:rsid w:val="006828AE"/>
    <w:rsid w:val="006828CC"/>
    <w:rsid w:val="0068290A"/>
    <w:rsid w:val="00682943"/>
    <w:rsid w:val="006829F0"/>
    <w:rsid w:val="00682A0D"/>
    <w:rsid w:val="00682AB0"/>
    <w:rsid w:val="00682ACA"/>
    <w:rsid w:val="00682B01"/>
    <w:rsid w:val="00682B0A"/>
    <w:rsid w:val="00682B3F"/>
    <w:rsid w:val="00682B9E"/>
    <w:rsid w:val="00682BFE"/>
    <w:rsid w:val="00682C25"/>
    <w:rsid w:val="00682C2A"/>
    <w:rsid w:val="00682C39"/>
    <w:rsid w:val="00682D3D"/>
    <w:rsid w:val="00682D65"/>
    <w:rsid w:val="00682DD2"/>
    <w:rsid w:val="00682DEA"/>
    <w:rsid w:val="00682E69"/>
    <w:rsid w:val="00682EA0"/>
    <w:rsid w:val="00682F1A"/>
    <w:rsid w:val="00682F31"/>
    <w:rsid w:val="00682F4E"/>
    <w:rsid w:val="00682FE9"/>
    <w:rsid w:val="0068300B"/>
    <w:rsid w:val="00683053"/>
    <w:rsid w:val="006830D3"/>
    <w:rsid w:val="006830F9"/>
    <w:rsid w:val="0068311E"/>
    <w:rsid w:val="006831FB"/>
    <w:rsid w:val="0068326F"/>
    <w:rsid w:val="00683373"/>
    <w:rsid w:val="006834BF"/>
    <w:rsid w:val="006834C6"/>
    <w:rsid w:val="006834E2"/>
    <w:rsid w:val="00683522"/>
    <w:rsid w:val="00683539"/>
    <w:rsid w:val="00683550"/>
    <w:rsid w:val="006835E0"/>
    <w:rsid w:val="00683660"/>
    <w:rsid w:val="00683793"/>
    <w:rsid w:val="006837AA"/>
    <w:rsid w:val="00683857"/>
    <w:rsid w:val="00683902"/>
    <w:rsid w:val="0068397F"/>
    <w:rsid w:val="00683995"/>
    <w:rsid w:val="006839AE"/>
    <w:rsid w:val="00683A21"/>
    <w:rsid w:val="00683A25"/>
    <w:rsid w:val="00683A87"/>
    <w:rsid w:val="00683ACF"/>
    <w:rsid w:val="00683AE0"/>
    <w:rsid w:val="00683AEF"/>
    <w:rsid w:val="00683B34"/>
    <w:rsid w:val="00683B5E"/>
    <w:rsid w:val="00683B70"/>
    <w:rsid w:val="00683B9E"/>
    <w:rsid w:val="00683BEB"/>
    <w:rsid w:val="00683C65"/>
    <w:rsid w:val="00683CE2"/>
    <w:rsid w:val="00683D76"/>
    <w:rsid w:val="00683E99"/>
    <w:rsid w:val="00683F9A"/>
    <w:rsid w:val="00684020"/>
    <w:rsid w:val="00684038"/>
    <w:rsid w:val="00684056"/>
    <w:rsid w:val="00684088"/>
    <w:rsid w:val="006840EC"/>
    <w:rsid w:val="006840F4"/>
    <w:rsid w:val="00684126"/>
    <w:rsid w:val="00684132"/>
    <w:rsid w:val="006841F3"/>
    <w:rsid w:val="00684214"/>
    <w:rsid w:val="00684248"/>
    <w:rsid w:val="00684262"/>
    <w:rsid w:val="006842DB"/>
    <w:rsid w:val="006842FF"/>
    <w:rsid w:val="00684418"/>
    <w:rsid w:val="00684495"/>
    <w:rsid w:val="006844A9"/>
    <w:rsid w:val="006844D8"/>
    <w:rsid w:val="00684528"/>
    <w:rsid w:val="00684560"/>
    <w:rsid w:val="006845B7"/>
    <w:rsid w:val="006845F2"/>
    <w:rsid w:val="00684686"/>
    <w:rsid w:val="006847AB"/>
    <w:rsid w:val="00684814"/>
    <w:rsid w:val="00684817"/>
    <w:rsid w:val="0068481A"/>
    <w:rsid w:val="00684854"/>
    <w:rsid w:val="006848FA"/>
    <w:rsid w:val="006848FC"/>
    <w:rsid w:val="006849CB"/>
    <w:rsid w:val="006849F6"/>
    <w:rsid w:val="006849FF"/>
    <w:rsid w:val="00684A3A"/>
    <w:rsid w:val="00684A43"/>
    <w:rsid w:val="00684A64"/>
    <w:rsid w:val="00684B01"/>
    <w:rsid w:val="00684B20"/>
    <w:rsid w:val="00684B44"/>
    <w:rsid w:val="00684BA0"/>
    <w:rsid w:val="00684BA4"/>
    <w:rsid w:val="00684C6C"/>
    <w:rsid w:val="00684D4B"/>
    <w:rsid w:val="00684D60"/>
    <w:rsid w:val="00684D99"/>
    <w:rsid w:val="00684DB0"/>
    <w:rsid w:val="00684DBA"/>
    <w:rsid w:val="00684E09"/>
    <w:rsid w:val="00684E30"/>
    <w:rsid w:val="00684EDB"/>
    <w:rsid w:val="00684F31"/>
    <w:rsid w:val="00684F7E"/>
    <w:rsid w:val="00684FDE"/>
    <w:rsid w:val="00684FE6"/>
    <w:rsid w:val="0068507F"/>
    <w:rsid w:val="00685083"/>
    <w:rsid w:val="006850DC"/>
    <w:rsid w:val="00685138"/>
    <w:rsid w:val="00685160"/>
    <w:rsid w:val="0068520C"/>
    <w:rsid w:val="0068521D"/>
    <w:rsid w:val="00685384"/>
    <w:rsid w:val="0068538B"/>
    <w:rsid w:val="006853A9"/>
    <w:rsid w:val="006853F9"/>
    <w:rsid w:val="00685433"/>
    <w:rsid w:val="00685441"/>
    <w:rsid w:val="00685444"/>
    <w:rsid w:val="00685473"/>
    <w:rsid w:val="0068548F"/>
    <w:rsid w:val="006854A6"/>
    <w:rsid w:val="0068550E"/>
    <w:rsid w:val="00685537"/>
    <w:rsid w:val="0068559D"/>
    <w:rsid w:val="006855E2"/>
    <w:rsid w:val="00685603"/>
    <w:rsid w:val="006856E7"/>
    <w:rsid w:val="00685743"/>
    <w:rsid w:val="00685748"/>
    <w:rsid w:val="0068574F"/>
    <w:rsid w:val="0068578C"/>
    <w:rsid w:val="0068578D"/>
    <w:rsid w:val="00685794"/>
    <w:rsid w:val="00685946"/>
    <w:rsid w:val="00685953"/>
    <w:rsid w:val="00685980"/>
    <w:rsid w:val="00685A1F"/>
    <w:rsid w:val="00685A2C"/>
    <w:rsid w:val="00685A31"/>
    <w:rsid w:val="00685A6B"/>
    <w:rsid w:val="00685A96"/>
    <w:rsid w:val="00685AA9"/>
    <w:rsid w:val="00685AB9"/>
    <w:rsid w:val="00685AC7"/>
    <w:rsid w:val="00685B5A"/>
    <w:rsid w:val="00685BE8"/>
    <w:rsid w:val="00685C17"/>
    <w:rsid w:val="00685C3F"/>
    <w:rsid w:val="00685CB4"/>
    <w:rsid w:val="00685CED"/>
    <w:rsid w:val="00685D4B"/>
    <w:rsid w:val="00685D5F"/>
    <w:rsid w:val="00685D7B"/>
    <w:rsid w:val="00685E17"/>
    <w:rsid w:val="00685F31"/>
    <w:rsid w:val="00685F3E"/>
    <w:rsid w:val="00685F7E"/>
    <w:rsid w:val="00685F8F"/>
    <w:rsid w:val="00685FC3"/>
    <w:rsid w:val="00686006"/>
    <w:rsid w:val="00686028"/>
    <w:rsid w:val="00686114"/>
    <w:rsid w:val="0068613B"/>
    <w:rsid w:val="00686196"/>
    <w:rsid w:val="006861A2"/>
    <w:rsid w:val="006861D6"/>
    <w:rsid w:val="00686211"/>
    <w:rsid w:val="006862B7"/>
    <w:rsid w:val="006862C3"/>
    <w:rsid w:val="006862DB"/>
    <w:rsid w:val="0068631A"/>
    <w:rsid w:val="00686414"/>
    <w:rsid w:val="00686420"/>
    <w:rsid w:val="00686447"/>
    <w:rsid w:val="006864DC"/>
    <w:rsid w:val="006864E2"/>
    <w:rsid w:val="006864F1"/>
    <w:rsid w:val="00686527"/>
    <w:rsid w:val="0068652B"/>
    <w:rsid w:val="0068654E"/>
    <w:rsid w:val="006865F9"/>
    <w:rsid w:val="0068660C"/>
    <w:rsid w:val="00686626"/>
    <w:rsid w:val="00686716"/>
    <w:rsid w:val="00686775"/>
    <w:rsid w:val="0068682A"/>
    <w:rsid w:val="00686A10"/>
    <w:rsid w:val="00686A93"/>
    <w:rsid w:val="00686AC4"/>
    <w:rsid w:val="00686AFD"/>
    <w:rsid w:val="00686B21"/>
    <w:rsid w:val="00686B59"/>
    <w:rsid w:val="00686B82"/>
    <w:rsid w:val="00686C75"/>
    <w:rsid w:val="00686CF5"/>
    <w:rsid w:val="00686CFB"/>
    <w:rsid w:val="00686D92"/>
    <w:rsid w:val="00686DC1"/>
    <w:rsid w:val="00686E7E"/>
    <w:rsid w:val="00686E86"/>
    <w:rsid w:val="00686EDA"/>
    <w:rsid w:val="00686EFA"/>
    <w:rsid w:val="00686F0A"/>
    <w:rsid w:val="00686F75"/>
    <w:rsid w:val="00687008"/>
    <w:rsid w:val="006870A6"/>
    <w:rsid w:val="006870B8"/>
    <w:rsid w:val="006870FD"/>
    <w:rsid w:val="00687106"/>
    <w:rsid w:val="00687111"/>
    <w:rsid w:val="00687123"/>
    <w:rsid w:val="00687243"/>
    <w:rsid w:val="00687321"/>
    <w:rsid w:val="00687376"/>
    <w:rsid w:val="006873CE"/>
    <w:rsid w:val="0068745D"/>
    <w:rsid w:val="00687476"/>
    <w:rsid w:val="006874C5"/>
    <w:rsid w:val="00687551"/>
    <w:rsid w:val="0068759F"/>
    <w:rsid w:val="006875F2"/>
    <w:rsid w:val="00687637"/>
    <w:rsid w:val="006876BF"/>
    <w:rsid w:val="0068779B"/>
    <w:rsid w:val="00687886"/>
    <w:rsid w:val="00687892"/>
    <w:rsid w:val="0068789C"/>
    <w:rsid w:val="00687950"/>
    <w:rsid w:val="00687A64"/>
    <w:rsid w:val="00687A7B"/>
    <w:rsid w:val="00687B64"/>
    <w:rsid w:val="00687B9A"/>
    <w:rsid w:val="00687C2E"/>
    <w:rsid w:val="00687C60"/>
    <w:rsid w:val="00687CB0"/>
    <w:rsid w:val="00687D1B"/>
    <w:rsid w:val="00687D35"/>
    <w:rsid w:val="00687D5A"/>
    <w:rsid w:val="00687D72"/>
    <w:rsid w:val="00687D84"/>
    <w:rsid w:val="00687D98"/>
    <w:rsid w:val="00687E62"/>
    <w:rsid w:val="00687E72"/>
    <w:rsid w:val="00687ECD"/>
    <w:rsid w:val="00687F05"/>
    <w:rsid w:val="00687F09"/>
    <w:rsid w:val="00687F8A"/>
    <w:rsid w:val="00687FCF"/>
    <w:rsid w:val="00690075"/>
    <w:rsid w:val="0069011F"/>
    <w:rsid w:val="00690148"/>
    <w:rsid w:val="00690161"/>
    <w:rsid w:val="0069019D"/>
    <w:rsid w:val="006901C0"/>
    <w:rsid w:val="006901E5"/>
    <w:rsid w:val="00690221"/>
    <w:rsid w:val="0069024B"/>
    <w:rsid w:val="00690274"/>
    <w:rsid w:val="006902B0"/>
    <w:rsid w:val="006902CF"/>
    <w:rsid w:val="006902FE"/>
    <w:rsid w:val="00690342"/>
    <w:rsid w:val="00690372"/>
    <w:rsid w:val="006903D3"/>
    <w:rsid w:val="006903DF"/>
    <w:rsid w:val="006904A4"/>
    <w:rsid w:val="006904A9"/>
    <w:rsid w:val="00690558"/>
    <w:rsid w:val="00690591"/>
    <w:rsid w:val="00690632"/>
    <w:rsid w:val="00690643"/>
    <w:rsid w:val="0069067F"/>
    <w:rsid w:val="00690732"/>
    <w:rsid w:val="00690748"/>
    <w:rsid w:val="00690869"/>
    <w:rsid w:val="00690874"/>
    <w:rsid w:val="006908B6"/>
    <w:rsid w:val="006908C2"/>
    <w:rsid w:val="00690927"/>
    <w:rsid w:val="00690973"/>
    <w:rsid w:val="006909ED"/>
    <w:rsid w:val="00690A10"/>
    <w:rsid w:val="00690A12"/>
    <w:rsid w:val="00690A3F"/>
    <w:rsid w:val="00690A51"/>
    <w:rsid w:val="00690A60"/>
    <w:rsid w:val="00690A6B"/>
    <w:rsid w:val="00690A75"/>
    <w:rsid w:val="00690AB5"/>
    <w:rsid w:val="00690AC6"/>
    <w:rsid w:val="00690AEF"/>
    <w:rsid w:val="00690B7C"/>
    <w:rsid w:val="00690CBD"/>
    <w:rsid w:val="00690CE6"/>
    <w:rsid w:val="00690DA7"/>
    <w:rsid w:val="00690DAE"/>
    <w:rsid w:val="00690E48"/>
    <w:rsid w:val="00690F4A"/>
    <w:rsid w:val="00690F6A"/>
    <w:rsid w:val="00690F8E"/>
    <w:rsid w:val="00690FC0"/>
    <w:rsid w:val="00691014"/>
    <w:rsid w:val="0069107D"/>
    <w:rsid w:val="006910F9"/>
    <w:rsid w:val="0069137D"/>
    <w:rsid w:val="00691385"/>
    <w:rsid w:val="00691395"/>
    <w:rsid w:val="0069139A"/>
    <w:rsid w:val="006913B7"/>
    <w:rsid w:val="006913CA"/>
    <w:rsid w:val="006913D1"/>
    <w:rsid w:val="006913E2"/>
    <w:rsid w:val="0069143C"/>
    <w:rsid w:val="00691464"/>
    <w:rsid w:val="006914FF"/>
    <w:rsid w:val="00691566"/>
    <w:rsid w:val="00691570"/>
    <w:rsid w:val="006915E7"/>
    <w:rsid w:val="0069173F"/>
    <w:rsid w:val="006917B6"/>
    <w:rsid w:val="006918B7"/>
    <w:rsid w:val="006918FA"/>
    <w:rsid w:val="006919B2"/>
    <w:rsid w:val="00691A27"/>
    <w:rsid w:val="00691A34"/>
    <w:rsid w:val="00691AAB"/>
    <w:rsid w:val="00691B03"/>
    <w:rsid w:val="00691B69"/>
    <w:rsid w:val="00691BE8"/>
    <w:rsid w:val="00691D21"/>
    <w:rsid w:val="00691D5D"/>
    <w:rsid w:val="00691D79"/>
    <w:rsid w:val="00691EBE"/>
    <w:rsid w:val="00692042"/>
    <w:rsid w:val="00692073"/>
    <w:rsid w:val="006920A4"/>
    <w:rsid w:val="006920D4"/>
    <w:rsid w:val="00692168"/>
    <w:rsid w:val="006921C6"/>
    <w:rsid w:val="00692225"/>
    <w:rsid w:val="0069228A"/>
    <w:rsid w:val="00692299"/>
    <w:rsid w:val="00692327"/>
    <w:rsid w:val="0069235C"/>
    <w:rsid w:val="00692364"/>
    <w:rsid w:val="0069236D"/>
    <w:rsid w:val="006923D4"/>
    <w:rsid w:val="0069251C"/>
    <w:rsid w:val="00692540"/>
    <w:rsid w:val="006925C7"/>
    <w:rsid w:val="006925FE"/>
    <w:rsid w:val="00692611"/>
    <w:rsid w:val="006926A5"/>
    <w:rsid w:val="00692774"/>
    <w:rsid w:val="0069278C"/>
    <w:rsid w:val="006927E5"/>
    <w:rsid w:val="006927EA"/>
    <w:rsid w:val="006927F8"/>
    <w:rsid w:val="00692839"/>
    <w:rsid w:val="00692850"/>
    <w:rsid w:val="0069286A"/>
    <w:rsid w:val="006928EE"/>
    <w:rsid w:val="00692938"/>
    <w:rsid w:val="00692963"/>
    <w:rsid w:val="006929ED"/>
    <w:rsid w:val="006929F3"/>
    <w:rsid w:val="00692A0C"/>
    <w:rsid w:val="00692A32"/>
    <w:rsid w:val="00692A3C"/>
    <w:rsid w:val="00692A55"/>
    <w:rsid w:val="00692A7F"/>
    <w:rsid w:val="00692ABA"/>
    <w:rsid w:val="00692B52"/>
    <w:rsid w:val="00692B8F"/>
    <w:rsid w:val="00692B95"/>
    <w:rsid w:val="00692BB7"/>
    <w:rsid w:val="00692BBB"/>
    <w:rsid w:val="00692CA7"/>
    <w:rsid w:val="00692CDE"/>
    <w:rsid w:val="00692E46"/>
    <w:rsid w:val="00693003"/>
    <w:rsid w:val="006930E0"/>
    <w:rsid w:val="006931AF"/>
    <w:rsid w:val="006931E2"/>
    <w:rsid w:val="0069324F"/>
    <w:rsid w:val="00693282"/>
    <w:rsid w:val="0069335D"/>
    <w:rsid w:val="0069336D"/>
    <w:rsid w:val="0069338E"/>
    <w:rsid w:val="006933E1"/>
    <w:rsid w:val="006933FB"/>
    <w:rsid w:val="00693428"/>
    <w:rsid w:val="0069349E"/>
    <w:rsid w:val="00693509"/>
    <w:rsid w:val="00693539"/>
    <w:rsid w:val="00693578"/>
    <w:rsid w:val="006935D6"/>
    <w:rsid w:val="00693619"/>
    <w:rsid w:val="00693658"/>
    <w:rsid w:val="0069366A"/>
    <w:rsid w:val="0069368C"/>
    <w:rsid w:val="00693747"/>
    <w:rsid w:val="006937D3"/>
    <w:rsid w:val="0069380D"/>
    <w:rsid w:val="00693861"/>
    <w:rsid w:val="00693895"/>
    <w:rsid w:val="00693985"/>
    <w:rsid w:val="006939FB"/>
    <w:rsid w:val="00693A76"/>
    <w:rsid w:val="00693A79"/>
    <w:rsid w:val="00693A8E"/>
    <w:rsid w:val="00693A93"/>
    <w:rsid w:val="00693B1E"/>
    <w:rsid w:val="00693B33"/>
    <w:rsid w:val="00693CC7"/>
    <w:rsid w:val="00693E21"/>
    <w:rsid w:val="00693E27"/>
    <w:rsid w:val="00693E83"/>
    <w:rsid w:val="00693EC9"/>
    <w:rsid w:val="00693F86"/>
    <w:rsid w:val="00693FAA"/>
    <w:rsid w:val="00694127"/>
    <w:rsid w:val="00694189"/>
    <w:rsid w:val="006941B5"/>
    <w:rsid w:val="006941B6"/>
    <w:rsid w:val="00694207"/>
    <w:rsid w:val="00694212"/>
    <w:rsid w:val="0069432E"/>
    <w:rsid w:val="00694386"/>
    <w:rsid w:val="00694398"/>
    <w:rsid w:val="006943AF"/>
    <w:rsid w:val="00694417"/>
    <w:rsid w:val="00694542"/>
    <w:rsid w:val="00694585"/>
    <w:rsid w:val="00694593"/>
    <w:rsid w:val="006946A5"/>
    <w:rsid w:val="00694730"/>
    <w:rsid w:val="00694749"/>
    <w:rsid w:val="00694769"/>
    <w:rsid w:val="006947DF"/>
    <w:rsid w:val="00694802"/>
    <w:rsid w:val="00694845"/>
    <w:rsid w:val="006948A4"/>
    <w:rsid w:val="00694960"/>
    <w:rsid w:val="0069497D"/>
    <w:rsid w:val="00694988"/>
    <w:rsid w:val="00694989"/>
    <w:rsid w:val="006949B0"/>
    <w:rsid w:val="006949F7"/>
    <w:rsid w:val="00694ABD"/>
    <w:rsid w:val="00694B5D"/>
    <w:rsid w:val="00694B65"/>
    <w:rsid w:val="00694C3A"/>
    <w:rsid w:val="00694C50"/>
    <w:rsid w:val="00694C9E"/>
    <w:rsid w:val="00694DB2"/>
    <w:rsid w:val="00694EB2"/>
    <w:rsid w:val="00694F8F"/>
    <w:rsid w:val="00694FA1"/>
    <w:rsid w:val="00694FB4"/>
    <w:rsid w:val="00694FC6"/>
    <w:rsid w:val="006950A1"/>
    <w:rsid w:val="00695197"/>
    <w:rsid w:val="0069523F"/>
    <w:rsid w:val="00695266"/>
    <w:rsid w:val="0069536B"/>
    <w:rsid w:val="006953D2"/>
    <w:rsid w:val="006953D8"/>
    <w:rsid w:val="006953EB"/>
    <w:rsid w:val="00695406"/>
    <w:rsid w:val="006954B0"/>
    <w:rsid w:val="006954B7"/>
    <w:rsid w:val="006954ED"/>
    <w:rsid w:val="00695515"/>
    <w:rsid w:val="0069553A"/>
    <w:rsid w:val="0069553C"/>
    <w:rsid w:val="0069558C"/>
    <w:rsid w:val="00695594"/>
    <w:rsid w:val="006955BC"/>
    <w:rsid w:val="006955CA"/>
    <w:rsid w:val="006955ED"/>
    <w:rsid w:val="006955F9"/>
    <w:rsid w:val="0069568F"/>
    <w:rsid w:val="00695697"/>
    <w:rsid w:val="00695759"/>
    <w:rsid w:val="00695777"/>
    <w:rsid w:val="0069577C"/>
    <w:rsid w:val="00695788"/>
    <w:rsid w:val="006957AA"/>
    <w:rsid w:val="006957F9"/>
    <w:rsid w:val="006957FF"/>
    <w:rsid w:val="0069585B"/>
    <w:rsid w:val="0069593E"/>
    <w:rsid w:val="00695960"/>
    <w:rsid w:val="0069598F"/>
    <w:rsid w:val="00695B48"/>
    <w:rsid w:val="00695B6B"/>
    <w:rsid w:val="00695B70"/>
    <w:rsid w:val="00695B84"/>
    <w:rsid w:val="00695B99"/>
    <w:rsid w:val="00695BAF"/>
    <w:rsid w:val="00695C4D"/>
    <w:rsid w:val="00695C62"/>
    <w:rsid w:val="00695DD8"/>
    <w:rsid w:val="00695E2F"/>
    <w:rsid w:val="00695FCB"/>
    <w:rsid w:val="0069602C"/>
    <w:rsid w:val="0069607A"/>
    <w:rsid w:val="006960FC"/>
    <w:rsid w:val="0069611C"/>
    <w:rsid w:val="0069611D"/>
    <w:rsid w:val="0069614C"/>
    <w:rsid w:val="0069615F"/>
    <w:rsid w:val="00696183"/>
    <w:rsid w:val="006961DB"/>
    <w:rsid w:val="0069626D"/>
    <w:rsid w:val="006962E6"/>
    <w:rsid w:val="00696339"/>
    <w:rsid w:val="006963EB"/>
    <w:rsid w:val="00696472"/>
    <w:rsid w:val="00696473"/>
    <w:rsid w:val="0069649E"/>
    <w:rsid w:val="006964D0"/>
    <w:rsid w:val="00696532"/>
    <w:rsid w:val="00696534"/>
    <w:rsid w:val="0069653A"/>
    <w:rsid w:val="00696553"/>
    <w:rsid w:val="0069656D"/>
    <w:rsid w:val="0069663F"/>
    <w:rsid w:val="00696674"/>
    <w:rsid w:val="00696675"/>
    <w:rsid w:val="00696676"/>
    <w:rsid w:val="00696682"/>
    <w:rsid w:val="0069668C"/>
    <w:rsid w:val="006966C7"/>
    <w:rsid w:val="00696883"/>
    <w:rsid w:val="0069689D"/>
    <w:rsid w:val="006968AE"/>
    <w:rsid w:val="006968C6"/>
    <w:rsid w:val="006968CC"/>
    <w:rsid w:val="0069698D"/>
    <w:rsid w:val="006969FD"/>
    <w:rsid w:val="00696A11"/>
    <w:rsid w:val="00696AE1"/>
    <w:rsid w:val="00696AF0"/>
    <w:rsid w:val="00696B18"/>
    <w:rsid w:val="00696B56"/>
    <w:rsid w:val="00696CD4"/>
    <w:rsid w:val="00696D22"/>
    <w:rsid w:val="00696D82"/>
    <w:rsid w:val="00696DC0"/>
    <w:rsid w:val="00696DF5"/>
    <w:rsid w:val="00696E27"/>
    <w:rsid w:val="00696E48"/>
    <w:rsid w:val="00696E8C"/>
    <w:rsid w:val="00696F10"/>
    <w:rsid w:val="00696F3A"/>
    <w:rsid w:val="00696F61"/>
    <w:rsid w:val="00696F9D"/>
    <w:rsid w:val="00696FA8"/>
    <w:rsid w:val="00697067"/>
    <w:rsid w:val="006970B0"/>
    <w:rsid w:val="006970B6"/>
    <w:rsid w:val="0069712D"/>
    <w:rsid w:val="0069714A"/>
    <w:rsid w:val="00697185"/>
    <w:rsid w:val="006971F7"/>
    <w:rsid w:val="00697222"/>
    <w:rsid w:val="00697234"/>
    <w:rsid w:val="006972EF"/>
    <w:rsid w:val="00697344"/>
    <w:rsid w:val="00697392"/>
    <w:rsid w:val="006973FF"/>
    <w:rsid w:val="0069743C"/>
    <w:rsid w:val="0069746B"/>
    <w:rsid w:val="00697484"/>
    <w:rsid w:val="006974A7"/>
    <w:rsid w:val="006974FC"/>
    <w:rsid w:val="0069754B"/>
    <w:rsid w:val="006975EE"/>
    <w:rsid w:val="0069763A"/>
    <w:rsid w:val="006976B5"/>
    <w:rsid w:val="00697733"/>
    <w:rsid w:val="0069774E"/>
    <w:rsid w:val="00697752"/>
    <w:rsid w:val="0069775F"/>
    <w:rsid w:val="00697849"/>
    <w:rsid w:val="0069787B"/>
    <w:rsid w:val="006978AB"/>
    <w:rsid w:val="006978BA"/>
    <w:rsid w:val="00697902"/>
    <w:rsid w:val="0069794E"/>
    <w:rsid w:val="00697953"/>
    <w:rsid w:val="006979B6"/>
    <w:rsid w:val="006979C3"/>
    <w:rsid w:val="00697A0D"/>
    <w:rsid w:val="00697A53"/>
    <w:rsid w:val="00697A69"/>
    <w:rsid w:val="00697ADC"/>
    <w:rsid w:val="00697AFE"/>
    <w:rsid w:val="00697B9C"/>
    <w:rsid w:val="00697BA0"/>
    <w:rsid w:val="00697BB5"/>
    <w:rsid w:val="00697BCE"/>
    <w:rsid w:val="00697BDC"/>
    <w:rsid w:val="00697C0E"/>
    <w:rsid w:val="00697C8D"/>
    <w:rsid w:val="00697C93"/>
    <w:rsid w:val="00697CAA"/>
    <w:rsid w:val="00697CB5"/>
    <w:rsid w:val="00697D36"/>
    <w:rsid w:val="00697D7D"/>
    <w:rsid w:val="00697D95"/>
    <w:rsid w:val="00697DB3"/>
    <w:rsid w:val="00697DDA"/>
    <w:rsid w:val="00697DEB"/>
    <w:rsid w:val="00697DFC"/>
    <w:rsid w:val="00697E1A"/>
    <w:rsid w:val="00697E25"/>
    <w:rsid w:val="00697E55"/>
    <w:rsid w:val="00697EA3"/>
    <w:rsid w:val="00697EB9"/>
    <w:rsid w:val="00697F15"/>
    <w:rsid w:val="006A00F4"/>
    <w:rsid w:val="006A0111"/>
    <w:rsid w:val="006A02A0"/>
    <w:rsid w:val="006A02D1"/>
    <w:rsid w:val="006A0351"/>
    <w:rsid w:val="006A0403"/>
    <w:rsid w:val="006A04FE"/>
    <w:rsid w:val="006A052F"/>
    <w:rsid w:val="006A0562"/>
    <w:rsid w:val="006A057D"/>
    <w:rsid w:val="006A05A5"/>
    <w:rsid w:val="006A05DF"/>
    <w:rsid w:val="006A05EC"/>
    <w:rsid w:val="006A05EF"/>
    <w:rsid w:val="006A066F"/>
    <w:rsid w:val="006A06C8"/>
    <w:rsid w:val="006A06ED"/>
    <w:rsid w:val="006A0725"/>
    <w:rsid w:val="006A07D4"/>
    <w:rsid w:val="006A07D6"/>
    <w:rsid w:val="006A0899"/>
    <w:rsid w:val="006A08B9"/>
    <w:rsid w:val="006A097E"/>
    <w:rsid w:val="006A0A72"/>
    <w:rsid w:val="006A0A79"/>
    <w:rsid w:val="006A0B1F"/>
    <w:rsid w:val="006A0BCE"/>
    <w:rsid w:val="006A0BD5"/>
    <w:rsid w:val="006A0C24"/>
    <w:rsid w:val="006A0C84"/>
    <w:rsid w:val="006A0CC5"/>
    <w:rsid w:val="006A0CF1"/>
    <w:rsid w:val="006A0D2C"/>
    <w:rsid w:val="006A0D5F"/>
    <w:rsid w:val="006A0D8C"/>
    <w:rsid w:val="006A0D8E"/>
    <w:rsid w:val="006A0E21"/>
    <w:rsid w:val="006A0E98"/>
    <w:rsid w:val="006A0EC6"/>
    <w:rsid w:val="006A0F06"/>
    <w:rsid w:val="006A0F42"/>
    <w:rsid w:val="006A0F52"/>
    <w:rsid w:val="006A0FA8"/>
    <w:rsid w:val="006A1095"/>
    <w:rsid w:val="006A10B8"/>
    <w:rsid w:val="006A1175"/>
    <w:rsid w:val="006A1198"/>
    <w:rsid w:val="006A1234"/>
    <w:rsid w:val="006A1242"/>
    <w:rsid w:val="006A124E"/>
    <w:rsid w:val="006A1266"/>
    <w:rsid w:val="006A1268"/>
    <w:rsid w:val="006A128E"/>
    <w:rsid w:val="006A12A3"/>
    <w:rsid w:val="006A12B9"/>
    <w:rsid w:val="006A12D7"/>
    <w:rsid w:val="006A1318"/>
    <w:rsid w:val="006A1326"/>
    <w:rsid w:val="006A132F"/>
    <w:rsid w:val="006A1337"/>
    <w:rsid w:val="006A145C"/>
    <w:rsid w:val="006A1584"/>
    <w:rsid w:val="006A1640"/>
    <w:rsid w:val="006A165D"/>
    <w:rsid w:val="006A16BC"/>
    <w:rsid w:val="006A1737"/>
    <w:rsid w:val="006A1741"/>
    <w:rsid w:val="006A1837"/>
    <w:rsid w:val="006A184E"/>
    <w:rsid w:val="006A18E4"/>
    <w:rsid w:val="006A1909"/>
    <w:rsid w:val="006A190F"/>
    <w:rsid w:val="006A1918"/>
    <w:rsid w:val="006A1947"/>
    <w:rsid w:val="006A19A2"/>
    <w:rsid w:val="006A1A32"/>
    <w:rsid w:val="006A1A72"/>
    <w:rsid w:val="006A1A74"/>
    <w:rsid w:val="006A1AC9"/>
    <w:rsid w:val="006A1ADA"/>
    <w:rsid w:val="006A1B17"/>
    <w:rsid w:val="006A1B37"/>
    <w:rsid w:val="006A1BB4"/>
    <w:rsid w:val="006A1C1E"/>
    <w:rsid w:val="006A1C7F"/>
    <w:rsid w:val="006A1CAF"/>
    <w:rsid w:val="006A1CDF"/>
    <w:rsid w:val="006A1CF0"/>
    <w:rsid w:val="006A1D4E"/>
    <w:rsid w:val="006A1D75"/>
    <w:rsid w:val="006A1DA1"/>
    <w:rsid w:val="006A1E12"/>
    <w:rsid w:val="006A1F9D"/>
    <w:rsid w:val="006A2044"/>
    <w:rsid w:val="006A2047"/>
    <w:rsid w:val="006A2055"/>
    <w:rsid w:val="006A2074"/>
    <w:rsid w:val="006A20BD"/>
    <w:rsid w:val="006A20CB"/>
    <w:rsid w:val="006A20D5"/>
    <w:rsid w:val="006A2114"/>
    <w:rsid w:val="006A2124"/>
    <w:rsid w:val="006A2150"/>
    <w:rsid w:val="006A224E"/>
    <w:rsid w:val="006A227A"/>
    <w:rsid w:val="006A2305"/>
    <w:rsid w:val="006A2338"/>
    <w:rsid w:val="006A2378"/>
    <w:rsid w:val="006A239B"/>
    <w:rsid w:val="006A23E8"/>
    <w:rsid w:val="006A246A"/>
    <w:rsid w:val="006A25BB"/>
    <w:rsid w:val="006A25CF"/>
    <w:rsid w:val="006A25D4"/>
    <w:rsid w:val="006A25D5"/>
    <w:rsid w:val="006A26A3"/>
    <w:rsid w:val="006A26A6"/>
    <w:rsid w:val="006A26F0"/>
    <w:rsid w:val="006A2705"/>
    <w:rsid w:val="006A2741"/>
    <w:rsid w:val="006A2782"/>
    <w:rsid w:val="006A27E3"/>
    <w:rsid w:val="006A2809"/>
    <w:rsid w:val="006A2841"/>
    <w:rsid w:val="006A287B"/>
    <w:rsid w:val="006A2894"/>
    <w:rsid w:val="006A28CF"/>
    <w:rsid w:val="006A28E9"/>
    <w:rsid w:val="006A2A4A"/>
    <w:rsid w:val="006A2AA6"/>
    <w:rsid w:val="006A2AFF"/>
    <w:rsid w:val="006A2B1A"/>
    <w:rsid w:val="006A2B59"/>
    <w:rsid w:val="006A2BC1"/>
    <w:rsid w:val="006A2BCF"/>
    <w:rsid w:val="006A2BEA"/>
    <w:rsid w:val="006A2CBF"/>
    <w:rsid w:val="006A2D86"/>
    <w:rsid w:val="006A2DC1"/>
    <w:rsid w:val="006A2E2E"/>
    <w:rsid w:val="006A2F4F"/>
    <w:rsid w:val="006A3000"/>
    <w:rsid w:val="006A3010"/>
    <w:rsid w:val="006A3045"/>
    <w:rsid w:val="006A304E"/>
    <w:rsid w:val="006A306D"/>
    <w:rsid w:val="006A30AE"/>
    <w:rsid w:val="006A30D1"/>
    <w:rsid w:val="006A31CA"/>
    <w:rsid w:val="006A324D"/>
    <w:rsid w:val="006A3264"/>
    <w:rsid w:val="006A3278"/>
    <w:rsid w:val="006A3286"/>
    <w:rsid w:val="006A32DB"/>
    <w:rsid w:val="006A3312"/>
    <w:rsid w:val="006A333D"/>
    <w:rsid w:val="006A3349"/>
    <w:rsid w:val="006A339D"/>
    <w:rsid w:val="006A33A0"/>
    <w:rsid w:val="006A33A5"/>
    <w:rsid w:val="006A33AF"/>
    <w:rsid w:val="006A340C"/>
    <w:rsid w:val="006A346E"/>
    <w:rsid w:val="006A349F"/>
    <w:rsid w:val="006A34A4"/>
    <w:rsid w:val="006A34C4"/>
    <w:rsid w:val="006A3511"/>
    <w:rsid w:val="006A3578"/>
    <w:rsid w:val="006A362B"/>
    <w:rsid w:val="006A368B"/>
    <w:rsid w:val="006A36F5"/>
    <w:rsid w:val="006A36F9"/>
    <w:rsid w:val="006A377A"/>
    <w:rsid w:val="006A37D8"/>
    <w:rsid w:val="006A37F9"/>
    <w:rsid w:val="006A3870"/>
    <w:rsid w:val="006A3885"/>
    <w:rsid w:val="006A3897"/>
    <w:rsid w:val="006A3997"/>
    <w:rsid w:val="006A39AD"/>
    <w:rsid w:val="006A39CB"/>
    <w:rsid w:val="006A39E2"/>
    <w:rsid w:val="006A39F7"/>
    <w:rsid w:val="006A3A9C"/>
    <w:rsid w:val="006A3AB5"/>
    <w:rsid w:val="006A3AB8"/>
    <w:rsid w:val="006A3AC1"/>
    <w:rsid w:val="006A3AE9"/>
    <w:rsid w:val="006A3B13"/>
    <w:rsid w:val="006A3C7B"/>
    <w:rsid w:val="006A3C81"/>
    <w:rsid w:val="006A3C84"/>
    <w:rsid w:val="006A3CB0"/>
    <w:rsid w:val="006A3CD0"/>
    <w:rsid w:val="006A3D14"/>
    <w:rsid w:val="006A3D22"/>
    <w:rsid w:val="006A3D98"/>
    <w:rsid w:val="006A3F0A"/>
    <w:rsid w:val="006A3F45"/>
    <w:rsid w:val="006A3F6F"/>
    <w:rsid w:val="006A401C"/>
    <w:rsid w:val="006A4047"/>
    <w:rsid w:val="006A4210"/>
    <w:rsid w:val="006A421D"/>
    <w:rsid w:val="006A4234"/>
    <w:rsid w:val="006A42D8"/>
    <w:rsid w:val="006A42DF"/>
    <w:rsid w:val="006A42F3"/>
    <w:rsid w:val="006A43F9"/>
    <w:rsid w:val="006A441F"/>
    <w:rsid w:val="006A444C"/>
    <w:rsid w:val="006A44A7"/>
    <w:rsid w:val="006A44B3"/>
    <w:rsid w:val="006A44EE"/>
    <w:rsid w:val="006A4527"/>
    <w:rsid w:val="006A4554"/>
    <w:rsid w:val="006A4648"/>
    <w:rsid w:val="006A46A9"/>
    <w:rsid w:val="006A4737"/>
    <w:rsid w:val="006A4744"/>
    <w:rsid w:val="006A47C6"/>
    <w:rsid w:val="006A481F"/>
    <w:rsid w:val="006A4847"/>
    <w:rsid w:val="006A48C5"/>
    <w:rsid w:val="006A490F"/>
    <w:rsid w:val="006A4A14"/>
    <w:rsid w:val="006A4A2A"/>
    <w:rsid w:val="006A4ABC"/>
    <w:rsid w:val="006A4AC6"/>
    <w:rsid w:val="006A4AF0"/>
    <w:rsid w:val="006A4B23"/>
    <w:rsid w:val="006A4B2F"/>
    <w:rsid w:val="006A4B7A"/>
    <w:rsid w:val="006A4C63"/>
    <w:rsid w:val="006A4C86"/>
    <w:rsid w:val="006A4C92"/>
    <w:rsid w:val="006A4CFE"/>
    <w:rsid w:val="006A4D02"/>
    <w:rsid w:val="006A4D1B"/>
    <w:rsid w:val="006A4D2B"/>
    <w:rsid w:val="006A4D36"/>
    <w:rsid w:val="006A4DB5"/>
    <w:rsid w:val="006A4E59"/>
    <w:rsid w:val="006A4E86"/>
    <w:rsid w:val="006A4F28"/>
    <w:rsid w:val="006A5083"/>
    <w:rsid w:val="006A5096"/>
    <w:rsid w:val="006A50EB"/>
    <w:rsid w:val="006A5146"/>
    <w:rsid w:val="006A5151"/>
    <w:rsid w:val="006A5169"/>
    <w:rsid w:val="006A5194"/>
    <w:rsid w:val="006A5249"/>
    <w:rsid w:val="006A52AF"/>
    <w:rsid w:val="006A5360"/>
    <w:rsid w:val="006A5391"/>
    <w:rsid w:val="006A539F"/>
    <w:rsid w:val="006A541D"/>
    <w:rsid w:val="006A5485"/>
    <w:rsid w:val="006A5496"/>
    <w:rsid w:val="006A54A2"/>
    <w:rsid w:val="006A54E5"/>
    <w:rsid w:val="006A55A0"/>
    <w:rsid w:val="006A55F0"/>
    <w:rsid w:val="006A5647"/>
    <w:rsid w:val="006A56DD"/>
    <w:rsid w:val="006A570E"/>
    <w:rsid w:val="006A5731"/>
    <w:rsid w:val="006A5739"/>
    <w:rsid w:val="006A573E"/>
    <w:rsid w:val="006A575D"/>
    <w:rsid w:val="006A575E"/>
    <w:rsid w:val="006A577C"/>
    <w:rsid w:val="006A57EA"/>
    <w:rsid w:val="006A57EB"/>
    <w:rsid w:val="006A581D"/>
    <w:rsid w:val="006A58BB"/>
    <w:rsid w:val="006A58E1"/>
    <w:rsid w:val="006A5918"/>
    <w:rsid w:val="006A5976"/>
    <w:rsid w:val="006A5996"/>
    <w:rsid w:val="006A59A3"/>
    <w:rsid w:val="006A59EE"/>
    <w:rsid w:val="006A5A9A"/>
    <w:rsid w:val="006A5AA0"/>
    <w:rsid w:val="006A5ACD"/>
    <w:rsid w:val="006A5B9E"/>
    <w:rsid w:val="006A5BF8"/>
    <w:rsid w:val="006A5C80"/>
    <w:rsid w:val="006A5CE9"/>
    <w:rsid w:val="006A5D2D"/>
    <w:rsid w:val="006A5D32"/>
    <w:rsid w:val="006A5DAB"/>
    <w:rsid w:val="006A5E23"/>
    <w:rsid w:val="006A5E56"/>
    <w:rsid w:val="006A5E64"/>
    <w:rsid w:val="006A5F1F"/>
    <w:rsid w:val="006A5FE5"/>
    <w:rsid w:val="006A5FEA"/>
    <w:rsid w:val="006A6065"/>
    <w:rsid w:val="006A6095"/>
    <w:rsid w:val="006A60EF"/>
    <w:rsid w:val="006A611A"/>
    <w:rsid w:val="006A61B6"/>
    <w:rsid w:val="006A6203"/>
    <w:rsid w:val="006A621A"/>
    <w:rsid w:val="006A622F"/>
    <w:rsid w:val="006A62DE"/>
    <w:rsid w:val="006A63CA"/>
    <w:rsid w:val="006A646E"/>
    <w:rsid w:val="006A6480"/>
    <w:rsid w:val="006A6488"/>
    <w:rsid w:val="006A64A3"/>
    <w:rsid w:val="006A6508"/>
    <w:rsid w:val="006A6523"/>
    <w:rsid w:val="006A654A"/>
    <w:rsid w:val="006A6591"/>
    <w:rsid w:val="006A65E0"/>
    <w:rsid w:val="006A660A"/>
    <w:rsid w:val="006A6638"/>
    <w:rsid w:val="006A6666"/>
    <w:rsid w:val="006A6694"/>
    <w:rsid w:val="006A6762"/>
    <w:rsid w:val="006A67A9"/>
    <w:rsid w:val="006A67F3"/>
    <w:rsid w:val="006A67F9"/>
    <w:rsid w:val="006A6890"/>
    <w:rsid w:val="006A68BA"/>
    <w:rsid w:val="006A698B"/>
    <w:rsid w:val="006A699F"/>
    <w:rsid w:val="006A69A7"/>
    <w:rsid w:val="006A69CE"/>
    <w:rsid w:val="006A6A4E"/>
    <w:rsid w:val="006A6B55"/>
    <w:rsid w:val="006A6B79"/>
    <w:rsid w:val="006A6B7A"/>
    <w:rsid w:val="006A6B86"/>
    <w:rsid w:val="006A6BD4"/>
    <w:rsid w:val="006A6C88"/>
    <w:rsid w:val="006A6D03"/>
    <w:rsid w:val="006A6D9C"/>
    <w:rsid w:val="006A6DAE"/>
    <w:rsid w:val="006A6DF5"/>
    <w:rsid w:val="006A6E66"/>
    <w:rsid w:val="006A6E9C"/>
    <w:rsid w:val="006A6F20"/>
    <w:rsid w:val="006A706D"/>
    <w:rsid w:val="006A7075"/>
    <w:rsid w:val="006A7131"/>
    <w:rsid w:val="006A71BD"/>
    <w:rsid w:val="006A71D7"/>
    <w:rsid w:val="006A7212"/>
    <w:rsid w:val="006A7214"/>
    <w:rsid w:val="006A723F"/>
    <w:rsid w:val="006A7262"/>
    <w:rsid w:val="006A72AB"/>
    <w:rsid w:val="006A732D"/>
    <w:rsid w:val="006A7379"/>
    <w:rsid w:val="006A7385"/>
    <w:rsid w:val="006A7387"/>
    <w:rsid w:val="006A7389"/>
    <w:rsid w:val="006A746B"/>
    <w:rsid w:val="006A7548"/>
    <w:rsid w:val="006A7558"/>
    <w:rsid w:val="006A7582"/>
    <w:rsid w:val="006A763A"/>
    <w:rsid w:val="006A76C4"/>
    <w:rsid w:val="006A76EC"/>
    <w:rsid w:val="006A7760"/>
    <w:rsid w:val="006A77AD"/>
    <w:rsid w:val="006A79A2"/>
    <w:rsid w:val="006A79BE"/>
    <w:rsid w:val="006A79DD"/>
    <w:rsid w:val="006A7A01"/>
    <w:rsid w:val="006A7A28"/>
    <w:rsid w:val="006A7A2C"/>
    <w:rsid w:val="006A7A3F"/>
    <w:rsid w:val="006A7A9A"/>
    <w:rsid w:val="006A7AC6"/>
    <w:rsid w:val="006A7B45"/>
    <w:rsid w:val="006A7B8F"/>
    <w:rsid w:val="006A7BB3"/>
    <w:rsid w:val="006A7BB9"/>
    <w:rsid w:val="006A7C23"/>
    <w:rsid w:val="006A7D1C"/>
    <w:rsid w:val="006A7D6B"/>
    <w:rsid w:val="006A7DC0"/>
    <w:rsid w:val="006A7E15"/>
    <w:rsid w:val="006A7E28"/>
    <w:rsid w:val="006A7E4B"/>
    <w:rsid w:val="006A7E6C"/>
    <w:rsid w:val="006A7E7E"/>
    <w:rsid w:val="006A7EF4"/>
    <w:rsid w:val="006A7EF9"/>
    <w:rsid w:val="006A7F3B"/>
    <w:rsid w:val="006A7F6B"/>
    <w:rsid w:val="006A7F6E"/>
    <w:rsid w:val="006A7F8F"/>
    <w:rsid w:val="006A7FA0"/>
    <w:rsid w:val="006B0037"/>
    <w:rsid w:val="006B003D"/>
    <w:rsid w:val="006B0049"/>
    <w:rsid w:val="006B0078"/>
    <w:rsid w:val="006B008A"/>
    <w:rsid w:val="006B008C"/>
    <w:rsid w:val="006B008F"/>
    <w:rsid w:val="006B0184"/>
    <w:rsid w:val="006B01E1"/>
    <w:rsid w:val="006B020D"/>
    <w:rsid w:val="006B021E"/>
    <w:rsid w:val="006B021F"/>
    <w:rsid w:val="006B022B"/>
    <w:rsid w:val="006B0278"/>
    <w:rsid w:val="006B027B"/>
    <w:rsid w:val="006B02F8"/>
    <w:rsid w:val="006B038F"/>
    <w:rsid w:val="006B03BC"/>
    <w:rsid w:val="006B03DF"/>
    <w:rsid w:val="006B0412"/>
    <w:rsid w:val="006B0427"/>
    <w:rsid w:val="006B0454"/>
    <w:rsid w:val="006B0466"/>
    <w:rsid w:val="006B046B"/>
    <w:rsid w:val="006B054F"/>
    <w:rsid w:val="006B0597"/>
    <w:rsid w:val="006B05F7"/>
    <w:rsid w:val="006B0617"/>
    <w:rsid w:val="006B06DF"/>
    <w:rsid w:val="006B0721"/>
    <w:rsid w:val="006B0843"/>
    <w:rsid w:val="006B0860"/>
    <w:rsid w:val="006B08F4"/>
    <w:rsid w:val="006B0908"/>
    <w:rsid w:val="006B092C"/>
    <w:rsid w:val="006B09B5"/>
    <w:rsid w:val="006B09FD"/>
    <w:rsid w:val="006B0A1E"/>
    <w:rsid w:val="006B0B2D"/>
    <w:rsid w:val="006B0B58"/>
    <w:rsid w:val="006B0BC1"/>
    <w:rsid w:val="006B0BE3"/>
    <w:rsid w:val="006B0C2A"/>
    <w:rsid w:val="006B0C6A"/>
    <w:rsid w:val="006B0C94"/>
    <w:rsid w:val="006B0D68"/>
    <w:rsid w:val="006B0E06"/>
    <w:rsid w:val="006B0EEC"/>
    <w:rsid w:val="006B0EF0"/>
    <w:rsid w:val="006B0F84"/>
    <w:rsid w:val="006B0F8E"/>
    <w:rsid w:val="006B0F99"/>
    <w:rsid w:val="006B0FD4"/>
    <w:rsid w:val="006B1017"/>
    <w:rsid w:val="006B1094"/>
    <w:rsid w:val="006B10F8"/>
    <w:rsid w:val="006B1181"/>
    <w:rsid w:val="006B118F"/>
    <w:rsid w:val="006B11DA"/>
    <w:rsid w:val="006B11E9"/>
    <w:rsid w:val="006B1201"/>
    <w:rsid w:val="006B1220"/>
    <w:rsid w:val="006B124E"/>
    <w:rsid w:val="006B1269"/>
    <w:rsid w:val="006B129A"/>
    <w:rsid w:val="006B12E2"/>
    <w:rsid w:val="006B12EF"/>
    <w:rsid w:val="006B1323"/>
    <w:rsid w:val="006B1326"/>
    <w:rsid w:val="006B1375"/>
    <w:rsid w:val="006B1389"/>
    <w:rsid w:val="006B13EB"/>
    <w:rsid w:val="006B1443"/>
    <w:rsid w:val="006B145E"/>
    <w:rsid w:val="006B1467"/>
    <w:rsid w:val="006B1560"/>
    <w:rsid w:val="006B1594"/>
    <w:rsid w:val="006B15DD"/>
    <w:rsid w:val="006B1600"/>
    <w:rsid w:val="006B1607"/>
    <w:rsid w:val="006B1664"/>
    <w:rsid w:val="006B16CF"/>
    <w:rsid w:val="006B16E3"/>
    <w:rsid w:val="006B16FE"/>
    <w:rsid w:val="006B172B"/>
    <w:rsid w:val="006B1744"/>
    <w:rsid w:val="006B175B"/>
    <w:rsid w:val="006B1776"/>
    <w:rsid w:val="006B17D3"/>
    <w:rsid w:val="006B1916"/>
    <w:rsid w:val="006B1989"/>
    <w:rsid w:val="006B19FA"/>
    <w:rsid w:val="006B1A0A"/>
    <w:rsid w:val="006B1B3D"/>
    <w:rsid w:val="006B1B42"/>
    <w:rsid w:val="006B1BC2"/>
    <w:rsid w:val="006B1BE2"/>
    <w:rsid w:val="006B1C0A"/>
    <w:rsid w:val="006B1CB9"/>
    <w:rsid w:val="006B1DB1"/>
    <w:rsid w:val="006B1DD2"/>
    <w:rsid w:val="006B1E00"/>
    <w:rsid w:val="006B1E35"/>
    <w:rsid w:val="006B1E38"/>
    <w:rsid w:val="006B1E9E"/>
    <w:rsid w:val="006B1F53"/>
    <w:rsid w:val="006B1F98"/>
    <w:rsid w:val="006B1FB2"/>
    <w:rsid w:val="006B1FC5"/>
    <w:rsid w:val="006B202B"/>
    <w:rsid w:val="006B2087"/>
    <w:rsid w:val="006B2189"/>
    <w:rsid w:val="006B2190"/>
    <w:rsid w:val="006B21ED"/>
    <w:rsid w:val="006B2227"/>
    <w:rsid w:val="006B225C"/>
    <w:rsid w:val="006B233A"/>
    <w:rsid w:val="006B23D1"/>
    <w:rsid w:val="006B2415"/>
    <w:rsid w:val="006B2436"/>
    <w:rsid w:val="006B2536"/>
    <w:rsid w:val="006B25B4"/>
    <w:rsid w:val="006B265E"/>
    <w:rsid w:val="006B2705"/>
    <w:rsid w:val="006B2710"/>
    <w:rsid w:val="006B2739"/>
    <w:rsid w:val="006B2780"/>
    <w:rsid w:val="006B278C"/>
    <w:rsid w:val="006B27BA"/>
    <w:rsid w:val="006B285B"/>
    <w:rsid w:val="006B2895"/>
    <w:rsid w:val="006B289F"/>
    <w:rsid w:val="006B28C3"/>
    <w:rsid w:val="006B28DD"/>
    <w:rsid w:val="006B2903"/>
    <w:rsid w:val="006B292B"/>
    <w:rsid w:val="006B29BC"/>
    <w:rsid w:val="006B29C0"/>
    <w:rsid w:val="006B2A38"/>
    <w:rsid w:val="006B2AB3"/>
    <w:rsid w:val="006B2B18"/>
    <w:rsid w:val="006B2B4A"/>
    <w:rsid w:val="006B2B59"/>
    <w:rsid w:val="006B2B7E"/>
    <w:rsid w:val="006B2BC4"/>
    <w:rsid w:val="006B2BED"/>
    <w:rsid w:val="006B2D5D"/>
    <w:rsid w:val="006B2D96"/>
    <w:rsid w:val="006B2DB2"/>
    <w:rsid w:val="006B2DB7"/>
    <w:rsid w:val="006B2E18"/>
    <w:rsid w:val="006B2E3E"/>
    <w:rsid w:val="006B2EB7"/>
    <w:rsid w:val="006B2F35"/>
    <w:rsid w:val="006B2F8E"/>
    <w:rsid w:val="006B2F93"/>
    <w:rsid w:val="006B2FC4"/>
    <w:rsid w:val="006B2FF3"/>
    <w:rsid w:val="006B30CA"/>
    <w:rsid w:val="006B3112"/>
    <w:rsid w:val="006B3114"/>
    <w:rsid w:val="006B3140"/>
    <w:rsid w:val="006B317C"/>
    <w:rsid w:val="006B31F4"/>
    <w:rsid w:val="006B32B7"/>
    <w:rsid w:val="006B32BD"/>
    <w:rsid w:val="006B3338"/>
    <w:rsid w:val="006B334C"/>
    <w:rsid w:val="006B344E"/>
    <w:rsid w:val="006B3453"/>
    <w:rsid w:val="006B34BF"/>
    <w:rsid w:val="006B356B"/>
    <w:rsid w:val="006B357B"/>
    <w:rsid w:val="006B35A0"/>
    <w:rsid w:val="006B35A2"/>
    <w:rsid w:val="006B35C8"/>
    <w:rsid w:val="006B360A"/>
    <w:rsid w:val="006B364F"/>
    <w:rsid w:val="006B36AB"/>
    <w:rsid w:val="006B36C2"/>
    <w:rsid w:val="006B374E"/>
    <w:rsid w:val="006B379F"/>
    <w:rsid w:val="006B37F9"/>
    <w:rsid w:val="006B3862"/>
    <w:rsid w:val="006B389C"/>
    <w:rsid w:val="006B38A9"/>
    <w:rsid w:val="006B3903"/>
    <w:rsid w:val="006B391E"/>
    <w:rsid w:val="006B3950"/>
    <w:rsid w:val="006B3989"/>
    <w:rsid w:val="006B3997"/>
    <w:rsid w:val="006B39BB"/>
    <w:rsid w:val="006B39E8"/>
    <w:rsid w:val="006B3A05"/>
    <w:rsid w:val="006B3A2D"/>
    <w:rsid w:val="006B3B7D"/>
    <w:rsid w:val="006B3B95"/>
    <w:rsid w:val="006B3BDD"/>
    <w:rsid w:val="006B3C24"/>
    <w:rsid w:val="006B3C40"/>
    <w:rsid w:val="006B3CBB"/>
    <w:rsid w:val="006B3D18"/>
    <w:rsid w:val="006B3D4E"/>
    <w:rsid w:val="006B3DAE"/>
    <w:rsid w:val="006B3DC4"/>
    <w:rsid w:val="006B3E38"/>
    <w:rsid w:val="006B3F31"/>
    <w:rsid w:val="006B3F8B"/>
    <w:rsid w:val="006B3F99"/>
    <w:rsid w:val="006B4026"/>
    <w:rsid w:val="006B404F"/>
    <w:rsid w:val="006B40C9"/>
    <w:rsid w:val="006B40FE"/>
    <w:rsid w:val="006B4156"/>
    <w:rsid w:val="006B4161"/>
    <w:rsid w:val="006B4200"/>
    <w:rsid w:val="006B423F"/>
    <w:rsid w:val="006B4264"/>
    <w:rsid w:val="006B426E"/>
    <w:rsid w:val="006B4357"/>
    <w:rsid w:val="006B43A6"/>
    <w:rsid w:val="006B4407"/>
    <w:rsid w:val="006B4485"/>
    <w:rsid w:val="006B451A"/>
    <w:rsid w:val="006B4554"/>
    <w:rsid w:val="006B468D"/>
    <w:rsid w:val="006B4774"/>
    <w:rsid w:val="006B47B9"/>
    <w:rsid w:val="006B480D"/>
    <w:rsid w:val="006B481D"/>
    <w:rsid w:val="006B488B"/>
    <w:rsid w:val="006B48A5"/>
    <w:rsid w:val="006B4960"/>
    <w:rsid w:val="006B496D"/>
    <w:rsid w:val="006B4984"/>
    <w:rsid w:val="006B4A01"/>
    <w:rsid w:val="006B4A5D"/>
    <w:rsid w:val="006B4B94"/>
    <w:rsid w:val="006B4BD6"/>
    <w:rsid w:val="006B4C42"/>
    <w:rsid w:val="006B4C6A"/>
    <w:rsid w:val="006B4D0D"/>
    <w:rsid w:val="006B4D1F"/>
    <w:rsid w:val="006B4D2C"/>
    <w:rsid w:val="006B4D57"/>
    <w:rsid w:val="006B4DA1"/>
    <w:rsid w:val="006B4E09"/>
    <w:rsid w:val="006B4E13"/>
    <w:rsid w:val="006B4E69"/>
    <w:rsid w:val="006B4E88"/>
    <w:rsid w:val="006B4EC9"/>
    <w:rsid w:val="006B4F20"/>
    <w:rsid w:val="006B4F38"/>
    <w:rsid w:val="006B4F97"/>
    <w:rsid w:val="006B4FB2"/>
    <w:rsid w:val="006B4FB7"/>
    <w:rsid w:val="006B50C7"/>
    <w:rsid w:val="006B51E8"/>
    <w:rsid w:val="006B5245"/>
    <w:rsid w:val="006B52A4"/>
    <w:rsid w:val="006B535C"/>
    <w:rsid w:val="006B53B6"/>
    <w:rsid w:val="006B5470"/>
    <w:rsid w:val="006B54FD"/>
    <w:rsid w:val="006B5503"/>
    <w:rsid w:val="006B5558"/>
    <w:rsid w:val="006B55CA"/>
    <w:rsid w:val="006B56C8"/>
    <w:rsid w:val="006B5700"/>
    <w:rsid w:val="006B5703"/>
    <w:rsid w:val="006B571F"/>
    <w:rsid w:val="006B5880"/>
    <w:rsid w:val="006B5882"/>
    <w:rsid w:val="006B5889"/>
    <w:rsid w:val="006B5912"/>
    <w:rsid w:val="006B59CF"/>
    <w:rsid w:val="006B5A05"/>
    <w:rsid w:val="006B5A15"/>
    <w:rsid w:val="006B5AA2"/>
    <w:rsid w:val="006B5AB1"/>
    <w:rsid w:val="006B5AD2"/>
    <w:rsid w:val="006B5B1C"/>
    <w:rsid w:val="006B5B2C"/>
    <w:rsid w:val="006B5C5F"/>
    <w:rsid w:val="006B5C79"/>
    <w:rsid w:val="006B5CAD"/>
    <w:rsid w:val="006B5CB3"/>
    <w:rsid w:val="006B5CCE"/>
    <w:rsid w:val="006B5D56"/>
    <w:rsid w:val="006B5D81"/>
    <w:rsid w:val="006B5D82"/>
    <w:rsid w:val="006B5E2C"/>
    <w:rsid w:val="006B5F34"/>
    <w:rsid w:val="006B5F3E"/>
    <w:rsid w:val="006B5FA6"/>
    <w:rsid w:val="006B5FBA"/>
    <w:rsid w:val="006B5FEB"/>
    <w:rsid w:val="006B6070"/>
    <w:rsid w:val="006B60A3"/>
    <w:rsid w:val="006B60AD"/>
    <w:rsid w:val="006B610D"/>
    <w:rsid w:val="006B610F"/>
    <w:rsid w:val="006B6123"/>
    <w:rsid w:val="006B6126"/>
    <w:rsid w:val="006B6130"/>
    <w:rsid w:val="006B613F"/>
    <w:rsid w:val="006B6182"/>
    <w:rsid w:val="006B6189"/>
    <w:rsid w:val="006B61B7"/>
    <w:rsid w:val="006B61C7"/>
    <w:rsid w:val="006B61DC"/>
    <w:rsid w:val="006B62A1"/>
    <w:rsid w:val="006B62A2"/>
    <w:rsid w:val="006B6376"/>
    <w:rsid w:val="006B638A"/>
    <w:rsid w:val="006B6394"/>
    <w:rsid w:val="006B63DC"/>
    <w:rsid w:val="006B63E1"/>
    <w:rsid w:val="006B6422"/>
    <w:rsid w:val="006B6472"/>
    <w:rsid w:val="006B6554"/>
    <w:rsid w:val="006B6596"/>
    <w:rsid w:val="006B65BC"/>
    <w:rsid w:val="006B65D0"/>
    <w:rsid w:val="006B65DA"/>
    <w:rsid w:val="006B65DC"/>
    <w:rsid w:val="006B65F3"/>
    <w:rsid w:val="006B6649"/>
    <w:rsid w:val="006B66D1"/>
    <w:rsid w:val="006B67BF"/>
    <w:rsid w:val="006B67D4"/>
    <w:rsid w:val="006B67EE"/>
    <w:rsid w:val="006B6819"/>
    <w:rsid w:val="006B681B"/>
    <w:rsid w:val="006B6830"/>
    <w:rsid w:val="006B689B"/>
    <w:rsid w:val="006B68E3"/>
    <w:rsid w:val="006B6903"/>
    <w:rsid w:val="006B69A4"/>
    <w:rsid w:val="006B69C9"/>
    <w:rsid w:val="006B69CD"/>
    <w:rsid w:val="006B6A4A"/>
    <w:rsid w:val="006B6A9D"/>
    <w:rsid w:val="006B6AC5"/>
    <w:rsid w:val="006B6B05"/>
    <w:rsid w:val="006B6BA6"/>
    <w:rsid w:val="006B6C2B"/>
    <w:rsid w:val="006B6CDC"/>
    <w:rsid w:val="006B6D7A"/>
    <w:rsid w:val="006B6E42"/>
    <w:rsid w:val="006B6E43"/>
    <w:rsid w:val="006B6E86"/>
    <w:rsid w:val="006B6ED5"/>
    <w:rsid w:val="006B6F53"/>
    <w:rsid w:val="006B6F6C"/>
    <w:rsid w:val="006B6F8A"/>
    <w:rsid w:val="006B700E"/>
    <w:rsid w:val="006B7011"/>
    <w:rsid w:val="006B701B"/>
    <w:rsid w:val="006B7040"/>
    <w:rsid w:val="006B7051"/>
    <w:rsid w:val="006B70B5"/>
    <w:rsid w:val="006B71A1"/>
    <w:rsid w:val="006B7247"/>
    <w:rsid w:val="006B730C"/>
    <w:rsid w:val="006B7374"/>
    <w:rsid w:val="006B73D3"/>
    <w:rsid w:val="006B742E"/>
    <w:rsid w:val="006B74F2"/>
    <w:rsid w:val="006B7530"/>
    <w:rsid w:val="006B7613"/>
    <w:rsid w:val="006B762A"/>
    <w:rsid w:val="006B7671"/>
    <w:rsid w:val="006B7779"/>
    <w:rsid w:val="006B7826"/>
    <w:rsid w:val="006B7849"/>
    <w:rsid w:val="006B78A7"/>
    <w:rsid w:val="006B78D1"/>
    <w:rsid w:val="006B78DD"/>
    <w:rsid w:val="006B7985"/>
    <w:rsid w:val="006B7A1D"/>
    <w:rsid w:val="006B7A31"/>
    <w:rsid w:val="006B7A43"/>
    <w:rsid w:val="006B7AAB"/>
    <w:rsid w:val="006B7ABE"/>
    <w:rsid w:val="006B7AE5"/>
    <w:rsid w:val="006B7B0A"/>
    <w:rsid w:val="006B7B1F"/>
    <w:rsid w:val="006B7B48"/>
    <w:rsid w:val="006B7B74"/>
    <w:rsid w:val="006B7BE7"/>
    <w:rsid w:val="006B7C05"/>
    <w:rsid w:val="006B7C33"/>
    <w:rsid w:val="006B7CF0"/>
    <w:rsid w:val="006B7CFB"/>
    <w:rsid w:val="006B7D1E"/>
    <w:rsid w:val="006B7D3C"/>
    <w:rsid w:val="006B7D60"/>
    <w:rsid w:val="006B7E65"/>
    <w:rsid w:val="006B7ECC"/>
    <w:rsid w:val="006B7EDE"/>
    <w:rsid w:val="006B7F17"/>
    <w:rsid w:val="006B7F1B"/>
    <w:rsid w:val="006B7F1F"/>
    <w:rsid w:val="006C003D"/>
    <w:rsid w:val="006C00A9"/>
    <w:rsid w:val="006C01A1"/>
    <w:rsid w:val="006C02C1"/>
    <w:rsid w:val="006C0344"/>
    <w:rsid w:val="006C034D"/>
    <w:rsid w:val="006C03E9"/>
    <w:rsid w:val="006C0455"/>
    <w:rsid w:val="006C0544"/>
    <w:rsid w:val="006C0580"/>
    <w:rsid w:val="006C05B6"/>
    <w:rsid w:val="006C061B"/>
    <w:rsid w:val="006C06BA"/>
    <w:rsid w:val="006C06ED"/>
    <w:rsid w:val="006C06F0"/>
    <w:rsid w:val="006C06FD"/>
    <w:rsid w:val="006C07E6"/>
    <w:rsid w:val="006C08D3"/>
    <w:rsid w:val="006C093D"/>
    <w:rsid w:val="006C0A07"/>
    <w:rsid w:val="006C0A11"/>
    <w:rsid w:val="006C0A64"/>
    <w:rsid w:val="006C0A67"/>
    <w:rsid w:val="006C0B85"/>
    <w:rsid w:val="006C0BBF"/>
    <w:rsid w:val="006C0BF8"/>
    <w:rsid w:val="006C0C36"/>
    <w:rsid w:val="006C0C45"/>
    <w:rsid w:val="006C0CDE"/>
    <w:rsid w:val="006C0CF1"/>
    <w:rsid w:val="006C0E80"/>
    <w:rsid w:val="006C0E96"/>
    <w:rsid w:val="006C0EEB"/>
    <w:rsid w:val="006C0F08"/>
    <w:rsid w:val="006C0F6D"/>
    <w:rsid w:val="006C0FB9"/>
    <w:rsid w:val="006C0FBE"/>
    <w:rsid w:val="006C0FC3"/>
    <w:rsid w:val="006C0FD1"/>
    <w:rsid w:val="006C1012"/>
    <w:rsid w:val="006C1044"/>
    <w:rsid w:val="006C1067"/>
    <w:rsid w:val="006C10DD"/>
    <w:rsid w:val="006C1234"/>
    <w:rsid w:val="006C123F"/>
    <w:rsid w:val="006C1322"/>
    <w:rsid w:val="006C1332"/>
    <w:rsid w:val="006C13D8"/>
    <w:rsid w:val="006C13E2"/>
    <w:rsid w:val="006C1409"/>
    <w:rsid w:val="006C142A"/>
    <w:rsid w:val="006C142D"/>
    <w:rsid w:val="006C142F"/>
    <w:rsid w:val="006C1524"/>
    <w:rsid w:val="006C1526"/>
    <w:rsid w:val="006C1587"/>
    <w:rsid w:val="006C1651"/>
    <w:rsid w:val="006C166C"/>
    <w:rsid w:val="006C16EB"/>
    <w:rsid w:val="006C16F8"/>
    <w:rsid w:val="006C174F"/>
    <w:rsid w:val="006C1813"/>
    <w:rsid w:val="006C1836"/>
    <w:rsid w:val="006C185B"/>
    <w:rsid w:val="006C18E7"/>
    <w:rsid w:val="006C1920"/>
    <w:rsid w:val="006C1B33"/>
    <w:rsid w:val="006C1B34"/>
    <w:rsid w:val="006C1B39"/>
    <w:rsid w:val="006C1BD1"/>
    <w:rsid w:val="006C1BFB"/>
    <w:rsid w:val="006C1C01"/>
    <w:rsid w:val="006C1CDF"/>
    <w:rsid w:val="006C1D19"/>
    <w:rsid w:val="006C1D24"/>
    <w:rsid w:val="006C1DCD"/>
    <w:rsid w:val="006C1E2B"/>
    <w:rsid w:val="006C1E67"/>
    <w:rsid w:val="006C1EB7"/>
    <w:rsid w:val="006C1F5F"/>
    <w:rsid w:val="006C1F94"/>
    <w:rsid w:val="006C2015"/>
    <w:rsid w:val="006C205C"/>
    <w:rsid w:val="006C2080"/>
    <w:rsid w:val="006C209E"/>
    <w:rsid w:val="006C20E2"/>
    <w:rsid w:val="006C20F9"/>
    <w:rsid w:val="006C21D4"/>
    <w:rsid w:val="006C21FB"/>
    <w:rsid w:val="006C2206"/>
    <w:rsid w:val="006C232A"/>
    <w:rsid w:val="006C233A"/>
    <w:rsid w:val="006C2340"/>
    <w:rsid w:val="006C235D"/>
    <w:rsid w:val="006C236B"/>
    <w:rsid w:val="006C24EF"/>
    <w:rsid w:val="006C251A"/>
    <w:rsid w:val="006C2533"/>
    <w:rsid w:val="006C2543"/>
    <w:rsid w:val="006C25A9"/>
    <w:rsid w:val="006C2656"/>
    <w:rsid w:val="006C2680"/>
    <w:rsid w:val="006C26A0"/>
    <w:rsid w:val="006C26C1"/>
    <w:rsid w:val="006C2741"/>
    <w:rsid w:val="006C2824"/>
    <w:rsid w:val="006C2855"/>
    <w:rsid w:val="006C2884"/>
    <w:rsid w:val="006C2917"/>
    <w:rsid w:val="006C2919"/>
    <w:rsid w:val="006C2970"/>
    <w:rsid w:val="006C29B1"/>
    <w:rsid w:val="006C29E7"/>
    <w:rsid w:val="006C2A51"/>
    <w:rsid w:val="006C2A56"/>
    <w:rsid w:val="006C2B50"/>
    <w:rsid w:val="006C2B52"/>
    <w:rsid w:val="006C2B65"/>
    <w:rsid w:val="006C2B85"/>
    <w:rsid w:val="006C2B97"/>
    <w:rsid w:val="006C2BD4"/>
    <w:rsid w:val="006C2C6F"/>
    <w:rsid w:val="006C2CC1"/>
    <w:rsid w:val="006C2D68"/>
    <w:rsid w:val="006C2D81"/>
    <w:rsid w:val="006C2DC6"/>
    <w:rsid w:val="006C2E33"/>
    <w:rsid w:val="006C2EC2"/>
    <w:rsid w:val="006C2ED2"/>
    <w:rsid w:val="006C2EF8"/>
    <w:rsid w:val="006C2F08"/>
    <w:rsid w:val="006C2F29"/>
    <w:rsid w:val="006C2F3E"/>
    <w:rsid w:val="006C2F4D"/>
    <w:rsid w:val="006C2F76"/>
    <w:rsid w:val="006C2F8D"/>
    <w:rsid w:val="006C2FDD"/>
    <w:rsid w:val="006C3009"/>
    <w:rsid w:val="006C315F"/>
    <w:rsid w:val="006C31AE"/>
    <w:rsid w:val="006C3299"/>
    <w:rsid w:val="006C32A0"/>
    <w:rsid w:val="006C32C6"/>
    <w:rsid w:val="006C32FC"/>
    <w:rsid w:val="006C33E6"/>
    <w:rsid w:val="006C3411"/>
    <w:rsid w:val="006C3412"/>
    <w:rsid w:val="006C3424"/>
    <w:rsid w:val="006C342B"/>
    <w:rsid w:val="006C3485"/>
    <w:rsid w:val="006C34A2"/>
    <w:rsid w:val="006C34AE"/>
    <w:rsid w:val="006C3525"/>
    <w:rsid w:val="006C352C"/>
    <w:rsid w:val="006C36DD"/>
    <w:rsid w:val="006C3709"/>
    <w:rsid w:val="006C371F"/>
    <w:rsid w:val="006C3747"/>
    <w:rsid w:val="006C378E"/>
    <w:rsid w:val="006C37D1"/>
    <w:rsid w:val="006C383D"/>
    <w:rsid w:val="006C3862"/>
    <w:rsid w:val="006C38F3"/>
    <w:rsid w:val="006C38F7"/>
    <w:rsid w:val="006C3903"/>
    <w:rsid w:val="006C3939"/>
    <w:rsid w:val="006C3977"/>
    <w:rsid w:val="006C39B7"/>
    <w:rsid w:val="006C39C3"/>
    <w:rsid w:val="006C3A15"/>
    <w:rsid w:val="006C3A4B"/>
    <w:rsid w:val="006C3A83"/>
    <w:rsid w:val="006C3AC3"/>
    <w:rsid w:val="006C3ACB"/>
    <w:rsid w:val="006C3ACD"/>
    <w:rsid w:val="006C3B28"/>
    <w:rsid w:val="006C3B97"/>
    <w:rsid w:val="006C3BAA"/>
    <w:rsid w:val="006C3BDA"/>
    <w:rsid w:val="006C3BF9"/>
    <w:rsid w:val="006C3C0C"/>
    <w:rsid w:val="006C3C12"/>
    <w:rsid w:val="006C3C84"/>
    <w:rsid w:val="006C3CB9"/>
    <w:rsid w:val="006C3CE4"/>
    <w:rsid w:val="006C3D22"/>
    <w:rsid w:val="006C3D31"/>
    <w:rsid w:val="006C3D7A"/>
    <w:rsid w:val="006C3DDB"/>
    <w:rsid w:val="006C3DF1"/>
    <w:rsid w:val="006C3E36"/>
    <w:rsid w:val="006C3E57"/>
    <w:rsid w:val="006C3E5F"/>
    <w:rsid w:val="006C3E6D"/>
    <w:rsid w:val="006C3EF0"/>
    <w:rsid w:val="006C3F3F"/>
    <w:rsid w:val="006C3F4A"/>
    <w:rsid w:val="006C3FB5"/>
    <w:rsid w:val="006C3FE2"/>
    <w:rsid w:val="006C3FEF"/>
    <w:rsid w:val="006C400A"/>
    <w:rsid w:val="006C40D3"/>
    <w:rsid w:val="006C40D7"/>
    <w:rsid w:val="006C410D"/>
    <w:rsid w:val="006C4155"/>
    <w:rsid w:val="006C4187"/>
    <w:rsid w:val="006C4208"/>
    <w:rsid w:val="006C4291"/>
    <w:rsid w:val="006C42F8"/>
    <w:rsid w:val="006C4304"/>
    <w:rsid w:val="006C43B9"/>
    <w:rsid w:val="006C4407"/>
    <w:rsid w:val="006C4413"/>
    <w:rsid w:val="006C4414"/>
    <w:rsid w:val="006C441B"/>
    <w:rsid w:val="006C44A3"/>
    <w:rsid w:val="006C44AD"/>
    <w:rsid w:val="006C44DA"/>
    <w:rsid w:val="006C4577"/>
    <w:rsid w:val="006C45A4"/>
    <w:rsid w:val="006C45F1"/>
    <w:rsid w:val="006C460E"/>
    <w:rsid w:val="006C4622"/>
    <w:rsid w:val="006C46D3"/>
    <w:rsid w:val="006C4771"/>
    <w:rsid w:val="006C479D"/>
    <w:rsid w:val="006C47F8"/>
    <w:rsid w:val="006C4845"/>
    <w:rsid w:val="006C4860"/>
    <w:rsid w:val="006C488D"/>
    <w:rsid w:val="006C49A9"/>
    <w:rsid w:val="006C4AF8"/>
    <w:rsid w:val="006C4B53"/>
    <w:rsid w:val="006C4B56"/>
    <w:rsid w:val="006C4BC4"/>
    <w:rsid w:val="006C4BF8"/>
    <w:rsid w:val="006C4C5C"/>
    <w:rsid w:val="006C4C6A"/>
    <w:rsid w:val="006C4C87"/>
    <w:rsid w:val="006C4D09"/>
    <w:rsid w:val="006C4D0E"/>
    <w:rsid w:val="006C4D0F"/>
    <w:rsid w:val="006C4D1C"/>
    <w:rsid w:val="006C4D4D"/>
    <w:rsid w:val="006C4DFB"/>
    <w:rsid w:val="006C4E05"/>
    <w:rsid w:val="006C4E32"/>
    <w:rsid w:val="006C4ED8"/>
    <w:rsid w:val="006C4F28"/>
    <w:rsid w:val="006C4F5F"/>
    <w:rsid w:val="006C4FBF"/>
    <w:rsid w:val="006C5003"/>
    <w:rsid w:val="006C5059"/>
    <w:rsid w:val="006C50C5"/>
    <w:rsid w:val="006C50FC"/>
    <w:rsid w:val="006C5175"/>
    <w:rsid w:val="006C51D8"/>
    <w:rsid w:val="006C521A"/>
    <w:rsid w:val="006C52AC"/>
    <w:rsid w:val="006C5321"/>
    <w:rsid w:val="006C532F"/>
    <w:rsid w:val="006C5401"/>
    <w:rsid w:val="006C5428"/>
    <w:rsid w:val="006C54C3"/>
    <w:rsid w:val="006C55C2"/>
    <w:rsid w:val="006C55EA"/>
    <w:rsid w:val="006C574C"/>
    <w:rsid w:val="006C5799"/>
    <w:rsid w:val="006C57AF"/>
    <w:rsid w:val="006C5937"/>
    <w:rsid w:val="006C5970"/>
    <w:rsid w:val="006C598E"/>
    <w:rsid w:val="006C599B"/>
    <w:rsid w:val="006C59B4"/>
    <w:rsid w:val="006C5B5C"/>
    <w:rsid w:val="006C5BAE"/>
    <w:rsid w:val="006C5C07"/>
    <w:rsid w:val="006C5C3A"/>
    <w:rsid w:val="006C5C63"/>
    <w:rsid w:val="006C5CF7"/>
    <w:rsid w:val="006C5CFD"/>
    <w:rsid w:val="006C5D60"/>
    <w:rsid w:val="006C5DC5"/>
    <w:rsid w:val="006C5E6D"/>
    <w:rsid w:val="006C5EF0"/>
    <w:rsid w:val="006C5F32"/>
    <w:rsid w:val="006C5F6F"/>
    <w:rsid w:val="006C5F9B"/>
    <w:rsid w:val="006C5FA5"/>
    <w:rsid w:val="006C60AB"/>
    <w:rsid w:val="006C613E"/>
    <w:rsid w:val="006C6198"/>
    <w:rsid w:val="006C61D9"/>
    <w:rsid w:val="006C6282"/>
    <w:rsid w:val="006C62BE"/>
    <w:rsid w:val="006C62DE"/>
    <w:rsid w:val="006C638F"/>
    <w:rsid w:val="006C63FF"/>
    <w:rsid w:val="006C640D"/>
    <w:rsid w:val="006C6432"/>
    <w:rsid w:val="006C6474"/>
    <w:rsid w:val="006C64A0"/>
    <w:rsid w:val="006C64BD"/>
    <w:rsid w:val="006C653B"/>
    <w:rsid w:val="006C655D"/>
    <w:rsid w:val="006C65CD"/>
    <w:rsid w:val="006C663D"/>
    <w:rsid w:val="006C6642"/>
    <w:rsid w:val="006C66B6"/>
    <w:rsid w:val="006C6786"/>
    <w:rsid w:val="006C678D"/>
    <w:rsid w:val="006C6899"/>
    <w:rsid w:val="006C6936"/>
    <w:rsid w:val="006C6A16"/>
    <w:rsid w:val="006C6ADA"/>
    <w:rsid w:val="006C6B30"/>
    <w:rsid w:val="006C6BA4"/>
    <w:rsid w:val="006C6BD9"/>
    <w:rsid w:val="006C6C4F"/>
    <w:rsid w:val="006C6C68"/>
    <w:rsid w:val="006C6C7F"/>
    <w:rsid w:val="006C6C85"/>
    <w:rsid w:val="006C6D54"/>
    <w:rsid w:val="006C6D91"/>
    <w:rsid w:val="006C6DBC"/>
    <w:rsid w:val="006C6DD9"/>
    <w:rsid w:val="006C6E65"/>
    <w:rsid w:val="006C6EB0"/>
    <w:rsid w:val="006C6ED2"/>
    <w:rsid w:val="006C6F00"/>
    <w:rsid w:val="006C6F51"/>
    <w:rsid w:val="006C7040"/>
    <w:rsid w:val="006C70A1"/>
    <w:rsid w:val="006C70C4"/>
    <w:rsid w:val="006C71A4"/>
    <w:rsid w:val="006C7260"/>
    <w:rsid w:val="006C729D"/>
    <w:rsid w:val="006C72AB"/>
    <w:rsid w:val="006C73E1"/>
    <w:rsid w:val="006C747C"/>
    <w:rsid w:val="006C74B5"/>
    <w:rsid w:val="006C7634"/>
    <w:rsid w:val="006C7664"/>
    <w:rsid w:val="006C7670"/>
    <w:rsid w:val="006C7759"/>
    <w:rsid w:val="006C77DC"/>
    <w:rsid w:val="006C77F0"/>
    <w:rsid w:val="006C7866"/>
    <w:rsid w:val="006C7907"/>
    <w:rsid w:val="006C7988"/>
    <w:rsid w:val="006C7A04"/>
    <w:rsid w:val="006C7A16"/>
    <w:rsid w:val="006C7A2A"/>
    <w:rsid w:val="006C7A94"/>
    <w:rsid w:val="006C7B42"/>
    <w:rsid w:val="006C7B48"/>
    <w:rsid w:val="006C7BFE"/>
    <w:rsid w:val="006C7CD0"/>
    <w:rsid w:val="006C7CF0"/>
    <w:rsid w:val="006C7CFD"/>
    <w:rsid w:val="006C7D15"/>
    <w:rsid w:val="006C7D7B"/>
    <w:rsid w:val="006C7DBF"/>
    <w:rsid w:val="006C7E5B"/>
    <w:rsid w:val="006C7E88"/>
    <w:rsid w:val="006C7EBB"/>
    <w:rsid w:val="006C7F9A"/>
    <w:rsid w:val="006C7FBA"/>
    <w:rsid w:val="006D00AE"/>
    <w:rsid w:val="006D00D2"/>
    <w:rsid w:val="006D0126"/>
    <w:rsid w:val="006D014F"/>
    <w:rsid w:val="006D016D"/>
    <w:rsid w:val="006D0190"/>
    <w:rsid w:val="006D01BD"/>
    <w:rsid w:val="006D01EB"/>
    <w:rsid w:val="006D0214"/>
    <w:rsid w:val="006D02A1"/>
    <w:rsid w:val="006D02EE"/>
    <w:rsid w:val="006D0307"/>
    <w:rsid w:val="006D036C"/>
    <w:rsid w:val="006D03C3"/>
    <w:rsid w:val="006D03C8"/>
    <w:rsid w:val="006D03FB"/>
    <w:rsid w:val="006D047B"/>
    <w:rsid w:val="006D0608"/>
    <w:rsid w:val="006D0613"/>
    <w:rsid w:val="006D0624"/>
    <w:rsid w:val="006D0653"/>
    <w:rsid w:val="006D0665"/>
    <w:rsid w:val="006D0673"/>
    <w:rsid w:val="006D0856"/>
    <w:rsid w:val="006D0891"/>
    <w:rsid w:val="006D08A0"/>
    <w:rsid w:val="006D08C6"/>
    <w:rsid w:val="006D08D0"/>
    <w:rsid w:val="006D08D8"/>
    <w:rsid w:val="006D0939"/>
    <w:rsid w:val="006D095D"/>
    <w:rsid w:val="006D09DC"/>
    <w:rsid w:val="006D0A9A"/>
    <w:rsid w:val="006D0AAC"/>
    <w:rsid w:val="006D0B6E"/>
    <w:rsid w:val="006D0B91"/>
    <w:rsid w:val="006D0C3F"/>
    <w:rsid w:val="006D0C6F"/>
    <w:rsid w:val="006D0C7A"/>
    <w:rsid w:val="006D0CAC"/>
    <w:rsid w:val="006D0CBF"/>
    <w:rsid w:val="006D0CEC"/>
    <w:rsid w:val="006D0D1F"/>
    <w:rsid w:val="006D0D4D"/>
    <w:rsid w:val="006D0D5C"/>
    <w:rsid w:val="006D0D75"/>
    <w:rsid w:val="006D0D7C"/>
    <w:rsid w:val="006D0DA2"/>
    <w:rsid w:val="006D0E1B"/>
    <w:rsid w:val="006D0E49"/>
    <w:rsid w:val="006D0E8D"/>
    <w:rsid w:val="006D0ED9"/>
    <w:rsid w:val="006D0F50"/>
    <w:rsid w:val="006D0FBA"/>
    <w:rsid w:val="006D0FD2"/>
    <w:rsid w:val="006D1085"/>
    <w:rsid w:val="006D10E0"/>
    <w:rsid w:val="006D112F"/>
    <w:rsid w:val="006D11AD"/>
    <w:rsid w:val="006D11D7"/>
    <w:rsid w:val="006D1287"/>
    <w:rsid w:val="006D12DA"/>
    <w:rsid w:val="006D132E"/>
    <w:rsid w:val="006D1357"/>
    <w:rsid w:val="006D139C"/>
    <w:rsid w:val="006D13BE"/>
    <w:rsid w:val="006D148B"/>
    <w:rsid w:val="006D1490"/>
    <w:rsid w:val="006D14AF"/>
    <w:rsid w:val="006D15FA"/>
    <w:rsid w:val="006D16FD"/>
    <w:rsid w:val="006D1719"/>
    <w:rsid w:val="006D17EA"/>
    <w:rsid w:val="006D1836"/>
    <w:rsid w:val="006D188D"/>
    <w:rsid w:val="006D18B4"/>
    <w:rsid w:val="006D18D0"/>
    <w:rsid w:val="006D19A9"/>
    <w:rsid w:val="006D19BB"/>
    <w:rsid w:val="006D1A1E"/>
    <w:rsid w:val="006D1A54"/>
    <w:rsid w:val="006D1A76"/>
    <w:rsid w:val="006D1ABD"/>
    <w:rsid w:val="006D1AE6"/>
    <w:rsid w:val="006D1BB1"/>
    <w:rsid w:val="006D1C98"/>
    <w:rsid w:val="006D1D12"/>
    <w:rsid w:val="006D1D20"/>
    <w:rsid w:val="006D1D91"/>
    <w:rsid w:val="006D1DC9"/>
    <w:rsid w:val="006D1DD4"/>
    <w:rsid w:val="006D1E14"/>
    <w:rsid w:val="006D1E23"/>
    <w:rsid w:val="006D1E31"/>
    <w:rsid w:val="006D1E7B"/>
    <w:rsid w:val="006D1EC9"/>
    <w:rsid w:val="006D1F22"/>
    <w:rsid w:val="006D1F53"/>
    <w:rsid w:val="006D1F65"/>
    <w:rsid w:val="006D1FD1"/>
    <w:rsid w:val="006D2014"/>
    <w:rsid w:val="006D202F"/>
    <w:rsid w:val="006D2051"/>
    <w:rsid w:val="006D2103"/>
    <w:rsid w:val="006D2203"/>
    <w:rsid w:val="006D2225"/>
    <w:rsid w:val="006D2238"/>
    <w:rsid w:val="006D224C"/>
    <w:rsid w:val="006D2282"/>
    <w:rsid w:val="006D22C0"/>
    <w:rsid w:val="006D2325"/>
    <w:rsid w:val="006D2379"/>
    <w:rsid w:val="006D241C"/>
    <w:rsid w:val="006D2431"/>
    <w:rsid w:val="006D247C"/>
    <w:rsid w:val="006D24EC"/>
    <w:rsid w:val="006D2670"/>
    <w:rsid w:val="006D2694"/>
    <w:rsid w:val="006D26B1"/>
    <w:rsid w:val="006D2705"/>
    <w:rsid w:val="006D2709"/>
    <w:rsid w:val="006D272C"/>
    <w:rsid w:val="006D2751"/>
    <w:rsid w:val="006D2771"/>
    <w:rsid w:val="006D28B9"/>
    <w:rsid w:val="006D28D6"/>
    <w:rsid w:val="006D28FC"/>
    <w:rsid w:val="006D2911"/>
    <w:rsid w:val="006D2945"/>
    <w:rsid w:val="006D2989"/>
    <w:rsid w:val="006D298C"/>
    <w:rsid w:val="006D29AB"/>
    <w:rsid w:val="006D29C9"/>
    <w:rsid w:val="006D29E5"/>
    <w:rsid w:val="006D29F7"/>
    <w:rsid w:val="006D2A08"/>
    <w:rsid w:val="006D2A34"/>
    <w:rsid w:val="006D2A44"/>
    <w:rsid w:val="006D2A4F"/>
    <w:rsid w:val="006D2A52"/>
    <w:rsid w:val="006D2AEF"/>
    <w:rsid w:val="006D2B02"/>
    <w:rsid w:val="006D2B57"/>
    <w:rsid w:val="006D2BE3"/>
    <w:rsid w:val="006D2CA3"/>
    <w:rsid w:val="006D2CD5"/>
    <w:rsid w:val="006D2CFD"/>
    <w:rsid w:val="006D2D97"/>
    <w:rsid w:val="006D2DCE"/>
    <w:rsid w:val="006D2E73"/>
    <w:rsid w:val="006D2E84"/>
    <w:rsid w:val="006D2F0C"/>
    <w:rsid w:val="006D2F66"/>
    <w:rsid w:val="006D2FA2"/>
    <w:rsid w:val="006D2FBF"/>
    <w:rsid w:val="006D307E"/>
    <w:rsid w:val="006D308A"/>
    <w:rsid w:val="006D30E2"/>
    <w:rsid w:val="006D31B4"/>
    <w:rsid w:val="006D3220"/>
    <w:rsid w:val="006D3262"/>
    <w:rsid w:val="006D32A2"/>
    <w:rsid w:val="006D3340"/>
    <w:rsid w:val="006D33F1"/>
    <w:rsid w:val="006D342D"/>
    <w:rsid w:val="006D3456"/>
    <w:rsid w:val="006D3488"/>
    <w:rsid w:val="006D3499"/>
    <w:rsid w:val="006D34C8"/>
    <w:rsid w:val="006D34EA"/>
    <w:rsid w:val="006D3501"/>
    <w:rsid w:val="006D354D"/>
    <w:rsid w:val="006D35FF"/>
    <w:rsid w:val="006D36E3"/>
    <w:rsid w:val="006D377B"/>
    <w:rsid w:val="006D3796"/>
    <w:rsid w:val="006D379F"/>
    <w:rsid w:val="006D388E"/>
    <w:rsid w:val="006D393D"/>
    <w:rsid w:val="006D399E"/>
    <w:rsid w:val="006D3A31"/>
    <w:rsid w:val="006D3A5E"/>
    <w:rsid w:val="006D3AB2"/>
    <w:rsid w:val="006D3AE6"/>
    <w:rsid w:val="006D3B69"/>
    <w:rsid w:val="006D3BF8"/>
    <w:rsid w:val="006D3C13"/>
    <w:rsid w:val="006D3C4A"/>
    <w:rsid w:val="006D3CCF"/>
    <w:rsid w:val="006D3D2E"/>
    <w:rsid w:val="006D3D8D"/>
    <w:rsid w:val="006D3E05"/>
    <w:rsid w:val="006D3EA5"/>
    <w:rsid w:val="006D3F52"/>
    <w:rsid w:val="006D3F5B"/>
    <w:rsid w:val="006D3FBC"/>
    <w:rsid w:val="006D400A"/>
    <w:rsid w:val="006D4011"/>
    <w:rsid w:val="006D4023"/>
    <w:rsid w:val="006D40AA"/>
    <w:rsid w:val="006D4149"/>
    <w:rsid w:val="006D41BC"/>
    <w:rsid w:val="006D4203"/>
    <w:rsid w:val="006D4226"/>
    <w:rsid w:val="006D4240"/>
    <w:rsid w:val="006D42DA"/>
    <w:rsid w:val="006D42DD"/>
    <w:rsid w:val="006D430E"/>
    <w:rsid w:val="006D447C"/>
    <w:rsid w:val="006D44A9"/>
    <w:rsid w:val="006D44F3"/>
    <w:rsid w:val="006D4507"/>
    <w:rsid w:val="006D4594"/>
    <w:rsid w:val="006D4608"/>
    <w:rsid w:val="006D4611"/>
    <w:rsid w:val="006D4618"/>
    <w:rsid w:val="006D461E"/>
    <w:rsid w:val="006D462C"/>
    <w:rsid w:val="006D47D4"/>
    <w:rsid w:val="006D47DE"/>
    <w:rsid w:val="006D481F"/>
    <w:rsid w:val="006D48AB"/>
    <w:rsid w:val="006D48D0"/>
    <w:rsid w:val="006D4A55"/>
    <w:rsid w:val="006D4AFD"/>
    <w:rsid w:val="006D4B2F"/>
    <w:rsid w:val="006D4B52"/>
    <w:rsid w:val="006D4B99"/>
    <w:rsid w:val="006D4C10"/>
    <w:rsid w:val="006D4D24"/>
    <w:rsid w:val="006D4D50"/>
    <w:rsid w:val="006D4DB9"/>
    <w:rsid w:val="006D4E43"/>
    <w:rsid w:val="006D4EDC"/>
    <w:rsid w:val="006D4F00"/>
    <w:rsid w:val="006D4F82"/>
    <w:rsid w:val="006D4FA2"/>
    <w:rsid w:val="006D4FCF"/>
    <w:rsid w:val="006D4FE2"/>
    <w:rsid w:val="006D5004"/>
    <w:rsid w:val="006D5037"/>
    <w:rsid w:val="006D5154"/>
    <w:rsid w:val="006D51FB"/>
    <w:rsid w:val="006D52A1"/>
    <w:rsid w:val="006D52DA"/>
    <w:rsid w:val="006D5314"/>
    <w:rsid w:val="006D5349"/>
    <w:rsid w:val="006D5399"/>
    <w:rsid w:val="006D53AA"/>
    <w:rsid w:val="006D53D0"/>
    <w:rsid w:val="006D5419"/>
    <w:rsid w:val="006D5489"/>
    <w:rsid w:val="006D54B6"/>
    <w:rsid w:val="006D54F4"/>
    <w:rsid w:val="006D5514"/>
    <w:rsid w:val="006D5544"/>
    <w:rsid w:val="006D55A2"/>
    <w:rsid w:val="006D55FB"/>
    <w:rsid w:val="006D562A"/>
    <w:rsid w:val="006D565E"/>
    <w:rsid w:val="006D56A2"/>
    <w:rsid w:val="006D5723"/>
    <w:rsid w:val="006D5762"/>
    <w:rsid w:val="006D57D3"/>
    <w:rsid w:val="006D5952"/>
    <w:rsid w:val="006D595D"/>
    <w:rsid w:val="006D596F"/>
    <w:rsid w:val="006D599F"/>
    <w:rsid w:val="006D5B39"/>
    <w:rsid w:val="006D5C83"/>
    <w:rsid w:val="006D5CA6"/>
    <w:rsid w:val="006D5CF4"/>
    <w:rsid w:val="006D5DCF"/>
    <w:rsid w:val="006D5DF3"/>
    <w:rsid w:val="006D5E80"/>
    <w:rsid w:val="006D5EE9"/>
    <w:rsid w:val="006D5F68"/>
    <w:rsid w:val="006D5F8A"/>
    <w:rsid w:val="006D5F97"/>
    <w:rsid w:val="006D6061"/>
    <w:rsid w:val="006D609F"/>
    <w:rsid w:val="006D610E"/>
    <w:rsid w:val="006D6145"/>
    <w:rsid w:val="006D61D0"/>
    <w:rsid w:val="006D61ED"/>
    <w:rsid w:val="006D621A"/>
    <w:rsid w:val="006D62D9"/>
    <w:rsid w:val="006D63D0"/>
    <w:rsid w:val="006D640F"/>
    <w:rsid w:val="006D6416"/>
    <w:rsid w:val="006D64C5"/>
    <w:rsid w:val="006D64D8"/>
    <w:rsid w:val="006D64D9"/>
    <w:rsid w:val="006D650B"/>
    <w:rsid w:val="006D660C"/>
    <w:rsid w:val="006D662F"/>
    <w:rsid w:val="006D66EC"/>
    <w:rsid w:val="006D671F"/>
    <w:rsid w:val="006D67CC"/>
    <w:rsid w:val="006D67E7"/>
    <w:rsid w:val="006D67F2"/>
    <w:rsid w:val="006D67F8"/>
    <w:rsid w:val="006D688B"/>
    <w:rsid w:val="006D68DA"/>
    <w:rsid w:val="006D695D"/>
    <w:rsid w:val="006D697E"/>
    <w:rsid w:val="006D69D0"/>
    <w:rsid w:val="006D69E2"/>
    <w:rsid w:val="006D6A02"/>
    <w:rsid w:val="006D6A6F"/>
    <w:rsid w:val="006D6AE7"/>
    <w:rsid w:val="006D6B03"/>
    <w:rsid w:val="006D6B14"/>
    <w:rsid w:val="006D6B1D"/>
    <w:rsid w:val="006D6B42"/>
    <w:rsid w:val="006D6B73"/>
    <w:rsid w:val="006D6B8B"/>
    <w:rsid w:val="006D6BCC"/>
    <w:rsid w:val="006D6BDC"/>
    <w:rsid w:val="006D6C8E"/>
    <w:rsid w:val="006D6CAD"/>
    <w:rsid w:val="006D6CDE"/>
    <w:rsid w:val="006D6CF4"/>
    <w:rsid w:val="006D6D0F"/>
    <w:rsid w:val="006D6D1D"/>
    <w:rsid w:val="006D6D95"/>
    <w:rsid w:val="006D6E14"/>
    <w:rsid w:val="006D6ED8"/>
    <w:rsid w:val="006D6F00"/>
    <w:rsid w:val="006D6F1B"/>
    <w:rsid w:val="006D703B"/>
    <w:rsid w:val="006D70C7"/>
    <w:rsid w:val="006D70E1"/>
    <w:rsid w:val="006D711B"/>
    <w:rsid w:val="006D711C"/>
    <w:rsid w:val="006D7123"/>
    <w:rsid w:val="006D7156"/>
    <w:rsid w:val="006D7199"/>
    <w:rsid w:val="006D71C3"/>
    <w:rsid w:val="006D71F8"/>
    <w:rsid w:val="006D71FE"/>
    <w:rsid w:val="006D7272"/>
    <w:rsid w:val="006D72A5"/>
    <w:rsid w:val="006D72B9"/>
    <w:rsid w:val="006D74EF"/>
    <w:rsid w:val="006D7524"/>
    <w:rsid w:val="006D7587"/>
    <w:rsid w:val="006D758F"/>
    <w:rsid w:val="006D75D2"/>
    <w:rsid w:val="006D7745"/>
    <w:rsid w:val="006D77B5"/>
    <w:rsid w:val="006D77DB"/>
    <w:rsid w:val="006D77F9"/>
    <w:rsid w:val="006D7808"/>
    <w:rsid w:val="006D782C"/>
    <w:rsid w:val="006D7856"/>
    <w:rsid w:val="006D78FC"/>
    <w:rsid w:val="006D7906"/>
    <w:rsid w:val="006D79EF"/>
    <w:rsid w:val="006D79F6"/>
    <w:rsid w:val="006D7AE6"/>
    <w:rsid w:val="006D7AF0"/>
    <w:rsid w:val="006D7C21"/>
    <w:rsid w:val="006D7C38"/>
    <w:rsid w:val="006D7C3C"/>
    <w:rsid w:val="006D7D22"/>
    <w:rsid w:val="006D7D51"/>
    <w:rsid w:val="006D7E54"/>
    <w:rsid w:val="006D7F7B"/>
    <w:rsid w:val="006D7FCA"/>
    <w:rsid w:val="006D7FE9"/>
    <w:rsid w:val="006E003E"/>
    <w:rsid w:val="006E007F"/>
    <w:rsid w:val="006E00DA"/>
    <w:rsid w:val="006E00EC"/>
    <w:rsid w:val="006E0134"/>
    <w:rsid w:val="006E01CE"/>
    <w:rsid w:val="006E0227"/>
    <w:rsid w:val="006E02CC"/>
    <w:rsid w:val="006E034F"/>
    <w:rsid w:val="006E03D0"/>
    <w:rsid w:val="006E0443"/>
    <w:rsid w:val="006E0467"/>
    <w:rsid w:val="006E0502"/>
    <w:rsid w:val="006E055F"/>
    <w:rsid w:val="006E0626"/>
    <w:rsid w:val="006E067A"/>
    <w:rsid w:val="006E06C0"/>
    <w:rsid w:val="006E07F7"/>
    <w:rsid w:val="006E0820"/>
    <w:rsid w:val="006E0827"/>
    <w:rsid w:val="006E092B"/>
    <w:rsid w:val="006E09F9"/>
    <w:rsid w:val="006E0A17"/>
    <w:rsid w:val="006E0A4B"/>
    <w:rsid w:val="006E0A7C"/>
    <w:rsid w:val="006E0AA1"/>
    <w:rsid w:val="006E0B08"/>
    <w:rsid w:val="006E0B61"/>
    <w:rsid w:val="006E0CAD"/>
    <w:rsid w:val="006E0D24"/>
    <w:rsid w:val="006E0D42"/>
    <w:rsid w:val="006E0DB6"/>
    <w:rsid w:val="006E0DC8"/>
    <w:rsid w:val="006E0DEA"/>
    <w:rsid w:val="006E0DF5"/>
    <w:rsid w:val="006E0E22"/>
    <w:rsid w:val="006E0E45"/>
    <w:rsid w:val="006E0E4F"/>
    <w:rsid w:val="006E0EAF"/>
    <w:rsid w:val="006E0EC0"/>
    <w:rsid w:val="006E0ECB"/>
    <w:rsid w:val="006E0ED5"/>
    <w:rsid w:val="006E0EF4"/>
    <w:rsid w:val="006E0F78"/>
    <w:rsid w:val="006E0F9C"/>
    <w:rsid w:val="006E101C"/>
    <w:rsid w:val="006E1026"/>
    <w:rsid w:val="006E1029"/>
    <w:rsid w:val="006E105A"/>
    <w:rsid w:val="006E10FC"/>
    <w:rsid w:val="006E1139"/>
    <w:rsid w:val="006E11B6"/>
    <w:rsid w:val="006E11B9"/>
    <w:rsid w:val="006E1208"/>
    <w:rsid w:val="006E1220"/>
    <w:rsid w:val="006E1253"/>
    <w:rsid w:val="006E1272"/>
    <w:rsid w:val="006E12D6"/>
    <w:rsid w:val="006E1364"/>
    <w:rsid w:val="006E13B9"/>
    <w:rsid w:val="006E140B"/>
    <w:rsid w:val="006E141F"/>
    <w:rsid w:val="006E1421"/>
    <w:rsid w:val="006E142A"/>
    <w:rsid w:val="006E1465"/>
    <w:rsid w:val="006E147D"/>
    <w:rsid w:val="006E14C1"/>
    <w:rsid w:val="006E14C7"/>
    <w:rsid w:val="006E1552"/>
    <w:rsid w:val="006E15DB"/>
    <w:rsid w:val="006E15EC"/>
    <w:rsid w:val="006E1659"/>
    <w:rsid w:val="006E1677"/>
    <w:rsid w:val="006E1679"/>
    <w:rsid w:val="006E16DE"/>
    <w:rsid w:val="006E1710"/>
    <w:rsid w:val="006E1716"/>
    <w:rsid w:val="006E172B"/>
    <w:rsid w:val="006E1753"/>
    <w:rsid w:val="006E1775"/>
    <w:rsid w:val="006E17BE"/>
    <w:rsid w:val="006E183B"/>
    <w:rsid w:val="006E18C1"/>
    <w:rsid w:val="006E18D5"/>
    <w:rsid w:val="006E194A"/>
    <w:rsid w:val="006E1995"/>
    <w:rsid w:val="006E19CE"/>
    <w:rsid w:val="006E1A05"/>
    <w:rsid w:val="006E1A50"/>
    <w:rsid w:val="006E1A54"/>
    <w:rsid w:val="006E1A62"/>
    <w:rsid w:val="006E1A7B"/>
    <w:rsid w:val="006E1AD4"/>
    <w:rsid w:val="006E1B18"/>
    <w:rsid w:val="006E1B26"/>
    <w:rsid w:val="006E1B62"/>
    <w:rsid w:val="006E1CF6"/>
    <w:rsid w:val="006E1DCA"/>
    <w:rsid w:val="006E1DE3"/>
    <w:rsid w:val="006E1E8C"/>
    <w:rsid w:val="006E1F15"/>
    <w:rsid w:val="006E1F68"/>
    <w:rsid w:val="006E1F91"/>
    <w:rsid w:val="006E1FA4"/>
    <w:rsid w:val="006E1FC2"/>
    <w:rsid w:val="006E1FD0"/>
    <w:rsid w:val="006E1FD7"/>
    <w:rsid w:val="006E1FEB"/>
    <w:rsid w:val="006E205B"/>
    <w:rsid w:val="006E2090"/>
    <w:rsid w:val="006E2104"/>
    <w:rsid w:val="006E2186"/>
    <w:rsid w:val="006E2287"/>
    <w:rsid w:val="006E22AA"/>
    <w:rsid w:val="006E2326"/>
    <w:rsid w:val="006E23D6"/>
    <w:rsid w:val="006E23F2"/>
    <w:rsid w:val="006E242F"/>
    <w:rsid w:val="006E2458"/>
    <w:rsid w:val="006E2459"/>
    <w:rsid w:val="006E25B2"/>
    <w:rsid w:val="006E25BC"/>
    <w:rsid w:val="006E2681"/>
    <w:rsid w:val="006E26B0"/>
    <w:rsid w:val="006E2774"/>
    <w:rsid w:val="006E27C0"/>
    <w:rsid w:val="006E2875"/>
    <w:rsid w:val="006E28CB"/>
    <w:rsid w:val="006E2909"/>
    <w:rsid w:val="006E2914"/>
    <w:rsid w:val="006E293D"/>
    <w:rsid w:val="006E2989"/>
    <w:rsid w:val="006E29CA"/>
    <w:rsid w:val="006E29FB"/>
    <w:rsid w:val="006E2AEE"/>
    <w:rsid w:val="006E2B65"/>
    <w:rsid w:val="006E2C03"/>
    <w:rsid w:val="006E2C3A"/>
    <w:rsid w:val="006E2C66"/>
    <w:rsid w:val="006E2C80"/>
    <w:rsid w:val="006E2D1C"/>
    <w:rsid w:val="006E2E64"/>
    <w:rsid w:val="006E2E89"/>
    <w:rsid w:val="006E2F21"/>
    <w:rsid w:val="006E2FA0"/>
    <w:rsid w:val="006E3025"/>
    <w:rsid w:val="006E30D6"/>
    <w:rsid w:val="006E30F2"/>
    <w:rsid w:val="006E318A"/>
    <w:rsid w:val="006E31C3"/>
    <w:rsid w:val="006E3213"/>
    <w:rsid w:val="006E3242"/>
    <w:rsid w:val="006E3286"/>
    <w:rsid w:val="006E3347"/>
    <w:rsid w:val="006E3387"/>
    <w:rsid w:val="006E341E"/>
    <w:rsid w:val="006E34A2"/>
    <w:rsid w:val="006E34F1"/>
    <w:rsid w:val="006E3524"/>
    <w:rsid w:val="006E3587"/>
    <w:rsid w:val="006E3588"/>
    <w:rsid w:val="006E35CD"/>
    <w:rsid w:val="006E360C"/>
    <w:rsid w:val="006E3646"/>
    <w:rsid w:val="006E365E"/>
    <w:rsid w:val="006E36F2"/>
    <w:rsid w:val="006E37C8"/>
    <w:rsid w:val="006E389D"/>
    <w:rsid w:val="006E38F2"/>
    <w:rsid w:val="006E3911"/>
    <w:rsid w:val="006E3955"/>
    <w:rsid w:val="006E396F"/>
    <w:rsid w:val="006E3B1F"/>
    <w:rsid w:val="006E3B79"/>
    <w:rsid w:val="006E3BFE"/>
    <w:rsid w:val="006E3C32"/>
    <w:rsid w:val="006E3D2A"/>
    <w:rsid w:val="006E3D33"/>
    <w:rsid w:val="006E3DEC"/>
    <w:rsid w:val="006E3E42"/>
    <w:rsid w:val="006E3F55"/>
    <w:rsid w:val="006E3F60"/>
    <w:rsid w:val="006E4013"/>
    <w:rsid w:val="006E4016"/>
    <w:rsid w:val="006E4033"/>
    <w:rsid w:val="006E40F9"/>
    <w:rsid w:val="006E411F"/>
    <w:rsid w:val="006E4189"/>
    <w:rsid w:val="006E419B"/>
    <w:rsid w:val="006E42A9"/>
    <w:rsid w:val="006E4332"/>
    <w:rsid w:val="006E4350"/>
    <w:rsid w:val="006E43F1"/>
    <w:rsid w:val="006E4414"/>
    <w:rsid w:val="006E4416"/>
    <w:rsid w:val="006E4423"/>
    <w:rsid w:val="006E4435"/>
    <w:rsid w:val="006E44B1"/>
    <w:rsid w:val="006E4572"/>
    <w:rsid w:val="006E45CB"/>
    <w:rsid w:val="006E4602"/>
    <w:rsid w:val="006E4677"/>
    <w:rsid w:val="006E46A0"/>
    <w:rsid w:val="006E46E3"/>
    <w:rsid w:val="006E4700"/>
    <w:rsid w:val="006E470F"/>
    <w:rsid w:val="006E4719"/>
    <w:rsid w:val="006E4736"/>
    <w:rsid w:val="006E4753"/>
    <w:rsid w:val="006E47AE"/>
    <w:rsid w:val="006E47F1"/>
    <w:rsid w:val="006E483E"/>
    <w:rsid w:val="006E488B"/>
    <w:rsid w:val="006E48C1"/>
    <w:rsid w:val="006E48DA"/>
    <w:rsid w:val="006E4950"/>
    <w:rsid w:val="006E4951"/>
    <w:rsid w:val="006E497C"/>
    <w:rsid w:val="006E4A67"/>
    <w:rsid w:val="006E4ADF"/>
    <w:rsid w:val="006E4AE5"/>
    <w:rsid w:val="006E4B20"/>
    <w:rsid w:val="006E4B90"/>
    <w:rsid w:val="006E4BB4"/>
    <w:rsid w:val="006E4BEB"/>
    <w:rsid w:val="006E4C54"/>
    <w:rsid w:val="006E4C9C"/>
    <w:rsid w:val="006E4CAC"/>
    <w:rsid w:val="006E4CEE"/>
    <w:rsid w:val="006E4D12"/>
    <w:rsid w:val="006E4D24"/>
    <w:rsid w:val="006E4DD5"/>
    <w:rsid w:val="006E4EA8"/>
    <w:rsid w:val="006E4EAE"/>
    <w:rsid w:val="006E4F13"/>
    <w:rsid w:val="006E4F2A"/>
    <w:rsid w:val="006E4FAF"/>
    <w:rsid w:val="006E509E"/>
    <w:rsid w:val="006E5115"/>
    <w:rsid w:val="006E511D"/>
    <w:rsid w:val="006E5127"/>
    <w:rsid w:val="006E517F"/>
    <w:rsid w:val="006E519D"/>
    <w:rsid w:val="006E5263"/>
    <w:rsid w:val="006E52C1"/>
    <w:rsid w:val="006E52E7"/>
    <w:rsid w:val="006E5389"/>
    <w:rsid w:val="006E538E"/>
    <w:rsid w:val="006E53BB"/>
    <w:rsid w:val="006E53C6"/>
    <w:rsid w:val="006E53FB"/>
    <w:rsid w:val="006E5419"/>
    <w:rsid w:val="006E5454"/>
    <w:rsid w:val="006E5507"/>
    <w:rsid w:val="006E5544"/>
    <w:rsid w:val="006E55D9"/>
    <w:rsid w:val="006E55F6"/>
    <w:rsid w:val="006E563D"/>
    <w:rsid w:val="006E56A9"/>
    <w:rsid w:val="006E5761"/>
    <w:rsid w:val="006E5771"/>
    <w:rsid w:val="006E5990"/>
    <w:rsid w:val="006E59E0"/>
    <w:rsid w:val="006E5A19"/>
    <w:rsid w:val="006E5A77"/>
    <w:rsid w:val="006E5AAF"/>
    <w:rsid w:val="006E5ADF"/>
    <w:rsid w:val="006E5B26"/>
    <w:rsid w:val="006E5B7F"/>
    <w:rsid w:val="006E5B94"/>
    <w:rsid w:val="006E5B9B"/>
    <w:rsid w:val="006E5C4C"/>
    <w:rsid w:val="006E5C62"/>
    <w:rsid w:val="006E5CCC"/>
    <w:rsid w:val="006E5D6D"/>
    <w:rsid w:val="006E5DC0"/>
    <w:rsid w:val="006E5DE6"/>
    <w:rsid w:val="006E5E30"/>
    <w:rsid w:val="006E5E6D"/>
    <w:rsid w:val="006E5F1F"/>
    <w:rsid w:val="006E5F61"/>
    <w:rsid w:val="006E5F69"/>
    <w:rsid w:val="006E5F91"/>
    <w:rsid w:val="006E5FB5"/>
    <w:rsid w:val="006E5FB7"/>
    <w:rsid w:val="006E603F"/>
    <w:rsid w:val="006E6084"/>
    <w:rsid w:val="006E60A2"/>
    <w:rsid w:val="006E60D0"/>
    <w:rsid w:val="006E6193"/>
    <w:rsid w:val="006E61A2"/>
    <w:rsid w:val="006E6396"/>
    <w:rsid w:val="006E64D0"/>
    <w:rsid w:val="006E64FB"/>
    <w:rsid w:val="006E659E"/>
    <w:rsid w:val="006E65A5"/>
    <w:rsid w:val="006E65CB"/>
    <w:rsid w:val="006E6605"/>
    <w:rsid w:val="006E6670"/>
    <w:rsid w:val="006E6693"/>
    <w:rsid w:val="006E669E"/>
    <w:rsid w:val="006E66A9"/>
    <w:rsid w:val="006E673E"/>
    <w:rsid w:val="006E6871"/>
    <w:rsid w:val="006E689D"/>
    <w:rsid w:val="006E693B"/>
    <w:rsid w:val="006E696D"/>
    <w:rsid w:val="006E6A03"/>
    <w:rsid w:val="006E6A13"/>
    <w:rsid w:val="006E6A69"/>
    <w:rsid w:val="006E6AAC"/>
    <w:rsid w:val="006E6AAE"/>
    <w:rsid w:val="006E6ACB"/>
    <w:rsid w:val="006E6AD8"/>
    <w:rsid w:val="006E6B4A"/>
    <w:rsid w:val="006E6BAE"/>
    <w:rsid w:val="006E6BC9"/>
    <w:rsid w:val="006E6BDF"/>
    <w:rsid w:val="006E6C18"/>
    <w:rsid w:val="006E6C54"/>
    <w:rsid w:val="006E6C80"/>
    <w:rsid w:val="006E6DCA"/>
    <w:rsid w:val="006E6DD1"/>
    <w:rsid w:val="006E6DE6"/>
    <w:rsid w:val="006E6E81"/>
    <w:rsid w:val="006E6EC2"/>
    <w:rsid w:val="006E6ED5"/>
    <w:rsid w:val="006E6EE7"/>
    <w:rsid w:val="006E6FC6"/>
    <w:rsid w:val="006E6FD0"/>
    <w:rsid w:val="006E7036"/>
    <w:rsid w:val="006E703A"/>
    <w:rsid w:val="006E7075"/>
    <w:rsid w:val="006E70BF"/>
    <w:rsid w:val="006E70FE"/>
    <w:rsid w:val="006E7102"/>
    <w:rsid w:val="006E7164"/>
    <w:rsid w:val="006E71CF"/>
    <w:rsid w:val="006E723D"/>
    <w:rsid w:val="006E7266"/>
    <w:rsid w:val="006E73FA"/>
    <w:rsid w:val="006E7402"/>
    <w:rsid w:val="006E7488"/>
    <w:rsid w:val="006E74B4"/>
    <w:rsid w:val="006E74FF"/>
    <w:rsid w:val="006E7552"/>
    <w:rsid w:val="006E756C"/>
    <w:rsid w:val="006E7577"/>
    <w:rsid w:val="006E75E4"/>
    <w:rsid w:val="006E75E5"/>
    <w:rsid w:val="006E7651"/>
    <w:rsid w:val="006E76BD"/>
    <w:rsid w:val="006E76CE"/>
    <w:rsid w:val="006E76D2"/>
    <w:rsid w:val="006E76EA"/>
    <w:rsid w:val="006E7725"/>
    <w:rsid w:val="006E772F"/>
    <w:rsid w:val="006E7745"/>
    <w:rsid w:val="006E775A"/>
    <w:rsid w:val="006E7778"/>
    <w:rsid w:val="006E77FA"/>
    <w:rsid w:val="006E7835"/>
    <w:rsid w:val="006E787D"/>
    <w:rsid w:val="006E7954"/>
    <w:rsid w:val="006E7967"/>
    <w:rsid w:val="006E79EC"/>
    <w:rsid w:val="006E7A2F"/>
    <w:rsid w:val="006E7A68"/>
    <w:rsid w:val="006E7AAC"/>
    <w:rsid w:val="006E7AE6"/>
    <w:rsid w:val="006E7B07"/>
    <w:rsid w:val="006E7BD0"/>
    <w:rsid w:val="006E7C14"/>
    <w:rsid w:val="006E7C16"/>
    <w:rsid w:val="006E7C58"/>
    <w:rsid w:val="006E7CFC"/>
    <w:rsid w:val="006E7D28"/>
    <w:rsid w:val="006E7D29"/>
    <w:rsid w:val="006E7D39"/>
    <w:rsid w:val="006E7DC5"/>
    <w:rsid w:val="006E7DFC"/>
    <w:rsid w:val="006E7E06"/>
    <w:rsid w:val="006E7E7E"/>
    <w:rsid w:val="006E7E8D"/>
    <w:rsid w:val="006E7F94"/>
    <w:rsid w:val="006E7FE1"/>
    <w:rsid w:val="006E7FEC"/>
    <w:rsid w:val="006E7FF7"/>
    <w:rsid w:val="006F00D4"/>
    <w:rsid w:val="006F013A"/>
    <w:rsid w:val="006F0152"/>
    <w:rsid w:val="006F01F3"/>
    <w:rsid w:val="006F0224"/>
    <w:rsid w:val="006F0248"/>
    <w:rsid w:val="006F02AD"/>
    <w:rsid w:val="006F032B"/>
    <w:rsid w:val="006F038A"/>
    <w:rsid w:val="006F0413"/>
    <w:rsid w:val="006F0438"/>
    <w:rsid w:val="006F043A"/>
    <w:rsid w:val="006F04CF"/>
    <w:rsid w:val="006F052F"/>
    <w:rsid w:val="006F059A"/>
    <w:rsid w:val="006F06EB"/>
    <w:rsid w:val="006F075D"/>
    <w:rsid w:val="006F0779"/>
    <w:rsid w:val="006F07F2"/>
    <w:rsid w:val="006F07F3"/>
    <w:rsid w:val="006F0846"/>
    <w:rsid w:val="006F08BF"/>
    <w:rsid w:val="006F08CD"/>
    <w:rsid w:val="006F08E4"/>
    <w:rsid w:val="006F0948"/>
    <w:rsid w:val="006F097C"/>
    <w:rsid w:val="006F0A25"/>
    <w:rsid w:val="006F0A2F"/>
    <w:rsid w:val="006F0A31"/>
    <w:rsid w:val="006F0A3C"/>
    <w:rsid w:val="006F0A90"/>
    <w:rsid w:val="006F0ABC"/>
    <w:rsid w:val="006F0AF1"/>
    <w:rsid w:val="006F0B51"/>
    <w:rsid w:val="006F0BC3"/>
    <w:rsid w:val="006F0C02"/>
    <w:rsid w:val="006F0C06"/>
    <w:rsid w:val="006F0C4B"/>
    <w:rsid w:val="006F0CB8"/>
    <w:rsid w:val="006F0D7C"/>
    <w:rsid w:val="006F0E67"/>
    <w:rsid w:val="006F0E6B"/>
    <w:rsid w:val="006F0E80"/>
    <w:rsid w:val="006F0E8D"/>
    <w:rsid w:val="006F0F39"/>
    <w:rsid w:val="006F108F"/>
    <w:rsid w:val="006F10AE"/>
    <w:rsid w:val="006F111A"/>
    <w:rsid w:val="006F116E"/>
    <w:rsid w:val="006F11AE"/>
    <w:rsid w:val="006F11BE"/>
    <w:rsid w:val="006F11DD"/>
    <w:rsid w:val="006F126B"/>
    <w:rsid w:val="006F12A6"/>
    <w:rsid w:val="006F12BC"/>
    <w:rsid w:val="006F12BD"/>
    <w:rsid w:val="006F12F6"/>
    <w:rsid w:val="006F12FB"/>
    <w:rsid w:val="006F132B"/>
    <w:rsid w:val="006F1354"/>
    <w:rsid w:val="006F13AD"/>
    <w:rsid w:val="006F13CA"/>
    <w:rsid w:val="006F13D7"/>
    <w:rsid w:val="006F1510"/>
    <w:rsid w:val="006F15CF"/>
    <w:rsid w:val="006F1628"/>
    <w:rsid w:val="006F16B7"/>
    <w:rsid w:val="006F1826"/>
    <w:rsid w:val="006F1829"/>
    <w:rsid w:val="006F1840"/>
    <w:rsid w:val="006F199F"/>
    <w:rsid w:val="006F19C1"/>
    <w:rsid w:val="006F1A47"/>
    <w:rsid w:val="006F1A68"/>
    <w:rsid w:val="006F1B1B"/>
    <w:rsid w:val="006F1BDA"/>
    <w:rsid w:val="006F1C4F"/>
    <w:rsid w:val="006F1D0D"/>
    <w:rsid w:val="006F1D12"/>
    <w:rsid w:val="006F1E01"/>
    <w:rsid w:val="006F1E90"/>
    <w:rsid w:val="006F1E94"/>
    <w:rsid w:val="006F1EA4"/>
    <w:rsid w:val="006F1EB6"/>
    <w:rsid w:val="006F1EE4"/>
    <w:rsid w:val="006F1EED"/>
    <w:rsid w:val="006F2010"/>
    <w:rsid w:val="006F20EE"/>
    <w:rsid w:val="006F20FE"/>
    <w:rsid w:val="006F2116"/>
    <w:rsid w:val="006F21A4"/>
    <w:rsid w:val="006F227C"/>
    <w:rsid w:val="006F2286"/>
    <w:rsid w:val="006F2287"/>
    <w:rsid w:val="006F2301"/>
    <w:rsid w:val="006F2312"/>
    <w:rsid w:val="006F2333"/>
    <w:rsid w:val="006F247F"/>
    <w:rsid w:val="006F2493"/>
    <w:rsid w:val="006F24CD"/>
    <w:rsid w:val="006F2501"/>
    <w:rsid w:val="006F2562"/>
    <w:rsid w:val="006F257E"/>
    <w:rsid w:val="006F25F1"/>
    <w:rsid w:val="006F26AD"/>
    <w:rsid w:val="006F2772"/>
    <w:rsid w:val="006F2779"/>
    <w:rsid w:val="006F2787"/>
    <w:rsid w:val="006F278E"/>
    <w:rsid w:val="006F27A6"/>
    <w:rsid w:val="006F27E6"/>
    <w:rsid w:val="006F2863"/>
    <w:rsid w:val="006F28AF"/>
    <w:rsid w:val="006F297D"/>
    <w:rsid w:val="006F29BC"/>
    <w:rsid w:val="006F2A6E"/>
    <w:rsid w:val="006F2ADF"/>
    <w:rsid w:val="006F2B22"/>
    <w:rsid w:val="006F2B2B"/>
    <w:rsid w:val="006F2B70"/>
    <w:rsid w:val="006F2B8B"/>
    <w:rsid w:val="006F2B9D"/>
    <w:rsid w:val="006F2C3F"/>
    <w:rsid w:val="006F2C51"/>
    <w:rsid w:val="006F2C6E"/>
    <w:rsid w:val="006F2DCC"/>
    <w:rsid w:val="006F2E0C"/>
    <w:rsid w:val="006F2ED6"/>
    <w:rsid w:val="006F2EFE"/>
    <w:rsid w:val="006F2F13"/>
    <w:rsid w:val="006F2F5C"/>
    <w:rsid w:val="006F2F63"/>
    <w:rsid w:val="006F2FF4"/>
    <w:rsid w:val="006F3044"/>
    <w:rsid w:val="006F3054"/>
    <w:rsid w:val="006F3107"/>
    <w:rsid w:val="006F318A"/>
    <w:rsid w:val="006F318B"/>
    <w:rsid w:val="006F31C2"/>
    <w:rsid w:val="006F31D8"/>
    <w:rsid w:val="006F31E8"/>
    <w:rsid w:val="006F31F1"/>
    <w:rsid w:val="006F324D"/>
    <w:rsid w:val="006F32D9"/>
    <w:rsid w:val="006F33C7"/>
    <w:rsid w:val="006F33D2"/>
    <w:rsid w:val="006F341F"/>
    <w:rsid w:val="006F3491"/>
    <w:rsid w:val="006F34AA"/>
    <w:rsid w:val="006F34EA"/>
    <w:rsid w:val="006F351B"/>
    <w:rsid w:val="006F352E"/>
    <w:rsid w:val="006F3625"/>
    <w:rsid w:val="006F36E4"/>
    <w:rsid w:val="006F372C"/>
    <w:rsid w:val="006F372F"/>
    <w:rsid w:val="006F375F"/>
    <w:rsid w:val="006F37C6"/>
    <w:rsid w:val="006F37D9"/>
    <w:rsid w:val="006F37DD"/>
    <w:rsid w:val="006F37E3"/>
    <w:rsid w:val="006F3813"/>
    <w:rsid w:val="006F3823"/>
    <w:rsid w:val="006F3870"/>
    <w:rsid w:val="006F38C2"/>
    <w:rsid w:val="006F390A"/>
    <w:rsid w:val="006F3922"/>
    <w:rsid w:val="006F399D"/>
    <w:rsid w:val="006F3A40"/>
    <w:rsid w:val="006F3A79"/>
    <w:rsid w:val="006F3AD0"/>
    <w:rsid w:val="006F3B4D"/>
    <w:rsid w:val="006F3BAE"/>
    <w:rsid w:val="006F3BD7"/>
    <w:rsid w:val="006F3BE2"/>
    <w:rsid w:val="006F3C21"/>
    <w:rsid w:val="006F3C6F"/>
    <w:rsid w:val="006F3C7C"/>
    <w:rsid w:val="006F3D31"/>
    <w:rsid w:val="006F3D43"/>
    <w:rsid w:val="006F3DB8"/>
    <w:rsid w:val="006F3DD6"/>
    <w:rsid w:val="006F3E34"/>
    <w:rsid w:val="006F3E81"/>
    <w:rsid w:val="006F3EA1"/>
    <w:rsid w:val="006F3EC6"/>
    <w:rsid w:val="006F3F9B"/>
    <w:rsid w:val="006F40A4"/>
    <w:rsid w:val="006F410F"/>
    <w:rsid w:val="006F411D"/>
    <w:rsid w:val="006F412C"/>
    <w:rsid w:val="006F4182"/>
    <w:rsid w:val="006F418C"/>
    <w:rsid w:val="006F41B5"/>
    <w:rsid w:val="006F4221"/>
    <w:rsid w:val="006F4255"/>
    <w:rsid w:val="006F425F"/>
    <w:rsid w:val="006F4269"/>
    <w:rsid w:val="006F4278"/>
    <w:rsid w:val="006F42A9"/>
    <w:rsid w:val="006F42F8"/>
    <w:rsid w:val="006F434D"/>
    <w:rsid w:val="006F436E"/>
    <w:rsid w:val="006F436F"/>
    <w:rsid w:val="006F440F"/>
    <w:rsid w:val="006F4421"/>
    <w:rsid w:val="006F4510"/>
    <w:rsid w:val="006F4592"/>
    <w:rsid w:val="006F45E0"/>
    <w:rsid w:val="006F45E3"/>
    <w:rsid w:val="006F46AF"/>
    <w:rsid w:val="006F46F8"/>
    <w:rsid w:val="006F4702"/>
    <w:rsid w:val="006F4747"/>
    <w:rsid w:val="006F478B"/>
    <w:rsid w:val="006F47EF"/>
    <w:rsid w:val="006F4887"/>
    <w:rsid w:val="006F497A"/>
    <w:rsid w:val="006F4A4A"/>
    <w:rsid w:val="006F4A86"/>
    <w:rsid w:val="006F4B85"/>
    <w:rsid w:val="006F4BD2"/>
    <w:rsid w:val="006F4C70"/>
    <w:rsid w:val="006F4D67"/>
    <w:rsid w:val="006F4D8B"/>
    <w:rsid w:val="006F4E2E"/>
    <w:rsid w:val="006F4E5A"/>
    <w:rsid w:val="006F4E71"/>
    <w:rsid w:val="006F4E92"/>
    <w:rsid w:val="006F4F2F"/>
    <w:rsid w:val="006F5063"/>
    <w:rsid w:val="006F5072"/>
    <w:rsid w:val="006F508B"/>
    <w:rsid w:val="006F5097"/>
    <w:rsid w:val="006F50C5"/>
    <w:rsid w:val="006F50E5"/>
    <w:rsid w:val="006F512C"/>
    <w:rsid w:val="006F5189"/>
    <w:rsid w:val="006F51AE"/>
    <w:rsid w:val="006F524F"/>
    <w:rsid w:val="006F5276"/>
    <w:rsid w:val="006F529D"/>
    <w:rsid w:val="006F52E4"/>
    <w:rsid w:val="006F533A"/>
    <w:rsid w:val="006F5350"/>
    <w:rsid w:val="006F5354"/>
    <w:rsid w:val="006F547D"/>
    <w:rsid w:val="006F54C4"/>
    <w:rsid w:val="006F54D9"/>
    <w:rsid w:val="006F5528"/>
    <w:rsid w:val="006F553D"/>
    <w:rsid w:val="006F555F"/>
    <w:rsid w:val="006F55FD"/>
    <w:rsid w:val="006F569F"/>
    <w:rsid w:val="006F5724"/>
    <w:rsid w:val="006F5755"/>
    <w:rsid w:val="006F578D"/>
    <w:rsid w:val="006F5808"/>
    <w:rsid w:val="006F581B"/>
    <w:rsid w:val="006F586F"/>
    <w:rsid w:val="006F5881"/>
    <w:rsid w:val="006F58E4"/>
    <w:rsid w:val="006F590A"/>
    <w:rsid w:val="006F590D"/>
    <w:rsid w:val="006F5944"/>
    <w:rsid w:val="006F5985"/>
    <w:rsid w:val="006F59C9"/>
    <w:rsid w:val="006F59D1"/>
    <w:rsid w:val="006F59F6"/>
    <w:rsid w:val="006F5A59"/>
    <w:rsid w:val="006F5AC7"/>
    <w:rsid w:val="006F5BA1"/>
    <w:rsid w:val="006F5BE3"/>
    <w:rsid w:val="006F5C20"/>
    <w:rsid w:val="006F5C30"/>
    <w:rsid w:val="006F5DBF"/>
    <w:rsid w:val="006F5E23"/>
    <w:rsid w:val="006F5E50"/>
    <w:rsid w:val="006F5ED5"/>
    <w:rsid w:val="006F5F49"/>
    <w:rsid w:val="006F5F6A"/>
    <w:rsid w:val="006F5FC8"/>
    <w:rsid w:val="006F5FDB"/>
    <w:rsid w:val="006F6000"/>
    <w:rsid w:val="006F6054"/>
    <w:rsid w:val="006F6093"/>
    <w:rsid w:val="006F6122"/>
    <w:rsid w:val="006F615E"/>
    <w:rsid w:val="006F616B"/>
    <w:rsid w:val="006F61B4"/>
    <w:rsid w:val="006F61B8"/>
    <w:rsid w:val="006F61D7"/>
    <w:rsid w:val="006F61FB"/>
    <w:rsid w:val="006F620C"/>
    <w:rsid w:val="006F6278"/>
    <w:rsid w:val="006F62B7"/>
    <w:rsid w:val="006F633C"/>
    <w:rsid w:val="006F6365"/>
    <w:rsid w:val="006F63C9"/>
    <w:rsid w:val="006F63FD"/>
    <w:rsid w:val="006F6418"/>
    <w:rsid w:val="006F6426"/>
    <w:rsid w:val="006F64A2"/>
    <w:rsid w:val="006F64AC"/>
    <w:rsid w:val="006F651D"/>
    <w:rsid w:val="006F654E"/>
    <w:rsid w:val="006F6568"/>
    <w:rsid w:val="006F65BF"/>
    <w:rsid w:val="006F6671"/>
    <w:rsid w:val="006F6721"/>
    <w:rsid w:val="006F674F"/>
    <w:rsid w:val="006F684E"/>
    <w:rsid w:val="006F68B8"/>
    <w:rsid w:val="006F68C8"/>
    <w:rsid w:val="006F68EF"/>
    <w:rsid w:val="006F6930"/>
    <w:rsid w:val="006F6960"/>
    <w:rsid w:val="006F6A04"/>
    <w:rsid w:val="006F6A2E"/>
    <w:rsid w:val="006F6B90"/>
    <w:rsid w:val="006F6BD9"/>
    <w:rsid w:val="006F6CD2"/>
    <w:rsid w:val="006F6D0E"/>
    <w:rsid w:val="006F6EB5"/>
    <w:rsid w:val="006F6F70"/>
    <w:rsid w:val="006F6FBD"/>
    <w:rsid w:val="006F6FC0"/>
    <w:rsid w:val="006F7022"/>
    <w:rsid w:val="006F7077"/>
    <w:rsid w:val="006F708C"/>
    <w:rsid w:val="006F70B3"/>
    <w:rsid w:val="006F70C7"/>
    <w:rsid w:val="006F7103"/>
    <w:rsid w:val="006F713E"/>
    <w:rsid w:val="006F718A"/>
    <w:rsid w:val="006F71FA"/>
    <w:rsid w:val="006F72EA"/>
    <w:rsid w:val="006F7407"/>
    <w:rsid w:val="006F744E"/>
    <w:rsid w:val="006F74D5"/>
    <w:rsid w:val="006F750C"/>
    <w:rsid w:val="006F750E"/>
    <w:rsid w:val="006F751A"/>
    <w:rsid w:val="006F7559"/>
    <w:rsid w:val="006F7583"/>
    <w:rsid w:val="006F767B"/>
    <w:rsid w:val="006F769E"/>
    <w:rsid w:val="006F76D6"/>
    <w:rsid w:val="006F7756"/>
    <w:rsid w:val="006F77A7"/>
    <w:rsid w:val="006F782F"/>
    <w:rsid w:val="006F7994"/>
    <w:rsid w:val="006F79A6"/>
    <w:rsid w:val="006F79DD"/>
    <w:rsid w:val="006F79FC"/>
    <w:rsid w:val="006F7A1B"/>
    <w:rsid w:val="006F7A25"/>
    <w:rsid w:val="006F7AD4"/>
    <w:rsid w:val="006F7B37"/>
    <w:rsid w:val="006F7C4C"/>
    <w:rsid w:val="006F7C8D"/>
    <w:rsid w:val="006F7C9C"/>
    <w:rsid w:val="006F7CB8"/>
    <w:rsid w:val="006F7CE1"/>
    <w:rsid w:val="006F7D0E"/>
    <w:rsid w:val="006F7D0F"/>
    <w:rsid w:val="006F7D14"/>
    <w:rsid w:val="006F7EFE"/>
    <w:rsid w:val="006F7F4B"/>
    <w:rsid w:val="006F7F99"/>
    <w:rsid w:val="006F7FA6"/>
    <w:rsid w:val="006FCF4D"/>
    <w:rsid w:val="00700052"/>
    <w:rsid w:val="007000A8"/>
    <w:rsid w:val="00700172"/>
    <w:rsid w:val="007001A0"/>
    <w:rsid w:val="007001B8"/>
    <w:rsid w:val="007001C2"/>
    <w:rsid w:val="00700221"/>
    <w:rsid w:val="00700256"/>
    <w:rsid w:val="0070030A"/>
    <w:rsid w:val="0070032B"/>
    <w:rsid w:val="00700424"/>
    <w:rsid w:val="0070047B"/>
    <w:rsid w:val="007004A0"/>
    <w:rsid w:val="007004B5"/>
    <w:rsid w:val="007004C2"/>
    <w:rsid w:val="007005BB"/>
    <w:rsid w:val="007005C3"/>
    <w:rsid w:val="00700654"/>
    <w:rsid w:val="00700671"/>
    <w:rsid w:val="007006A2"/>
    <w:rsid w:val="007006B1"/>
    <w:rsid w:val="0070076A"/>
    <w:rsid w:val="0070076D"/>
    <w:rsid w:val="0070077C"/>
    <w:rsid w:val="007007DA"/>
    <w:rsid w:val="007007DE"/>
    <w:rsid w:val="007007EB"/>
    <w:rsid w:val="00700898"/>
    <w:rsid w:val="007008C0"/>
    <w:rsid w:val="00700923"/>
    <w:rsid w:val="0070094B"/>
    <w:rsid w:val="007009E7"/>
    <w:rsid w:val="00700AB7"/>
    <w:rsid w:val="00700AC3"/>
    <w:rsid w:val="00700ACC"/>
    <w:rsid w:val="00700B68"/>
    <w:rsid w:val="00700BCE"/>
    <w:rsid w:val="00700D72"/>
    <w:rsid w:val="00700DF6"/>
    <w:rsid w:val="00700F1C"/>
    <w:rsid w:val="00700F6B"/>
    <w:rsid w:val="00700FA9"/>
    <w:rsid w:val="0070101E"/>
    <w:rsid w:val="00701072"/>
    <w:rsid w:val="00701075"/>
    <w:rsid w:val="0070115F"/>
    <w:rsid w:val="0070121E"/>
    <w:rsid w:val="007012A4"/>
    <w:rsid w:val="007012E3"/>
    <w:rsid w:val="00701300"/>
    <w:rsid w:val="00701306"/>
    <w:rsid w:val="00701318"/>
    <w:rsid w:val="00701360"/>
    <w:rsid w:val="00701367"/>
    <w:rsid w:val="0070138D"/>
    <w:rsid w:val="007013ED"/>
    <w:rsid w:val="00701428"/>
    <w:rsid w:val="0070167A"/>
    <w:rsid w:val="0070167E"/>
    <w:rsid w:val="00701746"/>
    <w:rsid w:val="0070178F"/>
    <w:rsid w:val="00701838"/>
    <w:rsid w:val="0070187B"/>
    <w:rsid w:val="007018C6"/>
    <w:rsid w:val="00701921"/>
    <w:rsid w:val="00701930"/>
    <w:rsid w:val="0070197D"/>
    <w:rsid w:val="00701B37"/>
    <w:rsid w:val="00701BAE"/>
    <w:rsid w:val="00701C34"/>
    <w:rsid w:val="00701C62"/>
    <w:rsid w:val="00701CC3"/>
    <w:rsid w:val="00701EC5"/>
    <w:rsid w:val="00701F54"/>
    <w:rsid w:val="00701FAE"/>
    <w:rsid w:val="00701FFA"/>
    <w:rsid w:val="0070202D"/>
    <w:rsid w:val="007020AB"/>
    <w:rsid w:val="007020F4"/>
    <w:rsid w:val="0070214B"/>
    <w:rsid w:val="00702150"/>
    <w:rsid w:val="007021AB"/>
    <w:rsid w:val="007021CC"/>
    <w:rsid w:val="00702269"/>
    <w:rsid w:val="00702270"/>
    <w:rsid w:val="007022CE"/>
    <w:rsid w:val="007022E7"/>
    <w:rsid w:val="007023E7"/>
    <w:rsid w:val="00702495"/>
    <w:rsid w:val="00702559"/>
    <w:rsid w:val="0070258C"/>
    <w:rsid w:val="007026C0"/>
    <w:rsid w:val="007026F1"/>
    <w:rsid w:val="007027E4"/>
    <w:rsid w:val="0070284B"/>
    <w:rsid w:val="007028B4"/>
    <w:rsid w:val="007028C1"/>
    <w:rsid w:val="00702910"/>
    <w:rsid w:val="00702958"/>
    <w:rsid w:val="00702962"/>
    <w:rsid w:val="0070297C"/>
    <w:rsid w:val="00702989"/>
    <w:rsid w:val="00702997"/>
    <w:rsid w:val="007029BB"/>
    <w:rsid w:val="007029C3"/>
    <w:rsid w:val="00702A13"/>
    <w:rsid w:val="00702AA2"/>
    <w:rsid w:val="00702B33"/>
    <w:rsid w:val="00702BF9"/>
    <w:rsid w:val="00702C6E"/>
    <w:rsid w:val="00702CCA"/>
    <w:rsid w:val="00702E59"/>
    <w:rsid w:val="00702F75"/>
    <w:rsid w:val="00703087"/>
    <w:rsid w:val="007030BD"/>
    <w:rsid w:val="007030FC"/>
    <w:rsid w:val="00703111"/>
    <w:rsid w:val="00703128"/>
    <w:rsid w:val="007032DC"/>
    <w:rsid w:val="007032F9"/>
    <w:rsid w:val="0070332B"/>
    <w:rsid w:val="00703376"/>
    <w:rsid w:val="0070342C"/>
    <w:rsid w:val="00703453"/>
    <w:rsid w:val="00703460"/>
    <w:rsid w:val="00703481"/>
    <w:rsid w:val="00703534"/>
    <w:rsid w:val="0070358D"/>
    <w:rsid w:val="007035A6"/>
    <w:rsid w:val="007035AC"/>
    <w:rsid w:val="007035C8"/>
    <w:rsid w:val="007035E1"/>
    <w:rsid w:val="0070361E"/>
    <w:rsid w:val="00703639"/>
    <w:rsid w:val="007036B1"/>
    <w:rsid w:val="007036C6"/>
    <w:rsid w:val="007036EB"/>
    <w:rsid w:val="0070370C"/>
    <w:rsid w:val="0070372D"/>
    <w:rsid w:val="00703736"/>
    <w:rsid w:val="0070377D"/>
    <w:rsid w:val="007037BF"/>
    <w:rsid w:val="0070384D"/>
    <w:rsid w:val="00703879"/>
    <w:rsid w:val="0070388F"/>
    <w:rsid w:val="007038BC"/>
    <w:rsid w:val="0070390F"/>
    <w:rsid w:val="00703942"/>
    <w:rsid w:val="00703975"/>
    <w:rsid w:val="007039F1"/>
    <w:rsid w:val="00703A37"/>
    <w:rsid w:val="00703CBC"/>
    <w:rsid w:val="00703CCC"/>
    <w:rsid w:val="00703D21"/>
    <w:rsid w:val="00703D7C"/>
    <w:rsid w:val="00703DC4"/>
    <w:rsid w:val="00703DD3"/>
    <w:rsid w:val="00703DE6"/>
    <w:rsid w:val="00703F05"/>
    <w:rsid w:val="00703F27"/>
    <w:rsid w:val="00703F29"/>
    <w:rsid w:val="00703F56"/>
    <w:rsid w:val="00703FF3"/>
    <w:rsid w:val="00704017"/>
    <w:rsid w:val="00704068"/>
    <w:rsid w:val="00704160"/>
    <w:rsid w:val="00704174"/>
    <w:rsid w:val="00704176"/>
    <w:rsid w:val="007041EF"/>
    <w:rsid w:val="0070425D"/>
    <w:rsid w:val="00704359"/>
    <w:rsid w:val="00704417"/>
    <w:rsid w:val="007044D0"/>
    <w:rsid w:val="007045CA"/>
    <w:rsid w:val="007046A5"/>
    <w:rsid w:val="007046CB"/>
    <w:rsid w:val="007046CE"/>
    <w:rsid w:val="0070470A"/>
    <w:rsid w:val="00704787"/>
    <w:rsid w:val="007047F3"/>
    <w:rsid w:val="0070482C"/>
    <w:rsid w:val="00704836"/>
    <w:rsid w:val="007049AA"/>
    <w:rsid w:val="007049E3"/>
    <w:rsid w:val="00704ACC"/>
    <w:rsid w:val="00704ADD"/>
    <w:rsid w:val="00704B58"/>
    <w:rsid w:val="00704BD1"/>
    <w:rsid w:val="00704C08"/>
    <w:rsid w:val="00704C87"/>
    <w:rsid w:val="00704CB1"/>
    <w:rsid w:val="00704D15"/>
    <w:rsid w:val="00704D62"/>
    <w:rsid w:val="00704D89"/>
    <w:rsid w:val="00704DF0"/>
    <w:rsid w:val="00704DF3"/>
    <w:rsid w:val="00704ECE"/>
    <w:rsid w:val="00704EDE"/>
    <w:rsid w:val="00704F23"/>
    <w:rsid w:val="00704F53"/>
    <w:rsid w:val="00704F5F"/>
    <w:rsid w:val="00704F6C"/>
    <w:rsid w:val="00705033"/>
    <w:rsid w:val="007050A7"/>
    <w:rsid w:val="0070517F"/>
    <w:rsid w:val="0070518D"/>
    <w:rsid w:val="00705190"/>
    <w:rsid w:val="007051E5"/>
    <w:rsid w:val="00705255"/>
    <w:rsid w:val="00705291"/>
    <w:rsid w:val="0070533B"/>
    <w:rsid w:val="0070535D"/>
    <w:rsid w:val="007053EB"/>
    <w:rsid w:val="0070540D"/>
    <w:rsid w:val="007054EA"/>
    <w:rsid w:val="00705582"/>
    <w:rsid w:val="00705628"/>
    <w:rsid w:val="0070563E"/>
    <w:rsid w:val="00705648"/>
    <w:rsid w:val="00705674"/>
    <w:rsid w:val="00705682"/>
    <w:rsid w:val="00705699"/>
    <w:rsid w:val="007056E7"/>
    <w:rsid w:val="00705742"/>
    <w:rsid w:val="0070578F"/>
    <w:rsid w:val="0070588C"/>
    <w:rsid w:val="0070588E"/>
    <w:rsid w:val="007058CA"/>
    <w:rsid w:val="007058FC"/>
    <w:rsid w:val="00705907"/>
    <w:rsid w:val="00705911"/>
    <w:rsid w:val="0070595C"/>
    <w:rsid w:val="0070596C"/>
    <w:rsid w:val="00705976"/>
    <w:rsid w:val="007059E3"/>
    <w:rsid w:val="00705A1E"/>
    <w:rsid w:val="00705A27"/>
    <w:rsid w:val="00705A42"/>
    <w:rsid w:val="00705A57"/>
    <w:rsid w:val="00705B29"/>
    <w:rsid w:val="00705B63"/>
    <w:rsid w:val="00705BDB"/>
    <w:rsid w:val="00705C7C"/>
    <w:rsid w:val="00705CEB"/>
    <w:rsid w:val="00705D42"/>
    <w:rsid w:val="00705D96"/>
    <w:rsid w:val="00705DD9"/>
    <w:rsid w:val="00705DDA"/>
    <w:rsid w:val="00705E82"/>
    <w:rsid w:val="00705F04"/>
    <w:rsid w:val="00705F38"/>
    <w:rsid w:val="00705F7F"/>
    <w:rsid w:val="00705FE0"/>
    <w:rsid w:val="007060C0"/>
    <w:rsid w:val="007060CF"/>
    <w:rsid w:val="007060EC"/>
    <w:rsid w:val="00706127"/>
    <w:rsid w:val="00706166"/>
    <w:rsid w:val="00706196"/>
    <w:rsid w:val="007061A2"/>
    <w:rsid w:val="007061DD"/>
    <w:rsid w:val="007061FA"/>
    <w:rsid w:val="007061FF"/>
    <w:rsid w:val="00706247"/>
    <w:rsid w:val="00706283"/>
    <w:rsid w:val="00706311"/>
    <w:rsid w:val="007063D4"/>
    <w:rsid w:val="00706553"/>
    <w:rsid w:val="007065C0"/>
    <w:rsid w:val="007065F8"/>
    <w:rsid w:val="00706614"/>
    <w:rsid w:val="00706639"/>
    <w:rsid w:val="00706676"/>
    <w:rsid w:val="00706683"/>
    <w:rsid w:val="007066CD"/>
    <w:rsid w:val="00706773"/>
    <w:rsid w:val="00706866"/>
    <w:rsid w:val="0070686F"/>
    <w:rsid w:val="00706886"/>
    <w:rsid w:val="00706892"/>
    <w:rsid w:val="007068AC"/>
    <w:rsid w:val="0070697D"/>
    <w:rsid w:val="00706A1F"/>
    <w:rsid w:val="00706AFE"/>
    <w:rsid w:val="00706B3F"/>
    <w:rsid w:val="00706B6E"/>
    <w:rsid w:val="00706BBB"/>
    <w:rsid w:val="00706BF4"/>
    <w:rsid w:val="00706C2A"/>
    <w:rsid w:val="00706C4A"/>
    <w:rsid w:val="00706C93"/>
    <w:rsid w:val="00706CFE"/>
    <w:rsid w:val="00706D5C"/>
    <w:rsid w:val="00706DE5"/>
    <w:rsid w:val="00706E89"/>
    <w:rsid w:val="00706F1A"/>
    <w:rsid w:val="00706F40"/>
    <w:rsid w:val="00706F44"/>
    <w:rsid w:val="007070AE"/>
    <w:rsid w:val="007070BA"/>
    <w:rsid w:val="007070D4"/>
    <w:rsid w:val="007070E1"/>
    <w:rsid w:val="00707102"/>
    <w:rsid w:val="00707185"/>
    <w:rsid w:val="00707286"/>
    <w:rsid w:val="007072AE"/>
    <w:rsid w:val="00707329"/>
    <w:rsid w:val="007073B1"/>
    <w:rsid w:val="00707465"/>
    <w:rsid w:val="007074AD"/>
    <w:rsid w:val="007074D5"/>
    <w:rsid w:val="007074D9"/>
    <w:rsid w:val="007075AD"/>
    <w:rsid w:val="007075BF"/>
    <w:rsid w:val="00707701"/>
    <w:rsid w:val="007077A9"/>
    <w:rsid w:val="007077B7"/>
    <w:rsid w:val="00707833"/>
    <w:rsid w:val="0070786C"/>
    <w:rsid w:val="0070787E"/>
    <w:rsid w:val="00707889"/>
    <w:rsid w:val="0070788A"/>
    <w:rsid w:val="007078A8"/>
    <w:rsid w:val="007078BE"/>
    <w:rsid w:val="007079F8"/>
    <w:rsid w:val="00707A82"/>
    <w:rsid w:val="00707A8C"/>
    <w:rsid w:val="00707B01"/>
    <w:rsid w:val="00707B6A"/>
    <w:rsid w:val="00707C0A"/>
    <w:rsid w:val="00707E04"/>
    <w:rsid w:val="00707E76"/>
    <w:rsid w:val="00707F4A"/>
    <w:rsid w:val="00707F81"/>
    <w:rsid w:val="00707FD5"/>
    <w:rsid w:val="00707FED"/>
    <w:rsid w:val="00710053"/>
    <w:rsid w:val="0071008B"/>
    <w:rsid w:val="0071015D"/>
    <w:rsid w:val="0071015E"/>
    <w:rsid w:val="00710210"/>
    <w:rsid w:val="0071026A"/>
    <w:rsid w:val="00710304"/>
    <w:rsid w:val="00710333"/>
    <w:rsid w:val="00710379"/>
    <w:rsid w:val="00710408"/>
    <w:rsid w:val="00710426"/>
    <w:rsid w:val="007104AB"/>
    <w:rsid w:val="007104B9"/>
    <w:rsid w:val="007104BA"/>
    <w:rsid w:val="0071057C"/>
    <w:rsid w:val="0071057E"/>
    <w:rsid w:val="007105C4"/>
    <w:rsid w:val="007105F2"/>
    <w:rsid w:val="00710650"/>
    <w:rsid w:val="007106C3"/>
    <w:rsid w:val="00710702"/>
    <w:rsid w:val="0071070D"/>
    <w:rsid w:val="00710719"/>
    <w:rsid w:val="00710760"/>
    <w:rsid w:val="0071077C"/>
    <w:rsid w:val="007107C1"/>
    <w:rsid w:val="007107F9"/>
    <w:rsid w:val="0071085D"/>
    <w:rsid w:val="007108B3"/>
    <w:rsid w:val="007108C0"/>
    <w:rsid w:val="007108D5"/>
    <w:rsid w:val="00710929"/>
    <w:rsid w:val="0071094F"/>
    <w:rsid w:val="007109B1"/>
    <w:rsid w:val="00710A23"/>
    <w:rsid w:val="00710A46"/>
    <w:rsid w:val="00710AA5"/>
    <w:rsid w:val="00710AAE"/>
    <w:rsid w:val="00710AB8"/>
    <w:rsid w:val="00710AD2"/>
    <w:rsid w:val="00710AD4"/>
    <w:rsid w:val="00710ADB"/>
    <w:rsid w:val="00710AF3"/>
    <w:rsid w:val="00710AF6"/>
    <w:rsid w:val="00710B01"/>
    <w:rsid w:val="00710B1B"/>
    <w:rsid w:val="00710B30"/>
    <w:rsid w:val="00710B32"/>
    <w:rsid w:val="00710C18"/>
    <w:rsid w:val="00710C2D"/>
    <w:rsid w:val="00710C76"/>
    <w:rsid w:val="00710C9C"/>
    <w:rsid w:val="00710CF5"/>
    <w:rsid w:val="00710D21"/>
    <w:rsid w:val="00710E40"/>
    <w:rsid w:val="00710E6A"/>
    <w:rsid w:val="00710E77"/>
    <w:rsid w:val="00710ECD"/>
    <w:rsid w:val="00710ED6"/>
    <w:rsid w:val="00710EEC"/>
    <w:rsid w:val="00710F21"/>
    <w:rsid w:val="00710F46"/>
    <w:rsid w:val="00710F98"/>
    <w:rsid w:val="00710FED"/>
    <w:rsid w:val="007110A6"/>
    <w:rsid w:val="007110C2"/>
    <w:rsid w:val="00711130"/>
    <w:rsid w:val="0071115A"/>
    <w:rsid w:val="00711163"/>
    <w:rsid w:val="0071118D"/>
    <w:rsid w:val="007111AB"/>
    <w:rsid w:val="007111BC"/>
    <w:rsid w:val="007111C8"/>
    <w:rsid w:val="007111CE"/>
    <w:rsid w:val="007111DB"/>
    <w:rsid w:val="0071120B"/>
    <w:rsid w:val="0071120C"/>
    <w:rsid w:val="00711239"/>
    <w:rsid w:val="007112D7"/>
    <w:rsid w:val="007112F0"/>
    <w:rsid w:val="00711316"/>
    <w:rsid w:val="007113E3"/>
    <w:rsid w:val="0071140E"/>
    <w:rsid w:val="0071141A"/>
    <w:rsid w:val="00711434"/>
    <w:rsid w:val="007114AA"/>
    <w:rsid w:val="0071155D"/>
    <w:rsid w:val="0071158B"/>
    <w:rsid w:val="00711623"/>
    <w:rsid w:val="007117C6"/>
    <w:rsid w:val="007118B5"/>
    <w:rsid w:val="00711923"/>
    <w:rsid w:val="0071194A"/>
    <w:rsid w:val="007119D3"/>
    <w:rsid w:val="00711A09"/>
    <w:rsid w:val="00711A25"/>
    <w:rsid w:val="00711A33"/>
    <w:rsid w:val="00711AB2"/>
    <w:rsid w:val="00711AC3"/>
    <w:rsid w:val="00711AC4"/>
    <w:rsid w:val="00711B02"/>
    <w:rsid w:val="00711BA4"/>
    <w:rsid w:val="00711C9B"/>
    <w:rsid w:val="00711CA1"/>
    <w:rsid w:val="00711CAB"/>
    <w:rsid w:val="00711CBE"/>
    <w:rsid w:val="00711CCC"/>
    <w:rsid w:val="00711CDE"/>
    <w:rsid w:val="00711CFC"/>
    <w:rsid w:val="00711D22"/>
    <w:rsid w:val="00711D4F"/>
    <w:rsid w:val="00711DFE"/>
    <w:rsid w:val="00711ECE"/>
    <w:rsid w:val="00711EF0"/>
    <w:rsid w:val="00711F24"/>
    <w:rsid w:val="00711F2C"/>
    <w:rsid w:val="00711F52"/>
    <w:rsid w:val="00711FAF"/>
    <w:rsid w:val="00712038"/>
    <w:rsid w:val="0071205F"/>
    <w:rsid w:val="007120B9"/>
    <w:rsid w:val="00712133"/>
    <w:rsid w:val="007121A2"/>
    <w:rsid w:val="0071222C"/>
    <w:rsid w:val="0071226D"/>
    <w:rsid w:val="0071227A"/>
    <w:rsid w:val="0071228E"/>
    <w:rsid w:val="007122BB"/>
    <w:rsid w:val="007122E3"/>
    <w:rsid w:val="0071233C"/>
    <w:rsid w:val="00712345"/>
    <w:rsid w:val="0071239A"/>
    <w:rsid w:val="007123A1"/>
    <w:rsid w:val="007123DC"/>
    <w:rsid w:val="00712421"/>
    <w:rsid w:val="00712432"/>
    <w:rsid w:val="00712489"/>
    <w:rsid w:val="0071248B"/>
    <w:rsid w:val="007124F3"/>
    <w:rsid w:val="00712506"/>
    <w:rsid w:val="00712515"/>
    <w:rsid w:val="00712518"/>
    <w:rsid w:val="00712646"/>
    <w:rsid w:val="0071270F"/>
    <w:rsid w:val="0071284D"/>
    <w:rsid w:val="00712960"/>
    <w:rsid w:val="007129B0"/>
    <w:rsid w:val="007129D9"/>
    <w:rsid w:val="00712A31"/>
    <w:rsid w:val="00712A6F"/>
    <w:rsid w:val="00712A7C"/>
    <w:rsid w:val="00712AC2"/>
    <w:rsid w:val="00712B8A"/>
    <w:rsid w:val="00712CFF"/>
    <w:rsid w:val="00712D0C"/>
    <w:rsid w:val="00712D88"/>
    <w:rsid w:val="00712E2D"/>
    <w:rsid w:val="00712E31"/>
    <w:rsid w:val="00712E37"/>
    <w:rsid w:val="00712E78"/>
    <w:rsid w:val="00712EC8"/>
    <w:rsid w:val="00712F37"/>
    <w:rsid w:val="00712F9F"/>
    <w:rsid w:val="00712FCF"/>
    <w:rsid w:val="00712FF6"/>
    <w:rsid w:val="00713078"/>
    <w:rsid w:val="007130A6"/>
    <w:rsid w:val="0071311C"/>
    <w:rsid w:val="0071312C"/>
    <w:rsid w:val="00713163"/>
    <w:rsid w:val="007131A6"/>
    <w:rsid w:val="007131DD"/>
    <w:rsid w:val="00713225"/>
    <w:rsid w:val="0071322C"/>
    <w:rsid w:val="0071328F"/>
    <w:rsid w:val="007134AB"/>
    <w:rsid w:val="0071355D"/>
    <w:rsid w:val="007135BF"/>
    <w:rsid w:val="007135D2"/>
    <w:rsid w:val="0071364A"/>
    <w:rsid w:val="00713655"/>
    <w:rsid w:val="007136A5"/>
    <w:rsid w:val="0071377A"/>
    <w:rsid w:val="007137EF"/>
    <w:rsid w:val="007137F4"/>
    <w:rsid w:val="007137FB"/>
    <w:rsid w:val="00713854"/>
    <w:rsid w:val="007138B2"/>
    <w:rsid w:val="007138CA"/>
    <w:rsid w:val="0071398C"/>
    <w:rsid w:val="00713A73"/>
    <w:rsid w:val="00713AC0"/>
    <w:rsid w:val="00713AD4"/>
    <w:rsid w:val="00713B21"/>
    <w:rsid w:val="00713B44"/>
    <w:rsid w:val="00713B4F"/>
    <w:rsid w:val="00713BAB"/>
    <w:rsid w:val="00713BD2"/>
    <w:rsid w:val="00713BF3"/>
    <w:rsid w:val="00713C0B"/>
    <w:rsid w:val="00713C35"/>
    <w:rsid w:val="00713C5E"/>
    <w:rsid w:val="00713C83"/>
    <w:rsid w:val="00713CE9"/>
    <w:rsid w:val="00713D25"/>
    <w:rsid w:val="00713D86"/>
    <w:rsid w:val="00713D9F"/>
    <w:rsid w:val="00713DD9"/>
    <w:rsid w:val="00713E83"/>
    <w:rsid w:val="00713ED1"/>
    <w:rsid w:val="0071403C"/>
    <w:rsid w:val="00714057"/>
    <w:rsid w:val="00714102"/>
    <w:rsid w:val="0071410A"/>
    <w:rsid w:val="00714196"/>
    <w:rsid w:val="00714197"/>
    <w:rsid w:val="007141CA"/>
    <w:rsid w:val="007141DC"/>
    <w:rsid w:val="007142B5"/>
    <w:rsid w:val="007142EA"/>
    <w:rsid w:val="007142EE"/>
    <w:rsid w:val="00714351"/>
    <w:rsid w:val="0071435D"/>
    <w:rsid w:val="00714398"/>
    <w:rsid w:val="007143DF"/>
    <w:rsid w:val="0071445A"/>
    <w:rsid w:val="00714462"/>
    <w:rsid w:val="007144A4"/>
    <w:rsid w:val="00714531"/>
    <w:rsid w:val="0071454B"/>
    <w:rsid w:val="0071459D"/>
    <w:rsid w:val="007145C4"/>
    <w:rsid w:val="00714625"/>
    <w:rsid w:val="00714673"/>
    <w:rsid w:val="00714752"/>
    <w:rsid w:val="00714757"/>
    <w:rsid w:val="0071477D"/>
    <w:rsid w:val="007147CA"/>
    <w:rsid w:val="0071480E"/>
    <w:rsid w:val="0071484F"/>
    <w:rsid w:val="0071485B"/>
    <w:rsid w:val="007148CD"/>
    <w:rsid w:val="007148EB"/>
    <w:rsid w:val="007148F4"/>
    <w:rsid w:val="00714970"/>
    <w:rsid w:val="007149DF"/>
    <w:rsid w:val="00714A0D"/>
    <w:rsid w:val="00714A5B"/>
    <w:rsid w:val="00714A71"/>
    <w:rsid w:val="00714B38"/>
    <w:rsid w:val="00714B41"/>
    <w:rsid w:val="00714B74"/>
    <w:rsid w:val="00714C00"/>
    <w:rsid w:val="00714C47"/>
    <w:rsid w:val="00714C78"/>
    <w:rsid w:val="00714D53"/>
    <w:rsid w:val="00714D81"/>
    <w:rsid w:val="00714DA0"/>
    <w:rsid w:val="00714DB3"/>
    <w:rsid w:val="00714DBB"/>
    <w:rsid w:val="00714F20"/>
    <w:rsid w:val="00714F63"/>
    <w:rsid w:val="00714F8C"/>
    <w:rsid w:val="00714FE8"/>
    <w:rsid w:val="0071500F"/>
    <w:rsid w:val="00715047"/>
    <w:rsid w:val="00715058"/>
    <w:rsid w:val="0071505D"/>
    <w:rsid w:val="0071506D"/>
    <w:rsid w:val="00715084"/>
    <w:rsid w:val="0071508B"/>
    <w:rsid w:val="007150C5"/>
    <w:rsid w:val="007150ED"/>
    <w:rsid w:val="0071513D"/>
    <w:rsid w:val="00715188"/>
    <w:rsid w:val="007151D6"/>
    <w:rsid w:val="007151DB"/>
    <w:rsid w:val="00715221"/>
    <w:rsid w:val="00715222"/>
    <w:rsid w:val="0071522C"/>
    <w:rsid w:val="0071525E"/>
    <w:rsid w:val="007152AC"/>
    <w:rsid w:val="007152B3"/>
    <w:rsid w:val="007152EE"/>
    <w:rsid w:val="0071532F"/>
    <w:rsid w:val="0071536A"/>
    <w:rsid w:val="00715439"/>
    <w:rsid w:val="00715448"/>
    <w:rsid w:val="007154E3"/>
    <w:rsid w:val="00715590"/>
    <w:rsid w:val="007155C3"/>
    <w:rsid w:val="007155D2"/>
    <w:rsid w:val="007155D7"/>
    <w:rsid w:val="007155DB"/>
    <w:rsid w:val="007155ED"/>
    <w:rsid w:val="0071560D"/>
    <w:rsid w:val="00715635"/>
    <w:rsid w:val="0071566F"/>
    <w:rsid w:val="007158EA"/>
    <w:rsid w:val="0071594D"/>
    <w:rsid w:val="00715971"/>
    <w:rsid w:val="0071599E"/>
    <w:rsid w:val="007159C2"/>
    <w:rsid w:val="00715A1C"/>
    <w:rsid w:val="00715A64"/>
    <w:rsid w:val="00715B15"/>
    <w:rsid w:val="00715B21"/>
    <w:rsid w:val="00715B58"/>
    <w:rsid w:val="00715B65"/>
    <w:rsid w:val="00715B6B"/>
    <w:rsid w:val="00715B6E"/>
    <w:rsid w:val="00715BC5"/>
    <w:rsid w:val="00715C2D"/>
    <w:rsid w:val="00715C35"/>
    <w:rsid w:val="00715C58"/>
    <w:rsid w:val="00715C59"/>
    <w:rsid w:val="00715C63"/>
    <w:rsid w:val="00715CA1"/>
    <w:rsid w:val="00715CDD"/>
    <w:rsid w:val="00715CE7"/>
    <w:rsid w:val="00715D18"/>
    <w:rsid w:val="00715D34"/>
    <w:rsid w:val="00715DC9"/>
    <w:rsid w:val="00715DE5"/>
    <w:rsid w:val="00715E45"/>
    <w:rsid w:val="00715EF0"/>
    <w:rsid w:val="00715F2C"/>
    <w:rsid w:val="00715F72"/>
    <w:rsid w:val="00715FDD"/>
    <w:rsid w:val="00716020"/>
    <w:rsid w:val="007160E3"/>
    <w:rsid w:val="00716123"/>
    <w:rsid w:val="007161B9"/>
    <w:rsid w:val="007161E6"/>
    <w:rsid w:val="007161EF"/>
    <w:rsid w:val="0071622A"/>
    <w:rsid w:val="0071638E"/>
    <w:rsid w:val="007163A6"/>
    <w:rsid w:val="00716436"/>
    <w:rsid w:val="007164AA"/>
    <w:rsid w:val="007164DF"/>
    <w:rsid w:val="0071656C"/>
    <w:rsid w:val="00716584"/>
    <w:rsid w:val="007165AF"/>
    <w:rsid w:val="007165B5"/>
    <w:rsid w:val="007165EA"/>
    <w:rsid w:val="00716658"/>
    <w:rsid w:val="00716672"/>
    <w:rsid w:val="0071670D"/>
    <w:rsid w:val="00716806"/>
    <w:rsid w:val="00716852"/>
    <w:rsid w:val="0071687F"/>
    <w:rsid w:val="007168C5"/>
    <w:rsid w:val="007168E3"/>
    <w:rsid w:val="007169BC"/>
    <w:rsid w:val="007169C6"/>
    <w:rsid w:val="00716A31"/>
    <w:rsid w:val="00716A33"/>
    <w:rsid w:val="00716A43"/>
    <w:rsid w:val="00716A4D"/>
    <w:rsid w:val="00716B3A"/>
    <w:rsid w:val="00716BAB"/>
    <w:rsid w:val="00716CA2"/>
    <w:rsid w:val="00716CAF"/>
    <w:rsid w:val="00716CB1"/>
    <w:rsid w:val="00716DD1"/>
    <w:rsid w:val="00716E44"/>
    <w:rsid w:val="00716E92"/>
    <w:rsid w:val="00716EA1"/>
    <w:rsid w:val="00716EB0"/>
    <w:rsid w:val="00716EC2"/>
    <w:rsid w:val="00716F47"/>
    <w:rsid w:val="00716F8C"/>
    <w:rsid w:val="00716FD3"/>
    <w:rsid w:val="00717022"/>
    <w:rsid w:val="0071702E"/>
    <w:rsid w:val="0071703B"/>
    <w:rsid w:val="0071704A"/>
    <w:rsid w:val="00717073"/>
    <w:rsid w:val="00717095"/>
    <w:rsid w:val="007170DF"/>
    <w:rsid w:val="007170F9"/>
    <w:rsid w:val="0071710E"/>
    <w:rsid w:val="00717186"/>
    <w:rsid w:val="00717193"/>
    <w:rsid w:val="00717213"/>
    <w:rsid w:val="00717251"/>
    <w:rsid w:val="007172C0"/>
    <w:rsid w:val="007172C5"/>
    <w:rsid w:val="007172FE"/>
    <w:rsid w:val="00717396"/>
    <w:rsid w:val="00717432"/>
    <w:rsid w:val="00717469"/>
    <w:rsid w:val="00717474"/>
    <w:rsid w:val="00717477"/>
    <w:rsid w:val="007174BE"/>
    <w:rsid w:val="007174D7"/>
    <w:rsid w:val="007175DE"/>
    <w:rsid w:val="007176AB"/>
    <w:rsid w:val="007176B0"/>
    <w:rsid w:val="0071774E"/>
    <w:rsid w:val="0071777B"/>
    <w:rsid w:val="007177D6"/>
    <w:rsid w:val="007178A0"/>
    <w:rsid w:val="007178C7"/>
    <w:rsid w:val="00717909"/>
    <w:rsid w:val="007179C4"/>
    <w:rsid w:val="007179E2"/>
    <w:rsid w:val="007179F1"/>
    <w:rsid w:val="00717A82"/>
    <w:rsid w:val="00717B0C"/>
    <w:rsid w:val="00717B2B"/>
    <w:rsid w:val="00717BEA"/>
    <w:rsid w:val="00717C5A"/>
    <w:rsid w:val="00717C5E"/>
    <w:rsid w:val="00717C68"/>
    <w:rsid w:val="00717CF2"/>
    <w:rsid w:val="00717D9A"/>
    <w:rsid w:val="00717D9F"/>
    <w:rsid w:val="00717DC8"/>
    <w:rsid w:val="00717E15"/>
    <w:rsid w:val="00717E20"/>
    <w:rsid w:val="00717E41"/>
    <w:rsid w:val="00717ECD"/>
    <w:rsid w:val="00717F5D"/>
    <w:rsid w:val="00717FDE"/>
    <w:rsid w:val="00720016"/>
    <w:rsid w:val="0072003C"/>
    <w:rsid w:val="00720067"/>
    <w:rsid w:val="0072015A"/>
    <w:rsid w:val="00720269"/>
    <w:rsid w:val="0072028A"/>
    <w:rsid w:val="0072032D"/>
    <w:rsid w:val="0072037B"/>
    <w:rsid w:val="0072039E"/>
    <w:rsid w:val="007203A0"/>
    <w:rsid w:val="007203AE"/>
    <w:rsid w:val="0072041D"/>
    <w:rsid w:val="0072046B"/>
    <w:rsid w:val="007204B7"/>
    <w:rsid w:val="007204EA"/>
    <w:rsid w:val="007204F5"/>
    <w:rsid w:val="00720515"/>
    <w:rsid w:val="00720567"/>
    <w:rsid w:val="007205A8"/>
    <w:rsid w:val="007205D0"/>
    <w:rsid w:val="00720675"/>
    <w:rsid w:val="00720696"/>
    <w:rsid w:val="007207A7"/>
    <w:rsid w:val="0072080C"/>
    <w:rsid w:val="0072083F"/>
    <w:rsid w:val="00720886"/>
    <w:rsid w:val="0072089D"/>
    <w:rsid w:val="007208A5"/>
    <w:rsid w:val="007208B0"/>
    <w:rsid w:val="007208DD"/>
    <w:rsid w:val="0072098D"/>
    <w:rsid w:val="00720A29"/>
    <w:rsid w:val="00720B37"/>
    <w:rsid w:val="00720B7A"/>
    <w:rsid w:val="00720CE2"/>
    <w:rsid w:val="00720CE7"/>
    <w:rsid w:val="00720D24"/>
    <w:rsid w:val="00720D31"/>
    <w:rsid w:val="00720D34"/>
    <w:rsid w:val="00720DAB"/>
    <w:rsid w:val="00720E0C"/>
    <w:rsid w:val="00720E17"/>
    <w:rsid w:val="00720E1B"/>
    <w:rsid w:val="00720E6F"/>
    <w:rsid w:val="00720E8C"/>
    <w:rsid w:val="00720EAD"/>
    <w:rsid w:val="00720EB7"/>
    <w:rsid w:val="00720ECE"/>
    <w:rsid w:val="00720F63"/>
    <w:rsid w:val="00720F87"/>
    <w:rsid w:val="00720FB9"/>
    <w:rsid w:val="007210B4"/>
    <w:rsid w:val="007210B5"/>
    <w:rsid w:val="007210EA"/>
    <w:rsid w:val="007210F3"/>
    <w:rsid w:val="00721138"/>
    <w:rsid w:val="00721144"/>
    <w:rsid w:val="00721148"/>
    <w:rsid w:val="00721167"/>
    <w:rsid w:val="00721198"/>
    <w:rsid w:val="00721276"/>
    <w:rsid w:val="007212AF"/>
    <w:rsid w:val="007212B4"/>
    <w:rsid w:val="00721337"/>
    <w:rsid w:val="007214B5"/>
    <w:rsid w:val="0072157B"/>
    <w:rsid w:val="00721594"/>
    <w:rsid w:val="007215FE"/>
    <w:rsid w:val="00721623"/>
    <w:rsid w:val="00721671"/>
    <w:rsid w:val="007216EB"/>
    <w:rsid w:val="007216F0"/>
    <w:rsid w:val="0072171D"/>
    <w:rsid w:val="00721775"/>
    <w:rsid w:val="00721853"/>
    <w:rsid w:val="007218CF"/>
    <w:rsid w:val="0072190B"/>
    <w:rsid w:val="00721A2D"/>
    <w:rsid w:val="00721A86"/>
    <w:rsid w:val="00721B44"/>
    <w:rsid w:val="00721B85"/>
    <w:rsid w:val="00721C0C"/>
    <w:rsid w:val="00721C66"/>
    <w:rsid w:val="00721C72"/>
    <w:rsid w:val="00721C86"/>
    <w:rsid w:val="00721C87"/>
    <w:rsid w:val="00721C95"/>
    <w:rsid w:val="00721CBB"/>
    <w:rsid w:val="00721D7B"/>
    <w:rsid w:val="00721DA1"/>
    <w:rsid w:val="00721DDD"/>
    <w:rsid w:val="00721F11"/>
    <w:rsid w:val="00721F49"/>
    <w:rsid w:val="00721F69"/>
    <w:rsid w:val="00721F6D"/>
    <w:rsid w:val="00721F81"/>
    <w:rsid w:val="00722014"/>
    <w:rsid w:val="0072207A"/>
    <w:rsid w:val="00722087"/>
    <w:rsid w:val="007220AD"/>
    <w:rsid w:val="007220C9"/>
    <w:rsid w:val="007220E5"/>
    <w:rsid w:val="00722143"/>
    <w:rsid w:val="007221E0"/>
    <w:rsid w:val="007221E9"/>
    <w:rsid w:val="00722231"/>
    <w:rsid w:val="00722279"/>
    <w:rsid w:val="0072229C"/>
    <w:rsid w:val="0072232E"/>
    <w:rsid w:val="00722374"/>
    <w:rsid w:val="007223A6"/>
    <w:rsid w:val="007223C6"/>
    <w:rsid w:val="007223E0"/>
    <w:rsid w:val="007223EE"/>
    <w:rsid w:val="00722488"/>
    <w:rsid w:val="007225A4"/>
    <w:rsid w:val="007225B9"/>
    <w:rsid w:val="00722631"/>
    <w:rsid w:val="007226B0"/>
    <w:rsid w:val="007227A5"/>
    <w:rsid w:val="007227C9"/>
    <w:rsid w:val="00722805"/>
    <w:rsid w:val="0072282B"/>
    <w:rsid w:val="007228B4"/>
    <w:rsid w:val="007229B4"/>
    <w:rsid w:val="00722A0F"/>
    <w:rsid w:val="00722A5E"/>
    <w:rsid w:val="00722A89"/>
    <w:rsid w:val="00722AAC"/>
    <w:rsid w:val="00722AD1"/>
    <w:rsid w:val="00722B0C"/>
    <w:rsid w:val="00722B18"/>
    <w:rsid w:val="00722C1A"/>
    <w:rsid w:val="00722C35"/>
    <w:rsid w:val="00722CEE"/>
    <w:rsid w:val="00722D41"/>
    <w:rsid w:val="00722DB2"/>
    <w:rsid w:val="00722E23"/>
    <w:rsid w:val="00722E5F"/>
    <w:rsid w:val="00722ECA"/>
    <w:rsid w:val="00722EEA"/>
    <w:rsid w:val="00722F47"/>
    <w:rsid w:val="00722F96"/>
    <w:rsid w:val="00723017"/>
    <w:rsid w:val="00723038"/>
    <w:rsid w:val="0072303E"/>
    <w:rsid w:val="00723070"/>
    <w:rsid w:val="00723076"/>
    <w:rsid w:val="0072319A"/>
    <w:rsid w:val="007231B6"/>
    <w:rsid w:val="007231CF"/>
    <w:rsid w:val="007231E4"/>
    <w:rsid w:val="00723226"/>
    <w:rsid w:val="00723264"/>
    <w:rsid w:val="0072330D"/>
    <w:rsid w:val="00723315"/>
    <w:rsid w:val="00723320"/>
    <w:rsid w:val="0072337A"/>
    <w:rsid w:val="007233C5"/>
    <w:rsid w:val="007234D1"/>
    <w:rsid w:val="007234D4"/>
    <w:rsid w:val="00723539"/>
    <w:rsid w:val="00723616"/>
    <w:rsid w:val="00723712"/>
    <w:rsid w:val="00723744"/>
    <w:rsid w:val="007237AA"/>
    <w:rsid w:val="00723884"/>
    <w:rsid w:val="0072389B"/>
    <w:rsid w:val="0072396C"/>
    <w:rsid w:val="00723992"/>
    <w:rsid w:val="007239EA"/>
    <w:rsid w:val="00723AB3"/>
    <w:rsid w:val="00723ABA"/>
    <w:rsid w:val="00723AE4"/>
    <w:rsid w:val="00723AFF"/>
    <w:rsid w:val="00723B66"/>
    <w:rsid w:val="00723BAA"/>
    <w:rsid w:val="00723BE8"/>
    <w:rsid w:val="00723C03"/>
    <w:rsid w:val="00723D28"/>
    <w:rsid w:val="00723D64"/>
    <w:rsid w:val="00723DB8"/>
    <w:rsid w:val="00723E94"/>
    <w:rsid w:val="00723F5B"/>
    <w:rsid w:val="00724052"/>
    <w:rsid w:val="0072412D"/>
    <w:rsid w:val="00724188"/>
    <w:rsid w:val="0072424A"/>
    <w:rsid w:val="00724299"/>
    <w:rsid w:val="007242B0"/>
    <w:rsid w:val="00724304"/>
    <w:rsid w:val="0072432C"/>
    <w:rsid w:val="0072432F"/>
    <w:rsid w:val="0072435A"/>
    <w:rsid w:val="0072447B"/>
    <w:rsid w:val="00724513"/>
    <w:rsid w:val="00724518"/>
    <w:rsid w:val="0072453D"/>
    <w:rsid w:val="0072461E"/>
    <w:rsid w:val="00724675"/>
    <w:rsid w:val="00724676"/>
    <w:rsid w:val="0072469D"/>
    <w:rsid w:val="0072472E"/>
    <w:rsid w:val="00724741"/>
    <w:rsid w:val="00724765"/>
    <w:rsid w:val="00724798"/>
    <w:rsid w:val="00724806"/>
    <w:rsid w:val="007248AD"/>
    <w:rsid w:val="007248AE"/>
    <w:rsid w:val="007248BC"/>
    <w:rsid w:val="007248C9"/>
    <w:rsid w:val="0072496A"/>
    <w:rsid w:val="007249CB"/>
    <w:rsid w:val="007249DE"/>
    <w:rsid w:val="00724A63"/>
    <w:rsid w:val="00724ABA"/>
    <w:rsid w:val="00724B80"/>
    <w:rsid w:val="00724B9E"/>
    <w:rsid w:val="00724BC6"/>
    <w:rsid w:val="00724C46"/>
    <w:rsid w:val="00724C78"/>
    <w:rsid w:val="00724C89"/>
    <w:rsid w:val="00724CBE"/>
    <w:rsid w:val="00724CE5"/>
    <w:rsid w:val="00724D32"/>
    <w:rsid w:val="00724D7A"/>
    <w:rsid w:val="00724D8D"/>
    <w:rsid w:val="00724DC8"/>
    <w:rsid w:val="00724DF2"/>
    <w:rsid w:val="00724EAB"/>
    <w:rsid w:val="00724EAD"/>
    <w:rsid w:val="00724EEE"/>
    <w:rsid w:val="00724F35"/>
    <w:rsid w:val="00724F47"/>
    <w:rsid w:val="00724F96"/>
    <w:rsid w:val="0072505C"/>
    <w:rsid w:val="007250C6"/>
    <w:rsid w:val="007250DA"/>
    <w:rsid w:val="007250E3"/>
    <w:rsid w:val="007250F9"/>
    <w:rsid w:val="00725144"/>
    <w:rsid w:val="00725277"/>
    <w:rsid w:val="007252B4"/>
    <w:rsid w:val="00725302"/>
    <w:rsid w:val="00725319"/>
    <w:rsid w:val="0072535C"/>
    <w:rsid w:val="007253AE"/>
    <w:rsid w:val="007253D0"/>
    <w:rsid w:val="0072540E"/>
    <w:rsid w:val="00725411"/>
    <w:rsid w:val="007254E6"/>
    <w:rsid w:val="007254FA"/>
    <w:rsid w:val="00725503"/>
    <w:rsid w:val="0072556F"/>
    <w:rsid w:val="00725600"/>
    <w:rsid w:val="0072561B"/>
    <w:rsid w:val="00725667"/>
    <w:rsid w:val="00725698"/>
    <w:rsid w:val="0072572F"/>
    <w:rsid w:val="0072576D"/>
    <w:rsid w:val="00725789"/>
    <w:rsid w:val="0072582A"/>
    <w:rsid w:val="0072586F"/>
    <w:rsid w:val="007258DA"/>
    <w:rsid w:val="00725933"/>
    <w:rsid w:val="00725B00"/>
    <w:rsid w:val="00725B14"/>
    <w:rsid w:val="00725B1A"/>
    <w:rsid w:val="00725B42"/>
    <w:rsid w:val="00725BAE"/>
    <w:rsid w:val="00725BBA"/>
    <w:rsid w:val="00725BBF"/>
    <w:rsid w:val="00725CAD"/>
    <w:rsid w:val="00725D38"/>
    <w:rsid w:val="00725D5D"/>
    <w:rsid w:val="00725DD6"/>
    <w:rsid w:val="00725E04"/>
    <w:rsid w:val="00725E06"/>
    <w:rsid w:val="00725E3C"/>
    <w:rsid w:val="00725E52"/>
    <w:rsid w:val="00725EA8"/>
    <w:rsid w:val="00725F99"/>
    <w:rsid w:val="00726025"/>
    <w:rsid w:val="00726073"/>
    <w:rsid w:val="007260A9"/>
    <w:rsid w:val="00726134"/>
    <w:rsid w:val="00726209"/>
    <w:rsid w:val="00726264"/>
    <w:rsid w:val="007262B2"/>
    <w:rsid w:val="0072633F"/>
    <w:rsid w:val="00726382"/>
    <w:rsid w:val="007263A8"/>
    <w:rsid w:val="0072647A"/>
    <w:rsid w:val="00726495"/>
    <w:rsid w:val="00726496"/>
    <w:rsid w:val="007264A7"/>
    <w:rsid w:val="007264D7"/>
    <w:rsid w:val="007264E3"/>
    <w:rsid w:val="00726523"/>
    <w:rsid w:val="0072655D"/>
    <w:rsid w:val="00726564"/>
    <w:rsid w:val="00726595"/>
    <w:rsid w:val="007265A4"/>
    <w:rsid w:val="007265D6"/>
    <w:rsid w:val="007265EF"/>
    <w:rsid w:val="0072660B"/>
    <w:rsid w:val="0072664D"/>
    <w:rsid w:val="0072668E"/>
    <w:rsid w:val="007266DC"/>
    <w:rsid w:val="00726722"/>
    <w:rsid w:val="00726727"/>
    <w:rsid w:val="0072672C"/>
    <w:rsid w:val="007267A6"/>
    <w:rsid w:val="007267FD"/>
    <w:rsid w:val="0072688B"/>
    <w:rsid w:val="007268EB"/>
    <w:rsid w:val="007269E1"/>
    <w:rsid w:val="00726A01"/>
    <w:rsid w:val="00726ADA"/>
    <w:rsid w:val="00726B25"/>
    <w:rsid w:val="00726B47"/>
    <w:rsid w:val="00726C0C"/>
    <w:rsid w:val="00726CD8"/>
    <w:rsid w:val="00726D70"/>
    <w:rsid w:val="00726DF9"/>
    <w:rsid w:val="00726E7E"/>
    <w:rsid w:val="00726EA2"/>
    <w:rsid w:val="00726EB1"/>
    <w:rsid w:val="00726EFC"/>
    <w:rsid w:val="00726F44"/>
    <w:rsid w:val="00726FD6"/>
    <w:rsid w:val="00727091"/>
    <w:rsid w:val="007270B2"/>
    <w:rsid w:val="007270FC"/>
    <w:rsid w:val="0072711C"/>
    <w:rsid w:val="00727167"/>
    <w:rsid w:val="00727172"/>
    <w:rsid w:val="00727213"/>
    <w:rsid w:val="0072722D"/>
    <w:rsid w:val="00727238"/>
    <w:rsid w:val="00727266"/>
    <w:rsid w:val="00727315"/>
    <w:rsid w:val="00727321"/>
    <w:rsid w:val="00727322"/>
    <w:rsid w:val="007273AA"/>
    <w:rsid w:val="0072749E"/>
    <w:rsid w:val="007274D9"/>
    <w:rsid w:val="00727513"/>
    <w:rsid w:val="007275DA"/>
    <w:rsid w:val="007275E7"/>
    <w:rsid w:val="00727622"/>
    <w:rsid w:val="007276FF"/>
    <w:rsid w:val="007277C1"/>
    <w:rsid w:val="00727842"/>
    <w:rsid w:val="00727871"/>
    <w:rsid w:val="00727965"/>
    <w:rsid w:val="00727976"/>
    <w:rsid w:val="007279A6"/>
    <w:rsid w:val="007279AA"/>
    <w:rsid w:val="007279AD"/>
    <w:rsid w:val="00727A05"/>
    <w:rsid w:val="00727A44"/>
    <w:rsid w:val="00727A79"/>
    <w:rsid w:val="00727ABD"/>
    <w:rsid w:val="00727B38"/>
    <w:rsid w:val="00727B6D"/>
    <w:rsid w:val="00727B75"/>
    <w:rsid w:val="00727B97"/>
    <w:rsid w:val="00727BB6"/>
    <w:rsid w:val="00727BCD"/>
    <w:rsid w:val="00727BDA"/>
    <w:rsid w:val="00727BE1"/>
    <w:rsid w:val="00727BF2"/>
    <w:rsid w:val="00727C28"/>
    <w:rsid w:val="00727C68"/>
    <w:rsid w:val="00727C69"/>
    <w:rsid w:val="00727C6E"/>
    <w:rsid w:val="00727C84"/>
    <w:rsid w:val="00727C92"/>
    <w:rsid w:val="00727DCF"/>
    <w:rsid w:val="00727DF3"/>
    <w:rsid w:val="00727E48"/>
    <w:rsid w:val="00727E56"/>
    <w:rsid w:val="00727E7B"/>
    <w:rsid w:val="00727E8D"/>
    <w:rsid w:val="00727EB4"/>
    <w:rsid w:val="00727F12"/>
    <w:rsid w:val="00727FEB"/>
    <w:rsid w:val="00730033"/>
    <w:rsid w:val="007300A8"/>
    <w:rsid w:val="007300DA"/>
    <w:rsid w:val="0073014D"/>
    <w:rsid w:val="0073017D"/>
    <w:rsid w:val="007301FC"/>
    <w:rsid w:val="0073027E"/>
    <w:rsid w:val="007302CC"/>
    <w:rsid w:val="00730350"/>
    <w:rsid w:val="00730385"/>
    <w:rsid w:val="007303C3"/>
    <w:rsid w:val="0073040D"/>
    <w:rsid w:val="00730464"/>
    <w:rsid w:val="00730484"/>
    <w:rsid w:val="007304B2"/>
    <w:rsid w:val="007304B7"/>
    <w:rsid w:val="00730575"/>
    <w:rsid w:val="007305BA"/>
    <w:rsid w:val="007306DF"/>
    <w:rsid w:val="00730701"/>
    <w:rsid w:val="00730726"/>
    <w:rsid w:val="00730785"/>
    <w:rsid w:val="0073078C"/>
    <w:rsid w:val="007307AA"/>
    <w:rsid w:val="0073085A"/>
    <w:rsid w:val="007308F4"/>
    <w:rsid w:val="00730987"/>
    <w:rsid w:val="00730A1D"/>
    <w:rsid w:val="00730ABC"/>
    <w:rsid w:val="00730B1E"/>
    <w:rsid w:val="00730B52"/>
    <w:rsid w:val="00730B9C"/>
    <w:rsid w:val="00730BAC"/>
    <w:rsid w:val="00730BB8"/>
    <w:rsid w:val="00730BC8"/>
    <w:rsid w:val="00730C5C"/>
    <w:rsid w:val="00730CF6"/>
    <w:rsid w:val="00730CFD"/>
    <w:rsid w:val="00730D2F"/>
    <w:rsid w:val="00730D3E"/>
    <w:rsid w:val="00730D68"/>
    <w:rsid w:val="00730DF4"/>
    <w:rsid w:val="00730E25"/>
    <w:rsid w:val="00730E91"/>
    <w:rsid w:val="00730EC4"/>
    <w:rsid w:val="00730EF7"/>
    <w:rsid w:val="0073100D"/>
    <w:rsid w:val="0073102C"/>
    <w:rsid w:val="00731043"/>
    <w:rsid w:val="0073105C"/>
    <w:rsid w:val="007310AD"/>
    <w:rsid w:val="0073113C"/>
    <w:rsid w:val="0073119E"/>
    <w:rsid w:val="007311EE"/>
    <w:rsid w:val="00731231"/>
    <w:rsid w:val="0073126A"/>
    <w:rsid w:val="007312B5"/>
    <w:rsid w:val="007312E2"/>
    <w:rsid w:val="0073139D"/>
    <w:rsid w:val="0073149A"/>
    <w:rsid w:val="007315D9"/>
    <w:rsid w:val="0073161A"/>
    <w:rsid w:val="00731662"/>
    <w:rsid w:val="007316D4"/>
    <w:rsid w:val="007316D5"/>
    <w:rsid w:val="007316E1"/>
    <w:rsid w:val="007316EF"/>
    <w:rsid w:val="007317F0"/>
    <w:rsid w:val="00731869"/>
    <w:rsid w:val="00731886"/>
    <w:rsid w:val="007318FA"/>
    <w:rsid w:val="0073191A"/>
    <w:rsid w:val="00731948"/>
    <w:rsid w:val="00731998"/>
    <w:rsid w:val="007319BD"/>
    <w:rsid w:val="007319DB"/>
    <w:rsid w:val="00731A5D"/>
    <w:rsid w:val="00731A62"/>
    <w:rsid w:val="00731AC4"/>
    <w:rsid w:val="00731BD8"/>
    <w:rsid w:val="00731C0B"/>
    <w:rsid w:val="00731C0E"/>
    <w:rsid w:val="00731C36"/>
    <w:rsid w:val="00731C65"/>
    <w:rsid w:val="00731CEE"/>
    <w:rsid w:val="00731D13"/>
    <w:rsid w:val="00731D42"/>
    <w:rsid w:val="00731D4C"/>
    <w:rsid w:val="00731D89"/>
    <w:rsid w:val="00731D9A"/>
    <w:rsid w:val="00731E34"/>
    <w:rsid w:val="00731E3B"/>
    <w:rsid w:val="00731ECA"/>
    <w:rsid w:val="00732085"/>
    <w:rsid w:val="00732092"/>
    <w:rsid w:val="00732094"/>
    <w:rsid w:val="007320EF"/>
    <w:rsid w:val="00732131"/>
    <w:rsid w:val="00732161"/>
    <w:rsid w:val="00732287"/>
    <w:rsid w:val="007322C5"/>
    <w:rsid w:val="007322F9"/>
    <w:rsid w:val="00732370"/>
    <w:rsid w:val="0073238D"/>
    <w:rsid w:val="00732473"/>
    <w:rsid w:val="0073248A"/>
    <w:rsid w:val="0073250D"/>
    <w:rsid w:val="00732664"/>
    <w:rsid w:val="00732682"/>
    <w:rsid w:val="007326AA"/>
    <w:rsid w:val="007326E5"/>
    <w:rsid w:val="0073270C"/>
    <w:rsid w:val="00732715"/>
    <w:rsid w:val="0073277C"/>
    <w:rsid w:val="007327B5"/>
    <w:rsid w:val="0073280D"/>
    <w:rsid w:val="0073283A"/>
    <w:rsid w:val="0073286D"/>
    <w:rsid w:val="007328CF"/>
    <w:rsid w:val="0073290F"/>
    <w:rsid w:val="0073293B"/>
    <w:rsid w:val="0073295C"/>
    <w:rsid w:val="0073298F"/>
    <w:rsid w:val="00732996"/>
    <w:rsid w:val="007329A7"/>
    <w:rsid w:val="007329AE"/>
    <w:rsid w:val="007329F2"/>
    <w:rsid w:val="00732A1F"/>
    <w:rsid w:val="00732A20"/>
    <w:rsid w:val="00732A66"/>
    <w:rsid w:val="00732A70"/>
    <w:rsid w:val="00732AC3"/>
    <w:rsid w:val="00732AFC"/>
    <w:rsid w:val="00732B01"/>
    <w:rsid w:val="00732B95"/>
    <w:rsid w:val="00732BFD"/>
    <w:rsid w:val="00732C84"/>
    <w:rsid w:val="00732D30"/>
    <w:rsid w:val="00732E61"/>
    <w:rsid w:val="00732E6F"/>
    <w:rsid w:val="00732EA4"/>
    <w:rsid w:val="00732F80"/>
    <w:rsid w:val="00732FC4"/>
    <w:rsid w:val="0073304B"/>
    <w:rsid w:val="0073309D"/>
    <w:rsid w:val="00733124"/>
    <w:rsid w:val="00733145"/>
    <w:rsid w:val="00733153"/>
    <w:rsid w:val="007331C0"/>
    <w:rsid w:val="0073325A"/>
    <w:rsid w:val="0073330B"/>
    <w:rsid w:val="00733319"/>
    <w:rsid w:val="0073341D"/>
    <w:rsid w:val="0073343D"/>
    <w:rsid w:val="00733456"/>
    <w:rsid w:val="00733461"/>
    <w:rsid w:val="00733462"/>
    <w:rsid w:val="007334A1"/>
    <w:rsid w:val="0073354F"/>
    <w:rsid w:val="0073355D"/>
    <w:rsid w:val="007335A3"/>
    <w:rsid w:val="007335A8"/>
    <w:rsid w:val="00733616"/>
    <w:rsid w:val="00733694"/>
    <w:rsid w:val="007336AD"/>
    <w:rsid w:val="007336BC"/>
    <w:rsid w:val="0073372E"/>
    <w:rsid w:val="00733732"/>
    <w:rsid w:val="00733754"/>
    <w:rsid w:val="0073379E"/>
    <w:rsid w:val="007337DB"/>
    <w:rsid w:val="00733876"/>
    <w:rsid w:val="0073387B"/>
    <w:rsid w:val="007338E5"/>
    <w:rsid w:val="00733946"/>
    <w:rsid w:val="00733954"/>
    <w:rsid w:val="00733989"/>
    <w:rsid w:val="007339AE"/>
    <w:rsid w:val="007339F3"/>
    <w:rsid w:val="00733A00"/>
    <w:rsid w:val="00733A7E"/>
    <w:rsid w:val="00733A91"/>
    <w:rsid w:val="00733AA2"/>
    <w:rsid w:val="00733AC4"/>
    <w:rsid w:val="00733AD3"/>
    <w:rsid w:val="00733B64"/>
    <w:rsid w:val="00733B7C"/>
    <w:rsid w:val="00733BF7"/>
    <w:rsid w:val="00733C46"/>
    <w:rsid w:val="00733C7F"/>
    <w:rsid w:val="00733D1B"/>
    <w:rsid w:val="00733D4E"/>
    <w:rsid w:val="00733D6D"/>
    <w:rsid w:val="00733DAA"/>
    <w:rsid w:val="00733DEE"/>
    <w:rsid w:val="00733E00"/>
    <w:rsid w:val="00733ECE"/>
    <w:rsid w:val="00733F16"/>
    <w:rsid w:val="00733F58"/>
    <w:rsid w:val="00733F7C"/>
    <w:rsid w:val="00733FDA"/>
    <w:rsid w:val="00733FDB"/>
    <w:rsid w:val="00734036"/>
    <w:rsid w:val="0073405D"/>
    <w:rsid w:val="00734076"/>
    <w:rsid w:val="007340E6"/>
    <w:rsid w:val="007340F2"/>
    <w:rsid w:val="0073413B"/>
    <w:rsid w:val="00734148"/>
    <w:rsid w:val="00734185"/>
    <w:rsid w:val="007341EE"/>
    <w:rsid w:val="00734270"/>
    <w:rsid w:val="00734284"/>
    <w:rsid w:val="0073429B"/>
    <w:rsid w:val="007343A8"/>
    <w:rsid w:val="007343CF"/>
    <w:rsid w:val="00734472"/>
    <w:rsid w:val="007344D6"/>
    <w:rsid w:val="0073455B"/>
    <w:rsid w:val="007345A7"/>
    <w:rsid w:val="007346FA"/>
    <w:rsid w:val="0073472F"/>
    <w:rsid w:val="00734763"/>
    <w:rsid w:val="00734778"/>
    <w:rsid w:val="0073477C"/>
    <w:rsid w:val="007347B9"/>
    <w:rsid w:val="007347F0"/>
    <w:rsid w:val="00734899"/>
    <w:rsid w:val="007348B6"/>
    <w:rsid w:val="007348F1"/>
    <w:rsid w:val="007348F3"/>
    <w:rsid w:val="007348FC"/>
    <w:rsid w:val="00734987"/>
    <w:rsid w:val="0073498A"/>
    <w:rsid w:val="007349EC"/>
    <w:rsid w:val="00734A45"/>
    <w:rsid w:val="00734A96"/>
    <w:rsid w:val="00734AAB"/>
    <w:rsid w:val="00734B25"/>
    <w:rsid w:val="00734B69"/>
    <w:rsid w:val="00734C96"/>
    <w:rsid w:val="00734CE7"/>
    <w:rsid w:val="00734D01"/>
    <w:rsid w:val="00734D1E"/>
    <w:rsid w:val="00734DB4"/>
    <w:rsid w:val="00734DFC"/>
    <w:rsid w:val="00734E15"/>
    <w:rsid w:val="00734E62"/>
    <w:rsid w:val="00734EBD"/>
    <w:rsid w:val="00734EF6"/>
    <w:rsid w:val="00734F37"/>
    <w:rsid w:val="00734F43"/>
    <w:rsid w:val="00734F65"/>
    <w:rsid w:val="00734F82"/>
    <w:rsid w:val="00734FD3"/>
    <w:rsid w:val="00735054"/>
    <w:rsid w:val="0073507F"/>
    <w:rsid w:val="007350AB"/>
    <w:rsid w:val="007350CA"/>
    <w:rsid w:val="00735140"/>
    <w:rsid w:val="00735180"/>
    <w:rsid w:val="00735186"/>
    <w:rsid w:val="00735301"/>
    <w:rsid w:val="00735306"/>
    <w:rsid w:val="0073536F"/>
    <w:rsid w:val="00735390"/>
    <w:rsid w:val="007353E7"/>
    <w:rsid w:val="00735415"/>
    <w:rsid w:val="0073542F"/>
    <w:rsid w:val="00735456"/>
    <w:rsid w:val="007355D8"/>
    <w:rsid w:val="007355EB"/>
    <w:rsid w:val="00735678"/>
    <w:rsid w:val="0073568B"/>
    <w:rsid w:val="007356CF"/>
    <w:rsid w:val="00735715"/>
    <w:rsid w:val="0073572B"/>
    <w:rsid w:val="0073576F"/>
    <w:rsid w:val="007357FE"/>
    <w:rsid w:val="00735835"/>
    <w:rsid w:val="0073585F"/>
    <w:rsid w:val="00735934"/>
    <w:rsid w:val="0073597B"/>
    <w:rsid w:val="0073598A"/>
    <w:rsid w:val="007359EC"/>
    <w:rsid w:val="007359F4"/>
    <w:rsid w:val="00735A34"/>
    <w:rsid w:val="00735A3C"/>
    <w:rsid w:val="00735A43"/>
    <w:rsid w:val="00735A89"/>
    <w:rsid w:val="00735AC8"/>
    <w:rsid w:val="00735B5D"/>
    <w:rsid w:val="00735BB4"/>
    <w:rsid w:val="00735CCF"/>
    <w:rsid w:val="00735CEE"/>
    <w:rsid w:val="00735CF3"/>
    <w:rsid w:val="00735D47"/>
    <w:rsid w:val="00735D90"/>
    <w:rsid w:val="00735DC2"/>
    <w:rsid w:val="00735E32"/>
    <w:rsid w:val="00735E3C"/>
    <w:rsid w:val="00735EE4"/>
    <w:rsid w:val="00735F4F"/>
    <w:rsid w:val="00735F57"/>
    <w:rsid w:val="00735F5E"/>
    <w:rsid w:val="00735FC1"/>
    <w:rsid w:val="0073605B"/>
    <w:rsid w:val="0073607A"/>
    <w:rsid w:val="0073609F"/>
    <w:rsid w:val="007360AC"/>
    <w:rsid w:val="00736172"/>
    <w:rsid w:val="0073620E"/>
    <w:rsid w:val="0073622E"/>
    <w:rsid w:val="00736256"/>
    <w:rsid w:val="0073628B"/>
    <w:rsid w:val="007362D9"/>
    <w:rsid w:val="007362F9"/>
    <w:rsid w:val="007362FC"/>
    <w:rsid w:val="00736311"/>
    <w:rsid w:val="0073632E"/>
    <w:rsid w:val="007363B3"/>
    <w:rsid w:val="0073640B"/>
    <w:rsid w:val="00736483"/>
    <w:rsid w:val="0073648D"/>
    <w:rsid w:val="0073648F"/>
    <w:rsid w:val="00736517"/>
    <w:rsid w:val="0073662D"/>
    <w:rsid w:val="0073663E"/>
    <w:rsid w:val="0073669E"/>
    <w:rsid w:val="007366E9"/>
    <w:rsid w:val="007366F4"/>
    <w:rsid w:val="00736833"/>
    <w:rsid w:val="0073686F"/>
    <w:rsid w:val="0073689A"/>
    <w:rsid w:val="007368AD"/>
    <w:rsid w:val="00736905"/>
    <w:rsid w:val="00736A14"/>
    <w:rsid w:val="00736B13"/>
    <w:rsid w:val="00736BA6"/>
    <w:rsid w:val="00736BE1"/>
    <w:rsid w:val="00736C5F"/>
    <w:rsid w:val="00736CB0"/>
    <w:rsid w:val="00736CE7"/>
    <w:rsid w:val="00736CFA"/>
    <w:rsid w:val="00736D63"/>
    <w:rsid w:val="00736DCE"/>
    <w:rsid w:val="00736E22"/>
    <w:rsid w:val="00736E33"/>
    <w:rsid w:val="00736E43"/>
    <w:rsid w:val="00736E78"/>
    <w:rsid w:val="00736E7D"/>
    <w:rsid w:val="00736EA1"/>
    <w:rsid w:val="00736EB2"/>
    <w:rsid w:val="00736EC5"/>
    <w:rsid w:val="00736F47"/>
    <w:rsid w:val="00736F68"/>
    <w:rsid w:val="00736F6A"/>
    <w:rsid w:val="00736FA9"/>
    <w:rsid w:val="007370C9"/>
    <w:rsid w:val="007370CB"/>
    <w:rsid w:val="007370CD"/>
    <w:rsid w:val="0073713F"/>
    <w:rsid w:val="007371AB"/>
    <w:rsid w:val="007371BF"/>
    <w:rsid w:val="007371C2"/>
    <w:rsid w:val="0073721F"/>
    <w:rsid w:val="00737252"/>
    <w:rsid w:val="0073726A"/>
    <w:rsid w:val="00737295"/>
    <w:rsid w:val="007372AB"/>
    <w:rsid w:val="007372B1"/>
    <w:rsid w:val="007372BA"/>
    <w:rsid w:val="0073736D"/>
    <w:rsid w:val="007373AE"/>
    <w:rsid w:val="00737451"/>
    <w:rsid w:val="00737496"/>
    <w:rsid w:val="007374A2"/>
    <w:rsid w:val="007375D4"/>
    <w:rsid w:val="00737608"/>
    <w:rsid w:val="007376A3"/>
    <w:rsid w:val="00737747"/>
    <w:rsid w:val="00737776"/>
    <w:rsid w:val="00737837"/>
    <w:rsid w:val="00737841"/>
    <w:rsid w:val="00737856"/>
    <w:rsid w:val="00737871"/>
    <w:rsid w:val="007378A0"/>
    <w:rsid w:val="007379A4"/>
    <w:rsid w:val="007379A9"/>
    <w:rsid w:val="00737A1D"/>
    <w:rsid w:val="00737B25"/>
    <w:rsid w:val="00737B34"/>
    <w:rsid w:val="00737B3D"/>
    <w:rsid w:val="00737BB6"/>
    <w:rsid w:val="00737BCF"/>
    <w:rsid w:val="00737C0A"/>
    <w:rsid w:val="00737C1C"/>
    <w:rsid w:val="00737CAC"/>
    <w:rsid w:val="00737CFA"/>
    <w:rsid w:val="00737D70"/>
    <w:rsid w:val="00737D99"/>
    <w:rsid w:val="00737DC7"/>
    <w:rsid w:val="00737DE7"/>
    <w:rsid w:val="00737E12"/>
    <w:rsid w:val="00737EE8"/>
    <w:rsid w:val="00737EFA"/>
    <w:rsid w:val="00737FFA"/>
    <w:rsid w:val="007400F7"/>
    <w:rsid w:val="00740119"/>
    <w:rsid w:val="0074012E"/>
    <w:rsid w:val="00740131"/>
    <w:rsid w:val="00740185"/>
    <w:rsid w:val="00740190"/>
    <w:rsid w:val="0074019F"/>
    <w:rsid w:val="007401C7"/>
    <w:rsid w:val="00740206"/>
    <w:rsid w:val="00740214"/>
    <w:rsid w:val="007402B8"/>
    <w:rsid w:val="007402B9"/>
    <w:rsid w:val="007402E2"/>
    <w:rsid w:val="0074034D"/>
    <w:rsid w:val="00740383"/>
    <w:rsid w:val="007404F4"/>
    <w:rsid w:val="0074053E"/>
    <w:rsid w:val="0074054C"/>
    <w:rsid w:val="007405AC"/>
    <w:rsid w:val="00740639"/>
    <w:rsid w:val="007406F7"/>
    <w:rsid w:val="00740724"/>
    <w:rsid w:val="00740762"/>
    <w:rsid w:val="0074076C"/>
    <w:rsid w:val="00740778"/>
    <w:rsid w:val="0074083D"/>
    <w:rsid w:val="00740845"/>
    <w:rsid w:val="0074089A"/>
    <w:rsid w:val="007408F2"/>
    <w:rsid w:val="00740955"/>
    <w:rsid w:val="00740A71"/>
    <w:rsid w:val="00740B4E"/>
    <w:rsid w:val="00740B66"/>
    <w:rsid w:val="00740BA0"/>
    <w:rsid w:val="00740BC1"/>
    <w:rsid w:val="00740C71"/>
    <w:rsid w:val="00740C7C"/>
    <w:rsid w:val="00740CDA"/>
    <w:rsid w:val="00740D0E"/>
    <w:rsid w:val="00740D1E"/>
    <w:rsid w:val="00740D39"/>
    <w:rsid w:val="00740D71"/>
    <w:rsid w:val="00740E4D"/>
    <w:rsid w:val="00740EE2"/>
    <w:rsid w:val="00740FE8"/>
    <w:rsid w:val="00741056"/>
    <w:rsid w:val="007410D3"/>
    <w:rsid w:val="0074111C"/>
    <w:rsid w:val="00741122"/>
    <w:rsid w:val="0074113C"/>
    <w:rsid w:val="00741151"/>
    <w:rsid w:val="0074115F"/>
    <w:rsid w:val="00741198"/>
    <w:rsid w:val="007411AD"/>
    <w:rsid w:val="007411DA"/>
    <w:rsid w:val="0074123E"/>
    <w:rsid w:val="00741260"/>
    <w:rsid w:val="00741286"/>
    <w:rsid w:val="007413E2"/>
    <w:rsid w:val="0074149B"/>
    <w:rsid w:val="007414BF"/>
    <w:rsid w:val="007414D3"/>
    <w:rsid w:val="007414D5"/>
    <w:rsid w:val="00741526"/>
    <w:rsid w:val="00741603"/>
    <w:rsid w:val="0074168F"/>
    <w:rsid w:val="00741721"/>
    <w:rsid w:val="0074176C"/>
    <w:rsid w:val="007417E0"/>
    <w:rsid w:val="00741809"/>
    <w:rsid w:val="00741A2F"/>
    <w:rsid w:val="00741B58"/>
    <w:rsid w:val="00741B7E"/>
    <w:rsid w:val="00741B9F"/>
    <w:rsid w:val="00741C31"/>
    <w:rsid w:val="00741C89"/>
    <w:rsid w:val="00741C9E"/>
    <w:rsid w:val="00741D45"/>
    <w:rsid w:val="00741D49"/>
    <w:rsid w:val="00741D55"/>
    <w:rsid w:val="00741D60"/>
    <w:rsid w:val="00741DC1"/>
    <w:rsid w:val="00741E1E"/>
    <w:rsid w:val="00741E5C"/>
    <w:rsid w:val="00741EAD"/>
    <w:rsid w:val="00741EBF"/>
    <w:rsid w:val="00741F3D"/>
    <w:rsid w:val="00741F5F"/>
    <w:rsid w:val="00741FB8"/>
    <w:rsid w:val="00741FE0"/>
    <w:rsid w:val="00742007"/>
    <w:rsid w:val="0074201C"/>
    <w:rsid w:val="0074203F"/>
    <w:rsid w:val="00742049"/>
    <w:rsid w:val="0074205E"/>
    <w:rsid w:val="00742066"/>
    <w:rsid w:val="007420E5"/>
    <w:rsid w:val="007420EB"/>
    <w:rsid w:val="00742112"/>
    <w:rsid w:val="00742125"/>
    <w:rsid w:val="007421A9"/>
    <w:rsid w:val="00742376"/>
    <w:rsid w:val="00742382"/>
    <w:rsid w:val="00742453"/>
    <w:rsid w:val="00742478"/>
    <w:rsid w:val="007424EA"/>
    <w:rsid w:val="007426CE"/>
    <w:rsid w:val="007426E6"/>
    <w:rsid w:val="00742742"/>
    <w:rsid w:val="00742818"/>
    <w:rsid w:val="00742838"/>
    <w:rsid w:val="007428D6"/>
    <w:rsid w:val="007428FC"/>
    <w:rsid w:val="00742956"/>
    <w:rsid w:val="007429D5"/>
    <w:rsid w:val="00742A07"/>
    <w:rsid w:val="00742A19"/>
    <w:rsid w:val="00742A68"/>
    <w:rsid w:val="00742AAE"/>
    <w:rsid w:val="00742B08"/>
    <w:rsid w:val="00742B76"/>
    <w:rsid w:val="00742BBB"/>
    <w:rsid w:val="00742BCD"/>
    <w:rsid w:val="00742C02"/>
    <w:rsid w:val="00742C1E"/>
    <w:rsid w:val="00742CA4"/>
    <w:rsid w:val="00742CFB"/>
    <w:rsid w:val="00742CFC"/>
    <w:rsid w:val="00742D18"/>
    <w:rsid w:val="00742DED"/>
    <w:rsid w:val="00742DF0"/>
    <w:rsid w:val="00742E47"/>
    <w:rsid w:val="00742E67"/>
    <w:rsid w:val="00742ED7"/>
    <w:rsid w:val="00742F0F"/>
    <w:rsid w:val="00742F64"/>
    <w:rsid w:val="00742F83"/>
    <w:rsid w:val="00742F8E"/>
    <w:rsid w:val="00743106"/>
    <w:rsid w:val="00743138"/>
    <w:rsid w:val="00743158"/>
    <w:rsid w:val="00743195"/>
    <w:rsid w:val="00743220"/>
    <w:rsid w:val="00743252"/>
    <w:rsid w:val="007432E2"/>
    <w:rsid w:val="0074335F"/>
    <w:rsid w:val="0074336E"/>
    <w:rsid w:val="00743394"/>
    <w:rsid w:val="0074342E"/>
    <w:rsid w:val="00743476"/>
    <w:rsid w:val="00743545"/>
    <w:rsid w:val="0074355A"/>
    <w:rsid w:val="0074355B"/>
    <w:rsid w:val="00743581"/>
    <w:rsid w:val="007436C2"/>
    <w:rsid w:val="007436F9"/>
    <w:rsid w:val="00743756"/>
    <w:rsid w:val="00743783"/>
    <w:rsid w:val="007437A3"/>
    <w:rsid w:val="007437B8"/>
    <w:rsid w:val="00743810"/>
    <w:rsid w:val="00743854"/>
    <w:rsid w:val="007438A7"/>
    <w:rsid w:val="007438E4"/>
    <w:rsid w:val="007438F8"/>
    <w:rsid w:val="007438FB"/>
    <w:rsid w:val="00743912"/>
    <w:rsid w:val="00743918"/>
    <w:rsid w:val="00743939"/>
    <w:rsid w:val="00743944"/>
    <w:rsid w:val="0074395D"/>
    <w:rsid w:val="007439FE"/>
    <w:rsid w:val="00743A51"/>
    <w:rsid w:val="00743BB1"/>
    <w:rsid w:val="00743BE7"/>
    <w:rsid w:val="00743C2E"/>
    <w:rsid w:val="00743CB2"/>
    <w:rsid w:val="00743CBE"/>
    <w:rsid w:val="00743CF1"/>
    <w:rsid w:val="00743D46"/>
    <w:rsid w:val="00743D54"/>
    <w:rsid w:val="00743DC8"/>
    <w:rsid w:val="00743DF4"/>
    <w:rsid w:val="00743E2F"/>
    <w:rsid w:val="00743E7D"/>
    <w:rsid w:val="00743E9A"/>
    <w:rsid w:val="00743EAB"/>
    <w:rsid w:val="00743EB4"/>
    <w:rsid w:val="00743EE1"/>
    <w:rsid w:val="00743F61"/>
    <w:rsid w:val="00743FC7"/>
    <w:rsid w:val="00743FDF"/>
    <w:rsid w:val="00744006"/>
    <w:rsid w:val="00744054"/>
    <w:rsid w:val="00744057"/>
    <w:rsid w:val="00744091"/>
    <w:rsid w:val="007440EE"/>
    <w:rsid w:val="007440FA"/>
    <w:rsid w:val="0074410D"/>
    <w:rsid w:val="0074412F"/>
    <w:rsid w:val="0074422E"/>
    <w:rsid w:val="00744270"/>
    <w:rsid w:val="00744364"/>
    <w:rsid w:val="00744388"/>
    <w:rsid w:val="00744391"/>
    <w:rsid w:val="0074457E"/>
    <w:rsid w:val="00744585"/>
    <w:rsid w:val="007445C2"/>
    <w:rsid w:val="007445EE"/>
    <w:rsid w:val="007446C3"/>
    <w:rsid w:val="00744781"/>
    <w:rsid w:val="007447CF"/>
    <w:rsid w:val="007447F3"/>
    <w:rsid w:val="00744801"/>
    <w:rsid w:val="00744816"/>
    <w:rsid w:val="00744843"/>
    <w:rsid w:val="0074485D"/>
    <w:rsid w:val="0074487C"/>
    <w:rsid w:val="007448C0"/>
    <w:rsid w:val="007448EE"/>
    <w:rsid w:val="0074492C"/>
    <w:rsid w:val="0074494B"/>
    <w:rsid w:val="0074495D"/>
    <w:rsid w:val="0074499A"/>
    <w:rsid w:val="007449ED"/>
    <w:rsid w:val="00744A58"/>
    <w:rsid w:val="00744ABC"/>
    <w:rsid w:val="00744AC1"/>
    <w:rsid w:val="00744AD3"/>
    <w:rsid w:val="00744B29"/>
    <w:rsid w:val="00744B54"/>
    <w:rsid w:val="00744B93"/>
    <w:rsid w:val="00744B95"/>
    <w:rsid w:val="00744C3C"/>
    <w:rsid w:val="00744CA8"/>
    <w:rsid w:val="00744CB1"/>
    <w:rsid w:val="00744CF3"/>
    <w:rsid w:val="00744D08"/>
    <w:rsid w:val="00744D0A"/>
    <w:rsid w:val="00744D1D"/>
    <w:rsid w:val="00744D5A"/>
    <w:rsid w:val="00744D8D"/>
    <w:rsid w:val="00744DDD"/>
    <w:rsid w:val="00744E27"/>
    <w:rsid w:val="00744E92"/>
    <w:rsid w:val="00744EA8"/>
    <w:rsid w:val="00744F25"/>
    <w:rsid w:val="00744FCA"/>
    <w:rsid w:val="00745030"/>
    <w:rsid w:val="00745065"/>
    <w:rsid w:val="00745067"/>
    <w:rsid w:val="0074507A"/>
    <w:rsid w:val="00745108"/>
    <w:rsid w:val="00745128"/>
    <w:rsid w:val="00745190"/>
    <w:rsid w:val="007451A2"/>
    <w:rsid w:val="007451BC"/>
    <w:rsid w:val="0074520D"/>
    <w:rsid w:val="00745272"/>
    <w:rsid w:val="00745275"/>
    <w:rsid w:val="007452A2"/>
    <w:rsid w:val="00745329"/>
    <w:rsid w:val="0074537B"/>
    <w:rsid w:val="007454A0"/>
    <w:rsid w:val="007454CE"/>
    <w:rsid w:val="007454F1"/>
    <w:rsid w:val="00745527"/>
    <w:rsid w:val="00745573"/>
    <w:rsid w:val="007455DD"/>
    <w:rsid w:val="00745638"/>
    <w:rsid w:val="00745687"/>
    <w:rsid w:val="00745696"/>
    <w:rsid w:val="007456C4"/>
    <w:rsid w:val="007456E0"/>
    <w:rsid w:val="007456E4"/>
    <w:rsid w:val="007456F4"/>
    <w:rsid w:val="0074574D"/>
    <w:rsid w:val="00745752"/>
    <w:rsid w:val="007457F9"/>
    <w:rsid w:val="0074586D"/>
    <w:rsid w:val="0074587E"/>
    <w:rsid w:val="00745894"/>
    <w:rsid w:val="0074589D"/>
    <w:rsid w:val="007458C5"/>
    <w:rsid w:val="00745909"/>
    <w:rsid w:val="007459CA"/>
    <w:rsid w:val="007459E0"/>
    <w:rsid w:val="007459E8"/>
    <w:rsid w:val="00745A63"/>
    <w:rsid w:val="00745A68"/>
    <w:rsid w:val="00745A70"/>
    <w:rsid w:val="00745A74"/>
    <w:rsid w:val="00745A80"/>
    <w:rsid w:val="00745A95"/>
    <w:rsid w:val="00745AEF"/>
    <w:rsid w:val="00745B04"/>
    <w:rsid w:val="00745BB0"/>
    <w:rsid w:val="00745C13"/>
    <w:rsid w:val="00745C4C"/>
    <w:rsid w:val="00745CBC"/>
    <w:rsid w:val="00745CC4"/>
    <w:rsid w:val="00745D50"/>
    <w:rsid w:val="00745DF7"/>
    <w:rsid w:val="00745E33"/>
    <w:rsid w:val="00745E7D"/>
    <w:rsid w:val="00745E9A"/>
    <w:rsid w:val="00745EB0"/>
    <w:rsid w:val="00745EE9"/>
    <w:rsid w:val="00745F75"/>
    <w:rsid w:val="00746077"/>
    <w:rsid w:val="00746082"/>
    <w:rsid w:val="00746152"/>
    <w:rsid w:val="007461EF"/>
    <w:rsid w:val="0074622F"/>
    <w:rsid w:val="00746275"/>
    <w:rsid w:val="00746278"/>
    <w:rsid w:val="007462D6"/>
    <w:rsid w:val="007463B9"/>
    <w:rsid w:val="0074642F"/>
    <w:rsid w:val="00746433"/>
    <w:rsid w:val="0074646C"/>
    <w:rsid w:val="007464A5"/>
    <w:rsid w:val="00746544"/>
    <w:rsid w:val="0074655C"/>
    <w:rsid w:val="0074656B"/>
    <w:rsid w:val="007465A2"/>
    <w:rsid w:val="007466AA"/>
    <w:rsid w:val="007466AE"/>
    <w:rsid w:val="0074674C"/>
    <w:rsid w:val="00746815"/>
    <w:rsid w:val="0074684D"/>
    <w:rsid w:val="0074695B"/>
    <w:rsid w:val="00746B46"/>
    <w:rsid w:val="00746B53"/>
    <w:rsid w:val="00746B99"/>
    <w:rsid w:val="00746BA5"/>
    <w:rsid w:val="00746BD8"/>
    <w:rsid w:val="00746C08"/>
    <w:rsid w:val="00746C9A"/>
    <w:rsid w:val="00746CA2"/>
    <w:rsid w:val="00746CB3"/>
    <w:rsid w:val="00746CD4"/>
    <w:rsid w:val="00746CDC"/>
    <w:rsid w:val="00746CE5"/>
    <w:rsid w:val="00746D24"/>
    <w:rsid w:val="00746D92"/>
    <w:rsid w:val="00746DB5"/>
    <w:rsid w:val="00746E72"/>
    <w:rsid w:val="00746E74"/>
    <w:rsid w:val="00746F04"/>
    <w:rsid w:val="00746F36"/>
    <w:rsid w:val="00746F8D"/>
    <w:rsid w:val="00747003"/>
    <w:rsid w:val="0074706B"/>
    <w:rsid w:val="007470B5"/>
    <w:rsid w:val="007470E6"/>
    <w:rsid w:val="0074711C"/>
    <w:rsid w:val="00747187"/>
    <w:rsid w:val="0074718A"/>
    <w:rsid w:val="007471AD"/>
    <w:rsid w:val="007471C3"/>
    <w:rsid w:val="007471CE"/>
    <w:rsid w:val="0074720A"/>
    <w:rsid w:val="00747243"/>
    <w:rsid w:val="007472F0"/>
    <w:rsid w:val="0074731B"/>
    <w:rsid w:val="0074732B"/>
    <w:rsid w:val="0074732E"/>
    <w:rsid w:val="007473C3"/>
    <w:rsid w:val="0074744C"/>
    <w:rsid w:val="007474DE"/>
    <w:rsid w:val="007474F5"/>
    <w:rsid w:val="00747548"/>
    <w:rsid w:val="007475CF"/>
    <w:rsid w:val="007475DA"/>
    <w:rsid w:val="007475DC"/>
    <w:rsid w:val="007475F0"/>
    <w:rsid w:val="0074761E"/>
    <w:rsid w:val="00747645"/>
    <w:rsid w:val="00747816"/>
    <w:rsid w:val="0074782E"/>
    <w:rsid w:val="0074787C"/>
    <w:rsid w:val="007478CC"/>
    <w:rsid w:val="007478DD"/>
    <w:rsid w:val="007478EF"/>
    <w:rsid w:val="00747906"/>
    <w:rsid w:val="0074799F"/>
    <w:rsid w:val="00747A51"/>
    <w:rsid w:val="00747A55"/>
    <w:rsid w:val="00747A98"/>
    <w:rsid w:val="00747A9A"/>
    <w:rsid w:val="00747B42"/>
    <w:rsid w:val="00747BD8"/>
    <w:rsid w:val="00747BE8"/>
    <w:rsid w:val="00747C0F"/>
    <w:rsid w:val="00747C2E"/>
    <w:rsid w:val="00747C53"/>
    <w:rsid w:val="00747C62"/>
    <w:rsid w:val="00747CB4"/>
    <w:rsid w:val="00747CB8"/>
    <w:rsid w:val="00747CD6"/>
    <w:rsid w:val="00747E3F"/>
    <w:rsid w:val="00747E4F"/>
    <w:rsid w:val="00747E84"/>
    <w:rsid w:val="00747EFB"/>
    <w:rsid w:val="00747F4C"/>
    <w:rsid w:val="00747F8F"/>
    <w:rsid w:val="0074B7B8"/>
    <w:rsid w:val="0075001E"/>
    <w:rsid w:val="00750053"/>
    <w:rsid w:val="007500DC"/>
    <w:rsid w:val="0075010F"/>
    <w:rsid w:val="00750197"/>
    <w:rsid w:val="0075019B"/>
    <w:rsid w:val="007501B8"/>
    <w:rsid w:val="00750231"/>
    <w:rsid w:val="0075028D"/>
    <w:rsid w:val="007502CD"/>
    <w:rsid w:val="0075030C"/>
    <w:rsid w:val="0075031B"/>
    <w:rsid w:val="00750358"/>
    <w:rsid w:val="0075040C"/>
    <w:rsid w:val="0075043E"/>
    <w:rsid w:val="0075046D"/>
    <w:rsid w:val="00750509"/>
    <w:rsid w:val="00750535"/>
    <w:rsid w:val="00750578"/>
    <w:rsid w:val="007505B0"/>
    <w:rsid w:val="007505F3"/>
    <w:rsid w:val="0075061E"/>
    <w:rsid w:val="0075067D"/>
    <w:rsid w:val="007506DD"/>
    <w:rsid w:val="007506F1"/>
    <w:rsid w:val="0075073F"/>
    <w:rsid w:val="00750761"/>
    <w:rsid w:val="00750858"/>
    <w:rsid w:val="0075085E"/>
    <w:rsid w:val="00750883"/>
    <w:rsid w:val="0075091B"/>
    <w:rsid w:val="00750980"/>
    <w:rsid w:val="007509A0"/>
    <w:rsid w:val="00750A87"/>
    <w:rsid w:val="00750AC5"/>
    <w:rsid w:val="00750AF3"/>
    <w:rsid w:val="00750AFF"/>
    <w:rsid w:val="00750B26"/>
    <w:rsid w:val="00750BFC"/>
    <w:rsid w:val="00750C2C"/>
    <w:rsid w:val="00750C2D"/>
    <w:rsid w:val="00750C84"/>
    <w:rsid w:val="00750C8E"/>
    <w:rsid w:val="00750D12"/>
    <w:rsid w:val="00750D7E"/>
    <w:rsid w:val="00750D96"/>
    <w:rsid w:val="00750E1F"/>
    <w:rsid w:val="00750ECE"/>
    <w:rsid w:val="00750F31"/>
    <w:rsid w:val="00750F99"/>
    <w:rsid w:val="00751067"/>
    <w:rsid w:val="007510E7"/>
    <w:rsid w:val="00751118"/>
    <w:rsid w:val="00751184"/>
    <w:rsid w:val="007511C5"/>
    <w:rsid w:val="007511DF"/>
    <w:rsid w:val="007511E1"/>
    <w:rsid w:val="0075121D"/>
    <w:rsid w:val="00751236"/>
    <w:rsid w:val="0075123E"/>
    <w:rsid w:val="0075127C"/>
    <w:rsid w:val="007512B6"/>
    <w:rsid w:val="007512EE"/>
    <w:rsid w:val="007512F2"/>
    <w:rsid w:val="007512F8"/>
    <w:rsid w:val="00751352"/>
    <w:rsid w:val="0075136C"/>
    <w:rsid w:val="00751389"/>
    <w:rsid w:val="007513A4"/>
    <w:rsid w:val="007515E7"/>
    <w:rsid w:val="007516B3"/>
    <w:rsid w:val="007516E5"/>
    <w:rsid w:val="0075172D"/>
    <w:rsid w:val="007517DB"/>
    <w:rsid w:val="00751857"/>
    <w:rsid w:val="00751897"/>
    <w:rsid w:val="007518B6"/>
    <w:rsid w:val="0075192D"/>
    <w:rsid w:val="00751960"/>
    <w:rsid w:val="0075199D"/>
    <w:rsid w:val="007519E7"/>
    <w:rsid w:val="00751A21"/>
    <w:rsid w:val="00751A4B"/>
    <w:rsid w:val="00751A56"/>
    <w:rsid w:val="00751ABA"/>
    <w:rsid w:val="00751ACA"/>
    <w:rsid w:val="00751B79"/>
    <w:rsid w:val="00751CB7"/>
    <w:rsid w:val="00751CC1"/>
    <w:rsid w:val="00751D43"/>
    <w:rsid w:val="00751D76"/>
    <w:rsid w:val="00751DAE"/>
    <w:rsid w:val="00751DBB"/>
    <w:rsid w:val="00751DCB"/>
    <w:rsid w:val="00751DDB"/>
    <w:rsid w:val="00751EB1"/>
    <w:rsid w:val="00751EF2"/>
    <w:rsid w:val="00751F15"/>
    <w:rsid w:val="00751F27"/>
    <w:rsid w:val="00751F6A"/>
    <w:rsid w:val="00751F73"/>
    <w:rsid w:val="0075205F"/>
    <w:rsid w:val="007520BD"/>
    <w:rsid w:val="007520D3"/>
    <w:rsid w:val="007520DC"/>
    <w:rsid w:val="007520EF"/>
    <w:rsid w:val="0075211D"/>
    <w:rsid w:val="007521A9"/>
    <w:rsid w:val="0075225E"/>
    <w:rsid w:val="0075227E"/>
    <w:rsid w:val="007522DF"/>
    <w:rsid w:val="007523B0"/>
    <w:rsid w:val="00752400"/>
    <w:rsid w:val="0075245B"/>
    <w:rsid w:val="007524F6"/>
    <w:rsid w:val="00752550"/>
    <w:rsid w:val="00752569"/>
    <w:rsid w:val="0075256E"/>
    <w:rsid w:val="0075262F"/>
    <w:rsid w:val="00752690"/>
    <w:rsid w:val="0075272D"/>
    <w:rsid w:val="00752776"/>
    <w:rsid w:val="00752778"/>
    <w:rsid w:val="0075279B"/>
    <w:rsid w:val="007527CA"/>
    <w:rsid w:val="00752895"/>
    <w:rsid w:val="007528D1"/>
    <w:rsid w:val="00752909"/>
    <w:rsid w:val="00752940"/>
    <w:rsid w:val="007529F4"/>
    <w:rsid w:val="00752A3C"/>
    <w:rsid w:val="00752A43"/>
    <w:rsid w:val="00752A50"/>
    <w:rsid w:val="00752A58"/>
    <w:rsid w:val="00752AB6"/>
    <w:rsid w:val="00752B2F"/>
    <w:rsid w:val="00752B4C"/>
    <w:rsid w:val="00752B65"/>
    <w:rsid w:val="00752C1D"/>
    <w:rsid w:val="00752C41"/>
    <w:rsid w:val="00752D06"/>
    <w:rsid w:val="00752D15"/>
    <w:rsid w:val="00752D5F"/>
    <w:rsid w:val="00752D87"/>
    <w:rsid w:val="00752D95"/>
    <w:rsid w:val="00752DCF"/>
    <w:rsid w:val="00752E1D"/>
    <w:rsid w:val="00752E36"/>
    <w:rsid w:val="00752E9D"/>
    <w:rsid w:val="00752F3F"/>
    <w:rsid w:val="00752F49"/>
    <w:rsid w:val="00752F54"/>
    <w:rsid w:val="00752F7E"/>
    <w:rsid w:val="00752FA0"/>
    <w:rsid w:val="00752FCF"/>
    <w:rsid w:val="00752FEB"/>
    <w:rsid w:val="00752FF7"/>
    <w:rsid w:val="00752FFC"/>
    <w:rsid w:val="00753045"/>
    <w:rsid w:val="0075305D"/>
    <w:rsid w:val="007530B4"/>
    <w:rsid w:val="00753113"/>
    <w:rsid w:val="00753122"/>
    <w:rsid w:val="00753198"/>
    <w:rsid w:val="007531E6"/>
    <w:rsid w:val="007532EE"/>
    <w:rsid w:val="00753303"/>
    <w:rsid w:val="0075331D"/>
    <w:rsid w:val="0075336E"/>
    <w:rsid w:val="0075339D"/>
    <w:rsid w:val="00753413"/>
    <w:rsid w:val="00753427"/>
    <w:rsid w:val="007534E8"/>
    <w:rsid w:val="00753570"/>
    <w:rsid w:val="007535F9"/>
    <w:rsid w:val="00753666"/>
    <w:rsid w:val="00753685"/>
    <w:rsid w:val="0075368F"/>
    <w:rsid w:val="007537E0"/>
    <w:rsid w:val="007537E5"/>
    <w:rsid w:val="00753807"/>
    <w:rsid w:val="00753895"/>
    <w:rsid w:val="00753906"/>
    <w:rsid w:val="0075390C"/>
    <w:rsid w:val="0075392D"/>
    <w:rsid w:val="0075395B"/>
    <w:rsid w:val="0075397F"/>
    <w:rsid w:val="00753994"/>
    <w:rsid w:val="007539AB"/>
    <w:rsid w:val="007539C3"/>
    <w:rsid w:val="00753A08"/>
    <w:rsid w:val="00753A0B"/>
    <w:rsid w:val="00753A11"/>
    <w:rsid w:val="00753AA3"/>
    <w:rsid w:val="00753AB7"/>
    <w:rsid w:val="00753ADA"/>
    <w:rsid w:val="00753B45"/>
    <w:rsid w:val="00753B4E"/>
    <w:rsid w:val="00753B7C"/>
    <w:rsid w:val="00753C6F"/>
    <w:rsid w:val="00753CA7"/>
    <w:rsid w:val="00753CC5"/>
    <w:rsid w:val="00753D4C"/>
    <w:rsid w:val="00753DAD"/>
    <w:rsid w:val="00753E2F"/>
    <w:rsid w:val="00753E69"/>
    <w:rsid w:val="00753E8E"/>
    <w:rsid w:val="00753E92"/>
    <w:rsid w:val="00753ED7"/>
    <w:rsid w:val="00753EFD"/>
    <w:rsid w:val="00753F18"/>
    <w:rsid w:val="00753F2A"/>
    <w:rsid w:val="00753F40"/>
    <w:rsid w:val="00753F79"/>
    <w:rsid w:val="0075403A"/>
    <w:rsid w:val="007540A5"/>
    <w:rsid w:val="007540A9"/>
    <w:rsid w:val="00754124"/>
    <w:rsid w:val="00754159"/>
    <w:rsid w:val="007541EA"/>
    <w:rsid w:val="00754252"/>
    <w:rsid w:val="0075426C"/>
    <w:rsid w:val="007542EE"/>
    <w:rsid w:val="0075435B"/>
    <w:rsid w:val="007543F6"/>
    <w:rsid w:val="00754416"/>
    <w:rsid w:val="00754449"/>
    <w:rsid w:val="007544C0"/>
    <w:rsid w:val="00754587"/>
    <w:rsid w:val="0075458B"/>
    <w:rsid w:val="007545D2"/>
    <w:rsid w:val="007546D3"/>
    <w:rsid w:val="0075475D"/>
    <w:rsid w:val="00754773"/>
    <w:rsid w:val="007547F7"/>
    <w:rsid w:val="00754830"/>
    <w:rsid w:val="007548C7"/>
    <w:rsid w:val="007548DA"/>
    <w:rsid w:val="00754908"/>
    <w:rsid w:val="00754914"/>
    <w:rsid w:val="00754921"/>
    <w:rsid w:val="0075494A"/>
    <w:rsid w:val="0075494E"/>
    <w:rsid w:val="007549A7"/>
    <w:rsid w:val="00754A4C"/>
    <w:rsid w:val="00754A9E"/>
    <w:rsid w:val="00754B51"/>
    <w:rsid w:val="00754B8C"/>
    <w:rsid w:val="00754B9F"/>
    <w:rsid w:val="00754BF3"/>
    <w:rsid w:val="00754C33"/>
    <w:rsid w:val="00754C59"/>
    <w:rsid w:val="00754D0F"/>
    <w:rsid w:val="00754D7E"/>
    <w:rsid w:val="00754E39"/>
    <w:rsid w:val="00754E4C"/>
    <w:rsid w:val="00754EC8"/>
    <w:rsid w:val="00754EE1"/>
    <w:rsid w:val="00754F0F"/>
    <w:rsid w:val="00754F18"/>
    <w:rsid w:val="00754F68"/>
    <w:rsid w:val="00754FC2"/>
    <w:rsid w:val="00755002"/>
    <w:rsid w:val="007550D2"/>
    <w:rsid w:val="007550E3"/>
    <w:rsid w:val="00755191"/>
    <w:rsid w:val="007551D2"/>
    <w:rsid w:val="007552E1"/>
    <w:rsid w:val="007552F4"/>
    <w:rsid w:val="007553DD"/>
    <w:rsid w:val="0075544A"/>
    <w:rsid w:val="00755452"/>
    <w:rsid w:val="00755525"/>
    <w:rsid w:val="0075558A"/>
    <w:rsid w:val="007555B9"/>
    <w:rsid w:val="007555D2"/>
    <w:rsid w:val="007556A3"/>
    <w:rsid w:val="0075576B"/>
    <w:rsid w:val="00755792"/>
    <w:rsid w:val="007557E8"/>
    <w:rsid w:val="0075583D"/>
    <w:rsid w:val="00755896"/>
    <w:rsid w:val="00755A61"/>
    <w:rsid w:val="00755AC2"/>
    <w:rsid w:val="00755AC5"/>
    <w:rsid w:val="00755B32"/>
    <w:rsid w:val="00755C7C"/>
    <w:rsid w:val="00755C9A"/>
    <w:rsid w:val="00755D07"/>
    <w:rsid w:val="00755DCC"/>
    <w:rsid w:val="00755E25"/>
    <w:rsid w:val="00755E54"/>
    <w:rsid w:val="00755E57"/>
    <w:rsid w:val="00755EBA"/>
    <w:rsid w:val="00755EBD"/>
    <w:rsid w:val="00755F6F"/>
    <w:rsid w:val="00755F7C"/>
    <w:rsid w:val="00755F96"/>
    <w:rsid w:val="00755FE1"/>
    <w:rsid w:val="00756029"/>
    <w:rsid w:val="00756033"/>
    <w:rsid w:val="0075607D"/>
    <w:rsid w:val="007560E0"/>
    <w:rsid w:val="00756161"/>
    <w:rsid w:val="0075616A"/>
    <w:rsid w:val="007561D7"/>
    <w:rsid w:val="007561E8"/>
    <w:rsid w:val="00756200"/>
    <w:rsid w:val="0075626A"/>
    <w:rsid w:val="007562F8"/>
    <w:rsid w:val="00756328"/>
    <w:rsid w:val="0075636A"/>
    <w:rsid w:val="0075636F"/>
    <w:rsid w:val="00756439"/>
    <w:rsid w:val="0075648C"/>
    <w:rsid w:val="007564E4"/>
    <w:rsid w:val="007564EB"/>
    <w:rsid w:val="00756518"/>
    <w:rsid w:val="007565EB"/>
    <w:rsid w:val="00756622"/>
    <w:rsid w:val="007567AB"/>
    <w:rsid w:val="007567B6"/>
    <w:rsid w:val="007567CB"/>
    <w:rsid w:val="0075682E"/>
    <w:rsid w:val="00756938"/>
    <w:rsid w:val="00756946"/>
    <w:rsid w:val="007569FD"/>
    <w:rsid w:val="00756A27"/>
    <w:rsid w:val="00756A85"/>
    <w:rsid w:val="00756A8B"/>
    <w:rsid w:val="00756AC4"/>
    <w:rsid w:val="00756B55"/>
    <w:rsid w:val="00756B7F"/>
    <w:rsid w:val="00756B94"/>
    <w:rsid w:val="00756BD5"/>
    <w:rsid w:val="00756C0B"/>
    <w:rsid w:val="00756C6C"/>
    <w:rsid w:val="00756CCC"/>
    <w:rsid w:val="00756D02"/>
    <w:rsid w:val="00756D3E"/>
    <w:rsid w:val="00756D55"/>
    <w:rsid w:val="00756E16"/>
    <w:rsid w:val="00756E8F"/>
    <w:rsid w:val="00756F73"/>
    <w:rsid w:val="00756FD1"/>
    <w:rsid w:val="00757051"/>
    <w:rsid w:val="007570E9"/>
    <w:rsid w:val="0075713C"/>
    <w:rsid w:val="00757169"/>
    <w:rsid w:val="00757206"/>
    <w:rsid w:val="00757236"/>
    <w:rsid w:val="00757240"/>
    <w:rsid w:val="0075725F"/>
    <w:rsid w:val="00757283"/>
    <w:rsid w:val="007572BC"/>
    <w:rsid w:val="007572E9"/>
    <w:rsid w:val="0075734C"/>
    <w:rsid w:val="00757366"/>
    <w:rsid w:val="00757372"/>
    <w:rsid w:val="0075737E"/>
    <w:rsid w:val="007573AE"/>
    <w:rsid w:val="00757436"/>
    <w:rsid w:val="00757476"/>
    <w:rsid w:val="007574D9"/>
    <w:rsid w:val="00757541"/>
    <w:rsid w:val="007575EB"/>
    <w:rsid w:val="00757621"/>
    <w:rsid w:val="00757641"/>
    <w:rsid w:val="00757705"/>
    <w:rsid w:val="007577B2"/>
    <w:rsid w:val="007577E5"/>
    <w:rsid w:val="00757802"/>
    <w:rsid w:val="007578F0"/>
    <w:rsid w:val="00757935"/>
    <w:rsid w:val="0075794C"/>
    <w:rsid w:val="00757AC4"/>
    <w:rsid w:val="00757B0D"/>
    <w:rsid w:val="00757B11"/>
    <w:rsid w:val="00757B3A"/>
    <w:rsid w:val="00757B64"/>
    <w:rsid w:val="00757BEE"/>
    <w:rsid w:val="00757C53"/>
    <w:rsid w:val="00757CC5"/>
    <w:rsid w:val="00757D11"/>
    <w:rsid w:val="00757D1C"/>
    <w:rsid w:val="00757DA3"/>
    <w:rsid w:val="00757E6E"/>
    <w:rsid w:val="00757E71"/>
    <w:rsid w:val="00757E9F"/>
    <w:rsid w:val="00757F1F"/>
    <w:rsid w:val="00757FDC"/>
    <w:rsid w:val="00757FE3"/>
    <w:rsid w:val="00759971"/>
    <w:rsid w:val="00760038"/>
    <w:rsid w:val="0076009B"/>
    <w:rsid w:val="007600AB"/>
    <w:rsid w:val="00760205"/>
    <w:rsid w:val="00760331"/>
    <w:rsid w:val="007603EB"/>
    <w:rsid w:val="007603EE"/>
    <w:rsid w:val="00760413"/>
    <w:rsid w:val="00760493"/>
    <w:rsid w:val="00760498"/>
    <w:rsid w:val="007604A4"/>
    <w:rsid w:val="007605FA"/>
    <w:rsid w:val="00760612"/>
    <w:rsid w:val="0076061A"/>
    <w:rsid w:val="00760648"/>
    <w:rsid w:val="00760730"/>
    <w:rsid w:val="00760741"/>
    <w:rsid w:val="007607B2"/>
    <w:rsid w:val="007607E4"/>
    <w:rsid w:val="00760857"/>
    <w:rsid w:val="007608A9"/>
    <w:rsid w:val="007608DA"/>
    <w:rsid w:val="007608FD"/>
    <w:rsid w:val="00760943"/>
    <w:rsid w:val="00760A2C"/>
    <w:rsid w:val="00760A48"/>
    <w:rsid w:val="00760A75"/>
    <w:rsid w:val="00760ADE"/>
    <w:rsid w:val="00760B4A"/>
    <w:rsid w:val="00760B94"/>
    <w:rsid w:val="00760BDA"/>
    <w:rsid w:val="00760BE8"/>
    <w:rsid w:val="00760C39"/>
    <w:rsid w:val="00760CB2"/>
    <w:rsid w:val="00760D19"/>
    <w:rsid w:val="00760D3F"/>
    <w:rsid w:val="00760D7C"/>
    <w:rsid w:val="00760E1C"/>
    <w:rsid w:val="00760E66"/>
    <w:rsid w:val="00760E94"/>
    <w:rsid w:val="00760ED5"/>
    <w:rsid w:val="00760EE7"/>
    <w:rsid w:val="00760EEF"/>
    <w:rsid w:val="00760F0E"/>
    <w:rsid w:val="00760F2B"/>
    <w:rsid w:val="00760F48"/>
    <w:rsid w:val="00760F72"/>
    <w:rsid w:val="00761155"/>
    <w:rsid w:val="00761196"/>
    <w:rsid w:val="00761219"/>
    <w:rsid w:val="0076122C"/>
    <w:rsid w:val="0076125E"/>
    <w:rsid w:val="0076126C"/>
    <w:rsid w:val="0076127C"/>
    <w:rsid w:val="007612EA"/>
    <w:rsid w:val="0076130D"/>
    <w:rsid w:val="0076137C"/>
    <w:rsid w:val="007613A5"/>
    <w:rsid w:val="007613B9"/>
    <w:rsid w:val="007613C7"/>
    <w:rsid w:val="007613DB"/>
    <w:rsid w:val="00761422"/>
    <w:rsid w:val="0076142E"/>
    <w:rsid w:val="00761462"/>
    <w:rsid w:val="00761469"/>
    <w:rsid w:val="007615FB"/>
    <w:rsid w:val="0076162F"/>
    <w:rsid w:val="00761647"/>
    <w:rsid w:val="00761652"/>
    <w:rsid w:val="00761683"/>
    <w:rsid w:val="007616D2"/>
    <w:rsid w:val="00761732"/>
    <w:rsid w:val="00761748"/>
    <w:rsid w:val="00761750"/>
    <w:rsid w:val="007617B2"/>
    <w:rsid w:val="007617DD"/>
    <w:rsid w:val="007617DF"/>
    <w:rsid w:val="0076181D"/>
    <w:rsid w:val="007618AC"/>
    <w:rsid w:val="007618EE"/>
    <w:rsid w:val="00761906"/>
    <w:rsid w:val="007619A7"/>
    <w:rsid w:val="007619BF"/>
    <w:rsid w:val="007619C4"/>
    <w:rsid w:val="007619C7"/>
    <w:rsid w:val="00761A91"/>
    <w:rsid w:val="00761B18"/>
    <w:rsid w:val="00761B92"/>
    <w:rsid w:val="00761BA5"/>
    <w:rsid w:val="00761BBA"/>
    <w:rsid w:val="00761BCD"/>
    <w:rsid w:val="00761C17"/>
    <w:rsid w:val="00761C65"/>
    <w:rsid w:val="00761C94"/>
    <w:rsid w:val="00761CA8"/>
    <w:rsid w:val="00761CD3"/>
    <w:rsid w:val="00761D55"/>
    <w:rsid w:val="00761E3F"/>
    <w:rsid w:val="00761E48"/>
    <w:rsid w:val="00761ECC"/>
    <w:rsid w:val="0076200D"/>
    <w:rsid w:val="0076217A"/>
    <w:rsid w:val="00762183"/>
    <w:rsid w:val="007621C7"/>
    <w:rsid w:val="00762269"/>
    <w:rsid w:val="0076226B"/>
    <w:rsid w:val="00762306"/>
    <w:rsid w:val="0076234A"/>
    <w:rsid w:val="0076247A"/>
    <w:rsid w:val="0076248F"/>
    <w:rsid w:val="007624B8"/>
    <w:rsid w:val="007624E3"/>
    <w:rsid w:val="007624EC"/>
    <w:rsid w:val="0076252D"/>
    <w:rsid w:val="00762543"/>
    <w:rsid w:val="007625DC"/>
    <w:rsid w:val="007625DF"/>
    <w:rsid w:val="00762603"/>
    <w:rsid w:val="00762611"/>
    <w:rsid w:val="007626A6"/>
    <w:rsid w:val="007626AB"/>
    <w:rsid w:val="007626C1"/>
    <w:rsid w:val="00762700"/>
    <w:rsid w:val="0076273B"/>
    <w:rsid w:val="0076274C"/>
    <w:rsid w:val="007627B2"/>
    <w:rsid w:val="007627C9"/>
    <w:rsid w:val="00762811"/>
    <w:rsid w:val="0076284D"/>
    <w:rsid w:val="0076289C"/>
    <w:rsid w:val="007628EE"/>
    <w:rsid w:val="00762916"/>
    <w:rsid w:val="0076296B"/>
    <w:rsid w:val="0076299B"/>
    <w:rsid w:val="007629C6"/>
    <w:rsid w:val="007629E3"/>
    <w:rsid w:val="007629F9"/>
    <w:rsid w:val="00762A32"/>
    <w:rsid w:val="00762A4D"/>
    <w:rsid w:val="00762A55"/>
    <w:rsid w:val="00762A6A"/>
    <w:rsid w:val="00762A76"/>
    <w:rsid w:val="00762B52"/>
    <w:rsid w:val="00762B59"/>
    <w:rsid w:val="00762B5A"/>
    <w:rsid w:val="00762B7E"/>
    <w:rsid w:val="00762B98"/>
    <w:rsid w:val="00762BB8"/>
    <w:rsid w:val="00762C4F"/>
    <w:rsid w:val="00762C85"/>
    <w:rsid w:val="00762D7F"/>
    <w:rsid w:val="00762DC4"/>
    <w:rsid w:val="00762DF3"/>
    <w:rsid w:val="00762E04"/>
    <w:rsid w:val="00762E84"/>
    <w:rsid w:val="00762E8A"/>
    <w:rsid w:val="00762EBA"/>
    <w:rsid w:val="00762EDE"/>
    <w:rsid w:val="00762F01"/>
    <w:rsid w:val="00763031"/>
    <w:rsid w:val="007630C7"/>
    <w:rsid w:val="007630F0"/>
    <w:rsid w:val="007631AC"/>
    <w:rsid w:val="007631E0"/>
    <w:rsid w:val="00763217"/>
    <w:rsid w:val="0076322E"/>
    <w:rsid w:val="00763238"/>
    <w:rsid w:val="0076326E"/>
    <w:rsid w:val="007632D1"/>
    <w:rsid w:val="00763354"/>
    <w:rsid w:val="007633EB"/>
    <w:rsid w:val="007633F1"/>
    <w:rsid w:val="0076340F"/>
    <w:rsid w:val="00763415"/>
    <w:rsid w:val="00763420"/>
    <w:rsid w:val="00763471"/>
    <w:rsid w:val="00763479"/>
    <w:rsid w:val="007634ED"/>
    <w:rsid w:val="00763523"/>
    <w:rsid w:val="00763564"/>
    <w:rsid w:val="00763567"/>
    <w:rsid w:val="007636C2"/>
    <w:rsid w:val="007636CF"/>
    <w:rsid w:val="007637BC"/>
    <w:rsid w:val="007637BE"/>
    <w:rsid w:val="0076380C"/>
    <w:rsid w:val="00763880"/>
    <w:rsid w:val="00763882"/>
    <w:rsid w:val="007638F2"/>
    <w:rsid w:val="0076393B"/>
    <w:rsid w:val="0076393F"/>
    <w:rsid w:val="0076394F"/>
    <w:rsid w:val="0076398B"/>
    <w:rsid w:val="007639B4"/>
    <w:rsid w:val="00763A64"/>
    <w:rsid w:val="00763AA3"/>
    <w:rsid w:val="00763ADA"/>
    <w:rsid w:val="00763B48"/>
    <w:rsid w:val="00763BF5"/>
    <w:rsid w:val="00763C48"/>
    <w:rsid w:val="00763C4F"/>
    <w:rsid w:val="00763C6E"/>
    <w:rsid w:val="00763CCF"/>
    <w:rsid w:val="00763CD0"/>
    <w:rsid w:val="00763DA4"/>
    <w:rsid w:val="00763E80"/>
    <w:rsid w:val="00763E98"/>
    <w:rsid w:val="00763F08"/>
    <w:rsid w:val="00763F11"/>
    <w:rsid w:val="00763F8A"/>
    <w:rsid w:val="00764064"/>
    <w:rsid w:val="00764085"/>
    <w:rsid w:val="007640B5"/>
    <w:rsid w:val="007640C6"/>
    <w:rsid w:val="007640CE"/>
    <w:rsid w:val="007640DA"/>
    <w:rsid w:val="007640E0"/>
    <w:rsid w:val="0076410D"/>
    <w:rsid w:val="00764115"/>
    <w:rsid w:val="00764120"/>
    <w:rsid w:val="007641E4"/>
    <w:rsid w:val="00764217"/>
    <w:rsid w:val="00764245"/>
    <w:rsid w:val="007642BC"/>
    <w:rsid w:val="00764317"/>
    <w:rsid w:val="00764318"/>
    <w:rsid w:val="00764357"/>
    <w:rsid w:val="007643DE"/>
    <w:rsid w:val="0076443D"/>
    <w:rsid w:val="00764450"/>
    <w:rsid w:val="0076451B"/>
    <w:rsid w:val="0076453F"/>
    <w:rsid w:val="0076458C"/>
    <w:rsid w:val="00764603"/>
    <w:rsid w:val="00764706"/>
    <w:rsid w:val="0076487E"/>
    <w:rsid w:val="007648EB"/>
    <w:rsid w:val="007648FB"/>
    <w:rsid w:val="00764A3A"/>
    <w:rsid w:val="00764A62"/>
    <w:rsid w:val="00764B36"/>
    <w:rsid w:val="00764B98"/>
    <w:rsid w:val="00764CA3"/>
    <w:rsid w:val="00764D57"/>
    <w:rsid w:val="00764DF3"/>
    <w:rsid w:val="00764E1C"/>
    <w:rsid w:val="00764E3D"/>
    <w:rsid w:val="00764F15"/>
    <w:rsid w:val="0076513A"/>
    <w:rsid w:val="0076514D"/>
    <w:rsid w:val="007651E6"/>
    <w:rsid w:val="0076521B"/>
    <w:rsid w:val="00765247"/>
    <w:rsid w:val="00765298"/>
    <w:rsid w:val="007652C7"/>
    <w:rsid w:val="007652E0"/>
    <w:rsid w:val="00765317"/>
    <w:rsid w:val="00765362"/>
    <w:rsid w:val="007653C8"/>
    <w:rsid w:val="00765404"/>
    <w:rsid w:val="0076541E"/>
    <w:rsid w:val="0076545C"/>
    <w:rsid w:val="00765484"/>
    <w:rsid w:val="0076552A"/>
    <w:rsid w:val="00765565"/>
    <w:rsid w:val="00765570"/>
    <w:rsid w:val="00765583"/>
    <w:rsid w:val="007655C4"/>
    <w:rsid w:val="00765615"/>
    <w:rsid w:val="00765646"/>
    <w:rsid w:val="0076565F"/>
    <w:rsid w:val="007656A1"/>
    <w:rsid w:val="007656DF"/>
    <w:rsid w:val="007657A9"/>
    <w:rsid w:val="007657B4"/>
    <w:rsid w:val="007657BD"/>
    <w:rsid w:val="0076585B"/>
    <w:rsid w:val="0076587D"/>
    <w:rsid w:val="00765895"/>
    <w:rsid w:val="007658B7"/>
    <w:rsid w:val="007658BC"/>
    <w:rsid w:val="007658EE"/>
    <w:rsid w:val="007658FB"/>
    <w:rsid w:val="0076591B"/>
    <w:rsid w:val="0076591C"/>
    <w:rsid w:val="00765953"/>
    <w:rsid w:val="0076599B"/>
    <w:rsid w:val="007659B2"/>
    <w:rsid w:val="00765A16"/>
    <w:rsid w:val="00765A81"/>
    <w:rsid w:val="00765AA2"/>
    <w:rsid w:val="00765AB7"/>
    <w:rsid w:val="00765B1D"/>
    <w:rsid w:val="00765B6C"/>
    <w:rsid w:val="00765C24"/>
    <w:rsid w:val="00765CDF"/>
    <w:rsid w:val="00765CF5"/>
    <w:rsid w:val="00765CF7"/>
    <w:rsid w:val="00765D49"/>
    <w:rsid w:val="00765D5F"/>
    <w:rsid w:val="00765D6A"/>
    <w:rsid w:val="00765DC1"/>
    <w:rsid w:val="00765E12"/>
    <w:rsid w:val="00765E92"/>
    <w:rsid w:val="00765ED2"/>
    <w:rsid w:val="00765F01"/>
    <w:rsid w:val="00765F16"/>
    <w:rsid w:val="00765FA7"/>
    <w:rsid w:val="00765FC7"/>
    <w:rsid w:val="0076600D"/>
    <w:rsid w:val="00766014"/>
    <w:rsid w:val="00766022"/>
    <w:rsid w:val="007660DD"/>
    <w:rsid w:val="0076629D"/>
    <w:rsid w:val="007662CC"/>
    <w:rsid w:val="0076630C"/>
    <w:rsid w:val="007663B2"/>
    <w:rsid w:val="0076641D"/>
    <w:rsid w:val="0076644A"/>
    <w:rsid w:val="007664F0"/>
    <w:rsid w:val="007664FB"/>
    <w:rsid w:val="0076651A"/>
    <w:rsid w:val="00766578"/>
    <w:rsid w:val="0076658B"/>
    <w:rsid w:val="007665B3"/>
    <w:rsid w:val="00766625"/>
    <w:rsid w:val="0076665D"/>
    <w:rsid w:val="0076670D"/>
    <w:rsid w:val="0076671E"/>
    <w:rsid w:val="00766756"/>
    <w:rsid w:val="00766776"/>
    <w:rsid w:val="00766836"/>
    <w:rsid w:val="00766864"/>
    <w:rsid w:val="0076688D"/>
    <w:rsid w:val="00766970"/>
    <w:rsid w:val="00766996"/>
    <w:rsid w:val="007669D4"/>
    <w:rsid w:val="007669E0"/>
    <w:rsid w:val="00766A46"/>
    <w:rsid w:val="00766A5B"/>
    <w:rsid w:val="00766BCD"/>
    <w:rsid w:val="00766BCE"/>
    <w:rsid w:val="00766C35"/>
    <w:rsid w:val="00766C4C"/>
    <w:rsid w:val="00766C60"/>
    <w:rsid w:val="00766C9C"/>
    <w:rsid w:val="00766CB2"/>
    <w:rsid w:val="00766E12"/>
    <w:rsid w:val="00766E8C"/>
    <w:rsid w:val="00766EAF"/>
    <w:rsid w:val="00766EB5"/>
    <w:rsid w:val="00766EE5"/>
    <w:rsid w:val="00766F27"/>
    <w:rsid w:val="00766F6B"/>
    <w:rsid w:val="00766FAE"/>
    <w:rsid w:val="00766FED"/>
    <w:rsid w:val="0076702D"/>
    <w:rsid w:val="00767091"/>
    <w:rsid w:val="00767182"/>
    <w:rsid w:val="007671A2"/>
    <w:rsid w:val="007673C9"/>
    <w:rsid w:val="007673D3"/>
    <w:rsid w:val="00767405"/>
    <w:rsid w:val="00767435"/>
    <w:rsid w:val="00767453"/>
    <w:rsid w:val="007674FF"/>
    <w:rsid w:val="007675B0"/>
    <w:rsid w:val="007675C2"/>
    <w:rsid w:val="0076762D"/>
    <w:rsid w:val="00767655"/>
    <w:rsid w:val="007676CF"/>
    <w:rsid w:val="00767704"/>
    <w:rsid w:val="0076773C"/>
    <w:rsid w:val="00767757"/>
    <w:rsid w:val="0076775E"/>
    <w:rsid w:val="00767893"/>
    <w:rsid w:val="007678C8"/>
    <w:rsid w:val="007678F3"/>
    <w:rsid w:val="0076791E"/>
    <w:rsid w:val="0076793E"/>
    <w:rsid w:val="0076794A"/>
    <w:rsid w:val="0076794B"/>
    <w:rsid w:val="00767A0D"/>
    <w:rsid w:val="00767A33"/>
    <w:rsid w:val="00767A86"/>
    <w:rsid w:val="00767AB7"/>
    <w:rsid w:val="00767B48"/>
    <w:rsid w:val="00767B66"/>
    <w:rsid w:val="00767BB7"/>
    <w:rsid w:val="00767BF2"/>
    <w:rsid w:val="00767C72"/>
    <w:rsid w:val="00767C79"/>
    <w:rsid w:val="00767CD8"/>
    <w:rsid w:val="00767D25"/>
    <w:rsid w:val="00767D97"/>
    <w:rsid w:val="00767DDE"/>
    <w:rsid w:val="00767F77"/>
    <w:rsid w:val="007700B4"/>
    <w:rsid w:val="007700BD"/>
    <w:rsid w:val="00770160"/>
    <w:rsid w:val="007701D8"/>
    <w:rsid w:val="0077023C"/>
    <w:rsid w:val="0077023F"/>
    <w:rsid w:val="0077026E"/>
    <w:rsid w:val="00770292"/>
    <w:rsid w:val="007702A0"/>
    <w:rsid w:val="007702F8"/>
    <w:rsid w:val="007702FD"/>
    <w:rsid w:val="00770375"/>
    <w:rsid w:val="007704AB"/>
    <w:rsid w:val="007704DC"/>
    <w:rsid w:val="007704FA"/>
    <w:rsid w:val="007704FB"/>
    <w:rsid w:val="00770667"/>
    <w:rsid w:val="00770759"/>
    <w:rsid w:val="00770793"/>
    <w:rsid w:val="007707D9"/>
    <w:rsid w:val="00770807"/>
    <w:rsid w:val="00770845"/>
    <w:rsid w:val="00770846"/>
    <w:rsid w:val="007708BD"/>
    <w:rsid w:val="007708D2"/>
    <w:rsid w:val="00770914"/>
    <w:rsid w:val="0077093B"/>
    <w:rsid w:val="0077096E"/>
    <w:rsid w:val="00770A07"/>
    <w:rsid w:val="00770AD2"/>
    <w:rsid w:val="00770AE5"/>
    <w:rsid w:val="00770B50"/>
    <w:rsid w:val="00770C11"/>
    <w:rsid w:val="00770C91"/>
    <w:rsid w:val="00770CC6"/>
    <w:rsid w:val="00770CD4"/>
    <w:rsid w:val="00770D07"/>
    <w:rsid w:val="00770D7C"/>
    <w:rsid w:val="00770DA3"/>
    <w:rsid w:val="00770DC8"/>
    <w:rsid w:val="00770DF3"/>
    <w:rsid w:val="00770E05"/>
    <w:rsid w:val="00770E44"/>
    <w:rsid w:val="00770E62"/>
    <w:rsid w:val="00770EB6"/>
    <w:rsid w:val="00770EFA"/>
    <w:rsid w:val="00770F2B"/>
    <w:rsid w:val="00770F97"/>
    <w:rsid w:val="00770F98"/>
    <w:rsid w:val="00770FF6"/>
    <w:rsid w:val="007710B4"/>
    <w:rsid w:val="00771138"/>
    <w:rsid w:val="0077125D"/>
    <w:rsid w:val="00771287"/>
    <w:rsid w:val="007712FB"/>
    <w:rsid w:val="0077132F"/>
    <w:rsid w:val="0077136A"/>
    <w:rsid w:val="007713EA"/>
    <w:rsid w:val="00771444"/>
    <w:rsid w:val="00771461"/>
    <w:rsid w:val="00771483"/>
    <w:rsid w:val="007714CC"/>
    <w:rsid w:val="007714F8"/>
    <w:rsid w:val="00771510"/>
    <w:rsid w:val="00771535"/>
    <w:rsid w:val="0077153C"/>
    <w:rsid w:val="00771585"/>
    <w:rsid w:val="007715E3"/>
    <w:rsid w:val="00771608"/>
    <w:rsid w:val="007716FB"/>
    <w:rsid w:val="00771743"/>
    <w:rsid w:val="00771819"/>
    <w:rsid w:val="00771824"/>
    <w:rsid w:val="00771881"/>
    <w:rsid w:val="00771945"/>
    <w:rsid w:val="00771985"/>
    <w:rsid w:val="007719BF"/>
    <w:rsid w:val="007719EB"/>
    <w:rsid w:val="00771A07"/>
    <w:rsid w:val="00771AA1"/>
    <w:rsid w:val="00771BC8"/>
    <w:rsid w:val="00771CF3"/>
    <w:rsid w:val="00771DC8"/>
    <w:rsid w:val="00771DD1"/>
    <w:rsid w:val="00771E27"/>
    <w:rsid w:val="00771E6B"/>
    <w:rsid w:val="00771E99"/>
    <w:rsid w:val="00771EFB"/>
    <w:rsid w:val="00771F02"/>
    <w:rsid w:val="00771F92"/>
    <w:rsid w:val="00771FB3"/>
    <w:rsid w:val="00771FD9"/>
    <w:rsid w:val="00771FE5"/>
    <w:rsid w:val="007720A8"/>
    <w:rsid w:val="007720DD"/>
    <w:rsid w:val="0077212A"/>
    <w:rsid w:val="0077214F"/>
    <w:rsid w:val="007721A4"/>
    <w:rsid w:val="007721AC"/>
    <w:rsid w:val="007721E4"/>
    <w:rsid w:val="007721E5"/>
    <w:rsid w:val="007721FA"/>
    <w:rsid w:val="00772273"/>
    <w:rsid w:val="007723E2"/>
    <w:rsid w:val="00772532"/>
    <w:rsid w:val="00772536"/>
    <w:rsid w:val="0077255A"/>
    <w:rsid w:val="0077255F"/>
    <w:rsid w:val="007725A6"/>
    <w:rsid w:val="007725B2"/>
    <w:rsid w:val="007725CC"/>
    <w:rsid w:val="00772605"/>
    <w:rsid w:val="0077270A"/>
    <w:rsid w:val="007727AE"/>
    <w:rsid w:val="007727C5"/>
    <w:rsid w:val="00772878"/>
    <w:rsid w:val="007728C8"/>
    <w:rsid w:val="007728F6"/>
    <w:rsid w:val="00772936"/>
    <w:rsid w:val="007729E5"/>
    <w:rsid w:val="007729FF"/>
    <w:rsid w:val="00772A39"/>
    <w:rsid w:val="00772AF0"/>
    <w:rsid w:val="00772B4F"/>
    <w:rsid w:val="00772BC7"/>
    <w:rsid w:val="00772C0E"/>
    <w:rsid w:val="00772C29"/>
    <w:rsid w:val="00772C37"/>
    <w:rsid w:val="00772CC7"/>
    <w:rsid w:val="00772CDC"/>
    <w:rsid w:val="00772D5B"/>
    <w:rsid w:val="00772DD4"/>
    <w:rsid w:val="00772E99"/>
    <w:rsid w:val="00772EC2"/>
    <w:rsid w:val="00772EE6"/>
    <w:rsid w:val="00772EF4"/>
    <w:rsid w:val="00772F16"/>
    <w:rsid w:val="00772FE3"/>
    <w:rsid w:val="00772FE5"/>
    <w:rsid w:val="00773064"/>
    <w:rsid w:val="007730DE"/>
    <w:rsid w:val="007730ED"/>
    <w:rsid w:val="0077316B"/>
    <w:rsid w:val="00773192"/>
    <w:rsid w:val="00773392"/>
    <w:rsid w:val="007733C5"/>
    <w:rsid w:val="007733CA"/>
    <w:rsid w:val="007733CF"/>
    <w:rsid w:val="007734D8"/>
    <w:rsid w:val="00773514"/>
    <w:rsid w:val="0077357F"/>
    <w:rsid w:val="0077359C"/>
    <w:rsid w:val="007735FC"/>
    <w:rsid w:val="0077362C"/>
    <w:rsid w:val="007736B5"/>
    <w:rsid w:val="00773719"/>
    <w:rsid w:val="0077372D"/>
    <w:rsid w:val="00773761"/>
    <w:rsid w:val="007737E1"/>
    <w:rsid w:val="007737F2"/>
    <w:rsid w:val="00773816"/>
    <w:rsid w:val="0077384D"/>
    <w:rsid w:val="0077386A"/>
    <w:rsid w:val="007738AC"/>
    <w:rsid w:val="007738D5"/>
    <w:rsid w:val="007738E9"/>
    <w:rsid w:val="00773907"/>
    <w:rsid w:val="00773949"/>
    <w:rsid w:val="007739D6"/>
    <w:rsid w:val="007739F6"/>
    <w:rsid w:val="00773B48"/>
    <w:rsid w:val="00773BCF"/>
    <w:rsid w:val="00773BEB"/>
    <w:rsid w:val="00773C6A"/>
    <w:rsid w:val="00773CA9"/>
    <w:rsid w:val="00773CF4"/>
    <w:rsid w:val="00773CF7"/>
    <w:rsid w:val="00773D9F"/>
    <w:rsid w:val="00773DC7"/>
    <w:rsid w:val="00773DCB"/>
    <w:rsid w:val="00773DEC"/>
    <w:rsid w:val="00773E92"/>
    <w:rsid w:val="00773EEB"/>
    <w:rsid w:val="00773F01"/>
    <w:rsid w:val="00773F15"/>
    <w:rsid w:val="00773F2C"/>
    <w:rsid w:val="00773F88"/>
    <w:rsid w:val="00773F92"/>
    <w:rsid w:val="00773FC7"/>
    <w:rsid w:val="00774124"/>
    <w:rsid w:val="00774205"/>
    <w:rsid w:val="00774268"/>
    <w:rsid w:val="007742FF"/>
    <w:rsid w:val="007744C6"/>
    <w:rsid w:val="007744D8"/>
    <w:rsid w:val="007744E5"/>
    <w:rsid w:val="00774515"/>
    <w:rsid w:val="00774533"/>
    <w:rsid w:val="00774588"/>
    <w:rsid w:val="007746D6"/>
    <w:rsid w:val="0077470E"/>
    <w:rsid w:val="0077471E"/>
    <w:rsid w:val="00774788"/>
    <w:rsid w:val="007747EB"/>
    <w:rsid w:val="00774817"/>
    <w:rsid w:val="0077494E"/>
    <w:rsid w:val="00774A5A"/>
    <w:rsid w:val="00774B7B"/>
    <w:rsid w:val="00774C0E"/>
    <w:rsid w:val="00774C41"/>
    <w:rsid w:val="00774CAA"/>
    <w:rsid w:val="00774CAB"/>
    <w:rsid w:val="00774CAC"/>
    <w:rsid w:val="00774CDE"/>
    <w:rsid w:val="00774DC0"/>
    <w:rsid w:val="00774DCB"/>
    <w:rsid w:val="00774DEE"/>
    <w:rsid w:val="00774DF3"/>
    <w:rsid w:val="00774E5B"/>
    <w:rsid w:val="00774E6A"/>
    <w:rsid w:val="00774E72"/>
    <w:rsid w:val="00774EB3"/>
    <w:rsid w:val="00774F68"/>
    <w:rsid w:val="00774F6A"/>
    <w:rsid w:val="00774F70"/>
    <w:rsid w:val="00774F91"/>
    <w:rsid w:val="00774F99"/>
    <w:rsid w:val="00774FE0"/>
    <w:rsid w:val="0077503E"/>
    <w:rsid w:val="00775046"/>
    <w:rsid w:val="00775057"/>
    <w:rsid w:val="007750F1"/>
    <w:rsid w:val="00775106"/>
    <w:rsid w:val="00775187"/>
    <w:rsid w:val="007751A9"/>
    <w:rsid w:val="00775323"/>
    <w:rsid w:val="0077544B"/>
    <w:rsid w:val="007754E0"/>
    <w:rsid w:val="007754F1"/>
    <w:rsid w:val="00775510"/>
    <w:rsid w:val="00775533"/>
    <w:rsid w:val="00775558"/>
    <w:rsid w:val="00775575"/>
    <w:rsid w:val="00775671"/>
    <w:rsid w:val="00775766"/>
    <w:rsid w:val="00775799"/>
    <w:rsid w:val="007757AF"/>
    <w:rsid w:val="00775862"/>
    <w:rsid w:val="00775892"/>
    <w:rsid w:val="0077598A"/>
    <w:rsid w:val="007759C7"/>
    <w:rsid w:val="007759ED"/>
    <w:rsid w:val="00775A37"/>
    <w:rsid w:val="00775A66"/>
    <w:rsid w:val="00775AD4"/>
    <w:rsid w:val="00775B2D"/>
    <w:rsid w:val="00775B7A"/>
    <w:rsid w:val="00775B91"/>
    <w:rsid w:val="00775BA2"/>
    <w:rsid w:val="00775BD0"/>
    <w:rsid w:val="00775C32"/>
    <w:rsid w:val="00775C6E"/>
    <w:rsid w:val="00775CE2"/>
    <w:rsid w:val="00775CF0"/>
    <w:rsid w:val="00775D19"/>
    <w:rsid w:val="00775D9E"/>
    <w:rsid w:val="00775DB1"/>
    <w:rsid w:val="00775F64"/>
    <w:rsid w:val="00775FD1"/>
    <w:rsid w:val="0077600E"/>
    <w:rsid w:val="0077607E"/>
    <w:rsid w:val="00776083"/>
    <w:rsid w:val="007760DF"/>
    <w:rsid w:val="00776128"/>
    <w:rsid w:val="0077620F"/>
    <w:rsid w:val="007762A4"/>
    <w:rsid w:val="007762C5"/>
    <w:rsid w:val="0077636E"/>
    <w:rsid w:val="00776383"/>
    <w:rsid w:val="007763E0"/>
    <w:rsid w:val="0077646F"/>
    <w:rsid w:val="00776495"/>
    <w:rsid w:val="007764BB"/>
    <w:rsid w:val="0077651B"/>
    <w:rsid w:val="007765A0"/>
    <w:rsid w:val="007765EA"/>
    <w:rsid w:val="007766A3"/>
    <w:rsid w:val="007766EF"/>
    <w:rsid w:val="00776760"/>
    <w:rsid w:val="0077678C"/>
    <w:rsid w:val="007767A4"/>
    <w:rsid w:val="007767AF"/>
    <w:rsid w:val="007767B6"/>
    <w:rsid w:val="0077687D"/>
    <w:rsid w:val="00776903"/>
    <w:rsid w:val="0077694C"/>
    <w:rsid w:val="00776981"/>
    <w:rsid w:val="00776999"/>
    <w:rsid w:val="00776A5C"/>
    <w:rsid w:val="00776A83"/>
    <w:rsid w:val="00776B0D"/>
    <w:rsid w:val="00776B29"/>
    <w:rsid w:val="00776B6D"/>
    <w:rsid w:val="00776BA8"/>
    <w:rsid w:val="00776BC6"/>
    <w:rsid w:val="00776C22"/>
    <w:rsid w:val="00776C5B"/>
    <w:rsid w:val="00776C79"/>
    <w:rsid w:val="00776C8A"/>
    <w:rsid w:val="00776CD6"/>
    <w:rsid w:val="00776DB8"/>
    <w:rsid w:val="00776DF1"/>
    <w:rsid w:val="00776E04"/>
    <w:rsid w:val="00776E39"/>
    <w:rsid w:val="00776E8E"/>
    <w:rsid w:val="00776EE6"/>
    <w:rsid w:val="00776F08"/>
    <w:rsid w:val="00776FB6"/>
    <w:rsid w:val="00776FBB"/>
    <w:rsid w:val="00776FC6"/>
    <w:rsid w:val="00776FD0"/>
    <w:rsid w:val="00776FD7"/>
    <w:rsid w:val="0077704F"/>
    <w:rsid w:val="007770A7"/>
    <w:rsid w:val="007770B8"/>
    <w:rsid w:val="00777130"/>
    <w:rsid w:val="007771CB"/>
    <w:rsid w:val="007771D9"/>
    <w:rsid w:val="00777226"/>
    <w:rsid w:val="0077724D"/>
    <w:rsid w:val="00777289"/>
    <w:rsid w:val="007772F6"/>
    <w:rsid w:val="007772F9"/>
    <w:rsid w:val="00777338"/>
    <w:rsid w:val="007774AE"/>
    <w:rsid w:val="007774B6"/>
    <w:rsid w:val="007774C2"/>
    <w:rsid w:val="007774EC"/>
    <w:rsid w:val="00777549"/>
    <w:rsid w:val="00777557"/>
    <w:rsid w:val="0077760A"/>
    <w:rsid w:val="0077762B"/>
    <w:rsid w:val="0077765A"/>
    <w:rsid w:val="0077767A"/>
    <w:rsid w:val="007776A0"/>
    <w:rsid w:val="007776BC"/>
    <w:rsid w:val="007776CB"/>
    <w:rsid w:val="00777708"/>
    <w:rsid w:val="0077771A"/>
    <w:rsid w:val="00777780"/>
    <w:rsid w:val="007777FA"/>
    <w:rsid w:val="007778C3"/>
    <w:rsid w:val="00777919"/>
    <w:rsid w:val="00777944"/>
    <w:rsid w:val="00777963"/>
    <w:rsid w:val="00777A55"/>
    <w:rsid w:val="00777B1B"/>
    <w:rsid w:val="00777B28"/>
    <w:rsid w:val="00777B58"/>
    <w:rsid w:val="00777BE3"/>
    <w:rsid w:val="00777C18"/>
    <w:rsid w:val="00777C71"/>
    <w:rsid w:val="00777CC7"/>
    <w:rsid w:val="00777CD9"/>
    <w:rsid w:val="00777D12"/>
    <w:rsid w:val="00777D24"/>
    <w:rsid w:val="00777D2C"/>
    <w:rsid w:val="00777D70"/>
    <w:rsid w:val="00777D77"/>
    <w:rsid w:val="00777D98"/>
    <w:rsid w:val="00777DBD"/>
    <w:rsid w:val="00777E41"/>
    <w:rsid w:val="00777E74"/>
    <w:rsid w:val="00777F48"/>
    <w:rsid w:val="00777F86"/>
    <w:rsid w:val="00777FAB"/>
    <w:rsid w:val="00777FC2"/>
    <w:rsid w:val="00780007"/>
    <w:rsid w:val="00780056"/>
    <w:rsid w:val="007800C8"/>
    <w:rsid w:val="007800DE"/>
    <w:rsid w:val="00780226"/>
    <w:rsid w:val="00780271"/>
    <w:rsid w:val="007802C4"/>
    <w:rsid w:val="007802F7"/>
    <w:rsid w:val="007802FA"/>
    <w:rsid w:val="00780312"/>
    <w:rsid w:val="0078033B"/>
    <w:rsid w:val="00780406"/>
    <w:rsid w:val="00780436"/>
    <w:rsid w:val="0078044D"/>
    <w:rsid w:val="0078049A"/>
    <w:rsid w:val="0078059C"/>
    <w:rsid w:val="007805BB"/>
    <w:rsid w:val="007805CF"/>
    <w:rsid w:val="00780631"/>
    <w:rsid w:val="007806F1"/>
    <w:rsid w:val="00780706"/>
    <w:rsid w:val="0078072B"/>
    <w:rsid w:val="00780733"/>
    <w:rsid w:val="0078077B"/>
    <w:rsid w:val="0078078D"/>
    <w:rsid w:val="007807A7"/>
    <w:rsid w:val="007807B0"/>
    <w:rsid w:val="00780843"/>
    <w:rsid w:val="00780910"/>
    <w:rsid w:val="00780975"/>
    <w:rsid w:val="0078098A"/>
    <w:rsid w:val="0078099A"/>
    <w:rsid w:val="007809F9"/>
    <w:rsid w:val="00780A0B"/>
    <w:rsid w:val="00780A31"/>
    <w:rsid w:val="00780A7B"/>
    <w:rsid w:val="00780ABD"/>
    <w:rsid w:val="00780AC3"/>
    <w:rsid w:val="00780C0D"/>
    <w:rsid w:val="00780C24"/>
    <w:rsid w:val="00780C4E"/>
    <w:rsid w:val="00780CFB"/>
    <w:rsid w:val="00780D19"/>
    <w:rsid w:val="00780D45"/>
    <w:rsid w:val="00780D61"/>
    <w:rsid w:val="00780D8D"/>
    <w:rsid w:val="00780DF8"/>
    <w:rsid w:val="00780F1C"/>
    <w:rsid w:val="00780F20"/>
    <w:rsid w:val="00780F48"/>
    <w:rsid w:val="00780F8B"/>
    <w:rsid w:val="00780FD8"/>
    <w:rsid w:val="00780FE6"/>
    <w:rsid w:val="0078105B"/>
    <w:rsid w:val="0078108E"/>
    <w:rsid w:val="0078113E"/>
    <w:rsid w:val="007811F3"/>
    <w:rsid w:val="00781331"/>
    <w:rsid w:val="00781382"/>
    <w:rsid w:val="0078138C"/>
    <w:rsid w:val="007813E0"/>
    <w:rsid w:val="00781404"/>
    <w:rsid w:val="007814E0"/>
    <w:rsid w:val="0078154D"/>
    <w:rsid w:val="007815C0"/>
    <w:rsid w:val="007815E6"/>
    <w:rsid w:val="007815F7"/>
    <w:rsid w:val="00781619"/>
    <w:rsid w:val="00781641"/>
    <w:rsid w:val="00781646"/>
    <w:rsid w:val="007816E2"/>
    <w:rsid w:val="00781743"/>
    <w:rsid w:val="0078176E"/>
    <w:rsid w:val="00781771"/>
    <w:rsid w:val="007817AC"/>
    <w:rsid w:val="007817F3"/>
    <w:rsid w:val="007817F8"/>
    <w:rsid w:val="00781818"/>
    <w:rsid w:val="007818CF"/>
    <w:rsid w:val="007818D1"/>
    <w:rsid w:val="00781900"/>
    <w:rsid w:val="00781972"/>
    <w:rsid w:val="00781989"/>
    <w:rsid w:val="00781A11"/>
    <w:rsid w:val="00781A92"/>
    <w:rsid w:val="00781ABA"/>
    <w:rsid w:val="00781B44"/>
    <w:rsid w:val="00781B62"/>
    <w:rsid w:val="00781B8C"/>
    <w:rsid w:val="00781BF2"/>
    <w:rsid w:val="00781C21"/>
    <w:rsid w:val="00781C6E"/>
    <w:rsid w:val="00781C8F"/>
    <w:rsid w:val="00781CF9"/>
    <w:rsid w:val="00781CFF"/>
    <w:rsid w:val="00781D3A"/>
    <w:rsid w:val="00781DB4"/>
    <w:rsid w:val="00781DBF"/>
    <w:rsid w:val="00781E1C"/>
    <w:rsid w:val="00781E4A"/>
    <w:rsid w:val="00781E4F"/>
    <w:rsid w:val="00781E55"/>
    <w:rsid w:val="00781ED8"/>
    <w:rsid w:val="00781EF6"/>
    <w:rsid w:val="00781F4C"/>
    <w:rsid w:val="00781F5B"/>
    <w:rsid w:val="00781F97"/>
    <w:rsid w:val="00782033"/>
    <w:rsid w:val="0078203B"/>
    <w:rsid w:val="00782070"/>
    <w:rsid w:val="00782179"/>
    <w:rsid w:val="00782193"/>
    <w:rsid w:val="0078226B"/>
    <w:rsid w:val="007822D8"/>
    <w:rsid w:val="007822DD"/>
    <w:rsid w:val="00782302"/>
    <w:rsid w:val="007823E5"/>
    <w:rsid w:val="007824C5"/>
    <w:rsid w:val="007825A7"/>
    <w:rsid w:val="00782668"/>
    <w:rsid w:val="00782694"/>
    <w:rsid w:val="007826A2"/>
    <w:rsid w:val="007826DC"/>
    <w:rsid w:val="00782707"/>
    <w:rsid w:val="0078281E"/>
    <w:rsid w:val="00782864"/>
    <w:rsid w:val="0078287C"/>
    <w:rsid w:val="007828B2"/>
    <w:rsid w:val="0078292E"/>
    <w:rsid w:val="00782A2F"/>
    <w:rsid w:val="00782A7A"/>
    <w:rsid w:val="00782AF4"/>
    <w:rsid w:val="00782AFC"/>
    <w:rsid w:val="00782B4A"/>
    <w:rsid w:val="00782C5B"/>
    <w:rsid w:val="00782C76"/>
    <w:rsid w:val="00782CC4"/>
    <w:rsid w:val="00782CDE"/>
    <w:rsid w:val="00782CE2"/>
    <w:rsid w:val="00782D02"/>
    <w:rsid w:val="00782D1D"/>
    <w:rsid w:val="00782DE4"/>
    <w:rsid w:val="00782E1F"/>
    <w:rsid w:val="00782E20"/>
    <w:rsid w:val="00782E63"/>
    <w:rsid w:val="00782EB6"/>
    <w:rsid w:val="00782F94"/>
    <w:rsid w:val="00783010"/>
    <w:rsid w:val="00783049"/>
    <w:rsid w:val="00783062"/>
    <w:rsid w:val="007830D3"/>
    <w:rsid w:val="007830DA"/>
    <w:rsid w:val="007830EE"/>
    <w:rsid w:val="007830F5"/>
    <w:rsid w:val="00783122"/>
    <w:rsid w:val="00783181"/>
    <w:rsid w:val="00783216"/>
    <w:rsid w:val="007832B2"/>
    <w:rsid w:val="007832E3"/>
    <w:rsid w:val="0078332B"/>
    <w:rsid w:val="00783336"/>
    <w:rsid w:val="007833E7"/>
    <w:rsid w:val="007833F0"/>
    <w:rsid w:val="0078340E"/>
    <w:rsid w:val="0078341B"/>
    <w:rsid w:val="0078343C"/>
    <w:rsid w:val="007834CD"/>
    <w:rsid w:val="0078350C"/>
    <w:rsid w:val="00783676"/>
    <w:rsid w:val="00783680"/>
    <w:rsid w:val="007836AA"/>
    <w:rsid w:val="007836F3"/>
    <w:rsid w:val="007836F6"/>
    <w:rsid w:val="00783796"/>
    <w:rsid w:val="007837BC"/>
    <w:rsid w:val="007837D9"/>
    <w:rsid w:val="00783813"/>
    <w:rsid w:val="00783856"/>
    <w:rsid w:val="0078385C"/>
    <w:rsid w:val="00783867"/>
    <w:rsid w:val="007838BC"/>
    <w:rsid w:val="007838E5"/>
    <w:rsid w:val="007838F2"/>
    <w:rsid w:val="007839C9"/>
    <w:rsid w:val="007839E9"/>
    <w:rsid w:val="00783A85"/>
    <w:rsid w:val="00783AAB"/>
    <w:rsid w:val="00783B4E"/>
    <w:rsid w:val="00783B56"/>
    <w:rsid w:val="00783B7E"/>
    <w:rsid w:val="00783B92"/>
    <w:rsid w:val="00783BE5"/>
    <w:rsid w:val="00783C17"/>
    <w:rsid w:val="00783C71"/>
    <w:rsid w:val="00783CBA"/>
    <w:rsid w:val="00783CC8"/>
    <w:rsid w:val="00783CCA"/>
    <w:rsid w:val="00783CEB"/>
    <w:rsid w:val="00783D62"/>
    <w:rsid w:val="00783DD2"/>
    <w:rsid w:val="00783DDF"/>
    <w:rsid w:val="00783E72"/>
    <w:rsid w:val="00783EB4"/>
    <w:rsid w:val="00783F46"/>
    <w:rsid w:val="00783FEF"/>
    <w:rsid w:val="00783FFD"/>
    <w:rsid w:val="00784065"/>
    <w:rsid w:val="007840BE"/>
    <w:rsid w:val="0078412D"/>
    <w:rsid w:val="00784184"/>
    <w:rsid w:val="00784207"/>
    <w:rsid w:val="00784212"/>
    <w:rsid w:val="00784339"/>
    <w:rsid w:val="007843A8"/>
    <w:rsid w:val="007843DA"/>
    <w:rsid w:val="007844A7"/>
    <w:rsid w:val="007844D9"/>
    <w:rsid w:val="00784589"/>
    <w:rsid w:val="007845A9"/>
    <w:rsid w:val="00784607"/>
    <w:rsid w:val="00784628"/>
    <w:rsid w:val="00784688"/>
    <w:rsid w:val="007846B6"/>
    <w:rsid w:val="007846F3"/>
    <w:rsid w:val="00784707"/>
    <w:rsid w:val="0078471E"/>
    <w:rsid w:val="007847AA"/>
    <w:rsid w:val="007847B3"/>
    <w:rsid w:val="007847EA"/>
    <w:rsid w:val="007847EC"/>
    <w:rsid w:val="00784817"/>
    <w:rsid w:val="00784820"/>
    <w:rsid w:val="00784829"/>
    <w:rsid w:val="00784838"/>
    <w:rsid w:val="00784851"/>
    <w:rsid w:val="0078499F"/>
    <w:rsid w:val="007849AE"/>
    <w:rsid w:val="00784A95"/>
    <w:rsid w:val="00784AF5"/>
    <w:rsid w:val="00784B4E"/>
    <w:rsid w:val="00784BF7"/>
    <w:rsid w:val="00784C00"/>
    <w:rsid w:val="00784C0B"/>
    <w:rsid w:val="00784C32"/>
    <w:rsid w:val="00784C35"/>
    <w:rsid w:val="00784C5B"/>
    <w:rsid w:val="00784D9A"/>
    <w:rsid w:val="00784DD6"/>
    <w:rsid w:val="00784E80"/>
    <w:rsid w:val="00784F42"/>
    <w:rsid w:val="00785010"/>
    <w:rsid w:val="00785094"/>
    <w:rsid w:val="007850BA"/>
    <w:rsid w:val="007850F5"/>
    <w:rsid w:val="00785158"/>
    <w:rsid w:val="00785218"/>
    <w:rsid w:val="0078521C"/>
    <w:rsid w:val="00785226"/>
    <w:rsid w:val="00785244"/>
    <w:rsid w:val="00785343"/>
    <w:rsid w:val="0078535B"/>
    <w:rsid w:val="00785396"/>
    <w:rsid w:val="00785453"/>
    <w:rsid w:val="00785464"/>
    <w:rsid w:val="007854B1"/>
    <w:rsid w:val="007854BE"/>
    <w:rsid w:val="00785508"/>
    <w:rsid w:val="007855AF"/>
    <w:rsid w:val="00785603"/>
    <w:rsid w:val="007856D0"/>
    <w:rsid w:val="007856D3"/>
    <w:rsid w:val="007857A3"/>
    <w:rsid w:val="007857D8"/>
    <w:rsid w:val="00785819"/>
    <w:rsid w:val="00785866"/>
    <w:rsid w:val="00785875"/>
    <w:rsid w:val="007858A4"/>
    <w:rsid w:val="007858AE"/>
    <w:rsid w:val="007858B3"/>
    <w:rsid w:val="00785948"/>
    <w:rsid w:val="00785963"/>
    <w:rsid w:val="00785979"/>
    <w:rsid w:val="00785997"/>
    <w:rsid w:val="00785A0B"/>
    <w:rsid w:val="00785A3E"/>
    <w:rsid w:val="00785A8A"/>
    <w:rsid w:val="00785ADB"/>
    <w:rsid w:val="00785B71"/>
    <w:rsid w:val="00785B82"/>
    <w:rsid w:val="00785C0C"/>
    <w:rsid w:val="00785C38"/>
    <w:rsid w:val="00785C46"/>
    <w:rsid w:val="00785C6F"/>
    <w:rsid w:val="00785C94"/>
    <w:rsid w:val="00785CAB"/>
    <w:rsid w:val="00785D0C"/>
    <w:rsid w:val="00785D3E"/>
    <w:rsid w:val="00785D4A"/>
    <w:rsid w:val="00785D4F"/>
    <w:rsid w:val="00785DCD"/>
    <w:rsid w:val="00785E05"/>
    <w:rsid w:val="00785EF9"/>
    <w:rsid w:val="00785FC2"/>
    <w:rsid w:val="00785FF7"/>
    <w:rsid w:val="00785FFA"/>
    <w:rsid w:val="00785FFB"/>
    <w:rsid w:val="00785FFF"/>
    <w:rsid w:val="00786086"/>
    <w:rsid w:val="00786098"/>
    <w:rsid w:val="007860E1"/>
    <w:rsid w:val="007861C0"/>
    <w:rsid w:val="00786227"/>
    <w:rsid w:val="007862BD"/>
    <w:rsid w:val="00786325"/>
    <w:rsid w:val="007863B2"/>
    <w:rsid w:val="00786409"/>
    <w:rsid w:val="00786411"/>
    <w:rsid w:val="00786458"/>
    <w:rsid w:val="00786479"/>
    <w:rsid w:val="00786494"/>
    <w:rsid w:val="007865F8"/>
    <w:rsid w:val="0078663F"/>
    <w:rsid w:val="0078665D"/>
    <w:rsid w:val="00786671"/>
    <w:rsid w:val="007866A2"/>
    <w:rsid w:val="007866C8"/>
    <w:rsid w:val="007866D1"/>
    <w:rsid w:val="00786703"/>
    <w:rsid w:val="00786728"/>
    <w:rsid w:val="00786729"/>
    <w:rsid w:val="00786731"/>
    <w:rsid w:val="0078674F"/>
    <w:rsid w:val="00786829"/>
    <w:rsid w:val="0078686D"/>
    <w:rsid w:val="0078695B"/>
    <w:rsid w:val="00786A11"/>
    <w:rsid w:val="00786A44"/>
    <w:rsid w:val="00786A4A"/>
    <w:rsid w:val="00786A6F"/>
    <w:rsid w:val="00786AC4"/>
    <w:rsid w:val="00786B14"/>
    <w:rsid w:val="00786B8C"/>
    <w:rsid w:val="00786BA3"/>
    <w:rsid w:val="00786CB2"/>
    <w:rsid w:val="00786CCE"/>
    <w:rsid w:val="00786CDB"/>
    <w:rsid w:val="00786CE5"/>
    <w:rsid w:val="00786D2F"/>
    <w:rsid w:val="00786D8C"/>
    <w:rsid w:val="00786E51"/>
    <w:rsid w:val="00786E5F"/>
    <w:rsid w:val="00786EA6"/>
    <w:rsid w:val="00786EEE"/>
    <w:rsid w:val="00786F0F"/>
    <w:rsid w:val="00786F13"/>
    <w:rsid w:val="00786F31"/>
    <w:rsid w:val="00786F3A"/>
    <w:rsid w:val="00786F8D"/>
    <w:rsid w:val="00786FAA"/>
    <w:rsid w:val="00786FCA"/>
    <w:rsid w:val="00786FEA"/>
    <w:rsid w:val="00787053"/>
    <w:rsid w:val="007870E3"/>
    <w:rsid w:val="007870EB"/>
    <w:rsid w:val="00787115"/>
    <w:rsid w:val="0078715F"/>
    <w:rsid w:val="007871CD"/>
    <w:rsid w:val="00787250"/>
    <w:rsid w:val="007872CE"/>
    <w:rsid w:val="007872D2"/>
    <w:rsid w:val="007872D7"/>
    <w:rsid w:val="0078733D"/>
    <w:rsid w:val="007874B4"/>
    <w:rsid w:val="0078757A"/>
    <w:rsid w:val="007875D7"/>
    <w:rsid w:val="00787602"/>
    <w:rsid w:val="0078761F"/>
    <w:rsid w:val="00787632"/>
    <w:rsid w:val="00787649"/>
    <w:rsid w:val="0078768F"/>
    <w:rsid w:val="00787692"/>
    <w:rsid w:val="007876DE"/>
    <w:rsid w:val="00787753"/>
    <w:rsid w:val="00787805"/>
    <w:rsid w:val="00787823"/>
    <w:rsid w:val="00787843"/>
    <w:rsid w:val="0078785E"/>
    <w:rsid w:val="007878F5"/>
    <w:rsid w:val="00787918"/>
    <w:rsid w:val="00787987"/>
    <w:rsid w:val="00787A31"/>
    <w:rsid w:val="00787A9A"/>
    <w:rsid w:val="00787AA1"/>
    <w:rsid w:val="00787AAE"/>
    <w:rsid w:val="00787AD6"/>
    <w:rsid w:val="00787B00"/>
    <w:rsid w:val="00787B03"/>
    <w:rsid w:val="00787B4D"/>
    <w:rsid w:val="00787B69"/>
    <w:rsid w:val="00787BA7"/>
    <w:rsid w:val="00787C49"/>
    <w:rsid w:val="00787C61"/>
    <w:rsid w:val="00787C65"/>
    <w:rsid w:val="00787CAB"/>
    <w:rsid w:val="00787CCD"/>
    <w:rsid w:val="00787CEC"/>
    <w:rsid w:val="00787D0F"/>
    <w:rsid w:val="00787DFD"/>
    <w:rsid w:val="00787EBA"/>
    <w:rsid w:val="00787EDC"/>
    <w:rsid w:val="00787EF8"/>
    <w:rsid w:val="00787FB7"/>
    <w:rsid w:val="00787FD6"/>
    <w:rsid w:val="0078FD64"/>
    <w:rsid w:val="00790139"/>
    <w:rsid w:val="007901E7"/>
    <w:rsid w:val="00790207"/>
    <w:rsid w:val="007902DC"/>
    <w:rsid w:val="00790332"/>
    <w:rsid w:val="00790351"/>
    <w:rsid w:val="007903C0"/>
    <w:rsid w:val="007904A6"/>
    <w:rsid w:val="007904FB"/>
    <w:rsid w:val="00790502"/>
    <w:rsid w:val="00790516"/>
    <w:rsid w:val="007905AB"/>
    <w:rsid w:val="007905E4"/>
    <w:rsid w:val="0079066C"/>
    <w:rsid w:val="007906D1"/>
    <w:rsid w:val="0079072E"/>
    <w:rsid w:val="0079075C"/>
    <w:rsid w:val="00790804"/>
    <w:rsid w:val="0079083E"/>
    <w:rsid w:val="00790903"/>
    <w:rsid w:val="0079091A"/>
    <w:rsid w:val="00790987"/>
    <w:rsid w:val="007909F1"/>
    <w:rsid w:val="00790A8B"/>
    <w:rsid w:val="00790AF5"/>
    <w:rsid w:val="00790B03"/>
    <w:rsid w:val="00790B26"/>
    <w:rsid w:val="00790B78"/>
    <w:rsid w:val="00790BCB"/>
    <w:rsid w:val="00790C68"/>
    <w:rsid w:val="00790D89"/>
    <w:rsid w:val="00790DCD"/>
    <w:rsid w:val="00790DE8"/>
    <w:rsid w:val="00790E17"/>
    <w:rsid w:val="00790E1F"/>
    <w:rsid w:val="00790F25"/>
    <w:rsid w:val="00790F4D"/>
    <w:rsid w:val="00790F4E"/>
    <w:rsid w:val="00790F89"/>
    <w:rsid w:val="00790FB2"/>
    <w:rsid w:val="00791063"/>
    <w:rsid w:val="00791074"/>
    <w:rsid w:val="007910AA"/>
    <w:rsid w:val="00791172"/>
    <w:rsid w:val="007911A1"/>
    <w:rsid w:val="007911BD"/>
    <w:rsid w:val="007911CF"/>
    <w:rsid w:val="0079120F"/>
    <w:rsid w:val="00791279"/>
    <w:rsid w:val="00791281"/>
    <w:rsid w:val="0079134E"/>
    <w:rsid w:val="0079138A"/>
    <w:rsid w:val="0079146C"/>
    <w:rsid w:val="007914CA"/>
    <w:rsid w:val="007914D2"/>
    <w:rsid w:val="007914ED"/>
    <w:rsid w:val="00791559"/>
    <w:rsid w:val="0079155A"/>
    <w:rsid w:val="00791653"/>
    <w:rsid w:val="007916B1"/>
    <w:rsid w:val="007916F6"/>
    <w:rsid w:val="0079176D"/>
    <w:rsid w:val="0079178F"/>
    <w:rsid w:val="007917B4"/>
    <w:rsid w:val="007917BC"/>
    <w:rsid w:val="00791817"/>
    <w:rsid w:val="00791B11"/>
    <w:rsid w:val="00791B1B"/>
    <w:rsid w:val="00791B4F"/>
    <w:rsid w:val="00791B8B"/>
    <w:rsid w:val="00791BB7"/>
    <w:rsid w:val="00791C20"/>
    <w:rsid w:val="00791C8B"/>
    <w:rsid w:val="00791CCE"/>
    <w:rsid w:val="00791CE9"/>
    <w:rsid w:val="00791DA1"/>
    <w:rsid w:val="00791DC1"/>
    <w:rsid w:val="00791E0B"/>
    <w:rsid w:val="00791F15"/>
    <w:rsid w:val="00791F42"/>
    <w:rsid w:val="00791FBA"/>
    <w:rsid w:val="00791FF8"/>
    <w:rsid w:val="0079201E"/>
    <w:rsid w:val="00792029"/>
    <w:rsid w:val="00792049"/>
    <w:rsid w:val="007920B9"/>
    <w:rsid w:val="0079217B"/>
    <w:rsid w:val="0079217F"/>
    <w:rsid w:val="00792201"/>
    <w:rsid w:val="00792241"/>
    <w:rsid w:val="0079224B"/>
    <w:rsid w:val="00792311"/>
    <w:rsid w:val="00792341"/>
    <w:rsid w:val="0079247C"/>
    <w:rsid w:val="00792483"/>
    <w:rsid w:val="007924D8"/>
    <w:rsid w:val="00792568"/>
    <w:rsid w:val="00792579"/>
    <w:rsid w:val="00792594"/>
    <w:rsid w:val="00792651"/>
    <w:rsid w:val="007926A3"/>
    <w:rsid w:val="007926BD"/>
    <w:rsid w:val="007927EC"/>
    <w:rsid w:val="00792876"/>
    <w:rsid w:val="007928CB"/>
    <w:rsid w:val="007928F7"/>
    <w:rsid w:val="00792905"/>
    <w:rsid w:val="00792990"/>
    <w:rsid w:val="007929B3"/>
    <w:rsid w:val="007929CC"/>
    <w:rsid w:val="007929E8"/>
    <w:rsid w:val="00792A06"/>
    <w:rsid w:val="00792A44"/>
    <w:rsid w:val="00792AD8"/>
    <w:rsid w:val="00792B52"/>
    <w:rsid w:val="00792B5E"/>
    <w:rsid w:val="00792B99"/>
    <w:rsid w:val="00792BAA"/>
    <w:rsid w:val="00792C29"/>
    <w:rsid w:val="00792CA9"/>
    <w:rsid w:val="00792CCC"/>
    <w:rsid w:val="00792CDC"/>
    <w:rsid w:val="00792D1B"/>
    <w:rsid w:val="00792DEF"/>
    <w:rsid w:val="00792E0A"/>
    <w:rsid w:val="00792EA3"/>
    <w:rsid w:val="00792F0C"/>
    <w:rsid w:val="00792F1C"/>
    <w:rsid w:val="00792F54"/>
    <w:rsid w:val="00792FAC"/>
    <w:rsid w:val="0079300A"/>
    <w:rsid w:val="0079300B"/>
    <w:rsid w:val="00793048"/>
    <w:rsid w:val="0079304E"/>
    <w:rsid w:val="007930A4"/>
    <w:rsid w:val="007930DB"/>
    <w:rsid w:val="007930FC"/>
    <w:rsid w:val="0079318B"/>
    <w:rsid w:val="00793195"/>
    <w:rsid w:val="007931C0"/>
    <w:rsid w:val="00793241"/>
    <w:rsid w:val="00793259"/>
    <w:rsid w:val="007932B6"/>
    <w:rsid w:val="007932EE"/>
    <w:rsid w:val="007932F3"/>
    <w:rsid w:val="0079332E"/>
    <w:rsid w:val="00793366"/>
    <w:rsid w:val="0079336B"/>
    <w:rsid w:val="00793399"/>
    <w:rsid w:val="007933F1"/>
    <w:rsid w:val="007934A1"/>
    <w:rsid w:val="007934B8"/>
    <w:rsid w:val="00793583"/>
    <w:rsid w:val="007935E4"/>
    <w:rsid w:val="007935FA"/>
    <w:rsid w:val="00793656"/>
    <w:rsid w:val="007936DC"/>
    <w:rsid w:val="0079370B"/>
    <w:rsid w:val="00793745"/>
    <w:rsid w:val="00793796"/>
    <w:rsid w:val="007937AE"/>
    <w:rsid w:val="007937C7"/>
    <w:rsid w:val="007937CE"/>
    <w:rsid w:val="00793818"/>
    <w:rsid w:val="0079381E"/>
    <w:rsid w:val="00793829"/>
    <w:rsid w:val="0079382A"/>
    <w:rsid w:val="0079385C"/>
    <w:rsid w:val="00793943"/>
    <w:rsid w:val="007939C8"/>
    <w:rsid w:val="00793A8E"/>
    <w:rsid w:val="00793AA5"/>
    <w:rsid w:val="00793AA7"/>
    <w:rsid w:val="00793C37"/>
    <w:rsid w:val="00793C4D"/>
    <w:rsid w:val="00793C63"/>
    <w:rsid w:val="00793C88"/>
    <w:rsid w:val="00793CC6"/>
    <w:rsid w:val="00793D7F"/>
    <w:rsid w:val="00793DD2"/>
    <w:rsid w:val="00793E00"/>
    <w:rsid w:val="00793E11"/>
    <w:rsid w:val="00793EF5"/>
    <w:rsid w:val="00793F1C"/>
    <w:rsid w:val="00793F9C"/>
    <w:rsid w:val="00793FDF"/>
    <w:rsid w:val="00794008"/>
    <w:rsid w:val="00794052"/>
    <w:rsid w:val="007940C3"/>
    <w:rsid w:val="00794179"/>
    <w:rsid w:val="00794214"/>
    <w:rsid w:val="00794217"/>
    <w:rsid w:val="00794218"/>
    <w:rsid w:val="00794236"/>
    <w:rsid w:val="00794334"/>
    <w:rsid w:val="0079434C"/>
    <w:rsid w:val="00794389"/>
    <w:rsid w:val="007943D7"/>
    <w:rsid w:val="007943DD"/>
    <w:rsid w:val="0079441C"/>
    <w:rsid w:val="00794424"/>
    <w:rsid w:val="0079445A"/>
    <w:rsid w:val="0079445D"/>
    <w:rsid w:val="0079447B"/>
    <w:rsid w:val="007944B7"/>
    <w:rsid w:val="007944C4"/>
    <w:rsid w:val="007944FC"/>
    <w:rsid w:val="00794504"/>
    <w:rsid w:val="0079452D"/>
    <w:rsid w:val="00794533"/>
    <w:rsid w:val="00794560"/>
    <w:rsid w:val="00794582"/>
    <w:rsid w:val="00794632"/>
    <w:rsid w:val="0079468C"/>
    <w:rsid w:val="007947C5"/>
    <w:rsid w:val="007947CF"/>
    <w:rsid w:val="0079480D"/>
    <w:rsid w:val="0079491F"/>
    <w:rsid w:val="00794A0A"/>
    <w:rsid w:val="00794A3C"/>
    <w:rsid w:val="00794B14"/>
    <w:rsid w:val="00794BBC"/>
    <w:rsid w:val="00794C03"/>
    <w:rsid w:val="00794C51"/>
    <w:rsid w:val="00794C75"/>
    <w:rsid w:val="00794C8E"/>
    <w:rsid w:val="00794CC6"/>
    <w:rsid w:val="00794D29"/>
    <w:rsid w:val="00794D39"/>
    <w:rsid w:val="00794D67"/>
    <w:rsid w:val="00794D86"/>
    <w:rsid w:val="00794DA6"/>
    <w:rsid w:val="00794DE1"/>
    <w:rsid w:val="00794DEA"/>
    <w:rsid w:val="00794DF3"/>
    <w:rsid w:val="00794DFC"/>
    <w:rsid w:val="00794EB3"/>
    <w:rsid w:val="00794ED9"/>
    <w:rsid w:val="00794EE0"/>
    <w:rsid w:val="00794F5F"/>
    <w:rsid w:val="00794F77"/>
    <w:rsid w:val="00794FAA"/>
    <w:rsid w:val="00794FC9"/>
    <w:rsid w:val="00794FE0"/>
    <w:rsid w:val="00795009"/>
    <w:rsid w:val="00795035"/>
    <w:rsid w:val="00795074"/>
    <w:rsid w:val="0079508E"/>
    <w:rsid w:val="007950AB"/>
    <w:rsid w:val="007950CE"/>
    <w:rsid w:val="00795153"/>
    <w:rsid w:val="0079521F"/>
    <w:rsid w:val="00795263"/>
    <w:rsid w:val="00795279"/>
    <w:rsid w:val="00795297"/>
    <w:rsid w:val="00795381"/>
    <w:rsid w:val="007953C2"/>
    <w:rsid w:val="00795476"/>
    <w:rsid w:val="0079548C"/>
    <w:rsid w:val="0079553B"/>
    <w:rsid w:val="007955CF"/>
    <w:rsid w:val="007956E8"/>
    <w:rsid w:val="0079576C"/>
    <w:rsid w:val="0079579F"/>
    <w:rsid w:val="007957BC"/>
    <w:rsid w:val="007957F6"/>
    <w:rsid w:val="00795836"/>
    <w:rsid w:val="00795847"/>
    <w:rsid w:val="00795848"/>
    <w:rsid w:val="00795854"/>
    <w:rsid w:val="007958E4"/>
    <w:rsid w:val="00795981"/>
    <w:rsid w:val="00795BE1"/>
    <w:rsid w:val="00795CB1"/>
    <w:rsid w:val="00795CFE"/>
    <w:rsid w:val="00795D0B"/>
    <w:rsid w:val="00795E0A"/>
    <w:rsid w:val="00795E96"/>
    <w:rsid w:val="00795EB6"/>
    <w:rsid w:val="00795ED4"/>
    <w:rsid w:val="00795F01"/>
    <w:rsid w:val="00795FC2"/>
    <w:rsid w:val="00795FE6"/>
    <w:rsid w:val="00796013"/>
    <w:rsid w:val="00796023"/>
    <w:rsid w:val="00796058"/>
    <w:rsid w:val="00796074"/>
    <w:rsid w:val="00796179"/>
    <w:rsid w:val="007961B6"/>
    <w:rsid w:val="00796218"/>
    <w:rsid w:val="00796246"/>
    <w:rsid w:val="00796340"/>
    <w:rsid w:val="00796350"/>
    <w:rsid w:val="0079639B"/>
    <w:rsid w:val="007963A4"/>
    <w:rsid w:val="007963D3"/>
    <w:rsid w:val="007963EF"/>
    <w:rsid w:val="0079640E"/>
    <w:rsid w:val="007964A5"/>
    <w:rsid w:val="0079651E"/>
    <w:rsid w:val="007965E6"/>
    <w:rsid w:val="00796672"/>
    <w:rsid w:val="007966AB"/>
    <w:rsid w:val="00796743"/>
    <w:rsid w:val="00796773"/>
    <w:rsid w:val="00796812"/>
    <w:rsid w:val="0079681A"/>
    <w:rsid w:val="00796837"/>
    <w:rsid w:val="007968BD"/>
    <w:rsid w:val="007968E0"/>
    <w:rsid w:val="007968ED"/>
    <w:rsid w:val="007968F2"/>
    <w:rsid w:val="007969B2"/>
    <w:rsid w:val="00796A0F"/>
    <w:rsid w:val="00796A8F"/>
    <w:rsid w:val="00796AFE"/>
    <w:rsid w:val="00796BB1"/>
    <w:rsid w:val="00796BB3"/>
    <w:rsid w:val="00796BB6"/>
    <w:rsid w:val="00796BEE"/>
    <w:rsid w:val="00796BF2"/>
    <w:rsid w:val="00796C06"/>
    <w:rsid w:val="00796C0D"/>
    <w:rsid w:val="00796C96"/>
    <w:rsid w:val="00796CE6"/>
    <w:rsid w:val="00796D24"/>
    <w:rsid w:val="00796D2C"/>
    <w:rsid w:val="00796DA7"/>
    <w:rsid w:val="00796E48"/>
    <w:rsid w:val="00796E6A"/>
    <w:rsid w:val="00796E6D"/>
    <w:rsid w:val="00796E79"/>
    <w:rsid w:val="00796E98"/>
    <w:rsid w:val="00796EAD"/>
    <w:rsid w:val="00796F62"/>
    <w:rsid w:val="0079702F"/>
    <w:rsid w:val="00797048"/>
    <w:rsid w:val="0079707C"/>
    <w:rsid w:val="007970D3"/>
    <w:rsid w:val="007970DA"/>
    <w:rsid w:val="00797135"/>
    <w:rsid w:val="00797143"/>
    <w:rsid w:val="00797189"/>
    <w:rsid w:val="0079720B"/>
    <w:rsid w:val="0079726B"/>
    <w:rsid w:val="007972E7"/>
    <w:rsid w:val="0079736A"/>
    <w:rsid w:val="0079737B"/>
    <w:rsid w:val="007973F0"/>
    <w:rsid w:val="0079749D"/>
    <w:rsid w:val="007974D2"/>
    <w:rsid w:val="007974DE"/>
    <w:rsid w:val="0079751E"/>
    <w:rsid w:val="0079756F"/>
    <w:rsid w:val="00797578"/>
    <w:rsid w:val="00797591"/>
    <w:rsid w:val="00797598"/>
    <w:rsid w:val="007975A1"/>
    <w:rsid w:val="007975A5"/>
    <w:rsid w:val="007975FA"/>
    <w:rsid w:val="00797657"/>
    <w:rsid w:val="00797684"/>
    <w:rsid w:val="007976AC"/>
    <w:rsid w:val="007976B8"/>
    <w:rsid w:val="00797709"/>
    <w:rsid w:val="00797767"/>
    <w:rsid w:val="0079778B"/>
    <w:rsid w:val="007977CA"/>
    <w:rsid w:val="00797801"/>
    <w:rsid w:val="00797849"/>
    <w:rsid w:val="00797891"/>
    <w:rsid w:val="007978C3"/>
    <w:rsid w:val="00797962"/>
    <w:rsid w:val="0079798F"/>
    <w:rsid w:val="007979E6"/>
    <w:rsid w:val="00797A0E"/>
    <w:rsid w:val="00797A21"/>
    <w:rsid w:val="00797A51"/>
    <w:rsid w:val="00797A57"/>
    <w:rsid w:val="00797A78"/>
    <w:rsid w:val="00797ABE"/>
    <w:rsid w:val="00797B02"/>
    <w:rsid w:val="00797B28"/>
    <w:rsid w:val="00797BB2"/>
    <w:rsid w:val="00797C0C"/>
    <w:rsid w:val="00797C4F"/>
    <w:rsid w:val="00797D09"/>
    <w:rsid w:val="00797D15"/>
    <w:rsid w:val="00797DB5"/>
    <w:rsid w:val="00797E1A"/>
    <w:rsid w:val="00797E64"/>
    <w:rsid w:val="00797E76"/>
    <w:rsid w:val="00797E7E"/>
    <w:rsid w:val="00797EF7"/>
    <w:rsid w:val="00797F7C"/>
    <w:rsid w:val="00797FF3"/>
    <w:rsid w:val="007A000A"/>
    <w:rsid w:val="007A002E"/>
    <w:rsid w:val="007A007F"/>
    <w:rsid w:val="007A00EE"/>
    <w:rsid w:val="007A0107"/>
    <w:rsid w:val="007A011C"/>
    <w:rsid w:val="007A0197"/>
    <w:rsid w:val="007A01C0"/>
    <w:rsid w:val="007A01DD"/>
    <w:rsid w:val="007A0267"/>
    <w:rsid w:val="007A02DF"/>
    <w:rsid w:val="007A0358"/>
    <w:rsid w:val="007A03AD"/>
    <w:rsid w:val="007A0402"/>
    <w:rsid w:val="007A0411"/>
    <w:rsid w:val="007A0451"/>
    <w:rsid w:val="007A045E"/>
    <w:rsid w:val="007A04BF"/>
    <w:rsid w:val="007A05B9"/>
    <w:rsid w:val="007A05E5"/>
    <w:rsid w:val="007A05EC"/>
    <w:rsid w:val="007A0605"/>
    <w:rsid w:val="007A06CE"/>
    <w:rsid w:val="007A0717"/>
    <w:rsid w:val="007A0743"/>
    <w:rsid w:val="007A078B"/>
    <w:rsid w:val="007A0792"/>
    <w:rsid w:val="007A07E7"/>
    <w:rsid w:val="007A0854"/>
    <w:rsid w:val="007A085D"/>
    <w:rsid w:val="007A0872"/>
    <w:rsid w:val="007A0876"/>
    <w:rsid w:val="007A08B7"/>
    <w:rsid w:val="007A08D2"/>
    <w:rsid w:val="007A08DE"/>
    <w:rsid w:val="007A0908"/>
    <w:rsid w:val="007A090A"/>
    <w:rsid w:val="007A090D"/>
    <w:rsid w:val="007A093C"/>
    <w:rsid w:val="007A095F"/>
    <w:rsid w:val="007A0987"/>
    <w:rsid w:val="007A09F0"/>
    <w:rsid w:val="007A0A0B"/>
    <w:rsid w:val="007A0A11"/>
    <w:rsid w:val="007A0AB7"/>
    <w:rsid w:val="007A0AE0"/>
    <w:rsid w:val="007A0B58"/>
    <w:rsid w:val="007A0B59"/>
    <w:rsid w:val="007A0B6D"/>
    <w:rsid w:val="007A0BB3"/>
    <w:rsid w:val="007A0BC3"/>
    <w:rsid w:val="007A0C01"/>
    <w:rsid w:val="007A0C53"/>
    <w:rsid w:val="007A0C85"/>
    <w:rsid w:val="007A0CDF"/>
    <w:rsid w:val="007A0CFF"/>
    <w:rsid w:val="007A0D8B"/>
    <w:rsid w:val="007A0E32"/>
    <w:rsid w:val="007A0E8D"/>
    <w:rsid w:val="007A0F6A"/>
    <w:rsid w:val="007A1005"/>
    <w:rsid w:val="007A1008"/>
    <w:rsid w:val="007A103B"/>
    <w:rsid w:val="007A1059"/>
    <w:rsid w:val="007A1154"/>
    <w:rsid w:val="007A1155"/>
    <w:rsid w:val="007A1168"/>
    <w:rsid w:val="007A11CF"/>
    <w:rsid w:val="007A12F0"/>
    <w:rsid w:val="007A1309"/>
    <w:rsid w:val="007A1325"/>
    <w:rsid w:val="007A1383"/>
    <w:rsid w:val="007A13F8"/>
    <w:rsid w:val="007A1525"/>
    <w:rsid w:val="007A153C"/>
    <w:rsid w:val="007A1585"/>
    <w:rsid w:val="007A1589"/>
    <w:rsid w:val="007A1627"/>
    <w:rsid w:val="007A162B"/>
    <w:rsid w:val="007A1630"/>
    <w:rsid w:val="007A1663"/>
    <w:rsid w:val="007A16BE"/>
    <w:rsid w:val="007A16E4"/>
    <w:rsid w:val="007A1749"/>
    <w:rsid w:val="007A175A"/>
    <w:rsid w:val="007A176F"/>
    <w:rsid w:val="007A17A6"/>
    <w:rsid w:val="007A17EB"/>
    <w:rsid w:val="007A17F4"/>
    <w:rsid w:val="007A1814"/>
    <w:rsid w:val="007A1834"/>
    <w:rsid w:val="007A18B2"/>
    <w:rsid w:val="007A193B"/>
    <w:rsid w:val="007A1A02"/>
    <w:rsid w:val="007A1A2B"/>
    <w:rsid w:val="007A1A52"/>
    <w:rsid w:val="007A1A5D"/>
    <w:rsid w:val="007A1AEC"/>
    <w:rsid w:val="007A1B5E"/>
    <w:rsid w:val="007A1B8D"/>
    <w:rsid w:val="007A1C4C"/>
    <w:rsid w:val="007A1C90"/>
    <w:rsid w:val="007A1E0A"/>
    <w:rsid w:val="007A1FCE"/>
    <w:rsid w:val="007A201A"/>
    <w:rsid w:val="007A20BA"/>
    <w:rsid w:val="007A213E"/>
    <w:rsid w:val="007A2165"/>
    <w:rsid w:val="007A2198"/>
    <w:rsid w:val="007A21AD"/>
    <w:rsid w:val="007A2257"/>
    <w:rsid w:val="007A231B"/>
    <w:rsid w:val="007A251D"/>
    <w:rsid w:val="007A2585"/>
    <w:rsid w:val="007A25FF"/>
    <w:rsid w:val="007A26AA"/>
    <w:rsid w:val="007A26B7"/>
    <w:rsid w:val="007A273C"/>
    <w:rsid w:val="007A273E"/>
    <w:rsid w:val="007A27BF"/>
    <w:rsid w:val="007A27D7"/>
    <w:rsid w:val="007A27E9"/>
    <w:rsid w:val="007A2822"/>
    <w:rsid w:val="007A28BB"/>
    <w:rsid w:val="007A2A42"/>
    <w:rsid w:val="007A2B0B"/>
    <w:rsid w:val="007A2B1B"/>
    <w:rsid w:val="007A2BBA"/>
    <w:rsid w:val="007A2C34"/>
    <w:rsid w:val="007A2C3C"/>
    <w:rsid w:val="007A2C64"/>
    <w:rsid w:val="007A2CA0"/>
    <w:rsid w:val="007A2D02"/>
    <w:rsid w:val="007A2D8E"/>
    <w:rsid w:val="007A2D9F"/>
    <w:rsid w:val="007A2DAC"/>
    <w:rsid w:val="007A2DC5"/>
    <w:rsid w:val="007A2DEB"/>
    <w:rsid w:val="007A2DFA"/>
    <w:rsid w:val="007A2F03"/>
    <w:rsid w:val="007A2F2D"/>
    <w:rsid w:val="007A2F36"/>
    <w:rsid w:val="007A2FC7"/>
    <w:rsid w:val="007A2FDA"/>
    <w:rsid w:val="007A3094"/>
    <w:rsid w:val="007A30AB"/>
    <w:rsid w:val="007A3115"/>
    <w:rsid w:val="007A31CB"/>
    <w:rsid w:val="007A3231"/>
    <w:rsid w:val="007A328B"/>
    <w:rsid w:val="007A32E1"/>
    <w:rsid w:val="007A330A"/>
    <w:rsid w:val="007A3321"/>
    <w:rsid w:val="007A333F"/>
    <w:rsid w:val="007A33A1"/>
    <w:rsid w:val="007A340B"/>
    <w:rsid w:val="007A346A"/>
    <w:rsid w:val="007A3473"/>
    <w:rsid w:val="007A349B"/>
    <w:rsid w:val="007A34F7"/>
    <w:rsid w:val="007A3532"/>
    <w:rsid w:val="007A3565"/>
    <w:rsid w:val="007A35CB"/>
    <w:rsid w:val="007A360D"/>
    <w:rsid w:val="007A3625"/>
    <w:rsid w:val="007A3697"/>
    <w:rsid w:val="007A3699"/>
    <w:rsid w:val="007A3757"/>
    <w:rsid w:val="007A3843"/>
    <w:rsid w:val="007A3844"/>
    <w:rsid w:val="007A3873"/>
    <w:rsid w:val="007A38ED"/>
    <w:rsid w:val="007A3962"/>
    <w:rsid w:val="007A3A0F"/>
    <w:rsid w:val="007A3AA1"/>
    <w:rsid w:val="007A3B43"/>
    <w:rsid w:val="007A3B46"/>
    <w:rsid w:val="007A3B56"/>
    <w:rsid w:val="007A3B59"/>
    <w:rsid w:val="007A3B65"/>
    <w:rsid w:val="007A3BA8"/>
    <w:rsid w:val="007A3CE2"/>
    <w:rsid w:val="007A3CF7"/>
    <w:rsid w:val="007A3D8C"/>
    <w:rsid w:val="007A3DCF"/>
    <w:rsid w:val="007A3E17"/>
    <w:rsid w:val="007A3E8B"/>
    <w:rsid w:val="007A3E9D"/>
    <w:rsid w:val="007A3EED"/>
    <w:rsid w:val="007A3F0D"/>
    <w:rsid w:val="007A3F46"/>
    <w:rsid w:val="007A3F4B"/>
    <w:rsid w:val="007A3FCD"/>
    <w:rsid w:val="007A3FD8"/>
    <w:rsid w:val="007A403F"/>
    <w:rsid w:val="007A4140"/>
    <w:rsid w:val="007A4148"/>
    <w:rsid w:val="007A421A"/>
    <w:rsid w:val="007A428F"/>
    <w:rsid w:val="007A42F0"/>
    <w:rsid w:val="007A430A"/>
    <w:rsid w:val="007A4376"/>
    <w:rsid w:val="007A4404"/>
    <w:rsid w:val="007A441F"/>
    <w:rsid w:val="007A4468"/>
    <w:rsid w:val="007A4480"/>
    <w:rsid w:val="007A4496"/>
    <w:rsid w:val="007A449E"/>
    <w:rsid w:val="007A44B1"/>
    <w:rsid w:val="007A44E1"/>
    <w:rsid w:val="007A4505"/>
    <w:rsid w:val="007A462F"/>
    <w:rsid w:val="007A46A0"/>
    <w:rsid w:val="007A4800"/>
    <w:rsid w:val="007A4809"/>
    <w:rsid w:val="007A4836"/>
    <w:rsid w:val="007A4856"/>
    <w:rsid w:val="007A48CF"/>
    <w:rsid w:val="007A4948"/>
    <w:rsid w:val="007A4988"/>
    <w:rsid w:val="007A49BA"/>
    <w:rsid w:val="007A4A3B"/>
    <w:rsid w:val="007A4AB3"/>
    <w:rsid w:val="007A4AD6"/>
    <w:rsid w:val="007A4AE9"/>
    <w:rsid w:val="007A4B15"/>
    <w:rsid w:val="007A4B6F"/>
    <w:rsid w:val="007A4BFF"/>
    <w:rsid w:val="007A4C46"/>
    <w:rsid w:val="007A4CBC"/>
    <w:rsid w:val="007A4DEE"/>
    <w:rsid w:val="007A4E3A"/>
    <w:rsid w:val="007A4EAE"/>
    <w:rsid w:val="007A4ED0"/>
    <w:rsid w:val="007A4F9B"/>
    <w:rsid w:val="007A5000"/>
    <w:rsid w:val="007A5080"/>
    <w:rsid w:val="007A51A1"/>
    <w:rsid w:val="007A52A5"/>
    <w:rsid w:val="007A52AA"/>
    <w:rsid w:val="007A52AE"/>
    <w:rsid w:val="007A52E4"/>
    <w:rsid w:val="007A538D"/>
    <w:rsid w:val="007A53A0"/>
    <w:rsid w:val="007A53D4"/>
    <w:rsid w:val="007A53D7"/>
    <w:rsid w:val="007A53F3"/>
    <w:rsid w:val="007A548E"/>
    <w:rsid w:val="007A54D1"/>
    <w:rsid w:val="007A54F9"/>
    <w:rsid w:val="007A5579"/>
    <w:rsid w:val="007A5583"/>
    <w:rsid w:val="007A55A8"/>
    <w:rsid w:val="007A565B"/>
    <w:rsid w:val="007A56B9"/>
    <w:rsid w:val="007A5704"/>
    <w:rsid w:val="007A5744"/>
    <w:rsid w:val="007A5798"/>
    <w:rsid w:val="007A57F2"/>
    <w:rsid w:val="007A57F6"/>
    <w:rsid w:val="007A5817"/>
    <w:rsid w:val="007A589E"/>
    <w:rsid w:val="007A58A1"/>
    <w:rsid w:val="007A5925"/>
    <w:rsid w:val="007A5940"/>
    <w:rsid w:val="007A599E"/>
    <w:rsid w:val="007A5A3F"/>
    <w:rsid w:val="007A5A7A"/>
    <w:rsid w:val="007A5ACE"/>
    <w:rsid w:val="007A5AD0"/>
    <w:rsid w:val="007A5B61"/>
    <w:rsid w:val="007A5B8E"/>
    <w:rsid w:val="007A5BA6"/>
    <w:rsid w:val="007A5BEA"/>
    <w:rsid w:val="007A5C72"/>
    <w:rsid w:val="007A5D63"/>
    <w:rsid w:val="007A5D64"/>
    <w:rsid w:val="007A5D6B"/>
    <w:rsid w:val="007A5DE5"/>
    <w:rsid w:val="007A5E3D"/>
    <w:rsid w:val="007A5E84"/>
    <w:rsid w:val="007A5EDF"/>
    <w:rsid w:val="007A5EEA"/>
    <w:rsid w:val="007A5F15"/>
    <w:rsid w:val="007A5FAE"/>
    <w:rsid w:val="007A5FE9"/>
    <w:rsid w:val="007A6004"/>
    <w:rsid w:val="007A6050"/>
    <w:rsid w:val="007A605D"/>
    <w:rsid w:val="007A606A"/>
    <w:rsid w:val="007A607C"/>
    <w:rsid w:val="007A610D"/>
    <w:rsid w:val="007A6143"/>
    <w:rsid w:val="007A61E0"/>
    <w:rsid w:val="007A6285"/>
    <w:rsid w:val="007A630D"/>
    <w:rsid w:val="007A63E8"/>
    <w:rsid w:val="007A6413"/>
    <w:rsid w:val="007A6425"/>
    <w:rsid w:val="007A6487"/>
    <w:rsid w:val="007A64DE"/>
    <w:rsid w:val="007A65D4"/>
    <w:rsid w:val="007A66B8"/>
    <w:rsid w:val="007A6727"/>
    <w:rsid w:val="007A6754"/>
    <w:rsid w:val="007A6776"/>
    <w:rsid w:val="007A6788"/>
    <w:rsid w:val="007A6811"/>
    <w:rsid w:val="007A6893"/>
    <w:rsid w:val="007A68C2"/>
    <w:rsid w:val="007A68C6"/>
    <w:rsid w:val="007A6921"/>
    <w:rsid w:val="007A6958"/>
    <w:rsid w:val="007A6973"/>
    <w:rsid w:val="007A69CC"/>
    <w:rsid w:val="007A69E0"/>
    <w:rsid w:val="007A6B5C"/>
    <w:rsid w:val="007A6B8D"/>
    <w:rsid w:val="007A6BCD"/>
    <w:rsid w:val="007A6CB7"/>
    <w:rsid w:val="007A6D1C"/>
    <w:rsid w:val="007A6D37"/>
    <w:rsid w:val="007A6E1F"/>
    <w:rsid w:val="007A6EA1"/>
    <w:rsid w:val="007A6FBC"/>
    <w:rsid w:val="007A6FD6"/>
    <w:rsid w:val="007A7052"/>
    <w:rsid w:val="007A7060"/>
    <w:rsid w:val="007A706E"/>
    <w:rsid w:val="007A7079"/>
    <w:rsid w:val="007A70B5"/>
    <w:rsid w:val="007A7117"/>
    <w:rsid w:val="007A71FB"/>
    <w:rsid w:val="007A7223"/>
    <w:rsid w:val="007A7251"/>
    <w:rsid w:val="007A72C1"/>
    <w:rsid w:val="007A73F7"/>
    <w:rsid w:val="007A7401"/>
    <w:rsid w:val="007A7435"/>
    <w:rsid w:val="007A74A2"/>
    <w:rsid w:val="007A74BD"/>
    <w:rsid w:val="007A74CC"/>
    <w:rsid w:val="007A74F7"/>
    <w:rsid w:val="007A7577"/>
    <w:rsid w:val="007A7611"/>
    <w:rsid w:val="007A7637"/>
    <w:rsid w:val="007A7660"/>
    <w:rsid w:val="007A766B"/>
    <w:rsid w:val="007A7684"/>
    <w:rsid w:val="007A773E"/>
    <w:rsid w:val="007A7793"/>
    <w:rsid w:val="007A77E0"/>
    <w:rsid w:val="007A789B"/>
    <w:rsid w:val="007A78A6"/>
    <w:rsid w:val="007A78DA"/>
    <w:rsid w:val="007A78DE"/>
    <w:rsid w:val="007A79C5"/>
    <w:rsid w:val="007A7A8D"/>
    <w:rsid w:val="007A7B13"/>
    <w:rsid w:val="007A7B91"/>
    <w:rsid w:val="007A7BA2"/>
    <w:rsid w:val="007A7BBA"/>
    <w:rsid w:val="007A7BC8"/>
    <w:rsid w:val="007A7C04"/>
    <w:rsid w:val="007A7C06"/>
    <w:rsid w:val="007A7C07"/>
    <w:rsid w:val="007A7C49"/>
    <w:rsid w:val="007A7C4D"/>
    <w:rsid w:val="007A7C81"/>
    <w:rsid w:val="007A7CA6"/>
    <w:rsid w:val="007A7CB9"/>
    <w:rsid w:val="007A7D03"/>
    <w:rsid w:val="007A7D54"/>
    <w:rsid w:val="007A7D8A"/>
    <w:rsid w:val="007A7E07"/>
    <w:rsid w:val="007A7F7A"/>
    <w:rsid w:val="007A7F8F"/>
    <w:rsid w:val="007AA607"/>
    <w:rsid w:val="007B00B2"/>
    <w:rsid w:val="007B00B8"/>
    <w:rsid w:val="007B00F3"/>
    <w:rsid w:val="007B0136"/>
    <w:rsid w:val="007B0170"/>
    <w:rsid w:val="007B01D7"/>
    <w:rsid w:val="007B02AF"/>
    <w:rsid w:val="007B02C6"/>
    <w:rsid w:val="007B02D1"/>
    <w:rsid w:val="007B02D6"/>
    <w:rsid w:val="007B0313"/>
    <w:rsid w:val="007B034B"/>
    <w:rsid w:val="007B037E"/>
    <w:rsid w:val="007B038B"/>
    <w:rsid w:val="007B03E2"/>
    <w:rsid w:val="007B03E6"/>
    <w:rsid w:val="007B03FE"/>
    <w:rsid w:val="007B043B"/>
    <w:rsid w:val="007B048B"/>
    <w:rsid w:val="007B04AD"/>
    <w:rsid w:val="007B0507"/>
    <w:rsid w:val="007B0511"/>
    <w:rsid w:val="007B052F"/>
    <w:rsid w:val="007B0624"/>
    <w:rsid w:val="007B0640"/>
    <w:rsid w:val="007B0698"/>
    <w:rsid w:val="007B0701"/>
    <w:rsid w:val="007B073D"/>
    <w:rsid w:val="007B0743"/>
    <w:rsid w:val="007B077B"/>
    <w:rsid w:val="007B078C"/>
    <w:rsid w:val="007B07D3"/>
    <w:rsid w:val="007B07DB"/>
    <w:rsid w:val="007B0905"/>
    <w:rsid w:val="007B0967"/>
    <w:rsid w:val="007B0A58"/>
    <w:rsid w:val="007B0AB5"/>
    <w:rsid w:val="007B0AE4"/>
    <w:rsid w:val="007B0B0E"/>
    <w:rsid w:val="007B0D2D"/>
    <w:rsid w:val="007B0D56"/>
    <w:rsid w:val="007B0D72"/>
    <w:rsid w:val="007B0D7B"/>
    <w:rsid w:val="007B0D8F"/>
    <w:rsid w:val="007B0DF7"/>
    <w:rsid w:val="007B0E53"/>
    <w:rsid w:val="007B0E82"/>
    <w:rsid w:val="007B0EB8"/>
    <w:rsid w:val="007B0F8D"/>
    <w:rsid w:val="007B1076"/>
    <w:rsid w:val="007B10A2"/>
    <w:rsid w:val="007B10A3"/>
    <w:rsid w:val="007B10CB"/>
    <w:rsid w:val="007B110F"/>
    <w:rsid w:val="007B1144"/>
    <w:rsid w:val="007B11C6"/>
    <w:rsid w:val="007B11E2"/>
    <w:rsid w:val="007B11F2"/>
    <w:rsid w:val="007B121C"/>
    <w:rsid w:val="007B121D"/>
    <w:rsid w:val="007B124B"/>
    <w:rsid w:val="007B12F2"/>
    <w:rsid w:val="007B132D"/>
    <w:rsid w:val="007B1370"/>
    <w:rsid w:val="007B1378"/>
    <w:rsid w:val="007B13FC"/>
    <w:rsid w:val="007B1559"/>
    <w:rsid w:val="007B15BA"/>
    <w:rsid w:val="007B15C0"/>
    <w:rsid w:val="007B160B"/>
    <w:rsid w:val="007B164A"/>
    <w:rsid w:val="007B1655"/>
    <w:rsid w:val="007B16EB"/>
    <w:rsid w:val="007B17AA"/>
    <w:rsid w:val="007B17C6"/>
    <w:rsid w:val="007B17E9"/>
    <w:rsid w:val="007B1807"/>
    <w:rsid w:val="007B18B4"/>
    <w:rsid w:val="007B18DE"/>
    <w:rsid w:val="007B197D"/>
    <w:rsid w:val="007B1A0C"/>
    <w:rsid w:val="007B1A25"/>
    <w:rsid w:val="007B1A2B"/>
    <w:rsid w:val="007B1AF0"/>
    <w:rsid w:val="007B1B55"/>
    <w:rsid w:val="007B1B9E"/>
    <w:rsid w:val="007B1D1D"/>
    <w:rsid w:val="007B1D1F"/>
    <w:rsid w:val="007B1D8A"/>
    <w:rsid w:val="007B1DCA"/>
    <w:rsid w:val="007B1E0E"/>
    <w:rsid w:val="007B1E18"/>
    <w:rsid w:val="007B1E5F"/>
    <w:rsid w:val="007B1E61"/>
    <w:rsid w:val="007B1EBA"/>
    <w:rsid w:val="007B1EF1"/>
    <w:rsid w:val="007B1F85"/>
    <w:rsid w:val="007B1FCA"/>
    <w:rsid w:val="007B2075"/>
    <w:rsid w:val="007B208E"/>
    <w:rsid w:val="007B20F8"/>
    <w:rsid w:val="007B2127"/>
    <w:rsid w:val="007B212C"/>
    <w:rsid w:val="007B2197"/>
    <w:rsid w:val="007B21AE"/>
    <w:rsid w:val="007B21C7"/>
    <w:rsid w:val="007B2207"/>
    <w:rsid w:val="007B22C5"/>
    <w:rsid w:val="007B2309"/>
    <w:rsid w:val="007B2339"/>
    <w:rsid w:val="007B233B"/>
    <w:rsid w:val="007B235B"/>
    <w:rsid w:val="007B2373"/>
    <w:rsid w:val="007B239A"/>
    <w:rsid w:val="007B2444"/>
    <w:rsid w:val="007B24EA"/>
    <w:rsid w:val="007B24F0"/>
    <w:rsid w:val="007B252E"/>
    <w:rsid w:val="007B2574"/>
    <w:rsid w:val="007B257D"/>
    <w:rsid w:val="007B2580"/>
    <w:rsid w:val="007B2596"/>
    <w:rsid w:val="007B25F6"/>
    <w:rsid w:val="007B261B"/>
    <w:rsid w:val="007B2675"/>
    <w:rsid w:val="007B269F"/>
    <w:rsid w:val="007B2710"/>
    <w:rsid w:val="007B272A"/>
    <w:rsid w:val="007B272D"/>
    <w:rsid w:val="007B273A"/>
    <w:rsid w:val="007B2770"/>
    <w:rsid w:val="007B278C"/>
    <w:rsid w:val="007B27DA"/>
    <w:rsid w:val="007B27EC"/>
    <w:rsid w:val="007B281D"/>
    <w:rsid w:val="007B283E"/>
    <w:rsid w:val="007B2845"/>
    <w:rsid w:val="007B2882"/>
    <w:rsid w:val="007B28A6"/>
    <w:rsid w:val="007B28B8"/>
    <w:rsid w:val="007B28D4"/>
    <w:rsid w:val="007B2908"/>
    <w:rsid w:val="007B290C"/>
    <w:rsid w:val="007B2913"/>
    <w:rsid w:val="007B291E"/>
    <w:rsid w:val="007B2938"/>
    <w:rsid w:val="007B2950"/>
    <w:rsid w:val="007B29DD"/>
    <w:rsid w:val="007B2A5C"/>
    <w:rsid w:val="007B2A6A"/>
    <w:rsid w:val="007B2AFB"/>
    <w:rsid w:val="007B2B22"/>
    <w:rsid w:val="007B2B89"/>
    <w:rsid w:val="007B2BAD"/>
    <w:rsid w:val="007B2BD4"/>
    <w:rsid w:val="007B2BF8"/>
    <w:rsid w:val="007B2D70"/>
    <w:rsid w:val="007B2DC4"/>
    <w:rsid w:val="007B2DDC"/>
    <w:rsid w:val="007B2DF1"/>
    <w:rsid w:val="007B2ECD"/>
    <w:rsid w:val="007B2F62"/>
    <w:rsid w:val="007B2FEA"/>
    <w:rsid w:val="007B3047"/>
    <w:rsid w:val="007B31E2"/>
    <w:rsid w:val="007B31F5"/>
    <w:rsid w:val="007B3216"/>
    <w:rsid w:val="007B3261"/>
    <w:rsid w:val="007B32B3"/>
    <w:rsid w:val="007B32B4"/>
    <w:rsid w:val="007B32E7"/>
    <w:rsid w:val="007B331C"/>
    <w:rsid w:val="007B33AF"/>
    <w:rsid w:val="007B33D9"/>
    <w:rsid w:val="007B33E6"/>
    <w:rsid w:val="007B3436"/>
    <w:rsid w:val="007B34B1"/>
    <w:rsid w:val="007B34DF"/>
    <w:rsid w:val="007B3507"/>
    <w:rsid w:val="007B3548"/>
    <w:rsid w:val="007B3558"/>
    <w:rsid w:val="007B3564"/>
    <w:rsid w:val="007B3569"/>
    <w:rsid w:val="007B35EB"/>
    <w:rsid w:val="007B368B"/>
    <w:rsid w:val="007B36CA"/>
    <w:rsid w:val="007B36EF"/>
    <w:rsid w:val="007B3737"/>
    <w:rsid w:val="007B3763"/>
    <w:rsid w:val="007B377B"/>
    <w:rsid w:val="007B37E4"/>
    <w:rsid w:val="007B37E9"/>
    <w:rsid w:val="007B381A"/>
    <w:rsid w:val="007B385F"/>
    <w:rsid w:val="007B38A5"/>
    <w:rsid w:val="007B3912"/>
    <w:rsid w:val="007B393B"/>
    <w:rsid w:val="007B3957"/>
    <w:rsid w:val="007B395C"/>
    <w:rsid w:val="007B396D"/>
    <w:rsid w:val="007B3971"/>
    <w:rsid w:val="007B3A27"/>
    <w:rsid w:val="007B3A80"/>
    <w:rsid w:val="007B3A8C"/>
    <w:rsid w:val="007B3A9B"/>
    <w:rsid w:val="007B3ACA"/>
    <w:rsid w:val="007B3B8D"/>
    <w:rsid w:val="007B3BBC"/>
    <w:rsid w:val="007B3BC7"/>
    <w:rsid w:val="007B3BD3"/>
    <w:rsid w:val="007B3BFD"/>
    <w:rsid w:val="007B3C06"/>
    <w:rsid w:val="007B3C49"/>
    <w:rsid w:val="007B3C4C"/>
    <w:rsid w:val="007B3CBB"/>
    <w:rsid w:val="007B3D4B"/>
    <w:rsid w:val="007B3DB1"/>
    <w:rsid w:val="007B3DD0"/>
    <w:rsid w:val="007B3DD5"/>
    <w:rsid w:val="007B3E2C"/>
    <w:rsid w:val="007B3E47"/>
    <w:rsid w:val="007B3EE9"/>
    <w:rsid w:val="007B3F19"/>
    <w:rsid w:val="007B3F7E"/>
    <w:rsid w:val="007B3F80"/>
    <w:rsid w:val="007B3F8F"/>
    <w:rsid w:val="007B3F91"/>
    <w:rsid w:val="007B3FE4"/>
    <w:rsid w:val="007B402A"/>
    <w:rsid w:val="007B4062"/>
    <w:rsid w:val="007B408A"/>
    <w:rsid w:val="007B40A5"/>
    <w:rsid w:val="007B40E1"/>
    <w:rsid w:val="007B4153"/>
    <w:rsid w:val="007B4178"/>
    <w:rsid w:val="007B423D"/>
    <w:rsid w:val="007B427D"/>
    <w:rsid w:val="007B42A0"/>
    <w:rsid w:val="007B42A7"/>
    <w:rsid w:val="007B42EE"/>
    <w:rsid w:val="007B434D"/>
    <w:rsid w:val="007B44B3"/>
    <w:rsid w:val="007B44F0"/>
    <w:rsid w:val="007B4524"/>
    <w:rsid w:val="007B45C9"/>
    <w:rsid w:val="007B4615"/>
    <w:rsid w:val="007B464C"/>
    <w:rsid w:val="007B466A"/>
    <w:rsid w:val="007B4671"/>
    <w:rsid w:val="007B4697"/>
    <w:rsid w:val="007B47CE"/>
    <w:rsid w:val="007B47DD"/>
    <w:rsid w:val="007B4818"/>
    <w:rsid w:val="007B493E"/>
    <w:rsid w:val="007B4A01"/>
    <w:rsid w:val="007B4A26"/>
    <w:rsid w:val="007B4A2C"/>
    <w:rsid w:val="007B4B74"/>
    <w:rsid w:val="007B4B8F"/>
    <w:rsid w:val="007B4BBB"/>
    <w:rsid w:val="007B4C4A"/>
    <w:rsid w:val="007B4C81"/>
    <w:rsid w:val="007B4C8C"/>
    <w:rsid w:val="007B4CC6"/>
    <w:rsid w:val="007B4CE1"/>
    <w:rsid w:val="007B4D01"/>
    <w:rsid w:val="007B4D12"/>
    <w:rsid w:val="007B4D3A"/>
    <w:rsid w:val="007B4D86"/>
    <w:rsid w:val="007B4DAF"/>
    <w:rsid w:val="007B4E6C"/>
    <w:rsid w:val="007B4E71"/>
    <w:rsid w:val="007B5025"/>
    <w:rsid w:val="007B5064"/>
    <w:rsid w:val="007B5078"/>
    <w:rsid w:val="007B50C2"/>
    <w:rsid w:val="007B50C8"/>
    <w:rsid w:val="007B5101"/>
    <w:rsid w:val="007B5105"/>
    <w:rsid w:val="007B515A"/>
    <w:rsid w:val="007B515C"/>
    <w:rsid w:val="007B519F"/>
    <w:rsid w:val="007B51BE"/>
    <w:rsid w:val="007B51EB"/>
    <w:rsid w:val="007B51ED"/>
    <w:rsid w:val="007B5215"/>
    <w:rsid w:val="007B52BB"/>
    <w:rsid w:val="007B52CC"/>
    <w:rsid w:val="007B52EA"/>
    <w:rsid w:val="007B5346"/>
    <w:rsid w:val="007B537F"/>
    <w:rsid w:val="007B53C0"/>
    <w:rsid w:val="007B53F0"/>
    <w:rsid w:val="007B5472"/>
    <w:rsid w:val="007B547F"/>
    <w:rsid w:val="007B54DA"/>
    <w:rsid w:val="007B550B"/>
    <w:rsid w:val="007B55A5"/>
    <w:rsid w:val="007B55D9"/>
    <w:rsid w:val="007B561C"/>
    <w:rsid w:val="007B5640"/>
    <w:rsid w:val="007B56E4"/>
    <w:rsid w:val="007B5702"/>
    <w:rsid w:val="007B5728"/>
    <w:rsid w:val="007B5749"/>
    <w:rsid w:val="007B578C"/>
    <w:rsid w:val="007B5791"/>
    <w:rsid w:val="007B579A"/>
    <w:rsid w:val="007B57C6"/>
    <w:rsid w:val="007B57F3"/>
    <w:rsid w:val="007B5836"/>
    <w:rsid w:val="007B5864"/>
    <w:rsid w:val="007B5952"/>
    <w:rsid w:val="007B5966"/>
    <w:rsid w:val="007B599A"/>
    <w:rsid w:val="007B59BF"/>
    <w:rsid w:val="007B5AB4"/>
    <w:rsid w:val="007B5B30"/>
    <w:rsid w:val="007B5BB4"/>
    <w:rsid w:val="007B5BC0"/>
    <w:rsid w:val="007B5BEB"/>
    <w:rsid w:val="007B5BF0"/>
    <w:rsid w:val="007B5D31"/>
    <w:rsid w:val="007B5D33"/>
    <w:rsid w:val="007B5DC9"/>
    <w:rsid w:val="007B5DE2"/>
    <w:rsid w:val="007B5DE5"/>
    <w:rsid w:val="007B5DF6"/>
    <w:rsid w:val="007B5E2B"/>
    <w:rsid w:val="007B5E3F"/>
    <w:rsid w:val="007B5E5D"/>
    <w:rsid w:val="007B5E79"/>
    <w:rsid w:val="007B5E89"/>
    <w:rsid w:val="007B5EE3"/>
    <w:rsid w:val="007B5F80"/>
    <w:rsid w:val="007B603E"/>
    <w:rsid w:val="007B6049"/>
    <w:rsid w:val="007B604B"/>
    <w:rsid w:val="007B60D1"/>
    <w:rsid w:val="007B6188"/>
    <w:rsid w:val="007B61FB"/>
    <w:rsid w:val="007B6233"/>
    <w:rsid w:val="007B6250"/>
    <w:rsid w:val="007B626A"/>
    <w:rsid w:val="007B6295"/>
    <w:rsid w:val="007B63A0"/>
    <w:rsid w:val="007B63A7"/>
    <w:rsid w:val="007B63AA"/>
    <w:rsid w:val="007B63B9"/>
    <w:rsid w:val="007B6405"/>
    <w:rsid w:val="007B6424"/>
    <w:rsid w:val="007B64D4"/>
    <w:rsid w:val="007B64DB"/>
    <w:rsid w:val="007B6537"/>
    <w:rsid w:val="007B65E3"/>
    <w:rsid w:val="007B6671"/>
    <w:rsid w:val="007B6694"/>
    <w:rsid w:val="007B677B"/>
    <w:rsid w:val="007B687F"/>
    <w:rsid w:val="007B6883"/>
    <w:rsid w:val="007B6892"/>
    <w:rsid w:val="007B68BB"/>
    <w:rsid w:val="007B6953"/>
    <w:rsid w:val="007B69E4"/>
    <w:rsid w:val="007B6A14"/>
    <w:rsid w:val="007B6A22"/>
    <w:rsid w:val="007B6A27"/>
    <w:rsid w:val="007B6A32"/>
    <w:rsid w:val="007B6B17"/>
    <w:rsid w:val="007B6B6A"/>
    <w:rsid w:val="007B6B96"/>
    <w:rsid w:val="007B6BBA"/>
    <w:rsid w:val="007B6C04"/>
    <w:rsid w:val="007B6C2B"/>
    <w:rsid w:val="007B6C34"/>
    <w:rsid w:val="007B6D32"/>
    <w:rsid w:val="007B6DA8"/>
    <w:rsid w:val="007B6ED2"/>
    <w:rsid w:val="007B6F27"/>
    <w:rsid w:val="007B6F62"/>
    <w:rsid w:val="007B6F6B"/>
    <w:rsid w:val="007B6FAA"/>
    <w:rsid w:val="007B7143"/>
    <w:rsid w:val="007B7182"/>
    <w:rsid w:val="007B7188"/>
    <w:rsid w:val="007B71CD"/>
    <w:rsid w:val="007B7214"/>
    <w:rsid w:val="007B7262"/>
    <w:rsid w:val="007B728B"/>
    <w:rsid w:val="007B72F1"/>
    <w:rsid w:val="007B7305"/>
    <w:rsid w:val="007B7317"/>
    <w:rsid w:val="007B7393"/>
    <w:rsid w:val="007B74C7"/>
    <w:rsid w:val="007B751F"/>
    <w:rsid w:val="007B75B2"/>
    <w:rsid w:val="007B75E0"/>
    <w:rsid w:val="007B764E"/>
    <w:rsid w:val="007B767B"/>
    <w:rsid w:val="007B76D1"/>
    <w:rsid w:val="007B76F0"/>
    <w:rsid w:val="007B7732"/>
    <w:rsid w:val="007B7836"/>
    <w:rsid w:val="007B7837"/>
    <w:rsid w:val="007B785F"/>
    <w:rsid w:val="007B7912"/>
    <w:rsid w:val="007B79D3"/>
    <w:rsid w:val="007B79EE"/>
    <w:rsid w:val="007B7A04"/>
    <w:rsid w:val="007B7A72"/>
    <w:rsid w:val="007B7A7B"/>
    <w:rsid w:val="007B7A86"/>
    <w:rsid w:val="007B7A92"/>
    <w:rsid w:val="007B7A97"/>
    <w:rsid w:val="007B7AE7"/>
    <w:rsid w:val="007B7B05"/>
    <w:rsid w:val="007B7B12"/>
    <w:rsid w:val="007B7B31"/>
    <w:rsid w:val="007B7B3D"/>
    <w:rsid w:val="007B7BA2"/>
    <w:rsid w:val="007B7BDC"/>
    <w:rsid w:val="007B7C85"/>
    <w:rsid w:val="007B7CF3"/>
    <w:rsid w:val="007B7D27"/>
    <w:rsid w:val="007B7DE2"/>
    <w:rsid w:val="007B7E2C"/>
    <w:rsid w:val="007B7E8B"/>
    <w:rsid w:val="007B7F00"/>
    <w:rsid w:val="007B7F2D"/>
    <w:rsid w:val="007B7FC0"/>
    <w:rsid w:val="007B7FC1"/>
    <w:rsid w:val="007B7FD7"/>
    <w:rsid w:val="007BFA21"/>
    <w:rsid w:val="007C003D"/>
    <w:rsid w:val="007C00E6"/>
    <w:rsid w:val="007C0126"/>
    <w:rsid w:val="007C0159"/>
    <w:rsid w:val="007C0195"/>
    <w:rsid w:val="007C01B0"/>
    <w:rsid w:val="007C01B7"/>
    <w:rsid w:val="007C01C8"/>
    <w:rsid w:val="007C01F6"/>
    <w:rsid w:val="007C0216"/>
    <w:rsid w:val="007C026E"/>
    <w:rsid w:val="007C028E"/>
    <w:rsid w:val="007C02E3"/>
    <w:rsid w:val="007C0337"/>
    <w:rsid w:val="007C035C"/>
    <w:rsid w:val="007C0372"/>
    <w:rsid w:val="007C03C3"/>
    <w:rsid w:val="007C0525"/>
    <w:rsid w:val="007C053B"/>
    <w:rsid w:val="007C0547"/>
    <w:rsid w:val="007C0592"/>
    <w:rsid w:val="007C0609"/>
    <w:rsid w:val="007C061E"/>
    <w:rsid w:val="007C067D"/>
    <w:rsid w:val="007C0718"/>
    <w:rsid w:val="007C076D"/>
    <w:rsid w:val="007C088D"/>
    <w:rsid w:val="007C08E9"/>
    <w:rsid w:val="007C0910"/>
    <w:rsid w:val="007C0979"/>
    <w:rsid w:val="007C098A"/>
    <w:rsid w:val="007C098B"/>
    <w:rsid w:val="007C09F7"/>
    <w:rsid w:val="007C0A67"/>
    <w:rsid w:val="007C0A69"/>
    <w:rsid w:val="007C0AB6"/>
    <w:rsid w:val="007C0B05"/>
    <w:rsid w:val="007C0B0E"/>
    <w:rsid w:val="007C0B14"/>
    <w:rsid w:val="007C0B16"/>
    <w:rsid w:val="007C0B17"/>
    <w:rsid w:val="007C0B44"/>
    <w:rsid w:val="007C0B79"/>
    <w:rsid w:val="007C0D64"/>
    <w:rsid w:val="007C0DBF"/>
    <w:rsid w:val="007C0DEE"/>
    <w:rsid w:val="007C0E02"/>
    <w:rsid w:val="007C0E05"/>
    <w:rsid w:val="007C0E14"/>
    <w:rsid w:val="007C0E57"/>
    <w:rsid w:val="007C0E74"/>
    <w:rsid w:val="007C0EC6"/>
    <w:rsid w:val="007C0ED4"/>
    <w:rsid w:val="007C0F86"/>
    <w:rsid w:val="007C0F90"/>
    <w:rsid w:val="007C1013"/>
    <w:rsid w:val="007C101C"/>
    <w:rsid w:val="007C10A7"/>
    <w:rsid w:val="007C10C7"/>
    <w:rsid w:val="007C10CF"/>
    <w:rsid w:val="007C111B"/>
    <w:rsid w:val="007C111F"/>
    <w:rsid w:val="007C1185"/>
    <w:rsid w:val="007C11C5"/>
    <w:rsid w:val="007C11FB"/>
    <w:rsid w:val="007C1234"/>
    <w:rsid w:val="007C1243"/>
    <w:rsid w:val="007C128A"/>
    <w:rsid w:val="007C12B6"/>
    <w:rsid w:val="007C12ED"/>
    <w:rsid w:val="007C1348"/>
    <w:rsid w:val="007C13B5"/>
    <w:rsid w:val="007C1438"/>
    <w:rsid w:val="007C1530"/>
    <w:rsid w:val="007C1572"/>
    <w:rsid w:val="007C15E9"/>
    <w:rsid w:val="007C169B"/>
    <w:rsid w:val="007C16D5"/>
    <w:rsid w:val="007C16E8"/>
    <w:rsid w:val="007C1701"/>
    <w:rsid w:val="007C1750"/>
    <w:rsid w:val="007C1755"/>
    <w:rsid w:val="007C1756"/>
    <w:rsid w:val="007C1775"/>
    <w:rsid w:val="007C17B1"/>
    <w:rsid w:val="007C18FB"/>
    <w:rsid w:val="007C193F"/>
    <w:rsid w:val="007C1970"/>
    <w:rsid w:val="007C19D6"/>
    <w:rsid w:val="007C19E9"/>
    <w:rsid w:val="007C1A5A"/>
    <w:rsid w:val="007C1A70"/>
    <w:rsid w:val="007C1AEA"/>
    <w:rsid w:val="007C1B64"/>
    <w:rsid w:val="007C1B7D"/>
    <w:rsid w:val="007C1B95"/>
    <w:rsid w:val="007C1B97"/>
    <w:rsid w:val="007C1BE4"/>
    <w:rsid w:val="007C1C21"/>
    <w:rsid w:val="007C1CAB"/>
    <w:rsid w:val="007C1CC5"/>
    <w:rsid w:val="007C1CC9"/>
    <w:rsid w:val="007C1CE3"/>
    <w:rsid w:val="007C1D5C"/>
    <w:rsid w:val="007C1D90"/>
    <w:rsid w:val="007C1DA2"/>
    <w:rsid w:val="007C1E40"/>
    <w:rsid w:val="007C1E9C"/>
    <w:rsid w:val="007C1EFB"/>
    <w:rsid w:val="007C1F18"/>
    <w:rsid w:val="007C1FAB"/>
    <w:rsid w:val="007C1FCA"/>
    <w:rsid w:val="007C2012"/>
    <w:rsid w:val="007C2088"/>
    <w:rsid w:val="007C211F"/>
    <w:rsid w:val="007C21D6"/>
    <w:rsid w:val="007C2224"/>
    <w:rsid w:val="007C228A"/>
    <w:rsid w:val="007C22C8"/>
    <w:rsid w:val="007C231A"/>
    <w:rsid w:val="007C2358"/>
    <w:rsid w:val="007C23A5"/>
    <w:rsid w:val="007C23FC"/>
    <w:rsid w:val="007C2404"/>
    <w:rsid w:val="007C2439"/>
    <w:rsid w:val="007C2480"/>
    <w:rsid w:val="007C2492"/>
    <w:rsid w:val="007C24C4"/>
    <w:rsid w:val="007C24E4"/>
    <w:rsid w:val="007C2527"/>
    <w:rsid w:val="007C261D"/>
    <w:rsid w:val="007C266C"/>
    <w:rsid w:val="007C2677"/>
    <w:rsid w:val="007C2693"/>
    <w:rsid w:val="007C26A8"/>
    <w:rsid w:val="007C26F0"/>
    <w:rsid w:val="007C26FC"/>
    <w:rsid w:val="007C2765"/>
    <w:rsid w:val="007C2792"/>
    <w:rsid w:val="007C27A9"/>
    <w:rsid w:val="007C27D0"/>
    <w:rsid w:val="007C27FE"/>
    <w:rsid w:val="007C2808"/>
    <w:rsid w:val="007C289C"/>
    <w:rsid w:val="007C296F"/>
    <w:rsid w:val="007C29A3"/>
    <w:rsid w:val="007C2A11"/>
    <w:rsid w:val="007C2A2D"/>
    <w:rsid w:val="007C2A5E"/>
    <w:rsid w:val="007C2A78"/>
    <w:rsid w:val="007C2AB8"/>
    <w:rsid w:val="007C2AFD"/>
    <w:rsid w:val="007C2B0B"/>
    <w:rsid w:val="007C2B47"/>
    <w:rsid w:val="007C2B6A"/>
    <w:rsid w:val="007C2B6C"/>
    <w:rsid w:val="007C2BBD"/>
    <w:rsid w:val="007C2C82"/>
    <w:rsid w:val="007C2CC1"/>
    <w:rsid w:val="007C2D40"/>
    <w:rsid w:val="007C2DBF"/>
    <w:rsid w:val="007C2E79"/>
    <w:rsid w:val="007C2EA9"/>
    <w:rsid w:val="007C2EB2"/>
    <w:rsid w:val="007C2F14"/>
    <w:rsid w:val="007C2F4A"/>
    <w:rsid w:val="007C2FC0"/>
    <w:rsid w:val="007C3089"/>
    <w:rsid w:val="007C3092"/>
    <w:rsid w:val="007C30A7"/>
    <w:rsid w:val="007C30E8"/>
    <w:rsid w:val="007C30FE"/>
    <w:rsid w:val="007C3151"/>
    <w:rsid w:val="007C3212"/>
    <w:rsid w:val="007C3395"/>
    <w:rsid w:val="007C3396"/>
    <w:rsid w:val="007C339D"/>
    <w:rsid w:val="007C33AA"/>
    <w:rsid w:val="007C33BC"/>
    <w:rsid w:val="007C344E"/>
    <w:rsid w:val="007C34C3"/>
    <w:rsid w:val="007C34D8"/>
    <w:rsid w:val="007C34DE"/>
    <w:rsid w:val="007C355C"/>
    <w:rsid w:val="007C357D"/>
    <w:rsid w:val="007C35FC"/>
    <w:rsid w:val="007C3623"/>
    <w:rsid w:val="007C3651"/>
    <w:rsid w:val="007C36AC"/>
    <w:rsid w:val="007C36B7"/>
    <w:rsid w:val="007C36CA"/>
    <w:rsid w:val="007C36FE"/>
    <w:rsid w:val="007C3788"/>
    <w:rsid w:val="007C37AD"/>
    <w:rsid w:val="007C37C3"/>
    <w:rsid w:val="007C383A"/>
    <w:rsid w:val="007C390B"/>
    <w:rsid w:val="007C391F"/>
    <w:rsid w:val="007C3A36"/>
    <w:rsid w:val="007C3A37"/>
    <w:rsid w:val="007C3A41"/>
    <w:rsid w:val="007C3A5B"/>
    <w:rsid w:val="007C3A67"/>
    <w:rsid w:val="007C3AE0"/>
    <w:rsid w:val="007C3AE4"/>
    <w:rsid w:val="007C3C40"/>
    <w:rsid w:val="007C3CFD"/>
    <w:rsid w:val="007C3D3A"/>
    <w:rsid w:val="007C3DC3"/>
    <w:rsid w:val="007C3DF6"/>
    <w:rsid w:val="007C3E2F"/>
    <w:rsid w:val="007C3F5A"/>
    <w:rsid w:val="007C3FAE"/>
    <w:rsid w:val="007C411D"/>
    <w:rsid w:val="007C4224"/>
    <w:rsid w:val="007C4260"/>
    <w:rsid w:val="007C4279"/>
    <w:rsid w:val="007C42D0"/>
    <w:rsid w:val="007C42D4"/>
    <w:rsid w:val="007C42E1"/>
    <w:rsid w:val="007C4428"/>
    <w:rsid w:val="007C4474"/>
    <w:rsid w:val="007C447C"/>
    <w:rsid w:val="007C455A"/>
    <w:rsid w:val="007C4579"/>
    <w:rsid w:val="007C459D"/>
    <w:rsid w:val="007C4600"/>
    <w:rsid w:val="007C465A"/>
    <w:rsid w:val="007C466B"/>
    <w:rsid w:val="007C4690"/>
    <w:rsid w:val="007C46E3"/>
    <w:rsid w:val="007C4745"/>
    <w:rsid w:val="007C47A8"/>
    <w:rsid w:val="007C47AE"/>
    <w:rsid w:val="007C47C1"/>
    <w:rsid w:val="007C47D7"/>
    <w:rsid w:val="007C4875"/>
    <w:rsid w:val="007C4897"/>
    <w:rsid w:val="007C48C3"/>
    <w:rsid w:val="007C4930"/>
    <w:rsid w:val="007C4932"/>
    <w:rsid w:val="007C493E"/>
    <w:rsid w:val="007C4979"/>
    <w:rsid w:val="007C49E4"/>
    <w:rsid w:val="007C4A4C"/>
    <w:rsid w:val="007C4A61"/>
    <w:rsid w:val="007C4A80"/>
    <w:rsid w:val="007C4A87"/>
    <w:rsid w:val="007C4A94"/>
    <w:rsid w:val="007C4B6B"/>
    <w:rsid w:val="007C4B83"/>
    <w:rsid w:val="007C4BE7"/>
    <w:rsid w:val="007C4C15"/>
    <w:rsid w:val="007C4C5A"/>
    <w:rsid w:val="007C4C6A"/>
    <w:rsid w:val="007C4CCD"/>
    <w:rsid w:val="007C4D83"/>
    <w:rsid w:val="007C4D9F"/>
    <w:rsid w:val="007C4DF6"/>
    <w:rsid w:val="007C4E1C"/>
    <w:rsid w:val="007C4E44"/>
    <w:rsid w:val="007C4F95"/>
    <w:rsid w:val="007C4FA5"/>
    <w:rsid w:val="007C4FE0"/>
    <w:rsid w:val="007C50C6"/>
    <w:rsid w:val="007C51B4"/>
    <w:rsid w:val="007C51FF"/>
    <w:rsid w:val="007C5216"/>
    <w:rsid w:val="007C5329"/>
    <w:rsid w:val="007C532A"/>
    <w:rsid w:val="007C53EA"/>
    <w:rsid w:val="007C5402"/>
    <w:rsid w:val="007C5452"/>
    <w:rsid w:val="007C5473"/>
    <w:rsid w:val="007C54B3"/>
    <w:rsid w:val="007C54E5"/>
    <w:rsid w:val="007C5528"/>
    <w:rsid w:val="007C5583"/>
    <w:rsid w:val="007C5596"/>
    <w:rsid w:val="007C55A6"/>
    <w:rsid w:val="007C563B"/>
    <w:rsid w:val="007C563E"/>
    <w:rsid w:val="007C57D2"/>
    <w:rsid w:val="007C57E2"/>
    <w:rsid w:val="007C57FD"/>
    <w:rsid w:val="007C5838"/>
    <w:rsid w:val="007C5849"/>
    <w:rsid w:val="007C58EC"/>
    <w:rsid w:val="007C58F2"/>
    <w:rsid w:val="007C5941"/>
    <w:rsid w:val="007C59C6"/>
    <w:rsid w:val="007C59F9"/>
    <w:rsid w:val="007C5A7F"/>
    <w:rsid w:val="007C5AF5"/>
    <w:rsid w:val="007C5B04"/>
    <w:rsid w:val="007C5B48"/>
    <w:rsid w:val="007C5BDF"/>
    <w:rsid w:val="007C5BF2"/>
    <w:rsid w:val="007C5BF9"/>
    <w:rsid w:val="007C5C6B"/>
    <w:rsid w:val="007C5CA1"/>
    <w:rsid w:val="007C5D07"/>
    <w:rsid w:val="007C5D0C"/>
    <w:rsid w:val="007C5D37"/>
    <w:rsid w:val="007C5DA8"/>
    <w:rsid w:val="007C5DBB"/>
    <w:rsid w:val="007C5DCB"/>
    <w:rsid w:val="007C5DD8"/>
    <w:rsid w:val="007C5DF4"/>
    <w:rsid w:val="007C5E81"/>
    <w:rsid w:val="007C5E8D"/>
    <w:rsid w:val="007C5E91"/>
    <w:rsid w:val="007C5E9B"/>
    <w:rsid w:val="007C5ECD"/>
    <w:rsid w:val="007C5EE8"/>
    <w:rsid w:val="007C5F00"/>
    <w:rsid w:val="007C5F1A"/>
    <w:rsid w:val="007C5F38"/>
    <w:rsid w:val="007C5F3B"/>
    <w:rsid w:val="007C5F61"/>
    <w:rsid w:val="007C5FBF"/>
    <w:rsid w:val="007C5FED"/>
    <w:rsid w:val="007C5FFF"/>
    <w:rsid w:val="007C6086"/>
    <w:rsid w:val="007C60F9"/>
    <w:rsid w:val="007C617C"/>
    <w:rsid w:val="007C61E3"/>
    <w:rsid w:val="007C61E5"/>
    <w:rsid w:val="007C61ED"/>
    <w:rsid w:val="007C620B"/>
    <w:rsid w:val="007C6284"/>
    <w:rsid w:val="007C62A5"/>
    <w:rsid w:val="007C6308"/>
    <w:rsid w:val="007C6321"/>
    <w:rsid w:val="007C63D9"/>
    <w:rsid w:val="007C63E7"/>
    <w:rsid w:val="007C644F"/>
    <w:rsid w:val="007C6450"/>
    <w:rsid w:val="007C6469"/>
    <w:rsid w:val="007C64D3"/>
    <w:rsid w:val="007C64F0"/>
    <w:rsid w:val="007C64F9"/>
    <w:rsid w:val="007C650F"/>
    <w:rsid w:val="007C6533"/>
    <w:rsid w:val="007C65E9"/>
    <w:rsid w:val="007C670A"/>
    <w:rsid w:val="007C676E"/>
    <w:rsid w:val="007C678B"/>
    <w:rsid w:val="007C6793"/>
    <w:rsid w:val="007C679A"/>
    <w:rsid w:val="007C67BC"/>
    <w:rsid w:val="007C6889"/>
    <w:rsid w:val="007C68DA"/>
    <w:rsid w:val="007C690B"/>
    <w:rsid w:val="007C6953"/>
    <w:rsid w:val="007C6A2C"/>
    <w:rsid w:val="007C6A3F"/>
    <w:rsid w:val="007C6A72"/>
    <w:rsid w:val="007C6ACA"/>
    <w:rsid w:val="007C6B48"/>
    <w:rsid w:val="007C6B8D"/>
    <w:rsid w:val="007C6C1E"/>
    <w:rsid w:val="007C6C27"/>
    <w:rsid w:val="007C6C39"/>
    <w:rsid w:val="007C6C42"/>
    <w:rsid w:val="007C6C73"/>
    <w:rsid w:val="007C6C84"/>
    <w:rsid w:val="007C6CEC"/>
    <w:rsid w:val="007C6D11"/>
    <w:rsid w:val="007C6D13"/>
    <w:rsid w:val="007C6D5A"/>
    <w:rsid w:val="007C6D69"/>
    <w:rsid w:val="007C6D96"/>
    <w:rsid w:val="007C6D9E"/>
    <w:rsid w:val="007C6DBE"/>
    <w:rsid w:val="007C6DC3"/>
    <w:rsid w:val="007C6DCB"/>
    <w:rsid w:val="007C6E5C"/>
    <w:rsid w:val="007C6E87"/>
    <w:rsid w:val="007C6F3B"/>
    <w:rsid w:val="007C705A"/>
    <w:rsid w:val="007C7062"/>
    <w:rsid w:val="007C70C7"/>
    <w:rsid w:val="007C717B"/>
    <w:rsid w:val="007C71C8"/>
    <w:rsid w:val="007C71E3"/>
    <w:rsid w:val="007C71F1"/>
    <w:rsid w:val="007C72CB"/>
    <w:rsid w:val="007C72F5"/>
    <w:rsid w:val="007C72F8"/>
    <w:rsid w:val="007C7368"/>
    <w:rsid w:val="007C737E"/>
    <w:rsid w:val="007C7442"/>
    <w:rsid w:val="007C74D6"/>
    <w:rsid w:val="007C74E9"/>
    <w:rsid w:val="007C7534"/>
    <w:rsid w:val="007C75CF"/>
    <w:rsid w:val="007C767E"/>
    <w:rsid w:val="007C76D0"/>
    <w:rsid w:val="007C7706"/>
    <w:rsid w:val="007C77D4"/>
    <w:rsid w:val="007C77EC"/>
    <w:rsid w:val="007C7830"/>
    <w:rsid w:val="007C7841"/>
    <w:rsid w:val="007C7864"/>
    <w:rsid w:val="007C78C2"/>
    <w:rsid w:val="007C78D5"/>
    <w:rsid w:val="007C795F"/>
    <w:rsid w:val="007C7966"/>
    <w:rsid w:val="007C797E"/>
    <w:rsid w:val="007C7980"/>
    <w:rsid w:val="007C79A9"/>
    <w:rsid w:val="007C79C1"/>
    <w:rsid w:val="007C79D8"/>
    <w:rsid w:val="007C79E4"/>
    <w:rsid w:val="007C7A3B"/>
    <w:rsid w:val="007C7AAA"/>
    <w:rsid w:val="007C7AE8"/>
    <w:rsid w:val="007C7B02"/>
    <w:rsid w:val="007C7B25"/>
    <w:rsid w:val="007C7B2A"/>
    <w:rsid w:val="007C7B80"/>
    <w:rsid w:val="007C7C23"/>
    <w:rsid w:val="007C7CB1"/>
    <w:rsid w:val="007C7CE1"/>
    <w:rsid w:val="007C7D5C"/>
    <w:rsid w:val="007C7DAC"/>
    <w:rsid w:val="007C7DC5"/>
    <w:rsid w:val="007C7E20"/>
    <w:rsid w:val="007C7E68"/>
    <w:rsid w:val="007C7F50"/>
    <w:rsid w:val="007C7FD4"/>
    <w:rsid w:val="007D0084"/>
    <w:rsid w:val="007D0127"/>
    <w:rsid w:val="007D012C"/>
    <w:rsid w:val="007D0132"/>
    <w:rsid w:val="007D01EE"/>
    <w:rsid w:val="007D0228"/>
    <w:rsid w:val="007D02A2"/>
    <w:rsid w:val="007D02BF"/>
    <w:rsid w:val="007D0326"/>
    <w:rsid w:val="007D03AD"/>
    <w:rsid w:val="007D03B4"/>
    <w:rsid w:val="007D03C1"/>
    <w:rsid w:val="007D04A8"/>
    <w:rsid w:val="007D04E6"/>
    <w:rsid w:val="007D0617"/>
    <w:rsid w:val="007D0673"/>
    <w:rsid w:val="007D0675"/>
    <w:rsid w:val="007D06B3"/>
    <w:rsid w:val="007D06CF"/>
    <w:rsid w:val="007D06D3"/>
    <w:rsid w:val="007D06FC"/>
    <w:rsid w:val="007D0795"/>
    <w:rsid w:val="007D07D1"/>
    <w:rsid w:val="007D082A"/>
    <w:rsid w:val="007D0861"/>
    <w:rsid w:val="007D087B"/>
    <w:rsid w:val="007D08AB"/>
    <w:rsid w:val="007D0913"/>
    <w:rsid w:val="007D096C"/>
    <w:rsid w:val="007D09C7"/>
    <w:rsid w:val="007D09CF"/>
    <w:rsid w:val="007D0A05"/>
    <w:rsid w:val="007D0A3F"/>
    <w:rsid w:val="007D0A7B"/>
    <w:rsid w:val="007D0BEE"/>
    <w:rsid w:val="007D0CA8"/>
    <w:rsid w:val="007D0D30"/>
    <w:rsid w:val="007D0D8A"/>
    <w:rsid w:val="007D0DE5"/>
    <w:rsid w:val="007D0DE6"/>
    <w:rsid w:val="007D0E45"/>
    <w:rsid w:val="007D0EB8"/>
    <w:rsid w:val="007D0F5E"/>
    <w:rsid w:val="007D0FEA"/>
    <w:rsid w:val="007D1029"/>
    <w:rsid w:val="007D1056"/>
    <w:rsid w:val="007D10D6"/>
    <w:rsid w:val="007D112D"/>
    <w:rsid w:val="007D11BF"/>
    <w:rsid w:val="007D11D3"/>
    <w:rsid w:val="007D1211"/>
    <w:rsid w:val="007D122C"/>
    <w:rsid w:val="007D1294"/>
    <w:rsid w:val="007D12A4"/>
    <w:rsid w:val="007D12C3"/>
    <w:rsid w:val="007D12D5"/>
    <w:rsid w:val="007D12DC"/>
    <w:rsid w:val="007D1336"/>
    <w:rsid w:val="007D1350"/>
    <w:rsid w:val="007D1383"/>
    <w:rsid w:val="007D1387"/>
    <w:rsid w:val="007D1427"/>
    <w:rsid w:val="007D1431"/>
    <w:rsid w:val="007D14BA"/>
    <w:rsid w:val="007D14F3"/>
    <w:rsid w:val="007D1507"/>
    <w:rsid w:val="007D153A"/>
    <w:rsid w:val="007D15DD"/>
    <w:rsid w:val="007D162D"/>
    <w:rsid w:val="007D1677"/>
    <w:rsid w:val="007D169D"/>
    <w:rsid w:val="007D16B3"/>
    <w:rsid w:val="007D16B4"/>
    <w:rsid w:val="007D18C2"/>
    <w:rsid w:val="007D18C7"/>
    <w:rsid w:val="007D18E3"/>
    <w:rsid w:val="007D18EA"/>
    <w:rsid w:val="007D1A76"/>
    <w:rsid w:val="007D1ACD"/>
    <w:rsid w:val="007D1B0B"/>
    <w:rsid w:val="007D1B13"/>
    <w:rsid w:val="007D1C69"/>
    <w:rsid w:val="007D1C7E"/>
    <w:rsid w:val="007D1D11"/>
    <w:rsid w:val="007D1D7E"/>
    <w:rsid w:val="007D1E24"/>
    <w:rsid w:val="007D1E44"/>
    <w:rsid w:val="007D203C"/>
    <w:rsid w:val="007D2041"/>
    <w:rsid w:val="007D212E"/>
    <w:rsid w:val="007D2134"/>
    <w:rsid w:val="007D2195"/>
    <w:rsid w:val="007D21F5"/>
    <w:rsid w:val="007D21FA"/>
    <w:rsid w:val="007D223E"/>
    <w:rsid w:val="007D22F4"/>
    <w:rsid w:val="007D2337"/>
    <w:rsid w:val="007D23A6"/>
    <w:rsid w:val="007D23AB"/>
    <w:rsid w:val="007D23BF"/>
    <w:rsid w:val="007D23F3"/>
    <w:rsid w:val="007D268B"/>
    <w:rsid w:val="007D26E0"/>
    <w:rsid w:val="007D2770"/>
    <w:rsid w:val="007D27D3"/>
    <w:rsid w:val="007D28C5"/>
    <w:rsid w:val="007D28ED"/>
    <w:rsid w:val="007D28FC"/>
    <w:rsid w:val="007D2977"/>
    <w:rsid w:val="007D298E"/>
    <w:rsid w:val="007D29B7"/>
    <w:rsid w:val="007D29DD"/>
    <w:rsid w:val="007D2A24"/>
    <w:rsid w:val="007D2A58"/>
    <w:rsid w:val="007D2ADD"/>
    <w:rsid w:val="007D2AF7"/>
    <w:rsid w:val="007D2B3D"/>
    <w:rsid w:val="007D2C7F"/>
    <w:rsid w:val="007D2CB8"/>
    <w:rsid w:val="007D2DBC"/>
    <w:rsid w:val="007D2DFE"/>
    <w:rsid w:val="007D2E17"/>
    <w:rsid w:val="007D2E5C"/>
    <w:rsid w:val="007D2E9B"/>
    <w:rsid w:val="007D2EB7"/>
    <w:rsid w:val="007D2EE7"/>
    <w:rsid w:val="007D2F73"/>
    <w:rsid w:val="007D2FA0"/>
    <w:rsid w:val="007D303F"/>
    <w:rsid w:val="007D3042"/>
    <w:rsid w:val="007D3055"/>
    <w:rsid w:val="007D30BC"/>
    <w:rsid w:val="007D3146"/>
    <w:rsid w:val="007D3278"/>
    <w:rsid w:val="007D3288"/>
    <w:rsid w:val="007D32A4"/>
    <w:rsid w:val="007D32A6"/>
    <w:rsid w:val="007D32C6"/>
    <w:rsid w:val="007D3348"/>
    <w:rsid w:val="007D336D"/>
    <w:rsid w:val="007D33E9"/>
    <w:rsid w:val="007D3444"/>
    <w:rsid w:val="007D34D8"/>
    <w:rsid w:val="007D3530"/>
    <w:rsid w:val="007D355C"/>
    <w:rsid w:val="007D3585"/>
    <w:rsid w:val="007D35A9"/>
    <w:rsid w:val="007D35E8"/>
    <w:rsid w:val="007D369D"/>
    <w:rsid w:val="007D36E2"/>
    <w:rsid w:val="007D3736"/>
    <w:rsid w:val="007D37DF"/>
    <w:rsid w:val="007D3830"/>
    <w:rsid w:val="007D3874"/>
    <w:rsid w:val="007D38B9"/>
    <w:rsid w:val="007D38FF"/>
    <w:rsid w:val="007D3954"/>
    <w:rsid w:val="007D396B"/>
    <w:rsid w:val="007D39AF"/>
    <w:rsid w:val="007D39EA"/>
    <w:rsid w:val="007D39EC"/>
    <w:rsid w:val="007D3A08"/>
    <w:rsid w:val="007D3A76"/>
    <w:rsid w:val="007D3AB2"/>
    <w:rsid w:val="007D3AC6"/>
    <w:rsid w:val="007D3B06"/>
    <w:rsid w:val="007D3B1C"/>
    <w:rsid w:val="007D3B38"/>
    <w:rsid w:val="007D3B43"/>
    <w:rsid w:val="007D3B6F"/>
    <w:rsid w:val="007D3B93"/>
    <w:rsid w:val="007D3B9D"/>
    <w:rsid w:val="007D3BFB"/>
    <w:rsid w:val="007D3C04"/>
    <w:rsid w:val="007D3C99"/>
    <w:rsid w:val="007D3C9A"/>
    <w:rsid w:val="007D3CF9"/>
    <w:rsid w:val="007D3D0A"/>
    <w:rsid w:val="007D3D24"/>
    <w:rsid w:val="007D3D2E"/>
    <w:rsid w:val="007D3D5C"/>
    <w:rsid w:val="007D3DE0"/>
    <w:rsid w:val="007D3F85"/>
    <w:rsid w:val="007D3FC8"/>
    <w:rsid w:val="007D3FE9"/>
    <w:rsid w:val="007D3FF4"/>
    <w:rsid w:val="007D4050"/>
    <w:rsid w:val="007D4105"/>
    <w:rsid w:val="007D41D5"/>
    <w:rsid w:val="007D421B"/>
    <w:rsid w:val="007D423F"/>
    <w:rsid w:val="007D4284"/>
    <w:rsid w:val="007D42A7"/>
    <w:rsid w:val="007D4320"/>
    <w:rsid w:val="007D43F7"/>
    <w:rsid w:val="007D4438"/>
    <w:rsid w:val="007D443C"/>
    <w:rsid w:val="007D448B"/>
    <w:rsid w:val="007D448F"/>
    <w:rsid w:val="007D45C4"/>
    <w:rsid w:val="007D462A"/>
    <w:rsid w:val="007D465D"/>
    <w:rsid w:val="007D466C"/>
    <w:rsid w:val="007D470D"/>
    <w:rsid w:val="007D4731"/>
    <w:rsid w:val="007D4765"/>
    <w:rsid w:val="007D476E"/>
    <w:rsid w:val="007D4791"/>
    <w:rsid w:val="007D47BA"/>
    <w:rsid w:val="007D4824"/>
    <w:rsid w:val="007D4841"/>
    <w:rsid w:val="007D48F1"/>
    <w:rsid w:val="007D4906"/>
    <w:rsid w:val="007D4B05"/>
    <w:rsid w:val="007D4B1A"/>
    <w:rsid w:val="007D4B2F"/>
    <w:rsid w:val="007D4C9A"/>
    <w:rsid w:val="007D4CE8"/>
    <w:rsid w:val="007D4D07"/>
    <w:rsid w:val="007D4D0F"/>
    <w:rsid w:val="007D4D8C"/>
    <w:rsid w:val="007D4DA6"/>
    <w:rsid w:val="007D4DD7"/>
    <w:rsid w:val="007D4E04"/>
    <w:rsid w:val="007D4E41"/>
    <w:rsid w:val="007D4E4F"/>
    <w:rsid w:val="007D4E68"/>
    <w:rsid w:val="007D4EB1"/>
    <w:rsid w:val="007D4EC6"/>
    <w:rsid w:val="007D4ECC"/>
    <w:rsid w:val="007D4F14"/>
    <w:rsid w:val="007D4F4E"/>
    <w:rsid w:val="007D4F6E"/>
    <w:rsid w:val="007D4FCA"/>
    <w:rsid w:val="007D504F"/>
    <w:rsid w:val="007D5082"/>
    <w:rsid w:val="007D508A"/>
    <w:rsid w:val="007D509D"/>
    <w:rsid w:val="007D50B1"/>
    <w:rsid w:val="007D50CF"/>
    <w:rsid w:val="007D50D2"/>
    <w:rsid w:val="007D50E9"/>
    <w:rsid w:val="007D5121"/>
    <w:rsid w:val="007D5126"/>
    <w:rsid w:val="007D522D"/>
    <w:rsid w:val="007D5344"/>
    <w:rsid w:val="007D5345"/>
    <w:rsid w:val="007D5410"/>
    <w:rsid w:val="007D5449"/>
    <w:rsid w:val="007D547E"/>
    <w:rsid w:val="007D5511"/>
    <w:rsid w:val="007D55C2"/>
    <w:rsid w:val="007D5613"/>
    <w:rsid w:val="007D5661"/>
    <w:rsid w:val="007D56E2"/>
    <w:rsid w:val="007D56F7"/>
    <w:rsid w:val="007D5716"/>
    <w:rsid w:val="007D5739"/>
    <w:rsid w:val="007D573D"/>
    <w:rsid w:val="007D583B"/>
    <w:rsid w:val="007D587E"/>
    <w:rsid w:val="007D58AF"/>
    <w:rsid w:val="007D5909"/>
    <w:rsid w:val="007D5932"/>
    <w:rsid w:val="007D5979"/>
    <w:rsid w:val="007D5992"/>
    <w:rsid w:val="007D59A7"/>
    <w:rsid w:val="007D59BA"/>
    <w:rsid w:val="007D5A0A"/>
    <w:rsid w:val="007D5A28"/>
    <w:rsid w:val="007D5A29"/>
    <w:rsid w:val="007D5A83"/>
    <w:rsid w:val="007D5A92"/>
    <w:rsid w:val="007D5AE2"/>
    <w:rsid w:val="007D5B17"/>
    <w:rsid w:val="007D5B8A"/>
    <w:rsid w:val="007D5BC8"/>
    <w:rsid w:val="007D5C36"/>
    <w:rsid w:val="007D5C63"/>
    <w:rsid w:val="007D5C93"/>
    <w:rsid w:val="007D5C9E"/>
    <w:rsid w:val="007D5D24"/>
    <w:rsid w:val="007D5D3E"/>
    <w:rsid w:val="007D5D41"/>
    <w:rsid w:val="007D5D6B"/>
    <w:rsid w:val="007D5D75"/>
    <w:rsid w:val="007D5D8C"/>
    <w:rsid w:val="007D5E0A"/>
    <w:rsid w:val="007D5E10"/>
    <w:rsid w:val="007D5E15"/>
    <w:rsid w:val="007D5E2F"/>
    <w:rsid w:val="007D5E5F"/>
    <w:rsid w:val="007D5EEA"/>
    <w:rsid w:val="007D5EEB"/>
    <w:rsid w:val="007D5F31"/>
    <w:rsid w:val="007D5FBC"/>
    <w:rsid w:val="007D600E"/>
    <w:rsid w:val="007D608C"/>
    <w:rsid w:val="007D613E"/>
    <w:rsid w:val="007D6178"/>
    <w:rsid w:val="007D6187"/>
    <w:rsid w:val="007D6241"/>
    <w:rsid w:val="007D6306"/>
    <w:rsid w:val="007D6346"/>
    <w:rsid w:val="007D6358"/>
    <w:rsid w:val="007D636F"/>
    <w:rsid w:val="007D63AB"/>
    <w:rsid w:val="007D63EA"/>
    <w:rsid w:val="007D6429"/>
    <w:rsid w:val="007D64B8"/>
    <w:rsid w:val="007D64CA"/>
    <w:rsid w:val="007D650F"/>
    <w:rsid w:val="007D6571"/>
    <w:rsid w:val="007D65B0"/>
    <w:rsid w:val="007D65CB"/>
    <w:rsid w:val="007D6609"/>
    <w:rsid w:val="007D6647"/>
    <w:rsid w:val="007D665A"/>
    <w:rsid w:val="007D67EF"/>
    <w:rsid w:val="007D68F8"/>
    <w:rsid w:val="007D68FB"/>
    <w:rsid w:val="007D6904"/>
    <w:rsid w:val="007D6908"/>
    <w:rsid w:val="007D69A3"/>
    <w:rsid w:val="007D6AA2"/>
    <w:rsid w:val="007D6B1D"/>
    <w:rsid w:val="007D6B94"/>
    <w:rsid w:val="007D6BB9"/>
    <w:rsid w:val="007D6BDB"/>
    <w:rsid w:val="007D6C0A"/>
    <w:rsid w:val="007D6C36"/>
    <w:rsid w:val="007D6C4A"/>
    <w:rsid w:val="007D6C59"/>
    <w:rsid w:val="007D6C98"/>
    <w:rsid w:val="007D6CC0"/>
    <w:rsid w:val="007D6D2F"/>
    <w:rsid w:val="007D6D53"/>
    <w:rsid w:val="007D6D79"/>
    <w:rsid w:val="007D6E06"/>
    <w:rsid w:val="007D6F26"/>
    <w:rsid w:val="007D6FB7"/>
    <w:rsid w:val="007D6FD4"/>
    <w:rsid w:val="007D6FE5"/>
    <w:rsid w:val="007D7001"/>
    <w:rsid w:val="007D7042"/>
    <w:rsid w:val="007D70A1"/>
    <w:rsid w:val="007D70CC"/>
    <w:rsid w:val="007D70F2"/>
    <w:rsid w:val="007D7131"/>
    <w:rsid w:val="007D7143"/>
    <w:rsid w:val="007D71CC"/>
    <w:rsid w:val="007D7240"/>
    <w:rsid w:val="007D7252"/>
    <w:rsid w:val="007D7266"/>
    <w:rsid w:val="007D729C"/>
    <w:rsid w:val="007D734A"/>
    <w:rsid w:val="007D73FA"/>
    <w:rsid w:val="007D745A"/>
    <w:rsid w:val="007D7649"/>
    <w:rsid w:val="007D76FC"/>
    <w:rsid w:val="007D774C"/>
    <w:rsid w:val="007D7789"/>
    <w:rsid w:val="007D7855"/>
    <w:rsid w:val="007D785B"/>
    <w:rsid w:val="007D789F"/>
    <w:rsid w:val="007D78AE"/>
    <w:rsid w:val="007D7979"/>
    <w:rsid w:val="007D7A35"/>
    <w:rsid w:val="007D7AB3"/>
    <w:rsid w:val="007D7AE6"/>
    <w:rsid w:val="007D7B35"/>
    <w:rsid w:val="007D7B85"/>
    <w:rsid w:val="007D7BBB"/>
    <w:rsid w:val="007D7BD7"/>
    <w:rsid w:val="007D7BDF"/>
    <w:rsid w:val="007D7C93"/>
    <w:rsid w:val="007D7C9A"/>
    <w:rsid w:val="007D7CA6"/>
    <w:rsid w:val="007D7D4E"/>
    <w:rsid w:val="007D7D79"/>
    <w:rsid w:val="007D7DE1"/>
    <w:rsid w:val="007D7E0B"/>
    <w:rsid w:val="007D7E3D"/>
    <w:rsid w:val="007D7E5D"/>
    <w:rsid w:val="007D7E6A"/>
    <w:rsid w:val="007D7EDB"/>
    <w:rsid w:val="007D7F63"/>
    <w:rsid w:val="007D7F64"/>
    <w:rsid w:val="007D7FA2"/>
    <w:rsid w:val="007E0029"/>
    <w:rsid w:val="007E010B"/>
    <w:rsid w:val="007E011A"/>
    <w:rsid w:val="007E016C"/>
    <w:rsid w:val="007E018B"/>
    <w:rsid w:val="007E01BE"/>
    <w:rsid w:val="007E01EA"/>
    <w:rsid w:val="007E01F8"/>
    <w:rsid w:val="007E023B"/>
    <w:rsid w:val="007E025B"/>
    <w:rsid w:val="007E039E"/>
    <w:rsid w:val="007E03E5"/>
    <w:rsid w:val="007E041B"/>
    <w:rsid w:val="007E053D"/>
    <w:rsid w:val="007E05E4"/>
    <w:rsid w:val="007E0640"/>
    <w:rsid w:val="007E06C0"/>
    <w:rsid w:val="007E06C2"/>
    <w:rsid w:val="007E076F"/>
    <w:rsid w:val="007E07F6"/>
    <w:rsid w:val="007E08AF"/>
    <w:rsid w:val="007E08E8"/>
    <w:rsid w:val="007E08E9"/>
    <w:rsid w:val="007E08FC"/>
    <w:rsid w:val="007E09DA"/>
    <w:rsid w:val="007E0A3D"/>
    <w:rsid w:val="007E0A53"/>
    <w:rsid w:val="007E0B3C"/>
    <w:rsid w:val="007E0BAB"/>
    <w:rsid w:val="007E0C8F"/>
    <w:rsid w:val="007E0CEB"/>
    <w:rsid w:val="007E0D13"/>
    <w:rsid w:val="007E0DBE"/>
    <w:rsid w:val="007E0DCB"/>
    <w:rsid w:val="007E0DD4"/>
    <w:rsid w:val="007E0E1F"/>
    <w:rsid w:val="007E0F0E"/>
    <w:rsid w:val="007E0F54"/>
    <w:rsid w:val="007E0F94"/>
    <w:rsid w:val="007E0FD6"/>
    <w:rsid w:val="007E0FEF"/>
    <w:rsid w:val="007E107E"/>
    <w:rsid w:val="007E10A6"/>
    <w:rsid w:val="007E10FA"/>
    <w:rsid w:val="007E1109"/>
    <w:rsid w:val="007E1159"/>
    <w:rsid w:val="007E119F"/>
    <w:rsid w:val="007E11A0"/>
    <w:rsid w:val="007E11BD"/>
    <w:rsid w:val="007E11C0"/>
    <w:rsid w:val="007E11D1"/>
    <w:rsid w:val="007E1261"/>
    <w:rsid w:val="007E127A"/>
    <w:rsid w:val="007E1312"/>
    <w:rsid w:val="007E131B"/>
    <w:rsid w:val="007E1388"/>
    <w:rsid w:val="007E13AF"/>
    <w:rsid w:val="007E13DE"/>
    <w:rsid w:val="007E14AE"/>
    <w:rsid w:val="007E15B7"/>
    <w:rsid w:val="007E1797"/>
    <w:rsid w:val="007E17B1"/>
    <w:rsid w:val="007E18A9"/>
    <w:rsid w:val="007E1914"/>
    <w:rsid w:val="007E1995"/>
    <w:rsid w:val="007E19B8"/>
    <w:rsid w:val="007E1A3F"/>
    <w:rsid w:val="007E1A47"/>
    <w:rsid w:val="007E1A53"/>
    <w:rsid w:val="007E1B78"/>
    <w:rsid w:val="007E1C0F"/>
    <w:rsid w:val="007E1C64"/>
    <w:rsid w:val="007E1C65"/>
    <w:rsid w:val="007E1C8E"/>
    <w:rsid w:val="007E1CAD"/>
    <w:rsid w:val="007E1D00"/>
    <w:rsid w:val="007E1D11"/>
    <w:rsid w:val="007E1DC0"/>
    <w:rsid w:val="007E1EBA"/>
    <w:rsid w:val="007E1ECC"/>
    <w:rsid w:val="007E1EFE"/>
    <w:rsid w:val="007E1F16"/>
    <w:rsid w:val="007E1F48"/>
    <w:rsid w:val="007E2030"/>
    <w:rsid w:val="007E20BD"/>
    <w:rsid w:val="007E212F"/>
    <w:rsid w:val="007E2135"/>
    <w:rsid w:val="007E219A"/>
    <w:rsid w:val="007E21B8"/>
    <w:rsid w:val="007E21DD"/>
    <w:rsid w:val="007E2249"/>
    <w:rsid w:val="007E22A8"/>
    <w:rsid w:val="007E22C5"/>
    <w:rsid w:val="007E230B"/>
    <w:rsid w:val="007E2410"/>
    <w:rsid w:val="007E2411"/>
    <w:rsid w:val="007E2463"/>
    <w:rsid w:val="007E24B9"/>
    <w:rsid w:val="007E25B4"/>
    <w:rsid w:val="007E2623"/>
    <w:rsid w:val="007E266D"/>
    <w:rsid w:val="007E2687"/>
    <w:rsid w:val="007E26D9"/>
    <w:rsid w:val="007E2701"/>
    <w:rsid w:val="007E2793"/>
    <w:rsid w:val="007E282A"/>
    <w:rsid w:val="007E288D"/>
    <w:rsid w:val="007E2988"/>
    <w:rsid w:val="007E2A5C"/>
    <w:rsid w:val="007E2A8C"/>
    <w:rsid w:val="007E2AD2"/>
    <w:rsid w:val="007E2B22"/>
    <w:rsid w:val="007E2B3B"/>
    <w:rsid w:val="007E2B94"/>
    <w:rsid w:val="007E2BF6"/>
    <w:rsid w:val="007E2C5D"/>
    <w:rsid w:val="007E2C8F"/>
    <w:rsid w:val="007E2CBA"/>
    <w:rsid w:val="007E2CCC"/>
    <w:rsid w:val="007E2CD7"/>
    <w:rsid w:val="007E2D50"/>
    <w:rsid w:val="007E2D90"/>
    <w:rsid w:val="007E2DB7"/>
    <w:rsid w:val="007E2DC2"/>
    <w:rsid w:val="007E2E03"/>
    <w:rsid w:val="007E2F1E"/>
    <w:rsid w:val="007E2F7C"/>
    <w:rsid w:val="007E2F86"/>
    <w:rsid w:val="007E2F8F"/>
    <w:rsid w:val="007E2F9E"/>
    <w:rsid w:val="007E2FAB"/>
    <w:rsid w:val="007E2FB3"/>
    <w:rsid w:val="007E300F"/>
    <w:rsid w:val="007E3079"/>
    <w:rsid w:val="007E307C"/>
    <w:rsid w:val="007E3089"/>
    <w:rsid w:val="007E31F4"/>
    <w:rsid w:val="007E3236"/>
    <w:rsid w:val="007E324F"/>
    <w:rsid w:val="007E3266"/>
    <w:rsid w:val="007E32C0"/>
    <w:rsid w:val="007E32FC"/>
    <w:rsid w:val="007E339C"/>
    <w:rsid w:val="007E33A9"/>
    <w:rsid w:val="007E343A"/>
    <w:rsid w:val="007E34A9"/>
    <w:rsid w:val="007E34C5"/>
    <w:rsid w:val="007E3509"/>
    <w:rsid w:val="007E355D"/>
    <w:rsid w:val="007E35C4"/>
    <w:rsid w:val="007E35D9"/>
    <w:rsid w:val="007E36E2"/>
    <w:rsid w:val="007E37DA"/>
    <w:rsid w:val="007E381C"/>
    <w:rsid w:val="007E390C"/>
    <w:rsid w:val="007E3955"/>
    <w:rsid w:val="007E39BC"/>
    <w:rsid w:val="007E3A6B"/>
    <w:rsid w:val="007E3ABA"/>
    <w:rsid w:val="007E3ABC"/>
    <w:rsid w:val="007E3ADC"/>
    <w:rsid w:val="007E3AE1"/>
    <w:rsid w:val="007E3BE2"/>
    <w:rsid w:val="007E3BF7"/>
    <w:rsid w:val="007E3C2B"/>
    <w:rsid w:val="007E3C4C"/>
    <w:rsid w:val="007E3D07"/>
    <w:rsid w:val="007E3D24"/>
    <w:rsid w:val="007E3D26"/>
    <w:rsid w:val="007E3D6C"/>
    <w:rsid w:val="007E3D86"/>
    <w:rsid w:val="007E3D9A"/>
    <w:rsid w:val="007E3DA7"/>
    <w:rsid w:val="007E3DE1"/>
    <w:rsid w:val="007E3E7C"/>
    <w:rsid w:val="007E3ECE"/>
    <w:rsid w:val="007E3ECF"/>
    <w:rsid w:val="007E3EE2"/>
    <w:rsid w:val="007E3F45"/>
    <w:rsid w:val="007E3F4B"/>
    <w:rsid w:val="007E3F88"/>
    <w:rsid w:val="007E401A"/>
    <w:rsid w:val="007E407D"/>
    <w:rsid w:val="007E4091"/>
    <w:rsid w:val="007E40D6"/>
    <w:rsid w:val="007E4136"/>
    <w:rsid w:val="007E413B"/>
    <w:rsid w:val="007E414E"/>
    <w:rsid w:val="007E4161"/>
    <w:rsid w:val="007E41D1"/>
    <w:rsid w:val="007E4257"/>
    <w:rsid w:val="007E4275"/>
    <w:rsid w:val="007E42D9"/>
    <w:rsid w:val="007E430C"/>
    <w:rsid w:val="007E431D"/>
    <w:rsid w:val="007E4364"/>
    <w:rsid w:val="007E4390"/>
    <w:rsid w:val="007E439E"/>
    <w:rsid w:val="007E43D5"/>
    <w:rsid w:val="007E43D8"/>
    <w:rsid w:val="007E4429"/>
    <w:rsid w:val="007E44B1"/>
    <w:rsid w:val="007E4500"/>
    <w:rsid w:val="007E453B"/>
    <w:rsid w:val="007E4646"/>
    <w:rsid w:val="007E46D4"/>
    <w:rsid w:val="007E4734"/>
    <w:rsid w:val="007E474E"/>
    <w:rsid w:val="007E477C"/>
    <w:rsid w:val="007E47E3"/>
    <w:rsid w:val="007E4805"/>
    <w:rsid w:val="007E483C"/>
    <w:rsid w:val="007E4842"/>
    <w:rsid w:val="007E484F"/>
    <w:rsid w:val="007E48A5"/>
    <w:rsid w:val="007E48EF"/>
    <w:rsid w:val="007E4939"/>
    <w:rsid w:val="007E4985"/>
    <w:rsid w:val="007E4A64"/>
    <w:rsid w:val="007E4AB2"/>
    <w:rsid w:val="007E4AEB"/>
    <w:rsid w:val="007E4B01"/>
    <w:rsid w:val="007E4B22"/>
    <w:rsid w:val="007E4B8B"/>
    <w:rsid w:val="007E4BE8"/>
    <w:rsid w:val="007E4C26"/>
    <w:rsid w:val="007E4C61"/>
    <w:rsid w:val="007E4C8B"/>
    <w:rsid w:val="007E4CD9"/>
    <w:rsid w:val="007E4CE0"/>
    <w:rsid w:val="007E4CFC"/>
    <w:rsid w:val="007E4D18"/>
    <w:rsid w:val="007E4D5E"/>
    <w:rsid w:val="007E4D6A"/>
    <w:rsid w:val="007E4D85"/>
    <w:rsid w:val="007E4DAF"/>
    <w:rsid w:val="007E4DCB"/>
    <w:rsid w:val="007E4DEE"/>
    <w:rsid w:val="007E4E85"/>
    <w:rsid w:val="007E4F15"/>
    <w:rsid w:val="007E4F1D"/>
    <w:rsid w:val="007E4F6F"/>
    <w:rsid w:val="007E4F7E"/>
    <w:rsid w:val="007E4F9C"/>
    <w:rsid w:val="007E5043"/>
    <w:rsid w:val="007E512E"/>
    <w:rsid w:val="007E5160"/>
    <w:rsid w:val="007E5181"/>
    <w:rsid w:val="007E51AA"/>
    <w:rsid w:val="007E51FF"/>
    <w:rsid w:val="007E5206"/>
    <w:rsid w:val="007E5248"/>
    <w:rsid w:val="007E5309"/>
    <w:rsid w:val="007E5407"/>
    <w:rsid w:val="007E5437"/>
    <w:rsid w:val="007E543D"/>
    <w:rsid w:val="007E5447"/>
    <w:rsid w:val="007E544A"/>
    <w:rsid w:val="007E5489"/>
    <w:rsid w:val="007E549A"/>
    <w:rsid w:val="007E54F0"/>
    <w:rsid w:val="007E5536"/>
    <w:rsid w:val="007E554F"/>
    <w:rsid w:val="007E555C"/>
    <w:rsid w:val="007E5577"/>
    <w:rsid w:val="007E56AB"/>
    <w:rsid w:val="007E56AC"/>
    <w:rsid w:val="007E5765"/>
    <w:rsid w:val="007E5831"/>
    <w:rsid w:val="007E584E"/>
    <w:rsid w:val="007E58E2"/>
    <w:rsid w:val="007E591F"/>
    <w:rsid w:val="007E5954"/>
    <w:rsid w:val="007E596B"/>
    <w:rsid w:val="007E5970"/>
    <w:rsid w:val="007E5999"/>
    <w:rsid w:val="007E59C9"/>
    <w:rsid w:val="007E59F9"/>
    <w:rsid w:val="007E5A28"/>
    <w:rsid w:val="007E5A95"/>
    <w:rsid w:val="007E5BA7"/>
    <w:rsid w:val="007E5BC8"/>
    <w:rsid w:val="007E5C3D"/>
    <w:rsid w:val="007E5CAA"/>
    <w:rsid w:val="007E5CAC"/>
    <w:rsid w:val="007E5CAE"/>
    <w:rsid w:val="007E5CE2"/>
    <w:rsid w:val="007E5CE5"/>
    <w:rsid w:val="007E5D7D"/>
    <w:rsid w:val="007E5DDA"/>
    <w:rsid w:val="007E5E18"/>
    <w:rsid w:val="007E5E46"/>
    <w:rsid w:val="007E5EC6"/>
    <w:rsid w:val="007E5F34"/>
    <w:rsid w:val="007E5F79"/>
    <w:rsid w:val="007E5FD0"/>
    <w:rsid w:val="007E6114"/>
    <w:rsid w:val="007E6137"/>
    <w:rsid w:val="007E615C"/>
    <w:rsid w:val="007E6272"/>
    <w:rsid w:val="007E6282"/>
    <w:rsid w:val="007E62D8"/>
    <w:rsid w:val="007E6377"/>
    <w:rsid w:val="007E637F"/>
    <w:rsid w:val="007E638B"/>
    <w:rsid w:val="007E638D"/>
    <w:rsid w:val="007E63C9"/>
    <w:rsid w:val="007E64FB"/>
    <w:rsid w:val="007E6515"/>
    <w:rsid w:val="007E651E"/>
    <w:rsid w:val="007E6572"/>
    <w:rsid w:val="007E65D5"/>
    <w:rsid w:val="007E6618"/>
    <w:rsid w:val="007E666D"/>
    <w:rsid w:val="007E66C3"/>
    <w:rsid w:val="007E66D2"/>
    <w:rsid w:val="007E66DD"/>
    <w:rsid w:val="007E677F"/>
    <w:rsid w:val="007E67D0"/>
    <w:rsid w:val="007E67D3"/>
    <w:rsid w:val="007E680B"/>
    <w:rsid w:val="007E6858"/>
    <w:rsid w:val="007E6935"/>
    <w:rsid w:val="007E693C"/>
    <w:rsid w:val="007E6998"/>
    <w:rsid w:val="007E6A51"/>
    <w:rsid w:val="007E6A64"/>
    <w:rsid w:val="007E6A99"/>
    <w:rsid w:val="007E6B06"/>
    <w:rsid w:val="007E6B8C"/>
    <w:rsid w:val="007E6BA6"/>
    <w:rsid w:val="007E6BCA"/>
    <w:rsid w:val="007E6BD1"/>
    <w:rsid w:val="007E6C0D"/>
    <w:rsid w:val="007E6C7A"/>
    <w:rsid w:val="007E6CBD"/>
    <w:rsid w:val="007E6CEF"/>
    <w:rsid w:val="007E6D06"/>
    <w:rsid w:val="007E6D0E"/>
    <w:rsid w:val="007E6D63"/>
    <w:rsid w:val="007E6DCB"/>
    <w:rsid w:val="007E6E79"/>
    <w:rsid w:val="007E6F08"/>
    <w:rsid w:val="007E6F2C"/>
    <w:rsid w:val="007E6F54"/>
    <w:rsid w:val="007E6F5A"/>
    <w:rsid w:val="007E6F82"/>
    <w:rsid w:val="007E703E"/>
    <w:rsid w:val="007E70B2"/>
    <w:rsid w:val="007E70BD"/>
    <w:rsid w:val="007E70ED"/>
    <w:rsid w:val="007E7103"/>
    <w:rsid w:val="007E7134"/>
    <w:rsid w:val="007E7189"/>
    <w:rsid w:val="007E732C"/>
    <w:rsid w:val="007E7344"/>
    <w:rsid w:val="007E734C"/>
    <w:rsid w:val="007E7352"/>
    <w:rsid w:val="007E73C4"/>
    <w:rsid w:val="007E7428"/>
    <w:rsid w:val="007E742C"/>
    <w:rsid w:val="007E74E8"/>
    <w:rsid w:val="007E7504"/>
    <w:rsid w:val="007E7511"/>
    <w:rsid w:val="007E7522"/>
    <w:rsid w:val="007E7529"/>
    <w:rsid w:val="007E7578"/>
    <w:rsid w:val="007E757D"/>
    <w:rsid w:val="007E7583"/>
    <w:rsid w:val="007E75A7"/>
    <w:rsid w:val="007E75D4"/>
    <w:rsid w:val="007E766B"/>
    <w:rsid w:val="007E76AC"/>
    <w:rsid w:val="007E76D5"/>
    <w:rsid w:val="007E77EF"/>
    <w:rsid w:val="007E7802"/>
    <w:rsid w:val="007E780B"/>
    <w:rsid w:val="007E7838"/>
    <w:rsid w:val="007E78FB"/>
    <w:rsid w:val="007E7906"/>
    <w:rsid w:val="007E7948"/>
    <w:rsid w:val="007E7962"/>
    <w:rsid w:val="007E796B"/>
    <w:rsid w:val="007E7978"/>
    <w:rsid w:val="007E7980"/>
    <w:rsid w:val="007E79C6"/>
    <w:rsid w:val="007E79CF"/>
    <w:rsid w:val="007E79F3"/>
    <w:rsid w:val="007E7A8B"/>
    <w:rsid w:val="007E7A97"/>
    <w:rsid w:val="007E7A98"/>
    <w:rsid w:val="007E7AC8"/>
    <w:rsid w:val="007E7B16"/>
    <w:rsid w:val="007E7B20"/>
    <w:rsid w:val="007E7B4D"/>
    <w:rsid w:val="007E7B83"/>
    <w:rsid w:val="007E7BA1"/>
    <w:rsid w:val="007E7BE6"/>
    <w:rsid w:val="007E7BEB"/>
    <w:rsid w:val="007E7C05"/>
    <w:rsid w:val="007E7CCB"/>
    <w:rsid w:val="007E7D26"/>
    <w:rsid w:val="007E7D92"/>
    <w:rsid w:val="007E7DB0"/>
    <w:rsid w:val="007E7E3C"/>
    <w:rsid w:val="007E7F30"/>
    <w:rsid w:val="007E7F7A"/>
    <w:rsid w:val="007E7F7E"/>
    <w:rsid w:val="007E7F98"/>
    <w:rsid w:val="007E7FEF"/>
    <w:rsid w:val="007F0009"/>
    <w:rsid w:val="007F0035"/>
    <w:rsid w:val="007F006D"/>
    <w:rsid w:val="007F007F"/>
    <w:rsid w:val="007F013F"/>
    <w:rsid w:val="007F0157"/>
    <w:rsid w:val="007F015C"/>
    <w:rsid w:val="007F01D4"/>
    <w:rsid w:val="007F01E7"/>
    <w:rsid w:val="007F0255"/>
    <w:rsid w:val="007F02F2"/>
    <w:rsid w:val="007F0354"/>
    <w:rsid w:val="007F0356"/>
    <w:rsid w:val="007F046B"/>
    <w:rsid w:val="007F0489"/>
    <w:rsid w:val="007F04B2"/>
    <w:rsid w:val="007F05FE"/>
    <w:rsid w:val="007F068E"/>
    <w:rsid w:val="007F06C8"/>
    <w:rsid w:val="007F0745"/>
    <w:rsid w:val="007F07DD"/>
    <w:rsid w:val="007F07E2"/>
    <w:rsid w:val="007F085C"/>
    <w:rsid w:val="007F088B"/>
    <w:rsid w:val="007F08A8"/>
    <w:rsid w:val="007F08B3"/>
    <w:rsid w:val="007F0A25"/>
    <w:rsid w:val="007F0A71"/>
    <w:rsid w:val="007F0AA2"/>
    <w:rsid w:val="007F0B03"/>
    <w:rsid w:val="007F0B45"/>
    <w:rsid w:val="007F0BCB"/>
    <w:rsid w:val="007F0BD1"/>
    <w:rsid w:val="007F0BDD"/>
    <w:rsid w:val="007F0BE3"/>
    <w:rsid w:val="007F0C05"/>
    <w:rsid w:val="007F0C13"/>
    <w:rsid w:val="007F0CAB"/>
    <w:rsid w:val="007F0CB6"/>
    <w:rsid w:val="007F0CED"/>
    <w:rsid w:val="007F0D9B"/>
    <w:rsid w:val="007F0DA5"/>
    <w:rsid w:val="007F0DB7"/>
    <w:rsid w:val="007F0DC3"/>
    <w:rsid w:val="007F0EED"/>
    <w:rsid w:val="007F0F9F"/>
    <w:rsid w:val="007F0FC5"/>
    <w:rsid w:val="007F109A"/>
    <w:rsid w:val="007F109B"/>
    <w:rsid w:val="007F10E9"/>
    <w:rsid w:val="007F1162"/>
    <w:rsid w:val="007F1235"/>
    <w:rsid w:val="007F1239"/>
    <w:rsid w:val="007F123B"/>
    <w:rsid w:val="007F12C1"/>
    <w:rsid w:val="007F15B5"/>
    <w:rsid w:val="007F15FE"/>
    <w:rsid w:val="007F1605"/>
    <w:rsid w:val="007F1667"/>
    <w:rsid w:val="007F16D4"/>
    <w:rsid w:val="007F1726"/>
    <w:rsid w:val="007F1779"/>
    <w:rsid w:val="007F1790"/>
    <w:rsid w:val="007F1815"/>
    <w:rsid w:val="007F187D"/>
    <w:rsid w:val="007F18A2"/>
    <w:rsid w:val="007F191D"/>
    <w:rsid w:val="007F193A"/>
    <w:rsid w:val="007F1948"/>
    <w:rsid w:val="007F1966"/>
    <w:rsid w:val="007F1A76"/>
    <w:rsid w:val="007F1A85"/>
    <w:rsid w:val="007F1AB5"/>
    <w:rsid w:val="007F1BC7"/>
    <w:rsid w:val="007F1C54"/>
    <w:rsid w:val="007F1C85"/>
    <w:rsid w:val="007F1CB6"/>
    <w:rsid w:val="007F1CDB"/>
    <w:rsid w:val="007F1D22"/>
    <w:rsid w:val="007F1D40"/>
    <w:rsid w:val="007F1D42"/>
    <w:rsid w:val="007F1DE2"/>
    <w:rsid w:val="007F1DEB"/>
    <w:rsid w:val="007F1DFA"/>
    <w:rsid w:val="007F1E14"/>
    <w:rsid w:val="007F1EB4"/>
    <w:rsid w:val="007F1EE2"/>
    <w:rsid w:val="007F1F1E"/>
    <w:rsid w:val="007F1F26"/>
    <w:rsid w:val="007F2028"/>
    <w:rsid w:val="007F2048"/>
    <w:rsid w:val="007F20A1"/>
    <w:rsid w:val="007F20C8"/>
    <w:rsid w:val="007F2106"/>
    <w:rsid w:val="007F21CD"/>
    <w:rsid w:val="007F2239"/>
    <w:rsid w:val="007F2283"/>
    <w:rsid w:val="007F2351"/>
    <w:rsid w:val="007F23A2"/>
    <w:rsid w:val="007F23B4"/>
    <w:rsid w:val="007F24F0"/>
    <w:rsid w:val="007F25CC"/>
    <w:rsid w:val="007F25E4"/>
    <w:rsid w:val="007F266C"/>
    <w:rsid w:val="007F2679"/>
    <w:rsid w:val="007F2696"/>
    <w:rsid w:val="007F26C9"/>
    <w:rsid w:val="007F2786"/>
    <w:rsid w:val="007F27EE"/>
    <w:rsid w:val="007F282C"/>
    <w:rsid w:val="007F2983"/>
    <w:rsid w:val="007F298F"/>
    <w:rsid w:val="007F29A0"/>
    <w:rsid w:val="007F2AD8"/>
    <w:rsid w:val="007F2B18"/>
    <w:rsid w:val="007F2B41"/>
    <w:rsid w:val="007F2B6F"/>
    <w:rsid w:val="007F2C0E"/>
    <w:rsid w:val="007F2C5A"/>
    <w:rsid w:val="007F2C61"/>
    <w:rsid w:val="007F2CD3"/>
    <w:rsid w:val="007F2CE6"/>
    <w:rsid w:val="007F2D2F"/>
    <w:rsid w:val="007F2D36"/>
    <w:rsid w:val="007F2D7D"/>
    <w:rsid w:val="007F2DB1"/>
    <w:rsid w:val="007F2E96"/>
    <w:rsid w:val="007F2ECE"/>
    <w:rsid w:val="007F2F01"/>
    <w:rsid w:val="007F2F37"/>
    <w:rsid w:val="007F2F3C"/>
    <w:rsid w:val="007F2F45"/>
    <w:rsid w:val="007F2FF0"/>
    <w:rsid w:val="007F3070"/>
    <w:rsid w:val="007F3173"/>
    <w:rsid w:val="007F3175"/>
    <w:rsid w:val="007F31C3"/>
    <w:rsid w:val="007F32AC"/>
    <w:rsid w:val="007F32C2"/>
    <w:rsid w:val="007F32D7"/>
    <w:rsid w:val="007F3338"/>
    <w:rsid w:val="007F335A"/>
    <w:rsid w:val="007F339A"/>
    <w:rsid w:val="007F33A1"/>
    <w:rsid w:val="007F33FE"/>
    <w:rsid w:val="007F3400"/>
    <w:rsid w:val="007F342C"/>
    <w:rsid w:val="007F345A"/>
    <w:rsid w:val="007F35BF"/>
    <w:rsid w:val="007F3652"/>
    <w:rsid w:val="007F36E8"/>
    <w:rsid w:val="007F3700"/>
    <w:rsid w:val="007F3703"/>
    <w:rsid w:val="007F370E"/>
    <w:rsid w:val="007F3745"/>
    <w:rsid w:val="007F3750"/>
    <w:rsid w:val="007F376C"/>
    <w:rsid w:val="007F3772"/>
    <w:rsid w:val="007F3774"/>
    <w:rsid w:val="007F3797"/>
    <w:rsid w:val="007F37FD"/>
    <w:rsid w:val="007F3890"/>
    <w:rsid w:val="007F38BD"/>
    <w:rsid w:val="007F393F"/>
    <w:rsid w:val="007F3984"/>
    <w:rsid w:val="007F39F4"/>
    <w:rsid w:val="007F3A34"/>
    <w:rsid w:val="007F3C46"/>
    <w:rsid w:val="007F3CAE"/>
    <w:rsid w:val="007F3D15"/>
    <w:rsid w:val="007F3DDC"/>
    <w:rsid w:val="007F3E7C"/>
    <w:rsid w:val="007F3EAA"/>
    <w:rsid w:val="007F3ED9"/>
    <w:rsid w:val="007F3F39"/>
    <w:rsid w:val="007F3F76"/>
    <w:rsid w:val="007F3F81"/>
    <w:rsid w:val="007F4087"/>
    <w:rsid w:val="007F40C4"/>
    <w:rsid w:val="007F4115"/>
    <w:rsid w:val="007F4127"/>
    <w:rsid w:val="007F417C"/>
    <w:rsid w:val="007F4222"/>
    <w:rsid w:val="007F4254"/>
    <w:rsid w:val="007F42B9"/>
    <w:rsid w:val="007F42C4"/>
    <w:rsid w:val="007F42D0"/>
    <w:rsid w:val="007F42DD"/>
    <w:rsid w:val="007F432C"/>
    <w:rsid w:val="007F432E"/>
    <w:rsid w:val="007F4383"/>
    <w:rsid w:val="007F4408"/>
    <w:rsid w:val="007F44BE"/>
    <w:rsid w:val="007F44C6"/>
    <w:rsid w:val="007F44F6"/>
    <w:rsid w:val="007F452F"/>
    <w:rsid w:val="007F4629"/>
    <w:rsid w:val="007F4650"/>
    <w:rsid w:val="007F46CD"/>
    <w:rsid w:val="007F46D4"/>
    <w:rsid w:val="007F46F5"/>
    <w:rsid w:val="007F46FC"/>
    <w:rsid w:val="007F47B5"/>
    <w:rsid w:val="007F4922"/>
    <w:rsid w:val="007F4A2D"/>
    <w:rsid w:val="007F4AB1"/>
    <w:rsid w:val="007F4ACA"/>
    <w:rsid w:val="007F4B3E"/>
    <w:rsid w:val="007F4B82"/>
    <w:rsid w:val="007F4B9E"/>
    <w:rsid w:val="007F4BFF"/>
    <w:rsid w:val="007F4C2D"/>
    <w:rsid w:val="007F4C8E"/>
    <w:rsid w:val="007F4D86"/>
    <w:rsid w:val="007F4DB4"/>
    <w:rsid w:val="007F4E3E"/>
    <w:rsid w:val="007F4E5C"/>
    <w:rsid w:val="007F4EC8"/>
    <w:rsid w:val="007F4F18"/>
    <w:rsid w:val="007F4F22"/>
    <w:rsid w:val="007F4F81"/>
    <w:rsid w:val="007F51A4"/>
    <w:rsid w:val="007F51B2"/>
    <w:rsid w:val="007F5221"/>
    <w:rsid w:val="007F5257"/>
    <w:rsid w:val="007F52F2"/>
    <w:rsid w:val="007F531A"/>
    <w:rsid w:val="007F53A8"/>
    <w:rsid w:val="007F53B2"/>
    <w:rsid w:val="007F5441"/>
    <w:rsid w:val="007F5447"/>
    <w:rsid w:val="007F5465"/>
    <w:rsid w:val="007F548B"/>
    <w:rsid w:val="007F54EB"/>
    <w:rsid w:val="007F558A"/>
    <w:rsid w:val="007F55A5"/>
    <w:rsid w:val="007F55D8"/>
    <w:rsid w:val="007F5628"/>
    <w:rsid w:val="007F5656"/>
    <w:rsid w:val="007F5764"/>
    <w:rsid w:val="007F57A0"/>
    <w:rsid w:val="007F5858"/>
    <w:rsid w:val="007F5962"/>
    <w:rsid w:val="007F59B6"/>
    <w:rsid w:val="007F59BD"/>
    <w:rsid w:val="007F5A6E"/>
    <w:rsid w:val="007F5A98"/>
    <w:rsid w:val="007F5AD7"/>
    <w:rsid w:val="007F5BC6"/>
    <w:rsid w:val="007F5BD5"/>
    <w:rsid w:val="007F5C50"/>
    <w:rsid w:val="007F5CAA"/>
    <w:rsid w:val="007F5CC8"/>
    <w:rsid w:val="007F5CFD"/>
    <w:rsid w:val="007F5D12"/>
    <w:rsid w:val="007F5D27"/>
    <w:rsid w:val="007F5DDF"/>
    <w:rsid w:val="007F5DE7"/>
    <w:rsid w:val="007F5E24"/>
    <w:rsid w:val="007F5E8A"/>
    <w:rsid w:val="007F5E98"/>
    <w:rsid w:val="007F5EBE"/>
    <w:rsid w:val="007F5F1B"/>
    <w:rsid w:val="007F5F83"/>
    <w:rsid w:val="007F5F8B"/>
    <w:rsid w:val="007F5F8D"/>
    <w:rsid w:val="007F6003"/>
    <w:rsid w:val="007F6047"/>
    <w:rsid w:val="007F604B"/>
    <w:rsid w:val="007F6098"/>
    <w:rsid w:val="007F6142"/>
    <w:rsid w:val="007F619B"/>
    <w:rsid w:val="007F61AA"/>
    <w:rsid w:val="007F61C9"/>
    <w:rsid w:val="007F61EC"/>
    <w:rsid w:val="007F6240"/>
    <w:rsid w:val="007F629E"/>
    <w:rsid w:val="007F62A6"/>
    <w:rsid w:val="007F6309"/>
    <w:rsid w:val="007F6330"/>
    <w:rsid w:val="007F6381"/>
    <w:rsid w:val="007F63A3"/>
    <w:rsid w:val="007F6447"/>
    <w:rsid w:val="007F64CA"/>
    <w:rsid w:val="007F6558"/>
    <w:rsid w:val="007F65DA"/>
    <w:rsid w:val="007F6700"/>
    <w:rsid w:val="007F6704"/>
    <w:rsid w:val="007F6764"/>
    <w:rsid w:val="007F6786"/>
    <w:rsid w:val="007F67A6"/>
    <w:rsid w:val="007F67EE"/>
    <w:rsid w:val="007F68E1"/>
    <w:rsid w:val="007F68E6"/>
    <w:rsid w:val="007F69AB"/>
    <w:rsid w:val="007F6B9D"/>
    <w:rsid w:val="007F6BA6"/>
    <w:rsid w:val="007F6BD3"/>
    <w:rsid w:val="007F6BEA"/>
    <w:rsid w:val="007F6C28"/>
    <w:rsid w:val="007F6C61"/>
    <w:rsid w:val="007F6C7F"/>
    <w:rsid w:val="007F6CBD"/>
    <w:rsid w:val="007F6CDE"/>
    <w:rsid w:val="007F6CDF"/>
    <w:rsid w:val="007F6D4E"/>
    <w:rsid w:val="007F6DDD"/>
    <w:rsid w:val="007F6E85"/>
    <w:rsid w:val="007F6E8E"/>
    <w:rsid w:val="007F6EA5"/>
    <w:rsid w:val="007F6F61"/>
    <w:rsid w:val="007F6F80"/>
    <w:rsid w:val="007F6FD2"/>
    <w:rsid w:val="007F7066"/>
    <w:rsid w:val="007F706F"/>
    <w:rsid w:val="007F7110"/>
    <w:rsid w:val="007F71F3"/>
    <w:rsid w:val="007F72CB"/>
    <w:rsid w:val="007F735E"/>
    <w:rsid w:val="007F735F"/>
    <w:rsid w:val="007F73B0"/>
    <w:rsid w:val="007F73B8"/>
    <w:rsid w:val="007F7413"/>
    <w:rsid w:val="007F7415"/>
    <w:rsid w:val="007F746A"/>
    <w:rsid w:val="007F74C8"/>
    <w:rsid w:val="007F74CA"/>
    <w:rsid w:val="007F74DF"/>
    <w:rsid w:val="007F756B"/>
    <w:rsid w:val="007F7576"/>
    <w:rsid w:val="007F75E9"/>
    <w:rsid w:val="007F76E7"/>
    <w:rsid w:val="007F77C4"/>
    <w:rsid w:val="007F77EE"/>
    <w:rsid w:val="007F789D"/>
    <w:rsid w:val="007F78C0"/>
    <w:rsid w:val="007F7976"/>
    <w:rsid w:val="007F79CE"/>
    <w:rsid w:val="007F7A5D"/>
    <w:rsid w:val="007F7B1C"/>
    <w:rsid w:val="007F7B61"/>
    <w:rsid w:val="007F7B63"/>
    <w:rsid w:val="007F7B91"/>
    <w:rsid w:val="007F7C1B"/>
    <w:rsid w:val="007F7C2A"/>
    <w:rsid w:val="007F7C40"/>
    <w:rsid w:val="007F7C58"/>
    <w:rsid w:val="007F7E4C"/>
    <w:rsid w:val="007F7E65"/>
    <w:rsid w:val="007F7EAB"/>
    <w:rsid w:val="007F7EB2"/>
    <w:rsid w:val="007F7EC0"/>
    <w:rsid w:val="007F7EDE"/>
    <w:rsid w:val="007F7EE7"/>
    <w:rsid w:val="007F7F32"/>
    <w:rsid w:val="007F7F7A"/>
    <w:rsid w:val="0080006B"/>
    <w:rsid w:val="0080013F"/>
    <w:rsid w:val="0080019A"/>
    <w:rsid w:val="008001E2"/>
    <w:rsid w:val="008001E8"/>
    <w:rsid w:val="0080020F"/>
    <w:rsid w:val="00800223"/>
    <w:rsid w:val="00800274"/>
    <w:rsid w:val="0080032B"/>
    <w:rsid w:val="0080033B"/>
    <w:rsid w:val="00800355"/>
    <w:rsid w:val="00800376"/>
    <w:rsid w:val="008003A2"/>
    <w:rsid w:val="008003B7"/>
    <w:rsid w:val="00800444"/>
    <w:rsid w:val="00800470"/>
    <w:rsid w:val="008004A2"/>
    <w:rsid w:val="0080050B"/>
    <w:rsid w:val="00800516"/>
    <w:rsid w:val="008005B7"/>
    <w:rsid w:val="00800611"/>
    <w:rsid w:val="0080066F"/>
    <w:rsid w:val="00800670"/>
    <w:rsid w:val="008006A4"/>
    <w:rsid w:val="00800727"/>
    <w:rsid w:val="008007A6"/>
    <w:rsid w:val="008007C1"/>
    <w:rsid w:val="00800809"/>
    <w:rsid w:val="00800835"/>
    <w:rsid w:val="0080087B"/>
    <w:rsid w:val="008008B3"/>
    <w:rsid w:val="008008CF"/>
    <w:rsid w:val="0080093F"/>
    <w:rsid w:val="00800951"/>
    <w:rsid w:val="008009AC"/>
    <w:rsid w:val="008009C3"/>
    <w:rsid w:val="00800A36"/>
    <w:rsid w:val="00800A3B"/>
    <w:rsid w:val="00800AB0"/>
    <w:rsid w:val="00800ABB"/>
    <w:rsid w:val="00800ACB"/>
    <w:rsid w:val="00800AD1"/>
    <w:rsid w:val="00800B40"/>
    <w:rsid w:val="00800BBA"/>
    <w:rsid w:val="00800C67"/>
    <w:rsid w:val="00800CDC"/>
    <w:rsid w:val="00800D70"/>
    <w:rsid w:val="00800D9C"/>
    <w:rsid w:val="00800E19"/>
    <w:rsid w:val="00800EA5"/>
    <w:rsid w:val="00800EAD"/>
    <w:rsid w:val="00800F1C"/>
    <w:rsid w:val="00800F24"/>
    <w:rsid w:val="00800F66"/>
    <w:rsid w:val="00800F9F"/>
    <w:rsid w:val="00800FA7"/>
    <w:rsid w:val="00800FDF"/>
    <w:rsid w:val="00800FE1"/>
    <w:rsid w:val="00800FF3"/>
    <w:rsid w:val="00801155"/>
    <w:rsid w:val="00801162"/>
    <w:rsid w:val="008011AE"/>
    <w:rsid w:val="008011B9"/>
    <w:rsid w:val="0080124B"/>
    <w:rsid w:val="00801272"/>
    <w:rsid w:val="008012B3"/>
    <w:rsid w:val="00801387"/>
    <w:rsid w:val="008013EA"/>
    <w:rsid w:val="00801408"/>
    <w:rsid w:val="0080141A"/>
    <w:rsid w:val="00801497"/>
    <w:rsid w:val="008014D0"/>
    <w:rsid w:val="00801530"/>
    <w:rsid w:val="00801557"/>
    <w:rsid w:val="00801568"/>
    <w:rsid w:val="00801656"/>
    <w:rsid w:val="0080165B"/>
    <w:rsid w:val="00801680"/>
    <w:rsid w:val="008016B8"/>
    <w:rsid w:val="008017FB"/>
    <w:rsid w:val="0080180D"/>
    <w:rsid w:val="00801817"/>
    <w:rsid w:val="00801848"/>
    <w:rsid w:val="00801869"/>
    <w:rsid w:val="0080187C"/>
    <w:rsid w:val="0080193C"/>
    <w:rsid w:val="00801965"/>
    <w:rsid w:val="00801970"/>
    <w:rsid w:val="008019B2"/>
    <w:rsid w:val="008019CB"/>
    <w:rsid w:val="008019EF"/>
    <w:rsid w:val="00801A2D"/>
    <w:rsid w:val="00801A49"/>
    <w:rsid w:val="00801A93"/>
    <w:rsid w:val="00801BD6"/>
    <w:rsid w:val="00801C49"/>
    <w:rsid w:val="00801D44"/>
    <w:rsid w:val="00801D4B"/>
    <w:rsid w:val="00801D7B"/>
    <w:rsid w:val="00801DDD"/>
    <w:rsid w:val="00801DF5"/>
    <w:rsid w:val="00801F95"/>
    <w:rsid w:val="0080200F"/>
    <w:rsid w:val="00802025"/>
    <w:rsid w:val="0080205B"/>
    <w:rsid w:val="0080208E"/>
    <w:rsid w:val="008020B8"/>
    <w:rsid w:val="008020BD"/>
    <w:rsid w:val="00802109"/>
    <w:rsid w:val="00802113"/>
    <w:rsid w:val="0080211D"/>
    <w:rsid w:val="00802143"/>
    <w:rsid w:val="00802156"/>
    <w:rsid w:val="00802180"/>
    <w:rsid w:val="008021A2"/>
    <w:rsid w:val="008021D3"/>
    <w:rsid w:val="00802225"/>
    <w:rsid w:val="00802241"/>
    <w:rsid w:val="008022A4"/>
    <w:rsid w:val="00802306"/>
    <w:rsid w:val="0080232F"/>
    <w:rsid w:val="008024A1"/>
    <w:rsid w:val="00802507"/>
    <w:rsid w:val="00802538"/>
    <w:rsid w:val="0080255E"/>
    <w:rsid w:val="00802572"/>
    <w:rsid w:val="008025B0"/>
    <w:rsid w:val="008025B3"/>
    <w:rsid w:val="008025D1"/>
    <w:rsid w:val="008026C5"/>
    <w:rsid w:val="008026D4"/>
    <w:rsid w:val="008026E1"/>
    <w:rsid w:val="0080275A"/>
    <w:rsid w:val="00802760"/>
    <w:rsid w:val="0080277D"/>
    <w:rsid w:val="00802846"/>
    <w:rsid w:val="00802894"/>
    <w:rsid w:val="008028EA"/>
    <w:rsid w:val="0080292F"/>
    <w:rsid w:val="00802945"/>
    <w:rsid w:val="008029A0"/>
    <w:rsid w:val="008029AD"/>
    <w:rsid w:val="00802A3D"/>
    <w:rsid w:val="00802B09"/>
    <w:rsid w:val="00802B54"/>
    <w:rsid w:val="00802BA3"/>
    <w:rsid w:val="00802BCB"/>
    <w:rsid w:val="00802BD4"/>
    <w:rsid w:val="00802BEB"/>
    <w:rsid w:val="00802C92"/>
    <w:rsid w:val="00802CDA"/>
    <w:rsid w:val="00802DBF"/>
    <w:rsid w:val="00802DC0"/>
    <w:rsid w:val="00802E11"/>
    <w:rsid w:val="00802E1F"/>
    <w:rsid w:val="00802E48"/>
    <w:rsid w:val="00802E97"/>
    <w:rsid w:val="00802F99"/>
    <w:rsid w:val="00802FC2"/>
    <w:rsid w:val="00802FC4"/>
    <w:rsid w:val="008031C1"/>
    <w:rsid w:val="008031C5"/>
    <w:rsid w:val="008031F8"/>
    <w:rsid w:val="00803215"/>
    <w:rsid w:val="0080325D"/>
    <w:rsid w:val="008032AF"/>
    <w:rsid w:val="008032B2"/>
    <w:rsid w:val="008032D0"/>
    <w:rsid w:val="0080330F"/>
    <w:rsid w:val="0080334B"/>
    <w:rsid w:val="0080339A"/>
    <w:rsid w:val="008033A9"/>
    <w:rsid w:val="008033B1"/>
    <w:rsid w:val="008033B8"/>
    <w:rsid w:val="008033DD"/>
    <w:rsid w:val="0080342B"/>
    <w:rsid w:val="00803440"/>
    <w:rsid w:val="008034BA"/>
    <w:rsid w:val="008034D5"/>
    <w:rsid w:val="00803505"/>
    <w:rsid w:val="00803582"/>
    <w:rsid w:val="008035CD"/>
    <w:rsid w:val="008035D0"/>
    <w:rsid w:val="008035F2"/>
    <w:rsid w:val="00803667"/>
    <w:rsid w:val="00803775"/>
    <w:rsid w:val="008037D1"/>
    <w:rsid w:val="008037ED"/>
    <w:rsid w:val="00803822"/>
    <w:rsid w:val="00803912"/>
    <w:rsid w:val="00803925"/>
    <w:rsid w:val="008039B2"/>
    <w:rsid w:val="00803A07"/>
    <w:rsid w:val="00803A8B"/>
    <w:rsid w:val="00803AE6"/>
    <w:rsid w:val="00803B4A"/>
    <w:rsid w:val="00803DBD"/>
    <w:rsid w:val="00803E25"/>
    <w:rsid w:val="00803E4B"/>
    <w:rsid w:val="00803ECA"/>
    <w:rsid w:val="00803EFA"/>
    <w:rsid w:val="00803F10"/>
    <w:rsid w:val="00803F11"/>
    <w:rsid w:val="00803F44"/>
    <w:rsid w:val="00803FE1"/>
    <w:rsid w:val="00804038"/>
    <w:rsid w:val="00804069"/>
    <w:rsid w:val="00804176"/>
    <w:rsid w:val="008041D9"/>
    <w:rsid w:val="008041E3"/>
    <w:rsid w:val="008042B7"/>
    <w:rsid w:val="008042CC"/>
    <w:rsid w:val="008042E3"/>
    <w:rsid w:val="00804326"/>
    <w:rsid w:val="00804384"/>
    <w:rsid w:val="008043CC"/>
    <w:rsid w:val="008043FF"/>
    <w:rsid w:val="00804416"/>
    <w:rsid w:val="0080462A"/>
    <w:rsid w:val="00804699"/>
    <w:rsid w:val="00804733"/>
    <w:rsid w:val="00804797"/>
    <w:rsid w:val="00804832"/>
    <w:rsid w:val="00804840"/>
    <w:rsid w:val="008048A1"/>
    <w:rsid w:val="008048AB"/>
    <w:rsid w:val="00804925"/>
    <w:rsid w:val="008049BC"/>
    <w:rsid w:val="008049E2"/>
    <w:rsid w:val="00804A04"/>
    <w:rsid w:val="00804A16"/>
    <w:rsid w:val="00804A18"/>
    <w:rsid w:val="00804A49"/>
    <w:rsid w:val="00804AED"/>
    <w:rsid w:val="00804B1F"/>
    <w:rsid w:val="00804C25"/>
    <w:rsid w:val="00804C56"/>
    <w:rsid w:val="00804CD1"/>
    <w:rsid w:val="00804CE0"/>
    <w:rsid w:val="00804D1A"/>
    <w:rsid w:val="00804D50"/>
    <w:rsid w:val="00804D92"/>
    <w:rsid w:val="00804DB5"/>
    <w:rsid w:val="00804DCF"/>
    <w:rsid w:val="00804DD7"/>
    <w:rsid w:val="00804E3E"/>
    <w:rsid w:val="00804EA8"/>
    <w:rsid w:val="00804EC5"/>
    <w:rsid w:val="00804EFA"/>
    <w:rsid w:val="00804F4A"/>
    <w:rsid w:val="00804F61"/>
    <w:rsid w:val="00804F84"/>
    <w:rsid w:val="00805191"/>
    <w:rsid w:val="008051A5"/>
    <w:rsid w:val="008051D5"/>
    <w:rsid w:val="0080525C"/>
    <w:rsid w:val="0080527D"/>
    <w:rsid w:val="00805375"/>
    <w:rsid w:val="00805459"/>
    <w:rsid w:val="008054BE"/>
    <w:rsid w:val="008054EB"/>
    <w:rsid w:val="0080555B"/>
    <w:rsid w:val="00805575"/>
    <w:rsid w:val="0080561F"/>
    <w:rsid w:val="00805654"/>
    <w:rsid w:val="00805665"/>
    <w:rsid w:val="0080566C"/>
    <w:rsid w:val="00805686"/>
    <w:rsid w:val="0080569A"/>
    <w:rsid w:val="008056D1"/>
    <w:rsid w:val="00805790"/>
    <w:rsid w:val="00805799"/>
    <w:rsid w:val="008057B0"/>
    <w:rsid w:val="008057C2"/>
    <w:rsid w:val="008057DA"/>
    <w:rsid w:val="008057FB"/>
    <w:rsid w:val="00805823"/>
    <w:rsid w:val="00805858"/>
    <w:rsid w:val="0080594C"/>
    <w:rsid w:val="00805952"/>
    <w:rsid w:val="00805A21"/>
    <w:rsid w:val="00805A60"/>
    <w:rsid w:val="00805A6E"/>
    <w:rsid w:val="00805AC9"/>
    <w:rsid w:val="00805B46"/>
    <w:rsid w:val="00805B62"/>
    <w:rsid w:val="00805B69"/>
    <w:rsid w:val="00805BD7"/>
    <w:rsid w:val="00805BE7"/>
    <w:rsid w:val="00805C29"/>
    <w:rsid w:val="00805C71"/>
    <w:rsid w:val="00805D40"/>
    <w:rsid w:val="00805D63"/>
    <w:rsid w:val="00805D99"/>
    <w:rsid w:val="00805E0F"/>
    <w:rsid w:val="00805E3D"/>
    <w:rsid w:val="00805EA7"/>
    <w:rsid w:val="00805F26"/>
    <w:rsid w:val="00805F59"/>
    <w:rsid w:val="00805F77"/>
    <w:rsid w:val="00805FB7"/>
    <w:rsid w:val="00805FF6"/>
    <w:rsid w:val="00805FFE"/>
    <w:rsid w:val="00806029"/>
    <w:rsid w:val="0080612D"/>
    <w:rsid w:val="00806153"/>
    <w:rsid w:val="0080616C"/>
    <w:rsid w:val="00806194"/>
    <w:rsid w:val="008061E2"/>
    <w:rsid w:val="0080621F"/>
    <w:rsid w:val="0080623A"/>
    <w:rsid w:val="0080627B"/>
    <w:rsid w:val="0080629D"/>
    <w:rsid w:val="00806343"/>
    <w:rsid w:val="00806355"/>
    <w:rsid w:val="008063B1"/>
    <w:rsid w:val="008064AD"/>
    <w:rsid w:val="00806514"/>
    <w:rsid w:val="00806519"/>
    <w:rsid w:val="008065FB"/>
    <w:rsid w:val="00806631"/>
    <w:rsid w:val="00806682"/>
    <w:rsid w:val="008066D0"/>
    <w:rsid w:val="00806700"/>
    <w:rsid w:val="00806737"/>
    <w:rsid w:val="008067A5"/>
    <w:rsid w:val="008067E2"/>
    <w:rsid w:val="00806800"/>
    <w:rsid w:val="00806834"/>
    <w:rsid w:val="00806888"/>
    <w:rsid w:val="0080689B"/>
    <w:rsid w:val="00806938"/>
    <w:rsid w:val="00806A22"/>
    <w:rsid w:val="00806A72"/>
    <w:rsid w:val="00806AAC"/>
    <w:rsid w:val="00806ADC"/>
    <w:rsid w:val="00806AF4"/>
    <w:rsid w:val="00806B66"/>
    <w:rsid w:val="00806B69"/>
    <w:rsid w:val="00806B72"/>
    <w:rsid w:val="00806BA8"/>
    <w:rsid w:val="00806C23"/>
    <w:rsid w:val="00806C3C"/>
    <w:rsid w:val="00806C44"/>
    <w:rsid w:val="00806C4E"/>
    <w:rsid w:val="00806C5F"/>
    <w:rsid w:val="00806CA6"/>
    <w:rsid w:val="00806CD3"/>
    <w:rsid w:val="00806DF0"/>
    <w:rsid w:val="00806ED5"/>
    <w:rsid w:val="00806F7D"/>
    <w:rsid w:val="0080704C"/>
    <w:rsid w:val="00807067"/>
    <w:rsid w:val="008070EB"/>
    <w:rsid w:val="00807102"/>
    <w:rsid w:val="008071C0"/>
    <w:rsid w:val="00807209"/>
    <w:rsid w:val="0080720C"/>
    <w:rsid w:val="00807303"/>
    <w:rsid w:val="00807351"/>
    <w:rsid w:val="008073AB"/>
    <w:rsid w:val="008073EB"/>
    <w:rsid w:val="0080743C"/>
    <w:rsid w:val="00807491"/>
    <w:rsid w:val="0080749A"/>
    <w:rsid w:val="008074C5"/>
    <w:rsid w:val="008075AA"/>
    <w:rsid w:val="008075DD"/>
    <w:rsid w:val="0080760C"/>
    <w:rsid w:val="00807629"/>
    <w:rsid w:val="008076FC"/>
    <w:rsid w:val="0080770D"/>
    <w:rsid w:val="008077D2"/>
    <w:rsid w:val="00807814"/>
    <w:rsid w:val="00807963"/>
    <w:rsid w:val="00807967"/>
    <w:rsid w:val="008079AD"/>
    <w:rsid w:val="00807A2E"/>
    <w:rsid w:val="00807A34"/>
    <w:rsid w:val="00807B1C"/>
    <w:rsid w:val="00807BC6"/>
    <w:rsid w:val="00807C1F"/>
    <w:rsid w:val="00807C4C"/>
    <w:rsid w:val="00807D26"/>
    <w:rsid w:val="00807D55"/>
    <w:rsid w:val="00807D8A"/>
    <w:rsid w:val="00807E85"/>
    <w:rsid w:val="00807EA2"/>
    <w:rsid w:val="00807EC9"/>
    <w:rsid w:val="00807FE0"/>
    <w:rsid w:val="0081001F"/>
    <w:rsid w:val="00810024"/>
    <w:rsid w:val="00810067"/>
    <w:rsid w:val="0081006F"/>
    <w:rsid w:val="0081018A"/>
    <w:rsid w:val="0081019A"/>
    <w:rsid w:val="0081019C"/>
    <w:rsid w:val="0081019E"/>
    <w:rsid w:val="008101A4"/>
    <w:rsid w:val="008101BB"/>
    <w:rsid w:val="008101D4"/>
    <w:rsid w:val="00810391"/>
    <w:rsid w:val="008103DE"/>
    <w:rsid w:val="00810514"/>
    <w:rsid w:val="0081053C"/>
    <w:rsid w:val="00810549"/>
    <w:rsid w:val="0081059C"/>
    <w:rsid w:val="00810659"/>
    <w:rsid w:val="0081067F"/>
    <w:rsid w:val="008107AC"/>
    <w:rsid w:val="008107CA"/>
    <w:rsid w:val="0081082A"/>
    <w:rsid w:val="008108CC"/>
    <w:rsid w:val="00810902"/>
    <w:rsid w:val="0081092F"/>
    <w:rsid w:val="00810931"/>
    <w:rsid w:val="00810999"/>
    <w:rsid w:val="008109CA"/>
    <w:rsid w:val="00810A0D"/>
    <w:rsid w:val="00810A26"/>
    <w:rsid w:val="00810B26"/>
    <w:rsid w:val="00810C6E"/>
    <w:rsid w:val="00810CEF"/>
    <w:rsid w:val="00810DDF"/>
    <w:rsid w:val="00810E0E"/>
    <w:rsid w:val="00810E1F"/>
    <w:rsid w:val="00810E5B"/>
    <w:rsid w:val="00810E77"/>
    <w:rsid w:val="00810E7B"/>
    <w:rsid w:val="00810EF6"/>
    <w:rsid w:val="00811016"/>
    <w:rsid w:val="0081109A"/>
    <w:rsid w:val="00811108"/>
    <w:rsid w:val="0081114E"/>
    <w:rsid w:val="0081118D"/>
    <w:rsid w:val="008111B0"/>
    <w:rsid w:val="00811239"/>
    <w:rsid w:val="00811293"/>
    <w:rsid w:val="008112DC"/>
    <w:rsid w:val="00811335"/>
    <w:rsid w:val="0081139C"/>
    <w:rsid w:val="008113E8"/>
    <w:rsid w:val="00811440"/>
    <w:rsid w:val="00811463"/>
    <w:rsid w:val="008114E6"/>
    <w:rsid w:val="008114F5"/>
    <w:rsid w:val="00811589"/>
    <w:rsid w:val="008115D2"/>
    <w:rsid w:val="0081166B"/>
    <w:rsid w:val="008116A9"/>
    <w:rsid w:val="008116B3"/>
    <w:rsid w:val="00811850"/>
    <w:rsid w:val="00811877"/>
    <w:rsid w:val="0081189C"/>
    <w:rsid w:val="008118D2"/>
    <w:rsid w:val="008118F4"/>
    <w:rsid w:val="00811914"/>
    <w:rsid w:val="008119D0"/>
    <w:rsid w:val="00811A44"/>
    <w:rsid w:val="00811A4A"/>
    <w:rsid w:val="00811A58"/>
    <w:rsid w:val="00811ACC"/>
    <w:rsid w:val="00811AEB"/>
    <w:rsid w:val="00811B03"/>
    <w:rsid w:val="00811B0C"/>
    <w:rsid w:val="00811B3E"/>
    <w:rsid w:val="00811B76"/>
    <w:rsid w:val="00811C33"/>
    <w:rsid w:val="00811C95"/>
    <w:rsid w:val="00811CA9"/>
    <w:rsid w:val="00811CFE"/>
    <w:rsid w:val="00811E12"/>
    <w:rsid w:val="00811ED1"/>
    <w:rsid w:val="00811F1D"/>
    <w:rsid w:val="00811F32"/>
    <w:rsid w:val="00811F81"/>
    <w:rsid w:val="00811FA1"/>
    <w:rsid w:val="00812050"/>
    <w:rsid w:val="008120A8"/>
    <w:rsid w:val="008120AF"/>
    <w:rsid w:val="00812133"/>
    <w:rsid w:val="00812144"/>
    <w:rsid w:val="00812192"/>
    <w:rsid w:val="00812198"/>
    <w:rsid w:val="008121C0"/>
    <w:rsid w:val="0081221C"/>
    <w:rsid w:val="00812228"/>
    <w:rsid w:val="00812274"/>
    <w:rsid w:val="00812284"/>
    <w:rsid w:val="008122E2"/>
    <w:rsid w:val="0081235B"/>
    <w:rsid w:val="00812396"/>
    <w:rsid w:val="008123AC"/>
    <w:rsid w:val="008123CB"/>
    <w:rsid w:val="008123F8"/>
    <w:rsid w:val="00812420"/>
    <w:rsid w:val="0081244B"/>
    <w:rsid w:val="008124D4"/>
    <w:rsid w:val="008124D5"/>
    <w:rsid w:val="00812528"/>
    <w:rsid w:val="0081253F"/>
    <w:rsid w:val="008125C4"/>
    <w:rsid w:val="008125E4"/>
    <w:rsid w:val="0081260C"/>
    <w:rsid w:val="0081268C"/>
    <w:rsid w:val="008126B6"/>
    <w:rsid w:val="008126CA"/>
    <w:rsid w:val="008126FE"/>
    <w:rsid w:val="00812706"/>
    <w:rsid w:val="00812708"/>
    <w:rsid w:val="00812730"/>
    <w:rsid w:val="0081277D"/>
    <w:rsid w:val="00812816"/>
    <w:rsid w:val="0081284D"/>
    <w:rsid w:val="0081288F"/>
    <w:rsid w:val="008128A4"/>
    <w:rsid w:val="0081297F"/>
    <w:rsid w:val="00812985"/>
    <w:rsid w:val="00812A24"/>
    <w:rsid w:val="00812A6B"/>
    <w:rsid w:val="00812A89"/>
    <w:rsid w:val="00812AE3"/>
    <w:rsid w:val="00812B07"/>
    <w:rsid w:val="00812B5F"/>
    <w:rsid w:val="00812B8C"/>
    <w:rsid w:val="00812B8E"/>
    <w:rsid w:val="00812C05"/>
    <w:rsid w:val="00812C4A"/>
    <w:rsid w:val="00812CA6"/>
    <w:rsid w:val="00812CB3"/>
    <w:rsid w:val="00812D37"/>
    <w:rsid w:val="00812E24"/>
    <w:rsid w:val="00812E4A"/>
    <w:rsid w:val="00812E68"/>
    <w:rsid w:val="00812EA5"/>
    <w:rsid w:val="00812ED6"/>
    <w:rsid w:val="00812F03"/>
    <w:rsid w:val="00812F05"/>
    <w:rsid w:val="00812F2A"/>
    <w:rsid w:val="00812F41"/>
    <w:rsid w:val="00812F98"/>
    <w:rsid w:val="00812FF1"/>
    <w:rsid w:val="00812FFF"/>
    <w:rsid w:val="00813192"/>
    <w:rsid w:val="008131A1"/>
    <w:rsid w:val="0081344D"/>
    <w:rsid w:val="0081349C"/>
    <w:rsid w:val="008134DA"/>
    <w:rsid w:val="00813552"/>
    <w:rsid w:val="00813564"/>
    <w:rsid w:val="00813583"/>
    <w:rsid w:val="0081366F"/>
    <w:rsid w:val="008136D3"/>
    <w:rsid w:val="008136E6"/>
    <w:rsid w:val="0081371B"/>
    <w:rsid w:val="0081377A"/>
    <w:rsid w:val="00813794"/>
    <w:rsid w:val="00813822"/>
    <w:rsid w:val="00813844"/>
    <w:rsid w:val="0081387B"/>
    <w:rsid w:val="008138F6"/>
    <w:rsid w:val="0081392A"/>
    <w:rsid w:val="00813948"/>
    <w:rsid w:val="0081395D"/>
    <w:rsid w:val="00813995"/>
    <w:rsid w:val="0081399F"/>
    <w:rsid w:val="008139C4"/>
    <w:rsid w:val="008139C8"/>
    <w:rsid w:val="008139E7"/>
    <w:rsid w:val="00813A3E"/>
    <w:rsid w:val="00813A56"/>
    <w:rsid w:val="00813A97"/>
    <w:rsid w:val="00813B58"/>
    <w:rsid w:val="00813BDE"/>
    <w:rsid w:val="00813C87"/>
    <w:rsid w:val="00813CFF"/>
    <w:rsid w:val="00813D12"/>
    <w:rsid w:val="00813D4F"/>
    <w:rsid w:val="00813D65"/>
    <w:rsid w:val="00813D9E"/>
    <w:rsid w:val="00813DA3"/>
    <w:rsid w:val="00813DCE"/>
    <w:rsid w:val="00813DDE"/>
    <w:rsid w:val="00813E86"/>
    <w:rsid w:val="00813EBE"/>
    <w:rsid w:val="00813EE0"/>
    <w:rsid w:val="00813EF3"/>
    <w:rsid w:val="00813FAF"/>
    <w:rsid w:val="00813FB7"/>
    <w:rsid w:val="00814031"/>
    <w:rsid w:val="0081404D"/>
    <w:rsid w:val="0081407B"/>
    <w:rsid w:val="00814194"/>
    <w:rsid w:val="008141E8"/>
    <w:rsid w:val="00814227"/>
    <w:rsid w:val="00814257"/>
    <w:rsid w:val="00814260"/>
    <w:rsid w:val="008142D8"/>
    <w:rsid w:val="00814321"/>
    <w:rsid w:val="008143A3"/>
    <w:rsid w:val="0081447A"/>
    <w:rsid w:val="008144C9"/>
    <w:rsid w:val="00814506"/>
    <w:rsid w:val="008145C6"/>
    <w:rsid w:val="008145D7"/>
    <w:rsid w:val="008145ED"/>
    <w:rsid w:val="00814606"/>
    <w:rsid w:val="00814610"/>
    <w:rsid w:val="00814614"/>
    <w:rsid w:val="0081462A"/>
    <w:rsid w:val="00814649"/>
    <w:rsid w:val="00814655"/>
    <w:rsid w:val="0081468A"/>
    <w:rsid w:val="008146DF"/>
    <w:rsid w:val="00814716"/>
    <w:rsid w:val="00814775"/>
    <w:rsid w:val="0081478A"/>
    <w:rsid w:val="008147AD"/>
    <w:rsid w:val="008147CB"/>
    <w:rsid w:val="008147E0"/>
    <w:rsid w:val="0081492D"/>
    <w:rsid w:val="00814946"/>
    <w:rsid w:val="0081494D"/>
    <w:rsid w:val="008149E8"/>
    <w:rsid w:val="00814A5C"/>
    <w:rsid w:val="00814B9E"/>
    <w:rsid w:val="00814BC9"/>
    <w:rsid w:val="00814C55"/>
    <w:rsid w:val="00814C64"/>
    <w:rsid w:val="00814C80"/>
    <w:rsid w:val="00814CCD"/>
    <w:rsid w:val="00814CF8"/>
    <w:rsid w:val="00814D2D"/>
    <w:rsid w:val="00814D48"/>
    <w:rsid w:val="00814D54"/>
    <w:rsid w:val="00814DB9"/>
    <w:rsid w:val="00814E70"/>
    <w:rsid w:val="00814ED5"/>
    <w:rsid w:val="00814F0F"/>
    <w:rsid w:val="00814F61"/>
    <w:rsid w:val="00814FA9"/>
    <w:rsid w:val="00814FDF"/>
    <w:rsid w:val="00815013"/>
    <w:rsid w:val="0081501A"/>
    <w:rsid w:val="0081508A"/>
    <w:rsid w:val="008150D4"/>
    <w:rsid w:val="0081519C"/>
    <w:rsid w:val="008151B2"/>
    <w:rsid w:val="00815314"/>
    <w:rsid w:val="00815361"/>
    <w:rsid w:val="0081536B"/>
    <w:rsid w:val="0081536F"/>
    <w:rsid w:val="00815373"/>
    <w:rsid w:val="0081541E"/>
    <w:rsid w:val="00815475"/>
    <w:rsid w:val="00815572"/>
    <w:rsid w:val="008155D6"/>
    <w:rsid w:val="00815632"/>
    <w:rsid w:val="00815699"/>
    <w:rsid w:val="008156A5"/>
    <w:rsid w:val="008156BC"/>
    <w:rsid w:val="008156D3"/>
    <w:rsid w:val="0081576E"/>
    <w:rsid w:val="00815787"/>
    <w:rsid w:val="00815798"/>
    <w:rsid w:val="0081586D"/>
    <w:rsid w:val="00815879"/>
    <w:rsid w:val="008158B7"/>
    <w:rsid w:val="008158D2"/>
    <w:rsid w:val="008158EA"/>
    <w:rsid w:val="008158F2"/>
    <w:rsid w:val="008158F4"/>
    <w:rsid w:val="00815952"/>
    <w:rsid w:val="008159FC"/>
    <w:rsid w:val="00815A7B"/>
    <w:rsid w:val="00815A96"/>
    <w:rsid w:val="00815BEA"/>
    <w:rsid w:val="00815BF7"/>
    <w:rsid w:val="00815C26"/>
    <w:rsid w:val="00815C79"/>
    <w:rsid w:val="00815CDF"/>
    <w:rsid w:val="00815DD2"/>
    <w:rsid w:val="00815DE7"/>
    <w:rsid w:val="00815DF5"/>
    <w:rsid w:val="00815E0C"/>
    <w:rsid w:val="00815E1B"/>
    <w:rsid w:val="00815EAB"/>
    <w:rsid w:val="00815F0E"/>
    <w:rsid w:val="00815F1A"/>
    <w:rsid w:val="00815F1D"/>
    <w:rsid w:val="00815F5C"/>
    <w:rsid w:val="00815F6C"/>
    <w:rsid w:val="00815FB6"/>
    <w:rsid w:val="00815FF6"/>
    <w:rsid w:val="0081611D"/>
    <w:rsid w:val="00816155"/>
    <w:rsid w:val="00816160"/>
    <w:rsid w:val="0081617A"/>
    <w:rsid w:val="00816190"/>
    <w:rsid w:val="008161A8"/>
    <w:rsid w:val="008161CB"/>
    <w:rsid w:val="00816276"/>
    <w:rsid w:val="00816288"/>
    <w:rsid w:val="00816307"/>
    <w:rsid w:val="00816324"/>
    <w:rsid w:val="0081634E"/>
    <w:rsid w:val="00816389"/>
    <w:rsid w:val="00816416"/>
    <w:rsid w:val="00816435"/>
    <w:rsid w:val="00816471"/>
    <w:rsid w:val="008165D4"/>
    <w:rsid w:val="0081663D"/>
    <w:rsid w:val="00816660"/>
    <w:rsid w:val="008166D4"/>
    <w:rsid w:val="00816793"/>
    <w:rsid w:val="008167CF"/>
    <w:rsid w:val="008168BF"/>
    <w:rsid w:val="008168C7"/>
    <w:rsid w:val="00816917"/>
    <w:rsid w:val="008169A6"/>
    <w:rsid w:val="008169E6"/>
    <w:rsid w:val="00816A32"/>
    <w:rsid w:val="00816A35"/>
    <w:rsid w:val="00816AA4"/>
    <w:rsid w:val="00816AC9"/>
    <w:rsid w:val="00816B3B"/>
    <w:rsid w:val="00816BCC"/>
    <w:rsid w:val="00816C2D"/>
    <w:rsid w:val="00816D72"/>
    <w:rsid w:val="00816E94"/>
    <w:rsid w:val="00816EFA"/>
    <w:rsid w:val="00816F46"/>
    <w:rsid w:val="00816FB7"/>
    <w:rsid w:val="00816FB9"/>
    <w:rsid w:val="00816FD2"/>
    <w:rsid w:val="0081709F"/>
    <w:rsid w:val="00817117"/>
    <w:rsid w:val="00817118"/>
    <w:rsid w:val="0081715C"/>
    <w:rsid w:val="00817246"/>
    <w:rsid w:val="0081732C"/>
    <w:rsid w:val="00817330"/>
    <w:rsid w:val="00817350"/>
    <w:rsid w:val="008173D9"/>
    <w:rsid w:val="00817431"/>
    <w:rsid w:val="0081744E"/>
    <w:rsid w:val="0081747A"/>
    <w:rsid w:val="00817483"/>
    <w:rsid w:val="00817492"/>
    <w:rsid w:val="008174EE"/>
    <w:rsid w:val="00817548"/>
    <w:rsid w:val="0081756D"/>
    <w:rsid w:val="008175A2"/>
    <w:rsid w:val="00817601"/>
    <w:rsid w:val="00817634"/>
    <w:rsid w:val="008176CF"/>
    <w:rsid w:val="0081783A"/>
    <w:rsid w:val="0081785D"/>
    <w:rsid w:val="008178D4"/>
    <w:rsid w:val="0081793A"/>
    <w:rsid w:val="00817945"/>
    <w:rsid w:val="00817973"/>
    <w:rsid w:val="008179AE"/>
    <w:rsid w:val="008179EE"/>
    <w:rsid w:val="00817A03"/>
    <w:rsid w:val="00817A56"/>
    <w:rsid w:val="00817AF8"/>
    <w:rsid w:val="00817B1D"/>
    <w:rsid w:val="00817B3D"/>
    <w:rsid w:val="00817B44"/>
    <w:rsid w:val="00817B91"/>
    <w:rsid w:val="00817C01"/>
    <w:rsid w:val="00817C57"/>
    <w:rsid w:val="00817DB3"/>
    <w:rsid w:val="00817E79"/>
    <w:rsid w:val="00817F49"/>
    <w:rsid w:val="00817FE5"/>
    <w:rsid w:val="00820135"/>
    <w:rsid w:val="00820136"/>
    <w:rsid w:val="0082013D"/>
    <w:rsid w:val="00820182"/>
    <w:rsid w:val="0082020E"/>
    <w:rsid w:val="0082024B"/>
    <w:rsid w:val="008202CB"/>
    <w:rsid w:val="008202CC"/>
    <w:rsid w:val="008202FC"/>
    <w:rsid w:val="00820318"/>
    <w:rsid w:val="0082032F"/>
    <w:rsid w:val="008203A1"/>
    <w:rsid w:val="008203F5"/>
    <w:rsid w:val="008203FF"/>
    <w:rsid w:val="00820412"/>
    <w:rsid w:val="00820413"/>
    <w:rsid w:val="0082046B"/>
    <w:rsid w:val="00820471"/>
    <w:rsid w:val="008204DF"/>
    <w:rsid w:val="00820699"/>
    <w:rsid w:val="0082069B"/>
    <w:rsid w:val="008206DC"/>
    <w:rsid w:val="0082074C"/>
    <w:rsid w:val="00820771"/>
    <w:rsid w:val="008207C8"/>
    <w:rsid w:val="008207FC"/>
    <w:rsid w:val="0082081E"/>
    <w:rsid w:val="0082083F"/>
    <w:rsid w:val="0082084A"/>
    <w:rsid w:val="008208DA"/>
    <w:rsid w:val="00820909"/>
    <w:rsid w:val="00820925"/>
    <w:rsid w:val="008209DE"/>
    <w:rsid w:val="00820A1A"/>
    <w:rsid w:val="00820A69"/>
    <w:rsid w:val="00820AE6"/>
    <w:rsid w:val="00820B2C"/>
    <w:rsid w:val="00820B58"/>
    <w:rsid w:val="00820B79"/>
    <w:rsid w:val="00820BBA"/>
    <w:rsid w:val="00820C37"/>
    <w:rsid w:val="00820D5E"/>
    <w:rsid w:val="00820DC9"/>
    <w:rsid w:val="00820DD7"/>
    <w:rsid w:val="00820DEA"/>
    <w:rsid w:val="00820DFD"/>
    <w:rsid w:val="00820E41"/>
    <w:rsid w:val="00820EA7"/>
    <w:rsid w:val="00820F64"/>
    <w:rsid w:val="00820FC4"/>
    <w:rsid w:val="00820FF3"/>
    <w:rsid w:val="00820FFF"/>
    <w:rsid w:val="0082103E"/>
    <w:rsid w:val="00821040"/>
    <w:rsid w:val="008210BE"/>
    <w:rsid w:val="00821178"/>
    <w:rsid w:val="008211A6"/>
    <w:rsid w:val="008211AF"/>
    <w:rsid w:val="008211BE"/>
    <w:rsid w:val="008211F4"/>
    <w:rsid w:val="00821206"/>
    <w:rsid w:val="008212A0"/>
    <w:rsid w:val="008212D8"/>
    <w:rsid w:val="0082136C"/>
    <w:rsid w:val="008213C6"/>
    <w:rsid w:val="008213EF"/>
    <w:rsid w:val="00821414"/>
    <w:rsid w:val="00821418"/>
    <w:rsid w:val="00821499"/>
    <w:rsid w:val="008214F5"/>
    <w:rsid w:val="00821534"/>
    <w:rsid w:val="0082156C"/>
    <w:rsid w:val="008215E4"/>
    <w:rsid w:val="008215E6"/>
    <w:rsid w:val="00821611"/>
    <w:rsid w:val="0082163F"/>
    <w:rsid w:val="008216CD"/>
    <w:rsid w:val="00821707"/>
    <w:rsid w:val="00821761"/>
    <w:rsid w:val="0082177A"/>
    <w:rsid w:val="00821788"/>
    <w:rsid w:val="00821798"/>
    <w:rsid w:val="00821877"/>
    <w:rsid w:val="008218DD"/>
    <w:rsid w:val="008218FF"/>
    <w:rsid w:val="00821933"/>
    <w:rsid w:val="0082193B"/>
    <w:rsid w:val="00821961"/>
    <w:rsid w:val="008219BE"/>
    <w:rsid w:val="008219E9"/>
    <w:rsid w:val="00821B44"/>
    <w:rsid w:val="00821B5E"/>
    <w:rsid w:val="00821B62"/>
    <w:rsid w:val="00821B8E"/>
    <w:rsid w:val="00821C0B"/>
    <w:rsid w:val="00821C28"/>
    <w:rsid w:val="00821C80"/>
    <w:rsid w:val="00821CA6"/>
    <w:rsid w:val="00821CF5"/>
    <w:rsid w:val="00821D92"/>
    <w:rsid w:val="00821DF9"/>
    <w:rsid w:val="00821E08"/>
    <w:rsid w:val="00821E24"/>
    <w:rsid w:val="00821EA8"/>
    <w:rsid w:val="00821ECB"/>
    <w:rsid w:val="00821F19"/>
    <w:rsid w:val="00821F3B"/>
    <w:rsid w:val="0082205F"/>
    <w:rsid w:val="0082209A"/>
    <w:rsid w:val="0082211B"/>
    <w:rsid w:val="0082217A"/>
    <w:rsid w:val="00822189"/>
    <w:rsid w:val="0082225E"/>
    <w:rsid w:val="00822261"/>
    <w:rsid w:val="00822339"/>
    <w:rsid w:val="008223E0"/>
    <w:rsid w:val="0082244A"/>
    <w:rsid w:val="0082246A"/>
    <w:rsid w:val="008224A2"/>
    <w:rsid w:val="008224C6"/>
    <w:rsid w:val="00822583"/>
    <w:rsid w:val="00822624"/>
    <w:rsid w:val="00822643"/>
    <w:rsid w:val="008226C9"/>
    <w:rsid w:val="00822780"/>
    <w:rsid w:val="00822820"/>
    <w:rsid w:val="00822857"/>
    <w:rsid w:val="0082287A"/>
    <w:rsid w:val="008228D8"/>
    <w:rsid w:val="0082292B"/>
    <w:rsid w:val="0082292D"/>
    <w:rsid w:val="00822999"/>
    <w:rsid w:val="008229E9"/>
    <w:rsid w:val="00822A3F"/>
    <w:rsid w:val="00822A6B"/>
    <w:rsid w:val="00822ADF"/>
    <w:rsid w:val="00822B2B"/>
    <w:rsid w:val="00822B6F"/>
    <w:rsid w:val="00822B7E"/>
    <w:rsid w:val="00822C25"/>
    <w:rsid w:val="00822C3E"/>
    <w:rsid w:val="00822C7F"/>
    <w:rsid w:val="00822CA9"/>
    <w:rsid w:val="00822CD9"/>
    <w:rsid w:val="00822D84"/>
    <w:rsid w:val="00822DB4"/>
    <w:rsid w:val="00822DC7"/>
    <w:rsid w:val="00822DCF"/>
    <w:rsid w:val="00822E2D"/>
    <w:rsid w:val="00822E34"/>
    <w:rsid w:val="00822E92"/>
    <w:rsid w:val="00822E94"/>
    <w:rsid w:val="00822EAC"/>
    <w:rsid w:val="00822EB4"/>
    <w:rsid w:val="00822F41"/>
    <w:rsid w:val="00822F9A"/>
    <w:rsid w:val="00823094"/>
    <w:rsid w:val="008230AF"/>
    <w:rsid w:val="00823188"/>
    <w:rsid w:val="00823280"/>
    <w:rsid w:val="008232A9"/>
    <w:rsid w:val="00823343"/>
    <w:rsid w:val="008233C8"/>
    <w:rsid w:val="008233D7"/>
    <w:rsid w:val="0082346D"/>
    <w:rsid w:val="00823640"/>
    <w:rsid w:val="0082365B"/>
    <w:rsid w:val="00823694"/>
    <w:rsid w:val="008236CD"/>
    <w:rsid w:val="0082377E"/>
    <w:rsid w:val="0082379B"/>
    <w:rsid w:val="008237B6"/>
    <w:rsid w:val="0082386F"/>
    <w:rsid w:val="0082387C"/>
    <w:rsid w:val="008238C6"/>
    <w:rsid w:val="008238E9"/>
    <w:rsid w:val="00823927"/>
    <w:rsid w:val="0082393C"/>
    <w:rsid w:val="00823967"/>
    <w:rsid w:val="0082397E"/>
    <w:rsid w:val="00823A3E"/>
    <w:rsid w:val="00823B1D"/>
    <w:rsid w:val="00823B78"/>
    <w:rsid w:val="00823B7B"/>
    <w:rsid w:val="00823B84"/>
    <w:rsid w:val="00823BDF"/>
    <w:rsid w:val="00823BEE"/>
    <w:rsid w:val="00823D0A"/>
    <w:rsid w:val="00823D54"/>
    <w:rsid w:val="00823D6D"/>
    <w:rsid w:val="00823F61"/>
    <w:rsid w:val="008240B2"/>
    <w:rsid w:val="0082413A"/>
    <w:rsid w:val="008241AF"/>
    <w:rsid w:val="008241EC"/>
    <w:rsid w:val="008241F9"/>
    <w:rsid w:val="0082420F"/>
    <w:rsid w:val="00824215"/>
    <w:rsid w:val="00824223"/>
    <w:rsid w:val="008242B2"/>
    <w:rsid w:val="008242C0"/>
    <w:rsid w:val="008242D7"/>
    <w:rsid w:val="0082431E"/>
    <w:rsid w:val="0082435A"/>
    <w:rsid w:val="0082436F"/>
    <w:rsid w:val="008243BC"/>
    <w:rsid w:val="008245E7"/>
    <w:rsid w:val="00824667"/>
    <w:rsid w:val="0082469C"/>
    <w:rsid w:val="00824751"/>
    <w:rsid w:val="008247DA"/>
    <w:rsid w:val="008247EB"/>
    <w:rsid w:val="00824865"/>
    <w:rsid w:val="0082486D"/>
    <w:rsid w:val="008248AC"/>
    <w:rsid w:val="008248D3"/>
    <w:rsid w:val="008248E4"/>
    <w:rsid w:val="008249EF"/>
    <w:rsid w:val="00824AAF"/>
    <w:rsid w:val="00824ABE"/>
    <w:rsid w:val="00824B37"/>
    <w:rsid w:val="00824BFA"/>
    <w:rsid w:val="00824C09"/>
    <w:rsid w:val="00824C7F"/>
    <w:rsid w:val="00824CB3"/>
    <w:rsid w:val="00824D60"/>
    <w:rsid w:val="00824D6F"/>
    <w:rsid w:val="00824D85"/>
    <w:rsid w:val="00824DF3"/>
    <w:rsid w:val="00824E40"/>
    <w:rsid w:val="00824EF2"/>
    <w:rsid w:val="00824F8D"/>
    <w:rsid w:val="00824FC8"/>
    <w:rsid w:val="00824FD2"/>
    <w:rsid w:val="00825019"/>
    <w:rsid w:val="008250AA"/>
    <w:rsid w:val="00825131"/>
    <w:rsid w:val="0082513F"/>
    <w:rsid w:val="00825186"/>
    <w:rsid w:val="008251DA"/>
    <w:rsid w:val="00825242"/>
    <w:rsid w:val="0082525D"/>
    <w:rsid w:val="00825265"/>
    <w:rsid w:val="008252EE"/>
    <w:rsid w:val="00825390"/>
    <w:rsid w:val="00825396"/>
    <w:rsid w:val="008253B3"/>
    <w:rsid w:val="008253CF"/>
    <w:rsid w:val="008253D3"/>
    <w:rsid w:val="00825411"/>
    <w:rsid w:val="00825431"/>
    <w:rsid w:val="0082545E"/>
    <w:rsid w:val="008254E2"/>
    <w:rsid w:val="008254F8"/>
    <w:rsid w:val="00825551"/>
    <w:rsid w:val="0082555E"/>
    <w:rsid w:val="008256BC"/>
    <w:rsid w:val="008256BE"/>
    <w:rsid w:val="008256C8"/>
    <w:rsid w:val="0082572B"/>
    <w:rsid w:val="008257A3"/>
    <w:rsid w:val="008257BB"/>
    <w:rsid w:val="00825834"/>
    <w:rsid w:val="00825885"/>
    <w:rsid w:val="00825897"/>
    <w:rsid w:val="00825903"/>
    <w:rsid w:val="00825A31"/>
    <w:rsid w:val="00825A4D"/>
    <w:rsid w:val="00825A8C"/>
    <w:rsid w:val="00825AD0"/>
    <w:rsid w:val="00825AEE"/>
    <w:rsid w:val="00825B2D"/>
    <w:rsid w:val="00825B4B"/>
    <w:rsid w:val="00825B5E"/>
    <w:rsid w:val="00825BE4"/>
    <w:rsid w:val="00825CA2"/>
    <w:rsid w:val="00825CD5"/>
    <w:rsid w:val="00825D60"/>
    <w:rsid w:val="00825D61"/>
    <w:rsid w:val="00825DAB"/>
    <w:rsid w:val="00825E0D"/>
    <w:rsid w:val="00825E42"/>
    <w:rsid w:val="00825E9C"/>
    <w:rsid w:val="00825F0C"/>
    <w:rsid w:val="00825F3C"/>
    <w:rsid w:val="00825F79"/>
    <w:rsid w:val="00825FC2"/>
    <w:rsid w:val="00825FE3"/>
    <w:rsid w:val="00826029"/>
    <w:rsid w:val="00826060"/>
    <w:rsid w:val="008260A8"/>
    <w:rsid w:val="008260D9"/>
    <w:rsid w:val="008260EC"/>
    <w:rsid w:val="00826170"/>
    <w:rsid w:val="00826212"/>
    <w:rsid w:val="0082623D"/>
    <w:rsid w:val="0082631A"/>
    <w:rsid w:val="0082632D"/>
    <w:rsid w:val="0082636F"/>
    <w:rsid w:val="008263AB"/>
    <w:rsid w:val="0082641A"/>
    <w:rsid w:val="00826444"/>
    <w:rsid w:val="00826483"/>
    <w:rsid w:val="0082652A"/>
    <w:rsid w:val="00826566"/>
    <w:rsid w:val="008265E4"/>
    <w:rsid w:val="00826666"/>
    <w:rsid w:val="00826667"/>
    <w:rsid w:val="00826689"/>
    <w:rsid w:val="008266B9"/>
    <w:rsid w:val="0082671F"/>
    <w:rsid w:val="00826792"/>
    <w:rsid w:val="008267F9"/>
    <w:rsid w:val="00826813"/>
    <w:rsid w:val="008268BA"/>
    <w:rsid w:val="008268C0"/>
    <w:rsid w:val="0082695E"/>
    <w:rsid w:val="008269B8"/>
    <w:rsid w:val="00826A2F"/>
    <w:rsid w:val="00826AB0"/>
    <w:rsid w:val="00826B0B"/>
    <w:rsid w:val="00826C3B"/>
    <w:rsid w:val="00826C7B"/>
    <w:rsid w:val="00826D58"/>
    <w:rsid w:val="00826D5B"/>
    <w:rsid w:val="00826D69"/>
    <w:rsid w:val="00826DDD"/>
    <w:rsid w:val="00826DE0"/>
    <w:rsid w:val="00826ECB"/>
    <w:rsid w:val="00826F08"/>
    <w:rsid w:val="00826F0B"/>
    <w:rsid w:val="00826F85"/>
    <w:rsid w:val="00826FB6"/>
    <w:rsid w:val="00826FC7"/>
    <w:rsid w:val="00827092"/>
    <w:rsid w:val="00827099"/>
    <w:rsid w:val="00827122"/>
    <w:rsid w:val="008271AA"/>
    <w:rsid w:val="00827247"/>
    <w:rsid w:val="00827274"/>
    <w:rsid w:val="00827289"/>
    <w:rsid w:val="008272CF"/>
    <w:rsid w:val="0082731B"/>
    <w:rsid w:val="00827345"/>
    <w:rsid w:val="008273C9"/>
    <w:rsid w:val="008273DF"/>
    <w:rsid w:val="00827455"/>
    <w:rsid w:val="0082748D"/>
    <w:rsid w:val="008274B1"/>
    <w:rsid w:val="008274CD"/>
    <w:rsid w:val="008274D4"/>
    <w:rsid w:val="0082754F"/>
    <w:rsid w:val="008276A2"/>
    <w:rsid w:val="008276B4"/>
    <w:rsid w:val="0082777B"/>
    <w:rsid w:val="008277AA"/>
    <w:rsid w:val="008277E2"/>
    <w:rsid w:val="008277F4"/>
    <w:rsid w:val="00827846"/>
    <w:rsid w:val="008278FF"/>
    <w:rsid w:val="00827A01"/>
    <w:rsid w:val="00827AD3"/>
    <w:rsid w:val="00827BAF"/>
    <w:rsid w:val="00827C6A"/>
    <w:rsid w:val="00827D33"/>
    <w:rsid w:val="00827D43"/>
    <w:rsid w:val="00827D44"/>
    <w:rsid w:val="00827D5A"/>
    <w:rsid w:val="00827D78"/>
    <w:rsid w:val="00827DAE"/>
    <w:rsid w:val="00827DDC"/>
    <w:rsid w:val="00827E24"/>
    <w:rsid w:val="00827E29"/>
    <w:rsid w:val="00827E49"/>
    <w:rsid w:val="00827E5B"/>
    <w:rsid w:val="00827E64"/>
    <w:rsid w:val="00827EF4"/>
    <w:rsid w:val="008300E7"/>
    <w:rsid w:val="0083025B"/>
    <w:rsid w:val="00830293"/>
    <w:rsid w:val="008302F6"/>
    <w:rsid w:val="00830302"/>
    <w:rsid w:val="00830308"/>
    <w:rsid w:val="008303F1"/>
    <w:rsid w:val="00830422"/>
    <w:rsid w:val="008304AE"/>
    <w:rsid w:val="0083053C"/>
    <w:rsid w:val="00830627"/>
    <w:rsid w:val="0083066E"/>
    <w:rsid w:val="008306BA"/>
    <w:rsid w:val="008306CB"/>
    <w:rsid w:val="008306EE"/>
    <w:rsid w:val="008306FD"/>
    <w:rsid w:val="0083074E"/>
    <w:rsid w:val="008307BA"/>
    <w:rsid w:val="00830826"/>
    <w:rsid w:val="00830849"/>
    <w:rsid w:val="00830957"/>
    <w:rsid w:val="00830968"/>
    <w:rsid w:val="008309F9"/>
    <w:rsid w:val="00830A5D"/>
    <w:rsid w:val="00830A60"/>
    <w:rsid w:val="00830B4C"/>
    <w:rsid w:val="00830B4E"/>
    <w:rsid w:val="00830B75"/>
    <w:rsid w:val="00830C46"/>
    <w:rsid w:val="00830CA0"/>
    <w:rsid w:val="00830D75"/>
    <w:rsid w:val="00830DCB"/>
    <w:rsid w:val="00830E36"/>
    <w:rsid w:val="00830E41"/>
    <w:rsid w:val="00830E64"/>
    <w:rsid w:val="00830E81"/>
    <w:rsid w:val="00830F24"/>
    <w:rsid w:val="00831009"/>
    <w:rsid w:val="0083105B"/>
    <w:rsid w:val="008310A5"/>
    <w:rsid w:val="0083119A"/>
    <w:rsid w:val="008311CA"/>
    <w:rsid w:val="008311D2"/>
    <w:rsid w:val="00831230"/>
    <w:rsid w:val="008312E2"/>
    <w:rsid w:val="008312E6"/>
    <w:rsid w:val="0083135F"/>
    <w:rsid w:val="00831381"/>
    <w:rsid w:val="008313A2"/>
    <w:rsid w:val="00831432"/>
    <w:rsid w:val="008314C9"/>
    <w:rsid w:val="008314FA"/>
    <w:rsid w:val="00831550"/>
    <w:rsid w:val="0083158A"/>
    <w:rsid w:val="0083159A"/>
    <w:rsid w:val="008315E7"/>
    <w:rsid w:val="0083163F"/>
    <w:rsid w:val="0083169D"/>
    <w:rsid w:val="008317D1"/>
    <w:rsid w:val="008317F2"/>
    <w:rsid w:val="00831807"/>
    <w:rsid w:val="0083181A"/>
    <w:rsid w:val="0083184D"/>
    <w:rsid w:val="008319AF"/>
    <w:rsid w:val="00831AC8"/>
    <w:rsid w:val="00831ADE"/>
    <w:rsid w:val="00831AEE"/>
    <w:rsid w:val="00831B52"/>
    <w:rsid w:val="00831B66"/>
    <w:rsid w:val="00831BB5"/>
    <w:rsid w:val="00831BF5"/>
    <w:rsid w:val="00831C31"/>
    <w:rsid w:val="00831C50"/>
    <w:rsid w:val="00831C79"/>
    <w:rsid w:val="00831C94"/>
    <w:rsid w:val="00831CA2"/>
    <w:rsid w:val="00831CB7"/>
    <w:rsid w:val="00831CE0"/>
    <w:rsid w:val="00831D39"/>
    <w:rsid w:val="00831DBA"/>
    <w:rsid w:val="00831E4C"/>
    <w:rsid w:val="00831E6D"/>
    <w:rsid w:val="00831F01"/>
    <w:rsid w:val="00831F52"/>
    <w:rsid w:val="00831F6A"/>
    <w:rsid w:val="0083204C"/>
    <w:rsid w:val="00832070"/>
    <w:rsid w:val="00832097"/>
    <w:rsid w:val="008320D9"/>
    <w:rsid w:val="008321A2"/>
    <w:rsid w:val="008321C2"/>
    <w:rsid w:val="0083221C"/>
    <w:rsid w:val="0083242B"/>
    <w:rsid w:val="0083246F"/>
    <w:rsid w:val="00832609"/>
    <w:rsid w:val="00832694"/>
    <w:rsid w:val="0083277D"/>
    <w:rsid w:val="00832797"/>
    <w:rsid w:val="008327C3"/>
    <w:rsid w:val="00832838"/>
    <w:rsid w:val="0083284F"/>
    <w:rsid w:val="00832871"/>
    <w:rsid w:val="0083290C"/>
    <w:rsid w:val="00832913"/>
    <w:rsid w:val="0083293C"/>
    <w:rsid w:val="00832A0D"/>
    <w:rsid w:val="00832AA7"/>
    <w:rsid w:val="00832B0B"/>
    <w:rsid w:val="00832C47"/>
    <w:rsid w:val="00832C65"/>
    <w:rsid w:val="00832CCC"/>
    <w:rsid w:val="00832CE1"/>
    <w:rsid w:val="00832D25"/>
    <w:rsid w:val="00832D70"/>
    <w:rsid w:val="00832DDB"/>
    <w:rsid w:val="00832E1A"/>
    <w:rsid w:val="00832E9E"/>
    <w:rsid w:val="00832F2F"/>
    <w:rsid w:val="00832F57"/>
    <w:rsid w:val="00832FCA"/>
    <w:rsid w:val="0083307B"/>
    <w:rsid w:val="008330B0"/>
    <w:rsid w:val="008330BB"/>
    <w:rsid w:val="008330CF"/>
    <w:rsid w:val="008330DB"/>
    <w:rsid w:val="008330FB"/>
    <w:rsid w:val="008330FC"/>
    <w:rsid w:val="00833173"/>
    <w:rsid w:val="00833185"/>
    <w:rsid w:val="008331C7"/>
    <w:rsid w:val="0083323C"/>
    <w:rsid w:val="00833255"/>
    <w:rsid w:val="0083326D"/>
    <w:rsid w:val="008332DA"/>
    <w:rsid w:val="0083331D"/>
    <w:rsid w:val="00833339"/>
    <w:rsid w:val="00833351"/>
    <w:rsid w:val="0083337A"/>
    <w:rsid w:val="008334A7"/>
    <w:rsid w:val="00833597"/>
    <w:rsid w:val="00833631"/>
    <w:rsid w:val="008336C0"/>
    <w:rsid w:val="00833719"/>
    <w:rsid w:val="00833734"/>
    <w:rsid w:val="00833777"/>
    <w:rsid w:val="008337A8"/>
    <w:rsid w:val="008337B4"/>
    <w:rsid w:val="008337C1"/>
    <w:rsid w:val="00833851"/>
    <w:rsid w:val="008338E6"/>
    <w:rsid w:val="00833985"/>
    <w:rsid w:val="00833A0D"/>
    <w:rsid w:val="00833A5B"/>
    <w:rsid w:val="00833A88"/>
    <w:rsid w:val="00833A90"/>
    <w:rsid w:val="00833A9A"/>
    <w:rsid w:val="00833AD6"/>
    <w:rsid w:val="00833C45"/>
    <w:rsid w:val="00833C86"/>
    <w:rsid w:val="00833CA7"/>
    <w:rsid w:val="00833CBC"/>
    <w:rsid w:val="00833CC2"/>
    <w:rsid w:val="00833CD6"/>
    <w:rsid w:val="00833CD7"/>
    <w:rsid w:val="00833D2E"/>
    <w:rsid w:val="00833D45"/>
    <w:rsid w:val="00833D53"/>
    <w:rsid w:val="00833D6E"/>
    <w:rsid w:val="00833D75"/>
    <w:rsid w:val="00833D93"/>
    <w:rsid w:val="00833DCE"/>
    <w:rsid w:val="00833EA9"/>
    <w:rsid w:val="00833F3F"/>
    <w:rsid w:val="00833F61"/>
    <w:rsid w:val="00833F8E"/>
    <w:rsid w:val="00833FE7"/>
    <w:rsid w:val="00834000"/>
    <w:rsid w:val="00834003"/>
    <w:rsid w:val="0083406B"/>
    <w:rsid w:val="0083408E"/>
    <w:rsid w:val="0083409C"/>
    <w:rsid w:val="008340A7"/>
    <w:rsid w:val="008340F6"/>
    <w:rsid w:val="0083410A"/>
    <w:rsid w:val="008341AC"/>
    <w:rsid w:val="00834228"/>
    <w:rsid w:val="0083428A"/>
    <w:rsid w:val="008342D5"/>
    <w:rsid w:val="008342E2"/>
    <w:rsid w:val="0083430A"/>
    <w:rsid w:val="008343C5"/>
    <w:rsid w:val="008343D4"/>
    <w:rsid w:val="008343E1"/>
    <w:rsid w:val="00834461"/>
    <w:rsid w:val="008344CC"/>
    <w:rsid w:val="00834555"/>
    <w:rsid w:val="008345C1"/>
    <w:rsid w:val="008345EB"/>
    <w:rsid w:val="00834665"/>
    <w:rsid w:val="0083469A"/>
    <w:rsid w:val="008346D9"/>
    <w:rsid w:val="008347A2"/>
    <w:rsid w:val="008347B9"/>
    <w:rsid w:val="008347E7"/>
    <w:rsid w:val="0083483F"/>
    <w:rsid w:val="00834852"/>
    <w:rsid w:val="00834871"/>
    <w:rsid w:val="0083488C"/>
    <w:rsid w:val="008348D5"/>
    <w:rsid w:val="008349FC"/>
    <w:rsid w:val="00834AA0"/>
    <w:rsid w:val="00834B5A"/>
    <w:rsid w:val="00834B7C"/>
    <w:rsid w:val="00834BFA"/>
    <w:rsid w:val="00834C3E"/>
    <w:rsid w:val="00834C58"/>
    <w:rsid w:val="00834C6B"/>
    <w:rsid w:val="00834C87"/>
    <w:rsid w:val="00834CDB"/>
    <w:rsid w:val="00834CF2"/>
    <w:rsid w:val="00834CFD"/>
    <w:rsid w:val="00834D14"/>
    <w:rsid w:val="00834D37"/>
    <w:rsid w:val="00834D8E"/>
    <w:rsid w:val="00834E8B"/>
    <w:rsid w:val="00834F30"/>
    <w:rsid w:val="00834F83"/>
    <w:rsid w:val="00834FEE"/>
    <w:rsid w:val="00835044"/>
    <w:rsid w:val="00835055"/>
    <w:rsid w:val="008350DF"/>
    <w:rsid w:val="00835100"/>
    <w:rsid w:val="00835139"/>
    <w:rsid w:val="008351B4"/>
    <w:rsid w:val="008351E0"/>
    <w:rsid w:val="008351E5"/>
    <w:rsid w:val="00835297"/>
    <w:rsid w:val="0083529D"/>
    <w:rsid w:val="008352AA"/>
    <w:rsid w:val="00835339"/>
    <w:rsid w:val="0083533E"/>
    <w:rsid w:val="00835386"/>
    <w:rsid w:val="008353AC"/>
    <w:rsid w:val="00835434"/>
    <w:rsid w:val="008354EE"/>
    <w:rsid w:val="0083556E"/>
    <w:rsid w:val="0083559A"/>
    <w:rsid w:val="00835612"/>
    <w:rsid w:val="0083565B"/>
    <w:rsid w:val="0083568F"/>
    <w:rsid w:val="00835768"/>
    <w:rsid w:val="00835797"/>
    <w:rsid w:val="0083582F"/>
    <w:rsid w:val="00835832"/>
    <w:rsid w:val="0083587D"/>
    <w:rsid w:val="008358AB"/>
    <w:rsid w:val="008358D0"/>
    <w:rsid w:val="008358D5"/>
    <w:rsid w:val="0083591C"/>
    <w:rsid w:val="0083594F"/>
    <w:rsid w:val="00835982"/>
    <w:rsid w:val="008359A8"/>
    <w:rsid w:val="00835A87"/>
    <w:rsid w:val="00835B40"/>
    <w:rsid w:val="00835BA9"/>
    <w:rsid w:val="00835BB7"/>
    <w:rsid w:val="00835BC5"/>
    <w:rsid w:val="00835BDA"/>
    <w:rsid w:val="00835CD5"/>
    <w:rsid w:val="00835D0F"/>
    <w:rsid w:val="00835D1F"/>
    <w:rsid w:val="00835EAB"/>
    <w:rsid w:val="00835EC2"/>
    <w:rsid w:val="00835EEC"/>
    <w:rsid w:val="00835F17"/>
    <w:rsid w:val="00835F76"/>
    <w:rsid w:val="00835F80"/>
    <w:rsid w:val="00835FA8"/>
    <w:rsid w:val="0083601E"/>
    <w:rsid w:val="008360F4"/>
    <w:rsid w:val="0083613D"/>
    <w:rsid w:val="008361AD"/>
    <w:rsid w:val="008361E5"/>
    <w:rsid w:val="00836219"/>
    <w:rsid w:val="00836295"/>
    <w:rsid w:val="008362BA"/>
    <w:rsid w:val="008362DF"/>
    <w:rsid w:val="00836360"/>
    <w:rsid w:val="0083636D"/>
    <w:rsid w:val="0083638F"/>
    <w:rsid w:val="0083639A"/>
    <w:rsid w:val="008363C7"/>
    <w:rsid w:val="008363F4"/>
    <w:rsid w:val="00836425"/>
    <w:rsid w:val="008364C1"/>
    <w:rsid w:val="00836577"/>
    <w:rsid w:val="0083658E"/>
    <w:rsid w:val="008365BD"/>
    <w:rsid w:val="008365C4"/>
    <w:rsid w:val="008365FC"/>
    <w:rsid w:val="00836689"/>
    <w:rsid w:val="008366BC"/>
    <w:rsid w:val="00836714"/>
    <w:rsid w:val="00836727"/>
    <w:rsid w:val="00836784"/>
    <w:rsid w:val="0083681F"/>
    <w:rsid w:val="00836905"/>
    <w:rsid w:val="008369A6"/>
    <w:rsid w:val="008369B4"/>
    <w:rsid w:val="008369CC"/>
    <w:rsid w:val="00836A4F"/>
    <w:rsid w:val="00836A72"/>
    <w:rsid w:val="00836AD4"/>
    <w:rsid w:val="00836ADE"/>
    <w:rsid w:val="00836AFD"/>
    <w:rsid w:val="00836B24"/>
    <w:rsid w:val="00836C19"/>
    <w:rsid w:val="00836C53"/>
    <w:rsid w:val="00836C55"/>
    <w:rsid w:val="00836C8B"/>
    <w:rsid w:val="00836CD4"/>
    <w:rsid w:val="00836D3C"/>
    <w:rsid w:val="00836D70"/>
    <w:rsid w:val="00836D73"/>
    <w:rsid w:val="00836D8A"/>
    <w:rsid w:val="00836DC8"/>
    <w:rsid w:val="00836DF5"/>
    <w:rsid w:val="00836EB7"/>
    <w:rsid w:val="00836EE2"/>
    <w:rsid w:val="00836F3D"/>
    <w:rsid w:val="00836F8F"/>
    <w:rsid w:val="0083700A"/>
    <w:rsid w:val="008370BB"/>
    <w:rsid w:val="008370E2"/>
    <w:rsid w:val="00837137"/>
    <w:rsid w:val="00837175"/>
    <w:rsid w:val="00837193"/>
    <w:rsid w:val="00837197"/>
    <w:rsid w:val="008371CE"/>
    <w:rsid w:val="008371DD"/>
    <w:rsid w:val="00837228"/>
    <w:rsid w:val="00837257"/>
    <w:rsid w:val="0083729A"/>
    <w:rsid w:val="008372C7"/>
    <w:rsid w:val="008372CA"/>
    <w:rsid w:val="00837423"/>
    <w:rsid w:val="00837467"/>
    <w:rsid w:val="008374EF"/>
    <w:rsid w:val="0083750F"/>
    <w:rsid w:val="0083755D"/>
    <w:rsid w:val="008375B1"/>
    <w:rsid w:val="008375C4"/>
    <w:rsid w:val="008375D7"/>
    <w:rsid w:val="008375EA"/>
    <w:rsid w:val="0083760C"/>
    <w:rsid w:val="00837629"/>
    <w:rsid w:val="008376F1"/>
    <w:rsid w:val="008377BC"/>
    <w:rsid w:val="008377CB"/>
    <w:rsid w:val="008377D6"/>
    <w:rsid w:val="00837808"/>
    <w:rsid w:val="00837813"/>
    <w:rsid w:val="0083786E"/>
    <w:rsid w:val="008378AD"/>
    <w:rsid w:val="008378F1"/>
    <w:rsid w:val="00837926"/>
    <w:rsid w:val="008379AF"/>
    <w:rsid w:val="008379EC"/>
    <w:rsid w:val="00837A37"/>
    <w:rsid w:val="00837A73"/>
    <w:rsid w:val="00837AC3"/>
    <w:rsid w:val="00837AD8"/>
    <w:rsid w:val="00837B21"/>
    <w:rsid w:val="00837B8D"/>
    <w:rsid w:val="00837BBD"/>
    <w:rsid w:val="00837BC3"/>
    <w:rsid w:val="00837BFE"/>
    <w:rsid w:val="00837C53"/>
    <w:rsid w:val="00837D12"/>
    <w:rsid w:val="00837D61"/>
    <w:rsid w:val="00837D91"/>
    <w:rsid w:val="00837D99"/>
    <w:rsid w:val="00837DA6"/>
    <w:rsid w:val="00837DB9"/>
    <w:rsid w:val="00837E31"/>
    <w:rsid w:val="00837E54"/>
    <w:rsid w:val="00837E7E"/>
    <w:rsid w:val="00837ECC"/>
    <w:rsid w:val="00837EE7"/>
    <w:rsid w:val="00837F15"/>
    <w:rsid w:val="00837F69"/>
    <w:rsid w:val="00837F95"/>
    <w:rsid w:val="00840065"/>
    <w:rsid w:val="0084009C"/>
    <w:rsid w:val="00840188"/>
    <w:rsid w:val="008401D6"/>
    <w:rsid w:val="008401F0"/>
    <w:rsid w:val="008401F8"/>
    <w:rsid w:val="008401F9"/>
    <w:rsid w:val="0084024D"/>
    <w:rsid w:val="0084026C"/>
    <w:rsid w:val="008402E9"/>
    <w:rsid w:val="00840326"/>
    <w:rsid w:val="0084034C"/>
    <w:rsid w:val="00840364"/>
    <w:rsid w:val="008404F3"/>
    <w:rsid w:val="00840542"/>
    <w:rsid w:val="00840584"/>
    <w:rsid w:val="008405B7"/>
    <w:rsid w:val="008405D6"/>
    <w:rsid w:val="0084061A"/>
    <w:rsid w:val="00840693"/>
    <w:rsid w:val="008407C8"/>
    <w:rsid w:val="008408A5"/>
    <w:rsid w:val="00840905"/>
    <w:rsid w:val="00840930"/>
    <w:rsid w:val="00840964"/>
    <w:rsid w:val="00840987"/>
    <w:rsid w:val="00840996"/>
    <w:rsid w:val="008409E6"/>
    <w:rsid w:val="00840A00"/>
    <w:rsid w:val="00840A0D"/>
    <w:rsid w:val="00840A1A"/>
    <w:rsid w:val="00840A34"/>
    <w:rsid w:val="00840B4A"/>
    <w:rsid w:val="00840B55"/>
    <w:rsid w:val="00840C41"/>
    <w:rsid w:val="00840C59"/>
    <w:rsid w:val="00840C6E"/>
    <w:rsid w:val="00840C83"/>
    <w:rsid w:val="00840CC4"/>
    <w:rsid w:val="00840CC9"/>
    <w:rsid w:val="00840DAC"/>
    <w:rsid w:val="00840E8D"/>
    <w:rsid w:val="00840EA3"/>
    <w:rsid w:val="00840F0E"/>
    <w:rsid w:val="00840F39"/>
    <w:rsid w:val="00840F43"/>
    <w:rsid w:val="00840F54"/>
    <w:rsid w:val="00841013"/>
    <w:rsid w:val="00841040"/>
    <w:rsid w:val="0084104E"/>
    <w:rsid w:val="008410C0"/>
    <w:rsid w:val="00841112"/>
    <w:rsid w:val="00841141"/>
    <w:rsid w:val="008411F9"/>
    <w:rsid w:val="00841297"/>
    <w:rsid w:val="008412FF"/>
    <w:rsid w:val="00841350"/>
    <w:rsid w:val="0084138D"/>
    <w:rsid w:val="008413D1"/>
    <w:rsid w:val="008413D5"/>
    <w:rsid w:val="00841411"/>
    <w:rsid w:val="00841438"/>
    <w:rsid w:val="00841478"/>
    <w:rsid w:val="008414A0"/>
    <w:rsid w:val="008414BD"/>
    <w:rsid w:val="008415AC"/>
    <w:rsid w:val="008415BC"/>
    <w:rsid w:val="0084173A"/>
    <w:rsid w:val="00841785"/>
    <w:rsid w:val="008418D4"/>
    <w:rsid w:val="00841994"/>
    <w:rsid w:val="00841A0C"/>
    <w:rsid w:val="00841A68"/>
    <w:rsid w:val="00841AA0"/>
    <w:rsid w:val="00841ACF"/>
    <w:rsid w:val="00841AE2"/>
    <w:rsid w:val="00841B06"/>
    <w:rsid w:val="00841BCE"/>
    <w:rsid w:val="00841C98"/>
    <w:rsid w:val="00841DFA"/>
    <w:rsid w:val="00841E84"/>
    <w:rsid w:val="00841E88"/>
    <w:rsid w:val="00841EFE"/>
    <w:rsid w:val="00841F3C"/>
    <w:rsid w:val="00841F60"/>
    <w:rsid w:val="00841F9E"/>
    <w:rsid w:val="00841FB1"/>
    <w:rsid w:val="00841FDC"/>
    <w:rsid w:val="0084202A"/>
    <w:rsid w:val="00842048"/>
    <w:rsid w:val="008420A0"/>
    <w:rsid w:val="008421D6"/>
    <w:rsid w:val="008421EC"/>
    <w:rsid w:val="0084221B"/>
    <w:rsid w:val="00842299"/>
    <w:rsid w:val="008422D2"/>
    <w:rsid w:val="008422E8"/>
    <w:rsid w:val="0084233B"/>
    <w:rsid w:val="008423BC"/>
    <w:rsid w:val="008423CF"/>
    <w:rsid w:val="00842487"/>
    <w:rsid w:val="008424B2"/>
    <w:rsid w:val="008424DA"/>
    <w:rsid w:val="008426CB"/>
    <w:rsid w:val="00842727"/>
    <w:rsid w:val="0084274B"/>
    <w:rsid w:val="0084274D"/>
    <w:rsid w:val="008427A8"/>
    <w:rsid w:val="008427B3"/>
    <w:rsid w:val="008427D3"/>
    <w:rsid w:val="00842804"/>
    <w:rsid w:val="008428E9"/>
    <w:rsid w:val="008428F9"/>
    <w:rsid w:val="00842929"/>
    <w:rsid w:val="00842934"/>
    <w:rsid w:val="00842A30"/>
    <w:rsid w:val="00842A72"/>
    <w:rsid w:val="00842A99"/>
    <w:rsid w:val="00842AB4"/>
    <w:rsid w:val="00842B1F"/>
    <w:rsid w:val="00842C17"/>
    <w:rsid w:val="00842C1E"/>
    <w:rsid w:val="00842C49"/>
    <w:rsid w:val="00842C4C"/>
    <w:rsid w:val="00842C53"/>
    <w:rsid w:val="00842CDB"/>
    <w:rsid w:val="00842D08"/>
    <w:rsid w:val="00842D32"/>
    <w:rsid w:val="00842DAA"/>
    <w:rsid w:val="00842DD4"/>
    <w:rsid w:val="00842DF9"/>
    <w:rsid w:val="00842E03"/>
    <w:rsid w:val="00842E67"/>
    <w:rsid w:val="00843009"/>
    <w:rsid w:val="00843024"/>
    <w:rsid w:val="0084305D"/>
    <w:rsid w:val="00843087"/>
    <w:rsid w:val="00843089"/>
    <w:rsid w:val="008430DD"/>
    <w:rsid w:val="00843112"/>
    <w:rsid w:val="00843119"/>
    <w:rsid w:val="00843172"/>
    <w:rsid w:val="0084317C"/>
    <w:rsid w:val="0084319B"/>
    <w:rsid w:val="00843205"/>
    <w:rsid w:val="00843278"/>
    <w:rsid w:val="008432C2"/>
    <w:rsid w:val="008432EE"/>
    <w:rsid w:val="00843364"/>
    <w:rsid w:val="008433E7"/>
    <w:rsid w:val="0084340D"/>
    <w:rsid w:val="00843424"/>
    <w:rsid w:val="00843496"/>
    <w:rsid w:val="008434D8"/>
    <w:rsid w:val="008434DE"/>
    <w:rsid w:val="00843525"/>
    <w:rsid w:val="00843577"/>
    <w:rsid w:val="00843640"/>
    <w:rsid w:val="0084364E"/>
    <w:rsid w:val="0084367C"/>
    <w:rsid w:val="00843828"/>
    <w:rsid w:val="00843830"/>
    <w:rsid w:val="0084390B"/>
    <w:rsid w:val="00843951"/>
    <w:rsid w:val="00843A14"/>
    <w:rsid w:val="00843AA8"/>
    <w:rsid w:val="00843AC8"/>
    <w:rsid w:val="00843ACF"/>
    <w:rsid w:val="00843AEB"/>
    <w:rsid w:val="00843B35"/>
    <w:rsid w:val="00843B46"/>
    <w:rsid w:val="00843B84"/>
    <w:rsid w:val="00843CB2"/>
    <w:rsid w:val="00843CF1"/>
    <w:rsid w:val="00843D14"/>
    <w:rsid w:val="00843D1D"/>
    <w:rsid w:val="00843DA3"/>
    <w:rsid w:val="00843EC2"/>
    <w:rsid w:val="00843F12"/>
    <w:rsid w:val="00843F81"/>
    <w:rsid w:val="0084403D"/>
    <w:rsid w:val="00844076"/>
    <w:rsid w:val="008440C3"/>
    <w:rsid w:val="0084411B"/>
    <w:rsid w:val="00844179"/>
    <w:rsid w:val="0084418F"/>
    <w:rsid w:val="0084420A"/>
    <w:rsid w:val="0084424C"/>
    <w:rsid w:val="008442BD"/>
    <w:rsid w:val="00844313"/>
    <w:rsid w:val="0084432E"/>
    <w:rsid w:val="0084439B"/>
    <w:rsid w:val="008443CA"/>
    <w:rsid w:val="008443DA"/>
    <w:rsid w:val="00844406"/>
    <w:rsid w:val="008444B3"/>
    <w:rsid w:val="008444E1"/>
    <w:rsid w:val="008444FF"/>
    <w:rsid w:val="0084451E"/>
    <w:rsid w:val="00844539"/>
    <w:rsid w:val="0084453C"/>
    <w:rsid w:val="0084453F"/>
    <w:rsid w:val="00844609"/>
    <w:rsid w:val="00844611"/>
    <w:rsid w:val="00844676"/>
    <w:rsid w:val="0084467A"/>
    <w:rsid w:val="00844694"/>
    <w:rsid w:val="008446D2"/>
    <w:rsid w:val="008446F5"/>
    <w:rsid w:val="00844739"/>
    <w:rsid w:val="008448C1"/>
    <w:rsid w:val="008448EB"/>
    <w:rsid w:val="0084490F"/>
    <w:rsid w:val="00844948"/>
    <w:rsid w:val="008449AB"/>
    <w:rsid w:val="008449EC"/>
    <w:rsid w:val="00844A20"/>
    <w:rsid w:val="00844A2C"/>
    <w:rsid w:val="00844AD8"/>
    <w:rsid w:val="00844AEE"/>
    <w:rsid w:val="00844AFA"/>
    <w:rsid w:val="00844B16"/>
    <w:rsid w:val="00844B9D"/>
    <w:rsid w:val="00844BC0"/>
    <w:rsid w:val="00844BCD"/>
    <w:rsid w:val="00844BD9"/>
    <w:rsid w:val="00844C40"/>
    <w:rsid w:val="00844C6C"/>
    <w:rsid w:val="00844D7A"/>
    <w:rsid w:val="00844E3C"/>
    <w:rsid w:val="00844EB8"/>
    <w:rsid w:val="00844EDA"/>
    <w:rsid w:val="00844F1A"/>
    <w:rsid w:val="00844F32"/>
    <w:rsid w:val="00844F40"/>
    <w:rsid w:val="00844F83"/>
    <w:rsid w:val="00844FA0"/>
    <w:rsid w:val="00844FA1"/>
    <w:rsid w:val="00844FB3"/>
    <w:rsid w:val="00844FE2"/>
    <w:rsid w:val="00844FE7"/>
    <w:rsid w:val="00845039"/>
    <w:rsid w:val="008450B6"/>
    <w:rsid w:val="008450DE"/>
    <w:rsid w:val="008450EB"/>
    <w:rsid w:val="008450FF"/>
    <w:rsid w:val="00845132"/>
    <w:rsid w:val="00845133"/>
    <w:rsid w:val="00845179"/>
    <w:rsid w:val="00845198"/>
    <w:rsid w:val="008451C8"/>
    <w:rsid w:val="0084521E"/>
    <w:rsid w:val="0084538A"/>
    <w:rsid w:val="00845399"/>
    <w:rsid w:val="0084545A"/>
    <w:rsid w:val="00845507"/>
    <w:rsid w:val="00845537"/>
    <w:rsid w:val="00845555"/>
    <w:rsid w:val="0084567C"/>
    <w:rsid w:val="008456D8"/>
    <w:rsid w:val="00845707"/>
    <w:rsid w:val="0084570F"/>
    <w:rsid w:val="00845722"/>
    <w:rsid w:val="00845789"/>
    <w:rsid w:val="008457AF"/>
    <w:rsid w:val="00845820"/>
    <w:rsid w:val="00845829"/>
    <w:rsid w:val="00845997"/>
    <w:rsid w:val="00845A2C"/>
    <w:rsid w:val="00845A38"/>
    <w:rsid w:val="00845A74"/>
    <w:rsid w:val="00845A99"/>
    <w:rsid w:val="00845A9A"/>
    <w:rsid w:val="00845B6E"/>
    <w:rsid w:val="00845B90"/>
    <w:rsid w:val="00845C66"/>
    <w:rsid w:val="00845D3C"/>
    <w:rsid w:val="00845D53"/>
    <w:rsid w:val="00845D8D"/>
    <w:rsid w:val="00845D99"/>
    <w:rsid w:val="00845DCB"/>
    <w:rsid w:val="00845DFC"/>
    <w:rsid w:val="00845E07"/>
    <w:rsid w:val="00845E6D"/>
    <w:rsid w:val="00845EA5"/>
    <w:rsid w:val="00845EBC"/>
    <w:rsid w:val="00845F26"/>
    <w:rsid w:val="00845F56"/>
    <w:rsid w:val="00845F57"/>
    <w:rsid w:val="00845FC1"/>
    <w:rsid w:val="00845FDD"/>
    <w:rsid w:val="0084603D"/>
    <w:rsid w:val="0084607C"/>
    <w:rsid w:val="00846091"/>
    <w:rsid w:val="0084609D"/>
    <w:rsid w:val="008460B9"/>
    <w:rsid w:val="008460DC"/>
    <w:rsid w:val="00846129"/>
    <w:rsid w:val="0084619D"/>
    <w:rsid w:val="00846240"/>
    <w:rsid w:val="00846248"/>
    <w:rsid w:val="008462C1"/>
    <w:rsid w:val="0084631A"/>
    <w:rsid w:val="008463CE"/>
    <w:rsid w:val="008463DB"/>
    <w:rsid w:val="008464E6"/>
    <w:rsid w:val="00846502"/>
    <w:rsid w:val="0084650D"/>
    <w:rsid w:val="00846590"/>
    <w:rsid w:val="00846621"/>
    <w:rsid w:val="0084663F"/>
    <w:rsid w:val="008466A0"/>
    <w:rsid w:val="0084670C"/>
    <w:rsid w:val="00846725"/>
    <w:rsid w:val="00846783"/>
    <w:rsid w:val="00846842"/>
    <w:rsid w:val="00846846"/>
    <w:rsid w:val="008468B9"/>
    <w:rsid w:val="0084697B"/>
    <w:rsid w:val="0084698D"/>
    <w:rsid w:val="00846999"/>
    <w:rsid w:val="008469C0"/>
    <w:rsid w:val="008469C2"/>
    <w:rsid w:val="008469CF"/>
    <w:rsid w:val="008469D4"/>
    <w:rsid w:val="00846A1D"/>
    <w:rsid w:val="00846A34"/>
    <w:rsid w:val="00846ADC"/>
    <w:rsid w:val="00846C5A"/>
    <w:rsid w:val="00846CC7"/>
    <w:rsid w:val="00846CDE"/>
    <w:rsid w:val="00846D10"/>
    <w:rsid w:val="00846D2D"/>
    <w:rsid w:val="00846D6A"/>
    <w:rsid w:val="00846DFA"/>
    <w:rsid w:val="00846E13"/>
    <w:rsid w:val="00846E76"/>
    <w:rsid w:val="00846EC3"/>
    <w:rsid w:val="00846EF8"/>
    <w:rsid w:val="00846F20"/>
    <w:rsid w:val="00846F72"/>
    <w:rsid w:val="00846FA3"/>
    <w:rsid w:val="00846FCE"/>
    <w:rsid w:val="00846FF0"/>
    <w:rsid w:val="00847009"/>
    <w:rsid w:val="0084700E"/>
    <w:rsid w:val="0084701B"/>
    <w:rsid w:val="00847049"/>
    <w:rsid w:val="00847058"/>
    <w:rsid w:val="008470BD"/>
    <w:rsid w:val="0084717E"/>
    <w:rsid w:val="008471BC"/>
    <w:rsid w:val="008471FD"/>
    <w:rsid w:val="00847211"/>
    <w:rsid w:val="0084726E"/>
    <w:rsid w:val="00847305"/>
    <w:rsid w:val="00847347"/>
    <w:rsid w:val="0084738E"/>
    <w:rsid w:val="008474AA"/>
    <w:rsid w:val="008474C0"/>
    <w:rsid w:val="008474E2"/>
    <w:rsid w:val="00847505"/>
    <w:rsid w:val="00847578"/>
    <w:rsid w:val="008475D4"/>
    <w:rsid w:val="008475F6"/>
    <w:rsid w:val="0084767C"/>
    <w:rsid w:val="008476E7"/>
    <w:rsid w:val="00847742"/>
    <w:rsid w:val="008477DB"/>
    <w:rsid w:val="00847825"/>
    <w:rsid w:val="00847833"/>
    <w:rsid w:val="00847879"/>
    <w:rsid w:val="008478CE"/>
    <w:rsid w:val="00847949"/>
    <w:rsid w:val="00847A30"/>
    <w:rsid w:val="00847A45"/>
    <w:rsid w:val="00847A6E"/>
    <w:rsid w:val="00847B4F"/>
    <w:rsid w:val="00847C53"/>
    <w:rsid w:val="00847CD5"/>
    <w:rsid w:val="00847D31"/>
    <w:rsid w:val="00847D59"/>
    <w:rsid w:val="00847D65"/>
    <w:rsid w:val="00847E0B"/>
    <w:rsid w:val="00847E1A"/>
    <w:rsid w:val="00847E55"/>
    <w:rsid w:val="00847E68"/>
    <w:rsid w:val="00847F73"/>
    <w:rsid w:val="008491CC"/>
    <w:rsid w:val="00850044"/>
    <w:rsid w:val="00850074"/>
    <w:rsid w:val="008500A5"/>
    <w:rsid w:val="008500DB"/>
    <w:rsid w:val="008500F1"/>
    <w:rsid w:val="0085010F"/>
    <w:rsid w:val="00850150"/>
    <w:rsid w:val="0085015A"/>
    <w:rsid w:val="0085015D"/>
    <w:rsid w:val="00850164"/>
    <w:rsid w:val="00850178"/>
    <w:rsid w:val="0085017A"/>
    <w:rsid w:val="0085019B"/>
    <w:rsid w:val="00850246"/>
    <w:rsid w:val="00850284"/>
    <w:rsid w:val="0085028C"/>
    <w:rsid w:val="0085033C"/>
    <w:rsid w:val="0085039B"/>
    <w:rsid w:val="00850492"/>
    <w:rsid w:val="00850503"/>
    <w:rsid w:val="00850513"/>
    <w:rsid w:val="0085052D"/>
    <w:rsid w:val="00850553"/>
    <w:rsid w:val="00850564"/>
    <w:rsid w:val="008505BD"/>
    <w:rsid w:val="008505D2"/>
    <w:rsid w:val="008505FE"/>
    <w:rsid w:val="0085060A"/>
    <w:rsid w:val="00850614"/>
    <w:rsid w:val="0085071F"/>
    <w:rsid w:val="00850723"/>
    <w:rsid w:val="00850761"/>
    <w:rsid w:val="008507BF"/>
    <w:rsid w:val="008507CC"/>
    <w:rsid w:val="008507DB"/>
    <w:rsid w:val="0085089F"/>
    <w:rsid w:val="008508A2"/>
    <w:rsid w:val="008508B7"/>
    <w:rsid w:val="0085094C"/>
    <w:rsid w:val="00850967"/>
    <w:rsid w:val="008509F3"/>
    <w:rsid w:val="00850A76"/>
    <w:rsid w:val="00850AED"/>
    <w:rsid w:val="00850B3F"/>
    <w:rsid w:val="00850B99"/>
    <w:rsid w:val="00850BF3"/>
    <w:rsid w:val="00850BFF"/>
    <w:rsid w:val="00850C1F"/>
    <w:rsid w:val="00850C86"/>
    <w:rsid w:val="00850EEA"/>
    <w:rsid w:val="00850F28"/>
    <w:rsid w:val="00850F32"/>
    <w:rsid w:val="00850F9D"/>
    <w:rsid w:val="00850FF8"/>
    <w:rsid w:val="008510BD"/>
    <w:rsid w:val="008510D5"/>
    <w:rsid w:val="008511E5"/>
    <w:rsid w:val="008511F9"/>
    <w:rsid w:val="00851261"/>
    <w:rsid w:val="008512A5"/>
    <w:rsid w:val="008512C1"/>
    <w:rsid w:val="008512DE"/>
    <w:rsid w:val="0085143F"/>
    <w:rsid w:val="00851484"/>
    <w:rsid w:val="008514C7"/>
    <w:rsid w:val="008514FE"/>
    <w:rsid w:val="00851553"/>
    <w:rsid w:val="00851616"/>
    <w:rsid w:val="00851649"/>
    <w:rsid w:val="00851655"/>
    <w:rsid w:val="008516CB"/>
    <w:rsid w:val="008516E9"/>
    <w:rsid w:val="008516FB"/>
    <w:rsid w:val="00851849"/>
    <w:rsid w:val="008518D4"/>
    <w:rsid w:val="00851936"/>
    <w:rsid w:val="00851941"/>
    <w:rsid w:val="00851946"/>
    <w:rsid w:val="00851973"/>
    <w:rsid w:val="008519D7"/>
    <w:rsid w:val="00851A4B"/>
    <w:rsid w:val="00851AB5"/>
    <w:rsid w:val="00851B16"/>
    <w:rsid w:val="00851B1C"/>
    <w:rsid w:val="00851B63"/>
    <w:rsid w:val="00851B92"/>
    <w:rsid w:val="00851C4E"/>
    <w:rsid w:val="00851C5D"/>
    <w:rsid w:val="00851D2B"/>
    <w:rsid w:val="00851D30"/>
    <w:rsid w:val="00851D39"/>
    <w:rsid w:val="00851D65"/>
    <w:rsid w:val="00851E0D"/>
    <w:rsid w:val="00851ECA"/>
    <w:rsid w:val="00851ED1"/>
    <w:rsid w:val="00851F26"/>
    <w:rsid w:val="00851F79"/>
    <w:rsid w:val="00852029"/>
    <w:rsid w:val="00852044"/>
    <w:rsid w:val="00852082"/>
    <w:rsid w:val="00852177"/>
    <w:rsid w:val="008521B2"/>
    <w:rsid w:val="008521F9"/>
    <w:rsid w:val="00852296"/>
    <w:rsid w:val="008522FA"/>
    <w:rsid w:val="0085230B"/>
    <w:rsid w:val="00852339"/>
    <w:rsid w:val="0085247B"/>
    <w:rsid w:val="0085250C"/>
    <w:rsid w:val="00852538"/>
    <w:rsid w:val="0085253E"/>
    <w:rsid w:val="0085255E"/>
    <w:rsid w:val="008525C6"/>
    <w:rsid w:val="008525FC"/>
    <w:rsid w:val="00852614"/>
    <w:rsid w:val="00852650"/>
    <w:rsid w:val="00852656"/>
    <w:rsid w:val="00852662"/>
    <w:rsid w:val="00852667"/>
    <w:rsid w:val="00852692"/>
    <w:rsid w:val="00852697"/>
    <w:rsid w:val="00852727"/>
    <w:rsid w:val="0085277A"/>
    <w:rsid w:val="008527ED"/>
    <w:rsid w:val="0085282B"/>
    <w:rsid w:val="00852848"/>
    <w:rsid w:val="00852884"/>
    <w:rsid w:val="00852992"/>
    <w:rsid w:val="00852A00"/>
    <w:rsid w:val="00852A57"/>
    <w:rsid w:val="00852AC3"/>
    <w:rsid w:val="00852B22"/>
    <w:rsid w:val="00852B46"/>
    <w:rsid w:val="00852BAB"/>
    <w:rsid w:val="00852BC5"/>
    <w:rsid w:val="00852BE7"/>
    <w:rsid w:val="00852C65"/>
    <w:rsid w:val="00852D20"/>
    <w:rsid w:val="00852D3A"/>
    <w:rsid w:val="00852D4C"/>
    <w:rsid w:val="00852D6E"/>
    <w:rsid w:val="00852D74"/>
    <w:rsid w:val="00852E60"/>
    <w:rsid w:val="00852E69"/>
    <w:rsid w:val="00852F20"/>
    <w:rsid w:val="00852F30"/>
    <w:rsid w:val="00852F71"/>
    <w:rsid w:val="0085310A"/>
    <w:rsid w:val="0085315B"/>
    <w:rsid w:val="00853176"/>
    <w:rsid w:val="0085318F"/>
    <w:rsid w:val="008531F9"/>
    <w:rsid w:val="00853201"/>
    <w:rsid w:val="00853206"/>
    <w:rsid w:val="00853233"/>
    <w:rsid w:val="008532CA"/>
    <w:rsid w:val="00853318"/>
    <w:rsid w:val="0085333B"/>
    <w:rsid w:val="0085334A"/>
    <w:rsid w:val="008533CF"/>
    <w:rsid w:val="008534DE"/>
    <w:rsid w:val="008534FF"/>
    <w:rsid w:val="00853509"/>
    <w:rsid w:val="0085353C"/>
    <w:rsid w:val="00853545"/>
    <w:rsid w:val="00853599"/>
    <w:rsid w:val="00853669"/>
    <w:rsid w:val="0085368E"/>
    <w:rsid w:val="00853724"/>
    <w:rsid w:val="00853768"/>
    <w:rsid w:val="00853817"/>
    <w:rsid w:val="0085388F"/>
    <w:rsid w:val="008538BA"/>
    <w:rsid w:val="0085392E"/>
    <w:rsid w:val="008539E5"/>
    <w:rsid w:val="008539F8"/>
    <w:rsid w:val="00853AA8"/>
    <w:rsid w:val="00853AD5"/>
    <w:rsid w:val="00853B7B"/>
    <w:rsid w:val="00853BDB"/>
    <w:rsid w:val="00853BF5"/>
    <w:rsid w:val="00853C24"/>
    <w:rsid w:val="00853C44"/>
    <w:rsid w:val="00853CAD"/>
    <w:rsid w:val="00853CC6"/>
    <w:rsid w:val="00853CDC"/>
    <w:rsid w:val="00853D2D"/>
    <w:rsid w:val="00853D40"/>
    <w:rsid w:val="00853E38"/>
    <w:rsid w:val="00853F03"/>
    <w:rsid w:val="00853F09"/>
    <w:rsid w:val="00853F39"/>
    <w:rsid w:val="00853F74"/>
    <w:rsid w:val="00853F8C"/>
    <w:rsid w:val="00853F91"/>
    <w:rsid w:val="00853F93"/>
    <w:rsid w:val="00853FBD"/>
    <w:rsid w:val="0085400C"/>
    <w:rsid w:val="00854074"/>
    <w:rsid w:val="00854145"/>
    <w:rsid w:val="00854172"/>
    <w:rsid w:val="008541BE"/>
    <w:rsid w:val="008541D5"/>
    <w:rsid w:val="008541EB"/>
    <w:rsid w:val="00854200"/>
    <w:rsid w:val="00854280"/>
    <w:rsid w:val="0085428E"/>
    <w:rsid w:val="008542BA"/>
    <w:rsid w:val="008542C9"/>
    <w:rsid w:val="0085436A"/>
    <w:rsid w:val="008543D5"/>
    <w:rsid w:val="00854473"/>
    <w:rsid w:val="008544BB"/>
    <w:rsid w:val="008545A0"/>
    <w:rsid w:val="008546AF"/>
    <w:rsid w:val="008546C6"/>
    <w:rsid w:val="00854730"/>
    <w:rsid w:val="0085487A"/>
    <w:rsid w:val="00854898"/>
    <w:rsid w:val="008548CA"/>
    <w:rsid w:val="0085498E"/>
    <w:rsid w:val="00854990"/>
    <w:rsid w:val="00854A27"/>
    <w:rsid w:val="00854AF9"/>
    <w:rsid w:val="00854B1B"/>
    <w:rsid w:val="00854B2B"/>
    <w:rsid w:val="00854BF7"/>
    <w:rsid w:val="00854C3E"/>
    <w:rsid w:val="00854C8A"/>
    <w:rsid w:val="00854D27"/>
    <w:rsid w:val="00854D3C"/>
    <w:rsid w:val="00854D6C"/>
    <w:rsid w:val="00854D75"/>
    <w:rsid w:val="00854D9B"/>
    <w:rsid w:val="00854E1B"/>
    <w:rsid w:val="00854E64"/>
    <w:rsid w:val="00854E8D"/>
    <w:rsid w:val="00854EC3"/>
    <w:rsid w:val="00854EF4"/>
    <w:rsid w:val="00854F1E"/>
    <w:rsid w:val="00854F4C"/>
    <w:rsid w:val="00855036"/>
    <w:rsid w:val="0085507C"/>
    <w:rsid w:val="0085508F"/>
    <w:rsid w:val="008550C5"/>
    <w:rsid w:val="00855121"/>
    <w:rsid w:val="0085512D"/>
    <w:rsid w:val="00855189"/>
    <w:rsid w:val="00855208"/>
    <w:rsid w:val="00855264"/>
    <w:rsid w:val="0085526E"/>
    <w:rsid w:val="0085527F"/>
    <w:rsid w:val="008552C9"/>
    <w:rsid w:val="00855325"/>
    <w:rsid w:val="0085532C"/>
    <w:rsid w:val="0085535B"/>
    <w:rsid w:val="008553B3"/>
    <w:rsid w:val="0085551D"/>
    <w:rsid w:val="00855553"/>
    <w:rsid w:val="00855675"/>
    <w:rsid w:val="008556F6"/>
    <w:rsid w:val="0085571C"/>
    <w:rsid w:val="00855771"/>
    <w:rsid w:val="008557D3"/>
    <w:rsid w:val="008557D5"/>
    <w:rsid w:val="0085586E"/>
    <w:rsid w:val="008558E1"/>
    <w:rsid w:val="0085593F"/>
    <w:rsid w:val="008559F0"/>
    <w:rsid w:val="00855A12"/>
    <w:rsid w:val="00855AC6"/>
    <w:rsid w:val="00855AE7"/>
    <w:rsid w:val="00855AE9"/>
    <w:rsid w:val="00855BCE"/>
    <w:rsid w:val="00855C31"/>
    <w:rsid w:val="00855C49"/>
    <w:rsid w:val="00855CAF"/>
    <w:rsid w:val="00855CBE"/>
    <w:rsid w:val="00855CCF"/>
    <w:rsid w:val="00855D2B"/>
    <w:rsid w:val="00855D33"/>
    <w:rsid w:val="00855ED1"/>
    <w:rsid w:val="00855EDC"/>
    <w:rsid w:val="00855EE2"/>
    <w:rsid w:val="00855F2C"/>
    <w:rsid w:val="00855F5A"/>
    <w:rsid w:val="00855FED"/>
    <w:rsid w:val="00856047"/>
    <w:rsid w:val="00856094"/>
    <w:rsid w:val="008560DD"/>
    <w:rsid w:val="00856140"/>
    <w:rsid w:val="0085614F"/>
    <w:rsid w:val="00856216"/>
    <w:rsid w:val="00856239"/>
    <w:rsid w:val="0085626D"/>
    <w:rsid w:val="00856285"/>
    <w:rsid w:val="0085634E"/>
    <w:rsid w:val="008563C0"/>
    <w:rsid w:val="008563C8"/>
    <w:rsid w:val="00856545"/>
    <w:rsid w:val="00856564"/>
    <w:rsid w:val="0085663F"/>
    <w:rsid w:val="00856735"/>
    <w:rsid w:val="0085677A"/>
    <w:rsid w:val="008567A2"/>
    <w:rsid w:val="008567FC"/>
    <w:rsid w:val="00856820"/>
    <w:rsid w:val="00856839"/>
    <w:rsid w:val="00856848"/>
    <w:rsid w:val="008568FA"/>
    <w:rsid w:val="00856969"/>
    <w:rsid w:val="008569D3"/>
    <w:rsid w:val="00856A42"/>
    <w:rsid w:val="00856A60"/>
    <w:rsid w:val="00856AB7"/>
    <w:rsid w:val="00856B2F"/>
    <w:rsid w:val="00856B30"/>
    <w:rsid w:val="00856B5D"/>
    <w:rsid w:val="00856B79"/>
    <w:rsid w:val="00856BD9"/>
    <w:rsid w:val="00856C51"/>
    <w:rsid w:val="00856C58"/>
    <w:rsid w:val="00856C65"/>
    <w:rsid w:val="00856CBA"/>
    <w:rsid w:val="00856D8A"/>
    <w:rsid w:val="00856DDF"/>
    <w:rsid w:val="00856EA2"/>
    <w:rsid w:val="00856EBD"/>
    <w:rsid w:val="00856EF0"/>
    <w:rsid w:val="00856EF6"/>
    <w:rsid w:val="00856F01"/>
    <w:rsid w:val="00856F5F"/>
    <w:rsid w:val="00856F83"/>
    <w:rsid w:val="00856FC8"/>
    <w:rsid w:val="00856FF3"/>
    <w:rsid w:val="008570BE"/>
    <w:rsid w:val="00857164"/>
    <w:rsid w:val="0085716D"/>
    <w:rsid w:val="0085717B"/>
    <w:rsid w:val="00857185"/>
    <w:rsid w:val="00857195"/>
    <w:rsid w:val="00857219"/>
    <w:rsid w:val="0085722A"/>
    <w:rsid w:val="00857261"/>
    <w:rsid w:val="008572BD"/>
    <w:rsid w:val="008572E0"/>
    <w:rsid w:val="00857386"/>
    <w:rsid w:val="00857393"/>
    <w:rsid w:val="00857408"/>
    <w:rsid w:val="00857448"/>
    <w:rsid w:val="00857452"/>
    <w:rsid w:val="008574D4"/>
    <w:rsid w:val="0085752E"/>
    <w:rsid w:val="00857655"/>
    <w:rsid w:val="008576FB"/>
    <w:rsid w:val="0085773F"/>
    <w:rsid w:val="0085774A"/>
    <w:rsid w:val="00857756"/>
    <w:rsid w:val="008577E6"/>
    <w:rsid w:val="00857806"/>
    <w:rsid w:val="00857845"/>
    <w:rsid w:val="00857862"/>
    <w:rsid w:val="00857875"/>
    <w:rsid w:val="0085789E"/>
    <w:rsid w:val="0085799C"/>
    <w:rsid w:val="008579CC"/>
    <w:rsid w:val="008579E0"/>
    <w:rsid w:val="00857A00"/>
    <w:rsid w:val="00857A2E"/>
    <w:rsid w:val="00857A38"/>
    <w:rsid w:val="00857A48"/>
    <w:rsid w:val="00857AE4"/>
    <w:rsid w:val="00857B03"/>
    <w:rsid w:val="00857B57"/>
    <w:rsid w:val="00857B81"/>
    <w:rsid w:val="00857B9B"/>
    <w:rsid w:val="00857BDE"/>
    <w:rsid w:val="00857C79"/>
    <w:rsid w:val="00857D72"/>
    <w:rsid w:val="00857DF2"/>
    <w:rsid w:val="00857EA6"/>
    <w:rsid w:val="00857EF4"/>
    <w:rsid w:val="00857FAF"/>
    <w:rsid w:val="00857FB0"/>
    <w:rsid w:val="00857FC5"/>
    <w:rsid w:val="00857FD7"/>
    <w:rsid w:val="00857FED"/>
    <w:rsid w:val="008600B9"/>
    <w:rsid w:val="008600C3"/>
    <w:rsid w:val="00860165"/>
    <w:rsid w:val="0086017C"/>
    <w:rsid w:val="0086019C"/>
    <w:rsid w:val="008601CF"/>
    <w:rsid w:val="00860288"/>
    <w:rsid w:val="008602BA"/>
    <w:rsid w:val="00860365"/>
    <w:rsid w:val="008603ED"/>
    <w:rsid w:val="00860434"/>
    <w:rsid w:val="0086044A"/>
    <w:rsid w:val="00860475"/>
    <w:rsid w:val="0086048D"/>
    <w:rsid w:val="008604B0"/>
    <w:rsid w:val="008604BD"/>
    <w:rsid w:val="008604E6"/>
    <w:rsid w:val="00860559"/>
    <w:rsid w:val="008605BF"/>
    <w:rsid w:val="00860600"/>
    <w:rsid w:val="00860605"/>
    <w:rsid w:val="0086062A"/>
    <w:rsid w:val="0086064B"/>
    <w:rsid w:val="008606B1"/>
    <w:rsid w:val="008606B6"/>
    <w:rsid w:val="008606D3"/>
    <w:rsid w:val="008606F1"/>
    <w:rsid w:val="00860760"/>
    <w:rsid w:val="008607D5"/>
    <w:rsid w:val="008607EE"/>
    <w:rsid w:val="00860861"/>
    <w:rsid w:val="008608AC"/>
    <w:rsid w:val="008608D4"/>
    <w:rsid w:val="00860925"/>
    <w:rsid w:val="0086096A"/>
    <w:rsid w:val="0086099B"/>
    <w:rsid w:val="008609AB"/>
    <w:rsid w:val="00860B2F"/>
    <w:rsid w:val="00860B9A"/>
    <w:rsid w:val="00860BF7"/>
    <w:rsid w:val="00860C24"/>
    <w:rsid w:val="00860C27"/>
    <w:rsid w:val="00860C7D"/>
    <w:rsid w:val="00860D14"/>
    <w:rsid w:val="00860D21"/>
    <w:rsid w:val="00860D5E"/>
    <w:rsid w:val="00860DE9"/>
    <w:rsid w:val="00860FAB"/>
    <w:rsid w:val="00860FE5"/>
    <w:rsid w:val="00861080"/>
    <w:rsid w:val="008610A0"/>
    <w:rsid w:val="008610CC"/>
    <w:rsid w:val="008610F9"/>
    <w:rsid w:val="00861167"/>
    <w:rsid w:val="0086118D"/>
    <w:rsid w:val="00861201"/>
    <w:rsid w:val="0086124E"/>
    <w:rsid w:val="008612A7"/>
    <w:rsid w:val="00861321"/>
    <w:rsid w:val="00861331"/>
    <w:rsid w:val="008613B5"/>
    <w:rsid w:val="008613DF"/>
    <w:rsid w:val="00861447"/>
    <w:rsid w:val="008614B8"/>
    <w:rsid w:val="0086151D"/>
    <w:rsid w:val="00861558"/>
    <w:rsid w:val="00861603"/>
    <w:rsid w:val="00861655"/>
    <w:rsid w:val="00861665"/>
    <w:rsid w:val="008616BD"/>
    <w:rsid w:val="00861746"/>
    <w:rsid w:val="0086174E"/>
    <w:rsid w:val="008617C4"/>
    <w:rsid w:val="0086181F"/>
    <w:rsid w:val="008618D5"/>
    <w:rsid w:val="008618F3"/>
    <w:rsid w:val="008618FC"/>
    <w:rsid w:val="00861927"/>
    <w:rsid w:val="00861954"/>
    <w:rsid w:val="0086199C"/>
    <w:rsid w:val="00861A69"/>
    <w:rsid w:val="00861A6D"/>
    <w:rsid w:val="00861AC8"/>
    <w:rsid w:val="00861AD2"/>
    <w:rsid w:val="00861B18"/>
    <w:rsid w:val="00861B21"/>
    <w:rsid w:val="00861B26"/>
    <w:rsid w:val="00861B5E"/>
    <w:rsid w:val="00861B70"/>
    <w:rsid w:val="00861BC6"/>
    <w:rsid w:val="00861C55"/>
    <w:rsid w:val="00861D15"/>
    <w:rsid w:val="00861DAD"/>
    <w:rsid w:val="00861DDC"/>
    <w:rsid w:val="00861EB1"/>
    <w:rsid w:val="00861EB2"/>
    <w:rsid w:val="00861EB5"/>
    <w:rsid w:val="00861EDF"/>
    <w:rsid w:val="00861F21"/>
    <w:rsid w:val="00861F2E"/>
    <w:rsid w:val="00861F92"/>
    <w:rsid w:val="00861FE0"/>
    <w:rsid w:val="00861FF7"/>
    <w:rsid w:val="00862085"/>
    <w:rsid w:val="008620AD"/>
    <w:rsid w:val="00862128"/>
    <w:rsid w:val="0086216F"/>
    <w:rsid w:val="008621FB"/>
    <w:rsid w:val="00862257"/>
    <w:rsid w:val="008622C9"/>
    <w:rsid w:val="008622D0"/>
    <w:rsid w:val="00862329"/>
    <w:rsid w:val="008623A8"/>
    <w:rsid w:val="00862440"/>
    <w:rsid w:val="00862451"/>
    <w:rsid w:val="00862485"/>
    <w:rsid w:val="008624C2"/>
    <w:rsid w:val="008624D3"/>
    <w:rsid w:val="00862501"/>
    <w:rsid w:val="0086255E"/>
    <w:rsid w:val="008625DB"/>
    <w:rsid w:val="0086266B"/>
    <w:rsid w:val="008626AF"/>
    <w:rsid w:val="008626C6"/>
    <w:rsid w:val="00862711"/>
    <w:rsid w:val="00862770"/>
    <w:rsid w:val="0086279B"/>
    <w:rsid w:val="008627F9"/>
    <w:rsid w:val="0086281A"/>
    <w:rsid w:val="0086284E"/>
    <w:rsid w:val="0086287B"/>
    <w:rsid w:val="00862885"/>
    <w:rsid w:val="008628C3"/>
    <w:rsid w:val="008628D9"/>
    <w:rsid w:val="008628EE"/>
    <w:rsid w:val="00862919"/>
    <w:rsid w:val="00862931"/>
    <w:rsid w:val="00862966"/>
    <w:rsid w:val="0086296C"/>
    <w:rsid w:val="00862999"/>
    <w:rsid w:val="008629A4"/>
    <w:rsid w:val="008629D1"/>
    <w:rsid w:val="00862A1A"/>
    <w:rsid w:val="00862A32"/>
    <w:rsid w:val="00862A92"/>
    <w:rsid w:val="00862B49"/>
    <w:rsid w:val="00862D54"/>
    <w:rsid w:val="00862D97"/>
    <w:rsid w:val="00862DA0"/>
    <w:rsid w:val="00862DCB"/>
    <w:rsid w:val="00862E02"/>
    <w:rsid w:val="00862E5F"/>
    <w:rsid w:val="00862EA8"/>
    <w:rsid w:val="00862F34"/>
    <w:rsid w:val="00862F38"/>
    <w:rsid w:val="00862F84"/>
    <w:rsid w:val="00862F9D"/>
    <w:rsid w:val="0086305B"/>
    <w:rsid w:val="0086306B"/>
    <w:rsid w:val="00863095"/>
    <w:rsid w:val="008630AC"/>
    <w:rsid w:val="0086311E"/>
    <w:rsid w:val="00863175"/>
    <w:rsid w:val="008631B7"/>
    <w:rsid w:val="0086323C"/>
    <w:rsid w:val="0086328C"/>
    <w:rsid w:val="008632CA"/>
    <w:rsid w:val="008632D5"/>
    <w:rsid w:val="00863354"/>
    <w:rsid w:val="0086336F"/>
    <w:rsid w:val="00863372"/>
    <w:rsid w:val="008633B4"/>
    <w:rsid w:val="008633ED"/>
    <w:rsid w:val="00863492"/>
    <w:rsid w:val="008634F2"/>
    <w:rsid w:val="00863535"/>
    <w:rsid w:val="008635AC"/>
    <w:rsid w:val="00863686"/>
    <w:rsid w:val="008636AA"/>
    <w:rsid w:val="008636D8"/>
    <w:rsid w:val="008636E3"/>
    <w:rsid w:val="00863777"/>
    <w:rsid w:val="0086378C"/>
    <w:rsid w:val="008637AA"/>
    <w:rsid w:val="008637CF"/>
    <w:rsid w:val="008638AF"/>
    <w:rsid w:val="008638B4"/>
    <w:rsid w:val="0086390B"/>
    <w:rsid w:val="00863914"/>
    <w:rsid w:val="00863934"/>
    <w:rsid w:val="00863A13"/>
    <w:rsid w:val="00863A1A"/>
    <w:rsid w:val="00863A4C"/>
    <w:rsid w:val="00863B65"/>
    <w:rsid w:val="00863BB3"/>
    <w:rsid w:val="00863BF4"/>
    <w:rsid w:val="00863C4C"/>
    <w:rsid w:val="00863C8E"/>
    <w:rsid w:val="00863CE6"/>
    <w:rsid w:val="00863DCD"/>
    <w:rsid w:val="00863E53"/>
    <w:rsid w:val="00863E5B"/>
    <w:rsid w:val="00863E7A"/>
    <w:rsid w:val="00863EDE"/>
    <w:rsid w:val="00863F05"/>
    <w:rsid w:val="00863F56"/>
    <w:rsid w:val="00863F85"/>
    <w:rsid w:val="00863FC3"/>
    <w:rsid w:val="00863FE6"/>
    <w:rsid w:val="00864013"/>
    <w:rsid w:val="00864076"/>
    <w:rsid w:val="0086407F"/>
    <w:rsid w:val="008640B4"/>
    <w:rsid w:val="00864121"/>
    <w:rsid w:val="0086414D"/>
    <w:rsid w:val="00864231"/>
    <w:rsid w:val="0086425F"/>
    <w:rsid w:val="00864263"/>
    <w:rsid w:val="008642AE"/>
    <w:rsid w:val="008642DE"/>
    <w:rsid w:val="0086444F"/>
    <w:rsid w:val="008644C0"/>
    <w:rsid w:val="00864511"/>
    <w:rsid w:val="0086457A"/>
    <w:rsid w:val="008645B4"/>
    <w:rsid w:val="008645C5"/>
    <w:rsid w:val="00864610"/>
    <w:rsid w:val="00864658"/>
    <w:rsid w:val="0086466F"/>
    <w:rsid w:val="008647B6"/>
    <w:rsid w:val="008647FE"/>
    <w:rsid w:val="0086489D"/>
    <w:rsid w:val="008648D3"/>
    <w:rsid w:val="008648F6"/>
    <w:rsid w:val="0086490F"/>
    <w:rsid w:val="00864950"/>
    <w:rsid w:val="0086499A"/>
    <w:rsid w:val="008649D7"/>
    <w:rsid w:val="008649F3"/>
    <w:rsid w:val="00864A20"/>
    <w:rsid w:val="00864A58"/>
    <w:rsid w:val="00864A6A"/>
    <w:rsid w:val="00864B0E"/>
    <w:rsid w:val="00864B4D"/>
    <w:rsid w:val="00864BB3"/>
    <w:rsid w:val="00864C24"/>
    <w:rsid w:val="00864C75"/>
    <w:rsid w:val="00864CB4"/>
    <w:rsid w:val="00864CE7"/>
    <w:rsid w:val="00864CEF"/>
    <w:rsid w:val="00864D06"/>
    <w:rsid w:val="00864DBE"/>
    <w:rsid w:val="00864E58"/>
    <w:rsid w:val="00864E61"/>
    <w:rsid w:val="00864E92"/>
    <w:rsid w:val="00864F3D"/>
    <w:rsid w:val="00864FB7"/>
    <w:rsid w:val="00864FB9"/>
    <w:rsid w:val="00865052"/>
    <w:rsid w:val="0086508B"/>
    <w:rsid w:val="00865282"/>
    <w:rsid w:val="008652C9"/>
    <w:rsid w:val="00865356"/>
    <w:rsid w:val="008653A6"/>
    <w:rsid w:val="00865409"/>
    <w:rsid w:val="00865473"/>
    <w:rsid w:val="008654BD"/>
    <w:rsid w:val="008654D3"/>
    <w:rsid w:val="008654DC"/>
    <w:rsid w:val="00865509"/>
    <w:rsid w:val="00865587"/>
    <w:rsid w:val="008655F3"/>
    <w:rsid w:val="0086561D"/>
    <w:rsid w:val="00865696"/>
    <w:rsid w:val="008656E3"/>
    <w:rsid w:val="00865715"/>
    <w:rsid w:val="0086571B"/>
    <w:rsid w:val="008657B3"/>
    <w:rsid w:val="008657BE"/>
    <w:rsid w:val="008657E9"/>
    <w:rsid w:val="00865934"/>
    <w:rsid w:val="00865988"/>
    <w:rsid w:val="008659A9"/>
    <w:rsid w:val="00865A76"/>
    <w:rsid w:val="00865B29"/>
    <w:rsid w:val="00865BB3"/>
    <w:rsid w:val="00865CFC"/>
    <w:rsid w:val="00865D30"/>
    <w:rsid w:val="00865E88"/>
    <w:rsid w:val="00865E97"/>
    <w:rsid w:val="00865E9F"/>
    <w:rsid w:val="00865EE9"/>
    <w:rsid w:val="00866096"/>
    <w:rsid w:val="008660C6"/>
    <w:rsid w:val="00866105"/>
    <w:rsid w:val="0086610A"/>
    <w:rsid w:val="00866169"/>
    <w:rsid w:val="0086617A"/>
    <w:rsid w:val="00866192"/>
    <w:rsid w:val="00866197"/>
    <w:rsid w:val="00866261"/>
    <w:rsid w:val="0086627C"/>
    <w:rsid w:val="0086627F"/>
    <w:rsid w:val="0086632E"/>
    <w:rsid w:val="0086643C"/>
    <w:rsid w:val="00866468"/>
    <w:rsid w:val="00866499"/>
    <w:rsid w:val="008665A6"/>
    <w:rsid w:val="0086662E"/>
    <w:rsid w:val="0086663B"/>
    <w:rsid w:val="0086669E"/>
    <w:rsid w:val="00866719"/>
    <w:rsid w:val="00866721"/>
    <w:rsid w:val="0086673F"/>
    <w:rsid w:val="00866798"/>
    <w:rsid w:val="008667F8"/>
    <w:rsid w:val="00866829"/>
    <w:rsid w:val="008668E9"/>
    <w:rsid w:val="008668F9"/>
    <w:rsid w:val="008668FB"/>
    <w:rsid w:val="00866910"/>
    <w:rsid w:val="0086692A"/>
    <w:rsid w:val="008669A6"/>
    <w:rsid w:val="00866A6E"/>
    <w:rsid w:val="00866C82"/>
    <w:rsid w:val="00866CE8"/>
    <w:rsid w:val="00866CF2"/>
    <w:rsid w:val="00866D27"/>
    <w:rsid w:val="00866D70"/>
    <w:rsid w:val="00866DF1"/>
    <w:rsid w:val="00866E21"/>
    <w:rsid w:val="00866E71"/>
    <w:rsid w:val="00866EEF"/>
    <w:rsid w:val="00866EF0"/>
    <w:rsid w:val="00866F13"/>
    <w:rsid w:val="00866F3B"/>
    <w:rsid w:val="00866FC4"/>
    <w:rsid w:val="00867009"/>
    <w:rsid w:val="008670D4"/>
    <w:rsid w:val="0086714B"/>
    <w:rsid w:val="00867150"/>
    <w:rsid w:val="0086728A"/>
    <w:rsid w:val="0086737C"/>
    <w:rsid w:val="00867406"/>
    <w:rsid w:val="00867470"/>
    <w:rsid w:val="00867494"/>
    <w:rsid w:val="00867601"/>
    <w:rsid w:val="0086771C"/>
    <w:rsid w:val="0086776D"/>
    <w:rsid w:val="00867799"/>
    <w:rsid w:val="008677A7"/>
    <w:rsid w:val="008677DE"/>
    <w:rsid w:val="0086786B"/>
    <w:rsid w:val="0086793C"/>
    <w:rsid w:val="008679A9"/>
    <w:rsid w:val="008679EF"/>
    <w:rsid w:val="00867A46"/>
    <w:rsid w:val="00867AB9"/>
    <w:rsid w:val="00867B50"/>
    <w:rsid w:val="00867BE7"/>
    <w:rsid w:val="00867C63"/>
    <w:rsid w:val="00867CC2"/>
    <w:rsid w:val="00867D65"/>
    <w:rsid w:val="00867D7F"/>
    <w:rsid w:val="00867E15"/>
    <w:rsid w:val="00867E16"/>
    <w:rsid w:val="00867E22"/>
    <w:rsid w:val="00867EC6"/>
    <w:rsid w:val="00867EFD"/>
    <w:rsid w:val="00867F31"/>
    <w:rsid w:val="00870007"/>
    <w:rsid w:val="00870113"/>
    <w:rsid w:val="0087014D"/>
    <w:rsid w:val="0087018B"/>
    <w:rsid w:val="008701D6"/>
    <w:rsid w:val="0087021F"/>
    <w:rsid w:val="0087024E"/>
    <w:rsid w:val="00870284"/>
    <w:rsid w:val="008702FF"/>
    <w:rsid w:val="00870317"/>
    <w:rsid w:val="0087043A"/>
    <w:rsid w:val="008704E1"/>
    <w:rsid w:val="00870503"/>
    <w:rsid w:val="00870530"/>
    <w:rsid w:val="0087054E"/>
    <w:rsid w:val="00870580"/>
    <w:rsid w:val="00870613"/>
    <w:rsid w:val="00870708"/>
    <w:rsid w:val="008707AB"/>
    <w:rsid w:val="008707F5"/>
    <w:rsid w:val="00870831"/>
    <w:rsid w:val="008708F5"/>
    <w:rsid w:val="00870993"/>
    <w:rsid w:val="008709BD"/>
    <w:rsid w:val="00870A01"/>
    <w:rsid w:val="00870A15"/>
    <w:rsid w:val="00870A3A"/>
    <w:rsid w:val="00870A8A"/>
    <w:rsid w:val="00870AAF"/>
    <w:rsid w:val="00870AB8"/>
    <w:rsid w:val="00870ACD"/>
    <w:rsid w:val="00870B41"/>
    <w:rsid w:val="00870B8F"/>
    <w:rsid w:val="00870BD0"/>
    <w:rsid w:val="00870C25"/>
    <w:rsid w:val="00870C78"/>
    <w:rsid w:val="00870C9E"/>
    <w:rsid w:val="00870CBF"/>
    <w:rsid w:val="00870D3A"/>
    <w:rsid w:val="00870D8A"/>
    <w:rsid w:val="00870DD9"/>
    <w:rsid w:val="00870DDD"/>
    <w:rsid w:val="00870E1C"/>
    <w:rsid w:val="00870E1E"/>
    <w:rsid w:val="00870E22"/>
    <w:rsid w:val="00870ED3"/>
    <w:rsid w:val="00870F72"/>
    <w:rsid w:val="00870F8F"/>
    <w:rsid w:val="00870F91"/>
    <w:rsid w:val="00871043"/>
    <w:rsid w:val="00871072"/>
    <w:rsid w:val="0087107A"/>
    <w:rsid w:val="008710A7"/>
    <w:rsid w:val="008710E8"/>
    <w:rsid w:val="008710EA"/>
    <w:rsid w:val="00871110"/>
    <w:rsid w:val="008711B6"/>
    <w:rsid w:val="008711F0"/>
    <w:rsid w:val="0087121E"/>
    <w:rsid w:val="0087123F"/>
    <w:rsid w:val="0087127D"/>
    <w:rsid w:val="008712B5"/>
    <w:rsid w:val="00871366"/>
    <w:rsid w:val="008713CE"/>
    <w:rsid w:val="00871402"/>
    <w:rsid w:val="00871407"/>
    <w:rsid w:val="0087140C"/>
    <w:rsid w:val="008714D9"/>
    <w:rsid w:val="0087156A"/>
    <w:rsid w:val="008715E5"/>
    <w:rsid w:val="008715EC"/>
    <w:rsid w:val="008715FB"/>
    <w:rsid w:val="00871657"/>
    <w:rsid w:val="008716E0"/>
    <w:rsid w:val="008716F1"/>
    <w:rsid w:val="00871710"/>
    <w:rsid w:val="008717A1"/>
    <w:rsid w:val="008717A5"/>
    <w:rsid w:val="008717C6"/>
    <w:rsid w:val="008717FC"/>
    <w:rsid w:val="00871805"/>
    <w:rsid w:val="00871806"/>
    <w:rsid w:val="0087186E"/>
    <w:rsid w:val="00871910"/>
    <w:rsid w:val="00871923"/>
    <w:rsid w:val="0087196A"/>
    <w:rsid w:val="00871972"/>
    <w:rsid w:val="00871982"/>
    <w:rsid w:val="00871A65"/>
    <w:rsid w:val="00871AEF"/>
    <w:rsid w:val="00871B0D"/>
    <w:rsid w:val="00871B6E"/>
    <w:rsid w:val="00871B74"/>
    <w:rsid w:val="00871B9A"/>
    <w:rsid w:val="00871BEC"/>
    <w:rsid w:val="00871C2B"/>
    <w:rsid w:val="00871C38"/>
    <w:rsid w:val="00871CF9"/>
    <w:rsid w:val="00871D57"/>
    <w:rsid w:val="00871D9E"/>
    <w:rsid w:val="00871E79"/>
    <w:rsid w:val="00871F0C"/>
    <w:rsid w:val="00871F18"/>
    <w:rsid w:val="00871F4F"/>
    <w:rsid w:val="00871F60"/>
    <w:rsid w:val="00871F7A"/>
    <w:rsid w:val="00871FA2"/>
    <w:rsid w:val="00871FA8"/>
    <w:rsid w:val="00871FB1"/>
    <w:rsid w:val="00872055"/>
    <w:rsid w:val="008720A3"/>
    <w:rsid w:val="008720E6"/>
    <w:rsid w:val="00872122"/>
    <w:rsid w:val="00872153"/>
    <w:rsid w:val="008721E6"/>
    <w:rsid w:val="00872220"/>
    <w:rsid w:val="00872240"/>
    <w:rsid w:val="00872298"/>
    <w:rsid w:val="008722B0"/>
    <w:rsid w:val="008722D2"/>
    <w:rsid w:val="008722DF"/>
    <w:rsid w:val="00872318"/>
    <w:rsid w:val="008723AC"/>
    <w:rsid w:val="008723C6"/>
    <w:rsid w:val="008723E3"/>
    <w:rsid w:val="008723EA"/>
    <w:rsid w:val="008723F0"/>
    <w:rsid w:val="00872410"/>
    <w:rsid w:val="00872420"/>
    <w:rsid w:val="0087242C"/>
    <w:rsid w:val="00872486"/>
    <w:rsid w:val="008724A6"/>
    <w:rsid w:val="00872539"/>
    <w:rsid w:val="008725C2"/>
    <w:rsid w:val="008725F9"/>
    <w:rsid w:val="008725FC"/>
    <w:rsid w:val="0087263A"/>
    <w:rsid w:val="0087265A"/>
    <w:rsid w:val="0087271E"/>
    <w:rsid w:val="0087276C"/>
    <w:rsid w:val="008727F2"/>
    <w:rsid w:val="0087282B"/>
    <w:rsid w:val="00872832"/>
    <w:rsid w:val="00872857"/>
    <w:rsid w:val="0087285E"/>
    <w:rsid w:val="0087286C"/>
    <w:rsid w:val="008728EA"/>
    <w:rsid w:val="00872905"/>
    <w:rsid w:val="0087290D"/>
    <w:rsid w:val="008729E8"/>
    <w:rsid w:val="00872A04"/>
    <w:rsid w:val="00872A2F"/>
    <w:rsid w:val="00872A52"/>
    <w:rsid w:val="00872AC6"/>
    <w:rsid w:val="00872AF5"/>
    <w:rsid w:val="00872AF7"/>
    <w:rsid w:val="00872B40"/>
    <w:rsid w:val="00872BAB"/>
    <w:rsid w:val="00872BC9"/>
    <w:rsid w:val="00872C2A"/>
    <w:rsid w:val="00872C70"/>
    <w:rsid w:val="00872CA5"/>
    <w:rsid w:val="00872CC3"/>
    <w:rsid w:val="00872CFC"/>
    <w:rsid w:val="00872D1B"/>
    <w:rsid w:val="00872D26"/>
    <w:rsid w:val="00872D5E"/>
    <w:rsid w:val="00872DB1"/>
    <w:rsid w:val="00872DC3"/>
    <w:rsid w:val="00872DC9"/>
    <w:rsid w:val="00872E14"/>
    <w:rsid w:val="00872E90"/>
    <w:rsid w:val="00872EA1"/>
    <w:rsid w:val="00872EC9"/>
    <w:rsid w:val="00872F40"/>
    <w:rsid w:val="00872F56"/>
    <w:rsid w:val="00873004"/>
    <w:rsid w:val="008730CC"/>
    <w:rsid w:val="008730F1"/>
    <w:rsid w:val="008730F5"/>
    <w:rsid w:val="00873117"/>
    <w:rsid w:val="00873146"/>
    <w:rsid w:val="00873161"/>
    <w:rsid w:val="00873169"/>
    <w:rsid w:val="00873222"/>
    <w:rsid w:val="00873254"/>
    <w:rsid w:val="00873277"/>
    <w:rsid w:val="008732CF"/>
    <w:rsid w:val="008732EC"/>
    <w:rsid w:val="0087332B"/>
    <w:rsid w:val="008733F7"/>
    <w:rsid w:val="00873411"/>
    <w:rsid w:val="0087341F"/>
    <w:rsid w:val="00873421"/>
    <w:rsid w:val="0087342E"/>
    <w:rsid w:val="0087349E"/>
    <w:rsid w:val="008734C9"/>
    <w:rsid w:val="008734F0"/>
    <w:rsid w:val="008735C0"/>
    <w:rsid w:val="008735FA"/>
    <w:rsid w:val="0087364F"/>
    <w:rsid w:val="0087366A"/>
    <w:rsid w:val="008736C4"/>
    <w:rsid w:val="008736FF"/>
    <w:rsid w:val="00873702"/>
    <w:rsid w:val="00873779"/>
    <w:rsid w:val="00873795"/>
    <w:rsid w:val="00873799"/>
    <w:rsid w:val="008737A0"/>
    <w:rsid w:val="0087388C"/>
    <w:rsid w:val="008738C0"/>
    <w:rsid w:val="00873958"/>
    <w:rsid w:val="00873967"/>
    <w:rsid w:val="00873983"/>
    <w:rsid w:val="00873989"/>
    <w:rsid w:val="008739C5"/>
    <w:rsid w:val="00873A64"/>
    <w:rsid w:val="00873B15"/>
    <w:rsid w:val="00873B32"/>
    <w:rsid w:val="00873B45"/>
    <w:rsid w:val="00873B70"/>
    <w:rsid w:val="00873B75"/>
    <w:rsid w:val="00873BAD"/>
    <w:rsid w:val="00873BD7"/>
    <w:rsid w:val="00873CF5"/>
    <w:rsid w:val="00873D01"/>
    <w:rsid w:val="00873D48"/>
    <w:rsid w:val="00873D5E"/>
    <w:rsid w:val="00873D95"/>
    <w:rsid w:val="00873DAC"/>
    <w:rsid w:val="00873DBD"/>
    <w:rsid w:val="00873DCE"/>
    <w:rsid w:val="00873E11"/>
    <w:rsid w:val="00873F32"/>
    <w:rsid w:val="00873F72"/>
    <w:rsid w:val="0087401E"/>
    <w:rsid w:val="00874119"/>
    <w:rsid w:val="008741BF"/>
    <w:rsid w:val="008741E0"/>
    <w:rsid w:val="00874214"/>
    <w:rsid w:val="008742BC"/>
    <w:rsid w:val="0087430D"/>
    <w:rsid w:val="0087439A"/>
    <w:rsid w:val="008743B6"/>
    <w:rsid w:val="0087442C"/>
    <w:rsid w:val="008744FC"/>
    <w:rsid w:val="00874578"/>
    <w:rsid w:val="008745EB"/>
    <w:rsid w:val="008745F5"/>
    <w:rsid w:val="008746AD"/>
    <w:rsid w:val="008746D6"/>
    <w:rsid w:val="00874778"/>
    <w:rsid w:val="008747A1"/>
    <w:rsid w:val="008747AB"/>
    <w:rsid w:val="00874832"/>
    <w:rsid w:val="00874882"/>
    <w:rsid w:val="008748A1"/>
    <w:rsid w:val="008748BF"/>
    <w:rsid w:val="008748E1"/>
    <w:rsid w:val="00874928"/>
    <w:rsid w:val="00874939"/>
    <w:rsid w:val="0087495A"/>
    <w:rsid w:val="0087495E"/>
    <w:rsid w:val="008749C2"/>
    <w:rsid w:val="00874A05"/>
    <w:rsid w:val="00874A7C"/>
    <w:rsid w:val="00874A8F"/>
    <w:rsid w:val="00874ABE"/>
    <w:rsid w:val="00874B05"/>
    <w:rsid w:val="00874B0B"/>
    <w:rsid w:val="00874B99"/>
    <w:rsid w:val="00874C1A"/>
    <w:rsid w:val="00874C5A"/>
    <w:rsid w:val="00874C99"/>
    <w:rsid w:val="00874CD9"/>
    <w:rsid w:val="00874CFB"/>
    <w:rsid w:val="00874CFD"/>
    <w:rsid w:val="00874D0C"/>
    <w:rsid w:val="00874DF6"/>
    <w:rsid w:val="00874E97"/>
    <w:rsid w:val="00874EBE"/>
    <w:rsid w:val="00874F13"/>
    <w:rsid w:val="00874F63"/>
    <w:rsid w:val="00874F70"/>
    <w:rsid w:val="00874F97"/>
    <w:rsid w:val="00875014"/>
    <w:rsid w:val="008750BC"/>
    <w:rsid w:val="00875117"/>
    <w:rsid w:val="0087515C"/>
    <w:rsid w:val="00875194"/>
    <w:rsid w:val="00875218"/>
    <w:rsid w:val="0087524F"/>
    <w:rsid w:val="00875287"/>
    <w:rsid w:val="008752A2"/>
    <w:rsid w:val="008752E6"/>
    <w:rsid w:val="008753B3"/>
    <w:rsid w:val="0087543C"/>
    <w:rsid w:val="00875496"/>
    <w:rsid w:val="008755D9"/>
    <w:rsid w:val="00875614"/>
    <w:rsid w:val="00875725"/>
    <w:rsid w:val="0087575C"/>
    <w:rsid w:val="0087578E"/>
    <w:rsid w:val="00875821"/>
    <w:rsid w:val="00875852"/>
    <w:rsid w:val="008758B0"/>
    <w:rsid w:val="008758E4"/>
    <w:rsid w:val="008758F7"/>
    <w:rsid w:val="00875935"/>
    <w:rsid w:val="00875956"/>
    <w:rsid w:val="0087596F"/>
    <w:rsid w:val="0087597A"/>
    <w:rsid w:val="00875A1A"/>
    <w:rsid w:val="00875A38"/>
    <w:rsid w:val="00875B21"/>
    <w:rsid w:val="00875B5A"/>
    <w:rsid w:val="00875B78"/>
    <w:rsid w:val="00875BA1"/>
    <w:rsid w:val="00875C1E"/>
    <w:rsid w:val="00875CAE"/>
    <w:rsid w:val="00875CCA"/>
    <w:rsid w:val="00875CE1"/>
    <w:rsid w:val="00875D59"/>
    <w:rsid w:val="00875E17"/>
    <w:rsid w:val="00875EE9"/>
    <w:rsid w:val="00875EF2"/>
    <w:rsid w:val="00875F31"/>
    <w:rsid w:val="00875F6B"/>
    <w:rsid w:val="00875FA1"/>
    <w:rsid w:val="00876052"/>
    <w:rsid w:val="00876068"/>
    <w:rsid w:val="00876074"/>
    <w:rsid w:val="00876098"/>
    <w:rsid w:val="0087612E"/>
    <w:rsid w:val="008761B5"/>
    <w:rsid w:val="0087622B"/>
    <w:rsid w:val="00876267"/>
    <w:rsid w:val="0087637A"/>
    <w:rsid w:val="008763FD"/>
    <w:rsid w:val="008764EE"/>
    <w:rsid w:val="00876512"/>
    <w:rsid w:val="0087654B"/>
    <w:rsid w:val="00876559"/>
    <w:rsid w:val="00876637"/>
    <w:rsid w:val="008766C1"/>
    <w:rsid w:val="008767C0"/>
    <w:rsid w:val="008767C2"/>
    <w:rsid w:val="008767C4"/>
    <w:rsid w:val="008767D2"/>
    <w:rsid w:val="008767DB"/>
    <w:rsid w:val="00876820"/>
    <w:rsid w:val="00876856"/>
    <w:rsid w:val="00876884"/>
    <w:rsid w:val="00876991"/>
    <w:rsid w:val="008769BE"/>
    <w:rsid w:val="00876A90"/>
    <w:rsid w:val="00876AA6"/>
    <w:rsid w:val="00876AA8"/>
    <w:rsid w:val="00876AB2"/>
    <w:rsid w:val="00876B95"/>
    <w:rsid w:val="00876BFB"/>
    <w:rsid w:val="00876C35"/>
    <w:rsid w:val="00876C59"/>
    <w:rsid w:val="00876C62"/>
    <w:rsid w:val="00876CC9"/>
    <w:rsid w:val="00876CEB"/>
    <w:rsid w:val="00876D12"/>
    <w:rsid w:val="00876D71"/>
    <w:rsid w:val="00876D7C"/>
    <w:rsid w:val="00876DD2"/>
    <w:rsid w:val="00876E2E"/>
    <w:rsid w:val="00876E57"/>
    <w:rsid w:val="00876E8A"/>
    <w:rsid w:val="00876EC7"/>
    <w:rsid w:val="00876ECF"/>
    <w:rsid w:val="00876F0B"/>
    <w:rsid w:val="00876F13"/>
    <w:rsid w:val="0087702C"/>
    <w:rsid w:val="00877069"/>
    <w:rsid w:val="0087718A"/>
    <w:rsid w:val="008772E6"/>
    <w:rsid w:val="00877308"/>
    <w:rsid w:val="0087731C"/>
    <w:rsid w:val="00877360"/>
    <w:rsid w:val="00877387"/>
    <w:rsid w:val="008773A5"/>
    <w:rsid w:val="008774B9"/>
    <w:rsid w:val="00877541"/>
    <w:rsid w:val="0087759F"/>
    <w:rsid w:val="008775B2"/>
    <w:rsid w:val="008775CF"/>
    <w:rsid w:val="0087765A"/>
    <w:rsid w:val="008776A4"/>
    <w:rsid w:val="008776BB"/>
    <w:rsid w:val="008776EF"/>
    <w:rsid w:val="00877702"/>
    <w:rsid w:val="00877742"/>
    <w:rsid w:val="008777C5"/>
    <w:rsid w:val="008777D4"/>
    <w:rsid w:val="0087780E"/>
    <w:rsid w:val="008778A9"/>
    <w:rsid w:val="0087792E"/>
    <w:rsid w:val="00877967"/>
    <w:rsid w:val="008779B1"/>
    <w:rsid w:val="008779C2"/>
    <w:rsid w:val="00877A1C"/>
    <w:rsid w:val="00877A2A"/>
    <w:rsid w:val="00877A55"/>
    <w:rsid w:val="00877AA4"/>
    <w:rsid w:val="00877AC1"/>
    <w:rsid w:val="00877AF1"/>
    <w:rsid w:val="00877AFD"/>
    <w:rsid w:val="00877B40"/>
    <w:rsid w:val="00877B5D"/>
    <w:rsid w:val="00877B6C"/>
    <w:rsid w:val="00877C14"/>
    <w:rsid w:val="00877C41"/>
    <w:rsid w:val="00877C89"/>
    <w:rsid w:val="00877CA0"/>
    <w:rsid w:val="00877CA7"/>
    <w:rsid w:val="00877CF0"/>
    <w:rsid w:val="00877D23"/>
    <w:rsid w:val="00877D59"/>
    <w:rsid w:val="00877D63"/>
    <w:rsid w:val="00877D9C"/>
    <w:rsid w:val="00877D9F"/>
    <w:rsid w:val="00877DF4"/>
    <w:rsid w:val="00877E36"/>
    <w:rsid w:val="00877E6F"/>
    <w:rsid w:val="00877E71"/>
    <w:rsid w:val="00877EC2"/>
    <w:rsid w:val="00877F1A"/>
    <w:rsid w:val="00877F7F"/>
    <w:rsid w:val="00877FB8"/>
    <w:rsid w:val="00880051"/>
    <w:rsid w:val="00880055"/>
    <w:rsid w:val="00880081"/>
    <w:rsid w:val="00880090"/>
    <w:rsid w:val="008800A8"/>
    <w:rsid w:val="008800F7"/>
    <w:rsid w:val="008800F9"/>
    <w:rsid w:val="008801EB"/>
    <w:rsid w:val="00880256"/>
    <w:rsid w:val="00880267"/>
    <w:rsid w:val="008802D2"/>
    <w:rsid w:val="0088033E"/>
    <w:rsid w:val="00880398"/>
    <w:rsid w:val="008803FA"/>
    <w:rsid w:val="0088048D"/>
    <w:rsid w:val="008804BD"/>
    <w:rsid w:val="008804CA"/>
    <w:rsid w:val="008804E8"/>
    <w:rsid w:val="00880501"/>
    <w:rsid w:val="008805C7"/>
    <w:rsid w:val="0088067E"/>
    <w:rsid w:val="008806A7"/>
    <w:rsid w:val="008806A8"/>
    <w:rsid w:val="008806F3"/>
    <w:rsid w:val="00880715"/>
    <w:rsid w:val="00880767"/>
    <w:rsid w:val="008807BA"/>
    <w:rsid w:val="008807E1"/>
    <w:rsid w:val="00880808"/>
    <w:rsid w:val="00880859"/>
    <w:rsid w:val="0088087E"/>
    <w:rsid w:val="008808B9"/>
    <w:rsid w:val="008808F2"/>
    <w:rsid w:val="008808F9"/>
    <w:rsid w:val="0088091E"/>
    <w:rsid w:val="008809A3"/>
    <w:rsid w:val="00880A68"/>
    <w:rsid w:val="00880A7D"/>
    <w:rsid w:val="00880A97"/>
    <w:rsid w:val="00880AF9"/>
    <w:rsid w:val="00880B4F"/>
    <w:rsid w:val="00880B63"/>
    <w:rsid w:val="00880BEB"/>
    <w:rsid w:val="00880C7E"/>
    <w:rsid w:val="00880CD4"/>
    <w:rsid w:val="00880CE0"/>
    <w:rsid w:val="00880D0F"/>
    <w:rsid w:val="00880D9F"/>
    <w:rsid w:val="00880DC1"/>
    <w:rsid w:val="00880DCA"/>
    <w:rsid w:val="00880E66"/>
    <w:rsid w:val="00880E9F"/>
    <w:rsid w:val="00880FA8"/>
    <w:rsid w:val="00880FBD"/>
    <w:rsid w:val="00880FF6"/>
    <w:rsid w:val="0088100D"/>
    <w:rsid w:val="00881076"/>
    <w:rsid w:val="0088108E"/>
    <w:rsid w:val="0088108F"/>
    <w:rsid w:val="0088119C"/>
    <w:rsid w:val="00881207"/>
    <w:rsid w:val="00881265"/>
    <w:rsid w:val="00881404"/>
    <w:rsid w:val="00881493"/>
    <w:rsid w:val="008814ED"/>
    <w:rsid w:val="008815F2"/>
    <w:rsid w:val="00881609"/>
    <w:rsid w:val="00881612"/>
    <w:rsid w:val="00881615"/>
    <w:rsid w:val="00881646"/>
    <w:rsid w:val="00881698"/>
    <w:rsid w:val="008817B1"/>
    <w:rsid w:val="008818D2"/>
    <w:rsid w:val="008818E7"/>
    <w:rsid w:val="008818F0"/>
    <w:rsid w:val="00881911"/>
    <w:rsid w:val="00881952"/>
    <w:rsid w:val="0088198F"/>
    <w:rsid w:val="008819FC"/>
    <w:rsid w:val="00881AAA"/>
    <w:rsid w:val="00881B14"/>
    <w:rsid w:val="00881B4D"/>
    <w:rsid w:val="00881BAF"/>
    <w:rsid w:val="00881BF8"/>
    <w:rsid w:val="00881C5A"/>
    <w:rsid w:val="00881CDF"/>
    <w:rsid w:val="00881DB8"/>
    <w:rsid w:val="00881E25"/>
    <w:rsid w:val="00881E29"/>
    <w:rsid w:val="00881E94"/>
    <w:rsid w:val="00881EF8"/>
    <w:rsid w:val="00881EF9"/>
    <w:rsid w:val="00881F0F"/>
    <w:rsid w:val="00881F9F"/>
    <w:rsid w:val="00881FB0"/>
    <w:rsid w:val="00881FB9"/>
    <w:rsid w:val="00882015"/>
    <w:rsid w:val="00882032"/>
    <w:rsid w:val="0088205C"/>
    <w:rsid w:val="00882064"/>
    <w:rsid w:val="00882136"/>
    <w:rsid w:val="00882169"/>
    <w:rsid w:val="00882175"/>
    <w:rsid w:val="00882197"/>
    <w:rsid w:val="008821BB"/>
    <w:rsid w:val="00882252"/>
    <w:rsid w:val="008822DB"/>
    <w:rsid w:val="00882366"/>
    <w:rsid w:val="0088238D"/>
    <w:rsid w:val="008823AB"/>
    <w:rsid w:val="0088243A"/>
    <w:rsid w:val="00882470"/>
    <w:rsid w:val="008824EC"/>
    <w:rsid w:val="00882537"/>
    <w:rsid w:val="00882592"/>
    <w:rsid w:val="00882684"/>
    <w:rsid w:val="008826A5"/>
    <w:rsid w:val="0088280F"/>
    <w:rsid w:val="00882819"/>
    <w:rsid w:val="008828C8"/>
    <w:rsid w:val="008828DF"/>
    <w:rsid w:val="008828EC"/>
    <w:rsid w:val="00882929"/>
    <w:rsid w:val="00882986"/>
    <w:rsid w:val="00882992"/>
    <w:rsid w:val="00882A44"/>
    <w:rsid w:val="00882A58"/>
    <w:rsid w:val="00882B22"/>
    <w:rsid w:val="00882B6E"/>
    <w:rsid w:val="00882B84"/>
    <w:rsid w:val="00882BA5"/>
    <w:rsid w:val="00882C17"/>
    <w:rsid w:val="00882C37"/>
    <w:rsid w:val="00882CE7"/>
    <w:rsid w:val="00882CE8"/>
    <w:rsid w:val="00882DFB"/>
    <w:rsid w:val="00882E71"/>
    <w:rsid w:val="00882EA4"/>
    <w:rsid w:val="00882EC3"/>
    <w:rsid w:val="00882ECA"/>
    <w:rsid w:val="00882ECD"/>
    <w:rsid w:val="00882F7C"/>
    <w:rsid w:val="00883029"/>
    <w:rsid w:val="00883072"/>
    <w:rsid w:val="00883091"/>
    <w:rsid w:val="008830FC"/>
    <w:rsid w:val="0088315F"/>
    <w:rsid w:val="00883184"/>
    <w:rsid w:val="00883239"/>
    <w:rsid w:val="0088327E"/>
    <w:rsid w:val="00883304"/>
    <w:rsid w:val="0088333C"/>
    <w:rsid w:val="008834F5"/>
    <w:rsid w:val="0088355D"/>
    <w:rsid w:val="008835DF"/>
    <w:rsid w:val="008836A7"/>
    <w:rsid w:val="008836C9"/>
    <w:rsid w:val="00883711"/>
    <w:rsid w:val="00883779"/>
    <w:rsid w:val="0088378E"/>
    <w:rsid w:val="008837B8"/>
    <w:rsid w:val="008837EA"/>
    <w:rsid w:val="0088386C"/>
    <w:rsid w:val="00883888"/>
    <w:rsid w:val="008839B7"/>
    <w:rsid w:val="00883A08"/>
    <w:rsid w:val="00883A4A"/>
    <w:rsid w:val="00883BBA"/>
    <w:rsid w:val="00883C6B"/>
    <w:rsid w:val="00883CA3"/>
    <w:rsid w:val="00883CC7"/>
    <w:rsid w:val="00883CD8"/>
    <w:rsid w:val="00883DAA"/>
    <w:rsid w:val="00883E3D"/>
    <w:rsid w:val="00883E9B"/>
    <w:rsid w:val="00883F51"/>
    <w:rsid w:val="00883FF1"/>
    <w:rsid w:val="00884059"/>
    <w:rsid w:val="00884151"/>
    <w:rsid w:val="00884165"/>
    <w:rsid w:val="00884190"/>
    <w:rsid w:val="00884219"/>
    <w:rsid w:val="0088426D"/>
    <w:rsid w:val="0088431B"/>
    <w:rsid w:val="00884364"/>
    <w:rsid w:val="00884371"/>
    <w:rsid w:val="008843AA"/>
    <w:rsid w:val="00884416"/>
    <w:rsid w:val="00884442"/>
    <w:rsid w:val="0088449A"/>
    <w:rsid w:val="008844E0"/>
    <w:rsid w:val="008844EB"/>
    <w:rsid w:val="008844F8"/>
    <w:rsid w:val="0088455E"/>
    <w:rsid w:val="00884561"/>
    <w:rsid w:val="008845AA"/>
    <w:rsid w:val="008845BB"/>
    <w:rsid w:val="0088462F"/>
    <w:rsid w:val="00884635"/>
    <w:rsid w:val="0088471B"/>
    <w:rsid w:val="00884721"/>
    <w:rsid w:val="0088477A"/>
    <w:rsid w:val="00884782"/>
    <w:rsid w:val="00884853"/>
    <w:rsid w:val="0088485A"/>
    <w:rsid w:val="00884954"/>
    <w:rsid w:val="00884989"/>
    <w:rsid w:val="008849B0"/>
    <w:rsid w:val="008849BC"/>
    <w:rsid w:val="00884A10"/>
    <w:rsid w:val="00884B9F"/>
    <w:rsid w:val="00884BE0"/>
    <w:rsid w:val="00884C06"/>
    <w:rsid w:val="00884C09"/>
    <w:rsid w:val="00884CA4"/>
    <w:rsid w:val="00884CE0"/>
    <w:rsid w:val="00884D6F"/>
    <w:rsid w:val="00884D98"/>
    <w:rsid w:val="00884DF9"/>
    <w:rsid w:val="00884E7A"/>
    <w:rsid w:val="00884ED7"/>
    <w:rsid w:val="00884F59"/>
    <w:rsid w:val="00884F8C"/>
    <w:rsid w:val="00884FF9"/>
    <w:rsid w:val="008850AE"/>
    <w:rsid w:val="008850C7"/>
    <w:rsid w:val="00885142"/>
    <w:rsid w:val="0088518E"/>
    <w:rsid w:val="008851B0"/>
    <w:rsid w:val="008851DD"/>
    <w:rsid w:val="008851E1"/>
    <w:rsid w:val="008851E9"/>
    <w:rsid w:val="0088520F"/>
    <w:rsid w:val="0088535C"/>
    <w:rsid w:val="00885380"/>
    <w:rsid w:val="008853C3"/>
    <w:rsid w:val="00885451"/>
    <w:rsid w:val="0088546D"/>
    <w:rsid w:val="0088553C"/>
    <w:rsid w:val="0088557D"/>
    <w:rsid w:val="00885583"/>
    <w:rsid w:val="008856CF"/>
    <w:rsid w:val="00885737"/>
    <w:rsid w:val="008857AD"/>
    <w:rsid w:val="008857C4"/>
    <w:rsid w:val="0088581E"/>
    <w:rsid w:val="00885873"/>
    <w:rsid w:val="00885898"/>
    <w:rsid w:val="008858A0"/>
    <w:rsid w:val="008858ED"/>
    <w:rsid w:val="00885901"/>
    <w:rsid w:val="00885918"/>
    <w:rsid w:val="00885935"/>
    <w:rsid w:val="00885984"/>
    <w:rsid w:val="00885BBE"/>
    <w:rsid w:val="00885CEB"/>
    <w:rsid w:val="00885D19"/>
    <w:rsid w:val="00885D41"/>
    <w:rsid w:val="00885D49"/>
    <w:rsid w:val="00885D5B"/>
    <w:rsid w:val="00885E43"/>
    <w:rsid w:val="00885E53"/>
    <w:rsid w:val="00885EAE"/>
    <w:rsid w:val="00885F32"/>
    <w:rsid w:val="00885FC6"/>
    <w:rsid w:val="00885FDA"/>
    <w:rsid w:val="0088600B"/>
    <w:rsid w:val="00886015"/>
    <w:rsid w:val="0088603F"/>
    <w:rsid w:val="00886087"/>
    <w:rsid w:val="008860EC"/>
    <w:rsid w:val="00886136"/>
    <w:rsid w:val="0088623B"/>
    <w:rsid w:val="0088623E"/>
    <w:rsid w:val="008862A1"/>
    <w:rsid w:val="008862AE"/>
    <w:rsid w:val="008863F2"/>
    <w:rsid w:val="00886421"/>
    <w:rsid w:val="0088647A"/>
    <w:rsid w:val="00886515"/>
    <w:rsid w:val="008865FA"/>
    <w:rsid w:val="008866E8"/>
    <w:rsid w:val="00886701"/>
    <w:rsid w:val="00886706"/>
    <w:rsid w:val="00886781"/>
    <w:rsid w:val="008867A8"/>
    <w:rsid w:val="0088685E"/>
    <w:rsid w:val="0088692E"/>
    <w:rsid w:val="008869A9"/>
    <w:rsid w:val="008869B6"/>
    <w:rsid w:val="008869C8"/>
    <w:rsid w:val="008869D1"/>
    <w:rsid w:val="008869F1"/>
    <w:rsid w:val="00886A18"/>
    <w:rsid w:val="00886A39"/>
    <w:rsid w:val="00886B66"/>
    <w:rsid w:val="00886B6A"/>
    <w:rsid w:val="00886B94"/>
    <w:rsid w:val="00886B9C"/>
    <w:rsid w:val="00886BE6"/>
    <w:rsid w:val="00886C49"/>
    <w:rsid w:val="00886C4E"/>
    <w:rsid w:val="00886C68"/>
    <w:rsid w:val="00886D19"/>
    <w:rsid w:val="00886E64"/>
    <w:rsid w:val="00886EBB"/>
    <w:rsid w:val="00886F0A"/>
    <w:rsid w:val="00886F47"/>
    <w:rsid w:val="00887080"/>
    <w:rsid w:val="00887141"/>
    <w:rsid w:val="0088716B"/>
    <w:rsid w:val="008871BA"/>
    <w:rsid w:val="008871C5"/>
    <w:rsid w:val="0088720C"/>
    <w:rsid w:val="008872AD"/>
    <w:rsid w:val="00887340"/>
    <w:rsid w:val="00887362"/>
    <w:rsid w:val="008874F6"/>
    <w:rsid w:val="00887610"/>
    <w:rsid w:val="00887675"/>
    <w:rsid w:val="008876C1"/>
    <w:rsid w:val="00887713"/>
    <w:rsid w:val="0088771A"/>
    <w:rsid w:val="00887731"/>
    <w:rsid w:val="00887755"/>
    <w:rsid w:val="00887793"/>
    <w:rsid w:val="00887838"/>
    <w:rsid w:val="0088784F"/>
    <w:rsid w:val="0088788E"/>
    <w:rsid w:val="00887895"/>
    <w:rsid w:val="00887955"/>
    <w:rsid w:val="00887992"/>
    <w:rsid w:val="00887A10"/>
    <w:rsid w:val="00887A26"/>
    <w:rsid w:val="00887A44"/>
    <w:rsid w:val="00887AED"/>
    <w:rsid w:val="00887BEE"/>
    <w:rsid w:val="00887C0F"/>
    <w:rsid w:val="00887CAD"/>
    <w:rsid w:val="00887CB2"/>
    <w:rsid w:val="00887D04"/>
    <w:rsid w:val="00887E07"/>
    <w:rsid w:val="00887E5D"/>
    <w:rsid w:val="00887ED4"/>
    <w:rsid w:val="00887EDA"/>
    <w:rsid w:val="00887F42"/>
    <w:rsid w:val="00887FD4"/>
    <w:rsid w:val="00890080"/>
    <w:rsid w:val="008900A9"/>
    <w:rsid w:val="008901B2"/>
    <w:rsid w:val="00890235"/>
    <w:rsid w:val="0089023E"/>
    <w:rsid w:val="00890250"/>
    <w:rsid w:val="008902C0"/>
    <w:rsid w:val="00890318"/>
    <w:rsid w:val="00890361"/>
    <w:rsid w:val="008903C0"/>
    <w:rsid w:val="00890452"/>
    <w:rsid w:val="008904E2"/>
    <w:rsid w:val="00890558"/>
    <w:rsid w:val="00890596"/>
    <w:rsid w:val="008905CF"/>
    <w:rsid w:val="008905F1"/>
    <w:rsid w:val="00890602"/>
    <w:rsid w:val="0089064D"/>
    <w:rsid w:val="00890659"/>
    <w:rsid w:val="0089066E"/>
    <w:rsid w:val="008906B1"/>
    <w:rsid w:val="008907B3"/>
    <w:rsid w:val="008907EC"/>
    <w:rsid w:val="008907F1"/>
    <w:rsid w:val="00890816"/>
    <w:rsid w:val="008909B2"/>
    <w:rsid w:val="008909C2"/>
    <w:rsid w:val="00890A04"/>
    <w:rsid w:val="00890A6B"/>
    <w:rsid w:val="00890ABF"/>
    <w:rsid w:val="00890AE5"/>
    <w:rsid w:val="00890BCB"/>
    <w:rsid w:val="00890BE8"/>
    <w:rsid w:val="00890C1E"/>
    <w:rsid w:val="00890C91"/>
    <w:rsid w:val="00890CE2"/>
    <w:rsid w:val="00890D4B"/>
    <w:rsid w:val="00890DC2"/>
    <w:rsid w:val="00890DFA"/>
    <w:rsid w:val="00890E28"/>
    <w:rsid w:val="00890E95"/>
    <w:rsid w:val="00890F0F"/>
    <w:rsid w:val="00890F2D"/>
    <w:rsid w:val="00890F5F"/>
    <w:rsid w:val="00890F80"/>
    <w:rsid w:val="00890FEC"/>
    <w:rsid w:val="00891026"/>
    <w:rsid w:val="0089107D"/>
    <w:rsid w:val="00891083"/>
    <w:rsid w:val="00891199"/>
    <w:rsid w:val="00891324"/>
    <w:rsid w:val="00891395"/>
    <w:rsid w:val="0089144C"/>
    <w:rsid w:val="00891488"/>
    <w:rsid w:val="00891495"/>
    <w:rsid w:val="0089150B"/>
    <w:rsid w:val="0089154A"/>
    <w:rsid w:val="00891599"/>
    <w:rsid w:val="008915B7"/>
    <w:rsid w:val="00891611"/>
    <w:rsid w:val="00891637"/>
    <w:rsid w:val="008916B2"/>
    <w:rsid w:val="0089175A"/>
    <w:rsid w:val="0089178A"/>
    <w:rsid w:val="00891887"/>
    <w:rsid w:val="008918DB"/>
    <w:rsid w:val="0089190F"/>
    <w:rsid w:val="00891A66"/>
    <w:rsid w:val="00891A6C"/>
    <w:rsid w:val="00891AE1"/>
    <w:rsid w:val="00891BA2"/>
    <w:rsid w:val="00891BDF"/>
    <w:rsid w:val="00891C76"/>
    <w:rsid w:val="00891CBD"/>
    <w:rsid w:val="00891CC3"/>
    <w:rsid w:val="00891DA0"/>
    <w:rsid w:val="00891E75"/>
    <w:rsid w:val="00891E76"/>
    <w:rsid w:val="00891EFA"/>
    <w:rsid w:val="00891EFB"/>
    <w:rsid w:val="0089219E"/>
    <w:rsid w:val="008921B6"/>
    <w:rsid w:val="00892235"/>
    <w:rsid w:val="008922E3"/>
    <w:rsid w:val="008922EE"/>
    <w:rsid w:val="00892382"/>
    <w:rsid w:val="008923C2"/>
    <w:rsid w:val="008923EC"/>
    <w:rsid w:val="008923FE"/>
    <w:rsid w:val="00892514"/>
    <w:rsid w:val="00892563"/>
    <w:rsid w:val="00892570"/>
    <w:rsid w:val="00892577"/>
    <w:rsid w:val="0089257D"/>
    <w:rsid w:val="008925F3"/>
    <w:rsid w:val="00892664"/>
    <w:rsid w:val="00892693"/>
    <w:rsid w:val="008926B0"/>
    <w:rsid w:val="008926B3"/>
    <w:rsid w:val="00892709"/>
    <w:rsid w:val="00892768"/>
    <w:rsid w:val="0089279F"/>
    <w:rsid w:val="008927CF"/>
    <w:rsid w:val="0089282F"/>
    <w:rsid w:val="00892888"/>
    <w:rsid w:val="008928DB"/>
    <w:rsid w:val="00892985"/>
    <w:rsid w:val="00892988"/>
    <w:rsid w:val="008929A7"/>
    <w:rsid w:val="008929B0"/>
    <w:rsid w:val="00892A35"/>
    <w:rsid w:val="00892AFC"/>
    <w:rsid w:val="00892B12"/>
    <w:rsid w:val="00892B8B"/>
    <w:rsid w:val="00892BE6"/>
    <w:rsid w:val="00892BF7"/>
    <w:rsid w:val="00892C06"/>
    <w:rsid w:val="00892D1B"/>
    <w:rsid w:val="00892D96"/>
    <w:rsid w:val="00892DFB"/>
    <w:rsid w:val="00892E39"/>
    <w:rsid w:val="00892E3C"/>
    <w:rsid w:val="00892E50"/>
    <w:rsid w:val="00892E5B"/>
    <w:rsid w:val="00892EBC"/>
    <w:rsid w:val="00892F38"/>
    <w:rsid w:val="00892F3D"/>
    <w:rsid w:val="00892F62"/>
    <w:rsid w:val="00892FFD"/>
    <w:rsid w:val="0089301A"/>
    <w:rsid w:val="00893028"/>
    <w:rsid w:val="0089304F"/>
    <w:rsid w:val="008930BC"/>
    <w:rsid w:val="008930DE"/>
    <w:rsid w:val="00893155"/>
    <w:rsid w:val="0089316B"/>
    <w:rsid w:val="00893176"/>
    <w:rsid w:val="00893195"/>
    <w:rsid w:val="008931F4"/>
    <w:rsid w:val="0089321B"/>
    <w:rsid w:val="0089324B"/>
    <w:rsid w:val="00893265"/>
    <w:rsid w:val="00893271"/>
    <w:rsid w:val="0089338A"/>
    <w:rsid w:val="0089339F"/>
    <w:rsid w:val="008933D0"/>
    <w:rsid w:val="0089340A"/>
    <w:rsid w:val="00893419"/>
    <w:rsid w:val="0089345D"/>
    <w:rsid w:val="00893481"/>
    <w:rsid w:val="00893561"/>
    <w:rsid w:val="008935B8"/>
    <w:rsid w:val="00893602"/>
    <w:rsid w:val="0089362E"/>
    <w:rsid w:val="008936EC"/>
    <w:rsid w:val="008936FD"/>
    <w:rsid w:val="00893777"/>
    <w:rsid w:val="008937FF"/>
    <w:rsid w:val="00893826"/>
    <w:rsid w:val="00893843"/>
    <w:rsid w:val="008938B9"/>
    <w:rsid w:val="00893A03"/>
    <w:rsid w:val="00893A4E"/>
    <w:rsid w:val="00893A6C"/>
    <w:rsid w:val="00893B47"/>
    <w:rsid w:val="00893B57"/>
    <w:rsid w:val="00893C09"/>
    <w:rsid w:val="00893C9A"/>
    <w:rsid w:val="00893CA6"/>
    <w:rsid w:val="00893D3F"/>
    <w:rsid w:val="00893D4A"/>
    <w:rsid w:val="00893E29"/>
    <w:rsid w:val="00893E6F"/>
    <w:rsid w:val="00893E9E"/>
    <w:rsid w:val="00893EF5"/>
    <w:rsid w:val="00893FD2"/>
    <w:rsid w:val="00893FEB"/>
    <w:rsid w:val="00893FFA"/>
    <w:rsid w:val="00894046"/>
    <w:rsid w:val="0089408C"/>
    <w:rsid w:val="008940E0"/>
    <w:rsid w:val="008941F2"/>
    <w:rsid w:val="00894227"/>
    <w:rsid w:val="00894240"/>
    <w:rsid w:val="00894256"/>
    <w:rsid w:val="008942E4"/>
    <w:rsid w:val="008942F3"/>
    <w:rsid w:val="00894300"/>
    <w:rsid w:val="00894380"/>
    <w:rsid w:val="00894382"/>
    <w:rsid w:val="00894385"/>
    <w:rsid w:val="0089438C"/>
    <w:rsid w:val="00894398"/>
    <w:rsid w:val="0089439A"/>
    <w:rsid w:val="0089449C"/>
    <w:rsid w:val="008944B0"/>
    <w:rsid w:val="008944E8"/>
    <w:rsid w:val="00894536"/>
    <w:rsid w:val="00894548"/>
    <w:rsid w:val="00894674"/>
    <w:rsid w:val="0089469C"/>
    <w:rsid w:val="008946B2"/>
    <w:rsid w:val="00894716"/>
    <w:rsid w:val="00894749"/>
    <w:rsid w:val="00894782"/>
    <w:rsid w:val="008947FF"/>
    <w:rsid w:val="0089480A"/>
    <w:rsid w:val="0089487D"/>
    <w:rsid w:val="0089489C"/>
    <w:rsid w:val="00894A4D"/>
    <w:rsid w:val="00894A76"/>
    <w:rsid w:val="00894AAC"/>
    <w:rsid w:val="00894ACB"/>
    <w:rsid w:val="00894AE5"/>
    <w:rsid w:val="00894AF1"/>
    <w:rsid w:val="00894B76"/>
    <w:rsid w:val="00894BBC"/>
    <w:rsid w:val="00894CD8"/>
    <w:rsid w:val="00894D16"/>
    <w:rsid w:val="00894E32"/>
    <w:rsid w:val="00894E79"/>
    <w:rsid w:val="00894F36"/>
    <w:rsid w:val="00894F72"/>
    <w:rsid w:val="00894FD6"/>
    <w:rsid w:val="00894FDB"/>
    <w:rsid w:val="00895031"/>
    <w:rsid w:val="0089504C"/>
    <w:rsid w:val="00895050"/>
    <w:rsid w:val="0089505F"/>
    <w:rsid w:val="00895088"/>
    <w:rsid w:val="008950D6"/>
    <w:rsid w:val="008950F0"/>
    <w:rsid w:val="00895106"/>
    <w:rsid w:val="0089511C"/>
    <w:rsid w:val="00895146"/>
    <w:rsid w:val="00895161"/>
    <w:rsid w:val="00895207"/>
    <w:rsid w:val="008952C1"/>
    <w:rsid w:val="00895344"/>
    <w:rsid w:val="00895496"/>
    <w:rsid w:val="0089549C"/>
    <w:rsid w:val="008954E2"/>
    <w:rsid w:val="00895535"/>
    <w:rsid w:val="0089558C"/>
    <w:rsid w:val="008955A5"/>
    <w:rsid w:val="008955D5"/>
    <w:rsid w:val="00895626"/>
    <w:rsid w:val="008956B4"/>
    <w:rsid w:val="00895714"/>
    <w:rsid w:val="0089572B"/>
    <w:rsid w:val="0089576A"/>
    <w:rsid w:val="008957D9"/>
    <w:rsid w:val="0089581B"/>
    <w:rsid w:val="0089582B"/>
    <w:rsid w:val="00895889"/>
    <w:rsid w:val="0089588C"/>
    <w:rsid w:val="008958B1"/>
    <w:rsid w:val="0089592F"/>
    <w:rsid w:val="008959C3"/>
    <w:rsid w:val="00895A1D"/>
    <w:rsid w:val="00895A7B"/>
    <w:rsid w:val="00895AAF"/>
    <w:rsid w:val="00895B39"/>
    <w:rsid w:val="00895B70"/>
    <w:rsid w:val="00895BC3"/>
    <w:rsid w:val="00895C13"/>
    <w:rsid w:val="00895C25"/>
    <w:rsid w:val="00895CAD"/>
    <w:rsid w:val="00895DEE"/>
    <w:rsid w:val="00895DFF"/>
    <w:rsid w:val="00895E90"/>
    <w:rsid w:val="00895EA4"/>
    <w:rsid w:val="00895F33"/>
    <w:rsid w:val="00895FBB"/>
    <w:rsid w:val="0089605B"/>
    <w:rsid w:val="0089612B"/>
    <w:rsid w:val="0089615D"/>
    <w:rsid w:val="00896173"/>
    <w:rsid w:val="00896184"/>
    <w:rsid w:val="00896195"/>
    <w:rsid w:val="00896200"/>
    <w:rsid w:val="00896248"/>
    <w:rsid w:val="00896273"/>
    <w:rsid w:val="0089628D"/>
    <w:rsid w:val="00896307"/>
    <w:rsid w:val="00896465"/>
    <w:rsid w:val="0089648D"/>
    <w:rsid w:val="008964E8"/>
    <w:rsid w:val="00896504"/>
    <w:rsid w:val="0089655A"/>
    <w:rsid w:val="00896561"/>
    <w:rsid w:val="00896628"/>
    <w:rsid w:val="00896649"/>
    <w:rsid w:val="00896652"/>
    <w:rsid w:val="00896698"/>
    <w:rsid w:val="008966AD"/>
    <w:rsid w:val="008966DE"/>
    <w:rsid w:val="00896730"/>
    <w:rsid w:val="0089677E"/>
    <w:rsid w:val="00896822"/>
    <w:rsid w:val="0089684B"/>
    <w:rsid w:val="00896877"/>
    <w:rsid w:val="00896887"/>
    <w:rsid w:val="008968BA"/>
    <w:rsid w:val="00896907"/>
    <w:rsid w:val="00896993"/>
    <w:rsid w:val="00896A59"/>
    <w:rsid w:val="00896A62"/>
    <w:rsid w:val="00896A82"/>
    <w:rsid w:val="00896AC1"/>
    <w:rsid w:val="00896AE3"/>
    <w:rsid w:val="00896B5E"/>
    <w:rsid w:val="00896BFE"/>
    <w:rsid w:val="00896C0E"/>
    <w:rsid w:val="00896C53"/>
    <w:rsid w:val="00896D11"/>
    <w:rsid w:val="00896D2A"/>
    <w:rsid w:val="00896D3F"/>
    <w:rsid w:val="00896D81"/>
    <w:rsid w:val="00896E27"/>
    <w:rsid w:val="00896E66"/>
    <w:rsid w:val="00896EBA"/>
    <w:rsid w:val="00896F00"/>
    <w:rsid w:val="00896F3D"/>
    <w:rsid w:val="00896FCB"/>
    <w:rsid w:val="0089700B"/>
    <w:rsid w:val="00897017"/>
    <w:rsid w:val="00897030"/>
    <w:rsid w:val="0089706D"/>
    <w:rsid w:val="008970D8"/>
    <w:rsid w:val="008971A2"/>
    <w:rsid w:val="0089726D"/>
    <w:rsid w:val="008972B0"/>
    <w:rsid w:val="008972F0"/>
    <w:rsid w:val="00897340"/>
    <w:rsid w:val="0089734F"/>
    <w:rsid w:val="008973EC"/>
    <w:rsid w:val="008973F0"/>
    <w:rsid w:val="00897419"/>
    <w:rsid w:val="00897426"/>
    <w:rsid w:val="00897486"/>
    <w:rsid w:val="008974AD"/>
    <w:rsid w:val="00897520"/>
    <w:rsid w:val="0089758E"/>
    <w:rsid w:val="008975BD"/>
    <w:rsid w:val="00897617"/>
    <w:rsid w:val="0089765F"/>
    <w:rsid w:val="008976B2"/>
    <w:rsid w:val="00897724"/>
    <w:rsid w:val="008977D7"/>
    <w:rsid w:val="00897861"/>
    <w:rsid w:val="008978BD"/>
    <w:rsid w:val="008978C4"/>
    <w:rsid w:val="00897924"/>
    <w:rsid w:val="00897925"/>
    <w:rsid w:val="00897A6B"/>
    <w:rsid w:val="00897AA1"/>
    <w:rsid w:val="00897B3F"/>
    <w:rsid w:val="00897B71"/>
    <w:rsid w:val="00897B91"/>
    <w:rsid w:val="00897BD7"/>
    <w:rsid w:val="00897C16"/>
    <w:rsid w:val="00897D3C"/>
    <w:rsid w:val="00897D40"/>
    <w:rsid w:val="00897D7D"/>
    <w:rsid w:val="00897DF8"/>
    <w:rsid w:val="00897E26"/>
    <w:rsid w:val="00897E38"/>
    <w:rsid w:val="00897E50"/>
    <w:rsid w:val="00897E8B"/>
    <w:rsid w:val="00897F66"/>
    <w:rsid w:val="00897FD1"/>
    <w:rsid w:val="00897FD2"/>
    <w:rsid w:val="008A0006"/>
    <w:rsid w:val="008A00AD"/>
    <w:rsid w:val="008A00C6"/>
    <w:rsid w:val="008A00F5"/>
    <w:rsid w:val="008A012D"/>
    <w:rsid w:val="008A0164"/>
    <w:rsid w:val="008A0204"/>
    <w:rsid w:val="008A0284"/>
    <w:rsid w:val="008A0315"/>
    <w:rsid w:val="008A0323"/>
    <w:rsid w:val="008A034A"/>
    <w:rsid w:val="008A034F"/>
    <w:rsid w:val="008A0436"/>
    <w:rsid w:val="008A04A7"/>
    <w:rsid w:val="008A0572"/>
    <w:rsid w:val="008A0656"/>
    <w:rsid w:val="008A068C"/>
    <w:rsid w:val="008A06A1"/>
    <w:rsid w:val="008A06C3"/>
    <w:rsid w:val="008A06E7"/>
    <w:rsid w:val="008A0756"/>
    <w:rsid w:val="008A0763"/>
    <w:rsid w:val="008A0784"/>
    <w:rsid w:val="008A0837"/>
    <w:rsid w:val="008A0852"/>
    <w:rsid w:val="008A0870"/>
    <w:rsid w:val="008A08F0"/>
    <w:rsid w:val="008A0A74"/>
    <w:rsid w:val="008A0A7A"/>
    <w:rsid w:val="008A0A92"/>
    <w:rsid w:val="008A0AAB"/>
    <w:rsid w:val="008A0ACA"/>
    <w:rsid w:val="008A0B40"/>
    <w:rsid w:val="008A0B41"/>
    <w:rsid w:val="008A0B92"/>
    <w:rsid w:val="008A0D55"/>
    <w:rsid w:val="008A0D5C"/>
    <w:rsid w:val="008A0D8E"/>
    <w:rsid w:val="008A0D8F"/>
    <w:rsid w:val="008A0DBC"/>
    <w:rsid w:val="008A0E0E"/>
    <w:rsid w:val="008A0E13"/>
    <w:rsid w:val="008A0E3B"/>
    <w:rsid w:val="008A0E90"/>
    <w:rsid w:val="008A0EEB"/>
    <w:rsid w:val="008A0F0A"/>
    <w:rsid w:val="008A0F1B"/>
    <w:rsid w:val="008A0F67"/>
    <w:rsid w:val="008A1050"/>
    <w:rsid w:val="008A10DD"/>
    <w:rsid w:val="008A119E"/>
    <w:rsid w:val="008A11CC"/>
    <w:rsid w:val="008A128D"/>
    <w:rsid w:val="008A12CA"/>
    <w:rsid w:val="008A12E4"/>
    <w:rsid w:val="008A1304"/>
    <w:rsid w:val="008A132B"/>
    <w:rsid w:val="008A138A"/>
    <w:rsid w:val="008A1395"/>
    <w:rsid w:val="008A13C3"/>
    <w:rsid w:val="008A13EC"/>
    <w:rsid w:val="008A14A4"/>
    <w:rsid w:val="008A14E0"/>
    <w:rsid w:val="008A152D"/>
    <w:rsid w:val="008A1620"/>
    <w:rsid w:val="008A1672"/>
    <w:rsid w:val="008A16A8"/>
    <w:rsid w:val="008A16EC"/>
    <w:rsid w:val="008A170F"/>
    <w:rsid w:val="008A1721"/>
    <w:rsid w:val="008A17CE"/>
    <w:rsid w:val="008A18A6"/>
    <w:rsid w:val="008A18C4"/>
    <w:rsid w:val="008A19E2"/>
    <w:rsid w:val="008A1A14"/>
    <w:rsid w:val="008A1A41"/>
    <w:rsid w:val="008A1AAD"/>
    <w:rsid w:val="008A1B54"/>
    <w:rsid w:val="008A1B9A"/>
    <w:rsid w:val="008A1BE2"/>
    <w:rsid w:val="008A1BF7"/>
    <w:rsid w:val="008A1C18"/>
    <w:rsid w:val="008A1C78"/>
    <w:rsid w:val="008A1CF7"/>
    <w:rsid w:val="008A1DCA"/>
    <w:rsid w:val="008A1E4B"/>
    <w:rsid w:val="008A1E6D"/>
    <w:rsid w:val="008A1E74"/>
    <w:rsid w:val="008A1F06"/>
    <w:rsid w:val="008A1F80"/>
    <w:rsid w:val="008A1F97"/>
    <w:rsid w:val="008A1FA9"/>
    <w:rsid w:val="008A204E"/>
    <w:rsid w:val="008A2095"/>
    <w:rsid w:val="008A20A3"/>
    <w:rsid w:val="008A20E7"/>
    <w:rsid w:val="008A20EF"/>
    <w:rsid w:val="008A2155"/>
    <w:rsid w:val="008A215C"/>
    <w:rsid w:val="008A21C9"/>
    <w:rsid w:val="008A2295"/>
    <w:rsid w:val="008A22AF"/>
    <w:rsid w:val="008A2337"/>
    <w:rsid w:val="008A2344"/>
    <w:rsid w:val="008A23B7"/>
    <w:rsid w:val="008A23CF"/>
    <w:rsid w:val="008A23FF"/>
    <w:rsid w:val="008A2409"/>
    <w:rsid w:val="008A259F"/>
    <w:rsid w:val="008A2632"/>
    <w:rsid w:val="008A2665"/>
    <w:rsid w:val="008A26AA"/>
    <w:rsid w:val="008A26ED"/>
    <w:rsid w:val="008A27AD"/>
    <w:rsid w:val="008A2826"/>
    <w:rsid w:val="008A284A"/>
    <w:rsid w:val="008A28D8"/>
    <w:rsid w:val="008A28DE"/>
    <w:rsid w:val="008A2910"/>
    <w:rsid w:val="008A29F4"/>
    <w:rsid w:val="008A2AAC"/>
    <w:rsid w:val="008A2AC5"/>
    <w:rsid w:val="008A2AF7"/>
    <w:rsid w:val="008A2B11"/>
    <w:rsid w:val="008A2B5C"/>
    <w:rsid w:val="008A2B6E"/>
    <w:rsid w:val="008A2B83"/>
    <w:rsid w:val="008A2BF9"/>
    <w:rsid w:val="008A2C1C"/>
    <w:rsid w:val="008A2C49"/>
    <w:rsid w:val="008A2D2A"/>
    <w:rsid w:val="008A2D58"/>
    <w:rsid w:val="008A2D73"/>
    <w:rsid w:val="008A2DA5"/>
    <w:rsid w:val="008A2E5F"/>
    <w:rsid w:val="008A2E63"/>
    <w:rsid w:val="008A2E95"/>
    <w:rsid w:val="008A2EC1"/>
    <w:rsid w:val="008A2F34"/>
    <w:rsid w:val="008A2F3E"/>
    <w:rsid w:val="008A2FA2"/>
    <w:rsid w:val="008A2FDA"/>
    <w:rsid w:val="008A2FF2"/>
    <w:rsid w:val="008A30CC"/>
    <w:rsid w:val="008A30DA"/>
    <w:rsid w:val="008A30DD"/>
    <w:rsid w:val="008A30FD"/>
    <w:rsid w:val="008A327C"/>
    <w:rsid w:val="008A32A5"/>
    <w:rsid w:val="008A32F5"/>
    <w:rsid w:val="008A3318"/>
    <w:rsid w:val="008A3326"/>
    <w:rsid w:val="008A33A3"/>
    <w:rsid w:val="008A3449"/>
    <w:rsid w:val="008A3478"/>
    <w:rsid w:val="008A352B"/>
    <w:rsid w:val="008A3562"/>
    <w:rsid w:val="008A357E"/>
    <w:rsid w:val="008A35B3"/>
    <w:rsid w:val="008A35DB"/>
    <w:rsid w:val="008A35F6"/>
    <w:rsid w:val="008A3647"/>
    <w:rsid w:val="008A368C"/>
    <w:rsid w:val="008A3761"/>
    <w:rsid w:val="008A376B"/>
    <w:rsid w:val="008A376D"/>
    <w:rsid w:val="008A3784"/>
    <w:rsid w:val="008A37E2"/>
    <w:rsid w:val="008A3824"/>
    <w:rsid w:val="008A3827"/>
    <w:rsid w:val="008A384E"/>
    <w:rsid w:val="008A3877"/>
    <w:rsid w:val="008A3887"/>
    <w:rsid w:val="008A3899"/>
    <w:rsid w:val="008A3929"/>
    <w:rsid w:val="008A3931"/>
    <w:rsid w:val="008A39FB"/>
    <w:rsid w:val="008A3A04"/>
    <w:rsid w:val="008A3A61"/>
    <w:rsid w:val="008A3A95"/>
    <w:rsid w:val="008A3B0A"/>
    <w:rsid w:val="008A3B43"/>
    <w:rsid w:val="008A3B85"/>
    <w:rsid w:val="008A3BDD"/>
    <w:rsid w:val="008A3C08"/>
    <w:rsid w:val="008A3C1D"/>
    <w:rsid w:val="008A3C53"/>
    <w:rsid w:val="008A3C58"/>
    <w:rsid w:val="008A3D4C"/>
    <w:rsid w:val="008A3DD4"/>
    <w:rsid w:val="008A3DF1"/>
    <w:rsid w:val="008A3E40"/>
    <w:rsid w:val="008A3EC3"/>
    <w:rsid w:val="008A3F0C"/>
    <w:rsid w:val="008A3F91"/>
    <w:rsid w:val="008A4063"/>
    <w:rsid w:val="008A408D"/>
    <w:rsid w:val="008A4183"/>
    <w:rsid w:val="008A4187"/>
    <w:rsid w:val="008A428D"/>
    <w:rsid w:val="008A4297"/>
    <w:rsid w:val="008A42C1"/>
    <w:rsid w:val="008A4311"/>
    <w:rsid w:val="008A432D"/>
    <w:rsid w:val="008A4332"/>
    <w:rsid w:val="008A445D"/>
    <w:rsid w:val="008A4485"/>
    <w:rsid w:val="008A44F8"/>
    <w:rsid w:val="008A4506"/>
    <w:rsid w:val="008A452B"/>
    <w:rsid w:val="008A460F"/>
    <w:rsid w:val="008A4613"/>
    <w:rsid w:val="008A4634"/>
    <w:rsid w:val="008A4660"/>
    <w:rsid w:val="008A4675"/>
    <w:rsid w:val="008A4778"/>
    <w:rsid w:val="008A487C"/>
    <w:rsid w:val="008A492A"/>
    <w:rsid w:val="008A4958"/>
    <w:rsid w:val="008A49EB"/>
    <w:rsid w:val="008A4A1C"/>
    <w:rsid w:val="008A4AE8"/>
    <w:rsid w:val="008A4AFC"/>
    <w:rsid w:val="008A4C03"/>
    <w:rsid w:val="008A4C33"/>
    <w:rsid w:val="008A4CE4"/>
    <w:rsid w:val="008A4D01"/>
    <w:rsid w:val="008A4E40"/>
    <w:rsid w:val="008A4E45"/>
    <w:rsid w:val="008A4E68"/>
    <w:rsid w:val="008A4EE3"/>
    <w:rsid w:val="008A4F7C"/>
    <w:rsid w:val="008A4FB8"/>
    <w:rsid w:val="008A4FF7"/>
    <w:rsid w:val="008A5025"/>
    <w:rsid w:val="008A509C"/>
    <w:rsid w:val="008A50E7"/>
    <w:rsid w:val="008A50F0"/>
    <w:rsid w:val="008A512C"/>
    <w:rsid w:val="008A513E"/>
    <w:rsid w:val="008A514B"/>
    <w:rsid w:val="008A5184"/>
    <w:rsid w:val="008A51BD"/>
    <w:rsid w:val="008A52FF"/>
    <w:rsid w:val="008A5322"/>
    <w:rsid w:val="008A53A5"/>
    <w:rsid w:val="008A53EB"/>
    <w:rsid w:val="008A5425"/>
    <w:rsid w:val="008A5446"/>
    <w:rsid w:val="008A5447"/>
    <w:rsid w:val="008A54CC"/>
    <w:rsid w:val="008A5556"/>
    <w:rsid w:val="008A558D"/>
    <w:rsid w:val="008A55DF"/>
    <w:rsid w:val="008A5643"/>
    <w:rsid w:val="008A5644"/>
    <w:rsid w:val="008A5737"/>
    <w:rsid w:val="008A579A"/>
    <w:rsid w:val="008A579B"/>
    <w:rsid w:val="008A57E8"/>
    <w:rsid w:val="008A5976"/>
    <w:rsid w:val="008A5A9F"/>
    <w:rsid w:val="008A5AA2"/>
    <w:rsid w:val="008A5AE8"/>
    <w:rsid w:val="008A5C1D"/>
    <w:rsid w:val="008A5C70"/>
    <w:rsid w:val="008A5C87"/>
    <w:rsid w:val="008A5CAB"/>
    <w:rsid w:val="008A5CE0"/>
    <w:rsid w:val="008A5D09"/>
    <w:rsid w:val="008A5D51"/>
    <w:rsid w:val="008A5D61"/>
    <w:rsid w:val="008A5D8A"/>
    <w:rsid w:val="008A5E01"/>
    <w:rsid w:val="008A5E58"/>
    <w:rsid w:val="008A5E76"/>
    <w:rsid w:val="008A5E9A"/>
    <w:rsid w:val="008A5ED4"/>
    <w:rsid w:val="008A5F63"/>
    <w:rsid w:val="008A5FAC"/>
    <w:rsid w:val="008A5FD3"/>
    <w:rsid w:val="008A6061"/>
    <w:rsid w:val="008A60C7"/>
    <w:rsid w:val="008A6103"/>
    <w:rsid w:val="008A6112"/>
    <w:rsid w:val="008A6162"/>
    <w:rsid w:val="008A6191"/>
    <w:rsid w:val="008A619D"/>
    <w:rsid w:val="008A61FA"/>
    <w:rsid w:val="008A6408"/>
    <w:rsid w:val="008A640C"/>
    <w:rsid w:val="008A645C"/>
    <w:rsid w:val="008A64E7"/>
    <w:rsid w:val="008A6536"/>
    <w:rsid w:val="008A6543"/>
    <w:rsid w:val="008A6566"/>
    <w:rsid w:val="008A6573"/>
    <w:rsid w:val="008A658F"/>
    <w:rsid w:val="008A65D0"/>
    <w:rsid w:val="008A6602"/>
    <w:rsid w:val="008A6628"/>
    <w:rsid w:val="008A66B7"/>
    <w:rsid w:val="008A66DD"/>
    <w:rsid w:val="008A66FD"/>
    <w:rsid w:val="008A6721"/>
    <w:rsid w:val="008A6725"/>
    <w:rsid w:val="008A673F"/>
    <w:rsid w:val="008A6771"/>
    <w:rsid w:val="008A6775"/>
    <w:rsid w:val="008A67EC"/>
    <w:rsid w:val="008A67F7"/>
    <w:rsid w:val="008A689D"/>
    <w:rsid w:val="008A692A"/>
    <w:rsid w:val="008A6982"/>
    <w:rsid w:val="008A6986"/>
    <w:rsid w:val="008A6997"/>
    <w:rsid w:val="008A69A7"/>
    <w:rsid w:val="008A69CB"/>
    <w:rsid w:val="008A69F9"/>
    <w:rsid w:val="008A6A09"/>
    <w:rsid w:val="008A6A79"/>
    <w:rsid w:val="008A6BA0"/>
    <w:rsid w:val="008A6C10"/>
    <w:rsid w:val="008A6C75"/>
    <w:rsid w:val="008A6D99"/>
    <w:rsid w:val="008A6E10"/>
    <w:rsid w:val="008A6E3F"/>
    <w:rsid w:val="008A6E73"/>
    <w:rsid w:val="008A6EBA"/>
    <w:rsid w:val="008A6F30"/>
    <w:rsid w:val="008A6F67"/>
    <w:rsid w:val="008A7027"/>
    <w:rsid w:val="008A7053"/>
    <w:rsid w:val="008A7089"/>
    <w:rsid w:val="008A7096"/>
    <w:rsid w:val="008A70C3"/>
    <w:rsid w:val="008A714E"/>
    <w:rsid w:val="008A716F"/>
    <w:rsid w:val="008A7211"/>
    <w:rsid w:val="008A7276"/>
    <w:rsid w:val="008A72C6"/>
    <w:rsid w:val="008A72CA"/>
    <w:rsid w:val="008A72D3"/>
    <w:rsid w:val="008A72F8"/>
    <w:rsid w:val="008A7342"/>
    <w:rsid w:val="008A7377"/>
    <w:rsid w:val="008A739D"/>
    <w:rsid w:val="008A73C0"/>
    <w:rsid w:val="008A74D2"/>
    <w:rsid w:val="008A750C"/>
    <w:rsid w:val="008A7539"/>
    <w:rsid w:val="008A764A"/>
    <w:rsid w:val="008A7688"/>
    <w:rsid w:val="008A76B4"/>
    <w:rsid w:val="008A76B7"/>
    <w:rsid w:val="008A76E2"/>
    <w:rsid w:val="008A7771"/>
    <w:rsid w:val="008A779F"/>
    <w:rsid w:val="008A77D8"/>
    <w:rsid w:val="008A7813"/>
    <w:rsid w:val="008A78E4"/>
    <w:rsid w:val="008A7910"/>
    <w:rsid w:val="008A7943"/>
    <w:rsid w:val="008A7949"/>
    <w:rsid w:val="008A7983"/>
    <w:rsid w:val="008A79D3"/>
    <w:rsid w:val="008A79ED"/>
    <w:rsid w:val="008A7A0E"/>
    <w:rsid w:val="008A7A38"/>
    <w:rsid w:val="008A7B19"/>
    <w:rsid w:val="008A7C6B"/>
    <w:rsid w:val="008A7C93"/>
    <w:rsid w:val="008A7CD3"/>
    <w:rsid w:val="008A7D0F"/>
    <w:rsid w:val="008A7DC1"/>
    <w:rsid w:val="008A7E18"/>
    <w:rsid w:val="008A7E43"/>
    <w:rsid w:val="008A7E4A"/>
    <w:rsid w:val="008A7F32"/>
    <w:rsid w:val="008A7FCE"/>
    <w:rsid w:val="008B0025"/>
    <w:rsid w:val="008B009F"/>
    <w:rsid w:val="008B017A"/>
    <w:rsid w:val="008B01BC"/>
    <w:rsid w:val="008B0219"/>
    <w:rsid w:val="008B0258"/>
    <w:rsid w:val="008B0344"/>
    <w:rsid w:val="008B0356"/>
    <w:rsid w:val="008B0387"/>
    <w:rsid w:val="008B03AD"/>
    <w:rsid w:val="008B03DD"/>
    <w:rsid w:val="008B042A"/>
    <w:rsid w:val="008B0461"/>
    <w:rsid w:val="008B046A"/>
    <w:rsid w:val="008B0497"/>
    <w:rsid w:val="008B04D0"/>
    <w:rsid w:val="008B04FF"/>
    <w:rsid w:val="008B057F"/>
    <w:rsid w:val="008B05A2"/>
    <w:rsid w:val="008B05C3"/>
    <w:rsid w:val="008B05DB"/>
    <w:rsid w:val="008B06B9"/>
    <w:rsid w:val="008B06E8"/>
    <w:rsid w:val="008B0744"/>
    <w:rsid w:val="008B0772"/>
    <w:rsid w:val="008B07C7"/>
    <w:rsid w:val="008B07CE"/>
    <w:rsid w:val="008B07CF"/>
    <w:rsid w:val="008B07D3"/>
    <w:rsid w:val="008B07FE"/>
    <w:rsid w:val="008B0896"/>
    <w:rsid w:val="008B08C4"/>
    <w:rsid w:val="008B0956"/>
    <w:rsid w:val="008B0970"/>
    <w:rsid w:val="008B0A5A"/>
    <w:rsid w:val="008B0A6A"/>
    <w:rsid w:val="008B0AF9"/>
    <w:rsid w:val="008B0B0A"/>
    <w:rsid w:val="008B0C03"/>
    <w:rsid w:val="008B0C2A"/>
    <w:rsid w:val="008B0CB4"/>
    <w:rsid w:val="008B0CE3"/>
    <w:rsid w:val="008B0D07"/>
    <w:rsid w:val="008B0D69"/>
    <w:rsid w:val="008B0E64"/>
    <w:rsid w:val="008B0E71"/>
    <w:rsid w:val="008B0E90"/>
    <w:rsid w:val="008B0F3E"/>
    <w:rsid w:val="008B0FE5"/>
    <w:rsid w:val="008B0FF3"/>
    <w:rsid w:val="008B1014"/>
    <w:rsid w:val="008B101E"/>
    <w:rsid w:val="008B105A"/>
    <w:rsid w:val="008B10D1"/>
    <w:rsid w:val="008B1196"/>
    <w:rsid w:val="008B11A2"/>
    <w:rsid w:val="008B1210"/>
    <w:rsid w:val="008B123E"/>
    <w:rsid w:val="008B1278"/>
    <w:rsid w:val="008B1280"/>
    <w:rsid w:val="008B12A9"/>
    <w:rsid w:val="008B12D7"/>
    <w:rsid w:val="008B1328"/>
    <w:rsid w:val="008B134C"/>
    <w:rsid w:val="008B13A2"/>
    <w:rsid w:val="008B140B"/>
    <w:rsid w:val="008B149B"/>
    <w:rsid w:val="008B1578"/>
    <w:rsid w:val="008B162A"/>
    <w:rsid w:val="008B1638"/>
    <w:rsid w:val="008B1648"/>
    <w:rsid w:val="008B17A2"/>
    <w:rsid w:val="008B17F7"/>
    <w:rsid w:val="008B18AE"/>
    <w:rsid w:val="008B1997"/>
    <w:rsid w:val="008B19A0"/>
    <w:rsid w:val="008B19C8"/>
    <w:rsid w:val="008B19DE"/>
    <w:rsid w:val="008B1A40"/>
    <w:rsid w:val="008B1A9C"/>
    <w:rsid w:val="008B1B51"/>
    <w:rsid w:val="008B1B6A"/>
    <w:rsid w:val="008B1B9D"/>
    <w:rsid w:val="008B1BEF"/>
    <w:rsid w:val="008B1C0C"/>
    <w:rsid w:val="008B1C8E"/>
    <w:rsid w:val="008B1CAF"/>
    <w:rsid w:val="008B1CB1"/>
    <w:rsid w:val="008B1CBA"/>
    <w:rsid w:val="008B1CEB"/>
    <w:rsid w:val="008B1DAC"/>
    <w:rsid w:val="008B1DE9"/>
    <w:rsid w:val="008B1E41"/>
    <w:rsid w:val="008B1E87"/>
    <w:rsid w:val="008B1F04"/>
    <w:rsid w:val="008B1F78"/>
    <w:rsid w:val="008B1FAC"/>
    <w:rsid w:val="008B1FBD"/>
    <w:rsid w:val="008B1FC9"/>
    <w:rsid w:val="008B1FD2"/>
    <w:rsid w:val="008B201D"/>
    <w:rsid w:val="008B2090"/>
    <w:rsid w:val="008B209E"/>
    <w:rsid w:val="008B21B1"/>
    <w:rsid w:val="008B21C6"/>
    <w:rsid w:val="008B21EC"/>
    <w:rsid w:val="008B2204"/>
    <w:rsid w:val="008B226B"/>
    <w:rsid w:val="008B22AC"/>
    <w:rsid w:val="008B22D5"/>
    <w:rsid w:val="008B22D8"/>
    <w:rsid w:val="008B2352"/>
    <w:rsid w:val="008B23B5"/>
    <w:rsid w:val="008B23BB"/>
    <w:rsid w:val="008B2444"/>
    <w:rsid w:val="008B24A7"/>
    <w:rsid w:val="008B25A2"/>
    <w:rsid w:val="008B25DA"/>
    <w:rsid w:val="008B2618"/>
    <w:rsid w:val="008B2688"/>
    <w:rsid w:val="008B268F"/>
    <w:rsid w:val="008B2695"/>
    <w:rsid w:val="008B27D9"/>
    <w:rsid w:val="008B2819"/>
    <w:rsid w:val="008B2876"/>
    <w:rsid w:val="008B28AE"/>
    <w:rsid w:val="008B2985"/>
    <w:rsid w:val="008B29C4"/>
    <w:rsid w:val="008B29CB"/>
    <w:rsid w:val="008B29E9"/>
    <w:rsid w:val="008B2A78"/>
    <w:rsid w:val="008B2A7E"/>
    <w:rsid w:val="008B2A87"/>
    <w:rsid w:val="008B2B4F"/>
    <w:rsid w:val="008B2B59"/>
    <w:rsid w:val="008B2BB4"/>
    <w:rsid w:val="008B2BEA"/>
    <w:rsid w:val="008B2C7A"/>
    <w:rsid w:val="008B2D48"/>
    <w:rsid w:val="008B2D5F"/>
    <w:rsid w:val="008B2D74"/>
    <w:rsid w:val="008B2DEA"/>
    <w:rsid w:val="008B2FE0"/>
    <w:rsid w:val="008B3019"/>
    <w:rsid w:val="008B3028"/>
    <w:rsid w:val="008B3094"/>
    <w:rsid w:val="008B30FB"/>
    <w:rsid w:val="008B3110"/>
    <w:rsid w:val="008B3146"/>
    <w:rsid w:val="008B3232"/>
    <w:rsid w:val="008B326C"/>
    <w:rsid w:val="008B32A1"/>
    <w:rsid w:val="008B32C2"/>
    <w:rsid w:val="008B335B"/>
    <w:rsid w:val="008B3399"/>
    <w:rsid w:val="008B33B4"/>
    <w:rsid w:val="008B3467"/>
    <w:rsid w:val="008B3483"/>
    <w:rsid w:val="008B3512"/>
    <w:rsid w:val="008B36D2"/>
    <w:rsid w:val="008B36F4"/>
    <w:rsid w:val="008B377D"/>
    <w:rsid w:val="008B3786"/>
    <w:rsid w:val="008B37B9"/>
    <w:rsid w:val="008B388F"/>
    <w:rsid w:val="008B38F0"/>
    <w:rsid w:val="008B38F1"/>
    <w:rsid w:val="008B3931"/>
    <w:rsid w:val="008B3986"/>
    <w:rsid w:val="008B398A"/>
    <w:rsid w:val="008B3A08"/>
    <w:rsid w:val="008B3A6C"/>
    <w:rsid w:val="008B3AC3"/>
    <w:rsid w:val="008B3AED"/>
    <w:rsid w:val="008B3B66"/>
    <w:rsid w:val="008B3BF0"/>
    <w:rsid w:val="008B3C82"/>
    <w:rsid w:val="008B3CB3"/>
    <w:rsid w:val="008B3CC1"/>
    <w:rsid w:val="008B3D4E"/>
    <w:rsid w:val="008B3DA4"/>
    <w:rsid w:val="008B3DF7"/>
    <w:rsid w:val="008B3E36"/>
    <w:rsid w:val="008B3E94"/>
    <w:rsid w:val="008B3F50"/>
    <w:rsid w:val="008B3F91"/>
    <w:rsid w:val="008B3F9D"/>
    <w:rsid w:val="008B3FC2"/>
    <w:rsid w:val="008B3FEA"/>
    <w:rsid w:val="008B4027"/>
    <w:rsid w:val="008B40B5"/>
    <w:rsid w:val="008B4138"/>
    <w:rsid w:val="008B41CA"/>
    <w:rsid w:val="008B426B"/>
    <w:rsid w:val="008B4299"/>
    <w:rsid w:val="008B42DE"/>
    <w:rsid w:val="008B4308"/>
    <w:rsid w:val="008B446D"/>
    <w:rsid w:val="008B44CE"/>
    <w:rsid w:val="008B44F4"/>
    <w:rsid w:val="008B4550"/>
    <w:rsid w:val="008B469D"/>
    <w:rsid w:val="008B46B9"/>
    <w:rsid w:val="008B46CC"/>
    <w:rsid w:val="008B46E8"/>
    <w:rsid w:val="008B4730"/>
    <w:rsid w:val="008B4790"/>
    <w:rsid w:val="008B47C4"/>
    <w:rsid w:val="008B4832"/>
    <w:rsid w:val="008B4894"/>
    <w:rsid w:val="008B489B"/>
    <w:rsid w:val="008B48BC"/>
    <w:rsid w:val="008B4993"/>
    <w:rsid w:val="008B49DD"/>
    <w:rsid w:val="008B49F5"/>
    <w:rsid w:val="008B4A10"/>
    <w:rsid w:val="008B4A66"/>
    <w:rsid w:val="008B4A7A"/>
    <w:rsid w:val="008B4AA8"/>
    <w:rsid w:val="008B4ADA"/>
    <w:rsid w:val="008B4B5F"/>
    <w:rsid w:val="008B4B74"/>
    <w:rsid w:val="008B4B76"/>
    <w:rsid w:val="008B4BC1"/>
    <w:rsid w:val="008B4BCD"/>
    <w:rsid w:val="008B4C0B"/>
    <w:rsid w:val="008B4C5D"/>
    <w:rsid w:val="008B4C67"/>
    <w:rsid w:val="008B4CAC"/>
    <w:rsid w:val="008B4D53"/>
    <w:rsid w:val="008B4D7E"/>
    <w:rsid w:val="008B4E30"/>
    <w:rsid w:val="008B4EEF"/>
    <w:rsid w:val="008B4F19"/>
    <w:rsid w:val="008B4F74"/>
    <w:rsid w:val="008B4F95"/>
    <w:rsid w:val="008B4FA2"/>
    <w:rsid w:val="008B4FBC"/>
    <w:rsid w:val="008B50A5"/>
    <w:rsid w:val="008B50E9"/>
    <w:rsid w:val="008B514E"/>
    <w:rsid w:val="008B5153"/>
    <w:rsid w:val="008B51F4"/>
    <w:rsid w:val="008B51FF"/>
    <w:rsid w:val="008B5206"/>
    <w:rsid w:val="008B5210"/>
    <w:rsid w:val="008B524D"/>
    <w:rsid w:val="008B5277"/>
    <w:rsid w:val="008B5379"/>
    <w:rsid w:val="008B5461"/>
    <w:rsid w:val="008B54D7"/>
    <w:rsid w:val="008B5540"/>
    <w:rsid w:val="008B55DF"/>
    <w:rsid w:val="008B565D"/>
    <w:rsid w:val="008B56A4"/>
    <w:rsid w:val="008B56B3"/>
    <w:rsid w:val="008B5783"/>
    <w:rsid w:val="008B5857"/>
    <w:rsid w:val="008B58F1"/>
    <w:rsid w:val="008B5929"/>
    <w:rsid w:val="008B5942"/>
    <w:rsid w:val="008B5971"/>
    <w:rsid w:val="008B59AD"/>
    <w:rsid w:val="008B59C2"/>
    <w:rsid w:val="008B5A34"/>
    <w:rsid w:val="008B5A77"/>
    <w:rsid w:val="008B5A88"/>
    <w:rsid w:val="008B5AC8"/>
    <w:rsid w:val="008B5AD9"/>
    <w:rsid w:val="008B5AEA"/>
    <w:rsid w:val="008B5B09"/>
    <w:rsid w:val="008B5B3E"/>
    <w:rsid w:val="008B5B4B"/>
    <w:rsid w:val="008B5BA5"/>
    <w:rsid w:val="008B5BB7"/>
    <w:rsid w:val="008B5C20"/>
    <w:rsid w:val="008B5D4A"/>
    <w:rsid w:val="008B5DA0"/>
    <w:rsid w:val="008B5DFF"/>
    <w:rsid w:val="008B5E0B"/>
    <w:rsid w:val="008B5E0E"/>
    <w:rsid w:val="008B5E22"/>
    <w:rsid w:val="008B5E72"/>
    <w:rsid w:val="008B5EDD"/>
    <w:rsid w:val="008B5F87"/>
    <w:rsid w:val="008B6000"/>
    <w:rsid w:val="008B6028"/>
    <w:rsid w:val="008B60CA"/>
    <w:rsid w:val="008B6107"/>
    <w:rsid w:val="008B61F9"/>
    <w:rsid w:val="008B6249"/>
    <w:rsid w:val="008B62E8"/>
    <w:rsid w:val="008B63E5"/>
    <w:rsid w:val="008B63ED"/>
    <w:rsid w:val="008B6468"/>
    <w:rsid w:val="008B646B"/>
    <w:rsid w:val="008B649D"/>
    <w:rsid w:val="008B6505"/>
    <w:rsid w:val="008B659F"/>
    <w:rsid w:val="008B65FF"/>
    <w:rsid w:val="008B6618"/>
    <w:rsid w:val="008B667D"/>
    <w:rsid w:val="008B66C6"/>
    <w:rsid w:val="008B67B2"/>
    <w:rsid w:val="008B67F7"/>
    <w:rsid w:val="008B6828"/>
    <w:rsid w:val="008B6853"/>
    <w:rsid w:val="008B68B7"/>
    <w:rsid w:val="008B692C"/>
    <w:rsid w:val="008B6992"/>
    <w:rsid w:val="008B69B9"/>
    <w:rsid w:val="008B6A35"/>
    <w:rsid w:val="008B6A81"/>
    <w:rsid w:val="008B6AAE"/>
    <w:rsid w:val="008B6B47"/>
    <w:rsid w:val="008B6B49"/>
    <w:rsid w:val="008B6B6E"/>
    <w:rsid w:val="008B6B7C"/>
    <w:rsid w:val="008B6BA7"/>
    <w:rsid w:val="008B6BB5"/>
    <w:rsid w:val="008B6C34"/>
    <w:rsid w:val="008B6DB5"/>
    <w:rsid w:val="008B6E71"/>
    <w:rsid w:val="008B6EBE"/>
    <w:rsid w:val="008B6EE5"/>
    <w:rsid w:val="008B6F2E"/>
    <w:rsid w:val="008B6FBD"/>
    <w:rsid w:val="008B7060"/>
    <w:rsid w:val="008B70C1"/>
    <w:rsid w:val="008B70FB"/>
    <w:rsid w:val="008B7100"/>
    <w:rsid w:val="008B715A"/>
    <w:rsid w:val="008B71DB"/>
    <w:rsid w:val="008B7208"/>
    <w:rsid w:val="008B724B"/>
    <w:rsid w:val="008B724D"/>
    <w:rsid w:val="008B72AF"/>
    <w:rsid w:val="008B72C1"/>
    <w:rsid w:val="008B72F3"/>
    <w:rsid w:val="008B7347"/>
    <w:rsid w:val="008B73D2"/>
    <w:rsid w:val="008B74AD"/>
    <w:rsid w:val="008B7537"/>
    <w:rsid w:val="008B7538"/>
    <w:rsid w:val="008B7546"/>
    <w:rsid w:val="008B763F"/>
    <w:rsid w:val="008B769B"/>
    <w:rsid w:val="008B7736"/>
    <w:rsid w:val="008B775F"/>
    <w:rsid w:val="008B7782"/>
    <w:rsid w:val="008B77DF"/>
    <w:rsid w:val="008B77F6"/>
    <w:rsid w:val="008B7854"/>
    <w:rsid w:val="008B786F"/>
    <w:rsid w:val="008B7898"/>
    <w:rsid w:val="008B78F9"/>
    <w:rsid w:val="008B795D"/>
    <w:rsid w:val="008B7977"/>
    <w:rsid w:val="008B7996"/>
    <w:rsid w:val="008B79E0"/>
    <w:rsid w:val="008B7A50"/>
    <w:rsid w:val="008B7AED"/>
    <w:rsid w:val="008B7B15"/>
    <w:rsid w:val="008B7B1C"/>
    <w:rsid w:val="008B7B4F"/>
    <w:rsid w:val="008B7B59"/>
    <w:rsid w:val="008B7B93"/>
    <w:rsid w:val="008B7B9D"/>
    <w:rsid w:val="008B7BA7"/>
    <w:rsid w:val="008B7C47"/>
    <w:rsid w:val="008B7C62"/>
    <w:rsid w:val="008B7EC5"/>
    <w:rsid w:val="008B7EC8"/>
    <w:rsid w:val="008B7EF8"/>
    <w:rsid w:val="008B7EF9"/>
    <w:rsid w:val="008B7F0B"/>
    <w:rsid w:val="008B7F0F"/>
    <w:rsid w:val="008B7F16"/>
    <w:rsid w:val="008B7F49"/>
    <w:rsid w:val="008B7F69"/>
    <w:rsid w:val="008B7F6B"/>
    <w:rsid w:val="008B7F70"/>
    <w:rsid w:val="008B7FA1"/>
    <w:rsid w:val="008B7FC8"/>
    <w:rsid w:val="008B7FDE"/>
    <w:rsid w:val="008C004E"/>
    <w:rsid w:val="008C0119"/>
    <w:rsid w:val="008C01B4"/>
    <w:rsid w:val="008C0258"/>
    <w:rsid w:val="008C02D3"/>
    <w:rsid w:val="008C02F3"/>
    <w:rsid w:val="008C0340"/>
    <w:rsid w:val="008C0442"/>
    <w:rsid w:val="008C047C"/>
    <w:rsid w:val="008C04BA"/>
    <w:rsid w:val="008C04CF"/>
    <w:rsid w:val="008C0585"/>
    <w:rsid w:val="008C0597"/>
    <w:rsid w:val="008C0598"/>
    <w:rsid w:val="008C0714"/>
    <w:rsid w:val="008C0741"/>
    <w:rsid w:val="008C0759"/>
    <w:rsid w:val="008C0760"/>
    <w:rsid w:val="008C07BC"/>
    <w:rsid w:val="008C07BE"/>
    <w:rsid w:val="008C0815"/>
    <w:rsid w:val="008C081B"/>
    <w:rsid w:val="008C0887"/>
    <w:rsid w:val="008C08DA"/>
    <w:rsid w:val="008C09D1"/>
    <w:rsid w:val="008C0A9D"/>
    <w:rsid w:val="008C0AC6"/>
    <w:rsid w:val="008C0B0A"/>
    <w:rsid w:val="008C0B2B"/>
    <w:rsid w:val="008C0B3F"/>
    <w:rsid w:val="008C0B6E"/>
    <w:rsid w:val="008C0B86"/>
    <w:rsid w:val="008C0BA2"/>
    <w:rsid w:val="008C0BD0"/>
    <w:rsid w:val="008C0BF9"/>
    <w:rsid w:val="008C0BFA"/>
    <w:rsid w:val="008C0C2C"/>
    <w:rsid w:val="008C0C4B"/>
    <w:rsid w:val="008C0CBE"/>
    <w:rsid w:val="008C0CCC"/>
    <w:rsid w:val="008C0CFE"/>
    <w:rsid w:val="008C0E59"/>
    <w:rsid w:val="008C0E65"/>
    <w:rsid w:val="008C0E75"/>
    <w:rsid w:val="008C0EB2"/>
    <w:rsid w:val="008C0EF3"/>
    <w:rsid w:val="008C0FFF"/>
    <w:rsid w:val="008C1090"/>
    <w:rsid w:val="008C1144"/>
    <w:rsid w:val="008C1181"/>
    <w:rsid w:val="008C118C"/>
    <w:rsid w:val="008C11A1"/>
    <w:rsid w:val="008C11B2"/>
    <w:rsid w:val="008C1262"/>
    <w:rsid w:val="008C127D"/>
    <w:rsid w:val="008C129B"/>
    <w:rsid w:val="008C1331"/>
    <w:rsid w:val="008C144E"/>
    <w:rsid w:val="008C1467"/>
    <w:rsid w:val="008C14EB"/>
    <w:rsid w:val="008C14FD"/>
    <w:rsid w:val="008C152B"/>
    <w:rsid w:val="008C1551"/>
    <w:rsid w:val="008C157F"/>
    <w:rsid w:val="008C169F"/>
    <w:rsid w:val="008C16A1"/>
    <w:rsid w:val="008C1820"/>
    <w:rsid w:val="008C1821"/>
    <w:rsid w:val="008C1826"/>
    <w:rsid w:val="008C1877"/>
    <w:rsid w:val="008C188F"/>
    <w:rsid w:val="008C18C0"/>
    <w:rsid w:val="008C1938"/>
    <w:rsid w:val="008C1948"/>
    <w:rsid w:val="008C1B86"/>
    <w:rsid w:val="008C1B93"/>
    <w:rsid w:val="008C1CD8"/>
    <w:rsid w:val="008C1D0C"/>
    <w:rsid w:val="008C1D63"/>
    <w:rsid w:val="008C1E30"/>
    <w:rsid w:val="008C1EC5"/>
    <w:rsid w:val="008C1F00"/>
    <w:rsid w:val="008C1F4B"/>
    <w:rsid w:val="008C1F85"/>
    <w:rsid w:val="008C1FA7"/>
    <w:rsid w:val="008C1FCB"/>
    <w:rsid w:val="008C2024"/>
    <w:rsid w:val="008C2155"/>
    <w:rsid w:val="008C21DD"/>
    <w:rsid w:val="008C228D"/>
    <w:rsid w:val="008C22B4"/>
    <w:rsid w:val="008C22C6"/>
    <w:rsid w:val="008C22FF"/>
    <w:rsid w:val="008C2383"/>
    <w:rsid w:val="008C23A3"/>
    <w:rsid w:val="008C23E8"/>
    <w:rsid w:val="008C2472"/>
    <w:rsid w:val="008C24C2"/>
    <w:rsid w:val="008C2545"/>
    <w:rsid w:val="008C2554"/>
    <w:rsid w:val="008C25A6"/>
    <w:rsid w:val="008C25F2"/>
    <w:rsid w:val="008C2631"/>
    <w:rsid w:val="008C265E"/>
    <w:rsid w:val="008C267B"/>
    <w:rsid w:val="008C2716"/>
    <w:rsid w:val="008C2732"/>
    <w:rsid w:val="008C274D"/>
    <w:rsid w:val="008C284A"/>
    <w:rsid w:val="008C289C"/>
    <w:rsid w:val="008C28A0"/>
    <w:rsid w:val="008C28CD"/>
    <w:rsid w:val="008C28DC"/>
    <w:rsid w:val="008C28EB"/>
    <w:rsid w:val="008C291A"/>
    <w:rsid w:val="008C2950"/>
    <w:rsid w:val="008C29A8"/>
    <w:rsid w:val="008C2A09"/>
    <w:rsid w:val="008C2A8D"/>
    <w:rsid w:val="008C2AB6"/>
    <w:rsid w:val="008C2ACF"/>
    <w:rsid w:val="008C2B1B"/>
    <w:rsid w:val="008C2B4A"/>
    <w:rsid w:val="008C2B8E"/>
    <w:rsid w:val="008C2C0F"/>
    <w:rsid w:val="008C2C2B"/>
    <w:rsid w:val="008C2C33"/>
    <w:rsid w:val="008C2C5A"/>
    <w:rsid w:val="008C2C7C"/>
    <w:rsid w:val="008C2D08"/>
    <w:rsid w:val="008C2D26"/>
    <w:rsid w:val="008C2D79"/>
    <w:rsid w:val="008C2E08"/>
    <w:rsid w:val="008C2E29"/>
    <w:rsid w:val="008C2E2C"/>
    <w:rsid w:val="008C2E53"/>
    <w:rsid w:val="008C2ED8"/>
    <w:rsid w:val="008C2EDC"/>
    <w:rsid w:val="008C2F0E"/>
    <w:rsid w:val="008C2F60"/>
    <w:rsid w:val="008C2F7E"/>
    <w:rsid w:val="008C2FD4"/>
    <w:rsid w:val="008C3011"/>
    <w:rsid w:val="008C3069"/>
    <w:rsid w:val="008C30B1"/>
    <w:rsid w:val="008C3115"/>
    <w:rsid w:val="008C3153"/>
    <w:rsid w:val="008C31C0"/>
    <w:rsid w:val="008C320B"/>
    <w:rsid w:val="008C326E"/>
    <w:rsid w:val="008C3271"/>
    <w:rsid w:val="008C3300"/>
    <w:rsid w:val="008C3347"/>
    <w:rsid w:val="008C334C"/>
    <w:rsid w:val="008C335D"/>
    <w:rsid w:val="008C3415"/>
    <w:rsid w:val="008C3424"/>
    <w:rsid w:val="008C346B"/>
    <w:rsid w:val="008C34A6"/>
    <w:rsid w:val="008C34AC"/>
    <w:rsid w:val="008C3526"/>
    <w:rsid w:val="008C358E"/>
    <w:rsid w:val="008C35DB"/>
    <w:rsid w:val="008C361D"/>
    <w:rsid w:val="008C365D"/>
    <w:rsid w:val="008C366C"/>
    <w:rsid w:val="008C3672"/>
    <w:rsid w:val="008C36F7"/>
    <w:rsid w:val="008C3705"/>
    <w:rsid w:val="008C373C"/>
    <w:rsid w:val="008C37A5"/>
    <w:rsid w:val="008C37AC"/>
    <w:rsid w:val="008C37B1"/>
    <w:rsid w:val="008C37D3"/>
    <w:rsid w:val="008C37FC"/>
    <w:rsid w:val="008C3859"/>
    <w:rsid w:val="008C38FB"/>
    <w:rsid w:val="008C3965"/>
    <w:rsid w:val="008C3A75"/>
    <w:rsid w:val="008C3AC4"/>
    <w:rsid w:val="008C3AC8"/>
    <w:rsid w:val="008C3ADD"/>
    <w:rsid w:val="008C3B04"/>
    <w:rsid w:val="008C3B1E"/>
    <w:rsid w:val="008C3B2A"/>
    <w:rsid w:val="008C3B4E"/>
    <w:rsid w:val="008C3B7A"/>
    <w:rsid w:val="008C3BFD"/>
    <w:rsid w:val="008C3C73"/>
    <w:rsid w:val="008C3CEF"/>
    <w:rsid w:val="008C3CFF"/>
    <w:rsid w:val="008C3D1E"/>
    <w:rsid w:val="008C3D69"/>
    <w:rsid w:val="008C3D6C"/>
    <w:rsid w:val="008C3DFD"/>
    <w:rsid w:val="008C3E01"/>
    <w:rsid w:val="008C3E9A"/>
    <w:rsid w:val="008C3F82"/>
    <w:rsid w:val="008C3F93"/>
    <w:rsid w:val="008C3F99"/>
    <w:rsid w:val="008C3FBA"/>
    <w:rsid w:val="008C4005"/>
    <w:rsid w:val="008C400D"/>
    <w:rsid w:val="008C403D"/>
    <w:rsid w:val="008C40D1"/>
    <w:rsid w:val="008C4123"/>
    <w:rsid w:val="008C414A"/>
    <w:rsid w:val="008C422F"/>
    <w:rsid w:val="008C4236"/>
    <w:rsid w:val="008C4354"/>
    <w:rsid w:val="008C43CD"/>
    <w:rsid w:val="008C4409"/>
    <w:rsid w:val="008C44B7"/>
    <w:rsid w:val="008C453E"/>
    <w:rsid w:val="008C45C6"/>
    <w:rsid w:val="008C45CC"/>
    <w:rsid w:val="008C4674"/>
    <w:rsid w:val="008C47B4"/>
    <w:rsid w:val="008C47EE"/>
    <w:rsid w:val="008C48D9"/>
    <w:rsid w:val="008C48E2"/>
    <w:rsid w:val="008C4907"/>
    <w:rsid w:val="008C4910"/>
    <w:rsid w:val="008C494D"/>
    <w:rsid w:val="008C49E8"/>
    <w:rsid w:val="008C4A9E"/>
    <w:rsid w:val="008C4ACA"/>
    <w:rsid w:val="008C4B1E"/>
    <w:rsid w:val="008C4B83"/>
    <w:rsid w:val="008C4BB6"/>
    <w:rsid w:val="008C4BDC"/>
    <w:rsid w:val="008C4C06"/>
    <w:rsid w:val="008C4C20"/>
    <w:rsid w:val="008C4CBF"/>
    <w:rsid w:val="008C4CC4"/>
    <w:rsid w:val="008C4D0A"/>
    <w:rsid w:val="008C4DD7"/>
    <w:rsid w:val="008C4DE0"/>
    <w:rsid w:val="008C4DE9"/>
    <w:rsid w:val="008C4E46"/>
    <w:rsid w:val="008C4EB1"/>
    <w:rsid w:val="008C4F5C"/>
    <w:rsid w:val="008C4F6B"/>
    <w:rsid w:val="008C4F8A"/>
    <w:rsid w:val="008C4FD4"/>
    <w:rsid w:val="008C4FEA"/>
    <w:rsid w:val="008C5085"/>
    <w:rsid w:val="008C5197"/>
    <w:rsid w:val="008C51A1"/>
    <w:rsid w:val="008C527B"/>
    <w:rsid w:val="008C52B3"/>
    <w:rsid w:val="008C52E2"/>
    <w:rsid w:val="008C5329"/>
    <w:rsid w:val="008C536A"/>
    <w:rsid w:val="008C53C9"/>
    <w:rsid w:val="008C541C"/>
    <w:rsid w:val="008C5442"/>
    <w:rsid w:val="008C5461"/>
    <w:rsid w:val="008C550C"/>
    <w:rsid w:val="008C5526"/>
    <w:rsid w:val="008C5574"/>
    <w:rsid w:val="008C55A2"/>
    <w:rsid w:val="008C55BD"/>
    <w:rsid w:val="008C565A"/>
    <w:rsid w:val="008C5669"/>
    <w:rsid w:val="008C5755"/>
    <w:rsid w:val="008C577A"/>
    <w:rsid w:val="008C5856"/>
    <w:rsid w:val="008C5902"/>
    <w:rsid w:val="008C5929"/>
    <w:rsid w:val="008C5998"/>
    <w:rsid w:val="008C59FB"/>
    <w:rsid w:val="008C5A04"/>
    <w:rsid w:val="008C5A08"/>
    <w:rsid w:val="008C5B28"/>
    <w:rsid w:val="008C5BA1"/>
    <w:rsid w:val="008C5C0E"/>
    <w:rsid w:val="008C5CA0"/>
    <w:rsid w:val="008C5CC5"/>
    <w:rsid w:val="008C5D0F"/>
    <w:rsid w:val="008C5D36"/>
    <w:rsid w:val="008C5D8E"/>
    <w:rsid w:val="008C5E19"/>
    <w:rsid w:val="008C5ED5"/>
    <w:rsid w:val="008C5EDD"/>
    <w:rsid w:val="008C5FB1"/>
    <w:rsid w:val="008C6009"/>
    <w:rsid w:val="008C6035"/>
    <w:rsid w:val="008C6047"/>
    <w:rsid w:val="008C6122"/>
    <w:rsid w:val="008C61F6"/>
    <w:rsid w:val="008C61F9"/>
    <w:rsid w:val="008C6214"/>
    <w:rsid w:val="008C6229"/>
    <w:rsid w:val="008C6266"/>
    <w:rsid w:val="008C62E5"/>
    <w:rsid w:val="008C6303"/>
    <w:rsid w:val="008C634E"/>
    <w:rsid w:val="008C6354"/>
    <w:rsid w:val="008C63B6"/>
    <w:rsid w:val="008C6416"/>
    <w:rsid w:val="008C645D"/>
    <w:rsid w:val="008C6461"/>
    <w:rsid w:val="008C6473"/>
    <w:rsid w:val="008C6480"/>
    <w:rsid w:val="008C6486"/>
    <w:rsid w:val="008C64B2"/>
    <w:rsid w:val="008C64E0"/>
    <w:rsid w:val="008C650B"/>
    <w:rsid w:val="008C657D"/>
    <w:rsid w:val="008C65D4"/>
    <w:rsid w:val="008C662F"/>
    <w:rsid w:val="008C6647"/>
    <w:rsid w:val="008C6689"/>
    <w:rsid w:val="008C672B"/>
    <w:rsid w:val="008C67C2"/>
    <w:rsid w:val="008C6800"/>
    <w:rsid w:val="008C688F"/>
    <w:rsid w:val="008C6892"/>
    <w:rsid w:val="008C68A6"/>
    <w:rsid w:val="008C6998"/>
    <w:rsid w:val="008C69F9"/>
    <w:rsid w:val="008C6A27"/>
    <w:rsid w:val="008C6A42"/>
    <w:rsid w:val="008C6ACD"/>
    <w:rsid w:val="008C6B2F"/>
    <w:rsid w:val="008C6BCC"/>
    <w:rsid w:val="008C6BEF"/>
    <w:rsid w:val="008C6C37"/>
    <w:rsid w:val="008C6C49"/>
    <w:rsid w:val="008C6C90"/>
    <w:rsid w:val="008C6CB4"/>
    <w:rsid w:val="008C6D9D"/>
    <w:rsid w:val="008C6DE9"/>
    <w:rsid w:val="008C6EA6"/>
    <w:rsid w:val="008C6EDA"/>
    <w:rsid w:val="008C6EF4"/>
    <w:rsid w:val="008C6FAA"/>
    <w:rsid w:val="008C6FBC"/>
    <w:rsid w:val="008C6FE0"/>
    <w:rsid w:val="008C7014"/>
    <w:rsid w:val="008C7053"/>
    <w:rsid w:val="008C70D8"/>
    <w:rsid w:val="008C711A"/>
    <w:rsid w:val="008C7191"/>
    <w:rsid w:val="008C728B"/>
    <w:rsid w:val="008C72B7"/>
    <w:rsid w:val="008C73FD"/>
    <w:rsid w:val="008C7406"/>
    <w:rsid w:val="008C7442"/>
    <w:rsid w:val="008C744D"/>
    <w:rsid w:val="008C744E"/>
    <w:rsid w:val="008C744F"/>
    <w:rsid w:val="008C74C5"/>
    <w:rsid w:val="008C74CC"/>
    <w:rsid w:val="008C753C"/>
    <w:rsid w:val="008C7562"/>
    <w:rsid w:val="008C7578"/>
    <w:rsid w:val="008C75A0"/>
    <w:rsid w:val="008C7605"/>
    <w:rsid w:val="008C7627"/>
    <w:rsid w:val="008C76C5"/>
    <w:rsid w:val="008C771F"/>
    <w:rsid w:val="008C7819"/>
    <w:rsid w:val="008C7874"/>
    <w:rsid w:val="008C7880"/>
    <w:rsid w:val="008C78B2"/>
    <w:rsid w:val="008C78CB"/>
    <w:rsid w:val="008C78E0"/>
    <w:rsid w:val="008C78FD"/>
    <w:rsid w:val="008C7926"/>
    <w:rsid w:val="008C797C"/>
    <w:rsid w:val="008C7A2E"/>
    <w:rsid w:val="008C7AA7"/>
    <w:rsid w:val="008C7B09"/>
    <w:rsid w:val="008C7B2A"/>
    <w:rsid w:val="008C7B7B"/>
    <w:rsid w:val="008C7B8D"/>
    <w:rsid w:val="008C7B9F"/>
    <w:rsid w:val="008C7BAB"/>
    <w:rsid w:val="008C7D02"/>
    <w:rsid w:val="008C7D36"/>
    <w:rsid w:val="008C7E05"/>
    <w:rsid w:val="008C7E75"/>
    <w:rsid w:val="008C7E85"/>
    <w:rsid w:val="008C7EB2"/>
    <w:rsid w:val="008C7F7E"/>
    <w:rsid w:val="008C7F81"/>
    <w:rsid w:val="008C7FBC"/>
    <w:rsid w:val="008D0005"/>
    <w:rsid w:val="008D003B"/>
    <w:rsid w:val="008D0065"/>
    <w:rsid w:val="008D00AD"/>
    <w:rsid w:val="008D00E6"/>
    <w:rsid w:val="008D0139"/>
    <w:rsid w:val="008D022C"/>
    <w:rsid w:val="008D028E"/>
    <w:rsid w:val="008D03E2"/>
    <w:rsid w:val="008D043F"/>
    <w:rsid w:val="008D0494"/>
    <w:rsid w:val="008D04DB"/>
    <w:rsid w:val="008D04E6"/>
    <w:rsid w:val="008D04F2"/>
    <w:rsid w:val="008D052B"/>
    <w:rsid w:val="008D052C"/>
    <w:rsid w:val="008D0606"/>
    <w:rsid w:val="008D0626"/>
    <w:rsid w:val="008D064F"/>
    <w:rsid w:val="008D0661"/>
    <w:rsid w:val="008D076C"/>
    <w:rsid w:val="008D0781"/>
    <w:rsid w:val="008D07FD"/>
    <w:rsid w:val="008D09B6"/>
    <w:rsid w:val="008D0A50"/>
    <w:rsid w:val="008D0AEC"/>
    <w:rsid w:val="008D0B9D"/>
    <w:rsid w:val="008D0BBD"/>
    <w:rsid w:val="008D0BD8"/>
    <w:rsid w:val="008D0C25"/>
    <w:rsid w:val="008D0CB9"/>
    <w:rsid w:val="008D0CBA"/>
    <w:rsid w:val="008D0CF0"/>
    <w:rsid w:val="008D0D02"/>
    <w:rsid w:val="008D0D34"/>
    <w:rsid w:val="008D0DBB"/>
    <w:rsid w:val="008D0E11"/>
    <w:rsid w:val="008D0E1E"/>
    <w:rsid w:val="008D0E29"/>
    <w:rsid w:val="008D0E8A"/>
    <w:rsid w:val="008D0F51"/>
    <w:rsid w:val="008D0FE1"/>
    <w:rsid w:val="008D0FF4"/>
    <w:rsid w:val="008D1057"/>
    <w:rsid w:val="008D10C9"/>
    <w:rsid w:val="008D1119"/>
    <w:rsid w:val="008D1140"/>
    <w:rsid w:val="008D125C"/>
    <w:rsid w:val="008D1270"/>
    <w:rsid w:val="008D12AD"/>
    <w:rsid w:val="008D12EC"/>
    <w:rsid w:val="008D1302"/>
    <w:rsid w:val="008D139C"/>
    <w:rsid w:val="008D140F"/>
    <w:rsid w:val="008D141C"/>
    <w:rsid w:val="008D1444"/>
    <w:rsid w:val="008D14CD"/>
    <w:rsid w:val="008D1526"/>
    <w:rsid w:val="008D15B6"/>
    <w:rsid w:val="008D15D9"/>
    <w:rsid w:val="008D1603"/>
    <w:rsid w:val="008D161B"/>
    <w:rsid w:val="008D16BD"/>
    <w:rsid w:val="008D16F1"/>
    <w:rsid w:val="008D1736"/>
    <w:rsid w:val="008D175A"/>
    <w:rsid w:val="008D1768"/>
    <w:rsid w:val="008D1793"/>
    <w:rsid w:val="008D17C0"/>
    <w:rsid w:val="008D17E2"/>
    <w:rsid w:val="008D1843"/>
    <w:rsid w:val="008D1849"/>
    <w:rsid w:val="008D18DE"/>
    <w:rsid w:val="008D18FD"/>
    <w:rsid w:val="008D199B"/>
    <w:rsid w:val="008D19F9"/>
    <w:rsid w:val="008D1A2C"/>
    <w:rsid w:val="008D1AF3"/>
    <w:rsid w:val="008D1B42"/>
    <w:rsid w:val="008D1C34"/>
    <w:rsid w:val="008D1C6D"/>
    <w:rsid w:val="008D1CDF"/>
    <w:rsid w:val="008D1D3A"/>
    <w:rsid w:val="008D1DB9"/>
    <w:rsid w:val="008D1DE2"/>
    <w:rsid w:val="008D1E92"/>
    <w:rsid w:val="008D1F16"/>
    <w:rsid w:val="008D1F40"/>
    <w:rsid w:val="008D1F4D"/>
    <w:rsid w:val="008D1FEE"/>
    <w:rsid w:val="008D2045"/>
    <w:rsid w:val="008D2082"/>
    <w:rsid w:val="008D208B"/>
    <w:rsid w:val="008D20BF"/>
    <w:rsid w:val="008D20D9"/>
    <w:rsid w:val="008D2124"/>
    <w:rsid w:val="008D2127"/>
    <w:rsid w:val="008D2136"/>
    <w:rsid w:val="008D2163"/>
    <w:rsid w:val="008D2282"/>
    <w:rsid w:val="008D22D4"/>
    <w:rsid w:val="008D23FD"/>
    <w:rsid w:val="008D2493"/>
    <w:rsid w:val="008D249B"/>
    <w:rsid w:val="008D2535"/>
    <w:rsid w:val="008D25B7"/>
    <w:rsid w:val="008D2606"/>
    <w:rsid w:val="008D266A"/>
    <w:rsid w:val="008D26CE"/>
    <w:rsid w:val="008D278B"/>
    <w:rsid w:val="008D2889"/>
    <w:rsid w:val="008D28BB"/>
    <w:rsid w:val="008D28E5"/>
    <w:rsid w:val="008D2907"/>
    <w:rsid w:val="008D2935"/>
    <w:rsid w:val="008D294B"/>
    <w:rsid w:val="008D2980"/>
    <w:rsid w:val="008D2A83"/>
    <w:rsid w:val="008D2AA5"/>
    <w:rsid w:val="008D2B1C"/>
    <w:rsid w:val="008D2B41"/>
    <w:rsid w:val="008D2B59"/>
    <w:rsid w:val="008D2BDC"/>
    <w:rsid w:val="008D2C3D"/>
    <w:rsid w:val="008D2C42"/>
    <w:rsid w:val="008D2C46"/>
    <w:rsid w:val="008D2D19"/>
    <w:rsid w:val="008D2D33"/>
    <w:rsid w:val="008D2D58"/>
    <w:rsid w:val="008D2DE0"/>
    <w:rsid w:val="008D2E30"/>
    <w:rsid w:val="008D2E3F"/>
    <w:rsid w:val="008D2E4E"/>
    <w:rsid w:val="008D2EA2"/>
    <w:rsid w:val="008D2EA5"/>
    <w:rsid w:val="008D2EB4"/>
    <w:rsid w:val="008D2EFA"/>
    <w:rsid w:val="008D2F2F"/>
    <w:rsid w:val="008D2F62"/>
    <w:rsid w:val="008D2F76"/>
    <w:rsid w:val="008D3037"/>
    <w:rsid w:val="008D309D"/>
    <w:rsid w:val="008D30CE"/>
    <w:rsid w:val="008D314F"/>
    <w:rsid w:val="008D3175"/>
    <w:rsid w:val="008D31B0"/>
    <w:rsid w:val="008D3213"/>
    <w:rsid w:val="008D3227"/>
    <w:rsid w:val="008D323E"/>
    <w:rsid w:val="008D32C0"/>
    <w:rsid w:val="008D3325"/>
    <w:rsid w:val="008D33B2"/>
    <w:rsid w:val="008D3434"/>
    <w:rsid w:val="008D3442"/>
    <w:rsid w:val="008D3478"/>
    <w:rsid w:val="008D34CA"/>
    <w:rsid w:val="008D34E5"/>
    <w:rsid w:val="008D34ED"/>
    <w:rsid w:val="008D34F5"/>
    <w:rsid w:val="008D3608"/>
    <w:rsid w:val="008D363A"/>
    <w:rsid w:val="008D3644"/>
    <w:rsid w:val="008D36B5"/>
    <w:rsid w:val="008D36DD"/>
    <w:rsid w:val="008D36EC"/>
    <w:rsid w:val="008D36FA"/>
    <w:rsid w:val="008D3726"/>
    <w:rsid w:val="008D375C"/>
    <w:rsid w:val="008D3772"/>
    <w:rsid w:val="008D379C"/>
    <w:rsid w:val="008D37DC"/>
    <w:rsid w:val="008D37E5"/>
    <w:rsid w:val="008D3945"/>
    <w:rsid w:val="008D394B"/>
    <w:rsid w:val="008D3A72"/>
    <w:rsid w:val="008D3B86"/>
    <w:rsid w:val="008D3C20"/>
    <w:rsid w:val="008D3C30"/>
    <w:rsid w:val="008D3CF2"/>
    <w:rsid w:val="008D3E8C"/>
    <w:rsid w:val="008D3EA5"/>
    <w:rsid w:val="008D3ED4"/>
    <w:rsid w:val="008D3F27"/>
    <w:rsid w:val="008D40A8"/>
    <w:rsid w:val="008D40FB"/>
    <w:rsid w:val="008D412F"/>
    <w:rsid w:val="008D4168"/>
    <w:rsid w:val="008D416C"/>
    <w:rsid w:val="008D4174"/>
    <w:rsid w:val="008D42EE"/>
    <w:rsid w:val="008D444B"/>
    <w:rsid w:val="008D4457"/>
    <w:rsid w:val="008D44B7"/>
    <w:rsid w:val="008D450C"/>
    <w:rsid w:val="008D4559"/>
    <w:rsid w:val="008D457A"/>
    <w:rsid w:val="008D457C"/>
    <w:rsid w:val="008D45A1"/>
    <w:rsid w:val="008D45BD"/>
    <w:rsid w:val="008D45C9"/>
    <w:rsid w:val="008D46F1"/>
    <w:rsid w:val="008D482A"/>
    <w:rsid w:val="008D484B"/>
    <w:rsid w:val="008D48C9"/>
    <w:rsid w:val="008D48E1"/>
    <w:rsid w:val="008D491C"/>
    <w:rsid w:val="008D4936"/>
    <w:rsid w:val="008D49B5"/>
    <w:rsid w:val="008D4A3F"/>
    <w:rsid w:val="008D4A9F"/>
    <w:rsid w:val="008D4ABF"/>
    <w:rsid w:val="008D4AF5"/>
    <w:rsid w:val="008D4B3B"/>
    <w:rsid w:val="008D4BA3"/>
    <w:rsid w:val="008D4BA4"/>
    <w:rsid w:val="008D4C7A"/>
    <w:rsid w:val="008D4CC3"/>
    <w:rsid w:val="008D4D01"/>
    <w:rsid w:val="008D4D0F"/>
    <w:rsid w:val="008D4D48"/>
    <w:rsid w:val="008D4D4F"/>
    <w:rsid w:val="008D4DB6"/>
    <w:rsid w:val="008D4DF9"/>
    <w:rsid w:val="008D4E13"/>
    <w:rsid w:val="008D4E15"/>
    <w:rsid w:val="008D4E66"/>
    <w:rsid w:val="008D4E91"/>
    <w:rsid w:val="008D4EF5"/>
    <w:rsid w:val="008D4F84"/>
    <w:rsid w:val="008D4FD3"/>
    <w:rsid w:val="008D500C"/>
    <w:rsid w:val="008D5026"/>
    <w:rsid w:val="008D502D"/>
    <w:rsid w:val="008D50FE"/>
    <w:rsid w:val="008D5249"/>
    <w:rsid w:val="008D5272"/>
    <w:rsid w:val="008D5279"/>
    <w:rsid w:val="008D5327"/>
    <w:rsid w:val="008D5374"/>
    <w:rsid w:val="008D53A3"/>
    <w:rsid w:val="008D53D7"/>
    <w:rsid w:val="008D5418"/>
    <w:rsid w:val="008D5480"/>
    <w:rsid w:val="008D54A6"/>
    <w:rsid w:val="008D54FE"/>
    <w:rsid w:val="008D55F6"/>
    <w:rsid w:val="008D566B"/>
    <w:rsid w:val="008D5678"/>
    <w:rsid w:val="008D572A"/>
    <w:rsid w:val="008D5751"/>
    <w:rsid w:val="008D57CB"/>
    <w:rsid w:val="008D57F6"/>
    <w:rsid w:val="008D58AC"/>
    <w:rsid w:val="008D5925"/>
    <w:rsid w:val="008D59E3"/>
    <w:rsid w:val="008D59EC"/>
    <w:rsid w:val="008D5A6E"/>
    <w:rsid w:val="008D5A76"/>
    <w:rsid w:val="008D5A87"/>
    <w:rsid w:val="008D5B5E"/>
    <w:rsid w:val="008D5B65"/>
    <w:rsid w:val="008D5B80"/>
    <w:rsid w:val="008D5BFD"/>
    <w:rsid w:val="008D5CAE"/>
    <w:rsid w:val="008D5CB7"/>
    <w:rsid w:val="008D5CC5"/>
    <w:rsid w:val="008D5CE0"/>
    <w:rsid w:val="008D5D9E"/>
    <w:rsid w:val="008D5E42"/>
    <w:rsid w:val="008D5E71"/>
    <w:rsid w:val="008D5F35"/>
    <w:rsid w:val="008D5F6C"/>
    <w:rsid w:val="008D5F9C"/>
    <w:rsid w:val="008D5FE5"/>
    <w:rsid w:val="008D5FEB"/>
    <w:rsid w:val="008D60AA"/>
    <w:rsid w:val="008D613B"/>
    <w:rsid w:val="008D6197"/>
    <w:rsid w:val="008D61D1"/>
    <w:rsid w:val="008D624E"/>
    <w:rsid w:val="008D6259"/>
    <w:rsid w:val="008D62B4"/>
    <w:rsid w:val="008D62DB"/>
    <w:rsid w:val="008D62EE"/>
    <w:rsid w:val="008D6363"/>
    <w:rsid w:val="008D643D"/>
    <w:rsid w:val="008D646F"/>
    <w:rsid w:val="008D6537"/>
    <w:rsid w:val="008D653F"/>
    <w:rsid w:val="008D6595"/>
    <w:rsid w:val="008D65D1"/>
    <w:rsid w:val="008D65F3"/>
    <w:rsid w:val="008D6616"/>
    <w:rsid w:val="008D6667"/>
    <w:rsid w:val="008D66A8"/>
    <w:rsid w:val="008D670E"/>
    <w:rsid w:val="008D673D"/>
    <w:rsid w:val="008D6756"/>
    <w:rsid w:val="008D684F"/>
    <w:rsid w:val="008D687B"/>
    <w:rsid w:val="008D6896"/>
    <w:rsid w:val="008D68AC"/>
    <w:rsid w:val="008D690F"/>
    <w:rsid w:val="008D6925"/>
    <w:rsid w:val="008D698D"/>
    <w:rsid w:val="008D69FC"/>
    <w:rsid w:val="008D6A0E"/>
    <w:rsid w:val="008D6A1A"/>
    <w:rsid w:val="008D6BFE"/>
    <w:rsid w:val="008D6C34"/>
    <w:rsid w:val="008D6D1E"/>
    <w:rsid w:val="008D6D2E"/>
    <w:rsid w:val="008D6D66"/>
    <w:rsid w:val="008D6DF9"/>
    <w:rsid w:val="008D6E27"/>
    <w:rsid w:val="008D6ED3"/>
    <w:rsid w:val="008D6F03"/>
    <w:rsid w:val="008D6F48"/>
    <w:rsid w:val="008D6FE4"/>
    <w:rsid w:val="008D702E"/>
    <w:rsid w:val="008D7168"/>
    <w:rsid w:val="008D71B6"/>
    <w:rsid w:val="008D727B"/>
    <w:rsid w:val="008D728F"/>
    <w:rsid w:val="008D729B"/>
    <w:rsid w:val="008D73AF"/>
    <w:rsid w:val="008D73D7"/>
    <w:rsid w:val="008D74AC"/>
    <w:rsid w:val="008D759B"/>
    <w:rsid w:val="008D75DC"/>
    <w:rsid w:val="008D75EA"/>
    <w:rsid w:val="008D7738"/>
    <w:rsid w:val="008D7788"/>
    <w:rsid w:val="008D778C"/>
    <w:rsid w:val="008D77C4"/>
    <w:rsid w:val="008D77EA"/>
    <w:rsid w:val="008D784F"/>
    <w:rsid w:val="008D786C"/>
    <w:rsid w:val="008D7883"/>
    <w:rsid w:val="008D798F"/>
    <w:rsid w:val="008D79D7"/>
    <w:rsid w:val="008D7AA9"/>
    <w:rsid w:val="008D7B39"/>
    <w:rsid w:val="008D7B8C"/>
    <w:rsid w:val="008D7C1F"/>
    <w:rsid w:val="008D7C88"/>
    <w:rsid w:val="008D7C99"/>
    <w:rsid w:val="008D7CAF"/>
    <w:rsid w:val="008D7CE1"/>
    <w:rsid w:val="008D7CE6"/>
    <w:rsid w:val="008D7D37"/>
    <w:rsid w:val="008D7D45"/>
    <w:rsid w:val="008D7D99"/>
    <w:rsid w:val="008D7DA8"/>
    <w:rsid w:val="008D7DB1"/>
    <w:rsid w:val="008D7DDD"/>
    <w:rsid w:val="008D7E35"/>
    <w:rsid w:val="008D7F21"/>
    <w:rsid w:val="008D7FF2"/>
    <w:rsid w:val="008E0047"/>
    <w:rsid w:val="008E006C"/>
    <w:rsid w:val="008E00A8"/>
    <w:rsid w:val="008E010B"/>
    <w:rsid w:val="008E01C8"/>
    <w:rsid w:val="008E02E3"/>
    <w:rsid w:val="008E02FA"/>
    <w:rsid w:val="008E0309"/>
    <w:rsid w:val="008E0348"/>
    <w:rsid w:val="008E0353"/>
    <w:rsid w:val="008E0370"/>
    <w:rsid w:val="008E0385"/>
    <w:rsid w:val="008E0416"/>
    <w:rsid w:val="008E04B5"/>
    <w:rsid w:val="008E0597"/>
    <w:rsid w:val="008E05CC"/>
    <w:rsid w:val="008E05F1"/>
    <w:rsid w:val="008E0645"/>
    <w:rsid w:val="008E06B3"/>
    <w:rsid w:val="008E06C0"/>
    <w:rsid w:val="008E06F1"/>
    <w:rsid w:val="008E06F2"/>
    <w:rsid w:val="008E0726"/>
    <w:rsid w:val="008E0743"/>
    <w:rsid w:val="008E074F"/>
    <w:rsid w:val="008E076D"/>
    <w:rsid w:val="008E0782"/>
    <w:rsid w:val="008E0808"/>
    <w:rsid w:val="008E0822"/>
    <w:rsid w:val="008E0886"/>
    <w:rsid w:val="008E0889"/>
    <w:rsid w:val="008E088D"/>
    <w:rsid w:val="008E0891"/>
    <w:rsid w:val="008E08AD"/>
    <w:rsid w:val="008E0904"/>
    <w:rsid w:val="008E098B"/>
    <w:rsid w:val="008E0997"/>
    <w:rsid w:val="008E099A"/>
    <w:rsid w:val="008E09AB"/>
    <w:rsid w:val="008E09D6"/>
    <w:rsid w:val="008E09DA"/>
    <w:rsid w:val="008E0AB9"/>
    <w:rsid w:val="008E0AF5"/>
    <w:rsid w:val="008E0B2D"/>
    <w:rsid w:val="008E0B43"/>
    <w:rsid w:val="008E0BB9"/>
    <w:rsid w:val="008E0C08"/>
    <w:rsid w:val="008E0C4F"/>
    <w:rsid w:val="008E0C9A"/>
    <w:rsid w:val="008E0CA2"/>
    <w:rsid w:val="008E0CA4"/>
    <w:rsid w:val="008E0CC1"/>
    <w:rsid w:val="008E0CFF"/>
    <w:rsid w:val="008E0DA7"/>
    <w:rsid w:val="008E0DCB"/>
    <w:rsid w:val="008E0DFC"/>
    <w:rsid w:val="008E0E39"/>
    <w:rsid w:val="008E0E52"/>
    <w:rsid w:val="008E0E98"/>
    <w:rsid w:val="008E0EEA"/>
    <w:rsid w:val="008E0EFF"/>
    <w:rsid w:val="008E0F13"/>
    <w:rsid w:val="008E0F89"/>
    <w:rsid w:val="008E1060"/>
    <w:rsid w:val="008E10A6"/>
    <w:rsid w:val="008E1132"/>
    <w:rsid w:val="008E120F"/>
    <w:rsid w:val="008E1279"/>
    <w:rsid w:val="008E12CF"/>
    <w:rsid w:val="008E1330"/>
    <w:rsid w:val="008E13D0"/>
    <w:rsid w:val="008E13D8"/>
    <w:rsid w:val="008E1447"/>
    <w:rsid w:val="008E1452"/>
    <w:rsid w:val="008E146A"/>
    <w:rsid w:val="008E14A5"/>
    <w:rsid w:val="008E14C9"/>
    <w:rsid w:val="008E1625"/>
    <w:rsid w:val="008E163C"/>
    <w:rsid w:val="008E16BC"/>
    <w:rsid w:val="008E16FA"/>
    <w:rsid w:val="008E175D"/>
    <w:rsid w:val="008E1768"/>
    <w:rsid w:val="008E1886"/>
    <w:rsid w:val="008E18E9"/>
    <w:rsid w:val="008E190F"/>
    <w:rsid w:val="008E1911"/>
    <w:rsid w:val="008E1924"/>
    <w:rsid w:val="008E193B"/>
    <w:rsid w:val="008E193C"/>
    <w:rsid w:val="008E195E"/>
    <w:rsid w:val="008E1982"/>
    <w:rsid w:val="008E19A9"/>
    <w:rsid w:val="008E19C4"/>
    <w:rsid w:val="008E19D1"/>
    <w:rsid w:val="008E19DA"/>
    <w:rsid w:val="008E1A98"/>
    <w:rsid w:val="008E1AD9"/>
    <w:rsid w:val="008E1B3B"/>
    <w:rsid w:val="008E1B9A"/>
    <w:rsid w:val="008E1BB2"/>
    <w:rsid w:val="008E1BED"/>
    <w:rsid w:val="008E1BF1"/>
    <w:rsid w:val="008E1C36"/>
    <w:rsid w:val="008E1C84"/>
    <w:rsid w:val="008E1CF2"/>
    <w:rsid w:val="008E1D68"/>
    <w:rsid w:val="008E1DCA"/>
    <w:rsid w:val="008E1DED"/>
    <w:rsid w:val="008E1E44"/>
    <w:rsid w:val="008E1E46"/>
    <w:rsid w:val="008E1E56"/>
    <w:rsid w:val="008E1E65"/>
    <w:rsid w:val="008E1E6C"/>
    <w:rsid w:val="008E1EA7"/>
    <w:rsid w:val="008E1F29"/>
    <w:rsid w:val="008E1F8B"/>
    <w:rsid w:val="008E1FFE"/>
    <w:rsid w:val="008E2072"/>
    <w:rsid w:val="008E20AF"/>
    <w:rsid w:val="008E20DD"/>
    <w:rsid w:val="008E2159"/>
    <w:rsid w:val="008E2193"/>
    <w:rsid w:val="008E21A0"/>
    <w:rsid w:val="008E2242"/>
    <w:rsid w:val="008E226D"/>
    <w:rsid w:val="008E234A"/>
    <w:rsid w:val="008E2359"/>
    <w:rsid w:val="008E236C"/>
    <w:rsid w:val="008E2417"/>
    <w:rsid w:val="008E2499"/>
    <w:rsid w:val="008E24A6"/>
    <w:rsid w:val="008E24B0"/>
    <w:rsid w:val="008E24B4"/>
    <w:rsid w:val="008E24C3"/>
    <w:rsid w:val="008E24F3"/>
    <w:rsid w:val="008E25A4"/>
    <w:rsid w:val="008E25E5"/>
    <w:rsid w:val="008E262C"/>
    <w:rsid w:val="008E2694"/>
    <w:rsid w:val="008E26AD"/>
    <w:rsid w:val="008E2710"/>
    <w:rsid w:val="008E271F"/>
    <w:rsid w:val="008E2785"/>
    <w:rsid w:val="008E27DB"/>
    <w:rsid w:val="008E282B"/>
    <w:rsid w:val="008E28A6"/>
    <w:rsid w:val="008E28B1"/>
    <w:rsid w:val="008E28FB"/>
    <w:rsid w:val="008E2B2C"/>
    <w:rsid w:val="008E2C37"/>
    <w:rsid w:val="008E2C4A"/>
    <w:rsid w:val="008E2C4E"/>
    <w:rsid w:val="008E2C9F"/>
    <w:rsid w:val="008E2D84"/>
    <w:rsid w:val="008E2E23"/>
    <w:rsid w:val="008E2E39"/>
    <w:rsid w:val="008E2EB0"/>
    <w:rsid w:val="008E2EB5"/>
    <w:rsid w:val="008E2EBA"/>
    <w:rsid w:val="008E2EC7"/>
    <w:rsid w:val="008E2F24"/>
    <w:rsid w:val="008E2F26"/>
    <w:rsid w:val="008E2F9A"/>
    <w:rsid w:val="008E2FDF"/>
    <w:rsid w:val="008E303A"/>
    <w:rsid w:val="008E306B"/>
    <w:rsid w:val="008E306F"/>
    <w:rsid w:val="008E30AB"/>
    <w:rsid w:val="008E30B3"/>
    <w:rsid w:val="008E3173"/>
    <w:rsid w:val="008E31CF"/>
    <w:rsid w:val="008E3230"/>
    <w:rsid w:val="008E3276"/>
    <w:rsid w:val="008E3280"/>
    <w:rsid w:val="008E331E"/>
    <w:rsid w:val="008E339C"/>
    <w:rsid w:val="008E33C1"/>
    <w:rsid w:val="008E3473"/>
    <w:rsid w:val="008E34B8"/>
    <w:rsid w:val="008E34F5"/>
    <w:rsid w:val="008E354A"/>
    <w:rsid w:val="008E35B8"/>
    <w:rsid w:val="008E35BF"/>
    <w:rsid w:val="008E371F"/>
    <w:rsid w:val="008E372E"/>
    <w:rsid w:val="008E37A7"/>
    <w:rsid w:val="008E3862"/>
    <w:rsid w:val="008E3902"/>
    <w:rsid w:val="008E3987"/>
    <w:rsid w:val="008E39CD"/>
    <w:rsid w:val="008E3A03"/>
    <w:rsid w:val="008E3A27"/>
    <w:rsid w:val="008E3A79"/>
    <w:rsid w:val="008E3AB5"/>
    <w:rsid w:val="008E3B4E"/>
    <w:rsid w:val="008E3BCF"/>
    <w:rsid w:val="008E3BDC"/>
    <w:rsid w:val="008E3BF6"/>
    <w:rsid w:val="008E3C9A"/>
    <w:rsid w:val="008E3E24"/>
    <w:rsid w:val="008E3E5F"/>
    <w:rsid w:val="008E3EC7"/>
    <w:rsid w:val="008E3FB3"/>
    <w:rsid w:val="008E4023"/>
    <w:rsid w:val="008E4057"/>
    <w:rsid w:val="008E4077"/>
    <w:rsid w:val="008E40F0"/>
    <w:rsid w:val="008E40FA"/>
    <w:rsid w:val="008E417A"/>
    <w:rsid w:val="008E417C"/>
    <w:rsid w:val="008E41AD"/>
    <w:rsid w:val="008E420F"/>
    <w:rsid w:val="008E421C"/>
    <w:rsid w:val="008E427D"/>
    <w:rsid w:val="008E42EF"/>
    <w:rsid w:val="008E4309"/>
    <w:rsid w:val="008E4342"/>
    <w:rsid w:val="008E43ED"/>
    <w:rsid w:val="008E450B"/>
    <w:rsid w:val="008E4537"/>
    <w:rsid w:val="008E457D"/>
    <w:rsid w:val="008E4616"/>
    <w:rsid w:val="008E4649"/>
    <w:rsid w:val="008E4665"/>
    <w:rsid w:val="008E468B"/>
    <w:rsid w:val="008E46F2"/>
    <w:rsid w:val="008E4717"/>
    <w:rsid w:val="008E47A8"/>
    <w:rsid w:val="008E48A0"/>
    <w:rsid w:val="008E4982"/>
    <w:rsid w:val="008E4A8B"/>
    <w:rsid w:val="008E4BDA"/>
    <w:rsid w:val="008E4C34"/>
    <w:rsid w:val="008E4CFA"/>
    <w:rsid w:val="008E4D48"/>
    <w:rsid w:val="008E4D7C"/>
    <w:rsid w:val="008E4D83"/>
    <w:rsid w:val="008E4DF3"/>
    <w:rsid w:val="008E4E4A"/>
    <w:rsid w:val="008E4E63"/>
    <w:rsid w:val="008E4E65"/>
    <w:rsid w:val="008E4EA1"/>
    <w:rsid w:val="008E4F7B"/>
    <w:rsid w:val="008E4FA8"/>
    <w:rsid w:val="008E5020"/>
    <w:rsid w:val="008E5097"/>
    <w:rsid w:val="008E50A0"/>
    <w:rsid w:val="008E50DD"/>
    <w:rsid w:val="008E5162"/>
    <w:rsid w:val="008E51B9"/>
    <w:rsid w:val="008E51D4"/>
    <w:rsid w:val="008E5239"/>
    <w:rsid w:val="008E53E6"/>
    <w:rsid w:val="008E5506"/>
    <w:rsid w:val="008E5531"/>
    <w:rsid w:val="008E55A3"/>
    <w:rsid w:val="008E55DF"/>
    <w:rsid w:val="008E55E5"/>
    <w:rsid w:val="008E56D8"/>
    <w:rsid w:val="008E574A"/>
    <w:rsid w:val="008E578C"/>
    <w:rsid w:val="008E5809"/>
    <w:rsid w:val="008E582D"/>
    <w:rsid w:val="008E58C9"/>
    <w:rsid w:val="008E58D3"/>
    <w:rsid w:val="008E58ED"/>
    <w:rsid w:val="008E5972"/>
    <w:rsid w:val="008E59E9"/>
    <w:rsid w:val="008E5A41"/>
    <w:rsid w:val="008E5A42"/>
    <w:rsid w:val="008E5AA5"/>
    <w:rsid w:val="008E5B0E"/>
    <w:rsid w:val="008E5B64"/>
    <w:rsid w:val="008E5B87"/>
    <w:rsid w:val="008E5BC5"/>
    <w:rsid w:val="008E5BC7"/>
    <w:rsid w:val="008E5CBD"/>
    <w:rsid w:val="008E5D1F"/>
    <w:rsid w:val="008E5D76"/>
    <w:rsid w:val="008E5D8F"/>
    <w:rsid w:val="008E5DE9"/>
    <w:rsid w:val="008E5E07"/>
    <w:rsid w:val="008E600D"/>
    <w:rsid w:val="008E61A1"/>
    <w:rsid w:val="008E622A"/>
    <w:rsid w:val="008E6294"/>
    <w:rsid w:val="008E6344"/>
    <w:rsid w:val="008E63AE"/>
    <w:rsid w:val="008E63B4"/>
    <w:rsid w:val="008E6501"/>
    <w:rsid w:val="008E6507"/>
    <w:rsid w:val="008E6515"/>
    <w:rsid w:val="008E6568"/>
    <w:rsid w:val="008E663B"/>
    <w:rsid w:val="008E66ED"/>
    <w:rsid w:val="008E67DC"/>
    <w:rsid w:val="008E67EE"/>
    <w:rsid w:val="008E67F2"/>
    <w:rsid w:val="008E6862"/>
    <w:rsid w:val="008E68A1"/>
    <w:rsid w:val="008E68BF"/>
    <w:rsid w:val="008E6900"/>
    <w:rsid w:val="008E69C1"/>
    <w:rsid w:val="008E69C5"/>
    <w:rsid w:val="008E6A11"/>
    <w:rsid w:val="008E6A47"/>
    <w:rsid w:val="008E6B2C"/>
    <w:rsid w:val="008E6B9C"/>
    <w:rsid w:val="008E6C16"/>
    <w:rsid w:val="008E6C1D"/>
    <w:rsid w:val="008E6CB7"/>
    <w:rsid w:val="008E6CC5"/>
    <w:rsid w:val="008E6D0D"/>
    <w:rsid w:val="008E6D1C"/>
    <w:rsid w:val="008E6D25"/>
    <w:rsid w:val="008E6DCE"/>
    <w:rsid w:val="008E6E0F"/>
    <w:rsid w:val="008E6E43"/>
    <w:rsid w:val="008E6E5B"/>
    <w:rsid w:val="008E6E5E"/>
    <w:rsid w:val="008E6E83"/>
    <w:rsid w:val="008E6E9F"/>
    <w:rsid w:val="008E6EA5"/>
    <w:rsid w:val="008E6EF5"/>
    <w:rsid w:val="008E6FC1"/>
    <w:rsid w:val="008E6FDA"/>
    <w:rsid w:val="008E6FEA"/>
    <w:rsid w:val="008E701D"/>
    <w:rsid w:val="008E7032"/>
    <w:rsid w:val="008E71B9"/>
    <w:rsid w:val="008E71D6"/>
    <w:rsid w:val="008E724D"/>
    <w:rsid w:val="008E7352"/>
    <w:rsid w:val="008E7401"/>
    <w:rsid w:val="008E754A"/>
    <w:rsid w:val="008E7663"/>
    <w:rsid w:val="008E76B5"/>
    <w:rsid w:val="008E76E5"/>
    <w:rsid w:val="008E7773"/>
    <w:rsid w:val="008E778F"/>
    <w:rsid w:val="008E77B0"/>
    <w:rsid w:val="008E77B6"/>
    <w:rsid w:val="008E77E2"/>
    <w:rsid w:val="008E7826"/>
    <w:rsid w:val="008E7879"/>
    <w:rsid w:val="008E789B"/>
    <w:rsid w:val="008E78A3"/>
    <w:rsid w:val="008E78D3"/>
    <w:rsid w:val="008E7921"/>
    <w:rsid w:val="008E7A73"/>
    <w:rsid w:val="008E7AC0"/>
    <w:rsid w:val="008E7BD2"/>
    <w:rsid w:val="008E7C31"/>
    <w:rsid w:val="008E7CF1"/>
    <w:rsid w:val="008E7D16"/>
    <w:rsid w:val="008E7E47"/>
    <w:rsid w:val="008E7E49"/>
    <w:rsid w:val="008E7EC6"/>
    <w:rsid w:val="008E7F08"/>
    <w:rsid w:val="008E7FD9"/>
    <w:rsid w:val="008E7FED"/>
    <w:rsid w:val="008F0008"/>
    <w:rsid w:val="008F000B"/>
    <w:rsid w:val="008F008D"/>
    <w:rsid w:val="008F00A4"/>
    <w:rsid w:val="008F00BB"/>
    <w:rsid w:val="008F00C2"/>
    <w:rsid w:val="008F014E"/>
    <w:rsid w:val="008F017D"/>
    <w:rsid w:val="008F01F0"/>
    <w:rsid w:val="008F0233"/>
    <w:rsid w:val="008F023F"/>
    <w:rsid w:val="008F026A"/>
    <w:rsid w:val="008F02CD"/>
    <w:rsid w:val="008F02D5"/>
    <w:rsid w:val="008F02E3"/>
    <w:rsid w:val="008F03AD"/>
    <w:rsid w:val="008F03BC"/>
    <w:rsid w:val="008F03BD"/>
    <w:rsid w:val="008F0402"/>
    <w:rsid w:val="008F044A"/>
    <w:rsid w:val="008F046A"/>
    <w:rsid w:val="008F04DF"/>
    <w:rsid w:val="008F04F1"/>
    <w:rsid w:val="008F05A7"/>
    <w:rsid w:val="008F05F7"/>
    <w:rsid w:val="008F063A"/>
    <w:rsid w:val="008F063F"/>
    <w:rsid w:val="008F068D"/>
    <w:rsid w:val="008F06AB"/>
    <w:rsid w:val="008F06BE"/>
    <w:rsid w:val="008F071C"/>
    <w:rsid w:val="008F0792"/>
    <w:rsid w:val="008F0799"/>
    <w:rsid w:val="008F07CB"/>
    <w:rsid w:val="008F07CD"/>
    <w:rsid w:val="008F0904"/>
    <w:rsid w:val="008F0909"/>
    <w:rsid w:val="008F0936"/>
    <w:rsid w:val="008F0A38"/>
    <w:rsid w:val="008F0A46"/>
    <w:rsid w:val="008F0A49"/>
    <w:rsid w:val="008F0A4F"/>
    <w:rsid w:val="008F0AC5"/>
    <w:rsid w:val="008F0B19"/>
    <w:rsid w:val="008F0B58"/>
    <w:rsid w:val="008F0B77"/>
    <w:rsid w:val="008F0B7B"/>
    <w:rsid w:val="008F0BC8"/>
    <w:rsid w:val="008F0BE4"/>
    <w:rsid w:val="008F0C17"/>
    <w:rsid w:val="008F0D3D"/>
    <w:rsid w:val="008F0DCC"/>
    <w:rsid w:val="008F0DD6"/>
    <w:rsid w:val="008F0E23"/>
    <w:rsid w:val="008F0E61"/>
    <w:rsid w:val="008F0EB2"/>
    <w:rsid w:val="008F0EB8"/>
    <w:rsid w:val="008F0ECA"/>
    <w:rsid w:val="008F0F39"/>
    <w:rsid w:val="008F0FB6"/>
    <w:rsid w:val="008F0FCB"/>
    <w:rsid w:val="008F110B"/>
    <w:rsid w:val="008F11B1"/>
    <w:rsid w:val="008F11CB"/>
    <w:rsid w:val="008F11E1"/>
    <w:rsid w:val="008F12A6"/>
    <w:rsid w:val="008F12BA"/>
    <w:rsid w:val="008F12E9"/>
    <w:rsid w:val="008F136D"/>
    <w:rsid w:val="008F13A3"/>
    <w:rsid w:val="008F13BE"/>
    <w:rsid w:val="008F13D5"/>
    <w:rsid w:val="008F141A"/>
    <w:rsid w:val="008F1423"/>
    <w:rsid w:val="008F14B5"/>
    <w:rsid w:val="008F150A"/>
    <w:rsid w:val="008F1597"/>
    <w:rsid w:val="008F15C2"/>
    <w:rsid w:val="008F1637"/>
    <w:rsid w:val="008F164F"/>
    <w:rsid w:val="008F1735"/>
    <w:rsid w:val="008F1758"/>
    <w:rsid w:val="008F1778"/>
    <w:rsid w:val="008F17A7"/>
    <w:rsid w:val="008F17EC"/>
    <w:rsid w:val="008F186B"/>
    <w:rsid w:val="008F1896"/>
    <w:rsid w:val="008F18D0"/>
    <w:rsid w:val="008F1933"/>
    <w:rsid w:val="008F1950"/>
    <w:rsid w:val="008F1979"/>
    <w:rsid w:val="008F1982"/>
    <w:rsid w:val="008F1990"/>
    <w:rsid w:val="008F1A12"/>
    <w:rsid w:val="008F1ABC"/>
    <w:rsid w:val="008F1B36"/>
    <w:rsid w:val="008F1B69"/>
    <w:rsid w:val="008F1B82"/>
    <w:rsid w:val="008F1C04"/>
    <w:rsid w:val="008F1D06"/>
    <w:rsid w:val="008F1D43"/>
    <w:rsid w:val="008F1D68"/>
    <w:rsid w:val="008F1DBA"/>
    <w:rsid w:val="008F1E38"/>
    <w:rsid w:val="008F1E9E"/>
    <w:rsid w:val="008F1F15"/>
    <w:rsid w:val="008F1F30"/>
    <w:rsid w:val="008F1F41"/>
    <w:rsid w:val="008F1F4A"/>
    <w:rsid w:val="008F1F64"/>
    <w:rsid w:val="008F1F9A"/>
    <w:rsid w:val="008F1FC2"/>
    <w:rsid w:val="008F1FDC"/>
    <w:rsid w:val="008F2023"/>
    <w:rsid w:val="008F2036"/>
    <w:rsid w:val="008F203E"/>
    <w:rsid w:val="008F205F"/>
    <w:rsid w:val="008F208D"/>
    <w:rsid w:val="008F2093"/>
    <w:rsid w:val="008F20F7"/>
    <w:rsid w:val="008F2170"/>
    <w:rsid w:val="008F219C"/>
    <w:rsid w:val="008F21AF"/>
    <w:rsid w:val="008F2251"/>
    <w:rsid w:val="008F228F"/>
    <w:rsid w:val="008F22A0"/>
    <w:rsid w:val="008F2305"/>
    <w:rsid w:val="008F2371"/>
    <w:rsid w:val="008F23DC"/>
    <w:rsid w:val="008F244A"/>
    <w:rsid w:val="008F2562"/>
    <w:rsid w:val="008F25EB"/>
    <w:rsid w:val="008F260F"/>
    <w:rsid w:val="008F2647"/>
    <w:rsid w:val="008F266C"/>
    <w:rsid w:val="008F2690"/>
    <w:rsid w:val="008F269B"/>
    <w:rsid w:val="008F26CD"/>
    <w:rsid w:val="008F2720"/>
    <w:rsid w:val="008F275D"/>
    <w:rsid w:val="008F2944"/>
    <w:rsid w:val="008F299E"/>
    <w:rsid w:val="008F2A72"/>
    <w:rsid w:val="008F2A86"/>
    <w:rsid w:val="008F2AFD"/>
    <w:rsid w:val="008F2C25"/>
    <w:rsid w:val="008F2C5C"/>
    <w:rsid w:val="008F2C7B"/>
    <w:rsid w:val="008F2C85"/>
    <w:rsid w:val="008F2DB2"/>
    <w:rsid w:val="008F2DDE"/>
    <w:rsid w:val="008F2E66"/>
    <w:rsid w:val="008F2E87"/>
    <w:rsid w:val="008F2EC8"/>
    <w:rsid w:val="008F2ED5"/>
    <w:rsid w:val="008F2EF2"/>
    <w:rsid w:val="008F2F4B"/>
    <w:rsid w:val="008F310F"/>
    <w:rsid w:val="008F3243"/>
    <w:rsid w:val="008F3254"/>
    <w:rsid w:val="008F332D"/>
    <w:rsid w:val="008F332F"/>
    <w:rsid w:val="008F3350"/>
    <w:rsid w:val="008F3360"/>
    <w:rsid w:val="008F3371"/>
    <w:rsid w:val="008F3377"/>
    <w:rsid w:val="008F33A1"/>
    <w:rsid w:val="008F3407"/>
    <w:rsid w:val="008F34CD"/>
    <w:rsid w:val="008F3507"/>
    <w:rsid w:val="008F353F"/>
    <w:rsid w:val="008F357D"/>
    <w:rsid w:val="008F3634"/>
    <w:rsid w:val="008F36E6"/>
    <w:rsid w:val="008F3890"/>
    <w:rsid w:val="008F38DA"/>
    <w:rsid w:val="008F3957"/>
    <w:rsid w:val="008F39DA"/>
    <w:rsid w:val="008F3A11"/>
    <w:rsid w:val="008F3A8F"/>
    <w:rsid w:val="008F3A91"/>
    <w:rsid w:val="008F3AC7"/>
    <w:rsid w:val="008F3B2D"/>
    <w:rsid w:val="008F3B2E"/>
    <w:rsid w:val="008F3B39"/>
    <w:rsid w:val="008F3BC4"/>
    <w:rsid w:val="008F3C56"/>
    <w:rsid w:val="008F3C65"/>
    <w:rsid w:val="008F3C9C"/>
    <w:rsid w:val="008F3CA8"/>
    <w:rsid w:val="008F3D20"/>
    <w:rsid w:val="008F3DD8"/>
    <w:rsid w:val="008F3DF7"/>
    <w:rsid w:val="008F3EF0"/>
    <w:rsid w:val="008F3F9E"/>
    <w:rsid w:val="008F4008"/>
    <w:rsid w:val="008F4015"/>
    <w:rsid w:val="008F405F"/>
    <w:rsid w:val="008F409B"/>
    <w:rsid w:val="008F40AC"/>
    <w:rsid w:val="008F40B1"/>
    <w:rsid w:val="008F411B"/>
    <w:rsid w:val="008F4145"/>
    <w:rsid w:val="008F41AD"/>
    <w:rsid w:val="008F41D0"/>
    <w:rsid w:val="008F4268"/>
    <w:rsid w:val="008F42A6"/>
    <w:rsid w:val="008F42B3"/>
    <w:rsid w:val="008F4352"/>
    <w:rsid w:val="008F439C"/>
    <w:rsid w:val="008F4493"/>
    <w:rsid w:val="008F449C"/>
    <w:rsid w:val="008F44DD"/>
    <w:rsid w:val="008F4525"/>
    <w:rsid w:val="008F4577"/>
    <w:rsid w:val="008F458E"/>
    <w:rsid w:val="008F45B7"/>
    <w:rsid w:val="008F461B"/>
    <w:rsid w:val="008F4685"/>
    <w:rsid w:val="008F46E0"/>
    <w:rsid w:val="008F475B"/>
    <w:rsid w:val="008F4777"/>
    <w:rsid w:val="008F47A0"/>
    <w:rsid w:val="008F4803"/>
    <w:rsid w:val="008F4820"/>
    <w:rsid w:val="008F4821"/>
    <w:rsid w:val="008F4823"/>
    <w:rsid w:val="008F4848"/>
    <w:rsid w:val="008F4893"/>
    <w:rsid w:val="008F48AF"/>
    <w:rsid w:val="008F48B0"/>
    <w:rsid w:val="008F48F6"/>
    <w:rsid w:val="008F4A6D"/>
    <w:rsid w:val="008F4A9C"/>
    <w:rsid w:val="008F4AE0"/>
    <w:rsid w:val="008F4AFA"/>
    <w:rsid w:val="008F4B1F"/>
    <w:rsid w:val="008F4B84"/>
    <w:rsid w:val="008F4B95"/>
    <w:rsid w:val="008F4B99"/>
    <w:rsid w:val="008F4C6C"/>
    <w:rsid w:val="008F4CD5"/>
    <w:rsid w:val="008F4D02"/>
    <w:rsid w:val="008F4D09"/>
    <w:rsid w:val="008F4D37"/>
    <w:rsid w:val="008F4D69"/>
    <w:rsid w:val="008F4D8C"/>
    <w:rsid w:val="008F4DAC"/>
    <w:rsid w:val="008F4DD2"/>
    <w:rsid w:val="008F4F50"/>
    <w:rsid w:val="008F4F52"/>
    <w:rsid w:val="008F4F89"/>
    <w:rsid w:val="008F4FBC"/>
    <w:rsid w:val="008F5019"/>
    <w:rsid w:val="008F502E"/>
    <w:rsid w:val="008F5054"/>
    <w:rsid w:val="008F5055"/>
    <w:rsid w:val="008F50B8"/>
    <w:rsid w:val="008F5121"/>
    <w:rsid w:val="008F5189"/>
    <w:rsid w:val="008F51A7"/>
    <w:rsid w:val="008F51CC"/>
    <w:rsid w:val="008F51D2"/>
    <w:rsid w:val="008F51F4"/>
    <w:rsid w:val="008F520E"/>
    <w:rsid w:val="008F529B"/>
    <w:rsid w:val="008F536F"/>
    <w:rsid w:val="008F5407"/>
    <w:rsid w:val="008F5495"/>
    <w:rsid w:val="008F54E7"/>
    <w:rsid w:val="008F5578"/>
    <w:rsid w:val="008F5589"/>
    <w:rsid w:val="008F558C"/>
    <w:rsid w:val="008F55AE"/>
    <w:rsid w:val="008F55B2"/>
    <w:rsid w:val="008F55FA"/>
    <w:rsid w:val="008F5620"/>
    <w:rsid w:val="008F564F"/>
    <w:rsid w:val="008F568B"/>
    <w:rsid w:val="008F5713"/>
    <w:rsid w:val="008F57EE"/>
    <w:rsid w:val="008F5846"/>
    <w:rsid w:val="008F58AA"/>
    <w:rsid w:val="008F58D1"/>
    <w:rsid w:val="008F58F1"/>
    <w:rsid w:val="008F595B"/>
    <w:rsid w:val="008F598F"/>
    <w:rsid w:val="008F5A22"/>
    <w:rsid w:val="008F5AE2"/>
    <w:rsid w:val="008F5B32"/>
    <w:rsid w:val="008F5B70"/>
    <w:rsid w:val="008F5B9E"/>
    <w:rsid w:val="008F5BCC"/>
    <w:rsid w:val="008F5C4A"/>
    <w:rsid w:val="008F5C9D"/>
    <w:rsid w:val="008F5D8C"/>
    <w:rsid w:val="008F5DB3"/>
    <w:rsid w:val="008F5DD4"/>
    <w:rsid w:val="008F5E65"/>
    <w:rsid w:val="008F5E6F"/>
    <w:rsid w:val="008F5EFC"/>
    <w:rsid w:val="008F5F3D"/>
    <w:rsid w:val="008F60C5"/>
    <w:rsid w:val="008F6152"/>
    <w:rsid w:val="008F6218"/>
    <w:rsid w:val="008F6252"/>
    <w:rsid w:val="008F6286"/>
    <w:rsid w:val="008F6292"/>
    <w:rsid w:val="008F62E9"/>
    <w:rsid w:val="008F6309"/>
    <w:rsid w:val="008F6395"/>
    <w:rsid w:val="008F649C"/>
    <w:rsid w:val="008F649F"/>
    <w:rsid w:val="008F64CF"/>
    <w:rsid w:val="008F64D6"/>
    <w:rsid w:val="008F654D"/>
    <w:rsid w:val="008F654F"/>
    <w:rsid w:val="008F65B0"/>
    <w:rsid w:val="008F6601"/>
    <w:rsid w:val="008F6611"/>
    <w:rsid w:val="008F661D"/>
    <w:rsid w:val="008F6686"/>
    <w:rsid w:val="008F66D2"/>
    <w:rsid w:val="008F66F0"/>
    <w:rsid w:val="008F6720"/>
    <w:rsid w:val="008F675A"/>
    <w:rsid w:val="008F679C"/>
    <w:rsid w:val="008F67AD"/>
    <w:rsid w:val="008F67D4"/>
    <w:rsid w:val="008F685F"/>
    <w:rsid w:val="008F6948"/>
    <w:rsid w:val="008F69ED"/>
    <w:rsid w:val="008F6A0B"/>
    <w:rsid w:val="008F6A16"/>
    <w:rsid w:val="008F6A1B"/>
    <w:rsid w:val="008F6A80"/>
    <w:rsid w:val="008F6A81"/>
    <w:rsid w:val="008F6A94"/>
    <w:rsid w:val="008F6B38"/>
    <w:rsid w:val="008F6BB0"/>
    <w:rsid w:val="008F6BB1"/>
    <w:rsid w:val="008F6C23"/>
    <w:rsid w:val="008F6C30"/>
    <w:rsid w:val="008F6C38"/>
    <w:rsid w:val="008F6C6E"/>
    <w:rsid w:val="008F6C7B"/>
    <w:rsid w:val="008F6D03"/>
    <w:rsid w:val="008F6D80"/>
    <w:rsid w:val="008F6DBF"/>
    <w:rsid w:val="008F6DDF"/>
    <w:rsid w:val="008F6DE2"/>
    <w:rsid w:val="008F6E08"/>
    <w:rsid w:val="008F6E0F"/>
    <w:rsid w:val="008F6E94"/>
    <w:rsid w:val="008F6FD5"/>
    <w:rsid w:val="008F702F"/>
    <w:rsid w:val="008F7032"/>
    <w:rsid w:val="008F7077"/>
    <w:rsid w:val="008F70D4"/>
    <w:rsid w:val="008F7114"/>
    <w:rsid w:val="008F712A"/>
    <w:rsid w:val="008F7148"/>
    <w:rsid w:val="008F715E"/>
    <w:rsid w:val="008F7176"/>
    <w:rsid w:val="008F71B2"/>
    <w:rsid w:val="008F71BA"/>
    <w:rsid w:val="008F71EC"/>
    <w:rsid w:val="008F723F"/>
    <w:rsid w:val="008F7282"/>
    <w:rsid w:val="008F72B1"/>
    <w:rsid w:val="008F72D4"/>
    <w:rsid w:val="008F7321"/>
    <w:rsid w:val="008F733F"/>
    <w:rsid w:val="008F738C"/>
    <w:rsid w:val="008F738D"/>
    <w:rsid w:val="008F7390"/>
    <w:rsid w:val="008F73BA"/>
    <w:rsid w:val="008F73E9"/>
    <w:rsid w:val="008F7498"/>
    <w:rsid w:val="008F74CE"/>
    <w:rsid w:val="008F74FF"/>
    <w:rsid w:val="008F752E"/>
    <w:rsid w:val="008F75AE"/>
    <w:rsid w:val="008F760D"/>
    <w:rsid w:val="008F764C"/>
    <w:rsid w:val="008F7738"/>
    <w:rsid w:val="008F78C3"/>
    <w:rsid w:val="008F78F5"/>
    <w:rsid w:val="008F7926"/>
    <w:rsid w:val="008F7934"/>
    <w:rsid w:val="008F794F"/>
    <w:rsid w:val="008F79B0"/>
    <w:rsid w:val="008F79C8"/>
    <w:rsid w:val="008F7A6B"/>
    <w:rsid w:val="008F7AE8"/>
    <w:rsid w:val="008F7C3B"/>
    <w:rsid w:val="008F7C55"/>
    <w:rsid w:val="008F7CA8"/>
    <w:rsid w:val="008F7D6F"/>
    <w:rsid w:val="008F7E86"/>
    <w:rsid w:val="008F7EA8"/>
    <w:rsid w:val="008F7F12"/>
    <w:rsid w:val="008F7F58"/>
    <w:rsid w:val="008F7F5A"/>
    <w:rsid w:val="008F7F79"/>
    <w:rsid w:val="008F7FC2"/>
    <w:rsid w:val="008FFEA0"/>
    <w:rsid w:val="0090003B"/>
    <w:rsid w:val="00900078"/>
    <w:rsid w:val="00900233"/>
    <w:rsid w:val="00900265"/>
    <w:rsid w:val="0090027F"/>
    <w:rsid w:val="00900292"/>
    <w:rsid w:val="00900309"/>
    <w:rsid w:val="0090033B"/>
    <w:rsid w:val="0090035E"/>
    <w:rsid w:val="009003E3"/>
    <w:rsid w:val="0090043D"/>
    <w:rsid w:val="0090051A"/>
    <w:rsid w:val="0090059E"/>
    <w:rsid w:val="009005F7"/>
    <w:rsid w:val="00900628"/>
    <w:rsid w:val="0090062D"/>
    <w:rsid w:val="0090063E"/>
    <w:rsid w:val="00900653"/>
    <w:rsid w:val="00900687"/>
    <w:rsid w:val="0090077B"/>
    <w:rsid w:val="009007C0"/>
    <w:rsid w:val="009007D3"/>
    <w:rsid w:val="00900842"/>
    <w:rsid w:val="00900870"/>
    <w:rsid w:val="009008A9"/>
    <w:rsid w:val="009009A1"/>
    <w:rsid w:val="00900A29"/>
    <w:rsid w:val="00900AA8"/>
    <w:rsid w:val="00900AE8"/>
    <w:rsid w:val="00900AED"/>
    <w:rsid w:val="00900B87"/>
    <w:rsid w:val="00900B95"/>
    <w:rsid w:val="00900BB7"/>
    <w:rsid w:val="00900BC8"/>
    <w:rsid w:val="00900BD2"/>
    <w:rsid w:val="00900C03"/>
    <w:rsid w:val="00900C32"/>
    <w:rsid w:val="00900C7C"/>
    <w:rsid w:val="00900D76"/>
    <w:rsid w:val="00900D79"/>
    <w:rsid w:val="00900DA0"/>
    <w:rsid w:val="00900DE0"/>
    <w:rsid w:val="00900DF4"/>
    <w:rsid w:val="00900DF5"/>
    <w:rsid w:val="00900E21"/>
    <w:rsid w:val="00900E6D"/>
    <w:rsid w:val="00900ED1"/>
    <w:rsid w:val="00900F6F"/>
    <w:rsid w:val="00900F75"/>
    <w:rsid w:val="00900F95"/>
    <w:rsid w:val="00900FD5"/>
    <w:rsid w:val="00900FDE"/>
    <w:rsid w:val="0090107B"/>
    <w:rsid w:val="009010B9"/>
    <w:rsid w:val="009010EE"/>
    <w:rsid w:val="0090115D"/>
    <w:rsid w:val="009011E8"/>
    <w:rsid w:val="00901273"/>
    <w:rsid w:val="0090129B"/>
    <w:rsid w:val="009013FE"/>
    <w:rsid w:val="009014DB"/>
    <w:rsid w:val="009015DF"/>
    <w:rsid w:val="009015E4"/>
    <w:rsid w:val="00901686"/>
    <w:rsid w:val="00901697"/>
    <w:rsid w:val="00901701"/>
    <w:rsid w:val="0090171B"/>
    <w:rsid w:val="00901789"/>
    <w:rsid w:val="00901790"/>
    <w:rsid w:val="00901827"/>
    <w:rsid w:val="0090189F"/>
    <w:rsid w:val="00901904"/>
    <w:rsid w:val="00901945"/>
    <w:rsid w:val="00901948"/>
    <w:rsid w:val="00901954"/>
    <w:rsid w:val="00901A44"/>
    <w:rsid w:val="00901A4D"/>
    <w:rsid w:val="00901A8A"/>
    <w:rsid w:val="00901BA4"/>
    <w:rsid w:val="00901BE5"/>
    <w:rsid w:val="00901C81"/>
    <w:rsid w:val="00901D4F"/>
    <w:rsid w:val="00901D66"/>
    <w:rsid w:val="00901E09"/>
    <w:rsid w:val="00901E33"/>
    <w:rsid w:val="00901EDC"/>
    <w:rsid w:val="00901F4A"/>
    <w:rsid w:val="00901F59"/>
    <w:rsid w:val="00901F84"/>
    <w:rsid w:val="00901F9F"/>
    <w:rsid w:val="00901FF4"/>
    <w:rsid w:val="0090200C"/>
    <w:rsid w:val="00902058"/>
    <w:rsid w:val="00902076"/>
    <w:rsid w:val="0090209D"/>
    <w:rsid w:val="009020F8"/>
    <w:rsid w:val="009020FA"/>
    <w:rsid w:val="00902105"/>
    <w:rsid w:val="00902159"/>
    <w:rsid w:val="0090217D"/>
    <w:rsid w:val="009021AD"/>
    <w:rsid w:val="009021D3"/>
    <w:rsid w:val="0090220B"/>
    <w:rsid w:val="00902241"/>
    <w:rsid w:val="009022BD"/>
    <w:rsid w:val="0090230F"/>
    <w:rsid w:val="00902355"/>
    <w:rsid w:val="00902439"/>
    <w:rsid w:val="009024D1"/>
    <w:rsid w:val="009024DA"/>
    <w:rsid w:val="00902523"/>
    <w:rsid w:val="00902560"/>
    <w:rsid w:val="009025C9"/>
    <w:rsid w:val="0090260C"/>
    <w:rsid w:val="00902612"/>
    <w:rsid w:val="00902636"/>
    <w:rsid w:val="00902643"/>
    <w:rsid w:val="009026A6"/>
    <w:rsid w:val="009026F1"/>
    <w:rsid w:val="0090271D"/>
    <w:rsid w:val="0090273D"/>
    <w:rsid w:val="00902745"/>
    <w:rsid w:val="00902779"/>
    <w:rsid w:val="00902794"/>
    <w:rsid w:val="00902799"/>
    <w:rsid w:val="00902881"/>
    <w:rsid w:val="009028A9"/>
    <w:rsid w:val="009029FE"/>
    <w:rsid w:val="00902B12"/>
    <w:rsid w:val="00902B49"/>
    <w:rsid w:val="00902B81"/>
    <w:rsid w:val="00902BC6"/>
    <w:rsid w:val="00902BE2"/>
    <w:rsid w:val="00902C4B"/>
    <w:rsid w:val="00902C7D"/>
    <w:rsid w:val="00902C93"/>
    <w:rsid w:val="00902D2B"/>
    <w:rsid w:val="00902D61"/>
    <w:rsid w:val="00902D63"/>
    <w:rsid w:val="00902D65"/>
    <w:rsid w:val="00902E1A"/>
    <w:rsid w:val="00902E82"/>
    <w:rsid w:val="00902EB1"/>
    <w:rsid w:val="00902EC7"/>
    <w:rsid w:val="00902EF5"/>
    <w:rsid w:val="00902FE8"/>
    <w:rsid w:val="00902FF2"/>
    <w:rsid w:val="00903040"/>
    <w:rsid w:val="0090304C"/>
    <w:rsid w:val="009030D0"/>
    <w:rsid w:val="009030EE"/>
    <w:rsid w:val="00903102"/>
    <w:rsid w:val="00903116"/>
    <w:rsid w:val="00903125"/>
    <w:rsid w:val="00903139"/>
    <w:rsid w:val="00903146"/>
    <w:rsid w:val="009031DD"/>
    <w:rsid w:val="00903276"/>
    <w:rsid w:val="009032DA"/>
    <w:rsid w:val="00903362"/>
    <w:rsid w:val="00903368"/>
    <w:rsid w:val="00903369"/>
    <w:rsid w:val="00903412"/>
    <w:rsid w:val="00903463"/>
    <w:rsid w:val="00903468"/>
    <w:rsid w:val="009034BC"/>
    <w:rsid w:val="009034F2"/>
    <w:rsid w:val="00903508"/>
    <w:rsid w:val="00903569"/>
    <w:rsid w:val="00903571"/>
    <w:rsid w:val="0090360E"/>
    <w:rsid w:val="0090361A"/>
    <w:rsid w:val="00903625"/>
    <w:rsid w:val="00903673"/>
    <w:rsid w:val="00903727"/>
    <w:rsid w:val="00903742"/>
    <w:rsid w:val="00903782"/>
    <w:rsid w:val="009037A2"/>
    <w:rsid w:val="009037E8"/>
    <w:rsid w:val="00903864"/>
    <w:rsid w:val="009038D5"/>
    <w:rsid w:val="00903B10"/>
    <w:rsid w:val="00903B2F"/>
    <w:rsid w:val="00903B57"/>
    <w:rsid w:val="00903BA6"/>
    <w:rsid w:val="00903BB3"/>
    <w:rsid w:val="00903BDD"/>
    <w:rsid w:val="00903C55"/>
    <w:rsid w:val="00903E3D"/>
    <w:rsid w:val="00903EA7"/>
    <w:rsid w:val="00903F02"/>
    <w:rsid w:val="00903F46"/>
    <w:rsid w:val="00903F5D"/>
    <w:rsid w:val="00903FE5"/>
    <w:rsid w:val="00904096"/>
    <w:rsid w:val="009040F0"/>
    <w:rsid w:val="0090412D"/>
    <w:rsid w:val="00904153"/>
    <w:rsid w:val="009041EF"/>
    <w:rsid w:val="00904270"/>
    <w:rsid w:val="00904308"/>
    <w:rsid w:val="009043D3"/>
    <w:rsid w:val="009044EF"/>
    <w:rsid w:val="00904513"/>
    <w:rsid w:val="00904528"/>
    <w:rsid w:val="009045F8"/>
    <w:rsid w:val="0090460F"/>
    <w:rsid w:val="00904635"/>
    <w:rsid w:val="0090466B"/>
    <w:rsid w:val="00904820"/>
    <w:rsid w:val="0090485D"/>
    <w:rsid w:val="00904861"/>
    <w:rsid w:val="00904877"/>
    <w:rsid w:val="0090489D"/>
    <w:rsid w:val="009048E1"/>
    <w:rsid w:val="009048FC"/>
    <w:rsid w:val="00904906"/>
    <w:rsid w:val="009049EF"/>
    <w:rsid w:val="009049F1"/>
    <w:rsid w:val="00904A3E"/>
    <w:rsid w:val="00904A85"/>
    <w:rsid w:val="00904ABE"/>
    <w:rsid w:val="00904BBA"/>
    <w:rsid w:val="00904C0B"/>
    <w:rsid w:val="00904C1E"/>
    <w:rsid w:val="00904C5E"/>
    <w:rsid w:val="00904CC6"/>
    <w:rsid w:val="00904D7A"/>
    <w:rsid w:val="00904E15"/>
    <w:rsid w:val="00904E3D"/>
    <w:rsid w:val="00904E4C"/>
    <w:rsid w:val="00904E80"/>
    <w:rsid w:val="00904E85"/>
    <w:rsid w:val="00904ED4"/>
    <w:rsid w:val="00904EE3"/>
    <w:rsid w:val="00904EE9"/>
    <w:rsid w:val="00904EEF"/>
    <w:rsid w:val="00904F37"/>
    <w:rsid w:val="00904F40"/>
    <w:rsid w:val="00904F49"/>
    <w:rsid w:val="00904F7F"/>
    <w:rsid w:val="00904F99"/>
    <w:rsid w:val="00904FF5"/>
    <w:rsid w:val="0090508B"/>
    <w:rsid w:val="009050CE"/>
    <w:rsid w:val="00905176"/>
    <w:rsid w:val="00905190"/>
    <w:rsid w:val="009051DB"/>
    <w:rsid w:val="00905263"/>
    <w:rsid w:val="00905282"/>
    <w:rsid w:val="00905295"/>
    <w:rsid w:val="009052B4"/>
    <w:rsid w:val="0090538C"/>
    <w:rsid w:val="00905420"/>
    <w:rsid w:val="00905438"/>
    <w:rsid w:val="009055E7"/>
    <w:rsid w:val="009055E8"/>
    <w:rsid w:val="0090567A"/>
    <w:rsid w:val="009057C1"/>
    <w:rsid w:val="009057FA"/>
    <w:rsid w:val="00905846"/>
    <w:rsid w:val="009058CC"/>
    <w:rsid w:val="00905979"/>
    <w:rsid w:val="009059EB"/>
    <w:rsid w:val="00905B52"/>
    <w:rsid w:val="00905C4E"/>
    <w:rsid w:val="00905C59"/>
    <w:rsid w:val="00905CCD"/>
    <w:rsid w:val="00905CF3"/>
    <w:rsid w:val="00905D2C"/>
    <w:rsid w:val="00905D64"/>
    <w:rsid w:val="00905D92"/>
    <w:rsid w:val="00905E1C"/>
    <w:rsid w:val="00905EA4"/>
    <w:rsid w:val="00905EBC"/>
    <w:rsid w:val="00905F0A"/>
    <w:rsid w:val="00905F32"/>
    <w:rsid w:val="00905F63"/>
    <w:rsid w:val="009060CF"/>
    <w:rsid w:val="009061AF"/>
    <w:rsid w:val="00906264"/>
    <w:rsid w:val="009062A0"/>
    <w:rsid w:val="00906359"/>
    <w:rsid w:val="0090636A"/>
    <w:rsid w:val="0090638B"/>
    <w:rsid w:val="009063C5"/>
    <w:rsid w:val="009064AA"/>
    <w:rsid w:val="00906500"/>
    <w:rsid w:val="0090651E"/>
    <w:rsid w:val="0090653D"/>
    <w:rsid w:val="009066B5"/>
    <w:rsid w:val="009066D7"/>
    <w:rsid w:val="00906805"/>
    <w:rsid w:val="00906845"/>
    <w:rsid w:val="009068CF"/>
    <w:rsid w:val="00906902"/>
    <w:rsid w:val="0090695F"/>
    <w:rsid w:val="0090697C"/>
    <w:rsid w:val="009069DE"/>
    <w:rsid w:val="009069F0"/>
    <w:rsid w:val="00906A83"/>
    <w:rsid w:val="00906A87"/>
    <w:rsid w:val="00906AA0"/>
    <w:rsid w:val="00906AA7"/>
    <w:rsid w:val="00906AC9"/>
    <w:rsid w:val="00906AE3"/>
    <w:rsid w:val="00906B79"/>
    <w:rsid w:val="00906BFC"/>
    <w:rsid w:val="00906C31"/>
    <w:rsid w:val="00906CAD"/>
    <w:rsid w:val="00906CB2"/>
    <w:rsid w:val="00906D2E"/>
    <w:rsid w:val="00906D96"/>
    <w:rsid w:val="00906DA0"/>
    <w:rsid w:val="00906EB6"/>
    <w:rsid w:val="00906EC6"/>
    <w:rsid w:val="00906ED2"/>
    <w:rsid w:val="00906F96"/>
    <w:rsid w:val="00906FBA"/>
    <w:rsid w:val="00906FDD"/>
    <w:rsid w:val="00906FE8"/>
    <w:rsid w:val="0090704E"/>
    <w:rsid w:val="00907050"/>
    <w:rsid w:val="009070AC"/>
    <w:rsid w:val="009070B1"/>
    <w:rsid w:val="009070CE"/>
    <w:rsid w:val="00907113"/>
    <w:rsid w:val="00907154"/>
    <w:rsid w:val="00907157"/>
    <w:rsid w:val="009071DF"/>
    <w:rsid w:val="009071F4"/>
    <w:rsid w:val="009071F9"/>
    <w:rsid w:val="00907232"/>
    <w:rsid w:val="00907319"/>
    <w:rsid w:val="00907344"/>
    <w:rsid w:val="00907346"/>
    <w:rsid w:val="00907360"/>
    <w:rsid w:val="009073AB"/>
    <w:rsid w:val="009073AF"/>
    <w:rsid w:val="00907428"/>
    <w:rsid w:val="0090744B"/>
    <w:rsid w:val="00907476"/>
    <w:rsid w:val="009075C3"/>
    <w:rsid w:val="009075C7"/>
    <w:rsid w:val="0090766F"/>
    <w:rsid w:val="009076AD"/>
    <w:rsid w:val="009076D9"/>
    <w:rsid w:val="00907711"/>
    <w:rsid w:val="00907782"/>
    <w:rsid w:val="009077D7"/>
    <w:rsid w:val="009077D8"/>
    <w:rsid w:val="00907870"/>
    <w:rsid w:val="009078E1"/>
    <w:rsid w:val="0090790F"/>
    <w:rsid w:val="009079A0"/>
    <w:rsid w:val="009079AA"/>
    <w:rsid w:val="009079AC"/>
    <w:rsid w:val="009079E9"/>
    <w:rsid w:val="00907A41"/>
    <w:rsid w:val="00907A72"/>
    <w:rsid w:val="00907A91"/>
    <w:rsid w:val="00907AA7"/>
    <w:rsid w:val="00907B4E"/>
    <w:rsid w:val="00907BFF"/>
    <w:rsid w:val="00907C9E"/>
    <w:rsid w:val="00907D25"/>
    <w:rsid w:val="00907D9C"/>
    <w:rsid w:val="00907DEA"/>
    <w:rsid w:val="00907E51"/>
    <w:rsid w:val="00907E5C"/>
    <w:rsid w:val="00907E7B"/>
    <w:rsid w:val="00907E83"/>
    <w:rsid w:val="00907F03"/>
    <w:rsid w:val="00907F25"/>
    <w:rsid w:val="00907F49"/>
    <w:rsid w:val="009101A0"/>
    <w:rsid w:val="00910228"/>
    <w:rsid w:val="009102A7"/>
    <w:rsid w:val="009102CE"/>
    <w:rsid w:val="009102EA"/>
    <w:rsid w:val="009102ED"/>
    <w:rsid w:val="009103A4"/>
    <w:rsid w:val="009103A6"/>
    <w:rsid w:val="009103A9"/>
    <w:rsid w:val="00910402"/>
    <w:rsid w:val="009104BB"/>
    <w:rsid w:val="0091052E"/>
    <w:rsid w:val="0091053C"/>
    <w:rsid w:val="0091057A"/>
    <w:rsid w:val="009105B1"/>
    <w:rsid w:val="00910600"/>
    <w:rsid w:val="0091060E"/>
    <w:rsid w:val="00910644"/>
    <w:rsid w:val="0091064F"/>
    <w:rsid w:val="009106CA"/>
    <w:rsid w:val="0091070A"/>
    <w:rsid w:val="00910745"/>
    <w:rsid w:val="00910764"/>
    <w:rsid w:val="00910785"/>
    <w:rsid w:val="009107AB"/>
    <w:rsid w:val="009107AD"/>
    <w:rsid w:val="0091088D"/>
    <w:rsid w:val="009108B9"/>
    <w:rsid w:val="009108DC"/>
    <w:rsid w:val="009108F2"/>
    <w:rsid w:val="00910991"/>
    <w:rsid w:val="009109D0"/>
    <w:rsid w:val="009109D4"/>
    <w:rsid w:val="009109E1"/>
    <w:rsid w:val="00910A46"/>
    <w:rsid w:val="00910A88"/>
    <w:rsid w:val="00910A9A"/>
    <w:rsid w:val="00910BF6"/>
    <w:rsid w:val="00910C50"/>
    <w:rsid w:val="00910C53"/>
    <w:rsid w:val="00910D39"/>
    <w:rsid w:val="00910D9A"/>
    <w:rsid w:val="00910E64"/>
    <w:rsid w:val="00910EAD"/>
    <w:rsid w:val="00910F26"/>
    <w:rsid w:val="00910F5C"/>
    <w:rsid w:val="00910F8D"/>
    <w:rsid w:val="00910F99"/>
    <w:rsid w:val="0091100E"/>
    <w:rsid w:val="00911010"/>
    <w:rsid w:val="00911024"/>
    <w:rsid w:val="00911086"/>
    <w:rsid w:val="009110BA"/>
    <w:rsid w:val="009111C1"/>
    <w:rsid w:val="00911230"/>
    <w:rsid w:val="0091125F"/>
    <w:rsid w:val="009112B8"/>
    <w:rsid w:val="009112CC"/>
    <w:rsid w:val="009112E3"/>
    <w:rsid w:val="00911360"/>
    <w:rsid w:val="009113D3"/>
    <w:rsid w:val="009113DF"/>
    <w:rsid w:val="009113F9"/>
    <w:rsid w:val="00911413"/>
    <w:rsid w:val="00911482"/>
    <w:rsid w:val="009114BC"/>
    <w:rsid w:val="00911505"/>
    <w:rsid w:val="00911584"/>
    <w:rsid w:val="00911605"/>
    <w:rsid w:val="00911634"/>
    <w:rsid w:val="0091164D"/>
    <w:rsid w:val="0091165B"/>
    <w:rsid w:val="0091169B"/>
    <w:rsid w:val="009116F4"/>
    <w:rsid w:val="00911826"/>
    <w:rsid w:val="0091184A"/>
    <w:rsid w:val="00911883"/>
    <w:rsid w:val="009118FE"/>
    <w:rsid w:val="00911913"/>
    <w:rsid w:val="00911948"/>
    <w:rsid w:val="0091194E"/>
    <w:rsid w:val="009119FB"/>
    <w:rsid w:val="00911A0B"/>
    <w:rsid w:val="00911A7D"/>
    <w:rsid w:val="00911AAA"/>
    <w:rsid w:val="00911AB6"/>
    <w:rsid w:val="00911AE0"/>
    <w:rsid w:val="00911AEE"/>
    <w:rsid w:val="00911B6E"/>
    <w:rsid w:val="00911B8D"/>
    <w:rsid w:val="00911C31"/>
    <w:rsid w:val="00911C4B"/>
    <w:rsid w:val="00911C5B"/>
    <w:rsid w:val="00911D0E"/>
    <w:rsid w:val="00911D1B"/>
    <w:rsid w:val="00911D31"/>
    <w:rsid w:val="00911E2E"/>
    <w:rsid w:val="00911E65"/>
    <w:rsid w:val="00911E8D"/>
    <w:rsid w:val="00911E8E"/>
    <w:rsid w:val="00911EC0"/>
    <w:rsid w:val="00911ECA"/>
    <w:rsid w:val="00911EF4"/>
    <w:rsid w:val="00911F3E"/>
    <w:rsid w:val="00911FA0"/>
    <w:rsid w:val="009120F9"/>
    <w:rsid w:val="009121B3"/>
    <w:rsid w:val="00912244"/>
    <w:rsid w:val="00912249"/>
    <w:rsid w:val="00912256"/>
    <w:rsid w:val="0091227D"/>
    <w:rsid w:val="00912376"/>
    <w:rsid w:val="00912394"/>
    <w:rsid w:val="009123DB"/>
    <w:rsid w:val="009123FC"/>
    <w:rsid w:val="0091242C"/>
    <w:rsid w:val="009124C2"/>
    <w:rsid w:val="009124F5"/>
    <w:rsid w:val="00912533"/>
    <w:rsid w:val="009125A5"/>
    <w:rsid w:val="009125F0"/>
    <w:rsid w:val="009126CF"/>
    <w:rsid w:val="00912754"/>
    <w:rsid w:val="00912805"/>
    <w:rsid w:val="0091298B"/>
    <w:rsid w:val="009129B3"/>
    <w:rsid w:val="00912A3A"/>
    <w:rsid w:val="00912A65"/>
    <w:rsid w:val="00912A8D"/>
    <w:rsid w:val="00912BA0"/>
    <w:rsid w:val="00912CD3"/>
    <w:rsid w:val="00912D64"/>
    <w:rsid w:val="00912D68"/>
    <w:rsid w:val="00912D72"/>
    <w:rsid w:val="00912D9F"/>
    <w:rsid w:val="00912E5C"/>
    <w:rsid w:val="00912E86"/>
    <w:rsid w:val="00912EC8"/>
    <w:rsid w:val="00912EE4"/>
    <w:rsid w:val="00912F0F"/>
    <w:rsid w:val="00912FBC"/>
    <w:rsid w:val="00913043"/>
    <w:rsid w:val="0091305C"/>
    <w:rsid w:val="00913070"/>
    <w:rsid w:val="00913081"/>
    <w:rsid w:val="00913093"/>
    <w:rsid w:val="009130A2"/>
    <w:rsid w:val="009130D1"/>
    <w:rsid w:val="00913155"/>
    <w:rsid w:val="009131A7"/>
    <w:rsid w:val="00913202"/>
    <w:rsid w:val="0091320E"/>
    <w:rsid w:val="00913246"/>
    <w:rsid w:val="00913264"/>
    <w:rsid w:val="00913284"/>
    <w:rsid w:val="009132A8"/>
    <w:rsid w:val="00913327"/>
    <w:rsid w:val="00913340"/>
    <w:rsid w:val="0091339F"/>
    <w:rsid w:val="00913410"/>
    <w:rsid w:val="00913467"/>
    <w:rsid w:val="009134E2"/>
    <w:rsid w:val="00913543"/>
    <w:rsid w:val="00913544"/>
    <w:rsid w:val="00913592"/>
    <w:rsid w:val="0091359A"/>
    <w:rsid w:val="00913673"/>
    <w:rsid w:val="00913687"/>
    <w:rsid w:val="009136A2"/>
    <w:rsid w:val="009136B9"/>
    <w:rsid w:val="009136F8"/>
    <w:rsid w:val="0091375C"/>
    <w:rsid w:val="00913784"/>
    <w:rsid w:val="0091380F"/>
    <w:rsid w:val="00913878"/>
    <w:rsid w:val="00913897"/>
    <w:rsid w:val="009138BB"/>
    <w:rsid w:val="009138E6"/>
    <w:rsid w:val="00913917"/>
    <w:rsid w:val="00913951"/>
    <w:rsid w:val="00913988"/>
    <w:rsid w:val="009139FB"/>
    <w:rsid w:val="00913A1D"/>
    <w:rsid w:val="00913A1E"/>
    <w:rsid w:val="00913A6C"/>
    <w:rsid w:val="00913ABD"/>
    <w:rsid w:val="00913AE6"/>
    <w:rsid w:val="00913C29"/>
    <w:rsid w:val="00913C37"/>
    <w:rsid w:val="00913CCB"/>
    <w:rsid w:val="00913CEA"/>
    <w:rsid w:val="00913D16"/>
    <w:rsid w:val="00913DAE"/>
    <w:rsid w:val="00913DD7"/>
    <w:rsid w:val="00913E6E"/>
    <w:rsid w:val="00913E7B"/>
    <w:rsid w:val="00913EBA"/>
    <w:rsid w:val="00913ED1"/>
    <w:rsid w:val="00913F27"/>
    <w:rsid w:val="00913F80"/>
    <w:rsid w:val="00913FD1"/>
    <w:rsid w:val="00914026"/>
    <w:rsid w:val="0091402E"/>
    <w:rsid w:val="00914040"/>
    <w:rsid w:val="009140CB"/>
    <w:rsid w:val="009140EB"/>
    <w:rsid w:val="0091423A"/>
    <w:rsid w:val="009142C6"/>
    <w:rsid w:val="00914319"/>
    <w:rsid w:val="009143CB"/>
    <w:rsid w:val="009143DC"/>
    <w:rsid w:val="009143FD"/>
    <w:rsid w:val="00914400"/>
    <w:rsid w:val="00914474"/>
    <w:rsid w:val="009144EF"/>
    <w:rsid w:val="00914500"/>
    <w:rsid w:val="009145D0"/>
    <w:rsid w:val="009145FB"/>
    <w:rsid w:val="00914694"/>
    <w:rsid w:val="009146FB"/>
    <w:rsid w:val="00914731"/>
    <w:rsid w:val="0091477E"/>
    <w:rsid w:val="00914799"/>
    <w:rsid w:val="00914867"/>
    <w:rsid w:val="0091487B"/>
    <w:rsid w:val="0091488B"/>
    <w:rsid w:val="00914900"/>
    <w:rsid w:val="0091498F"/>
    <w:rsid w:val="00914A72"/>
    <w:rsid w:val="00914A9A"/>
    <w:rsid w:val="00914B93"/>
    <w:rsid w:val="00914BEF"/>
    <w:rsid w:val="00914C3B"/>
    <w:rsid w:val="00914D3F"/>
    <w:rsid w:val="00914DC0"/>
    <w:rsid w:val="00914DC7"/>
    <w:rsid w:val="00914E00"/>
    <w:rsid w:val="00914E37"/>
    <w:rsid w:val="00914F56"/>
    <w:rsid w:val="00915053"/>
    <w:rsid w:val="0091507B"/>
    <w:rsid w:val="009150AC"/>
    <w:rsid w:val="009150F9"/>
    <w:rsid w:val="00915138"/>
    <w:rsid w:val="009151C2"/>
    <w:rsid w:val="009151D4"/>
    <w:rsid w:val="009152A9"/>
    <w:rsid w:val="009152C0"/>
    <w:rsid w:val="00915348"/>
    <w:rsid w:val="00915373"/>
    <w:rsid w:val="00915398"/>
    <w:rsid w:val="0091543C"/>
    <w:rsid w:val="009154AB"/>
    <w:rsid w:val="00915508"/>
    <w:rsid w:val="00915527"/>
    <w:rsid w:val="0091554D"/>
    <w:rsid w:val="0091555B"/>
    <w:rsid w:val="0091557C"/>
    <w:rsid w:val="0091558D"/>
    <w:rsid w:val="009155A8"/>
    <w:rsid w:val="009155CE"/>
    <w:rsid w:val="00915678"/>
    <w:rsid w:val="0091567D"/>
    <w:rsid w:val="00915693"/>
    <w:rsid w:val="009156A3"/>
    <w:rsid w:val="0091571E"/>
    <w:rsid w:val="00915808"/>
    <w:rsid w:val="00915869"/>
    <w:rsid w:val="009158C7"/>
    <w:rsid w:val="00915909"/>
    <w:rsid w:val="00915929"/>
    <w:rsid w:val="00915945"/>
    <w:rsid w:val="0091594C"/>
    <w:rsid w:val="00915979"/>
    <w:rsid w:val="00915A26"/>
    <w:rsid w:val="00915AAB"/>
    <w:rsid w:val="00915B84"/>
    <w:rsid w:val="00915BC2"/>
    <w:rsid w:val="00915CCB"/>
    <w:rsid w:val="00915D0D"/>
    <w:rsid w:val="00915E16"/>
    <w:rsid w:val="00915E9E"/>
    <w:rsid w:val="00915EDE"/>
    <w:rsid w:val="00915EF4"/>
    <w:rsid w:val="0091600E"/>
    <w:rsid w:val="00916046"/>
    <w:rsid w:val="00916063"/>
    <w:rsid w:val="0091617B"/>
    <w:rsid w:val="009161C4"/>
    <w:rsid w:val="009161F9"/>
    <w:rsid w:val="0091632B"/>
    <w:rsid w:val="009163BB"/>
    <w:rsid w:val="009163D0"/>
    <w:rsid w:val="009163F3"/>
    <w:rsid w:val="0091642F"/>
    <w:rsid w:val="009164D3"/>
    <w:rsid w:val="00916570"/>
    <w:rsid w:val="00916583"/>
    <w:rsid w:val="00916594"/>
    <w:rsid w:val="00916627"/>
    <w:rsid w:val="0091663D"/>
    <w:rsid w:val="0091665E"/>
    <w:rsid w:val="009166D7"/>
    <w:rsid w:val="009166ED"/>
    <w:rsid w:val="0091676F"/>
    <w:rsid w:val="009167CE"/>
    <w:rsid w:val="0091684C"/>
    <w:rsid w:val="0091689A"/>
    <w:rsid w:val="00916907"/>
    <w:rsid w:val="00916937"/>
    <w:rsid w:val="00916964"/>
    <w:rsid w:val="009169C9"/>
    <w:rsid w:val="00916A9B"/>
    <w:rsid w:val="00916AFC"/>
    <w:rsid w:val="00916B0A"/>
    <w:rsid w:val="00916BA0"/>
    <w:rsid w:val="00916BE6"/>
    <w:rsid w:val="00916D43"/>
    <w:rsid w:val="00916D88"/>
    <w:rsid w:val="00916DC5"/>
    <w:rsid w:val="00916DD5"/>
    <w:rsid w:val="00916DDB"/>
    <w:rsid w:val="00916DF2"/>
    <w:rsid w:val="00916E8B"/>
    <w:rsid w:val="00916F1F"/>
    <w:rsid w:val="00916F39"/>
    <w:rsid w:val="00916FB5"/>
    <w:rsid w:val="00916FB8"/>
    <w:rsid w:val="0091701F"/>
    <w:rsid w:val="0091705A"/>
    <w:rsid w:val="009170A3"/>
    <w:rsid w:val="009170C5"/>
    <w:rsid w:val="009170C8"/>
    <w:rsid w:val="009170C9"/>
    <w:rsid w:val="009170EA"/>
    <w:rsid w:val="00917103"/>
    <w:rsid w:val="00917115"/>
    <w:rsid w:val="0091712D"/>
    <w:rsid w:val="00917131"/>
    <w:rsid w:val="00917133"/>
    <w:rsid w:val="0091715F"/>
    <w:rsid w:val="00917183"/>
    <w:rsid w:val="009171BF"/>
    <w:rsid w:val="009172B8"/>
    <w:rsid w:val="009172D0"/>
    <w:rsid w:val="009173E6"/>
    <w:rsid w:val="00917409"/>
    <w:rsid w:val="0091740F"/>
    <w:rsid w:val="009174A5"/>
    <w:rsid w:val="009174C5"/>
    <w:rsid w:val="009175EF"/>
    <w:rsid w:val="0091760C"/>
    <w:rsid w:val="0091767F"/>
    <w:rsid w:val="0091775D"/>
    <w:rsid w:val="009177EA"/>
    <w:rsid w:val="009177ED"/>
    <w:rsid w:val="00917917"/>
    <w:rsid w:val="00917976"/>
    <w:rsid w:val="00917A23"/>
    <w:rsid w:val="00917A39"/>
    <w:rsid w:val="00917A53"/>
    <w:rsid w:val="00917B6C"/>
    <w:rsid w:val="00917C6F"/>
    <w:rsid w:val="00917D17"/>
    <w:rsid w:val="00917D2A"/>
    <w:rsid w:val="00917D59"/>
    <w:rsid w:val="00917E12"/>
    <w:rsid w:val="00917E1D"/>
    <w:rsid w:val="00917E44"/>
    <w:rsid w:val="00917E48"/>
    <w:rsid w:val="00917F1F"/>
    <w:rsid w:val="00917FA4"/>
    <w:rsid w:val="00917FAA"/>
    <w:rsid w:val="00920045"/>
    <w:rsid w:val="00920072"/>
    <w:rsid w:val="00920082"/>
    <w:rsid w:val="009200D9"/>
    <w:rsid w:val="009200E0"/>
    <w:rsid w:val="009200E3"/>
    <w:rsid w:val="009201D7"/>
    <w:rsid w:val="009202A6"/>
    <w:rsid w:val="009202BD"/>
    <w:rsid w:val="009202D6"/>
    <w:rsid w:val="00920419"/>
    <w:rsid w:val="0092042F"/>
    <w:rsid w:val="00920458"/>
    <w:rsid w:val="0092048B"/>
    <w:rsid w:val="009204A2"/>
    <w:rsid w:val="0092050F"/>
    <w:rsid w:val="009205FD"/>
    <w:rsid w:val="0092065D"/>
    <w:rsid w:val="0092071D"/>
    <w:rsid w:val="0092071F"/>
    <w:rsid w:val="00920751"/>
    <w:rsid w:val="00920765"/>
    <w:rsid w:val="00920873"/>
    <w:rsid w:val="0092088B"/>
    <w:rsid w:val="00920945"/>
    <w:rsid w:val="00920959"/>
    <w:rsid w:val="0092096E"/>
    <w:rsid w:val="00920973"/>
    <w:rsid w:val="0092097E"/>
    <w:rsid w:val="0092098C"/>
    <w:rsid w:val="009209E5"/>
    <w:rsid w:val="009209F0"/>
    <w:rsid w:val="009209FF"/>
    <w:rsid w:val="00920A3C"/>
    <w:rsid w:val="00920AF6"/>
    <w:rsid w:val="00920B4A"/>
    <w:rsid w:val="00920B52"/>
    <w:rsid w:val="00920B99"/>
    <w:rsid w:val="00920BE3"/>
    <w:rsid w:val="00920C76"/>
    <w:rsid w:val="00920CA9"/>
    <w:rsid w:val="00920D25"/>
    <w:rsid w:val="00920D88"/>
    <w:rsid w:val="00920DAF"/>
    <w:rsid w:val="00920DB2"/>
    <w:rsid w:val="00920DF5"/>
    <w:rsid w:val="00920E15"/>
    <w:rsid w:val="00920E6D"/>
    <w:rsid w:val="00920EA4"/>
    <w:rsid w:val="00920F07"/>
    <w:rsid w:val="00920F4A"/>
    <w:rsid w:val="00920F72"/>
    <w:rsid w:val="00920FBE"/>
    <w:rsid w:val="00920FD8"/>
    <w:rsid w:val="0092103E"/>
    <w:rsid w:val="0092107F"/>
    <w:rsid w:val="009210B6"/>
    <w:rsid w:val="009210C3"/>
    <w:rsid w:val="00921106"/>
    <w:rsid w:val="0092122F"/>
    <w:rsid w:val="00921276"/>
    <w:rsid w:val="009212E1"/>
    <w:rsid w:val="00921340"/>
    <w:rsid w:val="0092135B"/>
    <w:rsid w:val="00921421"/>
    <w:rsid w:val="009214EF"/>
    <w:rsid w:val="00921531"/>
    <w:rsid w:val="009215EE"/>
    <w:rsid w:val="0092162B"/>
    <w:rsid w:val="0092163C"/>
    <w:rsid w:val="00921794"/>
    <w:rsid w:val="009217A5"/>
    <w:rsid w:val="009217C8"/>
    <w:rsid w:val="00921865"/>
    <w:rsid w:val="009218D6"/>
    <w:rsid w:val="009218FA"/>
    <w:rsid w:val="0092190C"/>
    <w:rsid w:val="00921A41"/>
    <w:rsid w:val="00921AE4"/>
    <w:rsid w:val="00921B57"/>
    <w:rsid w:val="00921CF4"/>
    <w:rsid w:val="00921CF7"/>
    <w:rsid w:val="00921D78"/>
    <w:rsid w:val="00921EE1"/>
    <w:rsid w:val="00921F21"/>
    <w:rsid w:val="00921FC0"/>
    <w:rsid w:val="00921FD2"/>
    <w:rsid w:val="00922053"/>
    <w:rsid w:val="009220EA"/>
    <w:rsid w:val="00922171"/>
    <w:rsid w:val="009221B0"/>
    <w:rsid w:val="009221D3"/>
    <w:rsid w:val="00922283"/>
    <w:rsid w:val="009222A2"/>
    <w:rsid w:val="009222A9"/>
    <w:rsid w:val="00922308"/>
    <w:rsid w:val="0092230A"/>
    <w:rsid w:val="0092232B"/>
    <w:rsid w:val="00922381"/>
    <w:rsid w:val="009223DB"/>
    <w:rsid w:val="0092242C"/>
    <w:rsid w:val="0092246A"/>
    <w:rsid w:val="0092248A"/>
    <w:rsid w:val="009225BD"/>
    <w:rsid w:val="00922619"/>
    <w:rsid w:val="0092267E"/>
    <w:rsid w:val="00922681"/>
    <w:rsid w:val="00922684"/>
    <w:rsid w:val="0092268E"/>
    <w:rsid w:val="009227CE"/>
    <w:rsid w:val="00922811"/>
    <w:rsid w:val="00922854"/>
    <w:rsid w:val="009228D6"/>
    <w:rsid w:val="00922951"/>
    <w:rsid w:val="009229A9"/>
    <w:rsid w:val="009229C2"/>
    <w:rsid w:val="009229DE"/>
    <w:rsid w:val="00922B7E"/>
    <w:rsid w:val="00922BA8"/>
    <w:rsid w:val="00922CBC"/>
    <w:rsid w:val="00922CCE"/>
    <w:rsid w:val="00922D0D"/>
    <w:rsid w:val="00922D2B"/>
    <w:rsid w:val="00922DE7"/>
    <w:rsid w:val="00922E6C"/>
    <w:rsid w:val="00922EB4"/>
    <w:rsid w:val="00922EBE"/>
    <w:rsid w:val="00922ED7"/>
    <w:rsid w:val="00922EDE"/>
    <w:rsid w:val="00922F40"/>
    <w:rsid w:val="00922FC7"/>
    <w:rsid w:val="00922FCD"/>
    <w:rsid w:val="0092306D"/>
    <w:rsid w:val="009230F5"/>
    <w:rsid w:val="0092310D"/>
    <w:rsid w:val="009231A4"/>
    <w:rsid w:val="00923232"/>
    <w:rsid w:val="009232F0"/>
    <w:rsid w:val="009233CC"/>
    <w:rsid w:val="009233F1"/>
    <w:rsid w:val="00923463"/>
    <w:rsid w:val="009234A3"/>
    <w:rsid w:val="00923528"/>
    <w:rsid w:val="009235C1"/>
    <w:rsid w:val="0092366B"/>
    <w:rsid w:val="009237A5"/>
    <w:rsid w:val="0092383C"/>
    <w:rsid w:val="00923842"/>
    <w:rsid w:val="0092387B"/>
    <w:rsid w:val="009238A3"/>
    <w:rsid w:val="009239C0"/>
    <w:rsid w:val="009239C9"/>
    <w:rsid w:val="00923A22"/>
    <w:rsid w:val="00923A54"/>
    <w:rsid w:val="00923A87"/>
    <w:rsid w:val="00923AD7"/>
    <w:rsid w:val="00923B89"/>
    <w:rsid w:val="00923BBA"/>
    <w:rsid w:val="00923C25"/>
    <w:rsid w:val="00923C2A"/>
    <w:rsid w:val="00923C4C"/>
    <w:rsid w:val="00923C69"/>
    <w:rsid w:val="00923C8F"/>
    <w:rsid w:val="00923CC7"/>
    <w:rsid w:val="00923D63"/>
    <w:rsid w:val="00923E2D"/>
    <w:rsid w:val="00923E56"/>
    <w:rsid w:val="00923E7E"/>
    <w:rsid w:val="00923EB0"/>
    <w:rsid w:val="00923EBB"/>
    <w:rsid w:val="00923ED2"/>
    <w:rsid w:val="00923F6E"/>
    <w:rsid w:val="00923FB0"/>
    <w:rsid w:val="00923FCA"/>
    <w:rsid w:val="0092409E"/>
    <w:rsid w:val="009240C2"/>
    <w:rsid w:val="009242B0"/>
    <w:rsid w:val="00924342"/>
    <w:rsid w:val="009243B0"/>
    <w:rsid w:val="0092441E"/>
    <w:rsid w:val="00924432"/>
    <w:rsid w:val="00924454"/>
    <w:rsid w:val="00924479"/>
    <w:rsid w:val="00924508"/>
    <w:rsid w:val="00924578"/>
    <w:rsid w:val="0092459C"/>
    <w:rsid w:val="009245DB"/>
    <w:rsid w:val="009245E3"/>
    <w:rsid w:val="00924626"/>
    <w:rsid w:val="00924696"/>
    <w:rsid w:val="009246E3"/>
    <w:rsid w:val="00924764"/>
    <w:rsid w:val="00924784"/>
    <w:rsid w:val="009247B8"/>
    <w:rsid w:val="00924896"/>
    <w:rsid w:val="009248A0"/>
    <w:rsid w:val="009248B7"/>
    <w:rsid w:val="00924956"/>
    <w:rsid w:val="009249CD"/>
    <w:rsid w:val="009249E1"/>
    <w:rsid w:val="009249E7"/>
    <w:rsid w:val="00924A00"/>
    <w:rsid w:val="00924A08"/>
    <w:rsid w:val="00924A46"/>
    <w:rsid w:val="00924AB9"/>
    <w:rsid w:val="00924B2B"/>
    <w:rsid w:val="00924B33"/>
    <w:rsid w:val="00924B34"/>
    <w:rsid w:val="00924B8E"/>
    <w:rsid w:val="00924BE0"/>
    <w:rsid w:val="00924BE5"/>
    <w:rsid w:val="00924BED"/>
    <w:rsid w:val="00924C0B"/>
    <w:rsid w:val="00924CB8"/>
    <w:rsid w:val="00924CED"/>
    <w:rsid w:val="00924D2A"/>
    <w:rsid w:val="00924D36"/>
    <w:rsid w:val="00924D87"/>
    <w:rsid w:val="00924DE8"/>
    <w:rsid w:val="00924E44"/>
    <w:rsid w:val="00924E77"/>
    <w:rsid w:val="00924F9B"/>
    <w:rsid w:val="00924FD9"/>
    <w:rsid w:val="0092500B"/>
    <w:rsid w:val="00925016"/>
    <w:rsid w:val="009250BA"/>
    <w:rsid w:val="00925130"/>
    <w:rsid w:val="009251A8"/>
    <w:rsid w:val="009251C1"/>
    <w:rsid w:val="00925227"/>
    <w:rsid w:val="00925241"/>
    <w:rsid w:val="00925278"/>
    <w:rsid w:val="00925288"/>
    <w:rsid w:val="00925402"/>
    <w:rsid w:val="00925403"/>
    <w:rsid w:val="00925428"/>
    <w:rsid w:val="00925435"/>
    <w:rsid w:val="0092547C"/>
    <w:rsid w:val="009254C6"/>
    <w:rsid w:val="0092551A"/>
    <w:rsid w:val="0092552C"/>
    <w:rsid w:val="00925575"/>
    <w:rsid w:val="009255AF"/>
    <w:rsid w:val="009255CE"/>
    <w:rsid w:val="00925653"/>
    <w:rsid w:val="0092576D"/>
    <w:rsid w:val="00925788"/>
    <w:rsid w:val="009257FC"/>
    <w:rsid w:val="00925816"/>
    <w:rsid w:val="0092584A"/>
    <w:rsid w:val="0092584F"/>
    <w:rsid w:val="0092590D"/>
    <w:rsid w:val="00925914"/>
    <w:rsid w:val="00925918"/>
    <w:rsid w:val="00925944"/>
    <w:rsid w:val="009259E4"/>
    <w:rsid w:val="00925AC9"/>
    <w:rsid w:val="00925B37"/>
    <w:rsid w:val="00925B41"/>
    <w:rsid w:val="00925BEC"/>
    <w:rsid w:val="00925C0E"/>
    <w:rsid w:val="00925C54"/>
    <w:rsid w:val="00925CDB"/>
    <w:rsid w:val="00925E4B"/>
    <w:rsid w:val="00925E7C"/>
    <w:rsid w:val="00925EF9"/>
    <w:rsid w:val="00925F81"/>
    <w:rsid w:val="009260C9"/>
    <w:rsid w:val="00926183"/>
    <w:rsid w:val="009261C4"/>
    <w:rsid w:val="009261CC"/>
    <w:rsid w:val="009261E9"/>
    <w:rsid w:val="00926210"/>
    <w:rsid w:val="0092628A"/>
    <w:rsid w:val="009262A0"/>
    <w:rsid w:val="009262ED"/>
    <w:rsid w:val="00926338"/>
    <w:rsid w:val="00926367"/>
    <w:rsid w:val="009263D3"/>
    <w:rsid w:val="0092640D"/>
    <w:rsid w:val="00926444"/>
    <w:rsid w:val="00926477"/>
    <w:rsid w:val="00926501"/>
    <w:rsid w:val="0092658A"/>
    <w:rsid w:val="00926657"/>
    <w:rsid w:val="009266A5"/>
    <w:rsid w:val="009266D5"/>
    <w:rsid w:val="009266F7"/>
    <w:rsid w:val="00926700"/>
    <w:rsid w:val="009267CB"/>
    <w:rsid w:val="009267F7"/>
    <w:rsid w:val="00926832"/>
    <w:rsid w:val="00926869"/>
    <w:rsid w:val="009268AD"/>
    <w:rsid w:val="009268B5"/>
    <w:rsid w:val="009268BB"/>
    <w:rsid w:val="00926909"/>
    <w:rsid w:val="0092692E"/>
    <w:rsid w:val="0092697C"/>
    <w:rsid w:val="009269E5"/>
    <w:rsid w:val="00926A13"/>
    <w:rsid w:val="00926A25"/>
    <w:rsid w:val="00926ABA"/>
    <w:rsid w:val="00926AFA"/>
    <w:rsid w:val="00926BC3"/>
    <w:rsid w:val="00926BC5"/>
    <w:rsid w:val="00926CB5"/>
    <w:rsid w:val="00926CC5"/>
    <w:rsid w:val="00926DDD"/>
    <w:rsid w:val="00926EC2"/>
    <w:rsid w:val="00926F89"/>
    <w:rsid w:val="00927052"/>
    <w:rsid w:val="0092707B"/>
    <w:rsid w:val="009270C5"/>
    <w:rsid w:val="00927128"/>
    <w:rsid w:val="0092714B"/>
    <w:rsid w:val="0092722C"/>
    <w:rsid w:val="00927245"/>
    <w:rsid w:val="00927288"/>
    <w:rsid w:val="009272D7"/>
    <w:rsid w:val="00927313"/>
    <w:rsid w:val="00927354"/>
    <w:rsid w:val="0092736A"/>
    <w:rsid w:val="009273F6"/>
    <w:rsid w:val="009274F1"/>
    <w:rsid w:val="009274FE"/>
    <w:rsid w:val="009274FF"/>
    <w:rsid w:val="0092751B"/>
    <w:rsid w:val="0092752A"/>
    <w:rsid w:val="00927559"/>
    <w:rsid w:val="0092755D"/>
    <w:rsid w:val="00927588"/>
    <w:rsid w:val="009275A8"/>
    <w:rsid w:val="009275B6"/>
    <w:rsid w:val="009275BF"/>
    <w:rsid w:val="009275FA"/>
    <w:rsid w:val="009276AE"/>
    <w:rsid w:val="009276D3"/>
    <w:rsid w:val="0092772C"/>
    <w:rsid w:val="0092772E"/>
    <w:rsid w:val="0092779E"/>
    <w:rsid w:val="009277A6"/>
    <w:rsid w:val="009277CC"/>
    <w:rsid w:val="009277E9"/>
    <w:rsid w:val="009278A1"/>
    <w:rsid w:val="00927962"/>
    <w:rsid w:val="0092797D"/>
    <w:rsid w:val="009279AC"/>
    <w:rsid w:val="009279B8"/>
    <w:rsid w:val="00927A0A"/>
    <w:rsid w:val="00927A2D"/>
    <w:rsid w:val="00927A5A"/>
    <w:rsid w:val="00927A8A"/>
    <w:rsid w:val="00927AA7"/>
    <w:rsid w:val="00927ACA"/>
    <w:rsid w:val="00927ACD"/>
    <w:rsid w:val="00927AFA"/>
    <w:rsid w:val="00927B22"/>
    <w:rsid w:val="00927B57"/>
    <w:rsid w:val="00927B5D"/>
    <w:rsid w:val="00927B76"/>
    <w:rsid w:val="00927B80"/>
    <w:rsid w:val="00927B8B"/>
    <w:rsid w:val="00927C10"/>
    <w:rsid w:val="00927C38"/>
    <w:rsid w:val="00927CA1"/>
    <w:rsid w:val="00927CC7"/>
    <w:rsid w:val="00927DA3"/>
    <w:rsid w:val="00927E29"/>
    <w:rsid w:val="0092E1DC"/>
    <w:rsid w:val="00930025"/>
    <w:rsid w:val="0093006F"/>
    <w:rsid w:val="009300CB"/>
    <w:rsid w:val="009302B8"/>
    <w:rsid w:val="00930341"/>
    <w:rsid w:val="009303A0"/>
    <w:rsid w:val="009303AD"/>
    <w:rsid w:val="00930490"/>
    <w:rsid w:val="009304FF"/>
    <w:rsid w:val="00930546"/>
    <w:rsid w:val="00930568"/>
    <w:rsid w:val="009305B5"/>
    <w:rsid w:val="009305C0"/>
    <w:rsid w:val="00930660"/>
    <w:rsid w:val="009306C4"/>
    <w:rsid w:val="00930730"/>
    <w:rsid w:val="00930878"/>
    <w:rsid w:val="009308DA"/>
    <w:rsid w:val="00930A14"/>
    <w:rsid w:val="00930A51"/>
    <w:rsid w:val="00930A5C"/>
    <w:rsid w:val="00930A9A"/>
    <w:rsid w:val="00930AAA"/>
    <w:rsid w:val="00930ADB"/>
    <w:rsid w:val="00930B0D"/>
    <w:rsid w:val="00930B40"/>
    <w:rsid w:val="00930B57"/>
    <w:rsid w:val="00930C79"/>
    <w:rsid w:val="00930CD3"/>
    <w:rsid w:val="00930D67"/>
    <w:rsid w:val="00930D90"/>
    <w:rsid w:val="00930E20"/>
    <w:rsid w:val="00930E2A"/>
    <w:rsid w:val="00930E7D"/>
    <w:rsid w:val="00930E9F"/>
    <w:rsid w:val="00930F0A"/>
    <w:rsid w:val="00930F43"/>
    <w:rsid w:val="00930FD4"/>
    <w:rsid w:val="00931053"/>
    <w:rsid w:val="00931091"/>
    <w:rsid w:val="009310AC"/>
    <w:rsid w:val="009310DE"/>
    <w:rsid w:val="009310E9"/>
    <w:rsid w:val="009310EC"/>
    <w:rsid w:val="009310F6"/>
    <w:rsid w:val="00931168"/>
    <w:rsid w:val="009311AF"/>
    <w:rsid w:val="00931207"/>
    <w:rsid w:val="00931223"/>
    <w:rsid w:val="00931271"/>
    <w:rsid w:val="00931276"/>
    <w:rsid w:val="0093128A"/>
    <w:rsid w:val="0093132F"/>
    <w:rsid w:val="0093133E"/>
    <w:rsid w:val="0093135C"/>
    <w:rsid w:val="00931383"/>
    <w:rsid w:val="00931386"/>
    <w:rsid w:val="009314A6"/>
    <w:rsid w:val="009314CA"/>
    <w:rsid w:val="009314E1"/>
    <w:rsid w:val="00931512"/>
    <w:rsid w:val="00931519"/>
    <w:rsid w:val="00931525"/>
    <w:rsid w:val="009315EA"/>
    <w:rsid w:val="009316AC"/>
    <w:rsid w:val="009316C1"/>
    <w:rsid w:val="009316F4"/>
    <w:rsid w:val="009316FD"/>
    <w:rsid w:val="0093174D"/>
    <w:rsid w:val="009317E2"/>
    <w:rsid w:val="00931854"/>
    <w:rsid w:val="00931856"/>
    <w:rsid w:val="009318D0"/>
    <w:rsid w:val="009318D2"/>
    <w:rsid w:val="009318EB"/>
    <w:rsid w:val="00931912"/>
    <w:rsid w:val="009319E2"/>
    <w:rsid w:val="00931A0F"/>
    <w:rsid w:val="00931A2F"/>
    <w:rsid w:val="00931AB2"/>
    <w:rsid w:val="00931B49"/>
    <w:rsid w:val="00931BF2"/>
    <w:rsid w:val="00931C0F"/>
    <w:rsid w:val="00931C2B"/>
    <w:rsid w:val="00931CB9"/>
    <w:rsid w:val="00931CC0"/>
    <w:rsid w:val="00931D2C"/>
    <w:rsid w:val="00931D3A"/>
    <w:rsid w:val="00931D80"/>
    <w:rsid w:val="00931DE0"/>
    <w:rsid w:val="00931DFF"/>
    <w:rsid w:val="00931E12"/>
    <w:rsid w:val="00931E39"/>
    <w:rsid w:val="00931EA6"/>
    <w:rsid w:val="00931F3B"/>
    <w:rsid w:val="00931FEE"/>
    <w:rsid w:val="00931FFD"/>
    <w:rsid w:val="00932030"/>
    <w:rsid w:val="00932050"/>
    <w:rsid w:val="00932058"/>
    <w:rsid w:val="009320BA"/>
    <w:rsid w:val="009320F7"/>
    <w:rsid w:val="0093213E"/>
    <w:rsid w:val="00932151"/>
    <w:rsid w:val="009321A4"/>
    <w:rsid w:val="009321AD"/>
    <w:rsid w:val="00932275"/>
    <w:rsid w:val="00932279"/>
    <w:rsid w:val="009322DB"/>
    <w:rsid w:val="00932324"/>
    <w:rsid w:val="00932379"/>
    <w:rsid w:val="009323B7"/>
    <w:rsid w:val="0093241E"/>
    <w:rsid w:val="00932436"/>
    <w:rsid w:val="00932483"/>
    <w:rsid w:val="009324D5"/>
    <w:rsid w:val="00932511"/>
    <w:rsid w:val="0093258C"/>
    <w:rsid w:val="009325B9"/>
    <w:rsid w:val="009325C2"/>
    <w:rsid w:val="00932635"/>
    <w:rsid w:val="0093263C"/>
    <w:rsid w:val="009326F5"/>
    <w:rsid w:val="00932731"/>
    <w:rsid w:val="0093273D"/>
    <w:rsid w:val="009327D3"/>
    <w:rsid w:val="00932803"/>
    <w:rsid w:val="00932807"/>
    <w:rsid w:val="00932820"/>
    <w:rsid w:val="0093286D"/>
    <w:rsid w:val="00932871"/>
    <w:rsid w:val="00932884"/>
    <w:rsid w:val="009328E9"/>
    <w:rsid w:val="009328F2"/>
    <w:rsid w:val="00932974"/>
    <w:rsid w:val="0093297A"/>
    <w:rsid w:val="009329C2"/>
    <w:rsid w:val="00932A1A"/>
    <w:rsid w:val="00932A9D"/>
    <w:rsid w:val="00932B26"/>
    <w:rsid w:val="00932B9D"/>
    <w:rsid w:val="00932C02"/>
    <w:rsid w:val="00932CBD"/>
    <w:rsid w:val="00932D89"/>
    <w:rsid w:val="00932DDC"/>
    <w:rsid w:val="00932E46"/>
    <w:rsid w:val="00932EC1"/>
    <w:rsid w:val="00932EF4"/>
    <w:rsid w:val="00932F1D"/>
    <w:rsid w:val="00932F28"/>
    <w:rsid w:val="00932F38"/>
    <w:rsid w:val="00932F42"/>
    <w:rsid w:val="00932F47"/>
    <w:rsid w:val="00932F84"/>
    <w:rsid w:val="00932FC9"/>
    <w:rsid w:val="00933087"/>
    <w:rsid w:val="009330E4"/>
    <w:rsid w:val="0093310D"/>
    <w:rsid w:val="0093311B"/>
    <w:rsid w:val="009332D2"/>
    <w:rsid w:val="0093333C"/>
    <w:rsid w:val="009333A3"/>
    <w:rsid w:val="009334B4"/>
    <w:rsid w:val="0093352A"/>
    <w:rsid w:val="0093352B"/>
    <w:rsid w:val="00933533"/>
    <w:rsid w:val="00933595"/>
    <w:rsid w:val="009335B4"/>
    <w:rsid w:val="009335CA"/>
    <w:rsid w:val="009335D4"/>
    <w:rsid w:val="009335FF"/>
    <w:rsid w:val="009336C0"/>
    <w:rsid w:val="009336C2"/>
    <w:rsid w:val="009336DC"/>
    <w:rsid w:val="009337AE"/>
    <w:rsid w:val="00933835"/>
    <w:rsid w:val="009338FF"/>
    <w:rsid w:val="00933902"/>
    <w:rsid w:val="00933958"/>
    <w:rsid w:val="009339B0"/>
    <w:rsid w:val="009339CA"/>
    <w:rsid w:val="00933B7A"/>
    <w:rsid w:val="00933BAB"/>
    <w:rsid w:val="00933C1B"/>
    <w:rsid w:val="00933C27"/>
    <w:rsid w:val="00933C41"/>
    <w:rsid w:val="00933C98"/>
    <w:rsid w:val="00933CA3"/>
    <w:rsid w:val="00933D13"/>
    <w:rsid w:val="00933D5D"/>
    <w:rsid w:val="00933D6E"/>
    <w:rsid w:val="00933D86"/>
    <w:rsid w:val="00933DDD"/>
    <w:rsid w:val="00933E24"/>
    <w:rsid w:val="00933E53"/>
    <w:rsid w:val="00933E7A"/>
    <w:rsid w:val="00933EAB"/>
    <w:rsid w:val="00933F89"/>
    <w:rsid w:val="0093400C"/>
    <w:rsid w:val="0093406F"/>
    <w:rsid w:val="00934084"/>
    <w:rsid w:val="0093409A"/>
    <w:rsid w:val="00934117"/>
    <w:rsid w:val="009341B7"/>
    <w:rsid w:val="009341BA"/>
    <w:rsid w:val="00934223"/>
    <w:rsid w:val="009343D7"/>
    <w:rsid w:val="00934415"/>
    <w:rsid w:val="0093444D"/>
    <w:rsid w:val="0093446B"/>
    <w:rsid w:val="009344B9"/>
    <w:rsid w:val="00934539"/>
    <w:rsid w:val="0093467E"/>
    <w:rsid w:val="009346EB"/>
    <w:rsid w:val="009346F6"/>
    <w:rsid w:val="00934714"/>
    <w:rsid w:val="0093471C"/>
    <w:rsid w:val="00934732"/>
    <w:rsid w:val="00934762"/>
    <w:rsid w:val="00934763"/>
    <w:rsid w:val="009347A1"/>
    <w:rsid w:val="0093496A"/>
    <w:rsid w:val="009349AD"/>
    <w:rsid w:val="00934A64"/>
    <w:rsid w:val="00934A9F"/>
    <w:rsid w:val="00934AF0"/>
    <w:rsid w:val="00934B06"/>
    <w:rsid w:val="00934B96"/>
    <w:rsid w:val="00934C1A"/>
    <w:rsid w:val="00934C27"/>
    <w:rsid w:val="00934D2A"/>
    <w:rsid w:val="00934DC3"/>
    <w:rsid w:val="00934E6C"/>
    <w:rsid w:val="00934F23"/>
    <w:rsid w:val="00934F32"/>
    <w:rsid w:val="00934F41"/>
    <w:rsid w:val="00934F77"/>
    <w:rsid w:val="00934F9D"/>
    <w:rsid w:val="00934FE8"/>
    <w:rsid w:val="00934FFF"/>
    <w:rsid w:val="00935028"/>
    <w:rsid w:val="00935041"/>
    <w:rsid w:val="009350A0"/>
    <w:rsid w:val="009351A9"/>
    <w:rsid w:val="009351AE"/>
    <w:rsid w:val="009352B4"/>
    <w:rsid w:val="0093532A"/>
    <w:rsid w:val="00935344"/>
    <w:rsid w:val="00935382"/>
    <w:rsid w:val="00935391"/>
    <w:rsid w:val="009353E2"/>
    <w:rsid w:val="009353EE"/>
    <w:rsid w:val="0093548D"/>
    <w:rsid w:val="009354AA"/>
    <w:rsid w:val="009354C7"/>
    <w:rsid w:val="009354E2"/>
    <w:rsid w:val="0093555D"/>
    <w:rsid w:val="00935629"/>
    <w:rsid w:val="00935683"/>
    <w:rsid w:val="0093585E"/>
    <w:rsid w:val="0093590E"/>
    <w:rsid w:val="00935935"/>
    <w:rsid w:val="00935976"/>
    <w:rsid w:val="00935979"/>
    <w:rsid w:val="009359BA"/>
    <w:rsid w:val="00935AAF"/>
    <w:rsid w:val="00935AE8"/>
    <w:rsid w:val="00935C1B"/>
    <w:rsid w:val="00935C1E"/>
    <w:rsid w:val="00935C5E"/>
    <w:rsid w:val="00935CF1"/>
    <w:rsid w:val="00935D0F"/>
    <w:rsid w:val="00935D3D"/>
    <w:rsid w:val="00935D87"/>
    <w:rsid w:val="00935DEE"/>
    <w:rsid w:val="00935ED0"/>
    <w:rsid w:val="00935EE6"/>
    <w:rsid w:val="00935F03"/>
    <w:rsid w:val="00936052"/>
    <w:rsid w:val="00936072"/>
    <w:rsid w:val="00936099"/>
    <w:rsid w:val="009360B9"/>
    <w:rsid w:val="00936106"/>
    <w:rsid w:val="009361F0"/>
    <w:rsid w:val="00936220"/>
    <w:rsid w:val="00936331"/>
    <w:rsid w:val="00936425"/>
    <w:rsid w:val="009364A2"/>
    <w:rsid w:val="009364C7"/>
    <w:rsid w:val="009364D1"/>
    <w:rsid w:val="0093654A"/>
    <w:rsid w:val="0093657F"/>
    <w:rsid w:val="009365AA"/>
    <w:rsid w:val="009365D2"/>
    <w:rsid w:val="00936610"/>
    <w:rsid w:val="00936674"/>
    <w:rsid w:val="009366C4"/>
    <w:rsid w:val="00936729"/>
    <w:rsid w:val="00936737"/>
    <w:rsid w:val="00936765"/>
    <w:rsid w:val="0093679E"/>
    <w:rsid w:val="00936831"/>
    <w:rsid w:val="00936851"/>
    <w:rsid w:val="00936887"/>
    <w:rsid w:val="00936909"/>
    <w:rsid w:val="0093698C"/>
    <w:rsid w:val="00936A09"/>
    <w:rsid w:val="00936A43"/>
    <w:rsid w:val="00936AF0"/>
    <w:rsid w:val="00936AF7"/>
    <w:rsid w:val="00936BFC"/>
    <w:rsid w:val="00936C02"/>
    <w:rsid w:val="00936D93"/>
    <w:rsid w:val="00936F19"/>
    <w:rsid w:val="00936F24"/>
    <w:rsid w:val="00937044"/>
    <w:rsid w:val="009370CC"/>
    <w:rsid w:val="0093711D"/>
    <w:rsid w:val="0093717B"/>
    <w:rsid w:val="009371D6"/>
    <w:rsid w:val="009371E8"/>
    <w:rsid w:val="00937355"/>
    <w:rsid w:val="0093735D"/>
    <w:rsid w:val="009373A2"/>
    <w:rsid w:val="0093740C"/>
    <w:rsid w:val="00937414"/>
    <w:rsid w:val="00937490"/>
    <w:rsid w:val="009374DE"/>
    <w:rsid w:val="009374EA"/>
    <w:rsid w:val="0093750D"/>
    <w:rsid w:val="00937565"/>
    <w:rsid w:val="00937579"/>
    <w:rsid w:val="009375A9"/>
    <w:rsid w:val="00937643"/>
    <w:rsid w:val="0093769A"/>
    <w:rsid w:val="009376C5"/>
    <w:rsid w:val="00937728"/>
    <w:rsid w:val="0093772D"/>
    <w:rsid w:val="009377C3"/>
    <w:rsid w:val="009377D5"/>
    <w:rsid w:val="009377EA"/>
    <w:rsid w:val="009377EB"/>
    <w:rsid w:val="00937849"/>
    <w:rsid w:val="0093785E"/>
    <w:rsid w:val="00937893"/>
    <w:rsid w:val="009378A3"/>
    <w:rsid w:val="0093795C"/>
    <w:rsid w:val="0093795F"/>
    <w:rsid w:val="0093796E"/>
    <w:rsid w:val="009379D8"/>
    <w:rsid w:val="009379D9"/>
    <w:rsid w:val="00937A13"/>
    <w:rsid w:val="00937A33"/>
    <w:rsid w:val="00937A97"/>
    <w:rsid w:val="00937B45"/>
    <w:rsid w:val="00937BAE"/>
    <w:rsid w:val="00937BEF"/>
    <w:rsid w:val="00937C18"/>
    <w:rsid w:val="00937CA4"/>
    <w:rsid w:val="00937D21"/>
    <w:rsid w:val="00937DF4"/>
    <w:rsid w:val="00937E06"/>
    <w:rsid w:val="00937E5E"/>
    <w:rsid w:val="00937EC5"/>
    <w:rsid w:val="00937EDD"/>
    <w:rsid w:val="00937F15"/>
    <w:rsid w:val="00937F3B"/>
    <w:rsid w:val="00937F60"/>
    <w:rsid w:val="00937FA6"/>
    <w:rsid w:val="0093F29B"/>
    <w:rsid w:val="009400B9"/>
    <w:rsid w:val="0094013E"/>
    <w:rsid w:val="00940154"/>
    <w:rsid w:val="00940189"/>
    <w:rsid w:val="0094019E"/>
    <w:rsid w:val="009401B4"/>
    <w:rsid w:val="009401B6"/>
    <w:rsid w:val="009401C3"/>
    <w:rsid w:val="009401F3"/>
    <w:rsid w:val="00940203"/>
    <w:rsid w:val="00940228"/>
    <w:rsid w:val="00940237"/>
    <w:rsid w:val="0094026D"/>
    <w:rsid w:val="009403AD"/>
    <w:rsid w:val="009403BD"/>
    <w:rsid w:val="009403DE"/>
    <w:rsid w:val="009403EF"/>
    <w:rsid w:val="0094047F"/>
    <w:rsid w:val="00940505"/>
    <w:rsid w:val="0094050B"/>
    <w:rsid w:val="009405BF"/>
    <w:rsid w:val="009405EA"/>
    <w:rsid w:val="00940654"/>
    <w:rsid w:val="00940661"/>
    <w:rsid w:val="009406D5"/>
    <w:rsid w:val="009406E6"/>
    <w:rsid w:val="00940731"/>
    <w:rsid w:val="0094075B"/>
    <w:rsid w:val="00940798"/>
    <w:rsid w:val="0094079F"/>
    <w:rsid w:val="009407BE"/>
    <w:rsid w:val="009407C0"/>
    <w:rsid w:val="0094080E"/>
    <w:rsid w:val="0094086E"/>
    <w:rsid w:val="00940971"/>
    <w:rsid w:val="009409E5"/>
    <w:rsid w:val="00940A45"/>
    <w:rsid w:val="00940A7E"/>
    <w:rsid w:val="00940B46"/>
    <w:rsid w:val="00940B49"/>
    <w:rsid w:val="00940C81"/>
    <w:rsid w:val="00940C92"/>
    <w:rsid w:val="00940C94"/>
    <w:rsid w:val="00940CDD"/>
    <w:rsid w:val="00940D07"/>
    <w:rsid w:val="00940D40"/>
    <w:rsid w:val="00940DD5"/>
    <w:rsid w:val="00940E60"/>
    <w:rsid w:val="00940E9B"/>
    <w:rsid w:val="00940EE8"/>
    <w:rsid w:val="00940F22"/>
    <w:rsid w:val="00940FF9"/>
    <w:rsid w:val="00941044"/>
    <w:rsid w:val="00941070"/>
    <w:rsid w:val="009410B6"/>
    <w:rsid w:val="009410BF"/>
    <w:rsid w:val="009410FA"/>
    <w:rsid w:val="0094116C"/>
    <w:rsid w:val="009411CA"/>
    <w:rsid w:val="0094130D"/>
    <w:rsid w:val="0094130F"/>
    <w:rsid w:val="00941353"/>
    <w:rsid w:val="009414B6"/>
    <w:rsid w:val="009414CA"/>
    <w:rsid w:val="00941524"/>
    <w:rsid w:val="009415C2"/>
    <w:rsid w:val="009415EE"/>
    <w:rsid w:val="009415EF"/>
    <w:rsid w:val="00941685"/>
    <w:rsid w:val="009416D4"/>
    <w:rsid w:val="00941706"/>
    <w:rsid w:val="00941755"/>
    <w:rsid w:val="009417DA"/>
    <w:rsid w:val="009418C8"/>
    <w:rsid w:val="009418CC"/>
    <w:rsid w:val="009418FF"/>
    <w:rsid w:val="0094192F"/>
    <w:rsid w:val="00941933"/>
    <w:rsid w:val="0094197A"/>
    <w:rsid w:val="009419C1"/>
    <w:rsid w:val="00941A0D"/>
    <w:rsid w:val="00941A2F"/>
    <w:rsid w:val="00941B37"/>
    <w:rsid w:val="00941BA8"/>
    <w:rsid w:val="00941BC2"/>
    <w:rsid w:val="00941BD4"/>
    <w:rsid w:val="00941BF5"/>
    <w:rsid w:val="00941C1A"/>
    <w:rsid w:val="00941C2F"/>
    <w:rsid w:val="00941D37"/>
    <w:rsid w:val="00941D6D"/>
    <w:rsid w:val="00941D89"/>
    <w:rsid w:val="00941E2F"/>
    <w:rsid w:val="00941E7D"/>
    <w:rsid w:val="00941E87"/>
    <w:rsid w:val="00941F03"/>
    <w:rsid w:val="00941FA4"/>
    <w:rsid w:val="00941FFD"/>
    <w:rsid w:val="00942046"/>
    <w:rsid w:val="0094205D"/>
    <w:rsid w:val="00942073"/>
    <w:rsid w:val="009420AB"/>
    <w:rsid w:val="009420C2"/>
    <w:rsid w:val="0094217D"/>
    <w:rsid w:val="009421E3"/>
    <w:rsid w:val="0094221E"/>
    <w:rsid w:val="009422AA"/>
    <w:rsid w:val="009422AD"/>
    <w:rsid w:val="009422C2"/>
    <w:rsid w:val="009422CA"/>
    <w:rsid w:val="00942310"/>
    <w:rsid w:val="009423B8"/>
    <w:rsid w:val="009423E9"/>
    <w:rsid w:val="0094249F"/>
    <w:rsid w:val="009424EA"/>
    <w:rsid w:val="009425A6"/>
    <w:rsid w:val="0094262C"/>
    <w:rsid w:val="00942649"/>
    <w:rsid w:val="0094271D"/>
    <w:rsid w:val="009427F7"/>
    <w:rsid w:val="00942844"/>
    <w:rsid w:val="009428EE"/>
    <w:rsid w:val="00942922"/>
    <w:rsid w:val="0094292D"/>
    <w:rsid w:val="0094294D"/>
    <w:rsid w:val="00942965"/>
    <w:rsid w:val="009429BA"/>
    <w:rsid w:val="00942A08"/>
    <w:rsid w:val="00942A3F"/>
    <w:rsid w:val="00942A79"/>
    <w:rsid w:val="00942A87"/>
    <w:rsid w:val="00942B78"/>
    <w:rsid w:val="00942BB0"/>
    <w:rsid w:val="00942BE2"/>
    <w:rsid w:val="00942BEC"/>
    <w:rsid w:val="00942BF7"/>
    <w:rsid w:val="00942C4D"/>
    <w:rsid w:val="00942C66"/>
    <w:rsid w:val="00942C9B"/>
    <w:rsid w:val="00942CA4"/>
    <w:rsid w:val="00942CBA"/>
    <w:rsid w:val="00942D46"/>
    <w:rsid w:val="00942D57"/>
    <w:rsid w:val="00942DD5"/>
    <w:rsid w:val="00942E33"/>
    <w:rsid w:val="00942F78"/>
    <w:rsid w:val="00942FB1"/>
    <w:rsid w:val="00942FE3"/>
    <w:rsid w:val="00942FE7"/>
    <w:rsid w:val="00942FE9"/>
    <w:rsid w:val="00943055"/>
    <w:rsid w:val="00943085"/>
    <w:rsid w:val="009430C5"/>
    <w:rsid w:val="0094315E"/>
    <w:rsid w:val="0094316B"/>
    <w:rsid w:val="00943182"/>
    <w:rsid w:val="00943265"/>
    <w:rsid w:val="0094327D"/>
    <w:rsid w:val="009432DF"/>
    <w:rsid w:val="0094330B"/>
    <w:rsid w:val="009433B1"/>
    <w:rsid w:val="009433B6"/>
    <w:rsid w:val="009433CF"/>
    <w:rsid w:val="009435D6"/>
    <w:rsid w:val="009435F7"/>
    <w:rsid w:val="00943633"/>
    <w:rsid w:val="0094369B"/>
    <w:rsid w:val="0094369D"/>
    <w:rsid w:val="009436CA"/>
    <w:rsid w:val="00943707"/>
    <w:rsid w:val="00943726"/>
    <w:rsid w:val="0094378A"/>
    <w:rsid w:val="009437F4"/>
    <w:rsid w:val="00943823"/>
    <w:rsid w:val="00943830"/>
    <w:rsid w:val="00943833"/>
    <w:rsid w:val="00943839"/>
    <w:rsid w:val="0094386B"/>
    <w:rsid w:val="0094386F"/>
    <w:rsid w:val="009438AB"/>
    <w:rsid w:val="009438B8"/>
    <w:rsid w:val="009438DE"/>
    <w:rsid w:val="009439F5"/>
    <w:rsid w:val="00943A1A"/>
    <w:rsid w:val="00943AFC"/>
    <w:rsid w:val="00943B6E"/>
    <w:rsid w:val="00943BDD"/>
    <w:rsid w:val="00943BE6"/>
    <w:rsid w:val="00943BFD"/>
    <w:rsid w:val="00943C35"/>
    <w:rsid w:val="00943C51"/>
    <w:rsid w:val="00943CCE"/>
    <w:rsid w:val="00943D22"/>
    <w:rsid w:val="00943D3E"/>
    <w:rsid w:val="00943DC3"/>
    <w:rsid w:val="00943E62"/>
    <w:rsid w:val="00943E71"/>
    <w:rsid w:val="00943E7F"/>
    <w:rsid w:val="00943EAD"/>
    <w:rsid w:val="00943EB2"/>
    <w:rsid w:val="00943F1B"/>
    <w:rsid w:val="00943F57"/>
    <w:rsid w:val="00943F59"/>
    <w:rsid w:val="00943FAC"/>
    <w:rsid w:val="00943FCC"/>
    <w:rsid w:val="00943FE3"/>
    <w:rsid w:val="00944063"/>
    <w:rsid w:val="0094409E"/>
    <w:rsid w:val="009440AA"/>
    <w:rsid w:val="009440D3"/>
    <w:rsid w:val="0094411C"/>
    <w:rsid w:val="00944168"/>
    <w:rsid w:val="00944170"/>
    <w:rsid w:val="009441CF"/>
    <w:rsid w:val="009441F0"/>
    <w:rsid w:val="009441F1"/>
    <w:rsid w:val="009441FC"/>
    <w:rsid w:val="00944214"/>
    <w:rsid w:val="0094429A"/>
    <w:rsid w:val="0094438A"/>
    <w:rsid w:val="009443C5"/>
    <w:rsid w:val="0094441F"/>
    <w:rsid w:val="00944428"/>
    <w:rsid w:val="00944482"/>
    <w:rsid w:val="0094448C"/>
    <w:rsid w:val="009444D9"/>
    <w:rsid w:val="0094459B"/>
    <w:rsid w:val="009445E0"/>
    <w:rsid w:val="0094464A"/>
    <w:rsid w:val="009446ED"/>
    <w:rsid w:val="009446F2"/>
    <w:rsid w:val="00944717"/>
    <w:rsid w:val="00944856"/>
    <w:rsid w:val="0094495B"/>
    <w:rsid w:val="009449E4"/>
    <w:rsid w:val="00944A9C"/>
    <w:rsid w:val="00944B43"/>
    <w:rsid w:val="00944BDD"/>
    <w:rsid w:val="00944BEE"/>
    <w:rsid w:val="00944C52"/>
    <w:rsid w:val="00944CCC"/>
    <w:rsid w:val="00944CD3"/>
    <w:rsid w:val="00944D5D"/>
    <w:rsid w:val="00944D6E"/>
    <w:rsid w:val="00944D90"/>
    <w:rsid w:val="00944DA7"/>
    <w:rsid w:val="00944DD3"/>
    <w:rsid w:val="00944DDD"/>
    <w:rsid w:val="00944DE6"/>
    <w:rsid w:val="00944E59"/>
    <w:rsid w:val="00944EB4"/>
    <w:rsid w:val="00944EFF"/>
    <w:rsid w:val="00944FA7"/>
    <w:rsid w:val="00945010"/>
    <w:rsid w:val="00945056"/>
    <w:rsid w:val="0094505E"/>
    <w:rsid w:val="0094512B"/>
    <w:rsid w:val="00945175"/>
    <w:rsid w:val="009451A2"/>
    <w:rsid w:val="009451DD"/>
    <w:rsid w:val="009451FF"/>
    <w:rsid w:val="00945283"/>
    <w:rsid w:val="00945320"/>
    <w:rsid w:val="0094539E"/>
    <w:rsid w:val="009453B5"/>
    <w:rsid w:val="009453C7"/>
    <w:rsid w:val="009453CC"/>
    <w:rsid w:val="00945450"/>
    <w:rsid w:val="009454A3"/>
    <w:rsid w:val="0094553A"/>
    <w:rsid w:val="009455B4"/>
    <w:rsid w:val="009455C6"/>
    <w:rsid w:val="0094568D"/>
    <w:rsid w:val="009456E3"/>
    <w:rsid w:val="009456FA"/>
    <w:rsid w:val="0094574B"/>
    <w:rsid w:val="0094574C"/>
    <w:rsid w:val="00945767"/>
    <w:rsid w:val="009457C0"/>
    <w:rsid w:val="0094581D"/>
    <w:rsid w:val="0094589A"/>
    <w:rsid w:val="009458BB"/>
    <w:rsid w:val="009458EB"/>
    <w:rsid w:val="009459A5"/>
    <w:rsid w:val="009459A6"/>
    <w:rsid w:val="009459B4"/>
    <w:rsid w:val="009459D9"/>
    <w:rsid w:val="00945A13"/>
    <w:rsid w:val="00945A2A"/>
    <w:rsid w:val="00945A6F"/>
    <w:rsid w:val="00945A7E"/>
    <w:rsid w:val="00945AC3"/>
    <w:rsid w:val="00945B0D"/>
    <w:rsid w:val="00945B77"/>
    <w:rsid w:val="00945C22"/>
    <w:rsid w:val="00945C60"/>
    <w:rsid w:val="00945C72"/>
    <w:rsid w:val="00945D12"/>
    <w:rsid w:val="00945DAB"/>
    <w:rsid w:val="00945DC5"/>
    <w:rsid w:val="00945DE0"/>
    <w:rsid w:val="00945DFC"/>
    <w:rsid w:val="00945E2B"/>
    <w:rsid w:val="00945E30"/>
    <w:rsid w:val="00945E33"/>
    <w:rsid w:val="00945F4E"/>
    <w:rsid w:val="00945F77"/>
    <w:rsid w:val="00945F7D"/>
    <w:rsid w:val="00945F8E"/>
    <w:rsid w:val="009460C5"/>
    <w:rsid w:val="00946180"/>
    <w:rsid w:val="0094618B"/>
    <w:rsid w:val="009461AA"/>
    <w:rsid w:val="009461AE"/>
    <w:rsid w:val="009461F4"/>
    <w:rsid w:val="0094620B"/>
    <w:rsid w:val="00946212"/>
    <w:rsid w:val="00946216"/>
    <w:rsid w:val="0094621C"/>
    <w:rsid w:val="00946292"/>
    <w:rsid w:val="009462A1"/>
    <w:rsid w:val="00946374"/>
    <w:rsid w:val="00946392"/>
    <w:rsid w:val="009463B0"/>
    <w:rsid w:val="00946406"/>
    <w:rsid w:val="0094641D"/>
    <w:rsid w:val="0094645D"/>
    <w:rsid w:val="00946462"/>
    <w:rsid w:val="009464AF"/>
    <w:rsid w:val="009465AC"/>
    <w:rsid w:val="009465E1"/>
    <w:rsid w:val="0094660D"/>
    <w:rsid w:val="0094664A"/>
    <w:rsid w:val="0094668B"/>
    <w:rsid w:val="0094671A"/>
    <w:rsid w:val="0094673B"/>
    <w:rsid w:val="009467B4"/>
    <w:rsid w:val="00946873"/>
    <w:rsid w:val="009468A1"/>
    <w:rsid w:val="0094693E"/>
    <w:rsid w:val="009469C5"/>
    <w:rsid w:val="009469D1"/>
    <w:rsid w:val="00946B10"/>
    <w:rsid w:val="00946B93"/>
    <w:rsid w:val="00946BE9"/>
    <w:rsid w:val="00946C39"/>
    <w:rsid w:val="00946CF9"/>
    <w:rsid w:val="00946D61"/>
    <w:rsid w:val="00946D9B"/>
    <w:rsid w:val="00946DBA"/>
    <w:rsid w:val="00946DC7"/>
    <w:rsid w:val="00946F4A"/>
    <w:rsid w:val="00946F9F"/>
    <w:rsid w:val="00946FA6"/>
    <w:rsid w:val="00946FB3"/>
    <w:rsid w:val="00946FF9"/>
    <w:rsid w:val="009470F9"/>
    <w:rsid w:val="00947102"/>
    <w:rsid w:val="00947151"/>
    <w:rsid w:val="00947165"/>
    <w:rsid w:val="009471D4"/>
    <w:rsid w:val="009471D9"/>
    <w:rsid w:val="00947214"/>
    <w:rsid w:val="00947240"/>
    <w:rsid w:val="00947339"/>
    <w:rsid w:val="009473AA"/>
    <w:rsid w:val="009473E8"/>
    <w:rsid w:val="009473EA"/>
    <w:rsid w:val="00947467"/>
    <w:rsid w:val="00947507"/>
    <w:rsid w:val="00947525"/>
    <w:rsid w:val="0094756B"/>
    <w:rsid w:val="0094757D"/>
    <w:rsid w:val="0094767A"/>
    <w:rsid w:val="009476B3"/>
    <w:rsid w:val="009476D5"/>
    <w:rsid w:val="009477F1"/>
    <w:rsid w:val="0094780D"/>
    <w:rsid w:val="00947852"/>
    <w:rsid w:val="009478C3"/>
    <w:rsid w:val="0094792B"/>
    <w:rsid w:val="00947973"/>
    <w:rsid w:val="009479A1"/>
    <w:rsid w:val="00947A09"/>
    <w:rsid w:val="00947A98"/>
    <w:rsid w:val="00947AA0"/>
    <w:rsid w:val="00947B22"/>
    <w:rsid w:val="00947B9B"/>
    <w:rsid w:val="00947C02"/>
    <w:rsid w:val="00947C3D"/>
    <w:rsid w:val="00947C4B"/>
    <w:rsid w:val="00947CEF"/>
    <w:rsid w:val="00947D3B"/>
    <w:rsid w:val="00947D7E"/>
    <w:rsid w:val="00947D9A"/>
    <w:rsid w:val="00947ECE"/>
    <w:rsid w:val="00947F46"/>
    <w:rsid w:val="00947F48"/>
    <w:rsid w:val="00947FC1"/>
    <w:rsid w:val="00947FF3"/>
    <w:rsid w:val="00950028"/>
    <w:rsid w:val="009500A3"/>
    <w:rsid w:val="009500E5"/>
    <w:rsid w:val="009501F7"/>
    <w:rsid w:val="00950236"/>
    <w:rsid w:val="00950255"/>
    <w:rsid w:val="009502BE"/>
    <w:rsid w:val="009502DA"/>
    <w:rsid w:val="009502E1"/>
    <w:rsid w:val="00950349"/>
    <w:rsid w:val="0095041A"/>
    <w:rsid w:val="0095045B"/>
    <w:rsid w:val="009504CC"/>
    <w:rsid w:val="00950597"/>
    <w:rsid w:val="009505A4"/>
    <w:rsid w:val="00950602"/>
    <w:rsid w:val="009506AC"/>
    <w:rsid w:val="0095070B"/>
    <w:rsid w:val="00950738"/>
    <w:rsid w:val="009507F0"/>
    <w:rsid w:val="00950805"/>
    <w:rsid w:val="0095081D"/>
    <w:rsid w:val="0095081F"/>
    <w:rsid w:val="00950828"/>
    <w:rsid w:val="0095084C"/>
    <w:rsid w:val="00950870"/>
    <w:rsid w:val="00950915"/>
    <w:rsid w:val="00950970"/>
    <w:rsid w:val="0095097F"/>
    <w:rsid w:val="0095098E"/>
    <w:rsid w:val="00950A0E"/>
    <w:rsid w:val="00950B4B"/>
    <w:rsid w:val="00950B58"/>
    <w:rsid w:val="00950B89"/>
    <w:rsid w:val="00950BE7"/>
    <w:rsid w:val="00950C38"/>
    <w:rsid w:val="00950C4B"/>
    <w:rsid w:val="00950C5E"/>
    <w:rsid w:val="00950CDD"/>
    <w:rsid w:val="00950CF1"/>
    <w:rsid w:val="00950DF3"/>
    <w:rsid w:val="00950E43"/>
    <w:rsid w:val="00950E5A"/>
    <w:rsid w:val="00950F05"/>
    <w:rsid w:val="00950F24"/>
    <w:rsid w:val="00950F9D"/>
    <w:rsid w:val="0095102E"/>
    <w:rsid w:val="00951084"/>
    <w:rsid w:val="0095112F"/>
    <w:rsid w:val="00951161"/>
    <w:rsid w:val="0095116B"/>
    <w:rsid w:val="009511EB"/>
    <w:rsid w:val="009511FA"/>
    <w:rsid w:val="00951273"/>
    <w:rsid w:val="009512BC"/>
    <w:rsid w:val="009512DB"/>
    <w:rsid w:val="00951321"/>
    <w:rsid w:val="00951333"/>
    <w:rsid w:val="0095135D"/>
    <w:rsid w:val="0095138D"/>
    <w:rsid w:val="009514A8"/>
    <w:rsid w:val="009514EE"/>
    <w:rsid w:val="00951501"/>
    <w:rsid w:val="00951502"/>
    <w:rsid w:val="0095158E"/>
    <w:rsid w:val="00951668"/>
    <w:rsid w:val="009516A8"/>
    <w:rsid w:val="009516B8"/>
    <w:rsid w:val="00951719"/>
    <w:rsid w:val="009517F9"/>
    <w:rsid w:val="00951826"/>
    <w:rsid w:val="00951827"/>
    <w:rsid w:val="0095183B"/>
    <w:rsid w:val="0095187B"/>
    <w:rsid w:val="0095189E"/>
    <w:rsid w:val="009519BE"/>
    <w:rsid w:val="00951A27"/>
    <w:rsid w:val="00951A2F"/>
    <w:rsid w:val="00951A3E"/>
    <w:rsid w:val="00951A86"/>
    <w:rsid w:val="00951A90"/>
    <w:rsid w:val="00951AF7"/>
    <w:rsid w:val="00951B3D"/>
    <w:rsid w:val="00951BA5"/>
    <w:rsid w:val="00951BC6"/>
    <w:rsid w:val="00951BE1"/>
    <w:rsid w:val="00951CBE"/>
    <w:rsid w:val="00951DA3"/>
    <w:rsid w:val="00951DF6"/>
    <w:rsid w:val="00951E90"/>
    <w:rsid w:val="00951E9F"/>
    <w:rsid w:val="00951EDE"/>
    <w:rsid w:val="00951EE3"/>
    <w:rsid w:val="00951F25"/>
    <w:rsid w:val="00951F56"/>
    <w:rsid w:val="00951FC3"/>
    <w:rsid w:val="00951FC4"/>
    <w:rsid w:val="00951FEA"/>
    <w:rsid w:val="0095206D"/>
    <w:rsid w:val="009520CB"/>
    <w:rsid w:val="009520CD"/>
    <w:rsid w:val="0095210A"/>
    <w:rsid w:val="00952135"/>
    <w:rsid w:val="009521DD"/>
    <w:rsid w:val="0095223E"/>
    <w:rsid w:val="00952251"/>
    <w:rsid w:val="00952292"/>
    <w:rsid w:val="0095229F"/>
    <w:rsid w:val="009523D2"/>
    <w:rsid w:val="00952438"/>
    <w:rsid w:val="0095250E"/>
    <w:rsid w:val="00952518"/>
    <w:rsid w:val="0095252C"/>
    <w:rsid w:val="009525A6"/>
    <w:rsid w:val="009525C0"/>
    <w:rsid w:val="009525C4"/>
    <w:rsid w:val="00952665"/>
    <w:rsid w:val="009527C3"/>
    <w:rsid w:val="009527DE"/>
    <w:rsid w:val="009527F0"/>
    <w:rsid w:val="009527FA"/>
    <w:rsid w:val="00952996"/>
    <w:rsid w:val="00952A8C"/>
    <w:rsid w:val="00952AF4"/>
    <w:rsid w:val="00952B0F"/>
    <w:rsid w:val="00952C78"/>
    <w:rsid w:val="00952DDA"/>
    <w:rsid w:val="00952E22"/>
    <w:rsid w:val="00952E6C"/>
    <w:rsid w:val="00952EB4"/>
    <w:rsid w:val="00952EBB"/>
    <w:rsid w:val="00952EFD"/>
    <w:rsid w:val="00952F0E"/>
    <w:rsid w:val="00952F67"/>
    <w:rsid w:val="00952F7E"/>
    <w:rsid w:val="009530A4"/>
    <w:rsid w:val="009530E5"/>
    <w:rsid w:val="00953116"/>
    <w:rsid w:val="00953178"/>
    <w:rsid w:val="00953199"/>
    <w:rsid w:val="009532D6"/>
    <w:rsid w:val="009532DA"/>
    <w:rsid w:val="009532ED"/>
    <w:rsid w:val="00953306"/>
    <w:rsid w:val="0095338A"/>
    <w:rsid w:val="00953399"/>
    <w:rsid w:val="009533AE"/>
    <w:rsid w:val="009533D8"/>
    <w:rsid w:val="0095344F"/>
    <w:rsid w:val="009534A2"/>
    <w:rsid w:val="009534B7"/>
    <w:rsid w:val="009534F7"/>
    <w:rsid w:val="009535AA"/>
    <w:rsid w:val="009535DD"/>
    <w:rsid w:val="009536AC"/>
    <w:rsid w:val="009536F9"/>
    <w:rsid w:val="00953720"/>
    <w:rsid w:val="0095373B"/>
    <w:rsid w:val="0095373D"/>
    <w:rsid w:val="009537BD"/>
    <w:rsid w:val="009537C3"/>
    <w:rsid w:val="00953816"/>
    <w:rsid w:val="00953818"/>
    <w:rsid w:val="0095390D"/>
    <w:rsid w:val="0095394B"/>
    <w:rsid w:val="00953956"/>
    <w:rsid w:val="0095396E"/>
    <w:rsid w:val="009539D2"/>
    <w:rsid w:val="00953A34"/>
    <w:rsid w:val="00953A49"/>
    <w:rsid w:val="00953A65"/>
    <w:rsid w:val="00953AE8"/>
    <w:rsid w:val="00953B8B"/>
    <w:rsid w:val="00953BBE"/>
    <w:rsid w:val="00953BD5"/>
    <w:rsid w:val="00953BEA"/>
    <w:rsid w:val="00953C93"/>
    <w:rsid w:val="00953CA0"/>
    <w:rsid w:val="00953D67"/>
    <w:rsid w:val="00953D88"/>
    <w:rsid w:val="00953D90"/>
    <w:rsid w:val="00953D95"/>
    <w:rsid w:val="00953E5D"/>
    <w:rsid w:val="00953E8F"/>
    <w:rsid w:val="00953EAF"/>
    <w:rsid w:val="00953FDB"/>
    <w:rsid w:val="0095403B"/>
    <w:rsid w:val="009540BC"/>
    <w:rsid w:val="009540DF"/>
    <w:rsid w:val="0095416C"/>
    <w:rsid w:val="009542A1"/>
    <w:rsid w:val="009542E8"/>
    <w:rsid w:val="00954336"/>
    <w:rsid w:val="00954397"/>
    <w:rsid w:val="00954483"/>
    <w:rsid w:val="00954490"/>
    <w:rsid w:val="009544C1"/>
    <w:rsid w:val="009544D7"/>
    <w:rsid w:val="009545AD"/>
    <w:rsid w:val="00954693"/>
    <w:rsid w:val="009546AD"/>
    <w:rsid w:val="009546CA"/>
    <w:rsid w:val="0095473C"/>
    <w:rsid w:val="009547A4"/>
    <w:rsid w:val="009547C3"/>
    <w:rsid w:val="00954822"/>
    <w:rsid w:val="009548C0"/>
    <w:rsid w:val="0095490C"/>
    <w:rsid w:val="00954925"/>
    <w:rsid w:val="0095496B"/>
    <w:rsid w:val="009549A1"/>
    <w:rsid w:val="009549D9"/>
    <w:rsid w:val="009549DB"/>
    <w:rsid w:val="00954A7D"/>
    <w:rsid w:val="00954AFC"/>
    <w:rsid w:val="00954B2A"/>
    <w:rsid w:val="00954B41"/>
    <w:rsid w:val="00954C2D"/>
    <w:rsid w:val="00954CAC"/>
    <w:rsid w:val="00954DDE"/>
    <w:rsid w:val="00954E39"/>
    <w:rsid w:val="00954E5F"/>
    <w:rsid w:val="00954EFF"/>
    <w:rsid w:val="00954F35"/>
    <w:rsid w:val="00954F47"/>
    <w:rsid w:val="00955032"/>
    <w:rsid w:val="0095504A"/>
    <w:rsid w:val="0095519D"/>
    <w:rsid w:val="009552DC"/>
    <w:rsid w:val="00955301"/>
    <w:rsid w:val="00955324"/>
    <w:rsid w:val="00955356"/>
    <w:rsid w:val="00955385"/>
    <w:rsid w:val="009553DF"/>
    <w:rsid w:val="009553E8"/>
    <w:rsid w:val="00955472"/>
    <w:rsid w:val="009554F8"/>
    <w:rsid w:val="0095553D"/>
    <w:rsid w:val="009555D1"/>
    <w:rsid w:val="009555F5"/>
    <w:rsid w:val="0095561B"/>
    <w:rsid w:val="0095563C"/>
    <w:rsid w:val="00955672"/>
    <w:rsid w:val="00955676"/>
    <w:rsid w:val="00955680"/>
    <w:rsid w:val="0095569D"/>
    <w:rsid w:val="009557F9"/>
    <w:rsid w:val="009558FB"/>
    <w:rsid w:val="0095599E"/>
    <w:rsid w:val="009559F0"/>
    <w:rsid w:val="00955A30"/>
    <w:rsid w:val="00955A50"/>
    <w:rsid w:val="00955AF4"/>
    <w:rsid w:val="00955B05"/>
    <w:rsid w:val="00955B52"/>
    <w:rsid w:val="00955B92"/>
    <w:rsid w:val="00955BD9"/>
    <w:rsid w:val="00955BEF"/>
    <w:rsid w:val="00955C7D"/>
    <w:rsid w:val="00955CAA"/>
    <w:rsid w:val="00955D0C"/>
    <w:rsid w:val="00955D7F"/>
    <w:rsid w:val="00955DB1"/>
    <w:rsid w:val="00955DC6"/>
    <w:rsid w:val="00955E9B"/>
    <w:rsid w:val="00955EC8"/>
    <w:rsid w:val="00955EE5"/>
    <w:rsid w:val="00955EEC"/>
    <w:rsid w:val="00955F2C"/>
    <w:rsid w:val="00955FEF"/>
    <w:rsid w:val="00956046"/>
    <w:rsid w:val="0095606A"/>
    <w:rsid w:val="009560AD"/>
    <w:rsid w:val="009561D2"/>
    <w:rsid w:val="009561DD"/>
    <w:rsid w:val="00956238"/>
    <w:rsid w:val="009562C3"/>
    <w:rsid w:val="0095639D"/>
    <w:rsid w:val="009563A3"/>
    <w:rsid w:val="009563B4"/>
    <w:rsid w:val="009563E7"/>
    <w:rsid w:val="00956452"/>
    <w:rsid w:val="0095646B"/>
    <w:rsid w:val="0095649A"/>
    <w:rsid w:val="0095653E"/>
    <w:rsid w:val="009565B4"/>
    <w:rsid w:val="009565F3"/>
    <w:rsid w:val="009565FD"/>
    <w:rsid w:val="00956657"/>
    <w:rsid w:val="00956719"/>
    <w:rsid w:val="009567DD"/>
    <w:rsid w:val="009567E3"/>
    <w:rsid w:val="0095681A"/>
    <w:rsid w:val="009568D1"/>
    <w:rsid w:val="00956906"/>
    <w:rsid w:val="0095690C"/>
    <w:rsid w:val="00956939"/>
    <w:rsid w:val="00956941"/>
    <w:rsid w:val="0095695E"/>
    <w:rsid w:val="00956A3A"/>
    <w:rsid w:val="00956A41"/>
    <w:rsid w:val="00956A79"/>
    <w:rsid w:val="00956A98"/>
    <w:rsid w:val="00956B04"/>
    <w:rsid w:val="00956B0B"/>
    <w:rsid w:val="00956C10"/>
    <w:rsid w:val="00956D9B"/>
    <w:rsid w:val="00956DA9"/>
    <w:rsid w:val="00956DC4"/>
    <w:rsid w:val="00956DD2"/>
    <w:rsid w:val="00956E0A"/>
    <w:rsid w:val="00956E21"/>
    <w:rsid w:val="00956E81"/>
    <w:rsid w:val="00956EAD"/>
    <w:rsid w:val="00956EE8"/>
    <w:rsid w:val="00956F95"/>
    <w:rsid w:val="0095700A"/>
    <w:rsid w:val="0095701B"/>
    <w:rsid w:val="0095703C"/>
    <w:rsid w:val="009570A8"/>
    <w:rsid w:val="009570AE"/>
    <w:rsid w:val="009571F7"/>
    <w:rsid w:val="00957236"/>
    <w:rsid w:val="00957247"/>
    <w:rsid w:val="00957328"/>
    <w:rsid w:val="0095737E"/>
    <w:rsid w:val="00957387"/>
    <w:rsid w:val="009573B1"/>
    <w:rsid w:val="00957414"/>
    <w:rsid w:val="00957436"/>
    <w:rsid w:val="00957448"/>
    <w:rsid w:val="00957481"/>
    <w:rsid w:val="009574AB"/>
    <w:rsid w:val="00957559"/>
    <w:rsid w:val="00957598"/>
    <w:rsid w:val="009575E5"/>
    <w:rsid w:val="00957641"/>
    <w:rsid w:val="00957656"/>
    <w:rsid w:val="009576B0"/>
    <w:rsid w:val="009576D6"/>
    <w:rsid w:val="009576EE"/>
    <w:rsid w:val="0095775A"/>
    <w:rsid w:val="0095778C"/>
    <w:rsid w:val="00957833"/>
    <w:rsid w:val="0095798E"/>
    <w:rsid w:val="00957997"/>
    <w:rsid w:val="009579B0"/>
    <w:rsid w:val="009579BE"/>
    <w:rsid w:val="00957B11"/>
    <w:rsid w:val="00957B94"/>
    <w:rsid w:val="00957BAC"/>
    <w:rsid w:val="00957BD4"/>
    <w:rsid w:val="00957BEB"/>
    <w:rsid w:val="00957C1A"/>
    <w:rsid w:val="00957C1F"/>
    <w:rsid w:val="00957CBC"/>
    <w:rsid w:val="00957CCD"/>
    <w:rsid w:val="00957D10"/>
    <w:rsid w:val="00957D8D"/>
    <w:rsid w:val="00957E16"/>
    <w:rsid w:val="00957EAB"/>
    <w:rsid w:val="00957F58"/>
    <w:rsid w:val="00957F82"/>
    <w:rsid w:val="00957F87"/>
    <w:rsid w:val="00957FAE"/>
    <w:rsid w:val="00960046"/>
    <w:rsid w:val="00960094"/>
    <w:rsid w:val="009600C2"/>
    <w:rsid w:val="009600C9"/>
    <w:rsid w:val="009600FC"/>
    <w:rsid w:val="00960171"/>
    <w:rsid w:val="0096017F"/>
    <w:rsid w:val="00960229"/>
    <w:rsid w:val="00960266"/>
    <w:rsid w:val="0096026F"/>
    <w:rsid w:val="009602B1"/>
    <w:rsid w:val="009602F5"/>
    <w:rsid w:val="00960383"/>
    <w:rsid w:val="00960497"/>
    <w:rsid w:val="00960565"/>
    <w:rsid w:val="00960577"/>
    <w:rsid w:val="00960607"/>
    <w:rsid w:val="00960608"/>
    <w:rsid w:val="00960611"/>
    <w:rsid w:val="00960668"/>
    <w:rsid w:val="009606A5"/>
    <w:rsid w:val="009606CC"/>
    <w:rsid w:val="0096075B"/>
    <w:rsid w:val="0096078D"/>
    <w:rsid w:val="009607A4"/>
    <w:rsid w:val="00960807"/>
    <w:rsid w:val="00960871"/>
    <w:rsid w:val="009608A0"/>
    <w:rsid w:val="009608C6"/>
    <w:rsid w:val="00960937"/>
    <w:rsid w:val="0096096A"/>
    <w:rsid w:val="009609CD"/>
    <w:rsid w:val="00960A2A"/>
    <w:rsid w:val="00960A87"/>
    <w:rsid w:val="00960B6F"/>
    <w:rsid w:val="00960BEC"/>
    <w:rsid w:val="00960C88"/>
    <w:rsid w:val="00960CA6"/>
    <w:rsid w:val="00960CF6"/>
    <w:rsid w:val="00960D11"/>
    <w:rsid w:val="00960D1E"/>
    <w:rsid w:val="00960D2B"/>
    <w:rsid w:val="00960D8C"/>
    <w:rsid w:val="00960DFA"/>
    <w:rsid w:val="00960E40"/>
    <w:rsid w:val="00960E44"/>
    <w:rsid w:val="00960E4E"/>
    <w:rsid w:val="00960E6D"/>
    <w:rsid w:val="00960F22"/>
    <w:rsid w:val="00960F9E"/>
    <w:rsid w:val="00961052"/>
    <w:rsid w:val="0096107C"/>
    <w:rsid w:val="0096111D"/>
    <w:rsid w:val="0096111F"/>
    <w:rsid w:val="0096114F"/>
    <w:rsid w:val="00961162"/>
    <w:rsid w:val="009611CC"/>
    <w:rsid w:val="009611D0"/>
    <w:rsid w:val="0096123E"/>
    <w:rsid w:val="009612C5"/>
    <w:rsid w:val="009612E0"/>
    <w:rsid w:val="0096130D"/>
    <w:rsid w:val="00961380"/>
    <w:rsid w:val="009613ED"/>
    <w:rsid w:val="009613F9"/>
    <w:rsid w:val="00961400"/>
    <w:rsid w:val="00961415"/>
    <w:rsid w:val="0096141E"/>
    <w:rsid w:val="0096146A"/>
    <w:rsid w:val="009614C6"/>
    <w:rsid w:val="0096154F"/>
    <w:rsid w:val="00961567"/>
    <w:rsid w:val="009615BA"/>
    <w:rsid w:val="00961653"/>
    <w:rsid w:val="00961668"/>
    <w:rsid w:val="009616B2"/>
    <w:rsid w:val="009616C0"/>
    <w:rsid w:val="009616E9"/>
    <w:rsid w:val="00961726"/>
    <w:rsid w:val="00961746"/>
    <w:rsid w:val="009617C1"/>
    <w:rsid w:val="009617CA"/>
    <w:rsid w:val="009617E7"/>
    <w:rsid w:val="009617F6"/>
    <w:rsid w:val="009618D3"/>
    <w:rsid w:val="00961901"/>
    <w:rsid w:val="0096196D"/>
    <w:rsid w:val="009619CE"/>
    <w:rsid w:val="00961A20"/>
    <w:rsid w:val="00961BB9"/>
    <w:rsid w:val="00961BFB"/>
    <w:rsid w:val="00961C72"/>
    <w:rsid w:val="00961C9E"/>
    <w:rsid w:val="00961CCA"/>
    <w:rsid w:val="00961D36"/>
    <w:rsid w:val="00961D3C"/>
    <w:rsid w:val="00961D80"/>
    <w:rsid w:val="00961DE2"/>
    <w:rsid w:val="00961DF4"/>
    <w:rsid w:val="00961E57"/>
    <w:rsid w:val="00961E87"/>
    <w:rsid w:val="00961EDF"/>
    <w:rsid w:val="00961F78"/>
    <w:rsid w:val="009620D6"/>
    <w:rsid w:val="0096214A"/>
    <w:rsid w:val="00962174"/>
    <w:rsid w:val="00962187"/>
    <w:rsid w:val="0096218C"/>
    <w:rsid w:val="0096218E"/>
    <w:rsid w:val="009621B7"/>
    <w:rsid w:val="0096221E"/>
    <w:rsid w:val="009622C4"/>
    <w:rsid w:val="009622EB"/>
    <w:rsid w:val="00962397"/>
    <w:rsid w:val="009623E0"/>
    <w:rsid w:val="00962417"/>
    <w:rsid w:val="00962467"/>
    <w:rsid w:val="009624C6"/>
    <w:rsid w:val="009624F0"/>
    <w:rsid w:val="00962694"/>
    <w:rsid w:val="00962697"/>
    <w:rsid w:val="009626AC"/>
    <w:rsid w:val="009626E8"/>
    <w:rsid w:val="0096292F"/>
    <w:rsid w:val="00962952"/>
    <w:rsid w:val="009629A9"/>
    <w:rsid w:val="009629CA"/>
    <w:rsid w:val="009629F2"/>
    <w:rsid w:val="00962A2C"/>
    <w:rsid w:val="00962A65"/>
    <w:rsid w:val="00962A71"/>
    <w:rsid w:val="00962A90"/>
    <w:rsid w:val="00962AF6"/>
    <w:rsid w:val="00962AFE"/>
    <w:rsid w:val="00962B19"/>
    <w:rsid w:val="00962B56"/>
    <w:rsid w:val="00962B9C"/>
    <w:rsid w:val="00962C0C"/>
    <w:rsid w:val="00962C26"/>
    <w:rsid w:val="00962CA1"/>
    <w:rsid w:val="00962CF5"/>
    <w:rsid w:val="00962D4E"/>
    <w:rsid w:val="00962D62"/>
    <w:rsid w:val="00962D7A"/>
    <w:rsid w:val="00962D7E"/>
    <w:rsid w:val="00962DE2"/>
    <w:rsid w:val="00962E1C"/>
    <w:rsid w:val="00962E3F"/>
    <w:rsid w:val="00962E43"/>
    <w:rsid w:val="00962E5B"/>
    <w:rsid w:val="00962E80"/>
    <w:rsid w:val="00962E92"/>
    <w:rsid w:val="00962EAB"/>
    <w:rsid w:val="00962F09"/>
    <w:rsid w:val="00962F11"/>
    <w:rsid w:val="00962F45"/>
    <w:rsid w:val="00963063"/>
    <w:rsid w:val="00963186"/>
    <w:rsid w:val="00963187"/>
    <w:rsid w:val="009631A0"/>
    <w:rsid w:val="009631AA"/>
    <w:rsid w:val="00963205"/>
    <w:rsid w:val="00963332"/>
    <w:rsid w:val="00963337"/>
    <w:rsid w:val="00963344"/>
    <w:rsid w:val="009633D0"/>
    <w:rsid w:val="009633E2"/>
    <w:rsid w:val="009633EF"/>
    <w:rsid w:val="00963426"/>
    <w:rsid w:val="00963438"/>
    <w:rsid w:val="00963548"/>
    <w:rsid w:val="00963552"/>
    <w:rsid w:val="0096355B"/>
    <w:rsid w:val="00963634"/>
    <w:rsid w:val="00963695"/>
    <w:rsid w:val="00963700"/>
    <w:rsid w:val="00963702"/>
    <w:rsid w:val="00963923"/>
    <w:rsid w:val="00963930"/>
    <w:rsid w:val="009639A9"/>
    <w:rsid w:val="00963A13"/>
    <w:rsid w:val="00963A46"/>
    <w:rsid w:val="00963A66"/>
    <w:rsid w:val="00963B40"/>
    <w:rsid w:val="00963B6B"/>
    <w:rsid w:val="00963C51"/>
    <w:rsid w:val="00963C9D"/>
    <w:rsid w:val="00963E10"/>
    <w:rsid w:val="00963F01"/>
    <w:rsid w:val="00964000"/>
    <w:rsid w:val="00964037"/>
    <w:rsid w:val="00964066"/>
    <w:rsid w:val="00964153"/>
    <w:rsid w:val="009641C3"/>
    <w:rsid w:val="00964208"/>
    <w:rsid w:val="0096421F"/>
    <w:rsid w:val="0096434A"/>
    <w:rsid w:val="0096437C"/>
    <w:rsid w:val="009643BD"/>
    <w:rsid w:val="009643BE"/>
    <w:rsid w:val="00964434"/>
    <w:rsid w:val="00964455"/>
    <w:rsid w:val="00964469"/>
    <w:rsid w:val="00964490"/>
    <w:rsid w:val="009645B0"/>
    <w:rsid w:val="009645C8"/>
    <w:rsid w:val="009645E7"/>
    <w:rsid w:val="009645EE"/>
    <w:rsid w:val="0096460F"/>
    <w:rsid w:val="00964667"/>
    <w:rsid w:val="00964720"/>
    <w:rsid w:val="0096477B"/>
    <w:rsid w:val="0096478D"/>
    <w:rsid w:val="0096482B"/>
    <w:rsid w:val="009648F9"/>
    <w:rsid w:val="0096490A"/>
    <w:rsid w:val="009649BE"/>
    <w:rsid w:val="00964A09"/>
    <w:rsid w:val="00964A3A"/>
    <w:rsid w:val="00964A5A"/>
    <w:rsid w:val="00964A9C"/>
    <w:rsid w:val="00964B06"/>
    <w:rsid w:val="00964B12"/>
    <w:rsid w:val="00964B5F"/>
    <w:rsid w:val="00964B67"/>
    <w:rsid w:val="00964BC9"/>
    <w:rsid w:val="00964C60"/>
    <w:rsid w:val="00964C7E"/>
    <w:rsid w:val="00964C8C"/>
    <w:rsid w:val="00964CF1"/>
    <w:rsid w:val="00964D1E"/>
    <w:rsid w:val="00964D2C"/>
    <w:rsid w:val="00964E49"/>
    <w:rsid w:val="00964EA5"/>
    <w:rsid w:val="00964EAE"/>
    <w:rsid w:val="00964F00"/>
    <w:rsid w:val="00964F1C"/>
    <w:rsid w:val="00964FB9"/>
    <w:rsid w:val="00965065"/>
    <w:rsid w:val="009650C1"/>
    <w:rsid w:val="00965104"/>
    <w:rsid w:val="00965127"/>
    <w:rsid w:val="00965191"/>
    <w:rsid w:val="009651CC"/>
    <w:rsid w:val="009651E4"/>
    <w:rsid w:val="0096523F"/>
    <w:rsid w:val="00965320"/>
    <w:rsid w:val="00965357"/>
    <w:rsid w:val="00965393"/>
    <w:rsid w:val="00965461"/>
    <w:rsid w:val="0096546C"/>
    <w:rsid w:val="00965494"/>
    <w:rsid w:val="0096551A"/>
    <w:rsid w:val="00965657"/>
    <w:rsid w:val="0096568A"/>
    <w:rsid w:val="00965705"/>
    <w:rsid w:val="009657D6"/>
    <w:rsid w:val="009657F7"/>
    <w:rsid w:val="0096584F"/>
    <w:rsid w:val="009658B0"/>
    <w:rsid w:val="009658B9"/>
    <w:rsid w:val="0096593F"/>
    <w:rsid w:val="00965955"/>
    <w:rsid w:val="009659E0"/>
    <w:rsid w:val="00965A7B"/>
    <w:rsid w:val="00965ACA"/>
    <w:rsid w:val="00965ADE"/>
    <w:rsid w:val="00965AEB"/>
    <w:rsid w:val="00965B0A"/>
    <w:rsid w:val="00965B7E"/>
    <w:rsid w:val="00965BBD"/>
    <w:rsid w:val="00965BC1"/>
    <w:rsid w:val="00965BF5"/>
    <w:rsid w:val="00965BFB"/>
    <w:rsid w:val="00965C94"/>
    <w:rsid w:val="00965DC0"/>
    <w:rsid w:val="00965E2F"/>
    <w:rsid w:val="00965E55"/>
    <w:rsid w:val="00965F0B"/>
    <w:rsid w:val="00965F89"/>
    <w:rsid w:val="00966074"/>
    <w:rsid w:val="0096611B"/>
    <w:rsid w:val="00966132"/>
    <w:rsid w:val="009661C1"/>
    <w:rsid w:val="00966202"/>
    <w:rsid w:val="00966224"/>
    <w:rsid w:val="00966227"/>
    <w:rsid w:val="00966276"/>
    <w:rsid w:val="0096631C"/>
    <w:rsid w:val="0096638B"/>
    <w:rsid w:val="00966429"/>
    <w:rsid w:val="00966431"/>
    <w:rsid w:val="00966449"/>
    <w:rsid w:val="00966456"/>
    <w:rsid w:val="009664E6"/>
    <w:rsid w:val="009664E7"/>
    <w:rsid w:val="0096654D"/>
    <w:rsid w:val="0096657B"/>
    <w:rsid w:val="0096662A"/>
    <w:rsid w:val="0096664D"/>
    <w:rsid w:val="0096665C"/>
    <w:rsid w:val="009666C7"/>
    <w:rsid w:val="00966720"/>
    <w:rsid w:val="0096674B"/>
    <w:rsid w:val="00966779"/>
    <w:rsid w:val="0096678E"/>
    <w:rsid w:val="009667FE"/>
    <w:rsid w:val="009668AD"/>
    <w:rsid w:val="00966944"/>
    <w:rsid w:val="00966991"/>
    <w:rsid w:val="009669A9"/>
    <w:rsid w:val="00966A3C"/>
    <w:rsid w:val="00966B58"/>
    <w:rsid w:val="00966B92"/>
    <w:rsid w:val="00966C4D"/>
    <w:rsid w:val="00966CF7"/>
    <w:rsid w:val="00966CFC"/>
    <w:rsid w:val="00966D16"/>
    <w:rsid w:val="00966D1B"/>
    <w:rsid w:val="00966DEE"/>
    <w:rsid w:val="00966DF0"/>
    <w:rsid w:val="00966E74"/>
    <w:rsid w:val="00966EBB"/>
    <w:rsid w:val="00966F36"/>
    <w:rsid w:val="00966F7E"/>
    <w:rsid w:val="00966F87"/>
    <w:rsid w:val="00967021"/>
    <w:rsid w:val="00967096"/>
    <w:rsid w:val="009672E9"/>
    <w:rsid w:val="009672F5"/>
    <w:rsid w:val="009672F9"/>
    <w:rsid w:val="00967348"/>
    <w:rsid w:val="0096736B"/>
    <w:rsid w:val="00967382"/>
    <w:rsid w:val="009673F9"/>
    <w:rsid w:val="009674A8"/>
    <w:rsid w:val="009674B9"/>
    <w:rsid w:val="009674FD"/>
    <w:rsid w:val="0096757D"/>
    <w:rsid w:val="00967622"/>
    <w:rsid w:val="00967682"/>
    <w:rsid w:val="009676C1"/>
    <w:rsid w:val="00967705"/>
    <w:rsid w:val="00967709"/>
    <w:rsid w:val="0096773B"/>
    <w:rsid w:val="00967840"/>
    <w:rsid w:val="00967850"/>
    <w:rsid w:val="0096785F"/>
    <w:rsid w:val="009678F4"/>
    <w:rsid w:val="0096799D"/>
    <w:rsid w:val="009679E4"/>
    <w:rsid w:val="009679EB"/>
    <w:rsid w:val="00967AB8"/>
    <w:rsid w:val="00967AE1"/>
    <w:rsid w:val="00967B4F"/>
    <w:rsid w:val="00967B87"/>
    <w:rsid w:val="00967B91"/>
    <w:rsid w:val="00967B93"/>
    <w:rsid w:val="00967BA7"/>
    <w:rsid w:val="00967C5A"/>
    <w:rsid w:val="00967C98"/>
    <w:rsid w:val="00967C9B"/>
    <w:rsid w:val="00967CD5"/>
    <w:rsid w:val="00967DA0"/>
    <w:rsid w:val="00967DB4"/>
    <w:rsid w:val="00967E32"/>
    <w:rsid w:val="00967EBD"/>
    <w:rsid w:val="00967F38"/>
    <w:rsid w:val="00967FDF"/>
    <w:rsid w:val="00970067"/>
    <w:rsid w:val="00970118"/>
    <w:rsid w:val="00970132"/>
    <w:rsid w:val="00970147"/>
    <w:rsid w:val="009701BF"/>
    <w:rsid w:val="009701FF"/>
    <w:rsid w:val="00970203"/>
    <w:rsid w:val="009702AA"/>
    <w:rsid w:val="0097033E"/>
    <w:rsid w:val="00970360"/>
    <w:rsid w:val="0097039A"/>
    <w:rsid w:val="009703C9"/>
    <w:rsid w:val="009703F3"/>
    <w:rsid w:val="00970405"/>
    <w:rsid w:val="0097048E"/>
    <w:rsid w:val="009704CE"/>
    <w:rsid w:val="00970590"/>
    <w:rsid w:val="00970636"/>
    <w:rsid w:val="00970644"/>
    <w:rsid w:val="009707B9"/>
    <w:rsid w:val="00970888"/>
    <w:rsid w:val="009708FC"/>
    <w:rsid w:val="0097092D"/>
    <w:rsid w:val="0097099E"/>
    <w:rsid w:val="009709C5"/>
    <w:rsid w:val="00970AE9"/>
    <w:rsid w:val="00970B8C"/>
    <w:rsid w:val="00970BA4"/>
    <w:rsid w:val="00970C16"/>
    <w:rsid w:val="00970C5C"/>
    <w:rsid w:val="00970C79"/>
    <w:rsid w:val="00970C7B"/>
    <w:rsid w:val="00970D16"/>
    <w:rsid w:val="00970D4F"/>
    <w:rsid w:val="00970DDA"/>
    <w:rsid w:val="00970E1B"/>
    <w:rsid w:val="00970E4F"/>
    <w:rsid w:val="00970F33"/>
    <w:rsid w:val="00970FDB"/>
    <w:rsid w:val="0097100F"/>
    <w:rsid w:val="00971011"/>
    <w:rsid w:val="00971037"/>
    <w:rsid w:val="00971064"/>
    <w:rsid w:val="009710A7"/>
    <w:rsid w:val="00971191"/>
    <w:rsid w:val="009711A2"/>
    <w:rsid w:val="00971276"/>
    <w:rsid w:val="0097127F"/>
    <w:rsid w:val="009712D3"/>
    <w:rsid w:val="009712F8"/>
    <w:rsid w:val="0097130B"/>
    <w:rsid w:val="0097130C"/>
    <w:rsid w:val="009713A4"/>
    <w:rsid w:val="009713BD"/>
    <w:rsid w:val="00971473"/>
    <w:rsid w:val="009714B0"/>
    <w:rsid w:val="0097152A"/>
    <w:rsid w:val="0097156D"/>
    <w:rsid w:val="0097162D"/>
    <w:rsid w:val="00971641"/>
    <w:rsid w:val="00971705"/>
    <w:rsid w:val="009717CF"/>
    <w:rsid w:val="009717DC"/>
    <w:rsid w:val="009717F9"/>
    <w:rsid w:val="009717FA"/>
    <w:rsid w:val="00971811"/>
    <w:rsid w:val="009718D7"/>
    <w:rsid w:val="0097190E"/>
    <w:rsid w:val="0097193D"/>
    <w:rsid w:val="00971998"/>
    <w:rsid w:val="009719D5"/>
    <w:rsid w:val="009719EA"/>
    <w:rsid w:val="009719F9"/>
    <w:rsid w:val="00971A12"/>
    <w:rsid w:val="00971AD9"/>
    <w:rsid w:val="00971B3A"/>
    <w:rsid w:val="00971B60"/>
    <w:rsid w:val="00971BE5"/>
    <w:rsid w:val="00971C9F"/>
    <w:rsid w:val="00971CEF"/>
    <w:rsid w:val="00971D05"/>
    <w:rsid w:val="00971D5C"/>
    <w:rsid w:val="00971E01"/>
    <w:rsid w:val="00971E86"/>
    <w:rsid w:val="00971EA5"/>
    <w:rsid w:val="00971F9C"/>
    <w:rsid w:val="00971FCF"/>
    <w:rsid w:val="00972004"/>
    <w:rsid w:val="0097203A"/>
    <w:rsid w:val="0097206D"/>
    <w:rsid w:val="00972072"/>
    <w:rsid w:val="009720A2"/>
    <w:rsid w:val="009720DD"/>
    <w:rsid w:val="00972133"/>
    <w:rsid w:val="009721A2"/>
    <w:rsid w:val="0097224E"/>
    <w:rsid w:val="009722CF"/>
    <w:rsid w:val="009722E2"/>
    <w:rsid w:val="0097231F"/>
    <w:rsid w:val="0097232C"/>
    <w:rsid w:val="00972391"/>
    <w:rsid w:val="009723AB"/>
    <w:rsid w:val="009723F2"/>
    <w:rsid w:val="00972489"/>
    <w:rsid w:val="0097250B"/>
    <w:rsid w:val="009725AE"/>
    <w:rsid w:val="00972690"/>
    <w:rsid w:val="009726F2"/>
    <w:rsid w:val="00972730"/>
    <w:rsid w:val="009727B1"/>
    <w:rsid w:val="00972832"/>
    <w:rsid w:val="00972858"/>
    <w:rsid w:val="0097288E"/>
    <w:rsid w:val="009728C0"/>
    <w:rsid w:val="0097297C"/>
    <w:rsid w:val="009729FD"/>
    <w:rsid w:val="00972A14"/>
    <w:rsid w:val="00972A97"/>
    <w:rsid w:val="00972B7F"/>
    <w:rsid w:val="00972BC1"/>
    <w:rsid w:val="00972BD4"/>
    <w:rsid w:val="00972BED"/>
    <w:rsid w:val="00972C20"/>
    <w:rsid w:val="00972C64"/>
    <w:rsid w:val="00972D42"/>
    <w:rsid w:val="00972D51"/>
    <w:rsid w:val="00972D83"/>
    <w:rsid w:val="00972D85"/>
    <w:rsid w:val="00972D8D"/>
    <w:rsid w:val="00972D96"/>
    <w:rsid w:val="00972DC8"/>
    <w:rsid w:val="00972DFD"/>
    <w:rsid w:val="00972E19"/>
    <w:rsid w:val="00972E23"/>
    <w:rsid w:val="00972E9C"/>
    <w:rsid w:val="00972F32"/>
    <w:rsid w:val="00972F88"/>
    <w:rsid w:val="00972FA4"/>
    <w:rsid w:val="009730E2"/>
    <w:rsid w:val="0097316B"/>
    <w:rsid w:val="00973172"/>
    <w:rsid w:val="00973173"/>
    <w:rsid w:val="009731EB"/>
    <w:rsid w:val="009731EC"/>
    <w:rsid w:val="00973215"/>
    <w:rsid w:val="0097328B"/>
    <w:rsid w:val="0097329E"/>
    <w:rsid w:val="009732A2"/>
    <w:rsid w:val="00973317"/>
    <w:rsid w:val="009733FC"/>
    <w:rsid w:val="0097344E"/>
    <w:rsid w:val="0097348D"/>
    <w:rsid w:val="009734A6"/>
    <w:rsid w:val="009734CF"/>
    <w:rsid w:val="0097350D"/>
    <w:rsid w:val="0097353E"/>
    <w:rsid w:val="00973589"/>
    <w:rsid w:val="0097358E"/>
    <w:rsid w:val="009735FA"/>
    <w:rsid w:val="00973669"/>
    <w:rsid w:val="009736F0"/>
    <w:rsid w:val="009737B0"/>
    <w:rsid w:val="009737D0"/>
    <w:rsid w:val="00973821"/>
    <w:rsid w:val="00973859"/>
    <w:rsid w:val="009738B4"/>
    <w:rsid w:val="009738C0"/>
    <w:rsid w:val="009738DA"/>
    <w:rsid w:val="009738EB"/>
    <w:rsid w:val="0097397C"/>
    <w:rsid w:val="009739A7"/>
    <w:rsid w:val="00973A31"/>
    <w:rsid w:val="00973A5F"/>
    <w:rsid w:val="00973A6A"/>
    <w:rsid w:val="00973A75"/>
    <w:rsid w:val="00973A7F"/>
    <w:rsid w:val="00973A9D"/>
    <w:rsid w:val="00973AF4"/>
    <w:rsid w:val="00973B6B"/>
    <w:rsid w:val="00973B7E"/>
    <w:rsid w:val="00973BF9"/>
    <w:rsid w:val="00973C39"/>
    <w:rsid w:val="00973C78"/>
    <w:rsid w:val="00973C95"/>
    <w:rsid w:val="00973CD5"/>
    <w:rsid w:val="00973D16"/>
    <w:rsid w:val="00973D5C"/>
    <w:rsid w:val="00973D64"/>
    <w:rsid w:val="00973E36"/>
    <w:rsid w:val="00973F75"/>
    <w:rsid w:val="00974043"/>
    <w:rsid w:val="009740DC"/>
    <w:rsid w:val="00974164"/>
    <w:rsid w:val="009741EC"/>
    <w:rsid w:val="00974234"/>
    <w:rsid w:val="009742BE"/>
    <w:rsid w:val="00974350"/>
    <w:rsid w:val="009743CE"/>
    <w:rsid w:val="00974404"/>
    <w:rsid w:val="0097440E"/>
    <w:rsid w:val="00974437"/>
    <w:rsid w:val="0097443C"/>
    <w:rsid w:val="00974443"/>
    <w:rsid w:val="00974446"/>
    <w:rsid w:val="00974473"/>
    <w:rsid w:val="0097447C"/>
    <w:rsid w:val="009744EA"/>
    <w:rsid w:val="00974525"/>
    <w:rsid w:val="00974546"/>
    <w:rsid w:val="0097456A"/>
    <w:rsid w:val="00974623"/>
    <w:rsid w:val="00974774"/>
    <w:rsid w:val="009747CA"/>
    <w:rsid w:val="009747E5"/>
    <w:rsid w:val="00974904"/>
    <w:rsid w:val="00974922"/>
    <w:rsid w:val="00974937"/>
    <w:rsid w:val="00974938"/>
    <w:rsid w:val="009749A6"/>
    <w:rsid w:val="00974A3A"/>
    <w:rsid w:val="00974A4E"/>
    <w:rsid w:val="00974B38"/>
    <w:rsid w:val="00974B3A"/>
    <w:rsid w:val="00974B55"/>
    <w:rsid w:val="00974B69"/>
    <w:rsid w:val="00974BF6"/>
    <w:rsid w:val="00974C9E"/>
    <w:rsid w:val="00974CE0"/>
    <w:rsid w:val="00974CFB"/>
    <w:rsid w:val="00974D99"/>
    <w:rsid w:val="00974DDD"/>
    <w:rsid w:val="00974DFE"/>
    <w:rsid w:val="00974E25"/>
    <w:rsid w:val="00974E70"/>
    <w:rsid w:val="00974FAA"/>
    <w:rsid w:val="00974FF6"/>
    <w:rsid w:val="00975006"/>
    <w:rsid w:val="00975033"/>
    <w:rsid w:val="0097505C"/>
    <w:rsid w:val="009750BA"/>
    <w:rsid w:val="009750E4"/>
    <w:rsid w:val="009750EE"/>
    <w:rsid w:val="009750F5"/>
    <w:rsid w:val="00975125"/>
    <w:rsid w:val="0097527E"/>
    <w:rsid w:val="009752E5"/>
    <w:rsid w:val="009753F1"/>
    <w:rsid w:val="0097548D"/>
    <w:rsid w:val="009754BF"/>
    <w:rsid w:val="00975544"/>
    <w:rsid w:val="009755C2"/>
    <w:rsid w:val="009755C3"/>
    <w:rsid w:val="0097561B"/>
    <w:rsid w:val="0097562B"/>
    <w:rsid w:val="0097563D"/>
    <w:rsid w:val="009756D5"/>
    <w:rsid w:val="009756E9"/>
    <w:rsid w:val="00975708"/>
    <w:rsid w:val="0097576F"/>
    <w:rsid w:val="00975777"/>
    <w:rsid w:val="009757B2"/>
    <w:rsid w:val="009757BB"/>
    <w:rsid w:val="009757FE"/>
    <w:rsid w:val="00975845"/>
    <w:rsid w:val="0097585B"/>
    <w:rsid w:val="009758BD"/>
    <w:rsid w:val="009758D4"/>
    <w:rsid w:val="009758E2"/>
    <w:rsid w:val="009759D6"/>
    <w:rsid w:val="009759EC"/>
    <w:rsid w:val="00975A2E"/>
    <w:rsid w:val="00975AE9"/>
    <w:rsid w:val="00975B87"/>
    <w:rsid w:val="00975B8D"/>
    <w:rsid w:val="00975BB0"/>
    <w:rsid w:val="00975BD8"/>
    <w:rsid w:val="00975C12"/>
    <w:rsid w:val="00975C26"/>
    <w:rsid w:val="00975C3E"/>
    <w:rsid w:val="00975D15"/>
    <w:rsid w:val="00975D1D"/>
    <w:rsid w:val="00975D35"/>
    <w:rsid w:val="00975DF7"/>
    <w:rsid w:val="00975E59"/>
    <w:rsid w:val="00975EDC"/>
    <w:rsid w:val="00975EE0"/>
    <w:rsid w:val="00975F95"/>
    <w:rsid w:val="00975FA0"/>
    <w:rsid w:val="00976040"/>
    <w:rsid w:val="009761B8"/>
    <w:rsid w:val="009761C2"/>
    <w:rsid w:val="0097621E"/>
    <w:rsid w:val="00976240"/>
    <w:rsid w:val="009762A6"/>
    <w:rsid w:val="009762D3"/>
    <w:rsid w:val="00976347"/>
    <w:rsid w:val="00976372"/>
    <w:rsid w:val="00976375"/>
    <w:rsid w:val="009763A9"/>
    <w:rsid w:val="00976412"/>
    <w:rsid w:val="00976444"/>
    <w:rsid w:val="0097647D"/>
    <w:rsid w:val="009764A7"/>
    <w:rsid w:val="009764C5"/>
    <w:rsid w:val="009764C7"/>
    <w:rsid w:val="00976503"/>
    <w:rsid w:val="0097653D"/>
    <w:rsid w:val="0097658B"/>
    <w:rsid w:val="0097662D"/>
    <w:rsid w:val="009766A4"/>
    <w:rsid w:val="00976756"/>
    <w:rsid w:val="00976762"/>
    <w:rsid w:val="0097680E"/>
    <w:rsid w:val="009768C3"/>
    <w:rsid w:val="009768F4"/>
    <w:rsid w:val="0097692F"/>
    <w:rsid w:val="00976997"/>
    <w:rsid w:val="009769BB"/>
    <w:rsid w:val="009769D1"/>
    <w:rsid w:val="00976A39"/>
    <w:rsid w:val="00976A78"/>
    <w:rsid w:val="00976AE6"/>
    <w:rsid w:val="00976AE8"/>
    <w:rsid w:val="00976B63"/>
    <w:rsid w:val="00976BD6"/>
    <w:rsid w:val="00976C0A"/>
    <w:rsid w:val="00976C54"/>
    <w:rsid w:val="00976D4E"/>
    <w:rsid w:val="00976DC6"/>
    <w:rsid w:val="00976DD0"/>
    <w:rsid w:val="00976DD5"/>
    <w:rsid w:val="00976DF7"/>
    <w:rsid w:val="00976EFF"/>
    <w:rsid w:val="00976F7C"/>
    <w:rsid w:val="00976FD6"/>
    <w:rsid w:val="00976FF3"/>
    <w:rsid w:val="00977039"/>
    <w:rsid w:val="009771F9"/>
    <w:rsid w:val="00977264"/>
    <w:rsid w:val="00977272"/>
    <w:rsid w:val="00977280"/>
    <w:rsid w:val="00977299"/>
    <w:rsid w:val="009772B6"/>
    <w:rsid w:val="009772C6"/>
    <w:rsid w:val="009772FD"/>
    <w:rsid w:val="0097735D"/>
    <w:rsid w:val="0097741C"/>
    <w:rsid w:val="00977494"/>
    <w:rsid w:val="0097749B"/>
    <w:rsid w:val="009777A7"/>
    <w:rsid w:val="009777B7"/>
    <w:rsid w:val="009777CD"/>
    <w:rsid w:val="009777D1"/>
    <w:rsid w:val="009777FE"/>
    <w:rsid w:val="0097780B"/>
    <w:rsid w:val="0097780C"/>
    <w:rsid w:val="00977821"/>
    <w:rsid w:val="009778A1"/>
    <w:rsid w:val="009778FC"/>
    <w:rsid w:val="00977906"/>
    <w:rsid w:val="009779B2"/>
    <w:rsid w:val="009779C6"/>
    <w:rsid w:val="009779D6"/>
    <w:rsid w:val="00977A5E"/>
    <w:rsid w:val="00977A89"/>
    <w:rsid w:val="00977ABD"/>
    <w:rsid w:val="00977AC6"/>
    <w:rsid w:val="00977AE1"/>
    <w:rsid w:val="00977AE9"/>
    <w:rsid w:val="00977B7A"/>
    <w:rsid w:val="00977B82"/>
    <w:rsid w:val="00977D0F"/>
    <w:rsid w:val="00977D5F"/>
    <w:rsid w:val="00977DAE"/>
    <w:rsid w:val="00977DD5"/>
    <w:rsid w:val="00977DDF"/>
    <w:rsid w:val="00977E03"/>
    <w:rsid w:val="00977E2E"/>
    <w:rsid w:val="00977E52"/>
    <w:rsid w:val="00977EDA"/>
    <w:rsid w:val="00977F5B"/>
    <w:rsid w:val="00977F8E"/>
    <w:rsid w:val="00977FA3"/>
    <w:rsid w:val="00977FCC"/>
    <w:rsid w:val="00980024"/>
    <w:rsid w:val="00980080"/>
    <w:rsid w:val="0098008B"/>
    <w:rsid w:val="009800B2"/>
    <w:rsid w:val="009800EE"/>
    <w:rsid w:val="00980105"/>
    <w:rsid w:val="009801B4"/>
    <w:rsid w:val="00980238"/>
    <w:rsid w:val="009802F7"/>
    <w:rsid w:val="00980319"/>
    <w:rsid w:val="0098033E"/>
    <w:rsid w:val="00980389"/>
    <w:rsid w:val="009803C3"/>
    <w:rsid w:val="00980431"/>
    <w:rsid w:val="00980454"/>
    <w:rsid w:val="009804F4"/>
    <w:rsid w:val="00980512"/>
    <w:rsid w:val="0098051C"/>
    <w:rsid w:val="0098066C"/>
    <w:rsid w:val="00980713"/>
    <w:rsid w:val="00980715"/>
    <w:rsid w:val="00980787"/>
    <w:rsid w:val="009808C2"/>
    <w:rsid w:val="009808F6"/>
    <w:rsid w:val="0098091A"/>
    <w:rsid w:val="0098095D"/>
    <w:rsid w:val="009809DF"/>
    <w:rsid w:val="00980A35"/>
    <w:rsid w:val="00980A4C"/>
    <w:rsid w:val="00980ABC"/>
    <w:rsid w:val="00980B1D"/>
    <w:rsid w:val="00980B43"/>
    <w:rsid w:val="00980BD6"/>
    <w:rsid w:val="00980C3C"/>
    <w:rsid w:val="00980CDB"/>
    <w:rsid w:val="00980CFA"/>
    <w:rsid w:val="00980D71"/>
    <w:rsid w:val="00980DF1"/>
    <w:rsid w:val="00980EC3"/>
    <w:rsid w:val="00980F21"/>
    <w:rsid w:val="00980F30"/>
    <w:rsid w:val="00980F32"/>
    <w:rsid w:val="0098105C"/>
    <w:rsid w:val="0098106F"/>
    <w:rsid w:val="009810ED"/>
    <w:rsid w:val="009810F4"/>
    <w:rsid w:val="00981118"/>
    <w:rsid w:val="00981189"/>
    <w:rsid w:val="009811F7"/>
    <w:rsid w:val="00981213"/>
    <w:rsid w:val="009812C7"/>
    <w:rsid w:val="009812D5"/>
    <w:rsid w:val="009812FE"/>
    <w:rsid w:val="00981308"/>
    <w:rsid w:val="00981355"/>
    <w:rsid w:val="0098139A"/>
    <w:rsid w:val="009813D8"/>
    <w:rsid w:val="00981497"/>
    <w:rsid w:val="009815DB"/>
    <w:rsid w:val="00981665"/>
    <w:rsid w:val="0098178B"/>
    <w:rsid w:val="00981A0C"/>
    <w:rsid w:val="00981A21"/>
    <w:rsid w:val="00981B1D"/>
    <w:rsid w:val="00981BD9"/>
    <w:rsid w:val="00981C15"/>
    <w:rsid w:val="00981CAC"/>
    <w:rsid w:val="00981CE1"/>
    <w:rsid w:val="00981CE3"/>
    <w:rsid w:val="00981D9B"/>
    <w:rsid w:val="00981DB8"/>
    <w:rsid w:val="00981DCD"/>
    <w:rsid w:val="00981E50"/>
    <w:rsid w:val="00981EB0"/>
    <w:rsid w:val="00981F78"/>
    <w:rsid w:val="00981FA9"/>
    <w:rsid w:val="00982073"/>
    <w:rsid w:val="009820C7"/>
    <w:rsid w:val="00982197"/>
    <w:rsid w:val="009821A9"/>
    <w:rsid w:val="009821DA"/>
    <w:rsid w:val="00982252"/>
    <w:rsid w:val="00982262"/>
    <w:rsid w:val="00982278"/>
    <w:rsid w:val="0098232F"/>
    <w:rsid w:val="00982394"/>
    <w:rsid w:val="009823DF"/>
    <w:rsid w:val="009823F9"/>
    <w:rsid w:val="00982404"/>
    <w:rsid w:val="00982405"/>
    <w:rsid w:val="00982492"/>
    <w:rsid w:val="00982512"/>
    <w:rsid w:val="00982513"/>
    <w:rsid w:val="0098251C"/>
    <w:rsid w:val="00982534"/>
    <w:rsid w:val="0098255A"/>
    <w:rsid w:val="009826B9"/>
    <w:rsid w:val="00982773"/>
    <w:rsid w:val="00982806"/>
    <w:rsid w:val="0098281A"/>
    <w:rsid w:val="00982883"/>
    <w:rsid w:val="0098289F"/>
    <w:rsid w:val="009828F4"/>
    <w:rsid w:val="009829C5"/>
    <w:rsid w:val="00982B50"/>
    <w:rsid w:val="00982BB4"/>
    <w:rsid w:val="00982C60"/>
    <w:rsid w:val="00982D13"/>
    <w:rsid w:val="00982D75"/>
    <w:rsid w:val="00982DA4"/>
    <w:rsid w:val="00982DB5"/>
    <w:rsid w:val="00982DE1"/>
    <w:rsid w:val="00982E2B"/>
    <w:rsid w:val="00982E39"/>
    <w:rsid w:val="00982E68"/>
    <w:rsid w:val="00982E82"/>
    <w:rsid w:val="00982EDB"/>
    <w:rsid w:val="00982EF9"/>
    <w:rsid w:val="00982F16"/>
    <w:rsid w:val="00982FB1"/>
    <w:rsid w:val="00983047"/>
    <w:rsid w:val="00983071"/>
    <w:rsid w:val="009830F9"/>
    <w:rsid w:val="00983125"/>
    <w:rsid w:val="00983152"/>
    <w:rsid w:val="0098322B"/>
    <w:rsid w:val="0098322D"/>
    <w:rsid w:val="0098326F"/>
    <w:rsid w:val="00983271"/>
    <w:rsid w:val="0098331D"/>
    <w:rsid w:val="0098335E"/>
    <w:rsid w:val="00983373"/>
    <w:rsid w:val="00983374"/>
    <w:rsid w:val="009833EA"/>
    <w:rsid w:val="00983410"/>
    <w:rsid w:val="00983513"/>
    <w:rsid w:val="0098351B"/>
    <w:rsid w:val="0098358F"/>
    <w:rsid w:val="0098359A"/>
    <w:rsid w:val="0098359C"/>
    <w:rsid w:val="009835F5"/>
    <w:rsid w:val="0098361A"/>
    <w:rsid w:val="0098361F"/>
    <w:rsid w:val="009836A5"/>
    <w:rsid w:val="00983744"/>
    <w:rsid w:val="00983761"/>
    <w:rsid w:val="009837AE"/>
    <w:rsid w:val="009837BE"/>
    <w:rsid w:val="009837F9"/>
    <w:rsid w:val="00983886"/>
    <w:rsid w:val="009838A9"/>
    <w:rsid w:val="009838B1"/>
    <w:rsid w:val="009838FA"/>
    <w:rsid w:val="009839CC"/>
    <w:rsid w:val="00983A67"/>
    <w:rsid w:val="00983A76"/>
    <w:rsid w:val="00983ACD"/>
    <w:rsid w:val="00983B27"/>
    <w:rsid w:val="00983B50"/>
    <w:rsid w:val="00983B51"/>
    <w:rsid w:val="00983BF3"/>
    <w:rsid w:val="00983C32"/>
    <w:rsid w:val="00983C55"/>
    <w:rsid w:val="00983CA2"/>
    <w:rsid w:val="00983CD0"/>
    <w:rsid w:val="00983CD5"/>
    <w:rsid w:val="00983CF1"/>
    <w:rsid w:val="00983D14"/>
    <w:rsid w:val="00983D59"/>
    <w:rsid w:val="00983DD9"/>
    <w:rsid w:val="00983E17"/>
    <w:rsid w:val="00983E22"/>
    <w:rsid w:val="00983E24"/>
    <w:rsid w:val="00983E31"/>
    <w:rsid w:val="00983E58"/>
    <w:rsid w:val="00983E5A"/>
    <w:rsid w:val="00983F2C"/>
    <w:rsid w:val="00983FE6"/>
    <w:rsid w:val="0098400A"/>
    <w:rsid w:val="0098404F"/>
    <w:rsid w:val="0098408D"/>
    <w:rsid w:val="00984195"/>
    <w:rsid w:val="009841E3"/>
    <w:rsid w:val="00984222"/>
    <w:rsid w:val="0098424C"/>
    <w:rsid w:val="00984307"/>
    <w:rsid w:val="0098430D"/>
    <w:rsid w:val="00984321"/>
    <w:rsid w:val="00984346"/>
    <w:rsid w:val="0098434E"/>
    <w:rsid w:val="009843C7"/>
    <w:rsid w:val="009843CF"/>
    <w:rsid w:val="009843D5"/>
    <w:rsid w:val="00984419"/>
    <w:rsid w:val="00984428"/>
    <w:rsid w:val="00984446"/>
    <w:rsid w:val="00984461"/>
    <w:rsid w:val="00984492"/>
    <w:rsid w:val="009844AA"/>
    <w:rsid w:val="00984537"/>
    <w:rsid w:val="00984592"/>
    <w:rsid w:val="0098459F"/>
    <w:rsid w:val="0098462E"/>
    <w:rsid w:val="009846E6"/>
    <w:rsid w:val="0098470F"/>
    <w:rsid w:val="0098475F"/>
    <w:rsid w:val="00984780"/>
    <w:rsid w:val="00984786"/>
    <w:rsid w:val="00984798"/>
    <w:rsid w:val="0098479B"/>
    <w:rsid w:val="009847AA"/>
    <w:rsid w:val="00984825"/>
    <w:rsid w:val="00984883"/>
    <w:rsid w:val="009848DB"/>
    <w:rsid w:val="00984986"/>
    <w:rsid w:val="0098498B"/>
    <w:rsid w:val="009849D9"/>
    <w:rsid w:val="009849F1"/>
    <w:rsid w:val="009849F4"/>
    <w:rsid w:val="00984BC2"/>
    <w:rsid w:val="00984BDA"/>
    <w:rsid w:val="00984BE5"/>
    <w:rsid w:val="00984C87"/>
    <w:rsid w:val="00984D24"/>
    <w:rsid w:val="00984D57"/>
    <w:rsid w:val="00984DA1"/>
    <w:rsid w:val="00984DC5"/>
    <w:rsid w:val="00984DD1"/>
    <w:rsid w:val="00984E5C"/>
    <w:rsid w:val="00984F3E"/>
    <w:rsid w:val="00984F64"/>
    <w:rsid w:val="00985013"/>
    <w:rsid w:val="00985035"/>
    <w:rsid w:val="0098503A"/>
    <w:rsid w:val="0098503C"/>
    <w:rsid w:val="0098503D"/>
    <w:rsid w:val="00985044"/>
    <w:rsid w:val="009850BC"/>
    <w:rsid w:val="009850FD"/>
    <w:rsid w:val="00985108"/>
    <w:rsid w:val="00985158"/>
    <w:rsid w:val="00985247"/>
    <w:rsid w:val="00985279"/>
    <w:rsid w:val="00985282"/>
    <w:rsid w:val="009852F2"/>
    <w:rsid w:val="009853B4"/>
    <w:rsid w:val="009853C1"/>
    <w:rsid w:val="00985421"/>
    <w:rsid w:val="00985463"/>
    <w:rsid w:val="00985514"/>
    <w:rsid w:val="00985543"/>
    <w:rsid w:val="009855F6"/>
    <w:rsid w:val="00985605"/>
    <w:rsid w:val="00985655"/>
    <w:rsid w:val="00985730"/>
    <w:rsid w:val="00985784"/>
    <w:rsid w:val="009857A5"/>
    <w:rsid w:val="00985830"/>
    <w:rsid w:val="0098589C"/>
    <w:rsid w:val="0098592E"/>
    <w:rsid w:val="0098593D"/>
    <w:rsid w:val="0098596A"/>
    <w:rsid w:val="009859C0"/>
    <w:rsid w:val="00985A5A"/>
    <w:rsid w:val="00985B31"/>
    <w:rsid w:val="00985B3E"/>
    <w:rsid w:val="00985B50"/>
    <w:rsid w:val="00985BB8"/>
    <w:rsid w:val="00985BCB"/>
    <w:rsid w:val="00985BFE"/>
    <w:rsid w:val="00985C00"/>
    <w:rsid w:val="00985C0B"/>
    <w:rsid w:val="00985C19"/>
    <w:rsid w:val="00985C25"/>
    <w:rsid w:val="00985C5A"/>
    <w:rsid w:val="00985C99"/>
    <w:rsid w:val="00985CD2"/>
    <w:rsid w:val="00985CDF"/>
    <w:rsid w:val="00985D8D"/>
    <w:rsid w:val="00985DB7"/>
    <w:rsid w:val="00985DE5"/>
    <w:rsid w:val="00985E2F"/>
    <w:rsid w:val="00985E85"/>
    <w:rsid w:val="00985E86"/>
    <w:rsid w:val="00985EB0"/>
    <w:rsid w:val="00985EB7"/>
    <w:rsid w:val="00985EBA"/>
    <w:rsid w:val="00985F4C"/>
    <w:rsid w:val="00985FC9"/>
    <w:rsid w:val="00985FE4"/>
    <w:rsid w:val="00985FF9"/>
    <w:rsid w:val="0098604A"/>
    <w:rsid w:val="00986054"/>
    <w:rsid w:val="00986088"/>
    <w:rsid w:val="009860BD"/>
    <w:rsid w:val="009860BF"/>
    <w:rsid w:val="009861A7"/>
    <w:rsid w:val="009861B1"/>
    <w:rsid w:val="009862B0"/>
    <w:rsid w:val="009862EB"/>
    <w:rsid w:val="009863EC"/>
    <w:rsid w:val="009863F4"/>
    <w:rsid w:val="0098640E"/>
    <w:rsid w:val="009864AC"/>
    <w:rsid w:val="00986556"/>
    <w:rsid w:val="00986577"/>
    <w:rsid w:val="00986584"/>
    <w:rsid w:val="009865F4"/>
    <w:rsid w:val="0098662A"/>
    <w:rsid w:val="00986631"/>
    <w:rsid w:val="00986634"/>
    <w:rsid w:val="00986666"/>
    <w:rsid w:val="0098668F"/>
    <w:rsid w:val="00986691"/>
    <w:rsid w:val="00986734"/>
    <w:rsid w:val="00986815"/>
    <w:rsid w:val="00986851"/>
    <w:rsid w:val="00986878"/>
    <w:rsid w:val="00986922"/>
    <w:rsid w:val="00986965"/>
    <w:rsid w:val="009869A1"/>
    <w:rsid w:val="00986A01"/>
    <w:rsid w:val="00986A93"/>
    <w:rsid w:val="00986AA1"/>
    <w:rsid w:val="00986B47"/>
    <w:rsid w:val="00986C50"/>
    <w:rsid w:val="00986C86"/>
    <w:rsid w:val="00986D1D"/>
    <w:rsid w:val="00986D8D"/>
    <w:rsid w:val="00986EA6"/>
    <w:rsid w:val="00986EAF"/>
    <w:rsid w:val="00986EE0"/>
    <w:rsid w:val="00986EF0"/>
    <w:rsid w:val="00986F25"/>
    <w:rsid w:val="00986F34"/>
    <w:rsid w:val="00986F55"/>
    <w:rsid w:val="00986F56"/>
    <w:rsid w:val="00986F88"/>
    <w:rsid w:val="00986FC5"/>
    <w:rsid w:val="00987003"/>
    <w:rsid w:val="00987024"/>
    <w:rsid w:val="009870F2"/>
    <w:rsid w:val="00987116"/>
    <w:rsid w:val="00987168"/>
    <w:rsid w:val="009871A0"/>
    <w:rsid w:val="009871D5"/>
    <w:rsid w:val="00987241"/>
    <w:rsid w:val="0098727F"/>
    <w:rsid w:val="00987280"/>
    <w:rsid w:val="00987296"/>
    <w:rsid w:val="009872B5"/>
    <w:rsid w:val="009872D8"/>
    <w:rsid w:val="0098730B"/>
    <w:rsid w:val="00987474"/>
    <w:rsid w:val="009874C8"/>
    <w:rsid w:val="009874FB"/>
    <w:rsid w:val="0098751D"/>
    <w:rsid w:val="009875FD"/>
    <w:rsid w:val="0098760C"/>
    <w:rsid w:val="0098764C"/>
    <w:rsid w:val="0098767F"/>
    <w:rsid w:val="0098774C"/>
    <w:rsid w:val="0098777B"/>
    <w:rsid w:val="009877B7"/>
    <w:rsid w:val="009877C6"/>
    <w:rsid w:val="00987826"/>
    <w:rsid w:val="009878A7"/>
    <w:rsid w:val="00987947"/>
    <w:rsid w:val="0098794D"/>
    <w:rsid w:val="00987A3E"/>
    <w:rsid w:val="00987C07"/>
    <w:rsid w:val="00987C10"/>
    <w:rsid w:val="00987C14"/>
    <w:rsid w:val="00987C95"/>
    <w:rsid w:val="00987D08"/>
    <w:rsid w:val="00987D0A"/>
    <w:rsid w:val="00987DBC"/>
    <w:rsid w:val="00987DBD"/>
    <w:rsid w:val="00987E09"/>
    <w:rsid w:val="00987E21"/>
    <w:rsid w:val="00987E3F"/>
    <w:rsid w:val="00987E41"/>
    <w:rsid w:val="00987E85"/>
    <w:rsid w:val="00987FA0"/>
    <w:rsid w:val="0098E375"/>
    <w:rsid w:val="009900C4"/>
    <w:rsid w:val="009900E7"/>
    <w:rsid w:val="0099012D"/>
    <w:rsid w:val="00990178"/>
    <w:rsid w:val="0099021E"/>
    <w:rsid w:val="00990243"/>
    <w:rsid w:val="00990258"/>
    <w:rsid w:val="0099028E"/>
    <w:rsid w:val="009902A7"/>
    <w:rsid w:val="0099035F"/>
    <w:rsid w:val="0099039A"/>
    <w:rsid w:val="0099039B"/>
    <w:rsid w:val="0099040E"/>
    <w:rsid w:val="00990416"/>
    <w:rsid w:val="00990447"/>
    <w:rsid w:val="00990474"/>
    <w:rsid w:val="009905E1"/>
    <w:rsid w:val="009905E6"/>
    <w:rsid w:val="00990600"/>
    <w:rsid w:val="00990623"/>
    <w:rsid w:val="00990654"/>
    <w:rsid w:val="0099066C"/>
    <w:rsid w:val="0099067E"/>
    <w:rsid w:val="00990684"/>
    <w:rsid w:val="009906BB"/>
    <w:rsid w:val="009906D0"/>
    <w:rsid w:val="009906ED"/>
    <w:rsid w:val="009907D0"/>
    <w:rsid w:val="0099084A"/>
    <w:rsid w:val="009908B9"/>
    <w:rsid w:val="009909C0"/>
    <w:rsid w:val="00990A27"/>
    <w:rsid w:val="00990A44"/>
    <w:rsid w:val="00990AC9"/>
    <w:rsid w:val="00990B10"/>
    <w:rsid w:val="00990B32"/>
    <w:rsid w:val="00990B45"/>
    <w:rsid w:val="00990B81"/>
    <w:rsid w:val="00990BA9"/>
    <w:rsid w:val="00990D02"/>
    <w:rsid w:val="00990D33"/>
    <w:rsid w:val="00990D5D"/>
    <w:rsid w:val="00990DC2"/>
    <w:rsid w:val="00990DC3"/>
    <w:rsid w:val="00990DF6"/>
    <w:rsid w:val="00990E1E"/>
    <w:rsid w:val="00990E4A"/>
    <w:rsid w:val="00990E7D"/>
    <w:rsid w:val="00990F34"/>
    <w:rsid w:val="00990FB7"/>
    <w:rsid w:val="00991055"/>
    <w:rsid w:val="00991073"/>
    <w:rsid w:val="00991087"/>
    <w:rsid w:val="009910BE"/>
    <w:rsid w:val="00991164"/>
    <w:rsid w:val="00991183"/>
    <w:rsid w:val="00991189"/>
    <w:rsid w:val="00991196"/>
    <w:rsid w:val="009911E4"/>
    <w:rsid w:val="00991216"/>
    <w:rsid w:val="00991227"/>
    <w:rsid w:val="00991268"/>
    <w:rsid w:val="009912DF"/>
    <w:rsid w:val="00991308"/>
    <w:rsid w:val="0099131B"/>
    <w:rsid w:val="00991460"/>
    <w:rsid w:val="00991595"/>
    <w:rsid w:val="009915AA"/>
    <w:rsid w:val="009915AB"/>
    <w:rsid w:val="009915B4"/>
    <w:rsid w:val="009915D3"/>
    <w:rsid w:val="00991622"/>
    <w:rsid w:val="00991638"/>
    <w:rsid w:val="00991640"/>
    <w:rsid w:val="00991730"/>
    <w:rsid w:val="00991731"/>
    <w:rsid w:val="009917AD"/>
    <w:rsid w:val="009917E0"/>
    <w:rsid w:val="00991808"/>
    <w:rsid w:val="00991862"/>
    <w:rsid w:val="009918D6"/>
    <w:rsid w:val="009918FE"/>
    <w:rsid w:val="0099190C"/>
    <w:rsid w:val="009919CD"/>
    <w:rsid w:val="00991A4E"/>
    <w:rsid w:val="00991A84"/>
    <w:rsid w:val="00991ACB"/>
    <w:rsid w:val="00991B04"/>
    <w:rsid w:val="00991B21"/>
    <w:rsid w:val="00991B27"/>
    <w:rsid w:val="00991B5D"/>
    <w:rsid w:val="00991BE1"/>
    <w:rsid w:val="00991C79"/>
    <w:rsid w:val="00991CD3"/>
    <w:rsid w:val="00991CED"/>
    <w:rsid w:val="00991D71"/>
    <w:rsid w:val="00991D7A"/>
    <w:rsid w:val="00991D8E"/>
    <w:rsid w:val="00991DDC"/>
    <w:rsid w:val="00991E04"/>
    <w:rsid w:val="00991E5C"/>
    <w:rsid w:val="00991EF9"/>
    <w:rsid w:val="00991F09"/>
    <w:rsid w:val="00991F2A"/>
    <w:rsid w:val="00991F31"/>
    <w:rsid w:val="00991F34"/>
    <w:rsid w:val="009920AA"/>
    <w:rsid w:val="00992113"/>
    <w:rsid w:val="00992116"/>
    <w:rsid w:val="00992135"/>
    <w:rsid w:val="00992162"/>
    <w:rsid w:val="00992168"/>
    <w:rsid w:val="00992204"/>
    <w:rsid w:val="00992297"/>
    <w:rsid w:val="009922C4"/>
    <w:rsid w:val="00992346"/>
    <w:rsid w:val="0099237C"/>
    <w:rsid w:val="009923A1"/>
    <w:rsid w:val="009923C7"/>
    <w:rsid w:val="0099245C"/>
    <w:rsid w:val="009924C6"/>
    <w:rsid w:val="009924E0"/>
    <w:rsid w:val="00992557"/>
    <w:rsid w:val="00992579"/>
    <w:rsid w:val="009925C5"/>
    <w:rsid w:val="0099267E"/>
    <w:rsid w:val="009926FC"/>
    <w:rsid w:val="0099271B"/>
    <w:rsid w:val="009927C6"/>
    <w:rsid w:val="00992857"/>
    <w:rsid w:val="00992893"/>
    <w:rsid w:val="009928E7"/>
    <w:rsid w:val="0099292F"/>
    <w:rsid w:val="0099294B"/>
    <w:rsid w:val="009929A5"/>
    <w:rsid w:val="00992A0D"/>
    <w:rsid w:val="00992A6A"/>
    <w:rsid w:val="00992A7C"/>
    <w:rsid w:val="00992B83"/>
    <w:rsid w:val="00992B87"/>
    <w:rsid w:val="00992BE6"/>
    <w:rsid w:val="00992C34"/>
    <w:rsid w:val="00992C69"/>
    <w:rsid w:val="00992CC2"/>
    <w:rsid w:val="00992DE8"/>
    <w:rsid w:val="00992E1E"/>
    <w:rsid w:val="00992E77"/>
    <w:rsid w:val="00992EB2"/>
    <w:rsid w:val="00992EBC"/>
    <w:rsid w:val="00992F63"/>
    <w:rsid w:val="00992F92"/>
    <w:rsid w:val="00993078"/>
    <w:rsid w:val="0099309E"/>
    <w:rsid w:val="0099313A"/>
    <w:rsid w:val="0099315D"/>
    <w:rsid w:val="0099317E"/>
    <w:rsid w:val="0099325E"/>
    <w:rsid w:val="00993262"/>
    <w:rsid w:val="00993279"/>
    <w:rsid w:val="0099328B"/>
    <w:rsid w:val="009932CD"/>
    <w:rsid w:val="009932F4"/>
    <w:rsid w:val="00993417"/>
    <w:rsid w:val="00993489"/>
    <w:rsid w:val="0099348A"/>
    <w:rsid w:val="00993511"/>
    <w:rsid w:val="00993528"/>
    <w:rsid w:val="0099352A"/>
    <w:rsid w:val="009935C0"/>
    <w:rsid w:val="00993626"/>
    <w:rsid w:val="00993667"/>
    <w:rsid w:val="00993672"/>
    <w:rsid w:val="0099369D"/>
    <w:rsid w:val="00993706"/>
    <w:rsid w:val="0099371E"/>
    <w:rsid w:val="00993728"/>
    <w:rsid w:val="0099374C"/>
    <w:rsid w:val="009937DF"/>
    <w:rsid w:val="00993861"/>
    <w:rsid w:val="0099387C"/>
    <w:rsid w:val="009938AF"/>
    <w:rsid w:val="00993904"/>
    <w:rsid w:val="0099390C"/>
    <w:rsid w:val="0099392A"/>
    <w:rsid w:val="00993943"/>
    <w:rsid w:val="00993957"/>
    <w:rsid w:val="00993974"/>
    <w:rsid w:val="0099398D"/>
    <w:rsid w:val="009939B6"/>
    <w:rsid w:val="009939BE"/>
    <w:rsid w:val="009939DA"/>
    <w:rsid w:val="009939F4"/>
    <w:rsid w:val="00993A1F"/>
    <w:rsid w:val="00993AC2"/>
    <w:rsid w:val="00993B77"/>
    <w:rsid w:val="00993BB8"/>
    <w:rsid w:val="00993BC5"/>
    <w:rsid w:val="00993C59"/>
    <w:rsid w:val="00993D05"/>
    <w:rsid w:val="00993D07"/>
    <w:rsid w:val="00993D42"/>
    <w:rsid w:val="00993D7E"/>
    <w:rsid w:val="00993E3C"/>
    <w:rsid w:val="00993E5A"/>
    <w:rsid w:val="00994009"/>
    <w:rsid w:val="0099400D"/>
    <w:rsid w:val="0099402C"/>
    <w:rsid w:val="00994058"/>
    <w:rsid w:val="0099407D"/>
    <w:rsid w:val="009940BC"/>
    <w:rsid w:val="009940DB"/>
    <w:rsid w:val="009940EC"/>
    <w:rsid w:val="0099412D"/>
    <w:rsid w:val="00994195"/>
    <w:rsid w:val="0099426C"/>
    <w:rsid w:val="009942C9"/>
    <w:rsid w:val="009942F9"/>
    <w:rsid w:val="00994325"/>
    <w:rsid w:val="00994331"/>
    <w:rsid w:val="009943BD"/>
    <w:rsid w:val="009943C6"/>
    <w:rsid w:val="0099448D"/>
    <w:rsid w:val="009944EA"/>
    <w:rsid w:val="009944EB"/>
    <w:rsid w:val="00994539"/>
    <w:rsid w:val="00994562"/>
    <w:rsid w:val="00994567"/>
    <w:rsid w:val="009945EB"/>
    <w:rsid w:val="0099465C"/>
    <w:rsid w:val="00994671"/>
    <w:rsid w:val="00994694"/>
    <w:rsid w:val="009946B2"/>
    <w:rsid w:val="00994707"/>
    <w:rsid w:val="00994757"/>
    <w:rsid w:val="009947CA"/>
    <w:rsid w:val="0099483F"/>
    <w:rsid w:val="009948C6"/>
    <w:rsid w:val="009948EA"/>
    <w:rsid w:val="0099494B"/>
    <w:rsid w:val="00994970"/>
    <w:rsid w:val="00994A09"/>
    <w:rsid w:val="00994A50"/>
    <w:rsid w:val="00994A55"/>
    <w:rsid w:val="00994A7A"/>
    <w:rsid w:val="00994B46"/>
    <w:rsid w:val="00994B8C"/>
    <w:rsid w:val="00994BBF"/>
    <w:rsid w:val="00994BEB"/>
    <w:rsid w:val="00994C12"/>
    <w:rsid w:val="00994C2E"/>
    <w:rsid w:val="00994C3D"/>
    <w:rsid w:val="00994C67"/>
    <w:rsid w:val="00994CB0"/>
    <w:rsid w:val="00994CF8"/>
    <w:rsid w:val="00994D4E"/>
    <w:rsid w:val="00994D96"/>
    <w:rsid w:val="00994DB6"/>
    <w:rsid w:val="00994E15"/>
    <w:rsid w:val="00994E96"/>
    <w:rsid w:val="00994F47"/>
    <w:rsid w:val="00994FA9"/>
    <w:rsid w:val="00994FBA"/>
    <w:rsid w:val="00994FF3"/>
    <w:rsid w:val="00994FFF"/>
    <w:rsid w:val="00995040"/>
    <w:rsid w:val="009950D6"/>
    <w:rsid w:val="0099514D"/>
    <w:rsid w:val="00995171"/>
    <w:rsid w:val="009951C8"/>
    <w:rsid w:val="0099523D"/>
    <w:rsid w:val="0099526F"/>
    <w:rsid w:val="009952AD"/>
    <w:rsid w:val="009953AA"/>
    <w:rsid w:val="0099543E"/>
    <w:rsid w:val="00995480"/>
    <w:rsid w:val="00995493"/>
    <w:rsid w:val="009955A9"/>
    <w:rsid w:val="009955B0"/>
    <w:rsid w:val="009955B7"/>
    <w:rsid w:val="0099562F"/>
    <w:rsid w:val="00995658"/>
    <w:rsid w:val="00995669"/>
    <w:rsid w:val="00995683"/>
    <w:rsid w:val="009956E4"/>
    <w:rsid w:val="009956F5"/>
    <w:rsid w:val="0099570B"/>
    <w:rsid w:val="00995743"/>
    <w:rsid w:val="009957C5"/>
    <w:rsid w:val="009957E5"/>
    <w:rsid w:val="00995855"/>
    <w:rsid w:val="00995874"/>
    <w:rsid w:val="00995906"/>
    <w:rsid w:val="009959C7"/>
    <w:rsid w:val="00995A5D"/>
    <w:rsid w:val="00995A5F"/>
    <w:rsid w:val="00995AC1"/>
    <w:rsid w:val="00995B22"/>
    <w:rsid w:val="00995B66"/>
    <w:rsid w:val="00995B6C"/>
    <w:rsid w:val="00995B92"/>
    <w:rsid w:val="00995B99"/>
    <w:rsid w:val="00995C2E"/>
    <w:rsid w:val="00995C45"/>
    <w:rsid w:val="00995C4A"/>
    <w:rsid w:val="00995CA2"/>
    <w:rsid w:val="00995D0C"/>
    <w:rsid w:val="00995D2D"/>
    <w:rsid w:val="00995DAE"/>
    <w:rsid w:val="00995E92"/>
    <w:rsid w:val="00995F06"/>
    <w:rsid w:val="00995F95"/>
    <w:rsid w:val="0099607B"/>
    <w:rsid w:val="009960A9"/>
    <w:rsid w:val="009960B8"/>
    <w:rsid w:val="009960E6"/>
    <w:rsid w:val="009960F0"/>
    <w:rsid w:val="0099612F"/>
    <w:rsid w:val="0099615D"/>
    <w:rsid w:val="009961C2"/>
    <w:rsid w:val="00996219"/>
    <w:rsid w:val="0099625E"/>
    <w:rsid w:val="009962D4"/>
    <w:rsid w:val="009962FC"/>
    <w:rsid w:val="009962FF"/>
    <w:rsid w:val="0099636C"/>
    <w:rsid w:val="009963D0"/>
    <w:rsid w:val="00996436"/>
    <w:rsid w:val="0099648A"/>
    <w:rsid w:val="009964A5"/>
    <w:rsid w:val="009964D9"/>
    <w:rsid w:val="0099655E"/>
    <w:rsid w:val="00996570"/>
    <w:rsid w:val="009965A6"/>
    <w:rsid w:val="009965AE"/>
    <w:rsid w:val="009965C7"/>
    <w:rsid w:val="009965CB"/>
    <w:rsid w:val="009965D0"/>
    <w:rsid w:val="00996619"/>
    <w:rsid w:val="0099662A"/>
    <w:rsid w:val="00996655"/>
    <w:rsid w:val="00996666"/>
    <w:rsid w:val="009966E0"/>
    <w:rsid w:val="00996718"/>
    <w:rsid w:val="00996719"/>
    <w:rsid w:val="00996820"/>
    <w:rsid w:val="00996831"/>
    <w:rsid w:val="00996838"/>
    <w:rsid w:val="00996847"/>
    <w:rsid w:val="00996849"/>
    <w:rsid w:val="0099689B"/>
    <w:rsid w:val="00996918"/>
    <w:rsid w:val="00996999"/>
    <w:rsid w:val="009969B7"/>
    <w:rsid w:val="009969BF"/>
    <w:rsid w:val="00996AEA"/>
    <w:rsid w:val="00996BE3"/>
    <w:rsid w:val="00996C25"/>
    <w:rsid w:val="00996C4F"/>
    <w:rsid w:val="00996D0D"/>
    <w:rsid w:val="00996F11"/>
    <w:rsid w:val="00996FAE"/>
    <w:rsid w:val="00997095"/>
    <w:rsid w:val="009970F0"/>
    <w:rsid w:val="009970F9"/>
    <w:rsid w:val="0099719D"/>
    <w:rsid w:val="009971A2"/>
    <w:rsid w:val="00997223"/>
    <w:rsid w:val="00997257"/>
    <w:rsid w:val="009972BD"/>
    <w:rsid w:val="009972F2"/>
    <w:rsid w:val="00997326"/>
    <w:rsid w:val="00997333"/>
    <w:rsid w:val="00997337"/>
    <w:rsid w:val="00997345"/>
    <w:rsid w:val="0099739A"/>
    <w:rsid w:val="009973C6"/>
    <w:rsid w:val="009973CA"/>
    <w:rsid w:val="00997503"/>
    <w:rsid w:val="00997508"/>
    <w:rsid w:val="0099759E"/>
    <w:rsid w:val="009975A9"/>
    <w:rsid w:val="009975EB"/>
    <w:rsid w:val="009976E6"/>
    <w:rsid w:val="00997717"/>
    <w:rsid w:val="0099772D"/>
    <w:rsid w:val="0099773D"/>
    <w:rsid w:val="00997757"/>
    <w:rsid w:val="00997763"/>
    <w:rsid w:val="00997783"/>
    <w:rsid w:val="0099779C"/>
    <w:rsid w:val="009977A9"/>
    <w:rsid w:val="009977D0"/>
    <w:rsid w:val="00997838"/>
    <w:rsid w:val="00997876"/>
    <w:rsid w:val="009978A1"/>
    <w:rsid w:val="009978C7"/>
    <w:rsid w:val="00997921"/>
    <w:rsid w:val="00997962"/>
    <w:rsid w:val="00997968"/>
    <w:rsid w:val="0099796B"/>
    <w:rsid w:val="009979AC"/>
    <w:rsid w:val="009979E1"/>
    <w:rsid w:val="009979E4"/>
    <w:rsid w:val="00997AE1"/>
    <w:rsid w:val="00997AF7"/>
    <w:rsid w:val="00997AF9"/>
    <w:rsid w:val="00997B82"/>
    <w:rsid w:val="00997B9E"/>
    <w:rsid w:val="00997BAC"/>
    <w:rsid w:val="00997BC0"/>
    <w:rsid w:val="00997CAD"/>
    <w:rsid w:val="00997D5F"/>
    <w:rsid w:val="00997DBF"/>
    <w:rsid w:val="00997DD3"/>
    <w:rsid w:val="00997E0A"/>
    <w:rsid w:val="00997E56"/>
    <w:rsid w:val="00997E69"/>
    <w:rsid w:val="00997ED5"/>
    <w:rsid w:val="00997ED7"/>
    <w:rsid w:val="00997EE1"/>
    <w:rsid w:val="00997F38"/>
    <w:rsid w:val="00997F8C"/>
    <w:rsid w:val="00997FAA"/>
    <w:rsid w:val="00997FD1"/>
    <w:rsid w:val="009A0046"/>
    <w:rsid w:val="009A004B"/>
    <w:rsid w:val="009A0060"/>
    <w:rsid w:val="009A0068"/>
    <w:rsid w:val="009A00DA"/>
    <w:rsid w:val="009A0111"/>
    <w:rsid w:val="009A01D4"/>
    <w:rsid w:val="009A01F2"/>
    <w:rsid w:val="009A02A1"/>
    <w:rsid w:val="009A0313"/>
    <w:rsid w:val="009A0330"/>
    <w:rsid w:val="009A036F"/>
    <w:rsid w:val="009A04AC"/>
    <w:rsid w:val="009A04C0"/>
    <w:rsid w:val="009A0551"/>
    <w:rsid w:val="009A059F"/>
    <w:rsid w:val="009A05EA"/>
    <w:rsid w:val="009A0618"/>
    <w:rsid w:val="009A0642"/>
    <w:rsid w:val="009A06A3"/>
    <w:rsid w:val="009A0734"/>
    <w:rsid w:val="009A077B"/>
    <w:rsid w:val="009A079A"/>
    <w:rsid w:val="009A07B6"/>
    <w:rsid w:val="009A07D0"/>
    <w:rsid w:val="009A087B"/>
    <w:rsid w:val="009A091C"/>
    <w:rsid w:val="009A0955"/>
    <w:rsid w:val="009A096F"/>
    <w:rsid w:val="009A0A24"/>
    <w:rsid w:val="009A0A9A"/>
    <w:rsid w:val="009A0AAB"/>
    <w:rsid w:val="009A0AB7"/>
    <w:rsid w:val="009A0ACB"/>
    <w:rsid w:val="009A0B01"/>
    <w:rsid w:val="009A0B37"/>
    <w:rsid w:val="009A0B4A"/>
    <w:rsid w:val="009A0B71"/>
    <w:rsid w:val="009A0BFF"/>
    <w:rsid w:val="009A0C8C"/>
    <w:rsid w:val="009A0CFB"/>
    <w:rsid w:val="009A0D08"/>
    <w:rsid w:val="009A0D52"/>
    <w:rsid w:val="009A0D92"/>
    <w:rsid w:val="009A0E42"/>
    <w:rsid w:val="009A0E6E"/>
    <w:rsid w:val="009A0E79"/>
    <w:rsid w:val="009A0EDA"/>
    <w:rsid w:val="009A101B"/>
    <w:rsid w:val="009A10AC"/>
    <w:rsid w:val="009A10C7"/>
    <w:rsid w:val="009A117C"/>
    <w:rsid w:val="009A119C"/>
    <w:rsid w:val="009A11CF"/>
    <w:rsid w:val="009A1248"/>
    <w:rsid w:val="009A126E"/>
    <w:rsid w:val="009A1289"/>
    <w:rsid w:val="009A12E8"/>
    <w:rsid w:val="009A1370"/>
    <w:rsid w:val="009A1461"/>
    <w:rsid w:val="009A1485"/>
    <w:rsid w:val="009A14F1"/>
    <w:rsid w:val="009A15D1"/>
    <w:rsid w:val="009A15E5"/>
    <w:rsid w:val="009A15EE"/>
    <w:rsid w:val="009A1608"/>
    <w:rsid w:val="009A1685"/>
    <w:rsid w:val="009A16CE"/>
    <w:rsid w:val="009A16D5"/>
    <w:rsid w:val="009A1748"/>
    <w:rsid w:val="009A17AD"/>
    <w:rsid w:val="009A17FF"/>
    <w:rsid w:val="009A1921"/>
    <w:rsid w:val="009A19B8"/>
    <w:rsid w:val="009A1A08"/>
    <w:rsid w:val="009A1A23"/>
    <w:rsid w:val="009A1A25"/>
    <w:rsid w:val="009A1A4C"/>
    <w:rsid w:val="009A1AA8"/>
    <w:rsid w:val="009A1AF3"/>
    <w:rsid w:val="009A1B41"/>
    <w:rsid w:val="009A1B67"/>
    <w:rsid w:val="009A1BE0"/>
    <w:rsid w:val="009A1C9E"/>
    <w:rsid w:val="009A1D0B"/>
    <w:rsid w:val="009A1E75"/>
    <w:rsid w:val="009A1E84"/>
    <w:rsid w:val="009A1EEC"/>
    <w:rsid w:val="009A2042"/>
    <w:rsid w:val="009A206C"/>
    <w:rsid w:val="009A2109"/>
    <w:rsid w:val="009A2111"/>
    <w:rsid w:val="009A2154"/>
    <w:rsid w:val="009A21FD"/>
    <w:rsid w:val="009A2249"/>
    <w:rsid w:val="009A2256"/>
    <w:rsid w:val="009A22DA"/>
    <w:rsid w:val="009A22F1"/>
    <w:rsid w:val="009A2385"/>
    <w:rsid w:val="009A2400"/>
    <w:rsid w:val="009A2429"/>
    <w:rsid w:val="009A24F7"/>
    <w:rsid w:val="009A2564"/>
    <w:rsid w:val="009A25BE"/>
    <w:rsid w:val="009A260C"/>
    <w:rsid w:val="009A266B"/>
    <w:rsid w:val="009A26D3"/>
    <w:rsid w:val="009A26ED"/>
    <w:rsid w:val="009A2729"/>
    <w:rsid w:val="009A2735"/>
    <w:rsid w:val="009A2797"/>
    <w:rsid w:val="009A27F2"/>
    <w:rsid w:val="009A2849"/>
    <w:rsid w:val="009A286A"/>
    <w:rsid w:val="009A288E"/>
    <w:rsid w:val="009A2899"/>
    <w:rsid w:val="009A28A3"/>
    <w:rsid w:val="009A28BE"/>
    <w:rsid w:val="009A28F0"/>
    <w:rsid w:val="009A292F"/>
    <w:rsid w:val="009A2940"/>
    <w:rsid w:val="009A2941"/>
    <w:rsid w:val="009A296C"/>
    <w:rsid w:val="009A299F"/>
    <w:rsid w:val="009A2A89"/>
    <w:rsid w:val="009A2A92"/>
    <w:rsid w:val="009A2B4D"/>
    <w:rsid w:val="009A2B87"/>
    <w:rsid w:val="009A2BDD"/>
    <w:rsid w:val="009A2C9A"/>
    <w:rsid w:val="009A2D35"/>
    <w:rsid w:val="009A2DC4"/>
    <w:rsid w:val="009A2DF6"/>
    <w:rsid w:val="009A2EBF"/>
    <w:rsid w:val="009A2F6B"/>
    <w:rsid w:val="009A2F93"/>
    <w:rsid w:val="009A2F99"/>
    <w:rsid w:val="009A2FE2"/>
    <w:rsid w:val="009A3001"/>
    <w:rsid w:val="009A3092"/>
    <w:rsid w:val="009A309F"/>
    <w:rsid w:val="009A30DE"/>
    <w:rsid w:val="009A3106"/>
    <w:rsid w:val="009A3173"/>
    <w:rsid w:val="009A31CE"/>
    <w:rsid w:val="009A3225"/>
    <w:rsid w:val="009A32C7"/>
    <w:rsid w:val="009A32FB"/>
    <w:rsid w:val="009A3394"/>
    <w:rsid w:val="009A33CC"/>
    <w:rsid w:val="009A33EF"/>
    <w:rsid w:val="009A3481"/>
    <w:rsid w:val="009A3572"/>
    <w:rsid w:val="009A35B9"/>
    <w:rsid w:val="009A35C2"/>
    <w:rsid w:val="009A35C8"/>
    <w:rsid w:val="009A3629"/>
    <w:rsid w:val="009A3689"/>
    <w:rsid w:val="009A371F"/>
    <w:rsid w:val="009A376F"/>
    <w:rsid w:val="009A3798"/>
    <w:rsid w:val="009A379B"/>
    <w:rsid w:val="009A37D0"/>
    <w:rsid w:val="009A3823"/>
    <w:rsid w:val="009A38B4"/>
    <w:rsid w:val="009A38BA"/>
    <w:rsid w:val="009A38ED"/>
    <w:rsid w:val="009A3900"/>
    <w:rsid w:val="009A3965"/>
    <w:rsid w:val="009A3A09"/>
    <w:rsid w:val="009A3A1D"/>
    <w:rsid w:val="009A3A1F"/>
    <w:rsid w:val="009A3AC7"/>
    <w:rsid w:val="009A3ACB"/>
    <w:rsid w:val="009A3B12"/>
    <w:rsid w:val="009A3B27"/>
    <w:rsid w:val="009A3BB1"/>
    <w:rsid w:val="009A3BEB"/>
    <w:rsid w:val="009A3C8F"/>
    <w:rsid w:val="009A3CA9"/>
    <w:rsid w:val="009A3CC6"/>
    <w:rsid w:val="009A3D04"/>
    <w:rsid w:val="009A3D13"/>
    <w:rsid w:val="009A3DED"/>
    <w:rsid w:val="009A3E7D"/>
    <w:rsid w:val="009A3EAD"/>
    <w:rsid w:val="009A3F2A"/>
    <w:rsid w:val="009A3F5C"/>
    <w:rsid w:val="009A3F5D"/>
    <w:rsid w:val="009A3F70"/>
    <w:rsid w:val="009A3FB6"/>
    <w:rsid w:val="009A4076"/>
    <w:rsid w:val="009A40A1"/>
    <w:rsid w:val="009A4106"/>
    <w:rsid w:val="009A4135"/>
    <w:rsid w:val="009A415B"/>
    <w:rsid w:val="009A41A4"/>
    <w:rsid w:val="009A429B"/>
    <w:rsid w:val="009A42BA"/>
    <w:rsid w:val="009A42EF"/>
    <w:rsid w:val="009A441F"/>
    <w:rsid w:val="009A4446"/>
    <w:rsid w:val="009A44A2"/>
    <w:rsid w:val="009A44BF"/>
    <w:rsid w:val="009A451D"/>
    <w:rsid w:val="009A4524"/>
    <w:rsid w:val="009A452F"/>
    <w:rsid w:val="009A4533"/>
    <w:rsid w:val="009A4556"/>
    <w:rsid w:val="009A464B"/>
    <w:rsid w:val="009A46A4"/>
    <w:rsid w:val="009A46D1"/>
    <w:rsid w:val="009A4790"/>
    <w:rsid w:val="009A484E"/>
    <w:rsid w:val="009A48AA"/>
    <w:rsid w:val="009A48C3"/>
    <w:rsid w:val="009A48C4"/>
    <w:rsid w:val="009A48D4"/>
    <w:rsid w:val="009A48EA"/>
    <w:rsid w:val="009A4971"/>
    <w:rsid w:val="009A49C6"/>
    <w:rsid w:val="009A49F0"/>
    <w:rsid w:val="009A4A0C"/>
    <w:rsid w:val="009A4A2C"/>
    <w:rsid w:val="009A4B01"/>
    <w:rsid w:val="009A4B8D"/>
    <w:rsid w:val="009A4B97"/>
    <w:rsid w:val="009A4BBA"/>
    <w:rsid w:val="009A4BDC"/>
    <w:rsid w:val="009A4D5C"/>
    <w:rsid w:val="009A4DC2"/>
    <w:rsid w:val="009A4DE5"/>
    <w:rsid w:val="009A4E64"/>
    <w:rsid w:val="009A4EE8"/>
    <w:rsid w:val="009A4F20"/>
    <w:rsid w:val="009A4FBB"/>
    <w:rsid w:val="009A4FE2"/>
    <w:rsid w:val="009A4FF6"/>
    <w:rsid w:val="009A5009"/>
    <w:rsid w:val="009A50C4"/>
    <w:rsid w:val="009A50D6"/>
    <w:rsid w:val="009A5125"/>
    <w:rsid w:val="009A519F"/>
    <w:rsid w:val="009A51C8"/>
    <w:rsid w:val="009A532F"/>
    <w:rsid w:val="009A5335"/>
    <w:rsid w:val="009A53C3"/>
    <w:rsid w:val="009A5449"/>
    <w:rsid w:val="009A54DE"/>
    <w:rsid w:val="009A54FE"/>
    <w:rsid w:val="009A5528"/>
    <w:rsid w:val="009A5544"/>
    <w:rsid w:val="009A5588"/>
    <w:rsid w:val="009A55C5"/>
    <w:rsid w:val="009A560C"/>
    <w:rsid w:val="009A5670"/>
    <w:rsid w:val="009A5695"/>
    <w:rsid w:val="009A569A"/>
    <w:rsid w:val="009A56B1"/>
    <w:rsid w:val="009A56C8"/>
    <w:rsid w:val="009A56CE"/>
    <w:rsid w:val="009A56EE"/>
    <w:rsid w:val="009A5707"/>
    <w:rsid w:val="009A5776"/>
    <w:rsid w:val="009A57D5"/>
    <w:rsid w:val="009A5838"/>
    <w:rsid w:val="009A589E"/>
    <w:rsid w:val="009A58E0"/>
    <w:rsid w:val="009A591E"/>
    <w:rsid w:val="009A591F"/>
    <w:rsid w:val="009A593A"/>
    <w:rsid w:val="009A5943"/>
    <w:rsid w:val="009A59B1"/>
    <w:rsid w:val="009A59B5"/>
    <w:rsid w:val="009A5ADA"/>
    <w:rsid w:val="009A5ADF"/>
    <w:rsid w:val="009A5B4E"/>
    <w:rsid w:val="009A5B63"/>
    <w:rsid w:val="009A5B67"/>
    <w:rsid w:val="009A5B8B"/>
    <w:rsid w:val="009A5BF0"/>
    <w:rsid w:val="009A5D79"/>
    <w:rsid w:val="009A5DF5"/>
    <w:rsid w:val="009A5E04"/>
    <w:rsid w:val="009A5ECC"/>
    <w:rsid w:val="009A5EF1"/>
    <w:rsid w:val="009A5EF9"/>
    <w:rsid w:val="009A5F53"/>
    <w:rsid w:val="009A5F5D"/>
    <w:rsid w:val="009A5FB5"/>
    <w:rsid w:val="009A5FD2"/>
    <w:rsid w:val="009A5FE6"/>
    <w:rsid w:val="009A612C"/>
    <w:rsid w:val="009A616D"/>
    <w:rsid w:val="009A6174"/>
    <w:rsid w:val="009A6176"/>
    <w:rsid w:val="009A6184"/>
    <w:rsid w:val="009A6197"/>
    <w:rsid w:val="009A6296"/>
    <w:rsid w:val="009A62C8"/>
    <w:rsid w:val="009A6377"/>
    <w:rsid w:val="009A63B6"/>
    <w:rsid w:val="009A640A"/>
    <w:rsid w:val="009A640E"/>
    <w:rsid w:val="009A6428"/>
    <w:rsid w:val="009A6437"/>
    <w:rsid w:val="009A646C"/>
    <w:rsid w:val="009A64AD"/>
    <w:rsid w:val="009A6510"/>
    <w:rsid w:val="009A651E"/>
    <w:rsid w:val="009A6566"/>
    <w:rsid w:val="009A656D"/>
    <w:rsid w:val="009A6603"/>
    <w:rsid w:val="009A6640"/>
    <w:rsid w:val="009A665F"/>
    <w:rsid w:val="009A67A9"/>
    <w:rsid w:val="009A67E7"/>
    <w:rsid w:val="009A6851"/>
    <w:rsid w:val="009A685D"/>
    <w:rsid w:val="009A6884"/>
    <w:rsid w:val="009A68E7"/>
    <w:rsid w:val="009A68EE"/>
    <w:rsid w:val="009A6929"/>
    <w:rsid w:val="009A6987"/>
    <w:rsid w:val="009A69CF"/>
    <w:rsid w:val="009A6A99"/>
    <w:rsid w:val="009A6AA6"/>
    <w:rsid w:val="009A6C08"/>
    <w:rsid w:val="009A6C55"/>
    <w:rsid w:val="009A6C75"/>
    <w:rsid w:val="009A6D45"/>
    <w:rsid w:val="009A6DA2"/>
    <w:rsid w:val="009A6E84"/>
    <w:rsid w:val="009A6EF8"/>
    <w:rsid w:val="009A6F3A"/>
    <w:rsid w:val="009A6F48"/>
    <w:rsid w:val="009A7054"/>
    <w:rsid w:val="009A7093"/>
    <w:rsid w:val="009A70A2"/>
    <w:rsid w:val="009A70DA"/>
    <w:rsid w:val="009A70E3"/>
    <w:rsid w:val="009A70FC"/>
    <w:rsid w:val="009A7130"/>
    <w:rsid w:val="009A715D"/>
    <w:rsid w:val="009A7196"/>
    <w:rsid w:val="009A71D2"/>
    <w:rsid w:val="009A71FE"/>
    <w:rsid w:val="009A7237"/>
    <w:rsid w:val="009A7272"/>
    <w:rsid w:val="009A72A2"/>
    <w:rsid w:val="009A73AD"/>
    <w:rsid w:val="009A744C"/>
    <w:rsid w:val="009A750F"/>
    <w:rsid w:val="009A7517"/>
    <w:rsid w:val="009A7531"/>
    <w:rsid w:val="009A7572"/>
    <w:rsid w:val="009A758E"/>
    <w:rsid w:val="009A75E9"/>
    <w:rsid w:val="009A7622"/>
    <w:rsid w:val="009A767F"/>
    <w:rsid w:val="009A76B9"/>
    <w:rsid w:val="009A76D2"/>
    <w:rsid w:val="009A76F9"/>
    <w:rsid w:val="009A7712"/>
    <w:rsid w:val="009A7724"/>
    <w:rsid w:val="009A7762"/>
    <w:rsid w:val="009A77DF"/>
    <w:rsid w:val="009A78EC"/>
    <w:rsid w:val="009A7990"/>
    <w:rsid w:val="009A79A7"/>
    <w:rsid w:val="009A7A37"/>
    <w:rsid w:val="009A7AD0"/>
    <w:rsid w:val="009A7B0F"/>
    <w:rsid w:val="009A7B67"/>
    <w:rsid w:val="009A7BA9"/>
    <w:rsid w:val="009A7BBD"/>
    <w:rsid w:val="009A7BE6"/>
    <w:rsid w:val="009A7C09"/>
    <w:rsid w:val="009A7CCF"/>
    <w:rsid w:val="009A7CE8"/>
    <w:rsid w:val="009A7D12"/>
    <w:rsid w:val="009A7D17"/>
    <w:rsid w:val="009A7EFF"/>
    <w:rsid w:val="009A7F22"/>
    <w:rsid w:val="009A7F3C"/>
    <w:rsid w:val="009A7F6F"/>
    <w:rsid w:val="009B0074"/>
    <w:rsid w:val="009B00FC"/>
    <w:rsid w:val="009B010E"/>
    <w:rsid w:val="009B0146"/>
    <w:rsid w:val="009B0180"/>
    <w:rsid w:val="009B0250"/>
    <w:rsid w:val="009B02B4"/>
    <w:rsid w:val="009B031E"/>
    <w:rsid w:val="009B03A3"/>
    <w:rsid w:val="009B03F2"/>
    <w:rsid w:val="009B0444"/>
    <w:rsid w:val="009B046A"/>
    <w:rsid w:val="009B047E"/>
    <w:rsid w:val="009B04B8"/>
    <w:rsid w:val="009B04DF"/>
    <w:rsid w:val="009B052E"/>
    <w:rsid w:val="009B053B"/>
    <w:rsid w:val="009B058F"/>
    <w:rsid w:val="009B0640"/>
    <w:rsid w:val="009B06A9"/>
    <w:rsid w:val="009B072A"/>
    <w:rsid w:val="009B0742"/>
    <w:rsid w:val="009B0745"/>
    <w:rsid w:val="009B0754"/>
    <w:rsid w:val="009B0791"/>
    <w:rsid w:val="009B079B"/>
    <w:rsid w:val="009B07AD"/>
    <w:rsid w:val="009B07C7"/>
    <w:rsid w:val="009B07CC"/>
    <w:rsid w:val="009B07D5"/>
    <w:rsid w:val="009B0800"/>
    <w:rsid w:val="009B0809"/>
    <w:rsid w:val="009B0843"/>
    <w:rsid w:val="009B087E"/>
    <w:rsid w:val="009B0898"/>
    <w:rsid w:val="009B09BC"/>
    <w:rsid w:val="009B0A8C"/>
    <w:rsid w:val="009B0ABE"/>
    <w:rsid w:val="009B0AD4"/>
    <w:rsid w:val="009B0B4D"/>
    <w:rsid w:val="009B0B67"/>
    <w:rsid w:val="009B0C92"/>
    <w:rsid w:val="009B0CE5"/>
    <w:rsid w:val="009B0D46"/>
    <w:rsid w:val="009B0D71"/>
    <w:rsid w:val="009B0D77"/>
    <w:rsid w:val="009B0D84"/>
    <w:rsid w:val="009B0DB8"/>
    <w:rsid w:val="009B0DCB"/>
    <w:rsid w:val="009B0DDD"/>
    <w:rsid w:val="009B0E0B"/>
    <w:rsid w:val="009B0EBC"/>
    <w:rsid w:val="009B0F01"/>
    <w:rsid w:val="009B100B"/>
    <w:rsid w:val="009B1012"/>
    <w:rsid w:val="009B101F"/>
    <w:rsid w:val="009B1062"/>
    <w:rsid w:val="009B10C9"/>
    <w:rsid w:val="009B10EF"/>
    <w:rsid w:val="009B10FE"/>
    <w:rsid w:val="009B11AD"/>
    <w:rsid w:val="009B11BD"/>
    <w:rsid w:val="009B120D"/>
    <w:rsid w:val="009B1217"/>
    <w:rsid w:val="009B12D8"/>
    <w:rsid w:val="009B12DA"/>
    <w:rsid w:val="009B12E1"/>
    <w:rsid w:val="009B12E5"/>
    <w:rsid w:val="009B1350"/>
    <w:rsid w:val="009B1362"/>
    <w:rsid w:val="009B1373"/>
    <w:rsid w:val="009B1380"/>
    <w:rsid w:val="009B13B5"/>
    <w:rsid w:val="009B1444"/>
    <w:rsid w:val="009B1458"/>
    <w:rsid w:val="009B14F5"/>
    <w:rsid w:val="009B150B"/>
    <w:rsid w:val="009B1514"/>
    <w:rsid w:val="009B15D6"/>
    <w:rsid w:val="009B160A"/>
    <w:rsid w:val="009B1629"/>
    <w:rsid w:val="009B1645"/>
    <w:rsid w:val="009B1686"/>
    <w:rsid w:val="009B16E4"/>
    <w:rsid w:val="009B1738"/>
    <w:rsid w:val="009B17BF"/>
    <w:rsid w:val="009B17E2"/>
    <w:rsid w:val="009B18B7"/>
    <w:rsid w:val="009B18E7"/>
    <w:rsid w:val="009B19D2"/>
    <w:rsid w:val="009B1A32"/>
    <w:rsid w:val="009B1A5E"/>
    <w:rsid w:val="009B1A95"/>
    <w:rsid w:val="009B1B03"/>
    <w:rsid w:val="009B1B0C"/>
    <w:rsid w:val="009B1B5E"/>
    <w:rsid w:val="009B1B73"/>
    <w:rsid w:val="009B1C44"/>
    <w:rsid w:val="009B1C5E"/>
    <w:rsid w:val="009B1CA2"/>
    <w:rsid w:val="009B1D56"/>
    <w:rsid w:val="009B1D68"/>
    <w:rsid w:val="009B1D6F"/>
    <w:rsid w:val="009B1D9D"/>
    <w:rsid w:val="009B1E45"/>
    <w:rsid w:val="009B1E57"/>
    <w:rsid w:val="009B1F04"/>
    <w:rsid w:val="009B1FC8"/>
    <w:rsid w:val="009B2018"/>
    <w:rsid w:val="009B208F"/>
    <w:rsid w:val="009B2116"/>
    <w:rsid w:val="009B2196"/>
    <w:rsid w:val="009B2229"/>
    <w:rsid w:val="009B224F"/>
    <w:rsid w:val="009B2296"/>
    <w:rsid w:val="009B2392"/>
    <w:rsid w:val="009B23C6"/>
    <w:rsid w:val="009B2405"/>
    <w:rsid w:val="009B24FD"/>
    <w:rsid w:val="009B2549"/>
    <w:rsid w:val="009B2576"/>
    <w:rsid w:val="009B2583"/>
    <w:rsid w:val="009B2605"/>
    <w:rsid w:val="009B2635"/>
    <w:rsid w:val="009B2670"/>
    <w:rsid w:val="009B26E8"/>
    <w:rsid w:val="009B26F4"/>
    <w:rsid w:val="009B2735"/>
    <w:rsid w:val="009B274F"/>
    <w:rsid w:val="009B2776"/>
    <w:rsid w:val="009B27F3"/>
    <w:rsid w:val="009B27FB"/>
    <w:rsid w:val="009B2839"/>
    <w:rsid w:val="009B28B0"/>
    <w:rsid w:val="009B28F0"/>
    <w:rsid w:val="009B2924"/>
    <w:rsid w:val="009B2927"/>
    <w:rsid w:val="009B292F"/>
    <w:rsid w:val="009B2976"/>
    <w:rsid w:val="009B298A"/>
    <w:rsid w:val="009B2A26"/>
    <w:rsid w:val="009B2A8C"/>
    <w:rsid w:val="009B2ADD"/>
    <w:rsid w:val="009B2AE2"/>
    <w:rsid w:val="009B2B26"/>
    <w:rsid w:val="009B2B3E"/>
    <w:rsid w:val="009B2B92"/>
    <w:rsid w:val="009B2B93"/>
    <w:rsid w:val="009B2BA5"/>
    <w:rsid w:val="009B2BA7"/>
    <w:rsid w:val="009B2BA8"/>
    <w:rsid w:val="009B2CD0"/>
    <w:rsid w:val="009B2CEA"/>
    <w:rsid w:val="009B2D7B"/>
    <w:rsid w:val="009B2D90"/>
    <w:rsid w:val="009B2F03"/>
    <w:rsid w:val="009B2FA0"/>
    <w:rsid w:val="009B2FAC"/>
    <w:rsid w:val="009B2FCE"/>
    <w:rsid w:val="009B3048"/>
    <w:rsid w:val="009B30C7"/>
    <w:rsid w:val="009B30FC"/>
    <w:rsid w:val="009B3180"/>
    <w:rsid w:val="009B31CD"/>
    <w:rsid w:val="009B3207"/>
    <w:rsid w:val="009B32B7"/>
    <w:rsid w:val="009B3308"/>
    <w:rsid w:val="009B3342"/>
    <w:rsid w:val="009B3353"/>
    <w:rsid w:val="009B337B"/>
    <w:rsid w:val="009B33E1"/>
    <w:rsid w:val="009B35A9"/>
    <w:rsid w:val="009B35B7"/>
    <w:rsid w:val="009B35FB"/>
    <w:rsid w:val="009B3614"/>
    <w:rsid w:val="009B3626"/>
    <w:rsid w:val="009B3666"/>
    <w:rsid w:val="009B367C"/>
    <w:rsid w:val="009B36AB"/>
    <w:rsid w:val="009B36D8"/>
    <w:rsid w:val="009B371E"/>
    <w:rsid w:val="009B375F"/>
    <w:rsid w:val="009B376A"/>
    <w:rsid w:val="009B381D"/>
    <w:rsid w:val="009B389B"/>
    <w:rsid w:val="009B38A9"/>
    <w:rsid w:val="009B38B5"/>
    <w:rsid w:val="009B3942"/>
    <w:rsid w:val="009B39E9"/>
    <w:rsid w:val="009B3A38"/>
    <w:rsid w:val="009B3A51"/>
    <w:rsid w:val="009B3A7C"/>
    <w:rsid w:val="009B3A7D"/>
    <w:rsid w:val="009B3AB0"/>
    <w:rsid w:val="009B3ADC"/>
    <w:rsid w:val="009B3ADF"/>
    <w:rsid w:val="009B3AE6"/>
    <w:rsid w:val="009B3AEA"/>
    <w:rsid w:val="009B3B45"/>
    <w:rsid w:val="009B3BAE"/>
    <w:rsid w:val="009B3C32"/>
    <w:rsid w:val="009B3C6C"/>
    <w:rsid w:val="009B3C98"/>
    <w:rsid w:val="009B3CBA"/>
    <w:rsid w:val="009B3CEC"/>
    <w:rsid w:val="009B3D08"/>
    <w:rsid w:val="009B3E04"/>
    <w:rsid w:val="009B3E37"/>
    <w:rsid w:val="009B3E91"/>
    <w:rsid w:val="009B3FE1"/>
    <w:rsid w:val="009B3FF3"/>
    <w:rsid w:val="009B4019"/>
    <w:rsid w:val="009B4071"/>
    <w:rsid w:val="009B40D2"/>
    <w:rsid w:val="009B40EB"/>
    <w:rsid w:val="009B410F"/>
    <w:rsid w:val="009B411F"/>
    <w:rsid w:val="009B4140"/>
    <w:rsid w:val="009B4162"/>
    <w:rsid w:val="009B41A0"/>
    <w:rsid w:val="009B41CD"/>
    <w:rsid w:val="009B41DE"/>
    <w:rsid w:val="009B4208"/>
    <w:rsid w:val="009B425D"/>
    <w:rsid w:val="009B4287"/>
    <w:rsid w:val="009B42DB"/>
    <w:rsid w:val="009B436A"/>
    <w:rsid w:val="009B4507"/>
    <w:rsid w:val="009B4586"/>
    <w:rsid w:val="009B45B4"/>
    <w:rsid w:val="009B45E1"/>
    <w:rsid w:val="009B4657"/>
    <w:rsid w:val="009B46AF"/>
    <w:rsid w:val="009B48BA"/>
    <w:rsid w:val="009B48FE"/>
    <w:rsid w:val="009B49AC"/>
    <w:rsid w:val="009B49AD"/>
    <w:rsid w:val="009B4A84"/>
    <w:rsid w:val="009B4AA0"/>
    <w:rsid w:val="009B4AAD"/>
    <w:rsid w:val="009B4B61"/>
    <w:rsid w:val="009B4BB6"/>
    <w:rsid w:val="009B4C0F"/>
    <w:rsid w:val="009B4C7C"/>
    <w:rsid w:val="009B4D5A"/>
    <w:rsid w:val="009B4D73"/>
    <w:rsid w:val="009B4D88"/>
    <w:rsid w:val="009B4EB0"/>
    <w:rsid w:val="009B4FAB"/>
    <w:rsid w:val="009B5039"/>
    <w:rsid w:val="009B5047"/>
    <w:rsid w:val="009B5063"/>
    <w:rsid w:val="009B511A"/>
    <w:rsid w:val="009B51E7"/>
    <w:rsid w:val="009B5220"/>
    <w:rsid w:val="009B5262"/>
    <w:rsid w:val="009B5297"/>
    <w:rsid w:val="009B52C4"/>
    <w:rsid w:val="009B5340"/>
    <w:rsid w:val="009B534B"/>
    <w:rsid w:val="009B5357"/>
    <w:rsid w:val="009B5385"/>
    <w:rsid w:val="009B53FA"/>
    <w:rsid w:val="009B5433"/>
    <w:rsid w:val="009B547A"/>
    <w:rsid w:val="009B5509"/>
    <w:rsid w:val="009B553F"/>
    <w:rsid w:val="009B554B"/>
    <w:rsid w:val="009B5624"/>
    <w:rsid w:val="009B562E"/>
    <w:rsid w:val="009B565F"/>
    <w:rsid w:val="009B5662"/>
    <w:rsid w:val="009B56AF"/>
    <w:rsid w:val="009B56B8"/>
    <w:rsid w:val="009B5753"/>
    <w:rsid w:val="009B57BA"/>
    <w:rsid w:val="009B57C2"/>
    <w:rsid w:val="009B5825"/>
    <w:rsid w:val="009B5869"/>
    <w:rsid w:val="009B58B9"/>
    <w:rsid w:val="009B5956"/>
    <w:rsid w:val="009B59E7"/>
    <w:rsid w:val="009B59FD"/>
    <w:rsid w:val="009B5A39"/>
    <w:rsid w:val="009B5A7A"/>
    <w:rsid w:val="009B5AE2"/>
    <w:rsid w:val="009B5B8A"/>
    <w:rsid w:val="009B5B8E"/>
    <w:rsid w:val="009B5BA4"/>
    <w:rsid w:val="009B5C20"/>
    <w:rsid w:val="009B5C78"/>
    <w:rsid w:val="009B5C79"/>
    <w:rsid w:val="009B5CC8"/>
    <w:rsid w:val="009B5D5E"/>
    <w:rsid w:val="009B5D5F"/>
    <w:rsid w:val="009B5D72"/>
    <w:rsid w:val="009B5E43"/>
    <w:rsid w:val="009B5ED7"/>
    <w:rsid w:val="009B5EFF"/>
    <w:rsid w:val="009B5F28"/>
    <w:rsid w:val="009B5F9D"/>
    <w:rsid w:val="009B5F9E"/>
    <w:rsid w:val="009B5F9F"/>
    <w:rsid w:val="009B5FAA"/>
    <w:rsid w:val="009B5FB3"/>
    <w:rsid w:val="009B5FF7"/>
    <w:rsid w:val="009B609A"/>
    <w:rsid w:val="009B609C"/>
    <w:rsid w:val="009B60D7"/>
    <w:rsid w:val="009B615E"/>
    <w:rsid w:val="009B61C1"/>
    <w:rsid w:val="009B6205"/>
    <w:rsid w:val="009B6209"/>
    <w:rsid w:val="009B622B"/>
    <w:rsid w:val="009B623C"/>
    <w:rsid w:val="009B62C0"/>
    <w:rsid w:val="009B637A"/>
    <w:rsid w:val="009B63DB"/>
    <w:rsid w:val="009B6447"/>
    <w:rsid w:val="009B6453"/>
    <w:rsid w:val="009B64FB"/>
    <w:rsid w:val="009B6509"/>
    <w:rsid w:val="009B6598"/>
    <w:rsid w:val="009B65A8"/>
    <w:rsid w:val="009B6666"/>
    <w:rsid w:val="009B666A"/>
    <w:rsid w:val="009B67EB"/>
    <w:rsid w:val="009B6841"/>
    <w:rsid w:val="009B686A"/>
    <w:rsid w:val="009B6899"/>
    <w:rsid w:val="009B68E4"/>
    <w:rsid w:val="009B68EA"/>
    <w:rsid w:val="009B68F6"/>
    <w:rsid w:val="009B695F"/>
    <w:rsid w:val="009B6A30"/>
    <w:rsid w:val="009B6A48"/>
    <w:rsid w:val="009B6BD4"/>
    <w:rsid w:val="009B6DF7"/>
    <w:rsid w:val="009B6E2F"/>
    <w:rsid w:val="009B6E4F"/>
    <w:rsid w:val="009B6E58"/>
    <w:rsid w:val="009B6FC8"/>
    <w:rsid w:val="009B7002"/>
    <w:rsid w:val="009B70D7"/>
    <w:rsid w:val="009B70E9"/>
    <w:rsid w:val="009B71D4"/>
    <w:rsid w:val="009B71DC"/>
    <w:rsid w:val="009B7208"/>
    <w:rsid w:val="009B7217"/>
    <w:rsid w:val="009B7234"/>
    <w:rsid w:val="009B725E"/>
    <w:rsid w:val="009B729C"/>
    <w:rsid w:val="009B73B8"/>
    <w:rsid w:val="009B73F3"/>
    <w:rsid w:val="009B7434"/>
    <w:rsid w:val="009B74C5"/>
    <w:rsid w:val="009B74C6"/>
    <w:rsid w:val="009B74CE"/>
    <w:rsid w:val="009B74F6"/>
    <w:rsid w:val="009B74FF"/>
    <w:rsid w:val="009B7504"/>
    <w:rsid w:val="009B7508"/>
    <w:rsid w:val="009B7533"/>
    <w:rsid w:val="009B7565"/>
    <w:rsid w:val="009B762E"/>
    <w:rsid w:val="009B76D3"/>
    <w:rsid w:val="009B76E9"/>
    <w:rsid w:val="009B76EA"/>
    <w:rsid w:val="009B76F0"/>
    <w:rsid w:val="009B771B"/>
    <w:rsid w:val="009B7739"/>
    <w:rsid w:val="009B7890"/>
    <w:rsid w:val="009B78E8"/>
    <w:rsid w:val="009B7951"/>
    <w:rsid w:val="009B798E"/>
    <w:rsid w:val="009B79C3"/>
    <w:rsid w:val="009B79EB"/>
    <w:rsid w:val="009B7A69"/>
    <w:rsid w:val="009B7B07"/>
    <w:rsid w:val="009B7B24"/>
    <w:rsid w:val="009B7B85"/>
    <w:rsid w:val="009B7C2D"/>
    <w:rsid w:val="009B7C69"/>
    <w:rsid w:val="009B7CCB"/>
    <w:rsid w:val="009B7D45"/>
    <w:rsid w:val="009B7D7F"/>
    <w:rsid w:val="009B7DC3"/>
    <w:rsid w:val="009B7DE2"/>
    <w:rsid w:val="009B7DE6"/>
    <w:rsid w:val="009B7E43"/>
    <w:rsid w:val="009B7E8F"/>
    <w:rsid w:val="009B7EDC"/>
    <w:rsid w:val="009B7EFA"/>
    <w:rsid w:val="009B7F1F"/>
    <w:rsid w:val="009B7FE3"/>
    <w:rsid w:val="009C005C"/>
    <w:rsid w:val="009C00AE"/>
    <w:rsid w:val="009C00D3"/>
    <w:rsid w:val="009C011A"/>
    <w:rsid w:val="009C019F"/>
    <w:rsid w:val="009C0201"/>
    <w:rsid w:val="009C0256"/>
    <w:rsid w:val="009C0266"/>
    <w:rsid w:val="009C03F6"/>
    <w:rsid w:val="009C042D"/>
    <w:rsid w:val="009C046C"/>
    <w:rsid w:val="009C047A"/>
    <w:rsid w:val="009C04A0"/>
    <w:rsid w:val="009C04A3"/>
    <w:rsid w:val="009C04C7"/>
    <w:rsid w:val="009C0522"/>
    <w:rsid w:val="009C0580"/>
    <w:rsid w:val="009C0635"/>
    <w:rsid w:val="009C063E"/>
    <w:rsid w:val="009C069A"/>
    <w:rsid w:val="009C06AB"/>
    <w:rsid w:val="009C06F5"/>
    <w:rsid w:val="009C072E"/>
    <w:rsid w:val="009C07A0"/>
    <w:rsid w:val="009C07AE"/>
    <w:rsid w:val="009C07E9"/>
    <w:rsid w:val="009C0805"/>
    <w:rsid w:val="009C086A"/>
    <w:rsid w:val="009C0874"/>
    <w:rsid w:val="009C0879"/>
    <w:rsid w:val="009C092D"/>
    <w:rsid w:val="009C09FB"/>
    <w:rsid w:val="009C0AD2"/>
    <w:rsid w:val="009C0AE5"/>
    <w:rsid w:val="009C0B26"/>
    <w:rsid w:val="009C0B33"/>
    <w:rsid w:val="009C0B6D"/>
    <w:rsid w:val="009C0B93"/>
    <w:rsid w:val="009C0C1C"/>
    <w:rsid w:val="009C0C78"/>
    <w:rsid w:val="009C0CA7"/>
    <w:rsid w:val="009C0DB4"/>
    <w:rsid w:val="009C0DDE"/>
    <w:rsid w:val="009C0E4C"/>
    <w:rsid w:val="009C0E6D"/>
    <w:rsid w:val="009C0ED7"/>
    <w:rsid w:val="009C0F1B"/>
    <w:rsid w:val="009C0F67"/>
    <w:rsid w:val="009C0F97"/>
    <w:rsid w:val="009C0FEC"/>
    <w:rsid w:val="009C1001"/>
    <w:rsid w:val="009C1056"/>
    <w:rsid w:val="009C1073"/>
    <w:rsid w:val="009C1088"/>
    <w:rsid w:val="009C1090"/>
    <w:rsid w:val="009C10E2"/>
    <w:rsid w:val="009C114C"/>
    <w:rsid w:val="009C11C4"/>
    <w:rsid w:val="009C1206"/>
    <w:rsid w:val="009C121B"/>
    <w:rsid w:val="009C1295"/>
    <w:rsid w:val="009C1359"/>
    <w:rsid w:val="009C13BA"/>
    <w:rsid w:val="009C13E7"/>
    <w:rsid w:val="009C1404"/>
    <w:rsid w:val="009C1472"/>
    <w:rsid w:val="009C14CD"/>
    <w:rsid w:val="009C1516"/>
    <w:rsid w:val="009C1531"/>
    <w:rsid w:val="009C15A2"/>
    <w:rsid w:val="009C15AC"/>
    <w:rsid w:val="009C15B9"/>
    <w:rsid w:val="009C15DF"/>
    <w:rsid w:val="009C16F1"/>
    <w:rsid w:val="009C174F"/>
    <w:rsid w:val="009C1761"/>
    <w:rsid w:val="009C17AD"/>
    <w:rsid w:val="009C18C0"/>
    <w:rsid w:val="009C18CF"/>
    <w:rsid w:val="009C193A"/>
    <w:rsid w:val="009C196C"/>
    <w:rsid w:val="009C1979"/>
    <w:rsid w:val="009C19B6"/>
    <w:rsid w:val="009C19C8"/>
    <w:rsid w:val="009C19F5"/>
    <w:rsid w:val="009C19FF"/>
    <w:rsid w:val="009C1A90"/>
    <w:rsid w:val="009C1C01"/>
    <w:rsid w:val="009C1C4C"/>
    <w:rsid w:val="009C1C5D"/>
    <w:rsid w:val="009C1CDF"/>
    <w:rsid w:val="009C1D04"/>
    <w:rsid w:val="009C1D52"/>
    <w:rsid w:val="009C1D65"/>
    <w:rsid w:val="009C1D72"/>
    <w:rsid w:val="009C1D7C"/>
    <w:rsid w:val="009C1DB5"/>
    <w:rsid w:val="009C1DEC"/>
    <w:rsid w:val="009C1EC4"/>
    <w:rsid w:val="009C1F1C"/>
    <w:rsid w:val="009C201C"/>
    <w:rsid w:val="009C2049"/>
    <w:rsid w:val="009C20A4"/>
    <w:rsid w:val="009C2112"/>
    <w:rsid w:val="009C2146"/>
    <w:rsid w:val="009C2193"/>
    <w:rsid w:val="009C21C1"/>
    <w:rsid w:val="009C2295"/>
    <w:rsid w:val="009C2388"/>
    <w:rsid w:val="009C23D3"/>
    <w:rsid w:val="009C2471"/>
    <w:rsid w:val="009C24F0"/>
    <w:rsid w:val="009C2531"/>
    <w:rsid w:val="009C2583"/>
    <w:rsid w:val="009C25B0"/>
    <w:rsid w:val="009C26D9"/>
    <w:rsid w:val="009C2735"/>
    <w:rsid w:val="009C2783"/>
    <w:rsid w:val="009C2786"/>
    <w:rsid w:val="009C2840"/>
    <w:rsid w:val="009C287E"/>
    <w:rsid w:val="009C2889"/>
    <w:rsid w:val="009C28C3"/>
    <w:rsid w:val="009C28E9"/>
    <w:rsid w:val="009C290A"/>
    <w:rsid w:val="009C29C6"/>
    <w:rsid w:val="009C2A71"/>
    <w:rsid w:val="009C2B13"/>
    <w:rsid w:val="009C2B94"/>
    <w:rsid w:val="009C2C0F"/>
    <w:rsid w:val="009C2D63"/>
    <w:rsid w:val="009C2E6F"/>
    <w:rsid w:val="009C2E93"/>
    <w:rsid w:val="009C2F57"/>
    <w:rsid w:val="009C2F60"/>
    <w:rsid w:val="009C2F78"/>
    <w:rsid w:val="009C2F7E"/>
    <w:rsid w:val="009C2FB8"/>
    <w:rsid w:val="009C2FC1"/>
    <w:rsid w:val="009C2FF6"/>
    <w:rsid w:val="009C2FFF"/>
    <w:rsid w:val="009C303F"/>
    <w:rsid w:val="009C30B7"/>
    <w:rsid w:val="009C30B9"/>
    <w:rsid w:val="009C312E"/>
    <w:rsid w:val="009C3214"/>
    <w:rsid w:val="009C3257"/>
    <w:rsid w:val="009C32A9"/>
    <w:rsid w:val="009C32D4"/>
    <w:rsid w:val="009C3335"/>
    <w:rsid w:val="009C33B6"/>
    <w:rsid w:val="009C33BE"/>
    <w:rsid w:val="009C33EE"/>
    <w:rsid w:val="009C33F8"/>
    <w:rsid w:val="009C352E"/>
    <w:rsid w:val="009C35A9"/>
    <w:rsid w:val="009C35BB"/>
    <w:rsid w:val="009C35F8"/>
    <w:rsid w:val="009C3644"/>
    <w:rsid w:val="009C3689"/>
    <w:rsid w:val="009C36C2"/>
    <w:rsid w:val="009C36CB"/>
    <w:rsid w:val="009C3706"/>
    <w:rsid w:val="009C3788"/>
    <w:rsid w:val="009C37D6"/>
    <w:rsid w:val="009C37D8"/>
    <w:rsid w:val="009C3809"/>
    <w:rsid w:val="009C3876"/>
    <w:rsid w:val="009C3885"/>
    <w:rsid w:val="009C3890"/>
    <w:rsid w:val="009C38AD"/>
    <w:rsid w:val="009C38E4"/>
    <w:rsid w:val="009C38ED"/>
    <w:rsid w:val="009C3982"/>
    <w:rsid w:val="009C3A00"/>
    <w:rsid w:val="009C3AC7"/>
    <w:rsid w:val="009C3ADB"/>
    <w:rsid w:val="009C3AE9"/>
    <w:rsid w:val="009C3B1A"/>
    <w:rsid w:val="009C3B1B"/>
    <w:rsid w:val="009C3C0A"/>
    <w:rsid w:val="009C3C5E"/>
    <w:rsid w:val="009C3D50"/>
    <w:rsid w:val="009C3E12"/>
    <w:rsid w:val="009C3E8B"/>
    <w:rsid w:val="009C3EB5"/>
    <w:rsid w:val="009C3F13"/>
    <w:rsid w:val="009C3F78"/>
    <w:rsid w:val="009C401F"/>
    <w:rsid w:val="009C404F"/>
    <w:rsid w:val="009C4089"/>
    <w:rsid w:val="009C40C1"/>
    <w:rsid w:val="009C40F5"/>
    <w:rsid w:val="009C410F"/>
    <w:rsid w:val="009C4117"/>
    <w:rsid w:val="009C4127"/>
    <w:rsid w:val="009C4155"/>
    <w:rsid w:val="009C419B"/>
    <w:rsid w:val="009C41BE"/>
    <w:rsid w:val="009C41FD"/>
    <w:rsid w:val="009C4254"/>
    <w:rsid w:val="009C4359"/>
    <w:rsid w:val="009C43AE"/>
    <w:rsid w:val="009C43C7"/>
    <w:rsid w:val="009C43D1"/>
    <w:rsid w:val="009C43DB"/>
    <w:rsid w:val="009C441F"/>
    <w:rsid w:val="009C4426"/>
    <w:rsid w:val="009C4430"/>
    <w:rsid w:val="009C44A1"/>
    <w:rsid w:val="009C44CA"/>
    <w:rsid w:val="009C4517"/>
    <w:rsid w:val="009C45DA"/>
    <w:rsid w:val="009C4627"/>
    <w:rsid w:val="009C4651"/>
    <w:rsid w:val="009C46B9"/>
    <w:rsid w:val="009C4719"/>
    <w:rsid w:val="009C4783"/>
    <w:rsid w:val="009C4885"/>
    <w:rsid w:val="009C4888"/>
    <w:rsid w:val="009C48A8"/>
    <w:rsid w:val="009C4904"/>
    <w:rsid w:val="009C4941"/>
    <w:rsid w:val="009C49CE"/>
    <w:rsid w:val="009C4A16"/>
    <w:rsid w:val="009C4A95"/>
    <w:rsid w:val="009C4AC5"/>
    <w:rsid w:val="009C4B5A"/>
    <w:rsid w:val="009C4B6D"/>
    <w:rsid w:val="009C4C02"/>
    <w:rsid w:val="009C4C0F"/>
    <w:rsid w:val="009C4C3C"/>
    <w:rsid w:val="009C4CC9"/>
    <w:rsid w:val="009C4CD9"/>
    <w:rsid w:val="009C4CE2"/>
    <w:rsid w:val="009C4CE5"/>
    <w:rsid w:val="009C4E77"/>
    <w:rsid w:val="009C4E94"/>
    <w:rsid w:val="009C4EFE"/>
    <w:rsid w:val="009C4F8E"/>
    <w:rsid w:val="009C4FE0"/>
    <w:rsid w:val="009C5011"/>
    <w:rsid w:val="009C50B1"/>
    <w:rsid w:val="009C50E6"/>
    <w:rsid w:val="009C511B"/>
    <w:rsid w:val="009C5177"/>
    <w:rsid w:val="009C518B"/>
    <w:rsid w:val="009C521E"/>
    <w:rsid w:val="009C5256"/>
    <w:rsid w:val="009C53B5"/>
    <w:rsid w:val="009C53B9"/>
    <w:rsid w:val="009C548A"/>
    <w:rsid w:val="009C54BC"/>
    <w:rsid w:val="009C54F1"/>
    <w:rsid w:val="009C550B"/>
    <w:rsid w:val="009C551F"/>
    <w:rsid w:val="009C555B"/>
    <w:rsid w:val="009C556E"/>
    <w:rsid w:val="009C55C1"/>
    <w:rsid w:val="009C5609"/>
    <w:rsid w:val="009C560D"/>
    <w:rsid w:val="009C5616"/>
    <w:rsid w:val="009C563A"/>
    <w:rsid w:val="009C5643"/>
    <w:rsid w:val="009C567C"/>
    <w:rsid w:val="009C56A4"/>
    <w:rsid w:val="009C5718"/>
    <w:rsid w:val="009C57F0"/>
    <w:rsid w:val="009C5810"/>
    <w:rsid w:val="009C5827"/>
    <w:rsid w:val="009C5838"/>
    <w:rsid w:val="009C5861"/>
    <w:rsid w:val="009C589B"/>
    <w:rsid w:val="009C58F4"/>
    <w:rsid w:val="009C590B"/>
    <w:rsid w:val="009C5947"/>
    <w:rsid w:val="009C597D"/>
    <w:rsid w:val="009C59C7"/>
    <w:rsid w:val="009C5A33"/>
    <w:rsid w:val="009C5AB1"/>
    <w:rsid w:val="009C5AEB"/>
    <w:rsid w:val="009C5C89"/>
    <w:rsid w:val="009C5CC0"/>
    <w:rsid w:val="009C5D30"/>
    <w:rsid w:val="009C5DAF"/>
    <w:rsid w:val="009C5DF1"/>
    <w:rsid w:val="009C5F92"/>
    <w:rsid w:val="009C610B"/>
    <w:rsid w:val="009C615A"/>
    <w:rsid w:val="009C6163"/>
    <w:rsid w:val="009C61C4"/>
    <w:rsid w:val="009C6287"/>
    <w:rsid w:val="009C6291"/>
    <w:rsid w:val="009C62A7"/>
    <w:rsid w:val="009C6358"/>
    <w:rsid w:val="009C63D1"/>
    <w:rsid w:val="009C6449"/>
    <w:rsid w:val="009C64AE"/>
    <w:rsid w:val="009C64EB"/>
    <w:rsid w:val="009C64F5"/>
    <w:rsid w:val="009C6511"/>
    <w:rsid w:val="009C657C"/>
    <w:rsid w:val="009C6599"/>
    <w:rsid w:val="009C661F"/>
    <w:rsid w:val="009C6623"/>
    <w:rsid w:val="009C6660"/>
    <w:rsid w:val="009C6673"/>
    <w:rsid w:val="009C66C1"/>
    <w:rsid w:val="009C66E3"/>
    <w:rsid w:val="009C673F"/>
    <w:rsid w:val="009C6775"/>
    <w:rsid w:val="009C677A"/>
    <w:rsid w:val="009C67B8"/>
    <w:rsid w:val="009C67ED"/>
    <w:rsid w:val="009C685B"/>
    <w:rsid w:val="009C6908"/>
    <w:rsid w:val="009C692E"/>
    <w:rsid w:val="009C6968"/>
    <w:rsid w:val="009C697A"/>
    <w:rsid w:val="009C69C1"/>
    <w:rsid w:val="009C69DF"/>
    <w:rsid w:val="009C6A0D"/>
    <w:rsid w:val="009C6AC9"/>
    <w:rsid w:val="009C6AD3"/>
    <w:rsid w:val="009C6BBD"/>
    <w:rsid w:val="009C6BF9"/>
    <w:rsid w:val="009C6C5B"/>
    <w:rsid w:val="009C6C91"/>
    <w:rsid w:val="009C6CF0"/>
    <w:rsid w:val="009C6D6D"/>
    <w:rsid w:val="009C6DBE"/>
    <w:rsid w:val="009C6DC6"/>
    <w:rsid w:val="009C6DEC"/>
    <w:rsid w:val="009C6E42"/>
    <w:rsid w:val="009C6E4F"/>
    <w:rsid w:val="009C6E5C"/>
    <w:rsid w:val="009C6E69"/>
    <w:rsid w:val="009C6E95"/>
    <w:rsid w:val="009C6FE0"/>
    <w:rsid w:val="009C7023"/>
    <w:rsid w:val="009C702A"/>
    <w:rsid w:val="009C7055"/>
    <w:rsid w:val="009C707E"/>
    <w:rsid w:val="009C70AA"/>
    <w:rsid w:val="009C70AC"/>
    <w:rsid w:val="009C70EE"/>
    <w:rsid w:val="009C7168"/>
    <w:rsid w:val="009C716A"/>
    <w:rsid w:val="009C718E"/>
    <w:rsid w:val="009C722F"/>
    <w:rsid w:val="009C7249"/>
    <w:rsid w:val="009C72B7"/>
    <w:rsid w:val="009C736F"/>
    <w:rsid w:val="009C7373"/>
    <w:rsid w:val="009C7385"/>
    <w:rsid w:val="009C73CB"/>
    <w:rsid w:val="009C73CC"/>
    <w:rsid w:val="009C7403"/>
    <w:rsid w:val="009C742E"/>
    <w:rsid w:val="009C743A"/>
    <w:rsid w:val="009C7461"/>
    <w:rsid w:val="009C74A4"/>
    <w:rsid w:val="009C74EC"/>
    <w:rsid w:val="009C74F7"/>
    <w:rsid w:val="009C7516"/>
    <w:rsid w:val="009C7536"/>
    <w:rsid w:val="009C7552"/>
    <w:rsid w:val="009C7567"/>
    <w:rsid w:val="009C7571"/>
    <w:rsid w:val="009C75CA"/>
    <w:rsid w:val="009C75FC"/>
    <w:rsid w:val="009C7625"/>
    <w:rsid w:val="009C764D"/>
    <w:rsid w:val="009C76C1"/>
    <w:rsid w:val="009C7738"/>
    <w:rsid w:val="009C785A"/>
    <w:rsid w:val="009C7875"/>
    <w:rsid w:val="009C7877"/>
    <w:rsid w:val="009C7880"/>
    <w:rsid w:val="009C78A5"/>
    <w:rsid w:val="009C78D3"/>
    <w:rsid w:val="009C7902"/>
    <w:rsid w:val="009C7921"/>
    <w:rsid w:val="009C7B5B"/>
    <w:rsid w:val="009C7BA8"/>
    <w:rsid w:val="009C7C30"/>
    <w:rsid w:val="009C7CBF"/>
    <w:rsid w:val="009C7D5C"/>
    <w:rsid w:val="009C7E26"/>
    <w:rsid w:val="009C7E43"/>
    <w:rsid w:val="009C7EE2"/>
    <w:rsid w:val="009C7F77"/>
    <w:rsid w:val="009C7F81"/>
    <w:rsid w:val="009C7FF4"/>
    <w:rsid w:val="009D0024"/>
    <w:rsid w:val="009D003D"/>
    <w:rsid w:val="009D0098"/>
    <w:rsid w:val="009D00D8"/>
    <w:rsid w:val="009D00E6"/>
    <w:rsid w:val="009D00FB"/>
    <w:rsid w:val="009D0108"/>
    <w:rsid w:val="009D0171"/>
    <w:rsid w:val="009D018E"/>
    <w:rsid w:val="009D01A9"/>
    <w:rsid w:val="009D022B"/>
    <w:rsid w:val="009D0240"/>
    <w:rsid w:val="009D0280"/>
    <w:rsid w:val="009D029F"/>
    <w:rsid w:val="009D02D0"/>
    <w:rsid w:val="009D0346"/>
    <w:rsid w:val="009D0395"/>
    <w:rsid w:val="009D039F"/>
    <w:rsid w:val="009D03BE"/>
    <w:rsid w:val="009D0457"/>
    <w:rsid w:val="009D0497"/>
    <w:rsid w:val="009D04E9"/>
    <w:rsid w:val="009D0532"/>
    <w:rsid w:val="009D056F"/>
    <w:rsid w:val="009D05BD"/>
    <w:rsid w:val="009D05EE"/>
    <w:rsid w:val="009D0612"/>
    <w:rsid w:val="009D0628"/>
    <w:rsid w:val="009D0666"/>
    <w:rsid w:val="009D06D4"/>
    <w:rsid w:val="009D06F9"/>
    <w:rsid w:val="009D070A"/>
    <w:rsid w:val="009D071E"/>
    <w:rsid w:val="009D0797"/>
    <w:rsid w:val="009D0802"/>
    <w:rsid w:val="009D080D"/>
    <w:rsid w:val="009D0909"/>
    <w:rsid w:val="009D0915"/>
    <w:rsid w:val="009D093E"/>
    <w:rsid w:val="009D098F"/>
    <w:rsid w:val="009D099E"/>
    <w:rsid w:val="009D09B6"/>
    <w:rsid w:val="009D09B9"/>
    <w:rsid w:val="009D0B34"/>
    <w:rsid w:val="009D0B6E"/>
    <w:rsid w:val="009D0BCE"/>
    <w:rsid w:val="009D0C50"/>
    <w:rsid w:val="009D0D55"/>
    <w:rsid w:val="009D0EDC"/>
    <w:rsid w:val="009D0F2A"/>
    <w:rsid w:val="009D0F6C"/>
    <w:rsid w:val="009D0FCF"/>
    <w:rsid w:val="009D1005"/>
    <w:rsid w:val="009D101E"/>
    <w:rsid w:val="009D1051"/>
    <w:rsid w:val="009D108B"/>
    <w:rsid w:val="009D1136"/>
    <w:rsid w:val="009D1159"/>
    <w:rsid w:val="009D1169"/>
    <w:rsid w:val="009D117D"/>
    <w:rsid w:val="009D1193"/>
    <w:rsid w:val="009D11C2"/>
    <w:rsid w:val="009D11E3"/>
    <w:rsid w:val="009D1213"/>
    <w:rsid w:val="009D1247"/>
    <w:rsid w:val="009D1390"/>
    <w:rsid w:val="009D13C8"/>
    <w:rsid w:val="009D1428"/>
    <w:rsid w:val="009D1513"/>
    <w:rsid w:val="009D152B"/>
    <w:rsid w:val="009D1559"/>
    <w:rsid w:val="009D15C6"/>
    <w:rsid w:val="009D1660"/>
    <w:rsid w:val="009D16F4"/>
    <w:rsid w:val="009D172E"/>
    <w:rsid w:val="009D1732"/>
    <w:rsid w:val="009D17A0"/>
    <w:rsid w:val="009D17C3"/>
    <w:rsid w:val="009D1862"/>
    <w:rsid w:val="009D1961"/>
    <w:rsid w:val="009D1966"/>
    <w:rsid w:val="009D1980"/>
    <w:rsid w:val="009D19A4"/>
    <w:rsid w:val="009D19AD"/>
    <w:rsid w:val="009D1A03"/>
    <w:rsid w:val="009D1A13"/>
    <w:rsid w:val="009D1A41"/>
    <w:rsid w:val="009D1A95"/>
    <w:rsid w:val="009D1AD1"/>
    <w:rsid w:val="009D1AFF"/>
    <w:rsid w:val="009D1B0B"/>
    <w:rsid w:val="009D1BDD"/>
    <w:rsid w:val="009D1C32"/>
    <w:rsid w:val="009D1C50"/>
    <w:rsid w:val="009D1CD8"/>
    <w:rsid w:val="009D1CF8"/>
    <w:rsid w:val="009D1DA9"/>
    <w:rsid w:val="009D1DEF"/>
    <w:rsid w:val="009D1EA9"/>
    <w:rsid w:val="009D1ECF"/>
    <w:rsid w:val="009D1ED8"/>
    <w:rsid w:val="009D1ED9"/>
    <w:rsid w:val="009D1F32"/>
    <w:rsid w:val="009D1F76"/>
    <w:rsid w:val="009D1FD8"/>
    <w:rsid w:val="009D1FDC"/>
    <w:rsid w:val="009D2135"/>
    <w:rsid w:val="009D2157"/>
    <w:rsid w:val="009D223C"/>
    <w:rsid w:val="009D22A9"/>
    <w:rsid w:val="009D22FB"/>
    <w:rsid w:val="009D2304"/>
    <w:rsid w:val="009D2319"/>
    <w:rsid w:val="009D2326"/>
    <w:rsid w:val="009D23AC"/>
    <w:rsid w:val="009D23B0"/>
    <w:rsid w:val="009D2435"/>
    <w:rsid w:val="009D2461"/>
    <w:rsid w:val="009D2473"/>
    <w:rsid w:val="009D24EB"/>
    <w:rsid w:val="009D24F1"/>
    <w:rsid w:val="009D24F6"/>
    <w:rsid w:val="009D250A"/>
    <w:rsid w:val="009D252F"/>
    <w:rsid w:val="009D2539"/>
    <w:rsid w:val="009D25AD"/>
    <w:rsid w:val="009D264A"/>
    <w:rsid w:val="009D2683"/>
    <w:rsid w:val="009D2689"/>
    <w:rsid w:val="009D26AA"/>
    <w:rsid w:val="009D26B7"/>
    <w:rsid w:val="009D26DB"/>
    <w:rsid w:val="009D26DC"/>
    <w:rsid w:val="009D2738"/>
    <w:rsid w:val="009D275E"/>
    <w:rsid w:val="009D27A1"/>
    <w:rsid w:val="009D27B8"/>
    <w:rsid w:val="009D2803"/>
    <w:rsid w:val="009D285F"/>
    <w:rsid w:val="009D297D"/>
    <w:rsid w:val="009D2A2E"/>
    <w:rsid w:val="009D2A50"/>
    <w:rsid w:val="009D2B0A"/>
    <w:rsid w:val="009D2B2F"/>
    <w:rsid w:val="009D2B3E"/>
    <w:rsid w:val="009D2B4D"/>
    <w:rsid w:val="009D2B53"/>
    <w:rsid w:val="009D2BA2"/>
    <w:rsid w:val="009D2C0C"/>
    <w:rsid w:val="009D2C32"/>
    <w:rsid w:val="009D2C4C"/>
    <w:rsid w:val="009D2C4D"/>
    <w:rsid w:val="009D2E15"/>
    <w:rsid w:val="009D2E58"/>
    <w:rsid w:val="009D2F6C"/>
    <w:rsid w:val="009D2F9A"/>
    <w:rsid w:val="009D2F9F"/>
    <w:rsid w:val="009D3030"/>
    <w:rsid w:val="009D3066"/>
    <w:rsid w:val="009D306A"/>
    <w:rsid w:val="009D3076"/>
    <w:rsid w:val="009D3084"/>
    <w:rsid w:val="009D312C"/>
    <w:rsid w:val="009D3161"/>
    <w:rsid w:val="009D317D"/>
    <w:rsid w:val="009D3186"/>
    <w:rsid w:val="009D318C"/>
    <w:rsid w:val="009D31D3"/>
    <w:rsid w:val="009D31FC"/>
    <w:rsid w:val="009D3209"/>
    <w:rsid w:val="009D3240"/>
    <w:rsid w:val="009D3282"/>
    <w:rsid w:val="009D32C4"/>
    <w:rsid w:val="009D331A"/>
    <w:rsid w:val="009D332C"/>
    <w:rsid w:val="009D3330"/>
    <w:rsid w:val="009D3392"/>
    <w:rsid w:val="009D340D"/>
    <w:rsid w:val="009D3445"/>
    <w:rsid w:val="009D34E2"/>
    <w:rsid w:val="009D3503"/>
    <w:rsid w:val="009D3513"/>
    <w:rsid w:val="009D35C4"/>
    <w:rsid w:val="009D3600"/>
    <w:rsid w:val="009D363B"/>
    <w:rsid w:val="009D3641"/>
    <w:rsid w:val="009D3689"/>
    <w:rsid w:val="009D36FE"/>
    <w:rsid w:val="009D372B"/>
    <w:rsid w:val="009D3818"/>
    <w:rsid w:val="009D3830"/>
    <w:rsid w:val="009D3831"/>
    <w:rsid w:val="009D38E8"/>
    <w:rsid w:val="009D391F"/>
    <w:rsid w:val="009D396A"/>
    <w:rsid w:val="009D399B"/>
    <w:rsid w:val="009D399D"/>
    <w:rsid w:val="009D39B9"/>
    <w:rsid w:val="009D3A3D"/>
    <w:rsid w:val="009D3A8F"/>
    <w:rsid w:val="009D3AB7"/>
    <w:rsid w:val="009D3AF8"/>
    <w:rsid w:val="009D3B0B"/>
    <w:rsid w:val="009D3B3E"/>
    <w:rsid w:val="009D3B44"/>
    <w:rsid w:val="009D3C53"/>
    <w:rsid w:val="009D3C6A"/>
    <w:rsid w:val="009D3D45"/>
    <w:rsid w:val="009D3DCE"/>
    <w:rsid w:val="009D3E19"/>
    <w:rsid w:val="009D3E62"/>
    <w:rsid w:val="009D3E79"/>
    <w:rsid w:val="009D3EB1"/>
    <w:rsid w:val="009D3FD2"/>
    <w:rsid w:val="009D4026"/>
    <w:rsid w:val="009D4036"/>
    <w:rsid w:val="009D4042"/>
    <w:rsid w:val="009D4046"/>
    <w:rsid w:val="009D409C"/>
    <w:rsid w:val="009D421F"/>
    <w:rsid w:val="009D4237"/>
    <w:rsid w:val="009D42AE"/>
    <w:rsid w:val="009D4328"/>
    <w:rsid w:val="009D43F4"/>
    <w:rsid w:val="009D4418"/>
    <w:rsid w:val="009D441E"/>
    <w:rsid w:val="009D444E"/>
    <w:rsid w:val="009D445F"/>
    <w:rsid w:val="009D44B7"/>
    <w:rsid w:val="009D458E"/>
    <w:rsid w:val="009D46B7"/>
    <w:rsid w:val="009D46D5"/>
    <w:rsid w:val="009D475D"/>
    <w:rsid w:val="009D47AC"/>
    <w:rsid w:val="009D47C1"/>
    <w:rsid w:val="009D47C5"/>
    <w:rsid w:val="009D483E"/>
    <w:rsid w:val="009D4845"/>
    <w:rsid w:val="009D48C1"/>
    <w:rsid w:val="009D48F2"/>
    <w:rsid w:val="009D4A25"/>
    <w:rsid w:val="009D4ACB"/>
    <w:rsid w:val="009D4B60"/>
    <w:rsid w:val="009D4BAD"/>
    <w:rsid w:val="009D4BF4"/>
    <w:rsid w:val="009D4C07"/>
    <w:rsid w:val="009D4C75"/>
    <w:rsid w:val="009D4CA2"/>
    <w:rsid w:val="009D4CCB"/>
    <w:rsid w:val="009D4D0F"/>
    <w:rsid w:val="009D4D35"/>
    <w:rsid w:val="009D4D47"/>
    <w:rsid w:val="009D4D6F"/>
    <w:rsid w:val="009D4D90"/>
    <w:rsid w:val="009D4DA6"/>
    <w:rsid w:val="009D4E10"/>
    <w:rsid w:val="009D4E41"/>
    <w:rsid w:val="009D4E46"/>
    <w:rsid w:val="009D4EDA"/>
    <w:rsid w:val="009D4F17"/>
    <w:rsid w:val="009D4F64"/>
    <w:rsid w:val="009D4F6C"/>
    <w:rsid w:val="009D4FD1"/>
    <w:rsid w:val="009D4FFA"/>
    <w:rsid w:val="009D5103"/>
    <w:rsid w:val="009D5159"/>
    <w:rsid w:val="009D5190"/>
    <w:rsid w:val="009D51B2"/>
    <w:rsid w:val="009D51C6"/>
    <w:rsid w:val="009D51DD"/>
    <w:rsid w:val="009D5208"/>
    <w:rsid w:val="009D5255"/>
    <w:rsid w:val="009D527D"/>
    <w:rsid w:val="009D53A6"/>
    <w:rsid w:val="009D53D6"/>
    <w:rsid w:val="009D5421"/>
    <w:rsid w:val="009D54BE"/>
    <w:rsid w:val="009D5508"/>
    <w:rsid w:val="009D554B"/>
    <w:rsid w:val="009D5570"/>
    <w:rsid w:val="009D55F1"/>
    <w:rsid w:val="009D563C"/>
    <w:rsid w:val="009D567D"/>
    <w:rsid w:val="009D5681"/>
    <w:rsid w:val="009D569F"/>
    <w:rsid w:val="009D56AC"/>
    <w:rsid w:val="009D56AF"/>
    <w:rsid w:val="009D56C4"/>
    <w:rsid w:val="009D56CB"/>
    <w:rsid w:val="009D56EE"/>
    <w:rsid w:val="009D5721"/>
    <w:rsid w:val="009D5756"/>
    <w:rsid w:val="009D577E"/>
    <w:rsid w:val="009D57BC"/>
    <w:rsid w:val="009D57E8"/>
    <w:rsid w:val="009D5893"/>
    <w:rsid w:val="009D58A3"/>
    <w:rsid w:val="009D5906"/>
    <w:rsid w:val="009D5920"/>
    <w:rsid w:val="009D592A"/>
    <w:rsid w:val="009D593F"/>
    <w:rsid w:val="009D59B1"/>
    <w:rsid w:val="009D59C8"/>
    <w:rsid w:val="009D59DB"/>
    <w:rsid w:val="009D59E8"/>
    <w:rsid w:val="009D5A09"/>
    <w:rsid w:val="009D5A27"/>
    <w:rsid w:val="009D5A3D"/>
    <w:rsid w:val="009D5A69"/>
    <w:rsid w:val="009D5AB5"/>
    <w:rsid w:val="009D5ACD"/>
    <w:rsid w:val="009D5B2A"/>
    <w:rsid w:val="009D5B4C"/>
    <w:rsid w:val="009D5B68"/>
    <w:rsid w:val="009D5BA1"/>
    <w:rsid w:val="009D5BC5"/>
    <w:rsid w:val="009D5BF1"/>
    <w:rsid w:val="009D5C29"/>
    <w:rsid w:val="009D5C4C"/>
    <w:rsid w:val="009D5CE3"/>
    <w:rsid w:val="009D5CE5"/>
    <w:rsid w:val="009D5CFE"/>
    <w:rsid w:val="009D5D1C"/>
    <w:rsid w:val="009D5D2C"/>
    <w:rsid w:val="009D5DD0"/>
    <w:rsid w:val="009D5DEA"/>
    <w:rsid w:val="009D5F0A"/>
    <w:rsid w:val="009D6082"/>
    <w:rsid w:val="009D6200"/>
    <w:rsid w:val="009D6246"/>
    <w:rsid w:val="009D62BC"/>
    <w:rsid w:val="009D62C0"/>
    <w:rsid w:val="009D6322"/>
    <w:rsid w:val="009D6332"/>
    <w:rsid w:val="009D6342"/>
    <w:rsid w:val="009D6346"/>
    <w:rsid w:val="009D634B"/>
    <w:rsid w:val="009D63D3"/>
    <w:rsid w:val="009D63FA"/>
    <w:rsid w:val="009D6411"/>
    <w:rsid w:val="009D6413"/>
    <w:rsid w:val="009D647A"/>
    <w:rsid w:val="009D64CC"/>
    <w:rsid w:val="009D64D9"/>
    <w:rsid w:val="009D651C"/>
    <w:rsid w:val="009D6566"/>
    <w:rsid w:val="009D659B"/>
    <w:rsid w:val="009D65A1"/>
    <w:rsid w:val="009D65BD"/>
    <w:rsid w:val="009D65FC"/>
    <w:rsid w:val="009D666C"/>
    <w:rsid w:val="009D6686"/>
    <w:rsid w:val="009D66E6"/>
    <w:rsid w:val="009D67BF"/>
    <w:rsid w:val="009D67F5"/>
    <w:rsid w:val="009D6800"/>
    <w:rsid w:val="009D6971"/>
    <w:rsid w:val="009D6972"/>
    <w:rsid w:val="009D6A18"/>
    <w:rsid w:val="009D6A26"/>
    <w:rsid w:val="009D6AC6"/>
    <w:rsid w:val="009D6B17"/>
    <w:rsid w:val="009D6B44"/>
    <w:rsid w:val="009D6BBB"/>
    <w:rsid w:val="009D6CE0"/>
    <w:rsid w:val="009D6D3B"/>
    <w:rsid w:val="009D6D4A"/>
    <w:rsid w:val="009D6D75"/>
    <w:rsid w:val="009D6DC9"/>
    <w:rsid w:val="009D6E26"/>
    <w:rsid w:val="009D6E56"/>
    <w:rsid w:val="009D6E6B"/>
    <w:rsid w:val="009D6F9D"/>
    <w:rsid w:val="009D6FCF"/>
    <w:rsid w:val="009D703A"/>
    <w:rsid w:val="009D7077"/>
    <w:rsid w:val="009D709D"/>
    <w:rsid w:val="009D709F"/>
    <w:rsid w:val="009D7122"/>
    <w:rsid w:val="009D7135"/>
    <w:rsid w:val="009D7171"/>
    <w:rsid w:val="009D71B9"/>
    <w:rsid w:val="009D71D7"/>
    <w:rsid w:val="009D725B"/>
    <w:rsid w:val="009D72CC"/>
    <w:rsid w:val="009D730D"/>
    <w:rsid w:val="009D7350"/>
    <w:rsid w:val="009D735F"/>
    <w:rsid w:val="009D7391"/>
    <w:rsid w:val="009D73BD"/>
    <w:rsid w:val="009D73DD"/>
    <w:rsid w:val="009D7409"/>
    <w:rsid w:val="009D740E"/>
    <w:rsid w:val="009D7425"/>
    <w:rsid w:val="009D7472"/>
    <w:rsid w:val="009D7485"/>
    <w:rsid w:val="009D748B"/>
    <w:rsid w:val="009D74E7"/>
    <w:rsid w:val="009D74E9"/>
    <w:rsid w:val="009D74FA"/>
    <w:rsid w:val="009D7591"/>
    <w:rsid w:val="009D76ED"/>
    <w:rsid w:val="009D7789"/>
    <w:rsid w:val="009D779A"/>
    <w:rsid w:val="009D77B1"/>
    <w:rsid w:val="009D77C7"/>
    <w:rsid w:val="009D7897"/>
    <w:rsid w:val="009D7906"/>
    <w:rsid w:val="009D79B4"/>
    <w:rsid w:val="009D79B9"/>
    <w:rsid w:val="009D79BD"/>
    <w:rsid w:val="009D7A09"/>
    <w:rsid w:val="009D7A31"/>
    <w:rsid w:val="009D7AD3"/>
    <w:rsid w:val="009D7AEA"/>
    <w:rsid w:val="009D7B71"/>
    <w:rsid w:val="009D7BC9"/>
    <w:rsid w:val="009D7BCE"/>
    <w:rsid w:val="009D7D0C"/>
    <w:rsid w:val="009D7E51"/>
    <w:rsid w:val="009D7E58"/>
    <w:rsid w:val="009D7E72"/>
    <w:rsid w:val="009D7E78"/>
    <w:rsid w:val="009D7F09"/>
    <w:rsid w:val="009D7F2E"/>
    <w:rsid w:val="009D7FCB"/>
    <w:rsid w:val="009D7FD1"/>
    <w:rsid w:val="009E00FD"/>
    <w:rsid w:val="009E0105"/>
    <w:rsid w:val="009E0159"/>
    <w:rsid w:val="009E0182"/>
    <w:rsid w:val="009E0201"/>
    <w:rsid w:val="009E0226"/>
    <w:rsid w:val="009E0235"/>
    <w:rsid w:val="009E027E"/>
    <w:rsid w:val="009E02FD"/>
    <w:rsid w:val="009E0347"/>
    <w:rsid w:val="009E034B"/>
    <w:rsid w:val="009E0424"/>
    <w:rsid w:val="009E0463"/>
    <w:rsid w:val="009E050D"/>
    <w:rsid w:val="009E058C"/>
    <w:rsid w:val="009E064D"/>
    <w:rsid w:val="009E0652"/>
    <w:rsid w:val="009E0654"/>
    <w:rsid w:val="009E0666"/>
    <w:rsid w:val="009E067D"/>
    <w:rsid w:val="009E06B3"/>
    <w:rsid w:val="009E0723"/>
    <w:rsid w:val="009E073D"/>
    <w:rsid w:val="009E0758"/>
    <w:rsid w:val="009E07C8"/>
    <w:rsid w:val="009E082A"/>
    <w:rsid w:val="009E0857"/>
    <w:rsid w:val="009E08E9"/>
    <w:rsid w:val="009E094E"/>
    <w:rsid w:val="009E09B3"/>
    <w:rsid w:val="009E09BC"/>
    <w:rsid w:val="009E09D3"/>
    <w:rsid w:val="009E0A16"/>
    <w:rsid w:val="009E0A17"/>
    <w:rsid w:val="009E0A36"/>
    <w:rsid w:val="009E0A4F"/>
    <w:rsid w:val="009E0A79"/>
    <w:rsid w:val="009E0B24"/>
    <w:rsid w:val="009E0B4B"/>
    <w:rsid w:val="009E0B72"/>
    <w:rsid w:val="009E0BAB"/>
    <w:rsid w:val="009E0C63"/>
    <w:rsid w:val="009E0D90"/>
    <w:rsid w:val="009E0D95"/>
    <w:rsid w:val="009E0DA4"/>
    <w:rsid w:val="009E0DAE"/>
    <w:rsid w:val="009E0DE9"/>
    <w:rsid w:val="009E0F14"/>
    <w:rsid w:val="009E0F49"/>
    <w:rsid w:val="009E0FD2"/>
    <w:rsid w:val="009E1030"/>
    <w:rsid w:val="009E109C"/>
    <w:rsid w:val="009E10E2"/>
    <w:rsid w:val="009E1160"/>
    <w:rsid w:val="009E11FD"/>
    <w:rsid w:val="009E12C1"/>
    <w:rsid w:val="009E131B"/>
    <w:rsid w:val="009E1320"/>
    <w:rsid w:val="009E1338"/>
    <w:rsid w:val="009E137C"/>
    <w:rsid w:val="009E13AC"/>
    <w:rsid w:val="009E13E1"/>
    <w:rsid w:val="009E1408"/>
    <w:rsid w:val="009E14C1"/>
    <w:rsid w:val="009E155F"/>
    <w:rsid w:val="009E1575"/>
    <w:rsid w:val="009E15C3"/>
    <w:rsid w:val="009E1674"/>
    <w:rsid w:val="009E16AE"/>
    <w:rsid w:val="009E16C3"/>
    <w:rsid w:val="009E16F0"/>
    <w:rsid w:val="009E1742"/>
    <w:rsid w:val="009E17A2"/>
    <w:rsid w:val="009E1822"/>
    <w:rsid w:val="009E1825"/>
    <w:rsid w:val="009E1843"/>
    <w:rsid w:val="009E1855"/>
    <w:rsid w:val="009E185D"/>
    <w:rsid w:val="009E1861"/>
    <w:rsid w:val="009E18FC"/>
    <w:rsid w:val="009E19C8"/>
    <w:rsid w:val="009E1A5F"/>
    <w:rsid w:val="009E1A8D"/>
    <w:rsid w:val="009E1AE6"/>
    <w:rsid w:val="009E1AF2"/>
    <w:rsid w:val="009E1B3F"/>
    <w:rsid w:val="009E1BB7"/>
    <w:rsid w:val="009E1C19"/>
    <w:rsid w:val="009E1CE1"/>
    <w:rsid w:val="009E1D26"/>
    <w:rsid w:val="009E1D42"/>
    <w:rsid w:val="009E1D59"/>
    <w:rsid w:val="009E1D76"/>
    <w:rsid w:val="009E1DEC"/>
    <w:rsid w:val="009E1E03"/>
    <w:rsid w:val="009E1E08"/>
    <w:rsid w:val="009E1E3D"/>
    <w:rsid w:val="009E1E4E"/>
    <w:rsid w:val="009E1EB7"/>
    <w:rsid w:val="009E1EE0"/>
    <w:rsid w:val="009E1F01"/>
    <w:rsid w:val="009E1F4C"/>
    <w:rsid w:val="009E1F61"/>
    <w:rsid w:val="009E1F9C"/>
    <w:rsid w:val="009E1FBE"/>
    <w:rsid w:val="009E202E"/>
    <w:rsid w:val="009E20A5"/>
    <w:rsid w:val="009E2168"/>
    <w:rsid w:val="009E216E"/>
    <w:rsid w:val="009E21BC"/>
    <w:rsid w:val="009E232E"/>
    <w:rsid w:val="009E23B8"/>
    <w:rsid w:val="009E2485"/>
    <w:rsid w:val="009E24E3"/>
    <w:rsid w:val="009E2588"/>
    <w:rsid w:val="009E2595"/>
    <w:rsid w:val="009E25A6"/>
    <w:rsid w:val="009E2629"/>
    <w:rsid w:val="009E264E"/>
    <w:rsid w:val="009E2746"/>
    <w:rsid w:val="009E274F"/>
    <w:rsid w:val="009E27C3"/>
    <w:rsid w:val="009E27F2"/>
    <w:rsid w:val="009E27F6"/>
    <w:rsid w:val="009E2825"/>
    <w:rsid w:val="009E2849"/>
    <w:rsid w:val="009E28D2"/>
    <w:rsid w:val="009E28E1"/>
    <w:rsid w:val="009E2917"/>
    <w:rsid w:val="009E29B8"/>
    <w:rsid w:val="009E2A3C"/>
    <w:rsid w:val="009E2A61"/>
    <w:rsid w:val="009E2AE7"/>
    <w:rsid w:val="009E2B16"/>
    <w:rsid w:val="009E2B45"/>
    <w:rsid w:val="009E2B79"/>
    <w:rsid w:val="009E2B9C"/>
    <w:rsid w:val="009E2C60"/>
    <w:rsid w:val="009E2C8D"/>
    <w:rsid w:val="009E2CE4"/>
    <w:rsid w:val="009E2D76"/>
    <w:rsid w:val="009E2D80"/>
    <w:rsid w:val="009E2E9D"/>
    <w:rsid w:val="009E2EE3"/>
    <w:rsid w:val="009E2F0A"/>
    <w:rsid w:val="009E3003"/>
    <w:rsid w:val="009E300C"/>
    <w:rsid w:val="009E3030"/>
    <w:rsid w:val="009E3146"/>
    <w:rsid w:val="009E317B"/>
    <w:rsid w:val="009E319D"/>
    <w:rsid w:val="009E3200"/>
    <w:rsid w:val="009E3235"/>
    <w:rsid w:val="009E328A"/>
    <w:rsid w:val="009E328C"/>
    <w:rsid w:val="009E32C3"/>
    <w:rsid w:val="009E3329"/>
    <w:rsid w:val="009E333D"/>
    <w:rsid w:val="009E3341"/>
    <w:rsid w:val="009E334C"/>
    <w:rsid w:val="009E3374"/>
    <w:rsid w:val="009E33C6"/>
    <w:rsid w:val="009E33F4"/>
    <w:rsid w:val="009E3455"/>
    <w:rsid w:val="009E3493"/>
    <w:rsid w:val="009E34DB"/>
    <w:rsid w:val="009E34FD"/>
    <w:rsid w:val="009E3552"/>
    <w:rsid w:val="009E35BF"/>
    <w:rsid w:val="009E3614"/>
    <w:rsid w:val="009E3629"/>
    <w:rsid w:val="009E36F5"/>
    <w:rsid w:val="009E36FE"/>
    <w:rsid w:val="009E37CE"/>
    <w:rsid w:val="009E3856"/>
    <w:rsid w:val="009E387D"/>
    <w:rsid w:val="009E38E1"/>
    <w:rsid w:val="009E38E3"/>
    <w:rsid w:val="009E38FA"/>
    <w:rsid w:val="009E3940"/>
    <w:rsid w:val="009E39AB"/>
    <w:rsid w:val="009E3A61"/>
    <w:rsid w:val="009E3A85"/>
    <w:rsid w:val="009E3B54"/>
    <w:rsid w:val="009E3B68"/>
    <w:rsid w:val="009E3C3B"/>
    <w:rsid w:val="009E3C7F"/>
    <w:rsid w:val="009E3CDA"/>
    <w:rsid w:val="009E3CE9"/>
    <w:rsid w:val="009E3D17"/>
    <w:rsid w:val="009E3DD3"/>
    <w:rsid w:val="009E3E42"/>
    <w:rsid w:val="009E3EB7"/>
    <w:rsid w:val="009E3EC0"/>
    <w:rsid w:val="009E3EF4"/>
    <w:rsid w:val="009E3F16"/>
    <w:rsid w:val="009E3F87"/>
    <w:rsid w:val="009E3FE5"/>
    <w:rsid w:val="009E3FF6"/>
    <w:rsid w:val="009E4084"/>
    <w:rsid w:val="009E411B"/>
    <w:rsid w:val="009E4121"/>
    <w:rsid w:val="009E4154"/>
    <w:rsid w:val="009E416A"/>
    <w:rsid w:val="009E423D"/>
    <w:rsid w:val="009E4273"/>
    <w:rsid w:val="009E4279"/>
    <w:rsid w:val="009E4359"/>
    <w:rsid w:val="009E43AC"/>
    <w:rsid w:val="009E4497"/>
    <w:rsid w:val="009E44B2"/>
    <w:rsid w:val="009E44F1"/>
    <w:rsid w:val="009E4524"/>
    <w:rsid w:val="009E4558"/>
    <w:rsid w:val="009E4564"/>
    <w:rsid w:val="009E46D0"/>
    <w:rsid w:val="009E470F"/>
    <w:rsid w:val="009E4738"/>
    <w:rsid w:val="009E4764"/>
    <w:rsid w:val="009E47E1"/>
    <w:rsid w:val="009E47F1"/>
    <w:rsid w:val="009E481E"/>
    <w:rsid w:val="009E4833"/>
    <w:rsid w:val="009E4843"/>
    <w:rsid w:val="009E4881"/>
    <w:rsid w:val="009E4897"/>
    <w:rsid w:val="009E48A8"/>
    <w:rsid w:val="009E48FA"/>
    <w:rsid w:val="009E49CA"/>
    <w:rsid w:val="009E4A38"/>
    <w:rsid w:val="009E4AEE"/>
    <w:rsid w:val="009E4B0B"/>
    <w:rsid w:val="009E4B94"/>
    <w:rsid w:val="009E4BD7"/>
    <w:rsid w:val="009E4BD8"/>
    <w:rsid w:val="009E4C7E"/>
    <w:rsid w:val="009E4CA3"/>
    <w:rsid w:val="009E4D2D"/>
    <w:rsid w:val="009E4D4C"/>
    <w:rsid w:val="009E4D5D"/>
    <w:rsid w:val="009E4D7D"/>
    <w:rsid w:val="009E4D87"/>
    <w:rsid w:val="009E4DA7"/>
    <w:rsid w:val="009E4E00"/>
    <w:rsid w:val="009E4E21"/>
    <w:rsid w:val="009E4E92"/>
    <w:rsid w:val="009E4EAC"/>
    <w:rsid w:val="009E4EB4"/>
    <w:rsid w:val="009E4EB7"/>
    <w:rsid w:val="009E4EB8"/>
    <w:rsid w:val="009E4F48"/>
    <w:rsid w:val="009E4F62"/>
    <w:rsid w:val="009E4FA2"/>
    <w:rsid w:val="009E5021"/>
    <w:rsid w:val="009E50CA"/>
    <w:rsid w:val="009E511A"/>
    <w:rsid w:val="009E51E5"/>
    <w:rsid w:val="009E51F5"/>
    <w:rsid w:val="009E51F6"/>
    <w:rsid w:val="009E5212"/>
    <w:rsid w:val="009E521C"/>
    <w:rsid w:val="009E527B"/>
    <w:rsid w:val="009E5372"/>
    <w:rsid w:val="009E5468"/>
    <w:rsid w:val="009E5473"/>
    <w:rsid w:val="009E5484"/>
    <w:rsid w:val="009E54AB"/>
    <w:rsid w:val="009E553A"/>
    <w:rsid w:val="009E558C"/>
    <w:rsid w:val="009E56FD"/>
    <w:rsid w:val="009E57E9"/>
    <w:rsid w:val="009E58D7"/>
    <w:rsid w:val="009E58DD"/>
    <w:rsid w:val="009E591B"/>
    <w:rsid w:val="009E591F"/>
    <w:rsid w:val="009E593B"/>
    <w:rsid w:val="009E5949"/>
    <w:rsid w:val="009E59CD"/>
    <w:rsid w:val="009E5A18"/>
    <w:rsid w:val="009E5A4C"/>
    <w:rsid w:val="009E5A8B"/>
    <w:rsid w:val="009E5B27"/>
    <w:rsid w:val="009E5B48"/>
    <w:rsid w:val="009E5B87"/>
    <w:rsid w:val="009E5BEC"/>
    <w:rsid w:val="009E5C02"/>
    <w:rsid w:val="009E5C66"/>
    <w:rsid w:val="009E5C68"/>
    <w:rsid w:val="009E5CBE"/>
    <w:rsid w:val="009E5CC0"/>
    <w:rsid w:val="009E5D06"/>
    <w:rsid w:val="009E5D37"/>
    <w:rsid w:val="009E5D74"/>
    <w:rsid w:val="009E5DC9"/>
    <w:rsid w:val="009E5E14"/>
    <w:rsid w:val="009E5E34"/>
    <w:rsid w:val="009E5FB7"/>
    <w:rsid w:val="009E6002"/>
    <w:rsid w:val="009E6012"/>
    <w:rsid w:val="009E6028"/>
    <w:rsid w:val="009E6048"/>
    <w:rsid w:val="009E6068"/>
    <w:rsid w:val="009E608F"/>
    <w:rsid w:val="009E60E0"/>
    <w:rsid w:val="009E6115"/>
    <w:rsid w:val="009E612E"/>
    <w:rsid w:val="009E613D"/>
    <w:rsid w:val="009E615A"/>
    <w:rsid w:val="009E615C"/>
    <w:rsid w:val="009E6192"/>
    <w:rsid w:val="009E61F4"/>
    <w:rsid w:val="009E6236"/>
    <w:rsid w:val="009E627E"/>
    <w:rsid w:val="009E62A9"/>
    <w:rsid w:val="009E630E"/>
    <w:rsid w:val="009E6312"/>
    <w:rsid w:val="009E6343"/>
    <w:rsid w:val="009E6350"/>
    <w:rsid w:val="009E63B7"/>
    <w:rsid w:val="009E63BD"/>
    <w:rsid w:val="009E6430"/>
    <w:rsid w:val="009E643D"/>
    <w:rsid w:val="009E648C"/>
    <w:rsid w:val="009E6499"/>
    <w:rsid w:val="009E64B8"/>
    <w:rsid w:val="009E64CF"/>
    <w:rsid w:val="009E6570"/>
    <w:rsid w:val="009E6630"/>
    <w:rsid w:val="009E66EC"/>
    <w:rsid w:val="009E671B"/>
    <w:rsid w:val="009E6814"/>
    <w:rsid w:val="009E685E"/>
    <w:rsid w:val="009E698F"/>
    <w:rsid w:val="009E69E4"/>
    <w:rsid w:val="009E6AF8"/>
    <w:rsid w:val="009E6B32"/>
    <w:rsid w:val="009E6B8D"/>
    <w:rsid w:val="009E6B9B"/>
    <w:rsid w:val="009E6B9C"/>
    <w:rsid w:val="009E6BAF"/>
    <w:rsid w:val="009E6BB9"/>
    <w:rsid w:val="009E6BF8"/>
    <w:rsid w:val="009E6C04"/>
    <w:rsid w:val="009E6C1C"/>
    <w:rsid w:val="009E6C33"/>
    <w:rsid w:val="009E6CC0"/>
    <w:rsid w:val="009E6D13"/>
    <w:rsid w:val="009E6D2F"/>
    <w:rsid w:val="009E6D45"/>
    <w:rsid w:val="009E6D69"/>
    <w:rsid w:val="009E6D99"/>
    <w:rsid w:val="009E6E1F"/>
    <w:rsid w:val="009E6E4D"/>
    <w:rsid w:val="009E6EDD"/>
    <w:rsid w:val="009E6F67"/>
    <w:rsid w:val="009E705A"/>
    <w:rsid w:val="009E70FD"/>
    <w:rsid w:val="009E7113"/>
    <w:rsid w:val="009E7129"/>
    <w:rsid w:val="009E714B"/>
    <w:rsid w:val="009E716A"/>
    <w:rsid w:val="009E7198"/>
    <w:rsid w:val="009E71B1"/>
    <w:rsid w:val="009E723E"/>
    <w:rsid w:val="009E72C0"/>
    <w:rsid w:val="009E72FA"/>
    <w:rsid w:val="009E7311"/>
    <w:rsid w:val="009E7326"/>
    <w:rsid w:val="009E745B"/>
    <w:rsid w:val="009E755F"/>
    <w:rsid w:val="009E7561"/>
    <w:rsid w:val="009E7569"/>
    <w:rsid w:val="009E75A8"/>
    <w:rsid w:val="009E75A9"/>
    <w:rsid w:val="009E76B5"/>
    <w:rsid w:val="009E76EE"/>
    <w:rsid w:val="009E771A"/>
    <w:rsid w:val="009E776D"/>
    <w:rsid w:val="009E77C7"/>
    <w:rsid w:val="009E7811"/>
    <w:rsid w:val="009E781E"/>
    <w:rsid w:val="009E7909"/>
    <w:rsid w:val="009E7947"/>
    <w:rsid w:val="009E79B6"/>
    <w:rsid w:val="009E79CB"/>
    <w:rsid w:val="009E7A65"/>
    <w:rsid w:val="009E7A91"/>
    <w:rsid w:val="009E7A99"/>
    <w:rsid w:val="009E7AD1"/>
    <w:rsid w:val="009E7AE3"/>
    <w:rsid w:val="009E7B41"/>
    <w:rsid w:val="009E7B6F"/>
    <w:rsid w:val="009E7BA2"/>
    <w:rsid w:val="009E7BBC"/>
    <w:rsid w:val="009E7C0C"/>
    <w:rsid w:val="009E7CB9"/>
    <w:rsid w:val="009E7D07"/>
    <w:rsid w:val="009E7D64"/>
    <w:rsid w:val="009E7D9A"/>
    <w:rsid w:val="009E7DC9"/>
    <w:rsid w:val="009E7E25"/>
    <w:rsid w:val="009E7EF4"/>
    <w:rsid w:val="009E7F92"/>
    <w:rsid w:val="009E7FAD"/>
    <w:rsid w:val="009E7FE0"/>
    <w:rsid w:val="009F00C8"/>
    <w:rsid w:val="009F00E3"/>
    <w:rsid w:val="009F00F9"/>
    <w:rsid w:val="009F01C6"/>
    <w:rsid w:val="009F0212"/>
    <w:rsid w:val="009F0219"/>
    <w:rsid w:val="009F024E"/>
    <w:rsid w:val="009F0278"/>
    <w:rsid w:val="009F0320"/>
    <w:rsid w:val="009F03F7"/>
    <w:rsid w:val="009F048B"/>
    <w:rsid w:val="009F048E"/>
    <w:rsid w:val="009F04E3"/>
    <w:rsid w:val="009F056F"/>
    <w:rsid w:val="009F0586"/>
    <w:rsid w:val="009F059B"/>
    <w:rsid w:val="009F05AB"/>
    <w:rsid w:val="009F05FC"/>
    <w:rsid w:val="009F05FD"/>
    <w:rsid w:val="009F0666"/>
    <w:rsid w:val="009F06A4"/>
    <w:rsid w:val="009F06AD"/>
    <w:rsid w:val="009F06AE"/>
    <w:rsid w:val="009F06BD"/>
    <w:rsid w:val="009F0728"/>
    <w:rsid w:val="009F075C"/>
    <w:rsid w:val="009F07D8"/>
    <w:rsid w:val="009F0826"/>
    <w:rsid w:val="009F0845"/>
    <w:rsid w:val="009F08A7"/>
    <w:rsid w:val="009F0938"/>
    <w:rsid w:val="009F0974"/>
    <w:rsid w:val="009F09BE"/>
    <w:rsid w:val="009F0B15"/>
    <w:rsid w:val="009F0BF8"/>
    <w:rsid w:val="009F0BFF"/>
    <w:rsid w:val="009F0CE5"/>
    <w:rsid w:val="009F0CFB"/>
    <w:rsid w:val="009F0D42"/>
    <w:rsid w:val="009F0D66"/>
    <w:rsid w:val="009F0DCB"/>
    <w:rsid w:val="009F0E3F"/>
    <w:rsid w:val="009F0F1B"/>
    <w:rsid w:val="009F0F54"/>
    <w:rsid w:val="009F0F62"/>
    <w:rsid w:val="009F107B"/>
    <w:rsid w:val="009F1165"/>
    <w:rsid w:val="009F1184"/>
    <w:rsid w:val="009F123B"/>
    <w:rsid w:val="009F1264"/>
    <w:rsid w:val="009F1272"/>
    <w:rsid w:val="009F1280"/>
    <w:rsid w:val="009F12F7"/>
    <w:rsid w:val="009F1314"/>
    <w:rsid w:val="009F1343"/>
    <w:rsid w:val="009F1457"/>
    <w:rsid w:val="009F1482"/>
    <w:rsid w:val="009F1529"/>
    <w:rsid w:val="009F15D2"/>
    <w:rsid w:val="009F169E"/>
    <w:rsid w:val="009F16DA"/>
    <w:rsid w:val="009F1705"/>
    <w:rsid w:val="009F1743"/>
    <w:rsid w:val="009F175A"/>
    <w:rsid w:val="009F1782"/>
    <w:rsid w:val="009F1798"/>
    <w:rsid w:val="009F1839"/>
    <w:rsid w:val="009F19D1"/>
    <w:rsid w:val="009F1A64"/>
    <w:rsid w:val="009F1B03"/>
    <w:rsid w:val="009F1B3A"/>
    <w:rsid w:val="009F1B7D"/>
    <w:rsid w:val="009F1BC0"/>
    <w:rsid w:val="009F1BF5"/>
    <w:rsid w:val="009F1CAB"/>
    <w:rsid w:val="009F1CFC"/>
    <w:rsid w:val="009F1D40"/>
    <w:rsid w:val="009F1DC9"/>
    <w:rsid w:val="009F1DCD"/>
    <w:rsid w:val="009F1DD5"/>
    <w:rsid w:val="009F1DDF"/>
    <w:rsid w:val="009F1E28"/>
    <w:rsid w:val="009F1E97"/>
    <w:rsid w:val="009F1EA0"/>
    <w:rsid w:val="009F1EF7"/>
    <w:rsid w:val="009F1F8D"/>
    <w:rsid w:val="009F1F91"/>
    <w:rsid w:val="009F1FF1"/>
    <w:rsid w:val="009F219C"/>
    <w:rsid w:val="009F221A"/>
    <w:rsid w:val="009F2230"/>
    <w:rsid w:val="009F2265"/>
    <w:rsid w:val="009F22C0"/>
    <w:rsid w:val="009F22F6"/>
    <w:rsid w:val="009F23CF"/>
    <w:rsid w:val="009F24B1"/>
    <w:rsid w:val="009F2566"/>
    <w:rsid w:val="009F25F1"/>
    <w:rsid w:val="009F26AD"/>
    <w:rsid w:val="009F2783"/>
    <w:rsid w:val="009F27C7"/>
    <w:rsid w:val="009F2807"/>
    <w:rsid w:val="009F2858"/>
    <w:rsid w:val="009F28BD"/>
    <w:rsid w:val="009F28CB"/>
    <w:rsid w:val="009F28CD"/>
    <w:rsid w:val="009F2955"/>
    <w:rsid w:val="009F2A68"/>
    <w:rsid w:val="009F2A8B"/>
    <w:rsid w:val="009F2AEC"/>
    <w:rsid w:val="009F2AF6"/>
    <w:rsid w:val="009F2B00"/>
    <w:rsid w:val="009F2B02"/>
    <w:rsid w:val="009F2B2D"/>
    <w:rsid w:val="009F2B47"/>
    <w:rsid w:val="009F2C54"/>
    <w:rsid w:val="009F2C6B"/>
    <w:rsid w:val="009F2C78"/>
    <w:rsid w:val="009F2D96"/>
    <w:rsid w:val="009F2DCC"/>
    <w:rsid w:val="009F2DFD"/>
    <w:rsid w:val="009F2E18"/>
    <w:rsid w:val="009F2E68"/>
    <w:rsid w:val="009F2E83"/>
    <w:rsid w:val="009F2EE9"/>
    <w:rsid w:val="009F2F89"/>
    <w:rsid w:val="009F3034"/>
    <w:rsid w:val="009F3055"/>
    <w:rsid w:val="009F305B"/>
    <w:rsid w:val="009F3101"/>
    <w:rsid w:val="009F3110"/>
    <w:rsid w:val="009F31DB"/>
    <w:rsid w:val="009F31FF"/>
    <w:rsid w:val="009F321D"/>
    <w:rsid w:val="009F3246"/>
    <w:rsid w:val="009F325F"/>
    <w:rsid w:val="009F3277"/>
    <w:rsid w:val="009F3343"/>
    <w:rsid w:val="009F3382"/>
    <w:rsid w:val="009F33E9"/>
    <w:rsid w:val="009F3402"/>
    <w:rsid w:val="009F3494"/>
    <w:rsid w:val="009F34E7"/>
    <w:rsid w:val="009F3516"/>
    <w:rsid w:val="009F363B"/>
    <w:rsid w:val="009F364F"/>
    <w:rsid w:val="009F36C0"/>
    <w:rsid w:val="009F37A1"/>
    <w:rsid w:val="009F37EC"/>
    <w:rsid w:val="009F3839"/>
    <w:rsid w:val="009F388A"/>
    <w:rsid w:val="009F3909"/>
    <w:rsid w:val="009F395D"/>
    <w:rsid w:val="009F395F"/>
    <w:rsid w:val="009F39DE"/>
    <w:rsid w:val="009F3A2E"/>
    <w:rsid w:val="009F3A65"/>
    <w:rsid w:val="009F3A6B"/>
    <w:rsid w:val="009F3B9E"/>
    <w:rsid w:val="009F3BA0"/>
    <w:rsid w:val="009F3C00"/>
    <w:rsid w:val="009F3CA3"/>
    <w:rsid w:val="009F3D0C"/>
    <w:rsid w:val="009F3D0F"/>
    <w:rsid w:val="009F3D3B"/>
    <w:rsid w:val="009F3DE8"/>
    <w:rsid w:val="009F3DF9"/>
    <w:rsid w:val="009F3E12"/>
    <w:rsid w:val="009F3E46"/>
    <w:rsid w:val="009F3E52"/>
    <w:rsid w:val="009F3F93"/>
    <w:rsid w:val="009F4004"/>
    <w:rsid w:val="009F4007"/>
    <w:rsid w:val="009F4025"/>
    <w:rsid w:val="009F40AC"/>
    <w:rsid w:val="009F40DF"/>
    <w:rsid w:val="009F4140"/>
    <w:rsid w:val="009F42A0"/>
    <w:rsid w:val="009F43C7"/>
    <w:rsid w:val="009F43EA"/>
    <w:rsid w:val="009F43EB"/>
    <w:rsid w:val="009F43F7"/>
    <w:rsid w:val="009F4406"/>
    <w:rsid w:val="009F4457"/>
    <w:rsid w:val="009F4466"/>
    <w:rsid w:val="009F4496"/>
    <w:rsid w:val="009F456F"/>
    <w:rsid w:val="009F4582"/>
    <w:rsid w:val="009F4693"/>
    <w:rsid w:val="009F46A6"/>
    <w:rsid w:val="009F46A9"/>
    <w:rsid w:val="009F4719"/>
    <w:rsid w:val="009F4790"/>
    <w:rsid w:val="009F489F"/>
    <w:rsid w:val="009F48C5"/>
    <w:rsid w:val="009F495D"/>
    <w:rsid w:val="009F49C2"/>
    <w:rsid w:val="009F4AC2"/>
    <w:rsid w:val="009F4C48"/>
    <w:rsid w:val="009F4DE2"/>
    <w:rsid w:val="009F4DF2"/>
    <w:rsid w:val="009F4E02"/>
    <w:rsid w:val="009F4E5C"/>
    <w:rsid w:val="009F4EB9"/>
    <w:rsid w:val="009F4F50"/>
    <w:rsid w:val="009F4F7C"/>
    <w:rsid w:val="009F4FA2"/>
    <w:rsid w:val="009F4FB0"/>
    <w:rsid w:val="009F4FCC"/>
    <w:rsid w:val="009F4FDE"/>
    <w:rsid w:val="009F4FFF"/>
    <w:rsid w:val="009F5056"/>
    <w:rsid w:val="009F50F1"/>
    <w:rsid w:val="009F5109"/>
    <w:rsid w:val="009F510C"/>
    <w:rsid w:val="009F515F"/>
    <w:rsid w:val="009F5175"/>
    <w:rsid w:val="009F51B8"/>
    <w:rsid w:val="009F51DF"/>
    <w:rsid w:val="009F5213"/>
    <w:rsid w:val="009F528E"/>
    <w:rsid w:val="009F5373"/>
    <w:rsid w:val="009F5397"/>
    <w:rsid w:val="009F53EE"/>
    <w:rsid w:val="009F5477"/>
    <w:rsid w:val="009F55BE"/>
    <w:rsid w:val="009F5694"/>
    <w:rsid w:val="009F569D"/>
    <w:rsid w:val="009F56EA"/>
    <w:rsid w:val="009F5704"/>
    <w:rsid w:val="009F5838"/>
    <w:rsid w:val="009F5851"/>
    <w:rsid w:val="009F588C"/>
    <w:rsid w:val="009F58CD"/>
    <w:rsid w:val="009F592B"/>
    <w:rsid w:val="009F5A0C"/>
    <w:rsid w:val="009F5A39"/>
    <w:rsid w:val="009F5A77"/>
    <w:rsid w:val="009F5A7F"/>
    <w:rsid w:val="009F5A98"/>
    <w:rsid w:val="009F5AD3"/>
    <w:rsid w:val="009F5AF8"/>
    <w:rsid w:val="009F5B2E"/>
    <w:rsid w:val="009F5B86"/>
    <w:rsid w:val="009F5B8B"/>
    <w:rsid w:val="009F5BE6"/>
    <w:rsid w:val="009F5C6A"/>
    <w:rsid w:val="009F5CAB"/>
    <w:rsid w:val="009F5DA9"/>
    <w:rsid w:val="009F5E0E"/>
    <w:rsid w:val="009F5E50"/>
    <w:rsid w:val="009F5E6F"/>
    <w:rsid w:val="009F5E91"/>
    <w:rsid w:val="009F5F0D"/>
    <w:rsid w:val="009F5F27"/>
    <w:rsid w:val="009F5F7B"/>
    <w:rsid w:val="009F5F82"/>
    <w:rsid w:val="009F5FA4"/>
    <w:rsid w:val="009F5FD5"/>
    <w:rsid w:val="009F600D"/>
    <w:rsid w:val="009F6011"/>
    <w:rsid w:val="009F6030"/>
    <w:rsid w:val="009F6100"/>
    <w:rsid w:val="009F6138"/>
    <w:rsid w:val="009F6173"/>
    <w:rsid w:val="009F624E"/>
    <w:rsid w:val="009F625E"/>
    <w:rsid w:val="009F62B1"/>
    <w:rsid w:val="009F633D"/>
    <w:rsid w:val="009F6383"/>
    <w:rsid w:val="009F63B4"/>
    <w:rsid w:val="009F63CE"/>
    <w:rsid w:val="009F63E6"/>
    <w:rsid w:val="009F646A"/>
    <w:rsid w:val="009F646D"/>
    <w:rsid w:val="009F6470"/>
    <w:rsid w:val="009F64E9"/>
    <w:rsid w:val="009F650A"/>
    <w:rsid w:val="009F65DD"/>
    <w:rsid w:val="009F662C"/>
    <w:rsid w:val="009F6639"/>
    <w:rsid w:val="009F6679"/>
    <w:rsid w:val="009F6745"/>
    <w:rsid w:val="009F677D"/>
    <w:rsid w:val="009F67F6"/>
    <w:rsid w:val="009F6831"/>
    <w:rsid w:val="009F6834"/>
    <w:rsid w:val="009F6845"/>
    <w:rsid w:val="009F689D"/>
    <w:rsid w:val="009F68EA"/>
    <w:rsid w:val="009F6902"/>
    <w:rsid w:val="009F6992"/>
    <w:rsid w:val="009F69BF"/>
    <w:rsid w:val="009F6A45"/>
    <w:rsid w:val="009F6A7F"/>
    <w:rsid w:val="009F6AD1"/>
    <w:rsid w:val="009F6AEB"/>
    <w:rsid w:val="009F6BFE"/>
    <w:rsid w:val="009F6C32"/>
    <w:rsid w:val="009F6D1C"/>
    <w:rsid w:val="009F6D38"/>
    <w:rsid w:val="009F6D40"/>
    <w:rsid w:val="009F6DDB"/>
    <w:rsid w:val="009F6E17"/>
    <w:rsid w:val="009F6E3D"/>
    <w:rsid w:val="009F6E78"/>
    <w:rsid w:val="009F7026"/>
    <w:rsid w:val="009F7062"/>
    <w:rsid w:val="009F7098"/>
    <w:rsid w:val="009F70FA"/>
    <w:rsid w:val="009F7180"/>
    <w:rsid w:val="009F7259"/>
    <w:rsid w:val="009F72BF"/>
    <w:rsid w:val="009F72EF"/>
    <w:rsid w:val="009F7329"/>
    <w:rsid w:val="009F7398"/>
    <w:rsid w:val="009F73A1"/>
    <w:rsid w:val="009F73CF"/>
    <w:rsid w:val="009F7406"/>
    <w:rsid w:val="009F7450"/>
    <w:rsid w:val="009F7481"/>
    <w:rsid w:val="009F7548"/>
    <w:rsid w:val="009F7580"/>
    <w:rsid w:val="009F7592"/>
    <w:rsid w:val="009F75B4"/>
    <w:rsid w:val="009F7711"/>
    <w:rsid w:val="009F7748"/>
    <w:rsid w:val="009F77B3"/>
    <w:rsid w:val="009F781B"/>
    <w:rsid w:val="009F783A"/>
    <w:rsid w:val="009F7874"/>
    <w:rsid w:val="009F7877"/>
    <w:rsid w:val="009F78B5"/>
    <w:rsid w:val="009F7904"/>
    <w:rsid w:val="009F7927"/>
    <w:rsid w:val="009F79D2"/>
    <w:rsid w:val="009F7A45"/>
    <w:rsid w:val="009F7A4B"/>
    <w:rsid w:val="009F7A5B"/>
    <w:rsid w:val="009F7D33"/>
    <w:rsid w:val="009F7D76"/>
    <w:rsid w:val="009F7D91"/>
    <w:rsid w:val="009F7DA0"/>
    <w:rsid w:val="009F7DA3"/>
    <w:rsid w:val="009F7E3C"/>
    <w:rsid w:val="009F7E57"/>
    <w:rsid w:val="009F7EE0"/>
    <w:rsid w:val="009F7F1F"/>
    <w:rsid w:val="009F7F92"/>
    <w:rsid w:val="009F7FD8"/>
    <w:rsid w:val="009F7FE3"/>
    <w:rsid w:val="00A0003C"/>
    <w:rsid w:val="00A000DA"/>
    <w:rsid w:val="00A00124"/>
    <w:rsid w:val="00A00156"/>
    <w:rsid w:val="00A0015B"/>
    <w:rsid w:val="00A0020F"/>
    <w:rsid w:val="00A00232"/>
    <w:rsid w:val="00A002BA"/>
    <w:rsid w:val="00A002E6"/>
    <w:rsid w:val="00A0030B"/>
    <w:rsid w:val="00A0036B"/>
    <w:rsid w:val="00A0038C"/>
    <w:rsid w:val="00A00399"/>
    <w:rsid w:val="00A00463"/>
    <w:rsid w:val="00A00483"/>
    <w:rsid w:val="00A0048A"/>
    <w:rsid w:val="00A004A8"/>
    <w:rsid w:val="00A005CD"/>
    <w:rsid w:val="00A00604"/>
    <w:rsid w:val="00A00646"/>
    <w:rsid w:val="00A00757"/>
    <w:rsid w:val="00A0076E"/>
    <w:rsid w:val="00A007AF"/>
    <w:rsid w:val="00A00813"/>
    <w:rsid w:val="00A0087E"/>
    <w:rsid w:val="00A008DC"/>
    <w:rsid w:val="00A00911"/>
    <w:rsid w:val="00A00922"/>
    <w:rsid w:val="00A00928"/>
    <w:rsid w:val="00A00965"/>
    <w:rsid w:val="00A009C3"/>
    <w:rsid w:val="00A00A4E"/>
    <w:rsid w:val="00A00ACB"/>
    <w:rsid w:val="00A00BC4"/>
    <w:rsid w:val="00A00BC8"/>
    <w:rsid w:val="00A00C50"/>
    <w:rsid w:val="00A00CA7"/>
    <w:rsid w:val="00A00CC7"/>
    <w:rsid w:val="00A00CEA"/>
    <w:rsid w:val="00A00CED"/>
    <w:rsid w:val="00A00D63"/>
    <w:rsid w:val="00A00D68"/>
    <w:rsid w:val="00A00DBD"/>
    <w:rsid w:val="00A00DBE"/>
    <w:rsid w:val="00A00DED"/>
    <w:rsid w:val="00A00E1C"/>
    <w:rsid w:val="00A00EC0"/>
    <w:rsid w:val="00A00F1A"/>
    <w:rsid w:val="00A00F45"/>
    <w:rsid w:val="00A00F6B"/>
    <w:rsid w:val="00A00FF8"/>
    <w:rsid w:val="00A0101A"/>
    <w:rsid w:val="00A01022"/>
    <w:rsid w:val="00A01034"/>
    <w:rsid w:val="00A01170"/>
    <w:rsid w:val="00A01235"/>
    <w:rsid w:val="00A012CB"/>
    <w:rsid w:val="00A012FB"/>
    <w:rsid w:val="00A0137A"/>
    <w:rsid w:val="00A013B7"/>
    <w:rsid w:val="00A013DF"/>
    <w:rsid w:val="00A01420"/>
    <w:rsid w:val="00A01478"/>
    <w:rsid w:val="00A014AA"/>
    <w:rsid w:val="00A01646"/>
    <w:rsid w:val="00A01674"/>
    <w:rsid w:val="00A01681"/>
    <w:rsid w:val="00A016AC"/>
    <w:rsid w:val="00A016C5"/>
    <w:rsid w:val="00A016D6"/>
    <w:rsid w:val="00A01743"/>
    <w:rsid w:val="00A0175D"/>
    <w:rsid w:val="00A01775"/>
    <w:rsid w:val="00A01788"/>
    <w:rsid w:val="00A017EC"/>
    <w:rsid w:val="00A01845"/>
    <w:rsid w:val="00A0184B"/>
    <w:rsid w:val="00A01856"/>
    <w:rsid w:val="00A01869"/>
    <w:rsid w:val="00A018BE"/>
    <w:rsid w:val="00A018C5"/>
    <w:rsid w:val="00A018D2"/>
    <w:rsid w:val="00A018E1"/>
    <w:rsid w:val="00A019E6"/>
    <w:rsid w:val="00A01A16"/>
    <w:rsid w:val="00A01A3A"/>
    <w:rsid w:val="00A01A5C"/>
    <w:rsid w:val="00A01A5D"/>
    <w:rsid w:val="00A01A8F"/>
    <w:rsid w:val="00A01A91"/>
    <w:rsid w:val="00A01AD8"/>
    <w:rsid w:val="00A01AE1"/>
    <w:rsid w:val="00A01B6B"/>
    <w:rsid w:val="00A01C00"/>
    <w:rsid w:val="00A01C12"/>
    <w:rsid w:val="00A01C79"/>
    <w:rsid w:val="00A01CA5"/>
    <w:rsid w:val="00A01CA7"/>
    <w:rsid w:val="00A01CF7"/>
    <w:rsid w:val="00A01D1F"/>
    <w:rsid w:val="00A01DED"/>
    <w:rsid w:val="00A01E1F"/>
    <w:rsid w:val="00A01EC4"/>
    <w:rsid w:val="00A01F0F"/>
    <w:rsid w:val="00A01FDD"/>
    <w:rsid w:val="00A02050"/>
    <w:rsid w:val="00A020B7"/>
    <w:rsid w:val="00A020E5"/>
    <w:rsid w:val="00A020F2"/>
    <w:rsid w:val="00A0218F"/>
    <w:rsid w:val="00A021C0"/>
    <w:rsid w:val="00A0235E"/>
    <w:rsid w:val="00A0237C"/>
    <w:rsid w:val="00A023FF"/>
    <w:rsid w:val="00A02522"/>
    <w:rsid w:val="00A025B6"/>
    <w:rsid w:val="00A02656"/>
    <w:rsid w:val="00A0268A"/>
    <w:rsid w:val="00A02712"/>
    <w:rsid w:val="00A02783"/>
    <w:rsid w:val="00A0282E"/>
    <w:rsid w:val="00A0287E"/>
    <w:rsid w:val="00A028A9"/>
    <w:rsid w:val="00A028EE"/>
    <w:rsid w:val="00A028F1"/>
    <w:rsid w:val="00A0291D"/>
    <w:rsid w:val="00A0292B"/>
    <w:rsid w:val="00A02962"/>
    <w:rsid w:val="00A02A32"/>
    <w:rsid w:val="00A02A60"/>
    <w:rsid w:val="00A02BF8"/>
    <w:rsid w:val="00A02C86"/>
    <w:rsid w:val="00A02D83"/>
    <w:rsid w:val="00A02DC3"/>
    <w:rsid w:val="00A02E02"/>
    <w:rsid w:val="00A02E2D"/>
    <w:rsid w:val="00A02E34"/>
    <w:rsid w:val="00A02E96"/>
    <w:rsid w:val="00A02ECD"/>
    <w:rsid w:val="00A02F61"/>
    <w:rsid w:val="00A02F8E"/>
    <w:rsid w:val="00A0303A"/>
    <w:rsid w:val="00A0313D"/>
    <w:rsid w:val="00A0316E"/>
    <w:rsid w:val="00A0317A"/>
    <w:rsid w:val="00A032A6"/>
    <w:rsid w:val="00A032AC"/>
    <w:rsid w:val="00A032FC"/>
    <w:rsid w:val="00A0336C"/>
    <w:rsid w:val="00A033F9"/>
    <w:rsid w:val="00A03443"/>
    <w:rsid w:val="00A03468"/>
    <w:rsid w:val="00A0349E"/>
    <w:rsid w:val="00A034F6"/>
    <w:rsid w:val="00A03568"/>
    <w:rsid w:val="00A035E5"/>
    <w:rsid w:val="00A035FC"/>
    <w:rsid w:val="00A03643"/>
    <w:rsid w:val="00A03656"/>
    <w:rsid w:val="00A0369A"/>
    <w:rsid w:val="00A036D5"/>
    <w:rsid w:val="00A03723"/>
    <w:rsid w:val="00A03843"/>
    <w:rsid w:val="00A03877"/>
    <w:rsid w:val="00A0389D"/>
    <w:rsid w:val="00A03916"/>
    <w:rsid w:val="00A0397F"/>
    <w:rsid w:val="00A03996"/>
    <w:rsid w:val="00A039A0"/>
    <w:rsid w:val="00A039D4"/>
    <w:rsid w:val="00A03A0E"/>
    <w:rsid w:val="00A03A4C"/>
    <w:rsid w:val="00A03A63"/>
    <w:rsid w:val="00A03A75"/>
    <w:rsid w:val="00A03A87"/>
    <w:rsid w:val="00A03A8B"/>
    <w:rsid w:val="00A03AFD"/>
    <w:rsid w:val="00A03B18"/>
    <w:rsid w:val="00A03BA9"/>
    <w:rsid w:val="00A03CE6"/>
    <w:rsid w:val="00A03D73"/>
    <w:rsid w:val="00A03DC9"/>
    <w:rsid w:val="00A03E4C"/>
    <w:rsid w:val="00A03E62"/>
    <w:rsid w:val="00A03E8A"/>
    <w:rsid w:val="00A03F16"/>
    <w:rsid w:val="00A03F58"/>
    <w:rsid w:val="00A03FCF"/>
    <w:rsid w:val="00A04029"/>
    <w:rsid w:val="00A04057"/>
    <w:rsid w:val="00A040DD"/>
    <w:rsid w:val="00A04124"/>
    <w:rsid w:val="00A0414A"/>
    <w:rsid w:val="00A0415E"/>
    <w:rsid w:val="00A04182"/>
    <w:rsid w:val="00A041AE"/>
    <w:rsid w:val="00A0423D"/>
    <w:rsid w:val="00A0429A"/>
    <w:rsid w:val="00A042E7"/>
    <w:rsid w:val="00A04336"/>
    <w:rsid w:val="00A04436"/>
    <w:rsid w:val="00A04463"/>
    <w:rsid w:val="00A04483"/>
    <w:rsid w:val="00A044EC"/>
    <w:rsid w:val="00A0465B"/>
    <w:rsid w:val="00A04696"/>
    <w:rsid w:val="00A046E9"/>
    <w:rsid w:val="00A046EC"/>
    <w:rsid w:val="00A04725"/>
    <w:rsid w:val="00A0474F"/>
    <w:rsid w:val="00A04780"/>
    <w:rsid w:val="00A04874"/>
    <w:rsid w:val="00A04886"/>
    <w:rsid w:val="00A049D4"/>
    <w:rsid w:val="00A04A03"/>
    <w:rsid w:val="00A04A78"/>
    <w:rsid w:val="00A04A88"/>
    <w:rsid w:val="00A04B3D"/>
    <w:rsid w:val="00A04C39"/>
    <w:rsid w:val="00A04C71"/>
    <w:rsid w:val="00A04C82"/>
    <w:rsid w:val="00A04CE7"/>
    <w:rsid w:val="00A04D24"/>
    <w:rsid w:val="00A04D36"/>
    <w:rsid w:val="00A04DD9"/>
    <w:rsid w:val="00A04DEA"/>
    <w:rsid w:val="00A04DF1"/>
    <w:rsid w:val="00A04E3A"/>
    <w:rsid w:val="00A04E90"/>
    <w:rsid w:val="00A04ED6"/>
    <w:rsid w:val="00A04EFC"/>
    <w:rsid w:val="00A04F07"/>
    <w:rsid w:val="00A04F1C"/>
    <w:rsid w:val="00A04F54"/>
    <w:rsid w:val="00A04F6E"/>
    <w:rsid w:val="00A04F83"/>
    <w:rsid w:val="00A04FC6"/>
    <w:rsid w:val="00A04FC8"/>
    <w:rsid w:val="00A04FF6"/>
    <w:rsid w:val="00A05027"/>
    <w:rsid w:val="00A050BE"/>
    <w:rsid w:val="00A050D9"/>
    <w:rsid w:val="00A051D1"/>
    <w:rsid w:val="00A051EF"/>
    <w:rsid w:val="00A051F1"/>
    <w:rsid w:val="00A05316"/>
    <w:rsid w:val="00A053B6"/>
    <w:rsid w:val="00A053D9"/>
    <w:rsid w:val="00A053DB"/>
    <w:rsid w:val="00A0546E"/>
    <w:rsid w:val="00A055BB"/>
    <w:rsid w:val="00A055F2"/>
    <w:rsid w:val="00A05608"/>
    <w:rsid w:val="00A0563B"/>
    <w:rsid w:val="00A05675"/>
    <w:rsid w:val="00A05678"/>
    <w:rsid w:val="00A056BC"/>
    <w:rsid w:val="00A056CA"/>
    <w:rsid w:val="00A056E1"/>
    <w:rsid w:val="00A0573C"/>
    <w:rsid w:val="00A05741"/>
    <w:rsid w:val="00A0577D"/>
    <w:rsid w:val="00A05877"/>
    <w:rsid w:val="00A058AF"/>
    <w:rsid w:val="00A059C2"/>
    <w:rsid w:val="00A059EC"/>
    <w:rsid w:val="00A05A19"/>
    <w:rsid w:val="00A05A22"/>
    <w:rsid w:val="00A05A30"/>
    <w:rsid w:val="00A05A39"/>
    <w:rsid w:val="00A05A51"/>
    <w:rsid w:val="00A05AE5"/>
    <w:rsid w:val="00A05B5A"/>
    <w:rsid w:val="00A05B6A"/>
    <w:rsid w:val="00A05C22"/>
    <w:rsid w:val="00A05C82"/>
    <w:rsid w:val="00A05E7E"/>
    <w:rsid w:val="00A05E92"/>
    <w:rsid w:val="00A05EB9"/>
    <w:rsid w:val="00A05ECF"/>
    <w:rsid w:val="00A05F3C"/>
    <w:rsid w:val="00A05F85"/>
    <w:rsid w:val="00A06018"/>
    <w:rsid w:val="00A0608F"/>
    <w:rsid w:val="00A060FB"/>
    <w:rsid w:val="00A0615E"/>
    <w:rsid w:val="00A0619E"/>
    <w:rsid w:val="00A0619F"/>
    <w:rsid w:val="00A06227"/>
    <w:rsid w:val="00A0626B"/>
    <w:rsid w:val="00A062EB"/>
    <w:rsid w:val="00A062F3"/>
    <w:rsid w:val="00A06331"/>
    <w:rsid w:val="00A0633B"/>
    <w:rsid w:val="00A063A0"/>
    <w:rsid w:val="00A06408"/>
    <w:rsid w:val="00A06436"/>
    <w:rsid w:val="00A064BE"/>
    <w:rsid w:val="00A064CE"/>
    <w:rsid w:val="00A064DC"/>
    <w:rsid w:val="00A0655D"/>
    <w:rsid w:val="00A0657D"/>
    <w:rsid w:val="00A065AD"/>
    <w:rsid w:val="00A06636"/>
    <w:rsid w:val="00A066BE"/>
    <w:rsid w:val="00A066C5"/>
    <w:rsid w:val="00A066D4"/>
    <w:rsid w:val="00A066F8"/>
    <w:rsid w:val="00A0675C"/>
    <w:rsid w:val="00A067F4"/>
    <w:rsid w:val="00A06853"/>
    <w:rsid w:val="00A0687A"/>
    <w:rsid w:val="00A069A5"/>
    <w:rsid w:val="00A06A04"/>
    <w:rsid w:val="00A06A14"/>
    <w:rsid w:val="00A06A97"/>
    <w:rsid w:val="00A06B74"/>
    <w:rsid w:val="00A06B7A"/>
    <w:rsid w:val="00A06BAA"/>
    <w:rsid w:val="00A06BD1"/>
    <w:rsid w:val="00A06BE1"/>
    <w:rsid w:val="00A06CC4"/>
    <w:rsid w:val="00A06CCD"/>
    <w:rsid w:val="00A06D00"/>
    <w:rsid w:val="00A06D37"/>
    <w:rsid w:val="00A06DA8"/>
    <w:rsid w:val="00A06E23"/>
    <w:rsid w:val="00A06E3D"/>
    <w:rsid w:val="00A06E45"/>
    <w:rsid w:val="00A07001"/>
    <w:rsid w:val="00A070C0"/>
    <w:rsid w:val="00A070DD"/>
    <w:rsid w:val="00A0710F"/>
    <w:rsid w:val="00A0716B"/>
    <w:rsid w:val="00A071E4"/>
    <w:rsid w:val="00A0721A"/>
    <w:rsid w:val="00A07231"/>
    <w:rsid w:val="00A0727B"/>
    <w:rsid w:val="00A072AE"/>
    <w:rsid w:val="00A0730A"/>
    <w:rsid w:val="00A07344"/>
    <w:rsid w:val="00A073A1"/>
    <w:rsid w:val="00A073AB"/>
    <w:rsid w:val="00A073D8"/>
    <w:rsid w:val="00A073F0"/>
    <w:rsid w:val="00A0742A"/>
    <w:rsid w:val="00A074B5"/>
    <w:rsid w:val="00A0754B"/>
    <w:rsid w:val="00A07570"/>
    <w:rsid w:val="00A075B8"/>
    <w:rsid w:val="00A0765F"/>
    <w:rsid w:val="00A076A9"/>
    <w:rsid w:val="00A0770E"/>
    <w:rsid w:val="00A0775E"/>
    <w:rsid w:val="00A07835"/>
    <w:rsid w:val="00A07905"/>
    <w:rsid w:val="00A07924"/>
    <w:rsid w:val="00A0793B"/>
    <w:rsid w:val="00A07940"/>
    <w:rsid w:val="00A07945"/>
    <w:rsid w:val="00A07996"/>
    <w:rsid w:val="00A079DE"/>
    <w:rsid w:val="00A079EA"/>
    <w:rsid w:val="00A07A3A"/>
    <w:rsid w:val="00A07A81"/>
    <w:rsid w:val="00A07AD2"/>
    <w:rsid w:val="00A07ADB"/>
    <w:rsid w:val="00A07B0D"/>
    <w:rsid w:val="00A07B36"/>
    <w:rsid w:val="00A07B73"/>
    <w:rsid w:val="00A07BC3"/>
    <w:rsid w:val="00A07C10"/>
    <w:rsid w:val="00A07D10"/>
    <w:rsid w:val="00A07D12"/>
    <w:rsid w:val="00A07D36"/>
    <w:rsid w:val="00A07D9D"/>
    <w:rsid w:val="00A07E7E"/>
    <w:rsid w:val="00A07EB3"/>
    <w:rsid w:val="00A07F5E"/>
    <w:rsid w:val="00A07F7A"/>
    <w:rsid w:val="00A07FA8"/>
    <w:rsid w:val="00A07FD6"/>
    <w:rsid w:val="00A07FE0"/>
    <w:rsid w:val="00A100B5"/>
    <w:rsid w:val="00A100CB"/>
    <w:rsid w:val="00A100FA"/>
    <w:rsid w:val="00A1010A"/>
    <w:rsid w:val="00A1012D"/>
    <w:rsid w:val="00A1014F"/>
    <w:rsid w:val="00A10151"/>
    <w:rsid w:val="00A10172"/>
    <w:rsid w:val="00A10185"/>
    <w:rsid w:val="00A101A6"/>
    <w:rsid w:val="00A101CD"/>
    <w:rsid w:val="00A101DD"/>
    <w:rsid w:val="00A101E2"/>
    <w:rsid w:val="00A1020A"/>
    <w:rsid w:val="00A10255"/>
    <w:rsid w:val="00A1027F"/>
    <w:rsid w:val="00A1029D"/>
    <w:rsid w:val="00A103DF"/>
    <w:rsid w:val="00A1041D"/>
    <w:rsid w:val="00A10471"/>
    <w:rsid w:val="00A10648"/>
    <w:rsid w:val="00A106A9"/>
    <w:rsid w:val="00A106FF"/>
    <w:rsid w:val="00A1074F"/>
    <w:rsid w:val="00A1077B"/>
    <w:rsid w:val="00A107C9"/>
    <w:rsid w:val="00A107E7"/>
    <w:rsid w:val="00A1088A"/>
    <w:rsid w:val="00A1088D"/>
    <w:rsid w:val="00A10924"/>
    <w:rsid w:val="00A10958"/>
    <w:rsid w:val="00A10A79"/>
    <w:rsid w:val="00A10AF4"/>
    <w:rsid w:val="00A10B29"/>
    <w:rsid w:val="00A10B4C"/>
    <w:rsid w:val="00A10B52"/>
    <w:rsid w:val="00A10B65"/>
    <w:rsid w:val="00A10B6C"/>
    <w:rsid w:val="00A10CA3"/>
    <w:rsid w:val="00A10D7F"/>
    <w:rsid w:val="00A10D89"/>
    <w:rsid w:val="00A10E35"/>
    <w:rsid w:val="00A10F1E"/>
    <w:rsid w:val="00A10F29"/>
    <w:rsid w:val="00A10F62"/>
    <w:rsid w:val="00A10FCE"/>
    <w:rsid w:val="00A1101A"/>
    <w:rsid w:val="00A11023"/>
    <w:rsid w:val="00A11033"/>
    <w:rsid w:val="00A110B2"/>
    <w:rsid w:val="00A110E4"/>
    <w:rsid w:val="00A11123"/>
    <w:rsid w:val="00A11133"/>
    <w:rsid w:val="00A1114B"/>
    <w:rsid w:val="00A1117D"/>
    <w:rsid w:val="00A11225"/>
    <w:rsid w:val="00A1131A"/>
    <w:rsid w:val="00A11344"/>
    <w:rsid w:val="00A11360"/>
    <w:rsid w:val="00A11372"/>
    <w:rsid w:val="00A1138D"/>
    <w:rsid w:val="00A113D4"/>
    <w:rsid w:val="00A11432"/>
    <w:rsid w:val="00A11558"/>
    <w:rsid w:val="00A115D6"/>
    <w:rsid w:val="00A11675"/>
    <w:rsid w:val="00A11692"/>
    <w:rsid w:val="00A11702"/>
    <w:rsid w:val="00A117AD"/>
    <w:rsid w:val="00A11881"/>
    <w:rsid w:val="00A118EC"/>
    <w:rsid w:val="00A1197C"/>
    <w:rsid w:val="00A119FD"/>
    <w:rsid w:val="00A11A09"/>
    <w:rsid w:val="00A11A3F"/>
    <w:rsid w:val="00A11AA7"/>
    <w:rsid w:val="00A11AA9"/>
    <w:rsid w:val="00A11B18"/>
    <w:rsid w:val="00A11B19"/>
    <w:rsid w:val="00A11B43"/>
    <w:rsid w:val="00A11BAB"/>
    <w:rsid w:val="00A11BE7"/>
    <w:rsid w:val="00A11C54"/>
    <w:rsid w:val="00A11D17"/>
    <w:rsid w:val="00A11D3C"/>
    <w:rsid w:val="00A11D7A"/>
    <w:rsid w:val="00A11D95"/>
    <w:rsid w:val="00A11DCE"/>
    <w:rsid w:val="00A11DED"/>
    <w:rsid w:val="00A11DF2"/>
    <w:rsid w:val="00A11E51"/>
    <w:rsid w:val="00A11E5A"/>
    <w:rsid w:val="00A11E6A"/>
    <w:rsid w:val="00A11EF8"/>
    <w:rsid w:val="00A11F53"/>
    <w:rsid w:val="00A11F91"/>
    <w:rsid w:val="00A11FA6"/>
    <w:rsid w:val="00A11FB6"/>
    <w:rsid w:val="00A1212E"/>
    <w:rsid w:val="00A121D1"/>
    <w:rsid w:val="00A121DB"/>
    <w:rsid w:val="00A1222D"/>
    <w:rsid w:val="00A12237"/>
    <w:rsid w:val="00A122A0"/>
    <w:rsid w:val="00A122DA"/>
    <w:rsid w:val="00A12329"/>
    <w:rsid w:val="00A1236F"/>
    <w:rsid w:val="00A12386"/>
    <w:rsid w:val="00A123B6"/>
    <w:rsid w:val="00A12472"/>
    <w:rsid w:val="00A124E8"/>
    <w:rsid w:val="00A125BC"/>
    <w:rsid w:val="00A1264B"/>
    <w:rsid w:val="00A1268A"/>
    <w:rsid w:val="00A1269B"/>
    <w:rsid w:val="00A1269F"/>
    <w:rsid w:val="00A126F1"/>
    <w:rsid w:val="00A12770"/>
    <w:rsid w:val="00A127FA"/>
    <w:rsid w:val="00A12822"/>
    <w:rsid w:val="00A12856"/>
    <w:rsid w:val="00A12861"/>
    <w:rsid w:val="00A12899"/>
    <w:rsid w:val="00A12915"/>
    <w:rsid w:val="00A1291F"/>
    <w:rsid w:val="00A12928"/>
    <w:rsid w:val="00A12984"/>
    <w:rsid w:val="00A12988"/>
    <w:rsid w:val="00A129B5"/>
    <w:rsid w:val="00A129D3"/>
    <w:rsid w:val="00A129DA"/>
    <w:rsid w:val="00A129F4"/>
    <w:rsid w:val="00A12A22"/>
    <w:rsid w:val="00A12A3D"/>
    <w:rsid w:val="00A12A56"/>
    <w:rsid w:val="00A12BA2"/>
    <w:rsid w:val="00A12BB8"/>
    <w:rsid w:val="00A12C79"/>
    <w:rsid w:val="00A12C91"/>
    <w:rsid w:val="00A12C9C"/>
    <w:rsid w:val="00A12CAA"/>
    <w:rsid w:val="00A12D44"/>
    <w:rsid w:val="00A12D5A"/>
    <w:rsid w:val="00A12E77"/>
    <w:rsid w:val="00A12E8D"/>
    <w:rsid w:val="00A12ECA"/>
    <w:rsid w:val="00A12F3F"/>
    <w:rsid w:val="00A13073"/>
    <w:rsid w:val="00A1316A"/>
    <w:rsid w:val="00A1316F"/>
    <w:rsid w:val="00A1317A"/>
    <w:rsid w:val="00A13181"/>
    <w:rsid w:val="00A13282"/>
    <w:rsid w:val="00A132CD"/>
    <w:rsid w:val="00A13379"/>
    <w:rsid w:val="00A13385"/>
    <w:rsid w:val="00A133A2"/>
    <w:rsid w:val="00A13464"/>
    <w:rsid w:val="00A13480"/>
    <w:rsid w:val="00A13523"/>
    <w:rsid w:val="00A135A4"/>
    <w:rsid w:val="00A135C4"/>
    <w:rsid w:val="00A13604"/>
    <w:rsid w:val="00A136A0"/>
    <w:rsid w:val="00A13716"/>
    <w:rsid w:val="00A13728"/>
    <w:rsid w:val="00A13782"/>
    <w:rsid w:val="00A137A3"/>
    <w:rsid w:val="00A137F0"/>
    <w:rsid w:val="00A13916"/>
    <w:rsid w:val="00A1393C"/>
    <w:rsid w:val="00A13951"/>
    <w:rsid w:val="00A139A0"/>
    <w:rsid w:val="00A139DC"/>
    <w:rsid w:val="00A139DD"/>
    <w:rsid w:val="00A13A71"/>
    <w:rsid w:val="00A13A82"/>
    <w:rsid w:val="00A13A8D"/>
    <w:rsid w:val="00A13A93"/>
    <w:rsid w:val="00A13B12"/>
    <w:rsid w:val="00A13B48"/>
    <w:rsid w:val="00A13BAC"/>
    <w:rsid w:val="00A13BF7"/>
    <w:rsid w:val="00A13C3E"/>
    <w:rsid w:val="00A13C90"/>
    <w:rsid w:val="00A13CD3"/>
    <w:rsid w:val="00A13DB8"/>
    <w:rsid w:val="00A13DCE"/>
    <w:rsid w:val="00A13DE2"/>
    <w:rsid w:val="00A13E19"/>
    <w:rsid w:val="00A13EB1"/>
    <w:rsid w:val="00A13EC2"/>
    <w:rsid w:val="00A13F4B"/>
    <w:rsid w:val="00A13F6C"/>
    <w:rsid w:val="00A13FAA"/>
    <w:rsid w:val="00A13FDA"/>
    <w:rsid w:val="00A13FF6"/>
    <w:rsid w:val="00A1402A"/>
    <w:rsid w:val="00A140E1"/>
    <w:rsid w:val="00A1411B"/>
    <w:rsid w:val="00A14154"/>
    <w:rsid w:val="00A1419E"/>
    <w:rsid w:val="00A1424B"/>
    <w:rsid w:val="00A14376"/>
    <w:rsid w:val="00A143B0"/>
    <w:rsid w:val="00A14442"/>
    <w:rsid w:val="00A144EE"/>
    <w:rsid w:val="00A1450B"/>
    <w:rsid w:val="00A145AE"/>
    <w:rsid w:val="00A145B2"/>
    <w:rsid w:val="00A1462C"/>
    <w:rsid w:val="00A14683"/>
    <w:rsid w:val="00A146CF"/>
    <w:rsid w:val="00A146D8"/>
    <w:rsid w:val="00A1473A"/>
    <w:rsid w:val="00A14771"/>
    <w:rsid w:val="00A14773"/>
    <w:rsid w:val="00A14821"/>
    <w:rsid w:val="00A14824"/>
    <w:rsid w:val="00A1487D"/>
    <w:rsid w:val="00A148A2"/>
    <w:rsid w:val="00A14908"/>
    <w:rsid w:val="00A149CD"/>
    <w:rsid w:val="00A14A7F"/>
    <w:rsid w:val="00A14A96"/>
    <w:rsid w:val="00A14B58"/>
    <w:rsid w:val="00A14B70"/>
    <w:rsid w:val="00A14CDC"/>
    <w:rsid w:val="00A14D9D"/>
    <w:rsid w:val="00A14DBD"/>
    <w:rsid w:val="00A14DE4"/>
    <w:rsid w:val="00A14E02"/>
    <w:rsid w:val="00A14E12"/>
    <w:rsid w:val="00A14E43"/>
    <w:rsid w:val="00A14E50"/>
    <w:rsid w:val="00A14E61"/>
    <w:rsid w:val="00A14E84"/>
    <w:rsid w:val="00A14E94"/>
    <w:rsid w:val="00A14F30"/>
    <w:rsid w:val="00A14F61"/>
    <w:rsid w:val="00A14F95"/>
    <w:rsid w:val="00A14FC6"/>
    <w:rsid w:val="00A14FED"/>
    <w:rsid w:val="00A15078"/>
    <w:rsid w:val="00A15097"/>
    <w:rsid w:val="00A150AE"/>
    <w:rsid w:val="00A150CD"/>
    <w:rsid w:val="00A150F3"/>
    <w:rsid w:val="00A150F7"/>
    <w:rsid w:val="00A1516F"/>
    <w:rsid w:val="00A151C8"/>
    <w:rsid w:val="00A151FB"/>
    <w:rsid w:val="00A15234"/>
    <w:rsid w:val="00A1529D"/>
    <w:rsid w:val="00A152F5"/>
    <w:rsid w:val="00A15324"/>
    <w:rsid w:val="00A15331"/>
    <w:rsid w:val="00A15391"/>
    <w:rsid w:val="00A153C9"/>
    <w:rsid w:val="00A153CB"/>
    <w:rsid w:val="00A153EB"/>
    <w:rsid w:val="00A1540E"/>
    <w:rsid w:val="00A15421"/>
    <w:rsid w:val="00A15493"/>
    <w:rsid w:val="00A154A9"/>
    <w:rsid w:val="00A154CF"/>
    <w:rsid w:val="00A15520"/>
    <w:rsid w:val="00A15551"/>
    <w:rsid w:val="00A1557F"/>
    <w:rsid w:val="00A155A6"/>
    <w:rsid w:val="00A155A9"/>
    <w:rsid w:val="00A155B6"/>
    <w:rsid w:val="00A155B7"/>
    <w:rsid w:val="00A155E7"/>
    <w:rsid w:val="00A1560D"/>
    <w:rsid w:val="00A15673"/>
    <w:rsid w:val="00A15687"/>
    <w:rsid w:val="00A15805"/>
    <w:rsid w:val="00A1586D"/>
    <w:rsid w:val="00A15934"/>
    <w:rsid w:val="00A159A2"/>
    <w:rsid w:val="00A159A4"/>
    <w:rsid w:val="00A159B1"/>
    <w:rsid w:val="00A159B7"/>
    <w:rsid w:val="00A15A45"/>
    <w:rsid w:val="00A15AC8"/>
    <w:rsid w:val="00A15B1B"/>
    <w:rsid w:val="00A15B28"/>
    <w:rsid w:val="00A15B3F"/>
    <w:rsid w:val="00A15CE8"/>
    <w:rsid w:val="00A15D03"/>
    <w:rsid w:val="00A15D51"/>
    <w:rsid w:val="00A15DA5"/>
    <w:rsid w:val="00A15DDB"/>
    <w:rsid w:val="00A15E85"/>
    <w:rsid w:val="00A15EEB"/>
    <w:rsid w:val="00A15F8D"/>
    <w:rsid w:val="00A15FCE"/>
    <w:rsid w:val="00A16091"/>
    <w:rsid w:val="00A160E9"/>
    <w:rsid w:val="00A1611A"/>
    <w:rsid w:val="00A16192"/>
    <w:rsid w:val="00A161A9"/>
    <w:rsid w:val="00A1623F"/>
    <w:rsid w:val="00A1626D"/>
    <w:rsid w:val="00A162B7"/>
    <w:rsid w:val="00A16311"/>
    <w:rsid w:val="00A16395"/>
    <w:rsid w:val="00A163AC"/>
    <w:rsid w:val="00A163DF"/>
    <w:rsid w:val="00A163EC"/>
    <w:rsid w:val="00A16467"/>
    <w:rsid w:val="00A16474"/>
    <w:rsid w:val="00A164D4"/>
    <w:rsid w:val="00A164E9"/>
    <w:rsid w:val="00A164F8"/>
    <w:rsid w:val="00A16507"/>
    <w:rsid w:val="00A16528"/>
    <w:rsid w:val="00A16556"/>
    <w:rsid w:val="00A16639"/>
    <w:rsid w:val="00A1667C"/>
    <w:rsid w:val="00A1668B"/>
    <w:rsid w:val="00A16731"/>
    <w:rsid w:val="00A16777"/>
    <w:rsid w:val="00A167B3"/>
    <w:rsid w:val="00A16821"/>
    <w:rsid w:val="00A1686D"/>
    <w:rsid w:val="00A16887"/>
    <w:rsid w:val="00A168E9"/>
    <w:rsid w:val="00A1694E"/>
    <w:rsid w:val="00A16A0D"/>
    <w:rsid w:val="00A16AED"/>
    <w:rsid w:val="00A16B1B"/>
    <w:rsid w:val="00A16BDA"/>
    <w:rsid w:val="00A16C26"/>
    <w:rsid w:val="00A16C62"/>
    <w:rsid w:val="00A16C8E"/>
    <w:rsid w:val="00A16C9C"/>
    <w:rsid w:val="00A16CD5"/>
    <w:rsid w:val="00A16D03"/>
    <w:rsid w:val="00A16D9F"/>
    <w:rsid w:val="00A16DB1"/>
    <w:rsid w:val="00A16DDC"/>
    <w:rsid w:val="00A16DE5"/>
    <w:rsid w:val="00A16E58"/>
    <w:rsid w:val="00A16EE5"/>
    <w:rsid w:val="00A16F09"/>
    <w:rsid w:val="00A16F34"/>
    <w:rsid w:val="00A16F43"/>
    <w:rsid w:val="00A16F57"/>
    <w:rsid w:val="00A1707D"/>
    <w:rsid w:val="00A17101"/>
    <w:rsid w:val="00A17108"/>
    <w:rsid w:val="00A171E0"/>
    <w:rsid w:val="00A172F3"/>
    <w:rsid w:val="00A17300"/>
    <w:rsid w:val="00A17335"/>
    <w:rsid w:val="00A17385"/>
    <w:rsid w:val="00A17429"/>
    <w:rsid w:val="00A174A5"/>
    <w:rsid w:val="00A17538"/>
    <w:rsid w:val="00A1755C"/>
    <w:rsid w:val="00A1755D"/>
    <w:rsid w:val="00A175C7"/>
    <w:rsid w:val="00A17628"/>
    <w:rsid w:val="00A17676"/>
    <w:rsid w:val="00A176FD"/>
    <w:rsid w:val="00A1770F"/>
    <w:rsid w:val="00A17711"/>
    <w:rsid w:val="00A17747"/>
    <w:rsid w:val="00A17781"/>
    <w:rsid w:val="00A177FC"/>
    <w:rsid w:val="00A1782C"/>
    <w:rsid w:val="00A17838"/>
    <w:rsid w:val="00A1787A"/>
    <w:rsid w:val="00A17883"/>
    <w:rsid w:val="00A178D2"/>
    <w:rsid w:val="00A17A0D"/>
    <w:rsid w:val="00A17A49"/>
    <w:rsid w:val="00A17A6D"/>
    <w:rsid w:val="00A17B06"/>
    <w:rsid w:val="00A17B56"/>
    <w:rsid w:val="00A17B5E"/>
    <w:rsid w:val="00A17B83"/>
    <w:rsid w:val="00A17C97"/>
    <w:rsid w:val="00A17CA9"/>
    <w:rsid w:val="00A17CB7"/>
    <w:rsid w:val="00A17CF0"/>
    <w:rsid w:val="00A17D8C"/>
    <w:rsid w:val="00A17DB2"/>
    <w:rsid w:val="00A17DB4"/>
    <w:rsid w:val="00A17DE5"/>
    <w:rsid w:val="00A17DE9"/>
    <w:rsid w:val="00A17E48"/>
    <w:rsid w:val="00A17F27"/>
    <w:rsid w:val="00A17F55"/>
    <w:rsid w:val="00A17F6A"/>
    <w:rsid w:val="00A17FB3"/>
    <w:rsid w:val="00A17FC5"/>
    <w:rsid w:val="00A17FE0"/>
    <w:rsid w:val="00A20012"/>
    <w:rsid w:val="00A2005A"/>
    <w:rsid w:val="00A201BC"/>
    <w:rsid w:val="00A2020A"/>
    <w:rsid w:val="00A20360"/>
    <w:rsid w:val="00A20378"/>
    <w:rsid w:val="00A2038F"/>
    <w:rsid w:val="00A203FF"/>
    <w:rsid w:val="00A20435"/>
    <w:rsid w:val="00A2049F"/>
    <w:rsid w:val="00A204A6"/>
    <w:rsid w:val="00A204EA"/>
    <w:rsid w:val="00A20534"/>
    <w:rsid w:val="00A20631"/>
    <w:rsid w:val="00A20677"/>
    <w:rsid w:val="00A20695"/>
    <w:rsid w:val="00A206AC"/>
    <w:rsid w:val="00A206C4"/>
    <w:rsid w:val="00A2071A"/>
    <w:rsid w:val="00A2071D"/>
    <w:rsid w:val="00A2074E"/>
    <w:rsid w:val="00A207BA"/>
    <w:rsid w:val="00A207EA"/>
    <w:rsid w:val="00A20822"/>
    <w:rsid w:val="00A2089D"/>
    <w:rsid w:val="00A208C1"/>
    <w:rsid w:val="00A20913"/>
    <w:rsid w:val="00A20943"/>
    <w:rsid w:val="00A20951"/>
    <w:rsid w:val="00A2097B"/>
    <w:rsid w:val="00A20A37"/>
    <w:rsid w:val="00A20AA5"/>
    <w:rsid w:val="00A20AA8"/>
    <w:rsid w:val="00A20BEB"/>
    <w:rsid w:val="00A20C7E"/>
    <w:rsid w:val="00A20C86"/>
    <w:rsid w:val="00A20C9B"/>
    <w:rsid w:val="00A20D07"/>
    <w:rsid w:val="00A20D9A"/>
    <w:rsid w:val="00A20E1C"/>
    <w:rsid w:val="00A20E22"/>
    <w:rsid w:val="00A20E35"/>
    <w:rsid w:val="00A20EDB"/>
    <w:rsid w:val="00A20F20"/>
    <w:rsid w:val="00A20F3F"/>
    <w:rsid w:val="00A20F6A"/>
    <w:rsid w:val="00A20FA5"/>
    <w:rsid w:val="00A20FAE"/>
    <w:rsid w:val="00A211B3"/>
    <w:rsid w:val="00A211B4"/>
    <w:rsid w:val="00A2121B"/>
    <w:rsid w:val="00A21230"/>
    <w:rsid w:val="00A212B1"/>
    <w:rsid w:val="00A212C0"/>
    <w:rsid w:val="00A21380"/>
    <w:rsid w:val="00A21388"/>
    <w:rsid w:val="00A214C2"/>
    <w:rsid w:val="00A214EB"/>
    <w:rsid w:val="00A21550"/>
    <w:rsid w:val="00A21583"/>
    <w:rsid w:val="00A21586"/>
    <w:rsid w:val="00A215CC"/>
    <w:rsid w:val="00A21692"/>
    <w:rsid w:val="00A216A9"/>
    <w:rsid w:val="00A21784"/>
    <w:rsid w:val="00A21822"/>
    <w:rsid w:val="00A2184A"/>
    <w:rsid w:val="00A21883"/>
    <w:rsid w:val="00A218B6"/>
    <w:rsid w:val="00A218E0"/>
    <w:rsid w:val="00A21909"/>
    <w:rsid w:val="00A2198B"/>
    <w:rsid w:val="00A219C8"/>
    <w:rsid w:val="00A219CD"/>
    <w:rsid w:val="00A21AB9"/>
    <w:rsid w:val="00A21AE0"/>
    <w:rsid w:val="00A21B38"/>
    <w:rsid w:val="00A21B4B"/>
    <w:rsid w:val="00A21B59"/>
    <w:rsid w:val="00A21B93"/>
    <w:rsid w:val="00A21BC9"/>
    <w:rsid w:val="00A21BD0"/>
    <w:rsid w:val="00A21CE7"/>
    <w:rsid w:val="00A21D0B"/>
    <w:rsid w:val="00A21DBC"/>
    <w:rsid w:val="00A21DCA"/>
    <w:rsid w:val="00A21DCD"/>
    <w:rsid w:val="00A21DF7"/>
    <w:rsid w:val="00A21E28"/>
    <w:rsid w:val="00A21EDD"/>
    <w:rsid w:val="00A21EE6"/>
    <w:rsid w:val="00A21F05"/>
    <w:rsid w:val="00A21F34"/>
    <w:rsid w:val="00A21F73"/>
    <w:rsid w:val="00A21F95"/>
    <w:rsid w:val="00A22019"/>
    <w:rsid w:val="00A22056"/>
    <w:rsid w:val="00A22057"/>
    <w:rsid w:val="00A220F7"/>
    <w:rsid w:val="00A22147"/>
    <w:rsid w:val="00A22168"/>
    <w:rsid w:val="00A221E4"/>
    <w:rsid w:val="00A221F7"/>
    <w:rsid w:val="00A22230"/>
    <w:rsid w:val="00A22259"/>
    <w:rsid w:val="00A22275"/>
    <w:rsid w:val="00A222A8"/>
    <w:rsid w:val="00A222F6"/>
    <w:rsid w:val="00A22344"/>
    <w:rsid w:val="00A2236A"/>
    <w:rsid w:val="00A2240B"/>
    <w:rsid w:val="00A2241B"/>
    <w:rsid w:val="00A22450"/>
    <w:rsid w:val="00A22481"/>
    <w:rsid w:val="00A22494"/>
    <w:rsid w:val="00A22551"/>
    <w:rsid w:val="00A22630"/>
    <w:rsid w:val="00A226FB"/>
    <w:rsid w:val="00A22776"/>
    <w:rsid w:val="00A227E9"/>
    <w:rsid w:val="00A227F5"/>
    <w:rsid w:val="00A227F8"/>
    <w:rsid w:val="00A2280D"/>
    <w:rsid w:val="00A2280E"/>
    <w:rsid w:val="00A2290B"/>
    <w:rsid w:val="00A22993"/>
    <w:rsid w:val="00A229DC"/>
    <w:rsid w:val="00A229F4"/>
    <w:rsid w:val="00A22A08"/>
    <w:rsid w:val="00A22A1D"/>
    <w:rsid w:val="00A22A72"/>
    <w:rsid w:val="00A22AD1"/>
    <w:rsid w:val="00A22AEE"/>
    <w:rsid w:val="00A22B3A"/>
    <w:rsid w:val="00A22BA3"/>
    <w:rsid w:val="00A22C0C"/>
    <w:rsid w:val="00A22C13"/>
    <w:rsid w:val="00A22C2C"/>
    <w:rsid w:val="00A22C30"/>
    <w:rsid w:val="00A22C6C"/>
    <w:rsid w:val="00A22CBF"/>
    <w:rsid w:val="00A22D38"/>
    <w:rsid w:val="00A22E03"/>
    <w:rsid w:val="00A22E49"/>
    <w:rsid w:val="00A22E9C"/>
    <w:rsid w:val="00A22F1E"/>
    <w:rsid w:val="00A22F48"/>
    <w:rsid w:val="00A22FBA"/>
    <w:rsid w:val="00A22FD4"/>
    <w:rsid w:val="00A22FD5"/>
    <w:rsid w:val="00A23067"/>
    <w:rsid w:val="00A230A7"/>
    <w:rsid w:val="00A230C9"/>
    <w:rsid w:val="00A23155"/>
    <w:rsid w:val="00A23179"/>
    <w:rsid w:val="00A231B6"/>
    <w:rsid w:val="00A2321B"/>
    <w:rsid w:val="00A23246"/>
    <w:rsid w:val="00A232BB"/>
    <w:rsid w:val="00A233AA"/>
    <w:rsid w:val="00A23433"/>
    <w:rsid w:val="00A2348D"/>
    <w:rsid w:val="00A234C2"/>
    <w:rsid w:val="00A23525"/>
    <w:rsid w:val="00A23532"/>
    <w:rsid w:val="00A2358F"/>
    <w:rsid w:val="00A235C8"/>
    <w:rsid w:val="00A2360D"/>
    <w:rsid w:val="00A23691"/>
    <w:rsid w:val="00A236A5"/>
    <w:rsid w:val="00A236CB"/>
    <w:rsid w:val="00A236D5"/>
    <w:rsid w:val="00A23741"/>
    <w:rsid w:val="00A2378A"/>
    <w:rsid w:val="00A237B6"/>
    <w:rsid w:val="00A2384C"/>
    <w:rsid w:val="00A238C9"/>
    <w:rsid w:val="00A23921"/>
    <w:rsid w:val="00A239C2"/>
    <w:rsid w:val="00A23A27"/>
    <w:rsid w:val="00A23A38"/>
    <w:rsid w:val="00A23A7B"/>
    <w:rsid w:val="00A23B10"/>
    <w:rsid w:val="00A23B19"/>
    <w:rsid w:val="00A23B29"/>
    <w:rsid w:val="00A23B3B"/>
    <w:rsid w:val="00A23B55"/>
    <w:rsid w:val="00A23D32"/>
    <w:rsid w:val="00A23DAC"/>
    <w:rsid w:val="00A23DEC"/>
    <w:rsid w:val="00A23E93"/>
    <w:rsid w:val="00A23E9B"/>
    <w:rsid w:val="00A23E9D"/>
    <w:rsid w:val="00A23ECB"/>
    <w:rsid w:val="00A23F0F"/>
    <w:rsid w:val="00A23F3F"/>
    <w:rsid w:val="00A2405E"/>
    <w:rsid w:val="00A24078"/>
    <w:rsid w:val="00A24120"/>
    <w:rsid w:val="00A2414D"/>
    <w:rsid w:val="00A2416A"/>
    <w:rsid w:val="00A241BB"/>
    <w:rsid w:val="00A241ED"/>
    <w:rsid w:val="00A2421E"/>
    <w:rsid w:val="00A24224"/>
    <w:rsid w:val="00A24281"/>
    <w:rsid w:val="00A242B2"/>
    <w:rsid w:val="00A24304"/>
    <w:rsid w:val="00A24393"/>
    <w:rsid w:val="00A243C0"/>
    <w:rsid w:val="00A24423"/>
    <w:rsid w:val="00A24461"/>
    <w:rsid w:val="00A244A7"/>
    <w:rsid w:val="00A2451E"/>
    <w:rsid w:val="00A24566"/>
    <w:rsid w:val="00A24597"/>
    <w:rsid w:val="00A245F7"/>
    <w:rsid w:val="00A24637"/>
    <w:rsid w:val="00A24681"/>
    <w:rsid w:val="00A246C5"/>
    <w:rsid w:val="00A24736"/>
    <w:rsid w:val="00A247C0"/>
    <w:rsid w:val="00A247FC"/>
    <w:rsid w:val="00A24817"/>
    <w:rsid w:val="00A24828"/>
    <w:rsid w:val="00A24917"/>
    <w:rsid w:val="00A24980"/>
    <w:rsid w:val="00A24981"/>
    <w:rsid w:val="00A24985"/>
    <w:rsid w:val="00A249CE"/>
    <w:rsid w:val="00A249D3"/>
    <w:rsid w:val="00A24A75"/>
    <w:rsid w:val="00A24A92"/>
    <w:rsid w:val="00A24AE5"/>
    <w:rsid w:val="00A24AF6"/>
    <w:rsid w:val="00A24B9A"/>
    <w:rsid w:val="00A24BB1"/>
    <w:rsid w:val="00A24C5F"/>
    <w:rsid w:val="00A24C89"/>
    <w:rsid w:val="00A24CC8"/>
    <w:rsid w:val="00A24CE9"/>
    <w:rsid w:val="00A24D86"/>
    <w:rsid w:val="00A24DCA"/>
    <w:rsid w:val="00A24E01"/>
    <w:rsid w:val="00A24E03"/>
    <w:rsid w:val="00A24E25"/>
    <w:rsid w:val="00A24E39"/>
    <w:rsid w:val="00A24EA2"/>
    <w:rsid w:val="00A24EC4"/>
    <w:rsid w:val="00A24EEC"/>
    <w:rsid w:val="00A24F14"/>
    <w:rsid w:val="00A24F17"/>
    <w:rsid w:val="00A24F5E"/>
    <w:rsid w:val="00A24F66"/>
    <w:rsid w:val="00A24FFC"/>
    <w:rsid w:val="00A25002"/>
    <w:rsid w:val="00A250F8"/>
    <w:rsid w:val="00A25105"/>
    <w:rsid w:val="00A2512D"/>
    <w:rsid w:val="00A25137"/>
    <w:rsid w:val="00A2513C"/>
    <w:rsid w:val="00A251B6"/>
    <w:rsid w:val="00A251D5"/>
    <w:rsid w:val="00A251DC"/>
    <w:rsid w:val="00A251E7"/>
    <w:rsid w:val="00A25293"/>
    <w:rsid w:val="00A252AD"/>
    <w:rsid w:val="00A25307"/>
    <w:rsid w:val="00A25318"/>
    <w:rsid w:val="00A25328"/>
    <w:rsid w:val="00A25386"/>
    <w:rsid w:val="00A253D8"/>
    <w:rsid w:val="00A254AC"/>
    <w:rsid w:val="00A255EB"/>
    <w:rsid w:val="00A2562B"/>
    <w:rsid w:val="00A25688"/>
    <w:rsid w:val="00A256A2"/>
    <w:rsid w:val="00A2575D"/>
    <w:rsid w:val="00A25764"/>
    <w:rsid w:val="00A257C1"/>
    <w:rsid w:val="00A25830"/>
    <w:rsid w:val="00A25848"/>
    <w:rsid w:val="00A25869"/>
    <w:rsid w:val="00A25878"/>
    <w:rsid w:val="00A25956"/>
    <w:rsid w:val="00A25974"/>
    <w:rsid w:val="00A25978"/>
    <w:rsid w:val="00A259C3"/>
    <w:rsid w:val="00A259FA"/>
    <w:rsid w:val="00A259FF"/>
    <w:rsid w:val="00A25A2D"/>
    <w:rsid w:val="00A25AFF"/>
    <w:rsid w:val="00A25B0A"/>
    <w:rsid w:val="00A25B11"/>
    <w:rsid w:val="00A25B8D"/>
    <w:rsid w:val="00A25B8F"/>
    <w:rsid w:val="00A25B9E"/>
    <w:rsid w:val="00A25C02"/>
    <w:rsid w:val="00A25C96"/>
    <w:rsid w:val="00A25CBD"/>
    <w:rsid w:val="00A25CE1"/>
    <w:rsid w:val="00A25DD7"/>
    <w:rsid w:val="00A25DFE"/>
    <w:rsid w:val="00A25E11"/>
    <w:rsid w:val="00A25E21"/>
    <w:rsid w:val="00A25E2C"/>
    <w:rsid w:val="00A25E42"/>
    <w:rsid w:val="00A25E4C"/>
    <w:rsid w:val="00A25E4E"/>
    <w:rsid w:val="00A25E83"/>
    <w:rsid w:val="00A25EAF"/>
    <w:rsid w:val="00A25EFE"/>
    <w:rsid w:val="00A25F23"/>
    <w:rsid w:val="00A25FA8"/>
    <w:rsid w:val="00A26072"/>
    <w:rsid w:val="00A26116"/>
    <w:rsid w:val="00A2613D"/>
    <w:rsid w:val="00A261D9"/>
    <w:rsid w:val="00A261DE"/>
    <w:rsid w:val="00A262A9"/>
    <w:rsid w:val="00A262AF"/>
    <w:rsid w:val="00A26304"/>
    <w:rsid w:val="00A2634B"/>
    <w:rsid w:val="00A2635C"/>
    <w:rsid w:val="00A2636B"/>
    <w:rsid w:val="00A263B8"/>
    <w:rsid w:val="00A26403"/>
    <w:rsid w:val="00A26412"/>
    <w:rsid w:val="00A26422"/>
    <w:rsid w:val="00A2643A"/>
    <w:rsid w:val="00A26516"/>
    <w:rsid w:val="00A2660B"/>
    <w:rsid w:val="00A26612"/>
    <w:rsid w:val="00A26647"/>
    <w:rsid w:val="00A26680"/>
    <w:rsid w:val="00A2677A"/>
    <w:rsid w:val="00A26847"/>
    <w:rsid w:val="00A2684F"/>
    <w:rsid w:val="00A268B5"/>
    <w:rsid w:val="00A26949"/>
    <w:rsid w:val="00A269EC"/>
    <w:rsid w:val="00A26A08"/>
    <w:rsid w:val="00A26A4B"/>
    <w:rsid w:val="00A26ABF"/>
    <w:rsid w:val="00A26B4F"/>
    <w:rsid w:val="00A26B5C"/>
    <w:rsid w:val="00A26BCC"/>
    <w:rsid w:val="00A26BF9"/>
    <w:rsid w:val="00A26C21"/>
    <w:rsid w:val="00A26CD4"/>
    <w:rsid w:val="00A26D86"/>
    <w:rsid w:val="00A26DCD"/>
    <w:rsid w:val="00A26E54"/>
    <w:rsid w:val="00A26EEC"/>
    <w:rsid w:val="00A26F36"/>
    <w:rsid w:val="00A26F60"/>
    <w:rsid w:val="00A26FCD"/>
    <w:rsid w:val="00A2710B"/>
    <w:rsid w:val="00A2717C"/>
    <w:rsid w:val="00A27198"/>
    <w:rsid w:val="00A271B5"/>
    <w:rsid w:val="00A27229"/>
    <w:rsid w:val="00A27290"/>
    <w:rsid w:val="00A272A0"/>
    <w:rsid w:val="00A2730C"/>
    <w:rsid w:val="00A27340"/>
    <w:rsid w:val="00A27341"/>
    <w:rsid w:val="00A273EC"/>
    <w:rsid w:val="00A2740C"/>
    <w:rsid w:val="00A274A2"/>
    <w:rsid w:val="00A27565"/>
    <w:rsid w:val="00A27573"/>
    <w:rsid w:val="00A27660"/>
    <w:rsid w:val="00A27678"/>
    <w:rsid w:val="00A276AA"/>
    <w:rsid w:val="00A276E7"/>
    <w:rsid w:val="00A27804"/>
    <w:rsid w:val="00A27888"/>
    <w:rsid w:val="00A27896"/>
    <w:rsid w:val="00A278B0"/>
    <w:rsid w:val="00A278C7"/>
    <w:rsid w:val="00A27955"/>
    <w:rsid w:val="00A27979"/>
    <w:rsid w:val="00A27AA5"/>
    <w:rsid w:val="00A27AF7"/>
    <w:rsid w:val="00A27B00"/>
    <w:rsid w:val="00A27B0E"/>
    <w:rsid w:val="00A27B16"/>
    <w:rsid w:val="00A27B5C"/>
    <w:rsid w:val="00A27BBC"/>
    <w:rsid w:val="00A27BDD"/>
    <w:rsid w:val="00A27C0A"/>
    <w:rsid w:val="00A27C3B"/>
    <w:rsid w:val="00A27C41"/>
    <w:rsid w:val="00A27CEC"/>
    <w:rsid w:val="00A27D5C"/>
    <w:rsid w:val="00A27D6A"/>
    <w:rsid w:val="00A27DF4"/>
    <w:rsid w:val="00A27E7A"/>
    <w:rsid w:val="00A27E89"/>
    <w:rsid w:val="00A27ED1"/>
    <w:rsid w:val="00A27F4A"/>
    <w:rsid w:val="00A27FEE"/>
    <w:rsid w:val="00A27FF9"/>
    <w:rsid w:val="00A3005E"/>
    <w:rsid w:val="00A300B2"/>
    <w:rsid w:val="00A300FC"/>
    <w:rsid w:val="00A3014F"/>
    <w:rsid w:val="00A30176"/>
    <w:rsid w:val="00A30210"/>
    <w:rsid w:val="00A30321"/>
    <w:rsid w:val="00A3034D"/>
    <w:rsid w:val="00A303BB"/>
    <w:rsid w:val="00A303E8"/>
    <w:rsid w:val="00A30451"/>
    <w:rsid w:val="00A304FA"/>
    <w:rsid w:val="00A30501"/>
    <w:rsid w:val="00A30528"/>
    <w:rsid w:val="00A3053C"/>
    <w:rsid w:val="00A30562"/>
    <w:rsid w:val="00A3059C"/>
    <w:rsid w:val="00A305C9"/>
    <w:rsid w:val="00A305F9"/>
    <w:rsid w:val="00A30613"/>
    <w:rsid w:val="00A3067F"/>
    <w:rsid w:val="00A30789"/>
    <w:rsid w:val="00A307F7"/>
    <w:rsid w:val="00A30809"/>
    <w:rsid w:val="00A308C2"/>
    <w:rsid w:val="00A308D6"/>
    <w:rsid w:val="00A30901"/>
    <w:rsid w:val="00A3090E"/>
    <w:rsid w:val="00A30955"/>
    <w:rsid w:val="00A30A76"/>
    <w:rsid w:val="00A30A81"/>
    <w:rsid w:val="00A30A90"/>
    <w:rsid w:val="00A30A9E"/>
    <w:rsid w:val="00A30AC3"/>
    <w:rsid w:val="00A30B01"/>
    <w:rsid w:val="00A30B72"/>
    <w:rsid w:val="00A30B93"/>
    <w:rsid w:val="00A30C67"/>
    <w:rsid w:val="00A30CF8"/>
    <w:rsid w:val="00A30D02"/>
    <w:rsid w:val="00A30D05"/>
    <w:rsid w:val="00A30DA5"/>
    <w:rsid w:val="00A30DD5"/>
    <w:rsid w:val="00A30DD8"/>
    <w:rsid w:val="00A30F6E"/>
    <w:rsid w:val="00A30FD0"/>
    <w:rsid w:val="00A30FE6"/>
    <w:rsid w:val="00A3101B"/>
    <w:rsid w:val="00A310A8"/>
    <w:rsid w:val="00A310DA"/>
    <w:rsid w:val="00A3112A"/>
    <w:rsid w:val="00A311C3"/>
    <w:rsid w:val="00A3122F"/>
    <w:rsid w:val="00A31254"/>
    <w:rsid w:val="00A3127F"/>
    <w:rsid w:val="00A31283"/>
    <w:rsid w:val="00A3129D"/>
    <w:rsid w:val="00A312C0"/>
    <w:rsid w:val="00A312F2"/>
    <w:rsid w:val="00A31308"/>
    <w:rsid w:val="00A31341"/>
    <w:rsid w:val="00A313D9"/>
    <w:rsid w:val="00A31475"/>
    <w:rsid w:val="00A314CD"/>
    <w:rsid w:val="00A31560"/>
    <w:rsid w:val="00A315CD"/>
    <w:rsid w:val="00A315F8"/>
    <w:rsid w:val="00A315FB"/>
    <w:rsid w:val="00A31668"/>
    <w:rsid w:val="00A3167F"/>
    <w:rsid w:val="00A316FC"/>
    <w:rsid w:val="00A3170E"/>
    <w:rsid w:val="00A31736"/>
    <w:rsid w:val="00A31740"/>
    <w:rsid w:val="00A3176B"/>
    <w:rsid w:val="00A3182D"/>
    <w:rsid w:val="00A318A8"/>
    <w:rsid w:val="00A319DA"/>
    <w:rsid w:val="00A31A05"/>
    <w:rsid w:val="00A31A72"/>
    <w:rsid w:val="00A31A77"/>
    <w:rsid w:val="00A31AC3"/>
    <w:rsid w:val="00A31B70"/>
    <w:rsid w:val="00A31BD0"/>
    <w:rsid w:val="00A31C23"/>
    <w:rsid w:val="00A31C48"/>
    <w:rsid w:val="00A31C9A"/>
    <w:rsid w:val="00A31CD8"/>
    <w:rsid w:val="00A31CE1"/>
    <w:rsid w:val="00A31D0E"/>
    <w:rsid w:val="00A31E0B"/>
    <w:rsid w:val="00A31E16"/>
    <w:rsid w:val="00A31E5E"/>
    <w:rsid w:val="00A31EA9"/>
    <w:rsid w:val="00A31EBB"/>
    <w:rsid w:val="00A31FD6"/>
    <w:rsid w:val="00A320C2"/>
    <w:rsid w:val="00A321AF"/>
    <w:rsid w:val="00A321BB"/>
    <w:rsid w:val="00A321D3"/>
    <w:rsid w:val="00A3225D"/>
    <w:rsid w:val="00A3227E"/>
    <w:rsid w:val="00A322A7"/>
    <w:rsid w:val="00A322AC"/>
    <w:rsid w:val="00A322CA"/>
    <w:rsid w:val="00A3232F"/>
    <w:rsid w:val="00A32383"/>
    <w:rsid w:val="00A32386"/>
    <w:rsid w:val="00A3239F"/>
    <w:rsid w:val="00A323C9"/>
    <w:rsid w:val="00A324CD"/>
    <w:rsid w:val="00A32508"/>
    <w:rsid w:val="00A3252F"/>
    <w:rsid w:val="00A325D2"/>
    <w:rsid w:val="00A325EF"/>
    <w:rsid w:val="00A32638"/>
    <w:rsid w:val="00A326B7"/>
    <w:rsid w:val="00A32756"/>
    <w:rsid w:val="00A32864"/>
    <w:rsid w:val="00A32875"/>
    <w:rsid w:val="00A3287C"/>
    <w:rsid w:val="00A32968"/>
    <w:rsid w:val="00A329A3"/>
    <w:rsid w:val="00A329CD"/>
    <w:rsid w:val="00A329D7"/>
    <w:rsid w:val="00A329D8"/>
    <w:rsid w:val="00A329FA"/>
    <w:rsid w:val="00A32A72"/>
    <w:rsid w:val="00A32ACC"/>
    <w:rsid w:val="00A32AD7"/>
    <w:rsid w:val="00A32AF8"/>
    <w:rsid w:val="00A32B5B"/>
    <w:rsid w:val="00A32B7A"/>
    <w:rsid w:val="00A32BAE"/>
    <w:rsid w:val="00A32BE4"/>
    <w:rsid w:val="00A32C17"/>
    <w:rsid w:val="00A32C42"/>
    <w:rsid w:val="00A32C70"/>
    <w:rsid w:val="00A32CE3"/>
    <w:rsid w:val="00A32D2C"/>
    <w:rsid w:val="00A32D3A"/>
    <w:rsid w:val="00A32DA0"/>
    <w:rsid w:val="00A32E8B"/>
    <w:rsid w:val="00A32EC9"/>
    <w:rsid w:val="00A32F7B"/>
    <w:rsid w:val="00A3300D"/>
    <w:rsid w:val="00A3328E"/>
    <w:rsid w:val="00A3330A"/>
    <w:rsid w:val="00A33331"/>
    <w:rsid w:val="00A33338"/>
    <w:rsid w:val="00A33422"/>
    <w:rsid w:val="00A3344D"/>
    <w:rsid w:val="00A33474"/>
    <w:rsid w:val="00A334B7"/>
    <w:rsid w:val="00A334E2"/>
    <w:rsid w:val="00A334F0"/>
    <w:rsid w:val="00A33538"/>
    <w:rsid w:val="00A33616"/>
    <w:rsid w:val="00A3362D"/>
    <w:rsid w:val="00A33633"/>
    <w:rsid w:val="00A33689"/>
    <w:rsid w:val="00A336DC"/>
    <w:rsid w:val="00A3375C"/>
    <w:rsid w:val="00A337A6"/>
    <w:rsid w:val="00A337C4"/>
    <w:rsid w:val="00A33804"/>
    <w:rsid w:val="00A33863"/>
    <w:rsid w:val="00A33893"/>
    <w:rsid w:val="00A338AE"/>
    <w:rsid w:val="00A338D1"/>
    <w:rsid w:val="00A3395C"/>
    <w:rsid w:val="00A3397D"/>
    <w:rsid w:val="00A339BA"/>
    <w:rsid w:val="00A339BD"/>
    <w:rsid w:val="00A33A46"/>
    <w:rsid w:val="00A33A66"/>
    <w:rsid w:val="00A33B4A"/>
    <w:rsid w:val="00A33B6C"/>
    <w:rsid w:val="00A33B6D"/>
    <w:rsid w:val="00A33CD0"/>
    <w:rsid w:val="00A33D3B"/>
    <w:rsid w:val="00A33D57"/>
    <w:rsid w:val="00A33D9C"/>
    <w:rsid w:val="00A33DDE"/>
    <w:rsid w:val="00A33DF7"/>
    <w:rsid w:val="00A33E8B"/>
    <w:rsid w:val="00A33E9C"/>
    <w:rsid w:val="00A33F36"/>
    <w:rsid w:val="00A33F41"/>
    <w:rsid w:val="00A33FDB"/>
    <w:rsid w:val="00A33FE0"/>
    <w:rsid w:val="00A3401C"/>
    <w:rsid w:val="00A34043"/>
    <w:rsid w:val="00A340BE"/>
    <w:rsid w:val="00A340FA"/>
    <w:rsid w:val="00A340FB"/>
    <w:rsid w:val="00A34101"/>
    <w:rsid w:val="00A34155"/>
    <w:rsid w:val="00A341E3"/>
    <w:rsid w:val="00A3424E"/>
    <w:rsid w:val="00A342E4"/>
    <w:rsid w:val="00A342EA"/>
    <w:rsid w:val="00A34319"/>
    <w:rsid w:val="00A34334"/>
    <w:rsid w:val="00A3437D"/>
    <w:rsid w:val="00A343B4"/>
    <w:rsid w:val="00A343F6"/>
    <w:rsid w:val="00A344B1"/>
    <w:rsid w:val="00A344F1"/>
    <w:rsid w:val="00A34561"/>
    <w:rsid w:val="00A345CC"/>
    <w:rsid w:val="00A345FD"/>
    <w:rsid w:val="00A3461A"/>
    <w:rsid w:val="00A34665"/>
    <w:rsid w:val="00A3469D"/>
    <w:rsid w:val="00A34733"/>
    <w:rsid w:val="00A3477F"/>
    <w:rsid w:val="00A348BF"/>
    <w:rsid w:val="00A3490A"/>
    <w:rsid w:val="00A3491A"/>
    <w:rsid w:val="00A34972"/>
    <w:rsid w:val="00A349A2"/>
    <w:rsid w:val="00A349B2"/>
    <w:rsid w:val="00A349E0"/>
    <w:rsid w:val="00A34A71"/>
    <w:rsid w:val="00A34AE5"/>
    <w:rsid w:val="00A34AEB"/>
    <w:rsid w:val="00A34B54"/>
    <w:rsid w:val="00A34B64"/>
    <w:rsid w:val="00A34BA4"/>
    <w:rsid w:val="00A34BBE"/>
    <w:rsid w:val="00A34BCB"/>
    <w:rsid w:val="00A34C43"/>
    <w:rsid w:val="00A34C48"/>
    <w:rsid w:val="00A34C96"/>
    <w:rsid w:val="00A34C9C"/>
    <w:rsid w:val="00A34CA0"/>
    <w:rsid w:val="00A34CE1"/>
    <w:rsid w:val="00A34CE8"/>
    <w:rsid w:val="00A34D07"/>
    <w:rsid w:val="00A34D38"/>
    <w:rsid w:val="00A34DA9"/>
    <w:rsid w:val="00A34DBE"/>
    <w:rsid w:val="00A34DD4"/>
    <w:rsid w:val="00A34E84"/>
    <w:rsid w:val="00A34E96"/>
    <w:rsid w:val="00A34ECC"/>
    <w:rsid w:val="00A34EE1"/>
    <w:rsid w:val="00A34F3C"/>
    <w:rsid w:val="00A34F56"/>
    <w:rsid w:val="00A34F8A"/>
    <w:rsid w:val="00A34FBA"/>
    <w:rsid w:val="00A34FDC"/>
    <w:rsid w:val="00A35049"/>
    <w:rsid w:val="00A35168"/>
    <w:rsid w:val="00A351E3"/>
    <w:rsid w:val="00A351FE"/>
    <w:rsid w:val="00A35200"/>
    <w:rsid w:val="00A35204"/>
    <w:rsid w:val="00A35211"/>
    <w:rsid w:val="00A35308"/>
    <w:rsid w:val="00A353F9"/>
    <w:rsid w:val="00A35415"/>
    <w:rsid w:val="00A3558A"/>
    <w:rsid w:val="00A3558F"/>
    <w:rsid w:val="00A35595"/>
    <w:rsid w:val="00A355AB"/>
    <w:rsid w:val="00A355B5"/>
    <w:rsid w:val="00A355E4"/>
    <w:rsid w:val="00A35628"/>
    <w:rsid w:val="00A3562A"/>
    <w:rsid w:val="00A35690"/>
    <w:rsid w:val="00A35793"/>
    <w:rsid w:val="00A3579F"/>
    <w:rsid w:val="00A35828"/>
    <w:rsid w:val="00A35870"/>
    <w:rsid w:val="00A3588A"/>
    <w:rsid w:val="00A3589E"/>
    <w:rsid w:val="00A3594A"/>
    <w:rsid w:val="00A3599A"/>
    <w:rsid w:val="00A359C0"/>
    <w:rsid w:val="00A359DC"/>
    <w:rsid w:val="00A35A09"/>
    <w:rsid w:val="00A35A47"/>
    <w:rsid w:val="00A35A61"/>
    <w:rsid w:val="00A35AA5"/>
    <w:rsid w:val="00A35ACF"/>
    <w:rsid w:val="00A35B06"/>
    <w:rsid w:val="00A35B0C"/>
    <w:rsid w:val="00A35B39"/>
    <w:rsid w:val="00A35B3A"/>
    <w:rsid w:val="00A35B76"/>
    <w:rsid w:val="00A35CF9"/>
    <w:rsid w:val="00A35CFF"/>
    <w:rsid w:val="00A35D48"/>
    <w:rsid w:val="00A35D5F"/>
    <w:rsid w:val="00A35DC5"/>
    <w:rsid w:val="00A35E02"/>
    <w:rsid w:val="00A35E21"/>
    <w:rsid w:val="00A35E86"/>
    <w:rsid w:val="00A35EB9"/>
    <w:rsid w:val="00A35ED0"/>
    <w:rsid w:val="00A35F44"/>
    <w:rsid w:val="00A35F60"/>
    <w:rsid w:val="00A35F94"/>
    <w:rsid w:val="00A3601D"/>
    <w:rsid w:val="00A3603E"/>
    <w:rsid w:val="00A360E2"/>
    <w:rsid w:val="00A361CA"/>
    <w:rsid w:val="00A3623A"/>
    <w:rsid w:val="00A36295"/>
    <w:rsid w:val="00A362AB"/>
    <w:rsid w:val="00A3634C"/>
    <w:rsid w:val="00A363C5"/>
    <w:rsid w:val="00A36407"/>
    <w:rsid w:val="00A3647F"/>
    <w:rsid w:val="00A364E5"/>
    <w:rsid w:val="00A36503"/>
    <w:rsid w:val="00A3651F"/>
    <w:rsid w:val="00A365E2"/>
    <w:rsid w:val="00A36631"/>
    <w:rsid w:val="00A366E6"/>
    <w:rsid w:val="00A366E7"/>
    <w:rsid w:val="00A36738"/>
    <w:rsid w:val="00A3676C"/>
    <w:rsid w:val="00A3677A"/>
    <w:rsid w:val="00A3678F"/>
    <w:rsid w:val="00A36839"/>
    <w:rsid w:val="00A3685D"/>
    <w:rsid w:val="00A3689D"/>
    <w:rsid w:val="00A368CC"/>
    <w:rsid w:val="00A368F7"/>
    <w:rsid w:val="00A36911"/>
    <w:rsid w:val="00A36942"/>
    <w:rsid w:val="00A36952"/>
    <w:rsid w:val="00A36968"/>
    <w:rsid w:val="00A369A4"/>
    <w:rsid w:val="00A36A40"/>
    <w:rsid w:val="00A36A6A"/>
    <w:rsid w:val="00A36B8D"/>
    <w:rsid w:val="00A36BA4"/>
    <w:rsid w:val="00A36BA5"/>
    <w:rsid w:val="00A36C45"/>
    <w:rsid w:val="00A36CD2"/>
    <w:rsid w:val="00A36CDE"/>
    <w:rsid w:val="00A36CE1"/>
    <w:rsid w:val="00A36D07"/>
    <w:rsid w:val="00A36D63"/>
    <w:rsid w:val="00A36E13"/>
    <w:rsid w:val="00A36E46"/>
    <w:rsid w:val="00A36E49"/>
    <w:rsid w:val="00A36E8F"/>
    <w:rsid w:val="00A36EAF"/>
    <w:rsid w:val="00A36F98"/>
    <w:rsid w:val="00A36FC1"/>
    <w:rsid w:val="00A3704C"/>
    <w:rsid w:val="00A3707F"/>
    <w:rsid w:val="00A370B0"/>
    <w:rsid w:val="00A37107"/>
    <w:rsid w:val="00A3710E"/>
    <w:rsid w:val="00A3716F"/>
    <w:rsid w:val="00A3717B"/>
    <w:rsid w:val="00A371F4"/>
    <w:rsid w:val="00A371FB"/>
    <w:rsid w:val="00A372B5"/>
    <w:rsid w:val="00A373B3"/>
    <w:rsid w:val="00A373D3"/>
    <w:rsid w:val="00A373D9"/>
    <w:rsid w:val="00A373ED"/>
    <w:rsid w:val="00A37411"/>
    <w:rsid w:val="00A3742B"/>
    <w:rsid w:val="00A374E1"/>
    <w:rsid w:val="00A3758F"/>
    <w:rsid w:val="00A375B8"/>
    <w:rsid w:val="00A37619"/>
    <w:rsid w:val="00A3761D"/>
    <w:rsid w:val="00A3766B"/>
    <w:rsid w:val="00A376AE"/>
    <w:rsid w:val="00A376ED"/>
    <w:rsid w:val="00A37704"/>
    <w:rsid w:val="00A3772D"/>
    <w:rsid w:val="00A37769"/>
    <w:rsid w:val="00A377D2"/>
    <w:rsid w:val="00A377F4"/>
    <w:rsid w:val="00A3782B"/>
    <w:rsid w:val="00A378C8"/>
    <w:rsid w:val="00A37909"/>
    <w:rsid w:val="00A37A21"/>
    <w:rsid w:val="00A37B6E"/>
    <w:rsid w:val="00A37B7D"/>
    <w:rsid w:val="00A37BA7"/>
    <w:rsid w:val="00A37C42"/>
    <w:rsid w:val="00A37CF5"/>
    <w:rsid w:val="00A37D26"/>
    <w:rsid w:val="00A37D6B"/>
    <w:rsid w:val="00A37DD4"/>
    <w:rsid w:val="00A37E01"/>
    <w:rsid w:val="00A37E80"/>
    <w:rsid w:val="00A37E9C"/>
    <w:rsid w:val="00A37F33"/>
    <w:rsid w:val="00A37F61"/>
    <w:rsid w:val="00A37F67"/>
    <w:rsid w:val="00A37FC8"/>
    <w:rsid w:val="00A4000D"/>
    <w:rsid w:val="00A40107"/>
    <w:rsid w:val="00A40115"/>
    <w:rsid w:val="00A40118"/>
    <w:rsid w:val="00A40131"/>
    <w:rsid w:val="00A40149"/>
    <w:rsid w:val="00A40188"/>
    <w:rsid w:val="00A4019A"/>
    <w:rsid w:val="00A40221"/>
    <w:rsid w:val="00A4022A"/>
    <w:rsid w:val="00A4023F"/>
    <w:rsid w:val="00A40289"/>
    <w:rsid w:val="00A4029F"/>
    <w:rsid w:val="00A402C1"/>
    <w:rsid w:val="00A402CF"/>
    <w:rsid w:val="00A40322"/>
    <w:rsid w:val="00A4036F"/>
    <w:rsid w:val="00A4037F"/>
    <w:rsid w:val="00A40386"/>
    <w:rsid w:val="00A403C1"/>
    <w:rsid w:val="00A403CA"/>
    <w:rsid w:val="00A403DE"/>
    <w:rsid w:val="00A40402"/>
    <w:rsid w:val="00A404C1"/>
    <w:rsid w:val="00A404EF"/>
    <w:rsid w:val="00A4050C"/>
    <w:rsid w:val="00A40542"/>
    <w:rsid w:val="00A4054B"/>
    <w:rsid w:val="00A40679"/>
    <w:rsid w:val="00A40681"/>
    <w:rsid w:val="00A4069A"/>
    <w:rsid w:val="00A406A6"/>
    <w:rsid w:val="00A406EC"/>
    <w:rsid w:val="00A40743"/>
    <w:rsid w:val="00A40771"/>
    <w:rsid w:val="00A407B0"/>
    <w:rsid w:val="00A407DA"/>
    <w:rsid w:val="00A40950"/>
    <w:rsid w:val="00A409FE"/>
    <w:rsid w:val="00A40A68"/>
    <w:rsid w:val="00A40A8F"/>
    <w:rsid w:val="00A40ABA"/>
    <w:rsid w:val="00A40AC0"/>
    <w:rsid w:val="00A40B26"/>
    <w:rsid w:val="00A40B4E"/>
    <w:rsid w:val="00A40B55"/>
    <w:rsid w:val="00A40BAC"/>
    <w:rsid w:val="00A40C2B"/>
    <w:rsid w:val="00A40C4C"/>
    <w:rsid w:val="00A40C57"/>
    <w:rsid w:val="00A40D76"/>
    <w:rsid w:val="00A40D89"/>
    <w:rsid w:val="00A40DC4"/>
    <w:rsid w:val="00A40DCE"/>
    <w:rsid w:val="00A40ECC"/>
    <w:rsid w:val="00A40F37"/>
    <w:rsid w:val="00A40FCA"/>
    <w:rsid w:val="00A40FD6"/>
    <w:rsid w:val="00A40FF1"/>
    <w:rsid w:val="00A41026"/>
    <w:rsid w:val="00A41066"/>
    <w:rsid w:val="00A41114"/>
    <w:rsid w:val="00A4114E"/>
    <w:rsid w:val="00A41169"/>
    <w:rsid w:val="00A4119D"/>
    <w:rsid w:val="00A412C3"/>
    <w:rsid w:val="00A4131B"/>
    <w:rsid w:val="00A41387"/>
    <w:rsid w:val="00A41392"/>
    <w:rsid w:val="00A413D6"/>
    <w:rsid w:val="00A413DF"/>
    <w:rsid w:val="00A4142F"/>
    <w:rsid w:val="00A41437"/>
    <w:rsid w:val="00A4146A"/>
    <w:rsid w:val="00A414FD"/>
    <w:rsid w:val="00A41552"/>
    <w:rsid w:val="00A415C0"/>
    <w:rsid w:val="00A4163A"/>
    <w:rsid w:val="00A4165E"/>
    <w:rsid w:val="00A41660"/>
    <w:rsid w:val="00A4166A"/>
    <w:rsid w:val="00A41670"/>
    <w:rsid w:val="00A41743"/>
    <w:rsid w:val="00A418CA"/>
    <w:rsid w:val="00A41979"/>
    <w:rsid w:val="00A419CE"/>
    <w:rsid w:val="00A41BDC"/>
    <w:rsid w:val="00A41DAF"/>
    <w:rsid w:val="00A41E37"/>
    <w:rsid w:val="00A41E69"/>
    <w:rsid w:val="00A41E7C"/>
    <w:rsid w:val="00A41E91"/>
    <w:rsid w:val="00A41ED6"/>
    <w:rsid w:val="00A41F4A"/>
    <w:rsid w:val="00A41FD8"/>
    <w:rsid w:val="00A41FE7"/>
    <w:rsid w:val="00A4204C"/>
    <w:rsid w:val="00A42103"/>
    <w:rsid w:val="00A4211A"/>
    <w:rsid w:val="00A42135"/>
    <w:rsid w:val="00A42143"/>
    <w:rsid w:val="00A42154"/>
    <w:rsid w:val="00A4217C"/>
    <w:rsid w:val="00A42186"/>
    <w:rsid w:val="00A421AB"/>
    <w:rsid w:val="00A421CC"/>
    <w:rsid w:val="00A4222A"/>
    <w:rsid w:val="00A42259"/>
    <w:rsid w:val="00A422B4"/>
    <w:rsid w:val="00A422F6"/>
    <w:rsid w:val="00A4231F"/>
    <w:rsid w:val="00A42339"/>
    <w:rsid w:val="00A423AA"/>
    <w:rsid w:val="00A423AC"/>
    <w:rsid w:val="00A424F2"/>
    <w:rsid w:val="00A42517"/>
    <w:rsid w:val="00A42532"/>
    <w:rsid w:val="00A42554"/>
    <w:rsid w:val="00A42570"/>
    <w:rsid w:val="00A425AD"/>
    <w:rsid w:val="00A425C1"/>
    <w:rsid w:val="00A425FB"/>
    <w:rsid w:val="00A42606"/>
    <w:rsid w:val="00A42699"/>
    <w:rsid w:val="00A426B4"/>
    <w:rsid w:val="00A426C8"/>
    <w:rsid w:val="00A42734"/>
    <w:rsid w:val="00A4276C"/>
    <w:rsid w:val="00A42797"/>
    <w:rsid w:val="00A427B1"/>
    <w:rsid w:val="00A427EE"/>
    <w:rsid w:val="00A427EF"/>
    <w:rsid w:val="00A427F1"/>
    <w:rsid w:val="00A427F3"/>
    <w:rsid w:val="00A4289F"/>
    <w:rsid w:val="00A428AE"/>
    <w:rsid w:val="00A428FB"/>
    <w:rsid w:val="00A42921"/>
    <w:rsid w:val="00A42935"/>
    <w:rsid w:val="00A42A52"/>
    <w:rsid w:val="00A42A58"/>
    <w:rsid w:val="00A42AC5"/>
    <w:rsid w:val="00A42B18"/>
    <w:rsid w:val="00A42B2C"/>
    <w:rsid w:val="00A42B61"/>
    <w:rsid w:val="00A42D06"/>
    <w:rsid w:val="00A42D5C"/>
    <w:rsid w:val="00A42D64"/>
    <w:rsid w:val="00A42E27"/>
    <w:rsid w:val="00A42E40"/>
    <w:rsid w:val="00A42EA8"/>
    <w:rsid w:val="00A42ED0"/>
    <w:rsid w:val="00A42F27"/>
    <w:rsid w:val="00A42FA3"/>
    <w:rsid w:val="00A42FB3"/>
    <w:rsid w:val="00A42FE8"/>
    <w:rsid w:val="00A431A9"/>
    <w:rsid w:val="00A431CD"/>
    <w:rsid w:val="00A431FE"/>
    <w:rsid w:val="00A43223"/>
    <w:rsid w:val="00A4323C"/>
    <w:rsid w:val="00A432A7"/>
    <w:rsid w:val="00A432BE"/>
    <w:rsid w:val="00A43375"/>
    <w:rsid w:val="00A4338C"/>
    <w:rsid w:val="00A4338D"/>
    <w:rsid w:val="00A434CF"/>
    <w:rsid w:val="00A43506"/>
    <w:rsid w:val="00A4351F"/>
    <w:rsid w:val="00A4359A"/>
    <w:rsid w:val="00A43631"/>
    <w:rsid w:val="00A43639"/>
    <w:rsid w:val="00A43677"/>
    <w:rsid w:val="00A43698"/>
    <w:rsid w:val="00A436B2"/>
    <w:rsid w:val="00A4371D"/>
    <w:rsid w:val="00A43723"/>
    <w:rsid w:val="00A43772"/>
    <w:rsid w:val="00A4389F"/>
    <w:rsid w:val="00A438AA"/>
    <w:rsid w:val="00A438BA"/>
    <w:rsid w:val="00A438C6"/>
    <w:rsid w:val="00A43927"/>
    <w:rsid w:val="00A43987"/>
    <w:rsid w:val="00A439CB"/>
    <w:rsid w:val="00A43A26"/>
    <w:rsid w:val="00A43AE6"/>
    <w:rsid w:val="00A43AEA"/>
    <w:rsid w:val="00A43AFD"/>
    <w:rsid w:val="00A43B08"/>
    <w:rsid w:val="00A43B43"/>
    <w:rsid w:val="00A43B66"/>
    <w:rsid w:val="00A43B9B"/>
    <w:rsid w:val="00A43CA9"/>
    <w:rsid w:val="00A43D58"/>
    <w:rsid w:val="00A43DD2"/>
    <w:rsid w:val="00A43E1F"/>
    <w:rsid w:val="00A43E42"/>
    <w:rsid w:val="00A43E58"/>
    <w:rsid w:val="00A43EE5"/>
    <w:rsid w:val="00A43F2B"/>
    <w:rsid w:val="00A43FEC"/>
    <w:rsid w:val="00A44003"/>
    <w:rsid w:val="00A44013"/>
    <w:rsid w:val="00A44035"/>
    <w:rsid w:val="00A44147"/>
    <w:rsid w:val="00A44232"/>
    <w:rsid w:val="00A44291"/>
    <w:rsid w:val="00A442ED"/>
    <w:rsid w:val="00A4436C"/>
    <w:rsid w:val="00A443E2"/>
    <w:rsid w:val="00A4442F"/>
    <w:rsid w:val="00A444BE"/>
    <w:rsid w:val="00A445F5"/>
    <w:rsid w:val="00A44606"/>
    <w:rsid w:val="00A446BC"/>
    <w:rsid w:val="00A446FB"/>
    <w:rsid w:val="00A44753"/>
    <w:rsid w:val="00A4479A"/>
    <w:rsid w:val="00A44811"/>
    <w:rsid w:val="00A44812"/>
    <w:rsid w:val="00A4482E"/>
    <w:rsid w:val="00A44851"/>
    <w:rsid w:val="00A4486E"/>
    <w:rsid w:val="00A448E0"/>
    <w:rsid w:val="00A4497D"/>
    <w:rsid w:val="00A449B2"/>
    <w:rsid w:val="00A449B4"/>
    <w:rsid w:val="00A449B9"/>
    <w:rsid w:val="00A44A23"/>
    <w:rsid w:val="00A44A38"/>
    <w:rsid w:val="00A44AA6"/>
    <w:rsid w:val="00A44B10"/>
    <w:rsid w:val="00A44B37"/>
    <w:rsid w:val="00A44B3C"/>
    <w:rsid w:val="00A44B5F"/>
    <w:rsid w:val="00A44B81"/>
    <w:rsid w:val="00A44B99"/>
    <w:rsid w:val="00A44D65"/>
    <w:rsid w:val="00A44D7A"/>
    <w:rsid w:val="00A44D96"/>
    <w:rsid w:val="00A44E04"/>
    <w:rsid w:val="00A44EAA"/>
    <w:rsid w:val="00A44EEC"/>
    <w:rsid w:val="00A44F08"/>
    <w:rsid w:val="00A44F6D"/>
    <w:rsid w:val="00A44F79"/>
    <w:rsid w:val="00A44F89"/>
    <w:rsid w:val="00A44FC5"/>
    <w:rsid w:val="00A44FEF"/>
    <w:rsid w:val="00A4503A"/>
    <w:rsid w:val="00A45069"/>
    <w:rsid w:val="00A450A9"/>
    <w:rsid w:val="00A45115"/>
    <w:rsid w:val="00A452F7"/>
    <w:rsid w:val="00A45349"/>
    <w:rsid w:val="00A45389"/>
    <w:rsid w:val="00A45485"/>
    <w:rsid w:val="00A45487"/>
    <w:rsid w:val="00A454C0"/>
    <w:rsid w:val="00A454D9"/>
    <w:rsid w:val="00A45541"/>
    <w:rsid w:val="00A4555F"/>
    <w:rsid w:val="00A45577"/>
    <w:rsid w:val="00A455A5"/>
    <w:rsid w:val="00A4562D"/>
    <w:rsid w:val="00A4563F"/>
    <w:rsid w:val="00A45656"/>
    <w:rsid w:val="00A456C2"/>
    <w:rsid w:val="00A456DC"/>
    <w:rsid w:val="00A456FD"/>
    <w:rsid w:val="00A4578E"/>
    <w:rsid w:val="00A457CA"/>
    <w:rsid w:val="00A4584A"/>
    <w:rsid w:val="00A4588B"/>
    <w:rsid w:val="00A4590C"/>
    <w:rsid w:val="00A45A13"/>
    <w:rsid w:val="00A45A60"/>
    <w:rsid w:val="00A45AF4"/>
    <w:rsid w:val="00A45B18"/>
    <w:rsid w:val="00A45B6B"/>
    <w:rsid w:val="00A45B74"/>
    <w:rsid w:val="00A45C39"/>
    <w:rsid w:val="00A45CE6"/>
    <w:rsid w:val="00A45D9E"/>
    <w:rsid w:val="00A45DD8"/>
    <w:rsid w:val="00A45E0B"/>
    <w:rsid w:val="00A45E29"/>
    <w:rsid w:val="00A45E91"/>
    <w:rsid w:val="00A45E99"/>
    <w:rsid w:val="00A45F12"/>
    <w:rsid w:val="00A45F55"/>
    <w:rsid w:val="00A45F7A"/>
    <w:rsid w:val="00A46068"/>
    <w:rsid w:val="00A46088"/>
    <w:rsid w:val="00A4609A"/>
    <w:rsid w:val="00A460C8"/>
    <w:rsid w:val="00A4611B"/>
    <w:rsid w:val="00A4618B"/>
    <w:rsid w:val="00A462D3"/>
    <w:rsid w:val="00A462E0"/>
    <w:rsid w:val="00A462F5"/>
    <w:rsid w:val="00A46402"/>
    <w:rsid w:val="00A46549"/>
    <w:rsid w:val="00A4657D"/>
    <w:rsid w:val="00A465F3"/>
    <w:rsid w:val="00A4664C"/>
    <w:rsid w:val="00A4679B"/>
    <w:rsid w:val="00A467C2"/>
    <w:rsid w:val="00A4682C"/>
    <w:rsid w:val="00A4687D"/>
    <w:rsid w:val="00A468C3"/>
    <w:rsid w:val="00A4690C"/>
    <w:rsid w:val="00A4691A"/>
    <w:rsid w:val="00A469E3"/>
    <w:rsid w:val="00A46A15"/>
    <w:rsid w:val="00A46A34"/>
    <w:rsid w:val="00A46A3D"/>
    <w:rsid w:val="00A46A83"/>
    <w:rsid w:val="00A46A95"/>
    <w:rsid w:val="00A46AEB"/>
    <w:rsid w:val="00A46AF6"/>
    <w:rsid w:val="00A46B46"/>
    <w:rsid w:val="00A46B4E"/>
    <w:rsid w:val="00A46B5B"/>
    <w:rsid w:val="00A46BBE"/>
    <w:rsid w:val="00A46BC1"/>
    <w:rsid w:val="00A46BC9"/>
    <w:rsid w:val="00A46BDC"/>
    <w:rsid w:val="00A46C92"/>
    <w:rsid w:val="00A46CA7"/>
    <w:rsid w:val="00A46CB5"/>
    <w:rsid w:val="00A46D76"/>
    <w:rsid w:val="00A46DB0"/>
    <w:rsid w:val="00A46DFA"/>
    <w:rsid w:val="00A46E74"/>
    <w:rsid w:val="00A46EB1"/>
    <w:rsid w:val="00A46ED4"/>
    <w:rsid w:val="00A46F12"/>
    <w:rsid w:val="00A46F4B"/>
    <w:rsid w:val="00A46FAE"/>
    <w:rsid w:val="00A46FB6"/>
    <w:rsid w:val="00A46FB7"/>
    <w:rsid w:val="00A47004"/>
    <w:rsid w:val="00A47072"/>
    <w:rsid w:val="00A470A7"/>
    <w:rsid w:val="00A470D9"/>
    <w:rsid w:val="00A4713C"/>
    <w:rsid w:val="00A472A7"/>
    <w:rsid w:val="00A47378"/>
    <w:rsid w:val="00A473C7"/>
    <w:rsid w:val="00A473E5"/>
    <w:rsid w:val="00A47410"/>
    <w:rsid w:val="00A47432"/>
    <w:rsid w:val="00A47440"/>
    <w:rsid w:val="00A4749F"/>
    <w:rsid w:val="00A474E7"/>
    <w:rsid w:val="00A474F4"/>
    <w:rsid w:val="00A4755D"/>
    <w:rsid w:val="00A475D1"/>
    <w:rsid w:val="00A47688"/>
    <w:rsid w:val="00A4774F"/>
    <w:rsid w:val="00A4783F"/>
    <w:rsid w:val="00A4785A"/>
    <w:rsid w:val="00A47880"/>
    <w:rsid w:val="00A4788D"/>
    <w:rsid w:val="00A47938"/>
    <w:rsid w:val="00A47A0C"/>
    <w:rsid w:val="00A47A6E"/>
    <w:rsid w:val="00A47A9A"/>
    <w:rsid w:val="00A47BBC"/>
    <w:rsid w:val="00A47BDD"/>
    <w:rsid w:val="00A47C16"/>
    <w:rsid w:val="00A47CB3"/>
    <w:rsid w:val="00A47D80"/>
    <w:rsid w:val="00A47D8F"/>
    <w:rsid w:val="00A47DD2"/>
    <w:rsid w:val="00A47E52"/>
    <w:rsid w:val="00A47F71"/>
    <w:rsid w:val="00A47FD0"/>
    <w:rsid w:val="00A47FD5"/>
    <w:rsid w:val="00A47FE4"/>
    <w:rsid w:val="00A47FF1"/>
    <w:rsid w:val="00A48A7F"/>
    <w:rsid w:val="00A500C0"/>
    <w:rsid w:val="00A5017C"/>
    <w:rsid w:val="00A50197"/>
    <w:rsid w:val="00A502CB"/>
    <w:rsid w:val="00A50353"/>
    <w:rsid w:val="00A5036C"/>
    <w:rsid w:val="00A50395"/>
    <w:rsid w:val="00A50411"/>
    <w:rsid w:val="00A5044C"/>
    <w:rsid w:val="00A5046C"/>
    <w:rsid w:val="00A5048E"/>
    <w:rsid w:val="00A504AA"/>
    <w:rsid w:val="00A505F4"/>
    <w:rsid w:val="00A50600"/>
    <w:rsid w:val="00A50619"/>
    <w:rsid w:val="00A50656"/>
    <w:rsid w:val="00A50716"/>
    <w:rsid w:val="00A50758"/>
    <w:rsid w:val="00A50801"/>
    <w:rsid w:val="00A5081E"/>
    <w:rsid w:val="00A50842"/>
    <w:rsid w:val="00A508C6"/>
    <w:rsid w:val="00A508D3"/>
    <w:rsid w:val="00A5091E"/>
    <w:rsid w:val="00A50A1B"/>
    <w:rsid w:val="00A50AF0"/>
    <w:rsid w:val="00A50C11"/>
    <w:rsid w:val="00A50CF0"/>
    <w:rsid w:val="00A50D07"/>
    <w:rsid w:val="00A50DA1"/>
    <w:rsid w:val="00A50DC2"/>
    <w:rsid w:val="00A50DDB"/>
    <w:rsid w:val="00A50E4F"/>
    <w:rsid w:val="00A50E5A"/>
    <w:rsid w:val="00A50E5F"/>
    <w:rsid w:val="00A50E9E"/>
    <w:rsid w:val="00A50EB1"/>
    <w:rsid w:val="00A50EFA"/>
    <w:rsid w:val="00A50F16"/>
    <w:rsid w:val="00A50F4F"/>
    <w:rsid w:val="00A50F85"/>
    <w:rsid w:val="00A51019"/>
    <w:rsid w:val="00A51021"/>
    <w:rsid w:val="00A510BC"/>
    <w:rsid w:val="00A51135"/>
    <w:rsid w:val="00A51159"/>
    <w:rsid w:val="00A5115D"/>
    <w:rsid w:val="00A51160"/>
    <w:rsid w:val="00A51195"/>
    <w:rsid w:val="00A5119A"/>
    <w:rsid w:val="00A51206"/>
    <w:rsid w:val="00A51298"/>
    <w:rsid w:val="00A512A4"/>
    <w:rsid w:val="00A51396"/>
    <w:rsid w:val="00A513B1"/>
    <w:rsid w:val="00A5142F"/>
    <w:rsid w:val="00A515B5"/>
    <w:rsid w:val="00A5169E"/>
    <w:rsid w:val="00A516C8"/>
    <w:rsid w:val="00A51729"/>
    <w:rsid w:val="00A5178A"/>
    <w:rsid w:val="00A5179F"/>
    <w:rsid w:val="00A5183C"/>
    <w:rsid w:val="00A51896"/>
    <w:rsid w:val="00A51939"/>
    <w:rsid w:val="00A5198B"/>
    <w:rsid w:val="00A519B2"/>
    <w:rsid w:val="00A519C6"/>
    <w:rsid w:val="00A51A07"/>
    <w:rsid w:val="00A51A09"/>
    <w:rsid w:val="00A51A87"/>
    <w:rsid w:val="00A51B14"/>
    <w:rsid w:val="00A51B21"/>
    <w:rsid w:val="00A51B45"/>
    <w:rsid w:val="00A51BDF"/>
    <w:rsid w:val="00A51CD6"/>
    <w:rsid w:val="00A51CF0"/>
    <w:rsid w:val="00A51CF8"/>
    <w:rsid w:val="00A51D0D"/>
    <w:rsid w:val="00A51DBC"/>
    <w:rsid w:val="00A51DCF"/>
    <w:rsid w:val="00A51EF0"/>
    <w:rsid w:val="00A51EF1"/>
    <w:rsid w:val="00A51EF5"/>
    <w:rsid w:val="00A51F29"/>
    <w:rsid w:val="00A51FB1"/>
    <w:rsid w:val="00A51FE4"/>
    <w:rsid w:val="00A51FEC"/>
    <w:rsid w:val="00A5201A"/>
    <w:rsid w:val="00A520B4"/>
    <w:rsid w:val="00A520C6"/>
    <w:rsid w:val="00A52283"/>
    <w:rsid w:val="00A522AD"/>
    <w:rsid w:val="00A52303"/>
    <w:rsid w:val="00A52318"/>
    <w:rsid w:val="00A52396"/>
    <w:rsid w:val="00A52417"/>
    <w:rsid w:val="00A52420"/>
    <w:rsid w:val="00A52439"/>
    <w:rsid w:val="00A52468"/>
    <w:rsid w:val="00A52505"/>
    <w:rsid w:val="00A5251A"/>
    <w:rsid w:val="00A52524"/>
    <w:rsid w:val="00A52554"/>
    <w:rsid w:val="00A525B4"/>
    <w:rsid w:val="00A52637"/>
    <w:rsid w:val="00A52686"/>
    <w:rsid w:val="00A5268B"/>
    <w:rsid w:val="00A526B2"/>
    <w:rsid w:val="00A526C5"/>
    <w:rsid w:val="00A526CC"/>
    <w:rsid w:val="00A526CD"/>
    <w:rsid w:val="00A526D2"/>
    <w:rsid w:val="00A526E0"/>
    <w:rsid w:val="00A526FC"/>
    <w:rsid w:val="00A52736"/>
    <w:rsid w:val="00A527C8"/>
    <w:rsid w:val="00A5280D"/>
    <w:rsid w:val="00A52853"/>
    <w:rsid w:val="00A52893"/>
    <w:rsid w:val="00A528C6"/>
    <w:rsid w:val="00A52931"/>
    <w:rsid w:val="00A52954"/>
    <w:rsid w:val="00A52981"/>
    <w:rsid w:val="00A529B5"/>
    <w:rsid w:val="00A529F1"/>
    <w:rsid w:val="00A52A47"/>
    <w:rsid w:val="00A52AC8"/>
    <w:rsid w:val="00A52B87"/>
    <w:rsid w:val="00A52B8D"/>
    <w:rsid w:val="00A52BBE"/>
    <w:rsid w:val="00A52BC9"/>
    <w:rsid w:val="00A52BCA"/>
    <w:rsid w:val="00A52BE7"/>
    <w:rsid w:val="00A52C3A"/>
    <w:rsid w:val="00A52C7F"/>
    <w:rsid w:val="00A52C89"/>
    <w:rsid w:val="00A52D8D"/>
    <w:rsid w:val="00A52DD9"/>
    <w:rsid w:val="00A52E3C"/>
    <w:rsid w:val="00A52EE1"/>
    <w:rsid w:val="00A52EE2"/>
    <w:rsid w:val="00A52F62"/>
    <w:rsid w:val="00A52FD6"/>
    <w:rsid w:val="00A53042"/>
    <w:rsid w:val="00A53146"/>
    <w:rsid w:val="00A53157"/>
    <w:rsid w:val="00A531D4"/>
    <w:rsid w:val="00A53278"/>
    <w:rsid w:val="00A53321"/>
    <w:rsid w:val="00A53326"/>
    <w:rsid w:val="00A5338E"/>
    <w:rsid w:val="00A53394"/>
    <w:rsid w:val="00A53429"/>
    <w:rsid w:val="00A53430"/>
    <w:rsid w:val="00A53540"/>
    <w:rsid w:val="00A53543"/>
    <w:rsid w:val="00A535E3"/>
    <w:rsid w:val="00A5360B"/>
    <w:rsid w:val="00A5366E"/>
    <w:rsid w:val="00A536D9"/>
    <w:rsid w:val="00A537F8"/>
    <w:rsid w:val="00A53843"/>
    <w:rsid w:val="00A53925"/>
    <w:rsid w:val="00A53965"/>
    <w:rsid w:val="00A5397C"/>
    <w:rsid w:val="00A539D0"/>
    <w:rsid w:val="00A539D5"/>
    <w:rsid w:val="00A53A01"/>
    <w:rsid w:val="00A53A2C"/>
    <w:rsid w:val="00A53A4D"/>
    <w:rsid w:val="00A53A9E"/>
    <w:rsid w:val="00A53AC3"/>
    <w:rsid w:val="00A53B5C"/>
    <w:rsid w:val="00A53BC2"/>
    <w:rsid w:val="00A53BC3"/>
    <w:rsid w:val="00A53C14"/>
    <w:rsid w:val="00A53C4E"/>
    <w:rsid w:val="00A53CD9"/>
    <w:rsid w:val="00A53DFE"/>
    <w:rsid w:val="00A53E58"/>
    <w:rsid w:val="00A53E8D"/>
    <w:rsid w:val="00A53E93"/>
    <w:rsid w:val="00A53F25"/>
    <w:rsid w:val="00A53F5A"/>
    <w:rsid w:val="00A53F78"/>
    <w:rsid w:val="00A53F84"/>
    <w:rsid w:val="00A540DC"/>
    <w:rsid w:val="00A540DE"/>
    <w:rsid w:val="00A5411B"/>
    <w:rsid w:val="00A5418A"/>
    <w:rsid w:val="00A541B2"/>
    <w:rsid w:val="00A541E8"/>
    <w:rsid w:val="00A54207"/>
    <w:rsid w:val="00A54311"/>
    <w:rsid w:val="00A5440A"/>
    <w:rsid w:val="00A54419"/>
    <w:rsid w:val="00A5441C"/>
    <w:rsid w:val="00A5443F"/>
    <w:rsid w:val="00A544BE"/>
    <w:rsid w:val="00A5454A"/>
    <w:rsid w:val="00A54566"/>
    <w:rsid w:val="00A545AF"/>
    <w:rsid w:val="00A545B3"/>
    <w:rsid w:val="00A5465E"/>
    <w:rsid w:val="00A546C5"/>
    <w:rsid w:val="00A546C7"/>
    <w:rsid w:val="00A54706"/>
    <w:rsid w:val="00A5471F"/>
    <w:rsid w:val="00A54756"/>
    <w:rsid w:val="00A5476E"/>
    <w:rsid w:val="00A54779"/>
    <w:rsid w:val="00A54833"/>
    <w:rsid w:val="00A548A4"/>
    <w:rsid w:val="00A548D6"/>
    <w:rsid w:val="00A548EE"/>
    <w:rsid w:val="00A5493E"/>
    <w:rsid w:val="00A54951"/>
    <w:rsid w:val="00A5495D"/>
    <w:rsid w:val="00A549F6"/>
    <w:rsid w:val="00A54A05"/>
    <w:rsid w:val="00A54A6E"/>
    <w:rsid w:val="00A54B44"/>
    <w:rsid w:val="00A54B88"/>
    <w:rsid w:val="00A54BE0"/>
    <w:rsid w:val="00A54BE9"/>
    <w:rsid w:val="00A54BFB"/>
    <w:rsid w:val="00A54C7B"/>
    <w:rsid w:val="00A54C9F"/>
    <w:rsid w:val="00A54CCC"/>
    <w:rsid w:val="00A54D21"/>
    <w:rsid w:val="00A54D36"/>
    <w:rsid w:val="00A54D70"/>
    <w:rsid w:val="00A54D87"/>
    <w:rsid w:val="00A54DC0"/>
    <w:rsid w:val="00A54DD0"/>
    <w:rsid w:val="00A54DE8"/>
    <w:rsid w:val="00A54E5F"/>
    <w:rsid w:val="00A54E8E"/>
    <w:rsid w:val="00A55078"/>
    <w:rsid w:val="00A550E0"/>
    <w:rsid w:val="00A55124"/>
    <w:rsid w:val="00A551CF"/>
    <w:rsid w:val="00A551F6"/>
    <w:rsid w:val="00A5522C"/>
    <w:rsid w:val="00A5522F"/>
    <w:rsid w:val="00A5526E"/>
    <w:rsid w:val="00A55323"/>
    <w:rsid w:val="00A55330"/>
    <w:rsid w:val="00A55355"/>
    <w:rsid w:val="00A55360"/>
    <w:rsid w:val="00A5537D"/>
    <w:rsid w:val="00A55422"/>
    <w:rsid w:val="00A55458"/>
    <w:rsid w:val="00A55488"/>
    <w:rsid w:val="00A554B0"/>
    <w:rsid w:val="00A5552C"/>
    <w:rsid w:val="00A55539"/>
    <w:rsid w:val="00A5555A"/>
    <w:rsid w:val="00A5559E"/>
    <w:rsid w:val="00A555A0"/>
    <w:rsid w:val="00A555E6"/>
    <w:rsid w:val="00A555F1"/>
    <w:rsid w:val="00A5569C"/>
    <w:rsid w:val="00A55706"/>
    <w:rsid w:val="00A55738"/>
    <w:rsid w:val="00A55739"/>
    <w:rsid w:val="00A5577F"/>
    <w:rsid w:val="00A55818"/>
    <w:rsid w:val="00A55830"/>
    <w:rsid w:val="00A55836"/>
    <w:rsid w:val="00A5583A"/>
    <w:rsid w:val="00A5587D"/>
    <w:rsid w:val="00A558CD"/>
    <w:rsid w:val="00A558CE"/>
    <w:rsid w:val="00A558E1"/>
    <w:rsid w:val="00A55957"/>
    <w:rsid w:val="00A5596A"/>
    <w:rsid w:val="00A5596D"/>
    <w:rsid w:val="00A559E9"/>
    <w:rsid w:val="00A55A00"/>
    <w:rsid w:val="00A55A9A"/>
    <w:rsid w:val="00A55AAB"/>
    <w:rsid w:val="00A55BC4"/>
    <w:rsid w:val="00A55C58"/>
    <w:rsid w:val="00A55C6C"/>
    <w:rsid w:val="00A55D05"/>
    <w:rsid w:val="00A55D7E"/>
    <w:rsid w:val="00A55D89"/>
    <w:rsid w:val="00A55DB6"/>
    <w:rsid w:val="00A55DD7"/>
    <w:rsid w:val="00A55E4C"/>
    <w:rsid w:val="00A55E55"/>
    <w:rsid w:val="00A55F08"/>
    <w:rsid w:val="00A55F10"/>
    <w:rsid w:val="00A55F17"/>
    <w:rsid w:val="00A55F34"/>
    <w:rsid w:val="00A55F5B"/>
    <w:rsid w:val="00A55FD2"/>
    <w:rsid w:val="00A56027"/>
    <w:rsid w:val="00A5608A"/>
    <w:rsid w:val="00A56093"/>
    <w:rsid w:val="00A560E9"/>
    <w:rsid w:val="00A560FA"/>
    <w:rsid w:val="00A56106"/>
    <w:rsid w:val="00A56153"/>
    <w:rsid w:val="00A56157"/>
    <w:rsid w:val="00A561D0"/>
    <w:rsid w:val="00A562F5"/>
    <w:rsid w:val="00A5636F"/>
    <w:rsid w:val="00A563B1"/>
    <w:rsid w:val="00A564C3"/>
    <w:rsid w:val="00A564D8"/>
    <w:rsid w:val="00A564F0"/>
    <w:rsid w:val="00A565B3"/>
    <w:rsid w:val="00A565C7"/>
    <w:rsid w:val="00A565DC"/>
    <w:rsid w:val="00A56618"/>
    <w:rsid w:val="00A56676"/>
    <w:rsid w:val="00A566C5"/>
    <w:rsid w:val="00A566DD"/>
    <w:rsid w:val="00A56746"/>
    <w:rsid w:val="00A5674F"/>
    <w:rsid w:val="00A5677D"/>
    <w:rsid w:val="00A5678B"/>
    <w:rsid w:val="00A567ED"/>
    <w:rsid w:val="00A56809"/>
    <w:rsid w:val="00A56830"/>
    <w:rsid w:val="00A5684E"/>
    <w:rsid w:val="00A568E8"/>
    <w:rsid w:val="00A568F2"/>
    <w:rsid w:val="00A5695C"/>
    <w:rsid w:val="00A56976"/>
    <w:rsid w:val="00A56A2A"/>
    <w:rsid w:val="00A56A4A"/>
    <w:rsid w:val="00A56A7F"/>
    <w:rsid w:val="00A56BAB"/>
    <w:rsid w:val="00A56C25"/>
    <w:rsid w:val="00A56C6E"/>
    <w:rsid w:val="00A56CF2"/>
    <w:rsid w:val="00A56D19"/>
    <w:rsid w:val="00A56D7D"/>
    <w:rsid w:val="00A56E28"/>
    <w:rsid w:val="00A56E3C"/>
    <w:rsid w:val="00A56E61"/>
    <w:rsid w:val="00A56E86"/>
    <w:rsid w:val="00A56EDA"/>
    <w:rsid w:val="00A56F7F"/>
    <w:rsid w:val="00A56F86"/>
    <w:rsid w:val="00A56FA6"/>
    <w:rsid w:val="00A56FEA"/>
    <w:rsid w:val="00A57001"/>
    <w:rsid w:val="00A57065"/>
    <w:rsid w:val="00A5709C"/>
    <w:rsid w:val="00A5719D"/>
    <w:rsid w:val="00A5722C"/>
    <w:rsid w:val="00A572FC"/>
    <w:rsid w:val="00A57359"/>
    <w:rsid w:val="00A57385"/>
    <w:rsid w:val="00A5746D"/>
    <w:rsid w:val="00A574B6"/>
    <w:rsid w:val="00A5756C"/>
    <w:rsid w:val="00A57577"/>
    <w:rsid w:val="00A575C4"/>
    <w:rsid w:val="00A57601"/>
    <w:rsid w:val="00A5763D"/>
    <w:rsid w:val="00A57685"/>
    <w:rsid w:val="00A576B5"/>
    <w:rsid w:val="00A5772B"/>
    <w:rsid w:val="00A5772C"/>
    <w:rsid w:val="00A577AA"/>
    <w:rsid w:val="00A5782D"/>
    <w:rsid w:val="00A5788B"/>
    <w:rsid w:val="00A578D7"/>
    <w:rsid w:val="00A578F5"/>
    <w:rsid w:val="00A579AB"/>
    <w:rsid w:val="00A579F9"/>
    <w:rsid w:val="00A57A83"/>
    <w:rsid w:val="00A57A93"/>
    <w:rsid w:val="00A57AF3"/>
    <w:rsid w:val="00A57C8F"/>
    <w:rsid w:val="00A57D65"/>
    <w:rsid w:val="00A57DF3"/>
    <w:rsid w:val="00A57E7A"/>
    <w:rsid w:val="00A57F5E"/>
    <w:rsid w:val="00A57F9B"/>
    <w:rsid w:val="00A57F9F"/>
    <w:rsid w:val="00A57FC9"/>
    <w:rsid w:val="00A57FFE"/>
    <w:rsid w:val="00A5CFBD"/>
    <w:rsid w:val="00A60028"/>
    <w:rsid w:val="00A6007B"/>
    <w:rsid w:val="00A600AB"/>
    <w:rsid w:val="00A6012C"/>
    <w:rsid w:val="00A6016B"/>
    <w:rsid w:val="00A60176"/>
    <w:rsid w:val="00A601D8"/>
    <w:rsid w:val="00A60216"/>
    <w:rsid w:val="00A60236"/>
    <w:rsid w:val="00A602B7"/>
    <w:rsid w:val="00A60328"/>
    <w:rsid w:val="00A60396"/>
    <w:rsid w:val="00A6045F"/>
    <w:rsid w:val="00A60461"/>
    <w:rsid w:val="00A60528"/>
    <w:rsid w:val="00A605B1"/>
    <w:rsid w:val="00A60670"/>
    <w:rsid w:val="00A606B1"/>
    <w:rsid w:val="00A60774"/>
    <w:rsid w:val="00A60851"/>
    <w:rsid w:val="00A60876"/>
    <w:rsid w:val="00A608B6"/>
    <w:rsid w:val="00A6094F"/>
    <w:rsid w:val="00A60992"/>
    <w:rsid w:val="00A609EF"/>
    <w:rsid w:val="00A60A80"/>
    <w:rsid w:val="00A60A83"/>
    <w:rsid w:val="00A60AA5"/>
    <w:rsid w:val="00A60B4D"/>
    <w:rsid w:val="00A60BE2"/>
    <w:rsid w:val="00A60C9B"/>
    <w:rsid w:val="00A60C9E"/>
    <w:rsid w:val="00A60CC8"/>
    <w:rsid w:val="00A60D06"/>
    <w:rsid w:val="00A60E26"/>
    <w:rsid w:val="00A60E4D"/>
    <w:rsid w:val="00A60E7C"/>
    <w:rsid w:val="00A60EE8"/>
    <w:rsid w:val="00A60FDC"/>
    <w:rsid w:val="00A60FEF"/>
    <w:rsid w:val="00A6102D"/>
    <w:rsid w:val="00A6105B"/>
    <w:rsid w:val="00A6105E"/>
    <w:rsid w:val="00A610F5"/>
    <w:rsid w:val="00A6111C"/>
    <w:rsid w:val="00A61192"/>
    <w:rsid w:val="00A61193"/>
    <w:rsid w:val="00A61298"/>
    <w:rsid w:val="00A612A5"/>
    <w:rsid w:val="00A612BA"/>
    <w:rsid w:val="00A61334"/>
    <w:rsid w:val="00A6134F"/>
    <w:rsid w:val="00A61362"/>
    <w:rsid w:val="00A61377"/>
    <w:rsid w:val="00A61392"/>
    <w:rsid w:val="00A613C2"/>
    <w:rsid w:val="00A61449"/>
    <w:rsid w:val="00A614C7"/>
    <w:rsid w:val="00A614D6"/>
    <w:rsid w:val="00A6151A"/>
    <w:rsid w:val="00A615A7"/>
    <w:rsid w:val="00A61601"/>
    <w:rsid w:val="00A61626"/>
    <w:rsid w:val="00A6168C"/>
    <w:rsid w:val="00A61699"/>
    <w:rsid w:val="00A616D1"/>
    <w:rsid w:val="00A616D3"/>
    <w:rsid w:val="00A61712"/>
    <w:rsid w:val="00A6171F"/>
    <w:rsid w:val="00A6173E"/>
    <w:rsid w:val="00A61798"/>
    <w:rsid w:val="00A617CD"/>
    <w:rsid w:val="00A6185E"/>
    <w:rsid w:val="00A61895"/>
    <w:rsid w:val="00A61932"/>
    <w:rsid w:val="00A61AAF"/>
    <w:rsid w:val="00A61BEA"/>
    <w:rsid w:val="00A61C13"/>
    <w:rsid w:val="00A61C2A"/>
    <w:rsid w:val="00A61C52"/>
    <w:rsid w:val="00A61C56"/>
    <w:rsid w:val="00A61C9B"/>
    <w:rsid w:val="00A61D95"/>
    <w:rsid w:val="00A61DC2"/>
    <w:rsid w:val="00A61DCD"/>
    <w:rsid w:val="00A61DF5"/>
    <w:rsid w:val="00A61E38"/>
    <w:rsid w:val="00A61E5E"/>
    <w:rsid w:val="00A61F31"/>
    <w:rsid w:val="00A62045"/>
    <w:rsid w:val="00A6204F"/>
    <w:rsid w:val="00A62063"/>
    <w:rsid w:val="00A620AB"/>
    <w:rsid w:val="00A6219D"/>
    <w:rsid w:val="00A6222B"/>
    <w:rsid w:val="00A62232"/>
    <w:rsid w:val="00A622BF"/>
    <w:rsid w:val="00A622D8"/>
    <w:rsid w:val="00A622FF"/>
    <w:rsid w:val="00A6230A"/>
    <w:rsid w:val="00A62353"/>
    <w:rsid w:val="00A6237E"/>
    <w:rsid w:val="00A6239F"/>
    <w:rsid w:val="00A623AA"/>
    <w:rsid w:val="00A623DC"/>
    <w:rsid w:val="00A62424"/>
    <w:rsid w:val="00A6242D"/>
    <w:rsid w:val="00A6246F"/>
    <w:rsid w:val="00A62500"/>
    <w:rsid w:val="00A625AB"/>
    <w:rsid w:val="00A625D4"/>
    <w:rsid w:val="00A626A4"/>
    <w:rsid w:val="00A626B6"/>
    <w:rsid w:val="00A626D1"/>
    <w:rsid w:val="00A626EE"/>
    <w:rsid w:val="00A626FA"/>
    <w:rsid w:val="00A62734"/>
    <w:rsid w:val="00A6282A"/>
    <w:rsid w:val="00A6285F"/>
    <w:rsid w:val="00A628A9"/>
    <w:rsid w:val="00A62937"/>
    <w:rsid w:val="00A62948"/>
    <w:rsid w:val="00A62953"/>
    <w:rsid w:val="00A629AC"/>
    <w:rsid w:val="00A629F6"/>
    <w:rsid w:val="00A62B3E"/>
    <w:rsid w:val="00A62BE7"/>
    <w:rsid w:val="00A62C19"/>
    <w:rsid w:val="00A62D4A"/>
    <w:rsid w:val="00A62DBF"/>
    <w:rsid w:val="00A62DCB"/>
    <w:rsid w:val="00A62ED6"/>
    <w:rsid w:val="00A62EED"/>
    <w:rsid w:val="00A62F45"/>
    <w:rsid w:val="00A62F64"/>
    <w:rsid w:val="00A62FAF"/>
    <w:rsid w:val="00A62FF5"/>
    <w:rsid w:val="00A63017"/>
    <w:rsid w:val="00A6304D"/>
    <w:rsid w:val="00A6312A"/>
    <w:rsid w:val="00A63144"/>
    <w:rsid w:val="00A6321E"/>
    <w:rsid w:val="00A6324A"/>
    <w:rsid w:val="00A63266"/>
    <w:rsid w:val="00A63287"/>
    <w:rsid w:val="00A632A9"/>
    <w:rsid w:val="00A63480"/>
    <w:rsid w:val="00A634E0"/>
    <w:rsid w:val="00A63558"/>
    <w:rsid w:val="00A63592"/>
    <w:rsid w:val="00A635B4"/>
    <w:rsid w:val="00A635F7"/>
    <w:rsid w:val="00A63612"/>
    <w:rsid w:val="00A63649"/>
    <w:rsid w:val="00A636B3"/>
    <w:rsid w:val="00A636D7"/>
    <w:rsid w:val="00A63817"/>
    <w:rsid w:val="00A6381E"/>
    <w:rsid w:val="00A638A6"/>
    <w:rsid w:val="00A638E3"/>
    <w:rsid w:val="00A63961"/>
    <w:rsid w:val="00A639E8"/>
    <w:rsid w:val="00A63A07"/>
    <w:rsid w:val="00A63A98"/>
    <w:rsid w:val="00A63AC4"/>
    <w:rsid w:val="00A63B7F"/>
    <w:rsid w:val="00A63B98"/>
    <w:rsid w:val="00A63BCD"/>
    <w:rsid w:val="00A63D67"/>
    <w:rsid w:val="00A63D84"/>
    <w:rsid w:val="00A63D94"/>
    <w:rsid w:val="00A63E0A"/>
    <w:rsid w:val="00A63EB6"/>
    <w:rsid w:val="00A63EBE"/>
    <w:rsid w:val="00A63F09"/>
    <w:rsid w:val="00A63F44"/>
    <w:rsid w:val="00A63F4C"/>
    <w:rsid w:val="00A63FE2"/>
    <w:rsid w:val="00A63FE6"/>
    <w:rsid w:val="00A6400C"/>
    <w:rsid w:val="00A640A6"/>
    <w:rsid w:val="00A640EC"/>
    <w:rsid w:val="00A640F0"/>
    <w:rsid w:val="00A64100"/>
    <w:rsid w:val="00A64137"/>
    <w:rsid w:val="00A641AD"/>
    <w:rsid w:val="00A64215"/>
    <w:rsid w:val="00A64223"/>
    <w:rsid w:val="00A64239"/>
    <w:rsid w:val="00A642A4"/>
    <w:rsid w:val="00A642A6"/>
    <w:rsid w:val="00A642A9"/>
    <w:rsid w:val="00A642EB"/>
    <w:rsid w:val="00A64356"/>
    <w:rsid w:val="00A6438E"/>
    <w:rsid w:val="00A643B4"/>
    <w:rsid w:val="00A643CA"/>
    <w:rsid w:val="00A64468"/>
    <w:rsid w:val="00A64488"/>
    <w:rsid w:val="00A644C1"/>
    <w:rsid w:val="00A64513"/>
    <w:rsid w:val="00A64539"/>
    <w:rsid w:val="00A64589"/>
    <w:rsid w:val="00A645D0"/>
    <w:rsid w:val="00A6462F"/>
    <w:rsid w:val="00A64635"/>
    <w:rsid w:val="00A64676"/>
    <w:rsid w:val="00A64697"/>
    <w:rsid w:val="00A646EC"/>
    <w:rsid w:val="00A646FC"/>
    <w:rsid w:val="00A6472C"/>
    <w:rsid w:val="00A64776"/>
    <w:rsid w:val="00A64849"/>
    <w:rsid w:val="00A6487B"/>
    <w:rsid w:val="00A648E7"/>
    <w:rsid w:val="00A648FF"/>
    <w:rsid w:val="00A6499F"/>
    <w:rsid w:val="00A649D4"/>
    <w:rsid w:val="00A64AC4"/>
    <w:rsid w:val="00A64AE4"/>
    <w:rsid w:val="00A64B5D"/>
    <w:rsid w:val="00A64B8D"/>
    <w:rsid w:val="00A64BA2"/>
    <w:rsid w:val="00A64BE1"/>
    <w:rsid w:val="00A64CD9"/>
    <w:rsid w:val="00A64CEE"/>
    <w:rsid w:val="00A64CF0"/>
    <w:rsid w:val="00A64D3C"/>
    <w:rsid w:val="00A64D55"/>
    <w:rsid w:val="00A64D6D"/>
    <w:rsid w:val="00A64DA9"/>
    <w:rsid w:val="00A64E41"/>
    <w:rsid w:val="00A64EBC"/>
    <w:rsid w:val="00A64EE5"/>
    <w:rsid w:val="00A64FC5"/>
    <w:rsid w:val="00A6501C"/>
    <w:rsid w:val="00A6501E"/>
    <w:rsid w:val="00A65146"/>
    <w:rsid w:val="00A65147"/>
    <w:rsid w:val="00A65153"/>
    <w:rsid w:val="00A65180"/>
    <w:rsid w:val="00A651B7"/>
    <w:rsid w:val="00A6520D"/>
    <w:rsid w:val="00A65255"/>
    <w:rsid w:val="00A652CD"/>
    <w:rsid w:val="00A65365"/>
    <w:rsid w:val="00A653A1"/>
    <w:rsid w:val="00A65514"/>
    <w:rsid w:val="00A65525"/>
    <w:rsid w:val="00A6563B"/>
    <w:rsid w:val="00A656E4"/>
    <w:rsid w:val="00A65715"/>
    <w:rsid w:val="00A6574F"/>
    <w:rsid w:val="00A6575C"/>
    <w:rsid w:val="00A6585B"/>
    <w:rsid w:val="00A65867"/>
    <w:rsid w:val="00A658D6"/>
    <w:rsid w:val="00A65914"/>
    <w:rsid w:val="00A65938"/>
    <w:rsid w:val="00A65982"/>
    <w:rsid w:val="00A65A0C"/>
    <w:rsid w:val="00A65A19"/>
    <w:rsid w:val="00A65A4D"/>
    <w:rsid w:val="00A65A85"/>
    <w:rsid w:val="00A65AA2"/>
    <w:rsid w:val="00A65AD3"/>
    <w:rsid w:val="00A65AF0"/>
    <w:rsid w:val="00A65B5C"/>
    <w:rsid w:val="00A65B63"/>
    <w:rsid w:val="00A65C26"/>
    <w:rsid w:val="00A65C28"/>
    <w:rsid w:val="00A65C7C"/>
    <w:rsid w:val="00A65CFD"/>
    <w:rsid w:val="00A65D22"/>
    <w:rsid w:val="00A65D64"/>
    <w:rsid w:val="00A65DA0"/>
    <w:rsid w:val="00A65DB5"/>
    <w:rsid w:val="00A65E14"/>
    <w:rsid w:val="00A65E6B"/>
    <w:rsid w:val="00A66045"/>
    <w:rsid w:val="00A660EE"/>
    <w:rsid w:val="00A661B7"/>
    <w:rsid w:val="00A661E6"/>
    <w:rsid w:val="00A66239"/>
    <w:rsid w:val="00A662B7"/>
    <w:rsid w:val="00A66312"/>
    <w:rsid w:val="00A663C3"/>
    <w:rsid w:val="00A663F1"/>
    <w:rsid w:val="00A66451"/>
    <w:rsid w:val="00A664A2"/>
    <w:rsid w:val="00A664D1"/>
    <w:rsid w:val="00A664F0"/>
    <w:rsid w:val="00A66527"/>
    <w:rsid w:val="00A665E0"/>
    <w:rsid w:val="00A665FA"/>
    <w:rsid w:val="00A6664B"/>
    <w:rsid w:val="00A666AD"/>
    <w:rsid w:val="00A66705"/>
    <w:rsid w:val="00A66772"/>
    <w:rsid w:val="00A667FF"/>
    <w:rsid w:val="00A6681F"/>
    <w:rsid w:val="00A66850"/>
    <w:rsid w:val="00A6685B"/>
    <w:rsid w:val="00A6686C"/>
    <w:rsid w:val="00A668A0"/>
    <w:rsid w:val="00A66961"/>
    <w:rsid w:val="00A669B7"/>
    <w:rsid w:val="00A669E1"/>
    <w:rsid w:val="00A669E2"/>
    <w:rsid w:val="00A66A26"/>
    <w:rsid w:val="00A66AE8"/>
    <w:rsid w:val="00A66B1F"/>
    <w:rsid w:val="00A66B38"/>
    <w:rsid w:val="00A66B39"/>
    <w:rsid w:val="00A66B41"/>
    <w:rsid w:val="00A66C32"/>
    <w:rsid w:val="00A66C88"/>
    <w:rsid w:val="00A66CAB"/>
    <w:rsid w:val="00A66CCF"/>
    <w:rsid w:val="00A66CFB"/>
    <w:rsid w:val="00A66D1E"/>
    <w:rsid w:val="00A66D33"/>
    <w:rsid w:val="00A66D46"/>
    <w:rsid w:val="00A66E48"/>
    <w:rsid w:val="00A66E8E"/>
    <w:rsid w:val="00A66F10"/>
    <w:rsid w:val="00A66FBB"/>
    <w:rsid w:val="00A6703E"/>
    <w:rsid w:val="00A67070"/>
    <w:rsid w:val="00A67099"/>
    <w:rsid w:val="00A670A4"/>
    <w:rsid w:val="00A6715D"/>
    <w:rsid w:val="00A67178"/>
    <w:rsid w:val="00A671A0"/>
    <w:rsid w:val="00A6725E"/>
    <w:rsid w:val="00A6729A"/>
    <w:rsid w:val="00A673DA"/>
    <w:rsid w:val="00A673E1"/>
    <w:rsid w:val="00A67428"/>
    <w:rsid w:val="00A67433"/>
    <w:rsid w:val="00A6744E"/>
    <w:rsid w:val="00A67472"/>
    <w:rsid w:val="00A674A6"/>
    <w:rsid w:val="00A674C9"/>
    <w:rsid w:val="00A6755F"/>
    <w:rsid w:val="00A6762E"/>
    <w:rsid w:val="00A6762F"/>
    <w:rsid w:val="00A6763C"/>
    <w:rsid w:val="00A67658"/>
    <w:rsid w:val="00A6767C"/>
    <w:rsid w:val="00A67717"/>
    <w:rsid w:val="00A67793"/>
    <w:rsid w:val="00A677D7"/>
    <w:rsid w:val="00A677F0"/>
    <w:rsid w:val="00A67948"/>
    <w:rsid w:val="00A67951"/>
    <w:rsid w:val="00A67977"/>
    <w:rsid w:val="00A67985"/>
    <w:rsid w:val="00A67999"/>
    <w:rsid w:val="00A679DB"/>
    <w:rsid w:val="00A679EA"/>
    <w:rsid w:val="00A679FD"/>
    <w:rsid w:val="00A67A84"/>
    <w:rsid w:val="00A67AB4"/>
    <w:rsid w:val="00A67AC8"/>
    <w:rsid w:val="00A67B05"/>
    <w:rsid w:val="00A67B31"/>
    <w:rsid w:val="00A67BAE"/>
    <w:rsid w:val="00A67BF9"/>
    <w:rsid w:val="00A67C29"/>
    <w:rsid w:val="00A67C89"/>
    <w:rsid w:val="00A67D10"/>
    <w:rsid w:val="00A67D21"/>
    <w:rsid w:val="00A67D2F"/>
    <w:rsid w:val="00A67D6A"/>
    <w:rsid w:val="00A67DBA"/>
    <w:rsid w:val="00A67E05"/>
    <w:rsid w:val="00A67F75"/>
    <w:rsid w:val="00A67F93"/>
    <w:rsid w:val="00A67FD9"/>
    <w:rsid w:val="00A67FE9"/>
    <w:rsid w:val="00A70060"/>
    <w:rsid w:val="00A700A3"/>
    <w:rsid w:val="00A700F5"/>
    <w:rsid w:val="00A700FE"/>
    <w:rsid w:val="00A70135"/>
    <w:rsid w:val="00A701B3"/>
    <w:rsid w:val="00A70221"/>
    <w:rsid w:val="00A70252"/>
    <w:rsid w:val="00A702E7"/>
    <w:rsid w:val="00A7035A"/>
    <w:rsid w:val="00A703F8"/>
    <w:rsid w:val="00A7042F"/>
    <w:rsid w:val="00A70595"/>
    <w:rsid w:val="00A705E3"/>
    <w:rsid w:val="00A705E8"/>
    <w:rsid w:val="00A705EC"/>
    <w:rsid w:val="00A70631"/>
    <w:rsid w:val="00A7064F"/>
    <w:rsid w:val="00A70712"/>
    <w:rsid w:val="00A70830"/>
    <w:rsid w:val="00A708CB"/>
    <w:rsid w:val="00A70903"/>
    <w:rsid w:val="00A70913"/>
    <w:rsid w:val="00A70959"/>
    <w:rsid w:val="00A70967"/>
    <w:rsid w:val="00A709DE"/>
    <w:rsid w:val="00A70A64"/>
    <w:rsid w:val="00A70AA5"/>
    <w:rsid w:val="00A70AA7"/>
    <w:rsid w:val="00A70B7F"/>
    <w:rsid w:val="00A70B81"/>
    <w:rsid w:val="00A70BC8"/>
    <w:rsid w:val="00A70BD2"/>
    <w:rsid w:val="00A70C56"/>
    <w:rsid w:val="00A70C89"/>
    <w:rsid w:val="00A70CB8"/>
    <w:rsid w:val="00A70CBB"/>
    <w:rsid w:val="00A70D15"/>
    <w:rsid w:val="00A70D5F"/>
    <w:rsid w:val="00A70DD3"/>
    <w:rsid w:val="00A70E2C"/>
    <w:rsid w:val="00A70E30"/>
    <w:rsid w:val="00A70E72"/>
    <w:rsid w:val="00A70E9D"/>
    <w:rsid w:val="00A70EF1"/>
    <w:rsid w:val="00A70F1F"/>
    <w:rsid w:val="00A70F58"/>
    <w:rsid w:val="00A70F77"/>
    <w:rsid w:val="00A70FB4"/>
    <w:rsid w:val="00A71079"/>
    <w:rsid w:val="00A71108"/>
    <w:rsid w:val="00A71281"/>
    <w:rsid w:val="00A7132D"/>
    <w:rsid w:val="00A713E9"/>
    <w:rsid w:val="00A713F7"/>
    <w:rsid w:val="00A713FE"/>
    <w:rsid w:val="00A7144B"/>
    <w:rsid w:val="00A714C1"/>
    <w:rsid w:val="00A714D5"/>
    <w:rsid w:val="00A7156C"/>
    <w:rsid w:val="00A71587"/>
    <w:rsid w:val="00A715EF"/>
    <w:rsid w:val="00A71622"/>
    <w:rsid w:val="00A71643"/>
    <w:rsid w:val="00A71658"/>
    <w:rsid w:val="00A716CE"/>
    <w:rsid w:val="00A716DC"/>
    <w:rsid w:val="00A71709"/>
    <w:rsid w:val="00A71735"/>
    <w:rsid w:val="00A71750"/>
    <w:rsid w:val="00A7175A"/>
    <w:rsid w:val="00A7176E"/>
    <w:rsid w:val="00A7179E"/>
    <w:rsid w:val="00A71843"/>
    <w:rsid w:val="00A71870"/>
    <w:rsid w:val="00A718B6"/>
    <w:rsid w:val="00A719DD"/>
    <w:rsid w:val="00A71A5B"/>
    <w:rsid w:val="00A71A6C"/>
    <w:rsid w:val="00A71A90"/>
    <w:rsid w:val="00A71AA7"/>
    <w:rsid w:val="00A71BC5"/>
    <w:rsid w:val="00A71BE8"/>
    <w:rsid w:val="00A71CC7"/>
    <w:rsid w:val="00A71D42"/>
    <w:rsid w:val="00A71DCC"/>
    <w:rsid w:val="00A71DD0"/>
    <w:rsid w:val="00A71DD3"/>
    <w:rsid w:val="00A71DD9"/>
    <w:rsid w:val="00A71E87"/>
    <w:rsid w:val="00A71ED0"/>
    <w:rsid w:val="00A72003"/>
    <w:rsid w:val="00A72053"/>
    <w:rsid w:val="00A7205D"/>
    <w:rsid w:val="00A7207A"/>
    <w:rsid w:val="00A720B8"/>
    <w:rsid w:val="00A720D4"/>
    <w:rsid w:val="00A72108"/>
    <w:rsid w:val="00A7214E"/>
    <w:rsid w:val="00A72199"/>
    <w:rsid w:val="00A721B7"/>
    <w:rsid w:val="00A72240"/>
    <w:rsid w:val="00A72292"/>
    <w:rsid w:val="00A722A2"/>
    <w:rsid w:val="00A722B5"/>
    <w:rsid w:val="00A722B6"/>
    <w:rsid w:val="00A724C5"/>
    <w:rsid w:val="00A724E1"/>
    <w:rsid w:val="00A72561"/>
    <w:rsid w:val="00A725A2"/>
    <w:rsid w:val="00A7260E"/>
    <w:rsid w:val="00A7266C"/>
    <w:rsid w:val="00A72670"/>
    <w:rsid w:val="00A726AD"/>
    <w:rsid w:val="00A726F5"/>
    <w:rsid w:val="00A72785"/>
    <w:rsid w:val="00A72888"/>
    <w:rsid w:val="00A728A5"/>
    <w:rsid w:val="00A7291D"/>
    <w:rsid w:val="00A7293F"/>
    <w:rsid w:val="00A7296A"/>
    <w:rsid w:val="00A7297A"/>
    <w:rsid w:val="00A729C3"/>
    <w:rsid w:val="00A729E1"/>
    <w:rsid w:val="00A729F6"/>
    <w:rsid w:val="00A72A07"/>
    <w:rsid w:val="00A72A1F"/>
    <w:rsid w:val="00A72AAD"/>
    <w:rsid w:val="00A72B5A"/>
    <w:rsid w:val="00A72B6D"/>
    <w:rsid w:val="00A72B93"/>
    <w:rsid w:val="00A72BC6"/>
    <w:rsid w:val="00A72BCF"/>
    <w:rsid w:val="00A72BD9"/>
    <w:rsid w:val="00A72C19"/>
    <w:rsid w:val="00A72C26"/>
    <w:rsid w:val="00A72C6F"/>
    <w:rsid w:val="00A72C70"/>
    <w:rsid w:val="00A72CDE"/>
    <w:rsid w:val="00A72CF8"/>
    <w:rsid w:val="00A72D2B"/>
    <w:rsid w:val="00A72DDF"/>
    <w:rsid w:val="00A72E4B"/>
    <w:rsid w:val="00A72E59"/>
    <w:rsid w:val="00A72EC7"/>
    <w:rsid w:val="00A72FB0"/>
    <w:rsid w:val="00A73041"/>
    <w:rsid w:val="00A73083"/>
    <w:rsid w:val="00A7310D"/>
    <w:rsid w:val="00A7311B"/>
    <w:rsid w:val="00A731B5"/>
    <w:rsid w:val="00A73206"/>
    <w:rsid w:val="00A73212"/>
    <w:rsid w:val="00A73256"/>
    <w:rsid w:val="00A73291"/>
    <w:rsid w:val="00A732A1"/>
    <w:rsid w:val="00A732A7"/>
    <w:rsid w:val="00A732AE"/>
    <w:rsid w:val="00A732AF"/>
    <w:rsid w:val="00A732BD"/>
    <w:rsid w:val="00A73326"/>
    <w:rsid w:val="00A7333D"/>
    <w:rsid w:val="00A73365"/>
    <w:rsid w:val="00A733F4"/>
    <w:rsid w:val="00A733F7"/>
    <w:rsid w:val="00A73410"/>
    <w:rsid w:val="00A7349E"/>
    <w:rsid w:val="00A734E9"/>
    <w:rsid w:val="00A73538"/>
    <w:rsid w:val="00A7356D"/>
    <w:rsid w:val="00A736B2"/>
    <w:rsid w:val="00A736D6"/>
    <w:rsid w:val="00A7370D"/>
    <w:rsid w:val="00A73790"/>
    <w:rsid w:val="00A737AB"/>
    <w:rsid w:val="00A7380F"/>
    <w:rsid w:val="00A7384F"/>
    <w:rsid w:val="00A7387E"/>
    <w:rsid w:val="00A738F1"/>
    <w:rsid w:val="00A73936"/>
    <w:rsid w:val="00A7394E"/>
    <w:rsid w:val="00A7396A"/>
    <w:rsid w:val="00A73B33"/>
    <w:rsid w:val="00A73BD5"/>
    <w:rsid w:val="00A73C33"/>
    <w:rsid w:val="00A73C3B"/>
    <w:rsid w:val="00A73C62"/>
    <w:rsid w:val="00A73C65"/>
    <w:rsid w:val="00A73D12"/>
    <w:rsid w:val="00A73D44"/>
    <w:rsid w:val="00A73DAA"/>
    <w:rsid w:val="00A73DB6"/>
    <w:rsid w:val="00A73DBB"/>
    <w:rsid w:val="00A73DEC"/>
    <w:rsid w:val="00A73DEF"/>
    <w:rsid w:val="00A73E3C"/>
    <w:rsid w:val="00A73E7A"/>
    <w:rsid w:val="00A73ED0"/>
    <w:rsid w:val="00A73EE1"/>
    <w:rsid w:val="00A73F1E"/>
    <w:rsid w:val="00A73F98"/>
    <w:rsid w:val="00A74093"/>
    <w:rsid w:val="00A74137"/>
    <w:rsid w:val="00A74142"/>
    <w:rsid w:val="00A74157"/>
    <w:rsid w:val="00A74160"/>
    <w:rsid w:val="00A741F2"/>
    <w:rsid w:val="00A74248"/>
    <w:rsid w:val="00A742B8"/>
    <w:rsid w:val="00A7430A"/>
    <w:rsid w:val="00A74320"/>
    <w:rsid w:val="00A7432B"/>
    <w:rsid w:val="00A743B7"/>
    <w:rsid w:val="00A74437"/>
    <w:rsid w:val="00A744CB"/>
    <w:rsid w:val="00A744D7"/>
    <w:rsid w:val="00A74552"/>
    <w:rsid w:val="00A745A4"/>
    <w:rsid w:val="00A745AC"/>
    <w:rsid w:val="00A745C1"/>
    <w:rsid w:val="00A745CD"/>
    <w:rsid w:val="00A74693"/>
    <w:rsid w:val="00A74698"/>
    <w:rsid w:val="00A74711"/>
    <w:rsid w:val="00A74717"/>
    <w:rsid w:val="00A74770"/>
    <w:rsid w:val="00A74771"/>
    <w:rsid w:val="00A74791"/>
    <w:rsid w:val="00A747C8"/>
    <w:rsid w:val="00A747D4"/>
    <w:rsid w:val="00A747F1"/>
    <w:rsid w:val="00A7489C"/>
    <w:rsid w:val="00A748A8"/>
    <w:rsid w:val="00A748ED"/>
    <w:rsid w:val="00A7496B"/>
    <w:rsid w:val="00A74995"/>
    <w:rsid w:val="00A74A1D"/>
    <w:rsid w:val="00A74A26"/>
    <w:rsid w:val="00A74A42"/>
    <w:rsid w:val="00A74A4B"/>
    <w:rsid w:val="00A74A77"/>
    <w:rsid w:val="00A74A7A"/>
    <w:rsid w:val="00A74AB7"/>
    <w:rsid w:val="00A74B53"/>
    <w:rsid w:val="00A74B68"/>
    <w:rsid w:val="00A74BF3"/>
    <w:rsid w:val="00A74D01"/>
    <w:rsid w:val="00A74D2B"/>
    <w:rsid w:val="00A74D5A"/>
    <w:rsid w:val="00A74D89"/>
    <w:rsid w:val="00A74DB3"/>
    <w:rsid w:val="00A74DC1"/>
    <w:rsid w:val="00A74DCD"/>
    <w:rsid w:val="00A74E63"/>
    <w:rsid w:val="00A74E70"/>
    <w:rsid w:val="00A74E72"/>
    <w:rsid w:val="00A74E8E"/>
    <w:rsid w:val="00A74ED6"/>
    <w:rsid w:val="00A74F0B"/>
    <w:rsid w:val="00A74F6E"/>
    <w:rsid w:val="00A74F73"/>
    <w:rsid w:val="00A74FD8"/>
    <w:rsid w:val="00A74FFB"/>
    <w:rsid w:val="00A750AC"/>
    <w:rsid w:val="00A750D1"/>
    <w:rsid w:val="00A75177"/>
    <w:rsid w:val="00A751BB"/>
    <w:rsid w:val="00A751C5"/>
    <w:rsid w:val="00A751CC"/>
    <w:rsid w:val="00A751D5"/>
    <w:rsid w:val="00A75249"/>
    <w:rsid w:val="00A75255"/>
    <w:rsid w:val="00A752C3"/>
    <w:rsid w:val="00A752D3"/>
    <w:rsid w:val="00A752D8"/>
    <w:rsid w:val="00A752F9"/>
    <w:rsid w:val="00A75384"/>
    <w:rsid w:val="00A753DB"/>
    <w:rsid w:val="00A75410"/>
    <w:rsid w:val="00A754C9"/>
    <w:rsid w:val="00A754DF"/>
    <w:rsid w:val="00A75502"/>
    <w:rsid w:val="00A7554D"/>
    <w:rsid w:val="00A7556D"/>
    <w:rsid w:val="00A755EB"/>
    <w:rsid w:val="00A75602"/>
    <w:rsid w:val="00A7563B"/>
    <w:rsid w:val="00A7568B"/>
    <w:rsid w:val="00A75906"/>
    <w:rsid w:val="00A7592B"/>
    <w:rsid w:val="00A7598C"/>
    <w:rsid w:val="00A759A5"/>
    <w:rsid w:val="00A759D1"/>
    <w:rsid w:val="00A759F3"/>
    <w:rsid w:val="00A75A0A"/>
    <w:rsid w:val="00A75A49"/>
    <w:rsid w:val="00A75A6A"/>
    <w:rsid w:val="00A75AA8"/>
    <w:rsid w:val="00A75AB1"/>
    <w:rsid w:val="00A75AB5"/>
    <w:rsid w:val="00A75AD5"/>
    <w:rsid w:val="00A75B26"/>
    <w:rsid w:val="00A75C5E"/>
    <w:rsid w:val="00A75CAB"/>
    <w:rsid w:val="00A75CEF"/>
    <w:rsid w:val="00A75D00"/>
    <w:rsid w:val="00A75D1A"/>
    <w:rsid w:val="00A75D51"/>
    <w:rsid w:val="00A75E24"/>
    <w:rsid w:val="00A75F70"/>
    <w:rsid w:val="00A76013"/>
    <w:rsid w:val="00A76043"/>
    <w:rsid w:val="00A76073"/>
    <w:rsid w:val="00A7611D"/>
    <w:rsid w:val="00A76152"/>
    <w:rsid w:val="00A76204"/>
    <w:rsid w:val="00A7625A"/>
    <w:rsid w:val="00A7626E"/>
    <w:rsid w:val="00A762C0"/>
    <w:rsid w:val="00A762D6"/>
    <w:rsid w:val="00A7634F"/>
    <w:rsid w:val="00A76372"/>
    <w:rsid w:val="00A76390"/>
    <w:rsid w:val="00A763E1"/>
    <w:rsid w:val="00A76400"/>
    <w:rsid w:val="00A7653F"/>
    <w:rsid w:val="00A76600"/>
    <w:rsid w:val="00A7660F"/>
    <w:rsid w:val="00A7671F"/>
    <w:rsid w:val="00A7673E"/>
    <w:rsid w:val="00A76863"/>
    <w:rsid w:val="00A768A5"/>
    <w:rsid w:val="00A768C7"/>
    <w:rsid w:val="00A769FA"/>
    <w:rsid w:val="00A76A08"/>
    <w:rsid w:val="00A76A74"/>
    <w:rsid w:val="00A76B49"/>
    <w:rsid w:val="00A76BAE"/>
    <w:rsid w:val="00A76C03"/>
    <w:rsid w:val="00A76C31"/>
    <w:rsid w:val="00A76CA4"/>
    <w:rsid w:val="00A76CA6"/>
    <w:rsid w:val="00A76CC4"/>
    <w:rsid w:val="00A76D1D"/>
    <w:rsid w:val="00A76D66"/>
    <w:rsid w:val="00A76DAA"/>
    <w:rsid w:val="00A76DF7"/>
    <w:rsid w:val="00A76E29"/>
    <w:rsid w:val="00A76E44"/>
    <w:rsid w:val="00A76E53"/>
    <w:rsid w:val="00A76E76"/>
    <w:rsid w:val="00A76EDB"/>
    <w:rsid w:val="00A76F20"/>
    <w:rsid w:val="00A76F3E"/>
    <w:rsid w:val="00A76F55"/>
    <w:rsid w:val="00A76F6D"/>
    <w:rsid w:val="00A76FB1"/>
    <w:rsid w:val="00A77003"/>
    <w:rsid w:val="00A77015"/>
    <w:rsid w:val="00A77017"/>
    <w:rsid w:val="00A77085"/>
    <w:rsid w:val="00A770B1"/>
    <w:rsid w:val="00A77110"/>
    <w:rsid w:val="00A77113"/>
    <w:rsid w:val="00A77123"/>
    <w:rsid w:val="00A7715D"/>
    <w:rsid w:val="00A7717E"/>
    <w:rsid w:val="00A7718B"/>
    <w:rsid w:val="00A771CC"/>
    <w:rsid w:val="00A771FC"/>
    <w:rsid w:val="00A77258"/>
    <w:rsid w:val="00A772B1"/>
    <w:rsid w:val="00A772D6"/>
    <w:rsid w:val="00A77318"/>
    <w:rsid w:val="00A773AF"/>
    <w:rsid w:val="00A773B9"/>
    <w:rsid w:val="00A7742A"/>
    <w:rsid w:val="00A77462"/>
    <w:rsid w:val="00A774E5"/>
    <w:rsid w:val="00A77555"/>
    <w:rsid w:val="00A77581"/>
    <w:rsid w:val="00A77618"/>
    <w:rsid w:val="00A7772C"/>
    <w:rsid w:val="00A77772"/>
    <w:rsid w:val="00A77775"/>
    <w:rsid w:val="00A77782"/>
    <w:rsid w:val="00A7778C"/>
    <w:rsid w:val="00A777A6"/>
    <w:rsid w:val="00A77809"/>
    <w:rsid w:val="00A7782E"/>
    <w:rsid w:val="00A778A4"/>
    <w:rsid w:val="00A778BC"/>
    <w:rsid w:val="00A778EE"/>
    <w:rsid w:val="00A778FA"/>
    <w:rsid w:val="00A77912"/>
    <w:rsid w:val="00A77960"/>
    <w:rsid w:val="00A779CC"/>
    <w:rsid w:val="00A779CD"/>
    <w:rsid w:val="00A779CF"/>
    <w:rsid w:val="00A779F0"/>
    <w:rsid w:val="00A77A47"/>
    <w:rsid w:val="00A77ADD"/>
    <w:rsid w:val="00A77B55"/>
    <w:rsid w:val="00A77C14"/>
    <w:rsid w:val="00A77C1D"/>
    <w:rsid w:val="00A77C79"/>
    <w:rsid w:val="00A77CA7"/>
    <w:rsid w:val="00A77D65"/>
    <w:rsid w:val="00A77DC8"/>
    <w:rsid w:val="00A77E9B"/>
    <w:rsid w:val="00A77EC7"/>
    <w:rsid w:val="00A77F86"/>
    <w:rsid w:val="00A77FF7"/>
    <w:rsid w:val="00A800CD"/>
    <w:rsid w:val="00A8012F"/>
    <w:rsid w:val="00A8016D"/>
    <w:rsid w:val="00A802DE"/>
    <w:rsid w:val="00A802F3"/>
    <w:rsid w:val="00A8038D"/>
    <w:rsid w:val="00A8049B"/>
    <w:rsid w:val="00A804B5"/>
    <w:rsid w:val="00A80520"/>
    <w:rsid w:val="00A8059A"/>
    <w:rsid w:val="00A8060D"/>
    <w:rsid w:val="00A80654"/>
    <w:rsid w:val="00A8066D"/>
    <w:rsid w:val="00A8067A"/>
    <w:rsid w:val="00A8069E"/>
    <w:rsid w:val="00A806D4"/>
    <w:rsid w:val="00A807C6"/>
    <w:rsid w:val="00A807EF"/>
    <w:rsid w:val="00A808BD"/>
    <w:rsid w:val="00A8092B"/>
    <w:rsid w:val="00A80AC6"/>
    <w:rsid w:val="00A80AFF"/>
    <w:rsid w:val="00A80B40"/>
    <w:rsid w:val="00A80B53"/>
    <w:rsid w:val="00A80BBB"/>
    <w:rsid w:val="00A80C2C"/>
    <w:rsid w:val="00A80C5E"/>
    <w:rsid w:val="00A80C68"/>
    <w:rsid w:val="00A80C79"/>
    <w:rsid w:val="00A80D11"/>
    <w:rsid w:val="00A80D21"/>
    <w:rsid w:val="00A80D44"/>
    <w:rsid w:val="00A80EC1"/>
    <w:rsid w:val="00A80F45"/>
    <w:rsid w:val="00A80F4E"/>
    <w:rsid w:val="00A80F90"/>
    <w:rsid w:val="00A81025"/>
    <w:rsid w:val="00A8105B"/>
    <w:rsid w:val="00A810DA"/>
    <w:rsid w:val="00A81125"/>
    <w:rsid w:val="00A81145"/>
    <w:rsid w:val="00A8116D"/>
    <w:rsid w:val="00A8122A"/>
    <w:rsid w:val="00A81245"/>
    <w:rsid w:val="00A8129E"/>
    <w:rsid w:val="00A812A7"/>
    <w:rsid w:val="00A812CF"/>
    <w:rsid w:val="00A812E7"/>
    <w:rsid w:val="00A812E9"/>
    <w:rsid w:val="00A81317"/>
    <w:rsid w:val="00A81321"/>
    <w:rsid w:val="00A81356"/>
    <w:rsid w:val="00A81395"/>
    <w:rsid w:val="00A81428"/>
    <w:rsid w:val="00A8145E"/>
    <w:rsid w:val="00A81468"/>
    <w:rsid w:val="00A81480"/>
    <w:rsid w:val="00A814A6"/>
    <w:rsid w:val="00A81512"/>
    <w:rsid w:val="00A81531"/>
    <w:rsid w:val="00A81552"/>
    <w:rsid w:val="00A81576"/>
    <w:rsid w:val="00A81592"/>
    <w:rsid w:val="00A815F6"/>
    <w:rsid w:val="00A816A4"/>
    <w:rsid w:val="00A81786"/>
    <w:rsid w:val="00A817F9"/>
    <w:rsid w:val="00A8181F"/>
    <w:rsid w:val="00A81879"/>
    <w:rsid w:val="00A8191C"/>
    <w:rsid w:val="00A819FC"/>
    <w:rsid w:val="00A81A04"/>
    <w:rsid w:val="00A81A9D"/>
    <w:rsid w:val="00A81C5D"/>
    <w:rsid w:val="00A81CE1"/>
    <w:rsid w:val="00A81E08"/>
    <w:rsid w:val="00A81E0D"/>
    <w:rsid w:val="00A81E14"/>
    <w:rsid w:val="00A81E83"/>
    <w:rsid w:val="00A81ECB"/>
    <w:rsid w:val="00A81F32"/>
    <w:rsid w:val="00A81F6C"/>
    <w:rsid w:val="00A81F83"/>
    <w:rsid w:val="00A81F94"/>
    <w:rsid w:val="00A82039"/>
    <w:rsid w:val="00A8208D"/>
    <w:rsid w:val="00A82131"/>
    <w:rsid w:val="00A82139"/>
    <w:rsid w:val="00A82187"/>
    <w:rsid w:val="00A82198"/>
    <w:rsid w:val="00A821B1"/>
    <w:rsid w:val="00A821E4"/>
    <w:rsid w:val="00A8223F"/>
    <w:rsid w:val="00A8227B"/>
    <w:rsid w:val="00A82292"/>
    <w:rsid w:val="00A82298"/>
    <w:rsid w:val="00A822E1"/>
    <w:rsid w:val="00A8230A"/>
    <w:rsid w:val="00A82333"/>
    <w:rsid w:val="00A82352"/>
    <w:rsid w:val="00A823AD"/>
    <w:rsid w:val="00A823B8"/>
    <w:rsid w:val="00A823D9"/>
    <w:rsid w:val="00A82418"/>
    <w:rsid w:val="00A82423"/>
    <w:rsid w:val="00A8242A"/>
    <w:rsid w:val="00A8255E"/>
    <w:rsid w:val="00A8258D"/>
    <w:rsid w:val="00A82592"/>
    <w:rsid w:val="00A82665"/>
    <w:rsid w:val="00A8271C"/>
    <w:rsid w:val="00A82766"/>
    <w:rsid w:val="00A8276E"/>
    <w:rsid w:val="00A8277E"/>
    <w:rsid w:val="00A827FD"/>
    <w:rsid w:val="00A82818"/>
    <w:rsid w:val="00A82871"/>
    <w:rsid w:val="00A8288C"/>
    <w:rsid w:val="00A82936"/>
    <w:rsid w:val="00A8299D"/>
    <w:rsid w:val="00A82A0F"/>
    <w:rsid w:val="00A82A22"/>
    <w:rsid w:val="00A82A26"/>
    <w:rsid w:val="00A82A52"/>
    <w:rsid w:val="00A82A81"/>
    <w:rsid w:val="00A82B97"/>
    <w:rsid w:val="00A82BB6"/>
    <w:rsid w:val="00A82BE9"/>
    <w:rsid w:val="00A82BF8"/>
    <w:rsid w:val="00A82C3E"/>
    <w:rsid w:val="00A82C4A"/>
    <w:rsid w:val="00A82C91"/>
    <w:rsid w:val="00A82CA8"/>
    <w:rsid w:val="00A82D11"/>
    <w:rsid w:val="00A82D72"/>
    <w:rsid w:val="00A82D9E"/>
    <w:rsid w:val="00A82DA3"/>
    <w:rsid w:val="00A82DCA"/>
    <w:rsid w:val="00A82E29"/>
    <w:rsid w:val="00A82E2A"/>
    <w:rsid w:val="00A82E38"/>
    <w:rsid w:val="00A82F76"/>
    <w:rsid w:val="00A82F86"/>
    <w:rsid w:val="00A8302A"/>
    <w:rsid w:val="00A830D6"/>
    <w:rsid w:val="00A830E9"/>
    <w:rsid w:val="00A83114"/>
    <w:rsid w:val="00A83185"/>
    <w:rsid w:val="00A8318A"/>
    <w:rsid w:val="00A83328"/>
    <w:rsid w:val="00A83381"/>
    <w:rsid w:val="00A83435"/>
    <w:rsid w:val="00A834BC"/>
    <w:rsid w:val="00A8350B"/>
    <w:rsid w:val="00A835AB"/>
    <w:rsid w:val="00A83664"/>
    <w:rsid w:val="00A83671"/>
    <w:rsid w:val="00A83677"/>
    <w:rsid w:val="00A8368A"/>
    <w:rsid w:val="00A836BE"/>
    <w:rsid w:val="00A837EB"/>
    <w:rsid w:val="00A8380F"/>
    <w:rsid w:val="00A83818"/>
    <w:rsid w:val="00A83900"/>
    <w:rsid w:val="00A8393E"/>
    <w:rsid w:val="00A8394D"/>
    <w:rsid w:val="00A8396A"/>
    <w:rsid w:val="00A83A33"/>
    <w:rsid w:val="00A83A8E"/>
    <w:rsid w:val="00A83A96"/>
    <w:rsid w:val="00A83ADC"/>
    <w:rsid w:val="00A83B82"/>
    <w:rsid w:val="00A83B85"/>
    <w:rsid w:val="00A83BF6"/>
    <w:rsid w:val="00A83C29"/>
    <w:rsid w:val="00A83CCE"/>
    <w:rsid w:val="00A83CDF"/>
    <w:rsid w:val="00A83D02"/>
    <w:rsid w:val="00A83D7C"/>
    <w:rsid w:val="00A83DC2"/>
    <w:rsid w:val="00A83E5C"/>
    <w:rsid w:val="00A83E90"/>
    <w:rsid w:val="00A83ED1"/>
    <w:rsid w:val="00A83F3B"/>
    <w:rsid w:val="00A83F66"/>
    <w:rsid w:val="00A83F83"/>
    <w:rsid w:val="00A83FD6"/>
    <w:rsid w:val="00A840D9"/>
    <w:rsid w:val="00A840DB"/>
    <w:rsid w:val="00A84201"/>
    <w:rsid w:val="00A842A9"/>
    <w:rsid w:val="00A842FA"/>
    <w:rsid w:val="00A842FF"/>
    <w:rsid w:val="00A843A4"/>
    <w:rsid w:val="00A843C1"/>
    <w:rsid w:val="00A8451E"/>
    <w:rsid w:val="00A84545"/>
    <w:rsid w:val="00A84591"/>
    <w:rsid w:val="00A845A6"/>
    <w:rsid w:val="00A845B4"/>
    <w:rsid w:val="00A845B7"/>
    <w:rsid w:val="00A84613"/>
    <w:rsid w:val="00A84690"/>
    <w:rsid w:val="00A8471A"/>
    <w:rsid w:val="00A84793"/>
    <w:rsid w:val="00A847BE"/>
    <w:rsid w:val="00A8480F"/>
    <w:rsid w:val="00A848AC"/>
    <w:rsid w:val="00A848FA"/>
    <w:rsid w:val="00A84908"/>
    <w:rsid w:val="00A8490E"/>
    <w:rsid w:val="00A84910"/>
    <w:rsid w:val="00A8492C"/>
    <w:rsid w:val="00A84936"/>
    <w:rsid w:val="00A84A33"/>
    <w:rsid w:val="00A84AC8"/>
    <w:rsid w:val="00A84B81"/>
    <w:rsid w:val="00A84B8B"/>
    <w:rsid w:val="00A84C0C"/>
    <w:rsid w:val="00A84C33"/>
    <w:rsid w:val="00A84C61"/>
    <w:rsid w:val="00A84D1A"/>
    <w:rsid w:val="00A84D40"/>
    <w:rsid w:val="00A84DA8"/>
    <w:rsid w:val="00A84E14"/>
    <w:rsid w:val="00A84E98"/>
    <w:rsid w:val="00A84F0C"/>
    <w:rsid w:val="00A84F92"/>
    <w:rsid w:val="00A84FD9"/>
    <w:rsid w:val="00A850B5"/>
    <w:rsid w:val="00A85112"/>
    <w:rsid w:val="00A85206"/>
    <w:rsid w:val="00A85348"/>
    <w:rsid w:val="00A85360"/>
    <w:rsid w:val="00A85393"/>
    <w:rsid w:val="00A853EC"/>
    <w:rsid w:val="00A85512"/>
    <w:rsid w:val="00A8551E"/>
    <w:rsid w:val="00A855E9"/>
    <w:rsid w:val="00A85618"/>
    <w:rsid w:val="00A8564A"/>
    <w:rsid w:val="00A8566A"/>
    <w:rsid w:val="00A8566C"/>
    <w:rsid w:val="00A85685"/>
    <w:rsid w:val="00A85698"/>
    <w:rsid w:val="00A856BC"/>
    <w:rsid w:val="00A8570C"/>
    <w:rsid w:val="00A85757"/>
    <w:rsid w:val="00A857ED"/>
    <w:rsid w:val="00A857EF"/>
    <w:rsid w:val="00A8588B"/>
    <w:rsid w:val="00A858B1"/>
    <w:rsid w:val="00A85906"/>
    <w:rsid w:val="00A85945"/>
    <w:rsid w:val="00A8595F"/>
    <w:rsid w:val="00A85982"/>
    <w:rsid w:val="00A859AC"/>
    <w:rsid w:val="00A85A08"/>
    <w:rsid w:val="00A85A81"/>
    <w:rsid w:val="00A85AE0"/>
    <w:rsid w:val="00A85B31"/>
    <w:rsid w:val="00A85BAA"/>
    <w:rsid w:val="00A85C39"/>
    <w:rsid w:val="00A85C8E"/>
    <w:rsid w:val="00A85CD8"/>
    <w:rsid w:val="00A85D9D"/>
    <w:rsid w:val="00A85D9E"/>
    <w:rsid w:val="00A85DA9"/>
    <w:rsid w:val="00A85DB9"/>
    <w:rsid w:val="00A85E9E"/>
    <w:rsid w:val="00A85F22"/>
    <w:rsid w:val="00A85F38"/>
    <w:rsid w:val="00A85F7F"/>
    <w:rsid w:val="00A8603B"/>
    <w:rsid w:val="00A86056"/>
    <w:rsid w:val="00A8605B"/>
    <w:rsid w:val="00A86067"/>
    <w:rsid w:val="00A860BC"/>
    <w:rsid w:val="00A860F9"/>
    <w:rsid w:val="00A86111"/>
    <w:rsid w:val="00A861B8"/>
    <w:rsid w:val="00A861E1"/>
    <w:rsid w:val="00A8621A"/>
    <w:rsid w:val="00A862AB"/>
    <w:rsid w:val="00A862BC"/>
    <w:rsid w:val="00A862F5"/>
    <w:rsid w:val="00A86367"/>
    <w:rsid w:val="00A8637D"/>
    <w:rsid w:val="00A863C1"/>
    <w:rsid w:val="00A863C5"/>
    <w:rsid w:val="00A863EA"/>
    <w:rsid w:val="00A8640A"/>
    <w:rsid w:val="00A8645C"/>
    <w:rsid w:val="00A86539"/>
    <w:rsid w:val="00A8657A"/>
    <w:rsid w:val="00A865A0"/>
    <w:rsid w:val="00A86621"/>
    <w:rsid w:val="00A86623"/>
    <w:rsid w:val="00A86674"/>
    <w:rsid w:val="00A866E0"/>
    <w:rsid w:val="00A8674A"/>
    <w:rsid w:val="00A86756"/>
    <w:rsid w:val="00A8681D"/>
    <w:rsid w:val="00A86832"/>
    <w:rsid w:val="00A86881"/>
    <w:rsid w:val="00A868CB"/>
    <w:rsid w:val="00A86979"/>
    <w:rsid w:val="00A86A3D"/>
    <w:rsid w:val="00A86A60"/>
    <w:rsid w:val="00A86ACE"/>
    <w:rsid w:val="00A86B53"/>
    <w:rsid w:val="00A86BD8"/>
    <w:rsid w:val="00A86BF5"/>
    <w:rsid w:val="00A86C88"/>
    <w:rsid w:val="00A86CB9"/>
    <w:rsid w:val="00A86CE2"/>
    <w:rsid w:val="00A86CFD"/>
    <w:rsid w:val="00A86D04"/>
    <w:rsid w:val="00A86D48"/>
    <w:rsid w:val="00A86E34"/>
    <w:rsid w:val="00A86E40"/>
    <w:rsid w:val="00A86E90"/>
    <w:rsid w:val="00A86EC3"/>
    <w:rsid w:val="00A86EE2"/>
    <w:rsid w:val="00A86F41"/>
    <w:rsid w:val="00A87021"/>
    <w:rsid w:val="00A870CB"/>
    <w:rsid w:val="00A8713A"/>
    <w:rsid w:val="00A87225"/>
    <w:rsid w:val="00A87291"/>
    <w:rsid w:val="00A872B7"/>
    <w:rsid w:val="00A872FA"/>
    <w:rsid w:val="00A8731D"/>
    <w:rsid w:val="00A87330"/>
    <w:rsid w:val="00A8739B"/>
    <w:rsid w:val="00A873E6"/>
    <w:rsid w:val="00A87424"/>
    <w:rsid w:val="00A874AA"/>
    <w:rsid w:val="00A874D1"/>
    <w:rsid w:val="00A874DD"/>
    <w:rsid w:val="00A87503"/>
    <w:rsid w:val="00A875AD"/>
    <w:rsid w:val="00A87675"/>
    <w:rsid w:val="00A8768A"/>
    <w:rsid w:val="00A87714"/>
    <w:rsid w:val="00A87719"/>
    <w:rsid w:val="00A87761"/>
    <w:rsid w:val="00A878CA"/>
    <w:rsid w:val="00A87950"/>
    <w:rsid w:val="00A87996"/>
    <w:rsid w:val="00A879AC"/>
    <w:rsid w:val="00A879B3"/>
    <w:rsid w:val="00A87A16"/>
    <w:rsid w:val="00A87A32"/>
    <w:rsid w:val="00A87AAF"/>
    <w:rsid w:val="00A87AD6"/>
    <w:rsid w:val="00A87BEB"/>
    <w:rsid w:val="00A87C0F"/>
    <w:rsid w:val="00A87CC0"/>
    <w:rsid w:val="00A87D66"/>
    <w:rsid w:val="00A87D79"/>
    <w:rsid w:val="00A87D93"/>
    <w:rsid w:val="00A90048"/>
    <w:rsid w:val="00A90132"/>
    <w:rsid w:val="00A90136"/>
    <w:rsid w:val="00A9014A"/>
    <w:rsid w:val="00A90214"/>
    <w:rsid w:val="00A90223"/>
    <w:rsid w:val="00A90242"/>
    <w:rsid w:val="00A90243"/>
    <w:rsid w:val="00A90251"/>
    <w:rsid w:val="00A902F8"/>
    <w:rsid w:val="00A90386"/>
    <w:rsid w:val="00A903A2"/>
    <w:rsid w:val="00A90445"/>
    <w:rsid w:val="00A9046E"/>
    <w:rsid w:val="00A90498"/>
    <w:rsid w:val="00A904EC"/>
    <w:rsid w:val="00A90521"/>
    <w:rsid w:val="00A90583"/>
    <w:rsid w:val="00A905B0"/>
    <w:rsid w:val="00A9062D"/>
    <w:rsid w:val="00A9066D"/>
    <w:rsid w:val="00A9067B"/>
    <w:rsid w:val="00A9069A"/>
    <w:rsid w:val="00A906AA"/>
    <w:rsid w:val="00A906B9"/>
    <w:rsid w:val="00A90735"/>
    <w:rsid w:val="00A9075A"/>
    <w:rsid w:val="00A9077A"/>
    <w:rsid w:val="00A90782"/>
    <w:rsid w:val="00A9079A"/>
    <w:rsid w:val="00A907A1"/>
    <w:rsid w:val="00A907A5"/>
    <w:rsid w:val="00A907CE"/>
    <w:rsid w:val="00A907E9"/>
    <w:rsid w:val="00A90855"/>
    <w:rsid w:val="00A908A1"/>
    <w:rsid w:val="00A908AB"/>
    <w:rsid w:val="00A908CA"/>
    <w:rsid w:val="00A908D6"/>
    <w:rsid w:val="00A90933"/>
    <w:rsid w:val="00A9093D"/>
    <w:rsid w:val="00A90A30"/>
    <w:rsid w:val="00A90A58"/>
    <w:rsid w:val="00A90A62"/>
    <w:rsid w:val="00A90A88"/>
    <w:rsid w:val="00A90AC6"/>
    <w:rsid w:val="00A90C0B"/>
    <w:rsid w:val="00A90C5A"/>
    <w:rsid w:val="00A90C69"/>
    <w:rsid w:val="00A90C70"/>
    <w:rsid w:val="00A90D1F"/>
    <w:rsid w:val="00A90E8D"/>
    <w:rsid w:val="00A90E8E"/>
    <w:rsid w:val="00A90EDC"/>
    <w:rsid w:val="00A90EE5"/>
    <w:rsid w:val="00A90F73"/>
    <w:rsid w:val="00A91032"/>
    <w:rsid w:val="00A91042"/>
    <w:rsid w:val="00A91133"/>
    <w:rsid w:val="00A91163"/>
    <w:rsid w:val="00A911BD"/>
    <w:rsid w:val="00A912D3"/>
    <w:rsid w:val="00A913A6"/>
    <w:rsid w:val="00A91407"/>
    <w:rsid w:val="00A91420"/>
    <w:rsid w:val="00A9144E"/>
    <w:rsid w:val="00A91459"/>
    <w:rsid w:val="00A91494"/>
    <w:rsid w:val="00A915CA"/>
    <w:rsid w:val="00A916B9"/>
    <w:rsid w:val="00A91731"/>
    <w:rsid w:val="00A9174A"/>
    <w:rsid w:val="00A9176B"/>
    <w:rsid w:val="00A917C7"/>
    <w:rsid w:val="00A9185E"/>
    <w:rsid w:val="00A9189D"/>
    <w:rsid w:val="00A918B6"/>
    <w:rsid w:val="00A918DB"/>
    <w:rsid w:val="00A918F3"/>
    <w:rsid w:val="00A9193E"/>
    <w:rsid w:val="00A91983"/>
    <w:rsid w:val="00A919A6"/>
    <w:rsid w:val="00A919A7"/>
    <w:rsid w:val="00A919EC"/>
    <w:rsid w:val="00A91A0B"/>
    <w:rsid w:val="00A91A17"/>
    <w:rsid w:val="00A91A26"/>
    <w:rsid w:val="00A91ADB"/>
    <w:rsid w:val="00A91AFC"/>
    <w:rsid w:val="00A91B0B"/>
    <w:rsid w:val="00A91B65"/>
    <w:rsid w:val="00A91B81"/>
    <w:rsid w:val="00A91B9F"/>
    <w:rsid w:val="00A91BA7"/>
    <w:rsid w:val="00A91BB9"/>
    <w:rsid w:val="00A91BFE"/>
    <w:rsid w:val="00A91C55"/>
    <w:rsid w:val="00A91C9D"/>
    <w:rsid w:val="00A91D54"/>
    <w:rsid w:val="00A91D77"/>
    <w:rsid w:val="00A91D80"/>
    <w:rsid w:val="00A91D84"/>
    <w:rsid w:val="00A91E47"/>
    <w:rsid w:val="00A91E6A"/>
    <w:rsid w:val="00A91F01"/>
    <w:rsid w:val="00A91F2C"/>
    <w:rsid w:val="00A91F5F"/>
    <w:rsid w:val="00A91F87"/>
    <w:rsid w:val="00A92020"/>
    <w:rsid w:val="00A92062"/>
    <w:rsid w:val="00A92084"/>
    <w:rsid w:val="00A920DE"/>
    <w:rsid w:val="00A9216C"/>
    <w:rsid w:val="00A921BC"/>
    <w:rsid w:val="00A921FD"/>
    <w:rsid w:val="00A92205"/>
    <w:rsid w:val="00A922AB"/>
    <w:rsid w:val="00A922B8"/>
    <w:rsid w:val="00A92332"/>
    <w:rsid w:val="00A9234A"/>
    <w:rsid w:val="00A923C6"/>
    <w:rsid w:val="00A923D2"/>
    <w:rsid w:val="00A923F1"/>
    <w:rsid w:val="00A92406"/>
    <w:rsid w:val="00A9243C"/>
    <w:rsid w:val="00A92444"/>
    <w:rsid w:val="00A9249C"/>
    <w:rsid w:val="00A92530"/>
    <w:rsid w:val="00A92549"/>
    <w:rsid w:val="00A92552"/>
    <w:rsid w:val="00A925CD"/>
    <w:rsid w:val="00A92615"/>
    <w:rsid w:val="00A92616"/>
    <w:rsid w:val="00A92639"/>
    <w:rsid w:val="00A9265C"/>
    <w:rsid w:val="00A92672"/>
    <w:rsid w:val="00A926FB"/>
    <w:rsid w:val="00A926FF"/>
    <w:rsid w:val="00A9276A"/>
    <w:rsid w:val="00A9276B"/>
    <w:rsid w:val="00A92788"/>
    <w:rsid w:val="00A927A1"/>
    <w:rsid w:val="00A927BE"/>
    <w:rsid w:val="00A92832"/>
    <w:rsid w:val="00A928A7"/>
    <w:rsid w:val="00A9297E"/>
    <w:rsid w:val="00A92980"/>
    <w:rsid w:val="00A929AA"/>
    <w:rsid w:val="00A929C2"/>
    <w:rsid w:val="00A929CD"/>
    <w:rsid w:val="00A929D9"/>
    <w:rsid w:val="00A929E9"/>
    <w:rsid w:val="00A92A3A"/>
    <w:rsid w:val="00A92A5C"/>
    <w:rsid w:val="00A92A94"/>
    <w:rsid w:val="00A92AD6"/>
    <w:rsid w:val="00A92AFA"/>
    <w:rsid w:val="00A92B61"/>
    <w:rsid w:val="00A92B68"/>
    <w:rsid w:val="00A92B88"/>
    <w:rsid w:val="00A92BF5"/>
    <w:rsid w:val="00A92BF7"/>
    <w:rsid w:val="00A92C7E"/>
    <w:rsid w:val="00A92D85"/>
    <w:rsid w:val="00A92DB3"/>
    <w:rsid w:val="00A92DFB"/>
    <w:rsid w:val="00A92E21"/>
    <w:rsid w:val="00A92ED9"/>
    <w:rsid w:val="00A92EE6"/>
    <w:rsid w:val="00A92F04"/>
    <w:rsid w:val="00A92F29"/>
    <w:rsid w:val="00A92F53"/>
    <w:rsid w:val="00A92FD5"/>
    <w:rsid w:val="00A930A6"/>
    <w:rsid w:val="00A9315A"/>
    <w:rsid w:val="00A931CD"/>
    <w:rsid w:val="00A93272"/>
    <w:rsid w:val="00A932D3"/>
    <w:rsid w:val="00A932DB"/>
    <w:rsid w:val="00A933A9"/>
    <w:rsid w:val="00A9341F"/>
    <w:rsid w:val="00A9343B"/>
    <w:rsid w:val="00A9346F"/>
    <w:rsid w:val="00A934BF"/>
    <w:rsid w:val="00A934C8"/>
    <w:rsid w:val="00A9357E"/>
    <w:rsid w:val="00A935DE"/>
    <w:rsid w:val="00A935F3"/>
    <w:rsid w:val="00A93612"/>
    <w:rsid w:val="00A93641"/>
    <w:rsid w:val="00A936E5"/>
    <w:rsid w:val="00A936ED"/>
    <w:rsid w:val="00A93770"/>
    <w:rsid w:val="00A937B2"/>
    <w:rsid w:val="00A937C5"/>
    <w:rsid w:val="00A937F3"/>
    <w:rsid w:val="00A9385A"/>
    <w:rsid w:val="00A9385C"/>
    <w:rsid w:val="00A938BB"/>
    <w:rsid w:val="00A9394E"/>
    <w:rsid w:val="00A93954"/>
    <w:rsid w:val="00A93996"/>
    <w:rsid w:val="00A93A1C"/>
    <w:rsid w:val="00A93A65"/>
    <w:rsid w:val="00A93ABF"/>
    <w:rsid w:val="00A93B2E"/>
    <w:rsid w:val="00A93B56"/>
    <w:rsid w:val="00A93B72"/>
    <w:rsid w:val="00A93BA6"/>
    <w:rsid w:val="00A93BB7"/>
    <w:rsid w:val="00A93BC2"/>
    <w:rsid w:val="00A93BCD"/>
    <w:rsid w:val="00A93C35"/>
    <w:rsid w:val="00A93C99"/>
    <w:rsid w:val="00A93DA4"/>
    <w:rsid w:val="00A93DE4"/>
    <w:rsid w:val="00A93E1E"/>
    <w:rsid w:val="00A93FE3"/>
    <w:rsid w:val="00A93FE8"/>
    <w:rsid w:val="00A940EF"/>
    <w:rsid w:val="00A941F3"/>
    <w:rsid w:val="00A94241"/>
    <w:rsid w:val="00A94286"/>
    <w:rsid w:val="00A942C9"/>
    <w:rsid w:val="00A942EA"/>
    <w:rsid w:val="00A94362"/>
    <w:rsid w:val="00A94380"/>
    <w:rsid w:val="00A943E4"/>
    <w:rsid w:val="00A94450"/>
    <w:rsid w:val="00A94463"/>
    <w:rsid w:val="00A944B1"/>
    <w:rsid w:val="00A944E2"/>
    <w:rsid w:val="00A94570"/>
    <w:rsid w:val="00A94585"/>
    <w:rsid w:val="00A946AE"/>
    <w:rsid w:val="00A94722"/>
    <w:rsid w:val="00A94785"/>
    <w:rsid w:val="00A9478F"/>
    <w:rsid w:val="00A947CB"/>
    <w:rsid w:val="00A947ED"/>
    <w:rsid w:val="00A94844"/>
    <w:rsid w:val="00A94881"/>
    <w:rsid w:val="00A948F2"/>
    <w:rsid w:val="00A9494A"/>
    <w:rsid w:val="00A94986"/>
    <w:rsid w:val="00A9498E"/>
    <w:rsid w:val="00A94A18"/>
    <w:rsid w:val="00A94A42"/>
    <w:rsid w:val="00A94A6F"/>
    <w:rsid w:val="00A94A86"/>
    <w:rsid w:val="00A94B05"/>
    <w:rsid w:val="00A94B25"/>
    <w:rsid w:val="00A94B7A"/>
    <w:rsid w:val="00A94BB2"/>
    <w:rsid w:val="00A94C40"/>
    <w:rsid w:val="00A94C7A"/>
    <w:rsid w:val="00A94C9B"/>
    <w:rsid w:val="00A94CA2"/>
    <w:rsid w:val="00A94D4A"/>
    <w:rsid w:val="00A94D59"/>
    <w:rsid w:val="00A94E32"/>
    <w:rsid w:val="00A94E8F"/>
    <w:rsid w:val="00A94F06"/>
    <w:rsid w:val="00A94F3D"/>
    <w:rsid w:val="00A94F60"/>
    <w:rsid w:val="00A94F7F"/>
    <w:rsid w:val="00A94FAA"/>
    <w:rsid w:val="00A95075"/>
    <w:rsid w:val="00A95127"/>
    <w:rsid w:val="00A95130"/>
    <w:rsid w:val="00A95154"/>
    <w:rsid w:val="00A9517D"/>
    <w:rsid w:val="00A95182"/>
    <w:rsid w:val="00A951E8"/>
    <w:rsid w:val="00A95224"/>
    <w:rsid w:val="00A95248"/>
    <w:rsid w:val="00A9528F"/>
    <w:rsid w:val="00A952C7"/>
    <w:rsid w:val="00A95346"/>
    <w:rsid w:val="00A9534C"/>
    <w:rsid w:val="00A9534F"/>
    <w:rsid w:val="00A95383"/>
    <w:rsid w:val="00A9545E"/>
    <w:rsid w:val="00A95493"/>
    <w:rsid w:val="00A954C7"/>
    <w:rsid w:val="00A954E4"/>
    <w:rsid w:val="00A954F6"/>
    <w:rsid w:val="00A9553F"/>
    <w:rsid w:val="00A95613"/>
    <w:rsid w:val="00A95619"/>
    <w:rsid w:val="00A95656"/>
    <w:rsid w:val="00A956A6"/>
    <w:rsid w:val="00A956AF"/>
    <w:rsid w:val="00A956D9"/>
    <w:rsid w:val="00A956F2"/>
    <w:rsid w:val="00A95739"/>
    <w:rsid w:val="00A957AC"/>
    <w:rsid w:val="00A957BD"/>
    <w:rsid w:val="00A9581B"/>
    <w:rsid w:val="00A9585D"/>
    <w:rsid w:val="00A958E1"/>
    <w:rsid w:val="00A958F0"/>
    <w:rsid w:val="00A958F5"/>
    <w:rsid w:val="00A95900"/>
    <w:rsid w:val="00A959A4"/>
    <w:rsid w:val="00A95A0F"/>
    <w:rsid w:val="00A95B32"/>
    <w:rsid w:val="00A95B36"/>
    <w:rsid w:val="00A95C11"/>
    <w:rsid w:val="00A95C1D"/>
    <w:rsid w:val="00A95C23"/>
    <w:rsid w:val="00A95C45"/>
    <w:rsid w:val="00A95C5D"/>
    <w:rsid w:val="00A95C72"/>
    <w:rsid w:val="00A95C9F"/>
    <w:rsid w:val="00A95D43"/>
    <w:rsid w:val="00A95D47"/>
    <w:rsid w:val="00A95F25"/>
    <w:rsid w:val="00A95F27"/>
    <w:rsid w:val="00A95F4E"/>
    <w:rsid w:val="00A95F89"/>
    <w:rsid w:val="00A95F8D"/>
    <w:rsid w:val="00A95FD7"/>
    <w:rsid w:val="00A9604B"/>
    <w:rsid w:val="00A96064"/>
    <w:rsid w:val="00A96085"/>
    <w:rsid w:val="00A960F1"/>
    <w:rsid w:val="00A9612D"/>
    <w:rsid w:val="00A96187"/>
    <w:rsid w:val="00A961A9"/>
    <w:rsid w:val="00A961DA"/>
    <w:rsid w:val="00A96288"/>
    <w:rsid w:val="00A962BC"/>
    <w:rsid w:val="00A96321"/>
    <w:rsid w:val="00A963AD"/>
    <w:rsid w:val="00A963DD"/>
    <w:rsid w:val="00A964BB"/>
    <w:rsid w:val="00A964D5"/>
    <w:rsid w:val="00A964F2"/>
    <w:rsid w:val="00A96507"/>
    <w:rsid w:val="00A965C1"/>
    <w:rsid w:val="00A965EB"/>
    <w:rsid w:val="00A9662F"/>
    <w:rsid w:val="00A966B3"/>
    <w:rsid w:val="00A966D2"/>
    <w:rsid w:val="00A966F4"/>
    <w:rsid w:val="00A96703"/>
    <w:rsid w:val="00A9672E"/>
    <w:rsid w:val="00A967E7"/>
    <w:rsid w:val="00A96858"/>
    <w:rsid w:val="00A968E2"/>
    <w:rsid w:val="00A968E5"/>
    <w:rsid w:val="00A96916"/>
    <w:rsid w:val="00A969CE"/>
    <w:rsid w:val="00A969F6"/>
    <w:rsid w:val="00A96A03"/>
    <w:rsid w:val="00A96A77"/>
    <w:rsid w:val="00A96AB6"/>
    <w:rsid w:val="00A96B25"/>
    <w:rsid w:val="00A96B9B"/>
    <w:rsid w:val="00A96B9C"/>
    <w:rsid w:val="00A96C17"/>
    <w:rsid w:val="00A96C9C"/>
    <w:rsid w:val="00A96CD8"/>
    <w:rsid w:val="00A96D04"/>
    <w:rsid w:val="00A96D3B"/>
    <w:rsid w:val="00A96D55"/>
    <w:rsid w:val="00A96DAE"/>
    <w:rsid w:val="00A96DC0"/>
    <w:rsid w:val="00A96DDA"/>
    <w:rsid w:val="00A96E6D"/>
    <w:rsid w:val="00A96EB5"/>
    <w:rsid w:val="00A96EC4"/>
    <w:rsid w:val="00A96EE3"/>
    <w:rsid w:val="00A96EFD"/>
    <w:rsid w:val="00A96F31"/>
    <w:rsid w:val="00A96F49"/>
    <w:rsid w:val="00A96F4C"/>
    <w:rsid w:val="00A97004"/>
    <w:rsid w:val="00A97043"/>
    <w:rsid w:val="00A97059"/>
    <w:rsid w:val="00A9713E"/>
    <w:rsid w:val="00A97177"/>
    <w:rsid w:val="00A971FA"/>
    <w:rsid w:val="00A9723F"/>
    <w:rsid w:val="00A97275"/>
    <w:rsid w:val="00A97295"/>
    <w:rsid w:val="00A972B9"/>
    <w:rsid w:val="00A9733A"/>
    <w:rsid w:val="00A973C2"/>
    <w:rsid w:val="00A97417"/>
    <w:rsid w:val="00A97484"/>
    <w:rsid w:val="00A974E8"/>
    <w:rsid w:val="00A97576"/>
    <w:rsid w:val="00A975AB"/>
    <w:rsid w:val="00A9762C"/>
    <w:rsid w:val="00A9764D"/>
    <w:rsid w:val="00A976D9"/>
    <w:rsid w:val="00A977A7"/>
    <w:rsid w:val="00A977C7"/>
    <w:rsid w:val="00A977D7"/>
    <w:rsid w:val="00A977EA"/>
    <w:rsid w:val="00A9782A"/>
    <w:rsid w:val="00A97864"/>
    <w:rsid w:val="00A97936"/>
    <w:rsid w:val="00A979A5"/>
    <w:rsid w:val="00A97A4D"/>
    <w:rsid w:val="00A97A70"/>
    <w:rsid w:val="00A97A8F"/>
    <w:rsid w:val="00A97AF0"/>
    <w:rsid w:val="00A97B5D"/>
    <w:rsid w:val="00A97C25"/>
    <w:rsid w:val="00A97C48"/>
    <w:rsid w:val="00A97D3C"/>
    <w:rsid w:val="00A97E3B"/>
    <w:rsid w:val="00A97E50"/>
    <w:rsid w:val="00A97E7B"/>
    <w:rsid w:val="00A97ECB"/>
    <w:rsid w:val="00A97F0C"/>
    <w:rsid w:val="00A97F0D"/>
    <w:rsid w:val="00A97F6C"/>
    <w:rsid w:val="00A97F70"/>
    <w:rsid w:val="00A97F73"/>
    <w:rsid w:val="00A97FAD"/>
    <w:rsid w:val="00A97FBA"/>
    <w:rsid w:val="00A9CBDD"/>
    <w:rsid w:val="00AA0070"/>
    <w:rsid w:val="00AA00D4"/>
    <w:rsid w:val="00AA012C"/>
    <w:rsid w:val="00AA019D"/>
    <w:rsid w:val="00AA01BC"/>
    <w:rsid w:val="00AA0208"/>
    <w:rsid w:val="00AA028B"/>
    <w:rsid w:val="00AA02DB"/>
    <w:rsid w:val="00AA0300"/>
    <w:rsid w:val="00AA0341"/>
    <w:rsid w:val="00AA039C"/>
    <w:rsid w:val="00AA03D1"/>
    <w:rsid w:val="00AA03E2"/>
    <w:rsid w:val="00AA03FE"/>
    <w:rsid w:val="00AA0441"/>
    <w:rsid w:val="00AA04CA"/>
    <w:rsid w:val="00AA050D"/>
    <w:rsid w:val="00AA055A"/>
    <w:rsid w:val="00AA059A"/>
    <w:rsid w:val="00AA065E"/>
    <w:rsid w:val="00AA0663"/>
    <w:rsid w:val="00AA068A"/>
    <w:rsid w:val="00AA070D"/>
    <w:rsid w:val="00AA0771"/>
    <w:rsid w:val="00AA07CC"/>
    <w:rsid w:val="00AA085F"/>
    <w:rsid w:val="00AA089D"/>
    <w:rsid w:val="00AA08A0"/>
    <w:rsid w:val="00AA08E4"/>
    <w:rsid w:val="00AA0902"/>
    <w:rsid w:val="00AA0907"/>
    <w:rsid w:val="00AA09CE"/>
    <w:rsid w:val="00AA09FE"/>
    <w:rsid w:val="00AA0A0F"/>
    <w:rsid w:val="00AA0A89"/>
    <w:rsid w:val="00AA0B5B"/>
    <w:rsid w:val="00AA0C68"/>
    <w:rsid w:val="00AA0C69"/>
    <w:rsid w:val="00AA0CA4"/>
    <w:rsid w:val="00AA0CB4"/>
    <w:rsid w:val="00AA0D18"/>
    <w:rsid w:val="00AA0DC7"/>
    <w:rsid w:val="00AA0E04"/>
    <w:rsid w:val="00AA0E29"/>
    <w:rsid w:val="00AA0E2A"/>
    <w:rsid w:val="00AA0E2C"/>
    <w:rsid w:val="00AA0F5E"/>
    <w:rsid w:val="00AA0FB0"/>
    <w:rsid w:val="00AA0FBA"/>
    <w:rsid w:val="00AA0FE9"/>
    <w:rsid w:val="00AA100F"/>
    <w:rsid w:val="00AA10D4"/>
    <w:rsid w:val="00AA113D"/>
    <w:rsid w:val="00AA115A"/>
    <w:rsid w:val="00AA11C2"/>
    <w:rsid w:val="00AA11E6"/>
    <w:rsid w:val="00AA1212"/>
    <w:rsid w:val="00AA1260"/>
    <w:rsid w:val="00AA12A5"/>
    <w:rsid w:val="00AA12BE"/>
    <w:rsid w:val="00AA12E3"/>
    <w:rsid w:val="00AA1300"/>
    <w:rsid w:val="00AA1301"/>
    <w:rsid w:val="00AA132A"/>
    <w:rsid w:val="00AA13B7"/>
    <w:rsid w:val="00AA1416"/>
    <w:rsid w:val="00AA1427"/>
    <w:rsid w:val="00AA143A"/>
    <w:rsid w:val="00AA1444"/>
    <w:rsid w:val="00AA14E7"/>
    <w:rsid w:val="00AA1611"/>
    <w:rsid w:val="00AA1623"/>
    <w:rsid w:val="00AA1683"/>
    <w:rsid w:val="00AA16C7"/>
    <w:rsid w:val="00AA16F9"/>
    <w:rsid w:val="00AA1717"/>
    <w:rsid w:val="00AA177B"/>
    <w:rsid w:val="00AA17D2"/>
    <w:rsid w:val="00AA1810"/>
    <w:rsid w:val="00AA1820"/>
    <w:rsid w:val="00AA182C"/>
    <w:rsid w:val="00AA1834"/>
    <w:rsid w:val="00AA1887"/>
    <w:rsid w:val="00AA18CD"/>
    <w:rsid w:val="00AA18F9"/>
    <w:rsid w:val="00AA192D"/>
    <w:rsid w:val="00AA1968"/>
    <w:rsid w:val="00AA196F"/>
    <w:rsid w:val="00AA19CE"/>
    <w:rsid w:val="00AA19D3"/>
    <w:rsid w:val="00AA19E3"/>
    <w:rsid w:val="00AA19E8"/>
    <w:rsid w:val="00AA1A0B"/>
    <w:rsid w:val="00AA1A17"/>
    <w:rsid w:val="00AA1AB1"/>
    <w:rsid w:val="00AA1AEA"/>
    <w:rsid w:val="00AA1B04"/>
    <w:rsid w:val="00AA1B2A"/>
    <w:rsid w:val="00AA1B3F"/>
    <w:rsid w:val="00AA1B4D"/>
    <w:rsid w:val="00AA1B54"/>
    <w:rsid w:val="00AA1BD8"/>
    <w:rsid w:val="00AA1C1D"/>
    <w:rsid w:val="00AA1C2F"/>
    <w:rsid w:val="00AA1C50"/>
    <w:rsid w:val="00AA1C7A"/>
    <w:rsid w:val="00AA1C94"/>
    <w:rsid w:val="00AA1CFF"/>
    <w:rsid w:val="00AA1D05"/>
    <w:rsid w:val="00AA1D1C"/>
    <w:rsid w:val="00AA1E25"/>
    <w:rsid w:val="00AA1E63"/>
    <w:rsid w:val="00AA1ED7"/>
    <w:rsid w:val="00AA1F00"/>
    <w:rsid w:val="00AA1F3B"/>
    <w:rsid w:val="00AA1F5C"/>
    <w:rsid w:val="00AA1FD7"/>
    <w:rsid w:val="00AA2079"/>
    <w:rsid w:val="00AA2087"/>
    <w:rsid w:val="00AA210B"/>
    <w:rsid w:val="00AA214D"/>
    <w:rsid w:val="00AA2175"/>
    <w:rsid w:val="00AA21BE"/>
    <w:rsid w:val="00AA21E4"/>
    <w:rsid w:val="00AA223D"/>
    <w:rsid w:val="00AA23A4"/>
    <w:rsid w:val="00AA23D4"/>
    <w:rsid w:val="00AA2452"/>
    <w:rsid w:val="00AA24AB"/>
    <w:rsid w:val="00AA24CC"/>
    <w:rsid w:val="00AA2519"/>
    <w:rsid w:val="00AA25B2"/>
    <w:rsid w:val="00AA25F7"/>
    <w:rsid w:val="00AA2657"/>
    <w:rsid w:val="00AA2659"/>
    <w:rsid w:val="00AA2695"/>
    <w:rsid w:val="00AA26A3"/>
    <w:rsid w:val="00AA26A6"/>
    <w:rsid w:val="00AA2779"/>
    <w:rsid w:val="00AA27FB"/>
    <w:rsid w:val="00AA2801"/>
    <w:rsid w:val="00AA281E"/>
    <w:rsid w:val="00AA282A"/>
    <w:rsid w:val="00AA2831"/>
    <w:rsid w:val="00AA2869"/>
    <w:rsid w:val="00AA2888"/>
    <w:rsid w:val="00AA28B3"/>
    <w:rsid w:val="00AA29A8"/>
    <w:rsid w:val="00AA29B4"/>
    <w:rsid w:val="00AA29F4"/>
    <w:rsid w:val="00AA2A4A"/>
    <w:rsid w:val="00AA2A73"/>
    <w:rsid w:val="00AA2AC4"/>
    <w:rsid w:val="00AA2B33"/>
    <w:rsid w:val="00AA2B63"/>
    <w:rsid w:val="00AA2C28"/>
    <w:rsid w:val="00AA2CAE"/>
    <w:rsid w:val="00AA2D1B"/>
    <w:rsid w:val="00AA2D45"/>
    <w:rsid w:val="00AA2DAC"/>
    <w:rsid w:val="00AA2DFF"/>
    <w:rsid w:val="00AA2E52"/>
    <w:rsid w:val="00AA2EAA"/>
    <w:rsid w:val="00AA2F27"/>
    <w:rsid w:val="00AA2F4B"/>
    <w:rsid w:val="00AA312D"/>
    <w:rsid w:val="00AA3144"/>
    <w:rsid w:val="00AA3158"/>
    <w:rsid w:val="00AA31EF"/>
    <w:rsid w:val="00AA31F0"/>
    <w:rsid w:val="00AA3282"/>
    <w:rsid w:val="00AA3297"/>
    <w:rsid w:val="00AA32AC"/>
    <w:rsid w:val="00AA32B8"/>
    <w:rsid w:val="00AA34E1"/>
    <w:rsid w:val="00AA34F2"/>
    <w:rsid w:val="00AA3518"/>
    <w:rsid w:val="00AA35EE"/>
    <w:rsid w:val="00AA3638"/>
    <w:rsid w:val="00AA368C"/>
    <w:rsid w:val="00AA36A1"/>
    <w:rsid w:val="00AA36B2"/>
    <w:rsid w:val="00AA36CF"/>
    <w:rsid w:val="00AA3739"/>
    <w:rsid w:val="00AA3787"/>
    <w:rsid w:val="00AA3790"/>
    <w:rsid w:val="00AA37C0"/>
    <w:rsid w:val="00AA383A"/>
    <w:rsid w:val="00AA386F"/>
    <w:rsid w:val="00AA3872"/>
    <w:rsid w:val="00AA38F3"/>
    <w:rsid w:val="00AA38F7"/>
    <w:rsid w:val="00AA38FB"/>
    <w:rsid w:val="00AA3903"/>
    <w:rsid w:val="00AA3965"/>
    <w:rsid w:val="00AA396C"/>
    <w:rsid w:val="00AA397E"/>
    <w:rsid w:val="00AA3990"/>
    <w:rsid w:val="00AA39AC"/>
    <w:rsid w:val="00AA3AA4"/>
    <w:rsid w:val="00AA3ABB"/>
    <w:rsid w:val="00AA3B13"/>
    <w:rsid w:val="00AA3B4C"/>
    <w:rsid w:val="00AA3C1B"/>
    <w:rsid w:val="00AA3D0A"/>
    <w:rsid w:val="00AA3D19"/>
    <w:rsid w:val="00AA3D47"/>
    <w:rsid w:val="00AA3D4E"/>
    <w:rsid w:val="00AA3D55"/>
    <w:rsid w:val="00AA3D94"/>
    <w:rsid w:val="00AA3DE4"/>
    <w:rsid w:val="00AA3DF3"/>
    <w:rsid w:val="00AA3DF4"/>
    <w:rsid w:val="00AA3EA6"/>
    <w:rsid w:val="00AA3EE1"/>
    <w:rsid w:val="00AA3EF1"/>
    <w:rsid w:val="00AA3F4B"/>
    <w:rsid w:val="00AA3F6B"/>
    <w:rsid w:val="00AA3FAF"/>
    <w:rsid w:val="00AA3FCE"/>
    <w:rsid w:val="00AA3FD5"/>
    <w:rsid w:val="00AA3FFB"/>
    <w:rsid w:val="00AA4069"/>
    <w:rsid w:val="00AA4070"/>
    <w:rsid w:val="00AA40ED"/>
    <w:rsid w:val="00AA40FA"/>
    <w:rsid w:val="00AA4213"/>
    <w:rsid w:val="00AA427E"/>
    <w:rsid w:val="00AA42DD"/>
    <w:rsid w:val="00AA42FB"/>
    <w:rsid w:val="00AA43BB"/>
    <w:rsid w:val="00AA4467"/>
    <w:rsid w:val="00AA446C"/>
    <w:rsid w:val="00AA44C7"/>
    <w:rsid w:val="00AA44D6"/>
    <w:rsid w:val="00AA45B4"/>
    <w:rsid w:val="00AA4610"/>
    <w:rsid w:val="00AA464D"/>
    <w:rsid w:val="00AA4673"/>
    <w:rsid w:val="00AA46EB"/>
    <w:rsid w:val="00AA47BE"/>
    <w:rsid w:val="00AA4820"/>
    <w:rsid w:val="00AA4846"/>
    <w:rsid w:val="00AA4862"/>
    <w:rsid w:val="00AA48E2"/>
    <w:rsid w:val="00AA493E"/>
    <w:rsid w:val="00AA499B"/>
    <w:rsid w:val="00AA4A90"/>
    <w:rsid w:val="00AA4AB2"/>
    <w:rsid w:val="00AA4AE3"/>
    <w:rsid w:val="00AA4B1E"/>
    <w:rsid w:val="00AA4B51"/>
    <w:rsid w:val="00AA4BA3"/>
    <w:rsid w:val="00AA4BE8"/>
    <w:rsid w:val="00AA4C81"/>
    <w:rsid w:val="00AA4CF8"/>
    <w:rsid w:val="00AA4D9D"/>
    <w:rsid w:val="00AA4E39"/>
    <w:rsid w:val="00AA4EB3"/>
    <w:rsid w:val="00AA4F6E"/>
    <w:rsid w:val="00AA4F85"/>
    <w:rsid w:val="00AA4FA1"/>
    <w:rsid w:val="00AA4FCE"/>
    <w:rsid w:val="00AA4FD7"/>
    <w:rsid w:val="00AA4FE7"/>
    <w:rsid w:val="00AA5064"/>
    <w:rsid w:val="00AA511F"/>
    <w:rsid w:val="00AA5143"/>
    <w:rsid w:val="00AA5258"/>
    <w:rsid w:val="00AA5284"/>
    <w:rsid w:val="00AA5308"/>
    <w:rsid w:val="00AA531D"/>
    <w:rsid w:val="00AA539B"/>
    <w:rsid w:val="00AA545B"/>
    <w:rsid w:val="00AA5485"/>
    <w:rsid w:val="00AA54AC"/>
    <w:rsid w:val="00AA54C1"/>
    <w:rsid w:val="00AA54ED"/>
    <w:rsid w:val="00AA5510"/>
    <w:rsid w:val="00AA5555"/>
    <w:rsid w:val="00AA55BF"/>
    <w:rsid w:val="00AA563D"/>
    <w:rsid w:val="00AA5653"/>
    <w:rsid w:val="00AA5672"/>
    <w:rsid w:val="00AA5719"/>
    <w:rsid w:val="00AA57BB"/>
    <w:rsid w:val="00AA57C9"/>
    <w:rsid w:val="00AA57EC"/>
    <w:rsid w:val="00AA582A"/>
    <w:rsid w:val="00AA582F"/>
    <w:rsid w:val="00AA5845"/>
    <w:rsid w:val="00AA589D"/>
    <w:rsid w:val="00AA58A7"/>
    <w:rsid w:val="00AA58C1"/>
    <w:rsid w:val="00AA5973"/>
    <w:rsid w:val="00AA59D9"/>
    <w:rsid w:val="00AA5A28"/>
    <w:rsid w:val="00AA5A2A"/>
    <w:rsid w:val="00AA5A2E"/>
    <w:rsid w:val="00AA5B0E"/>
    <w:rsid w:val="00AA5B34"/>
    <w:rsid w:val="00AA5B41"/>
    <w:rsid w:val="00AA5B53"/>
    <w:rsid w:val="00AA5BA5"/>
    <w:rsid w:val="00AA5BE7"/>
    <w:rsid w:val="00AA5C86"/>
    <w:rsid w:val="00AA5C97"/>
    <w:rsid w:val="00AA5CC9"/>
    <w:rsid w:val="00AA5F18"/>
    <w:rsid w:val="00AA5F27"/>
    <w:rsid w:val="00AA5F52"/>
    <w:rsid w:val="00AA5F71"/>
    <w:rsid w:val="00AA5FBE"/>
    <w:rsid w:val="00AA5FF3"/>
    <w:rsid w:val="00AA6015"/>
    <w:rsid w:val="00AA6086"/>
    <w:rsid w:val="00AA60BC"/>
    <w:rsid w:val="00AA61B8"/>
    <w:rsid w:val="00AA61F0"/>
    <w:rsid w:val="00AA6265"/>
    <w:rsid w:val="00AA62D4"/>
    <w:rsid w:val="00AA6302"/>
    <w:rsid w:val="00AA6324"/>
    <w:rsid w:val="00AA63CB"/>
    <w:rsid w:val="00AA63CF"/>
    <w:rsid w:val="00AA63EE"/>
    <w:rsid w:val="00AA641E"/>
    <w:rsid w:val="00AA64FB"/>
    <w:rsid w:val="00AA6509"/>
    <w:rsid w:val="00AA65CC"/>
    <w:rsid w:val="00AA6613"/>
    <w:rsid w:val="00AA6651"/>
    <w:rsid w:val="00AA66F6"/>
    <w:rsid w:val="00AA675B"/>
    <w:rsid w:val="00AA6881"/>
    <w:rsid w:val="00AA6926"/>
    <w:rsid w:val="00AA6950"/>
    <w:rsid w:val="00AA69A6"/>
    <w:rsid w:val="00AA6A58"/>
    <w:rsid w:val="00AA6A84"/>
    <w:rsid w:val="00AA6AEB"/>
    <w:rsid w:val="00AA6B04"/>
    <w:rsid w:val="00AA6B7A"/>
    <w:rsid w:val="00AA6C72"/>
    <w:rsid w:val="00AA6CB7"/>
    <w:rsid w:val="00AA6CB8"/>
    <w:rsid w:val="00AA6CC9"/>
    <w:rsid w:val="00AA6D52"/>
    <w:rsid w:val="00AA6D54"/>
    <w:rsid w:val="00AA6D56"/>
    <w:rsid w:val="00AA6E0B"/>
    <w:rsid w:val="00AA6E3C"/>
    <w:rsid w:val="00AA6F24"/>
    <w:rsid w:val="00AA6F85"/>
    <w:rsid w:val="00AA6F9A"/>
    <w:rsid w:val="00AA6FB6"/>
    <w:rsid w:val="00AA6FD9"/>
    <w:rsid w:val="00AA7052"/>
    <w:rsid w:val="00AA7058"/>
    <w:rsid w:val="00AA70B2"/>
    <w:rsid w:val="00AA71AA"/>
    <w:rsid w:val="00AA723A"/>
    <w:rsid w:val="00AA72E6"/>
    <w:rsid w:val="00AA7393"/>
    <w:rsid w:val="00AA739F"/>
    <w:rsid w:val="00AA7417"/>
    <w:rsid w:val="00AA7456"/>
    <w:rsid w:val="00AA747B"/>
    <w:rsid w:val="00AA749C"/>
    <w:rsid w:val="00AA7504"/>
    <w:rsid w:val="00AA7595"/>
    <w:rsid w:val="00AA75C5"/>
    <w:rsid w:val="00AA75F0"/>
    <w:rsid w:val="00AA76EE"/>
    <w:rsid w:val="00AA7700"/>
    <w:rsid w:val="00AA787B"/>
    <w:rsid w:val="00AA78D8"/>
    <w:rsid w:val="00AA7910"/>
    <w:rsid w:val="00AA7953"/>
    <w:rsid w:val="00AA79C4"/>
    <w:rsid w:val="00AA7A7C"/>
    <w:rsid w:val="00AA7A84"/>
    <w:rsid w:val="00AA7A86"/>
    <w:rsid w:val="00AA7A9B"/>
    <w:rsid w:val="00AA7ADC"/>
    <w:rsid w:val="00AA7B0A"/>
    <w:rsid w:val="00AA7B5A"/>
    <w:rsid w:val="00AA7C1C"/>
    <w:rsid w:val="00AA7C60"/>
    <w:rsid w:val="00AA7C95"/>
    <w:rsid w:val="00AA7CDF"/>
    <w:rsid w:val="00AA7CF0"/>
    <w:rsid w:val="00AA7E1D"/>
    <w:rsid w:val="00AA7EBC"/>
    <w:rsid w:val="00AA7EC9"/>
    <w:rsid w:val="00AA7F5D"/>
    <w:rsid w:val="00AA7F95"/>
    <w:rsid w:val="00AA7FF1"/>
    <w:rsid w:val="00AB0053"/>
    <w:rsid w:val="00AB0056"/>
    <w:rsid w:val="00AB00EA"/>
    <w:rsid w:val="00AB00FA"/>
    <w:rsid w:val="00AB010A"/>
    <w:rsid w:val="00AB014D"/>
    <w:rsid w:val="00AB015C"/>
    <w:rsid w:val="00AB0172"/>
    <w:rsid w:val="00AB0184"/>
    <w:rsid w:val="00AB01F7"/>
    <w:rsid w:val="00AB028B"/>
    <w:rsid w:val="00AB02CF"/>
    <w:rsid w:val="00AB02EA"/>
    <w:rsid w:val="00AB034F"/>
    <w:rsid w:val="00AB042F"/>
    <w:rsid w:val="00AB04F7"/>
    <w:rsid w:val="00AB0544"/>
    <w:rsid w:val="00AB060B"/>
    <w:rsid w:val="00AB0612"/>
    <w:rsid w:val="00AB066D"/>
    <w:rsid w:val="00AB06CC"/>
    <w:rsid w:val="00AB06DB"/>
    <w:rsid w:val="00AB06FD"/>
    <w:rsid w:val="00AB070E"/>
    <w:rsid w:val="00AB0722"/>
    <w:rsid w:val="00AB0775"/>
    <w:rsid w:val="00AB0804"/>
    <w:rsid w:val="00AB08C9"/>
    <w:rsid w:val="00AB08FC"/>
    <w:rsid w:val="00AB0A1B"/>
    <w:rsid w:val="00AB0AC8"/>
    <w:rsid w:val="00AB0AEF"/>
    <w:rsid w:val="00AB0B18"/>
    <w:rsid w:val="00AB0B33"/>
    <w:rsid w:val="00AB0BB7"/>
    <w:rsid w:val="00AB0BD0"/>
    <w:rsid w:val="00AB0BED"/>
    <w:rsid w:val="00AB0D40"/>
    <w:rsid w:val="00AB0D60"/>
    <w:rsid w:val="00AB0D7C"/>
    <w:rsid w:val="00AB0E37"/>
    <w:rsid w:val="00AB0E7D"/>
    <w:rsid w:val="00AB0E9B"/>
    <w:rsid w:val="00AB0F4B"/>
    <w:rsid w:val="00AB0F57"/>
    <w:rsid w:val="00AB0F63"/>
    <w:rsid w:val="00AB0F64"/>
    <w:rsid w:val="00AB0F8C"/>
    <w:rsid w:val="00AB0F95"/>
    <w:rsid w:val="00AB1059"/>
    <w:rsid w:val="00AB10A0"/>
    <w:rsid w:val="00AB10C8"/>
    <w:rsid w:val="00AB10F5"/>
    <w:rsid w:val="00AB1153"/>
    <w:rsid w:val="00AB1219"/>
    <w:rsid w:val="00AB121C"/>
    <w:rsid w:val="00AB12DE"/>
    <w:rsid w:val="00AB12ED"/>
    <w:rsid w:val="00AB13D9"/>
    <w:rsid w:val="00AB13EE"/>
    <w:rsid w:val="00AB1421"/>
    <w:rsid w:val="00AB143C"/>
    <w:rsid w:val="00AB1466"/>
    <w:rsid w:val="00AB149D"/>
    <w:rsid w:val="00AB14FC"/>
    <w:rsid w:val="00AB1512"/>
    <w:rsid w:val="00AB1528"/>
    <w:rsid w:val="00AB1572"/>
    <w:rsid w:val="00AB1590"/>
    <w:rsid w:val="00AB15A0"/>
    <w:rsid w:val="00AB1600"/>
    <w:rsid w:val="00AB166C"/>
    <w:rsid w:val="00AB16CD"/>
    <w:rsid w:val="00AB16E1"/>
    <w:rsid w:val="00AB1710"/>
    <w:rsid w:val="00AB1768"/>
    <w:rsid w:val="00AB182A"/>
    <w:rsid w:val="00AB185E"/>
    <w:rsid w:val="00AB1869"/>
    <w:rsid w:val="00AB187A"/>
    <w:rsid w:val="00AB18D2"/>
    <w:rsid w:val="00AB192D"/>
    <w:rsid w:val="00AB1948"/>
    <w:rsid w:val="00AB1A32"/>
    <w:rsid w:val="00AB1A38"/>
    <w:rsid w:val="00AB1A3E"/>
    <w:rsid w:val="00AB1A87"/>
    <w:rsid w:val="00AB1A8C"/>
    <w:rsid w:val="00AB1AD5"/>
    <w:rsid w:val="00AB1BA6"/>
    <w:rsid w:val="00AB1BD6"/>
    <w:rsid w:val="00AB1BEC"/>
    <w:rsid w:val="00AB1C44"/>
    <w:rsid w:val="00AB1C5A"/>
    <w:rsid w:val="00AB1C5D"/>
    <w:rsid w:val="00AB1C67"/>
    <w:rsid w:val="00AB1C7C"/>
    <w:rsid w:val="00AB1C90"/>
    <w:rsid w:val="00AB1D91"/>
    <w:rsid w:val="00AB1DEC"/>
    <w:rsid w:val="00AB1E3C"/>
    <w:rsid w:val="00AB1F50"/>
    <w:rsid w:val="00AB1F58"/>
    <w:rsid w:val="00AB200E"/>
    <w:rsid w:val="00AB207B"/>
    <w:rsid w:val="00AB209F"/>
    <w:rsid w:val="00AB2159"/>
    <w:rsid w:val="00AB218A"/>
    <w:rsid w:val="00AB225A"/>
    <w:rsid w:val="00AB227E"/>
    <w:rsid w:val="00AB22C6"/>
    <w:rsid w:val="00AB22DF"/>
    <w:rsid w:val="00AB234B"/>
    <w:rsid w:val="00AB2391"/>
    <w:rsid w:val="00AB23A9"/>
    <w:rsid w:val="00AB23FB"/>
    <w:rsid w:val="00AB242A"/>
    <w:rsid w:val="00AB2494"/>
    <w:rsid w:val="00AB2497"/>
    <w:rsid w:val="00AB24B0"/>
    <w:rsid w:val="00AB24C1"/>
    <w:rsid w:val="00AB24DA"/>
    <w:rsid w:val="00AB2502"/>
    <w:rsid w:val="00AB253B"/>
    <w:rsid w:val="00AB25A8"/>
    <w:rsid w:val="00AB25BB"/>
    <w:rsid w:val="00AB25C1"/>
    <w:rsid w:val="00AB25CF"/>
    <w:rsid w:val="00AB26E4"/>
    <w:rsid w:val="00AB2721"/>
    <w:rsid w:val="00AB2724"/>
    <w:rsid w:val="00AB2733"/>
    <w:rsid w:val="00AB279E"/>
    <w:rsid w:val="00AB27BB"/>
    <w:rsid w:val="00AB27CC"/>
    <w:rsid w:val="00AB281A"/>
    <w:rsid w:val="00AB2855"/>
    <w:rsid w:val="00AB2862"/>
    <w:rsid w:val="00AB288A"/>
    <w:rsid w:val="00AB28D1"/>
    <w:rsid w:val="00AB28DC"/>
    <w:rsid w:val="00AB28F1"/>
    <w:rsid w:val="00AB291C"/>
    <w:rsid w:val="00AB296B"/>
    <w:rsid w:val="00AB297C"/>
    <w:rsid w:val="00AB297F"/>
    <w:rsid w:val="00AB29B9"/>
    <w:rsid w:val="00AB2A3B"/>
    <w:rsid w:val="00AB2A80"/>
    <w:rsid w:val="00AB2AD3"/>
    <w:rsid w:val="00AB2AD9"/>
    <w:rsid w:val="00AB2B00"/>
    <w:rsid w:val="00AB2B74"/>
    <w:rsid w:val="00AB2CDE"/>
    <w:rsid w:val="00AB2CEF"/>
    <w:rsid w:val="00AB2D0D"/>
    <w:rsid w:val="00AB2DA7"/>
    <w:rsid w:val="00AB2DCD"/>
    <w:rsid w:val="00AB2E95"/>
    <w:rsid w:val="00AB2EA5"/>
    <w:rsid w:val="00AB2F16"/>
    <w:rsid w:val="00AB2F87"/>
    <w:rsid w:val="00AB300C"/>
    <w:rsid w:val="00AB300F"/>
    <w:rsid w:val="00AB3034"/>
    <w:rsid w:val="00AB3045"/>
    <w:rsid w:val="00AB304C"/>
    <w:rsid w:val="00AB307E"/>
    <w:rsid w:val="00AB3194"/>
    <w:rsid w:val="00AB31A8"/>
    <w:rsid w:val="00AB324A"/>
    <w:rsid w:val="00AB328B"/>
    <w:rsid w:val="00AB32CC"/>
    <w:rsid w:val="00AB332A"/>
    <w:rsid w:val="00AB3334"/>
    <w:rsid w:val="00AB334B"/>
    <w:rsid w:val="00AB3378"/>
    <w:rsid w:val="00AB3394"/>
    <w:rsid w:val="00AB33B7"/>
    <w:rsid w:val="00AB33F8"/>
    <w:rsid w:val="00AB34EA"/>
    <w:rsid w:val="00AB3549"/>
    <w:rsid w:val="00AB35D8"/>
    <w:rsid w:val="00AB35F5"/>
    <w:rsid w:val="00AB363A"/>
    <w:rsid w:val="00AB3658"/>
    <w:rsid w:val="00AB3675"/>
    <w:rsid w:val="00AB36CF"/>
    <w:rsid w:val="00AB36D0"/>
    <w:rsid w:val="00AB3714"/>
    <w:rsid w:val="00AB37D3"/>
    <w:rsid w:val="00AB3880"/>
    <w:rsid w:val="00AB3889"/>
    <w:rsid w:val="00AB38B8"/>
    <w:rsid w:val="00AB38C9"/>
    <w:rsid w:val="00AB3902"/>
    <w:rsid w:val="00AB3918"/>
    <w:rsid w:val="00AB3938"/>
    <w:rsid w:val="00AB397F"/>
    <w:rsid w:val="00AB39B9"/>
    <w:rsid w:val="00AB3A38"/>
    <w:rsid w:val="00AB3A4E"/>
    <w:rsid w:val="00AB3A57"/>
    <w:rsid w:val="00AB3A71"/>
    <w:rsid w:val="00AB3A99"/>
    <w:rsid w:val="00AB3B66"/>
    <w:rsid w:val="00AB3B9A"/>
    <w:rsid w:val="00AB3BEA"/>
    <w:rsid w:val="00AB3C8D"/>
    <w:rsid w:val="00AB3CC1"/>
    <w:rsid w:val="00AB3D16"/>
    <w:rsid w:val="00AB3D2C"/>
    <w:rsid w:val="00AB3D37"/>
    <w:rsid w:val="00AB3E02"/>
    <w:rsid w:val="00AB3E5D"/>
    <w:rsid w:val="00AB3E82"/>
    <w:rsid w:val="00AB3E8E"/>
    <w:rsid w:val="00AB3E99"/>
    <w:rsid w:val="00AB3ECA"/>
    <w:rsid w:val="00AB3F81"/>
    <w:rsid w:val="00AB3FD7"/>
    <w:rsid w:val="00AB4030"/>
    <w:rsid w:val="00AB4046"/>
    <w:rsid w:val="00AB4126"/>
    <w:rsid w:val="00AB417A"/>
    <w:rsid w:val="00AB41F1"/>
    <w:rsid w:val="00AB4289"/>
    <w:rsid w:val="00AB430A"/>
    <w:rsid w:val="00AB4353"/>
    <w:rsid w:val="00AB4382"/>
    <w:rsid w:val="00AB43B0"/>
    <w:rsid w:val="00AB43B2"/>
    <w:rsid w:val="00AB43F8"/>
    <w:rsid w:val="00AB43F9"/>
    <w:rsid w:val="00AB4431"/>
    <w:rsid w:val="00AB447A"/>
    <w:rsid w:val="00AB44B0"/>
    <w:rsid w:val="00AB4532"/>
    <w:rsid w:val="00AB454A"/>
    <w:rsid w:val="00AB4582"/>
    <w:rsid w:val="00AB45A2"/>
    <w:rsid w:val="00AB4615"/>
    <w:rsid w:val="00AB461F"/>
    <w:rsid w:val="00AB468B"/>
    <w:rsid w:val="00AB48BE"/>
    <w:rsid w:val="00AB49A6"/>
    <w:rsid w:val="00AB49A7"/>
    <w:rsid w:val="00AB49B6"/>
    <w:rsid w:val="00AB49D8"/>
    <w:rsid w:val="00AB4A7C"/>
    <w:rsid w:val="00AB4A80"/>
    <w:rsid w:val="00AB4ACC"/>
    <w:rsid w:val="00AB4B44"/>
    <w:rsid w:val="00AB4B6C"/>
    <w:rsid w:val="00AB4BD8"/>
    <w:rsid w:val="00AB4C3C"/>
    <w:rsid w:val="00AB4C42"/>
    <w:rsid w:val="00AB4C76"/>
    <w:rsid w:val="00AB4CD6"/>
    <w:rsid w:val="00AB4D04"/>
    <w:rsid w:val="00AB4D11"/>
    <w:rsid w:val="00AB4D6C"/>
    <w:rsid w:val="00AB4D7A"/>
    <w:rsid w:val="00AB4DA1"/>
    <w:rsid w:val="00AB4DDA"/>
    <w:rsid w:val="00AB4DE8"/>
    <w:rsid w:val="00AB4DEC"/>
    <w:rsid w:val="00AB4E42"/>
    <w:rsid w:val="00AB4E5D"/>
    <w:rsid w:val="00AB4EB2"/>
    <w:rsid w:val="00AB4EB5"/>
    <w:rsid w:val="00AB4EBA"/>
    <w:rsid w:val="00AB4F16"/>
    <w:rsid w:val="00AB4F19"/>
    <w:rsid w:val="00AB4F92"/>
    <w:rsid w:val="00AB507D"/>
    <w:rsid w:val="00AB50C1"/>
    <w:rsid w:val="00AB524F"/>
    <w:rsid w:val="00AB5274"/>
    <w:rsid w:val="00AB5289"/>
    <w:rsid w:val="00AB5296"/>
    <w:rsid w:val="00AB52D9"/>
    <w:rsid w:val="00AB52F7"/>
    <w:rsid w:val="00AB54CA"/>
    <w:rsid w:val="00AB54D6"/>
    <w:rsid w:val="00AB54EC"/>
    <w:rsid w:val="00AB5565"/>
    <w:rsid w:val="00AB55B7"/>
    <w:rsid w:val="00AB5621"/>
    <w:rsid w:val="00AB5745"/>
    <w:rsid w:val="00AB575C"/>
    <w:rsid w:val="00AB5776"/>
    <w:rsid w:val="00AB57CE"/>
    <w:rsid w:val="00AB5899"/>
    <w:rsid w:val="00AB591B"/>
    <w:rsid w:val="00AB5951"/>
    <w:rsid w:val="00AB5A2D"/>
    <w:rsid w:val="00AB5A4F"/>
    <w:rsid w:val="00AB5A9C"/>
    <w:rsid w:val="00AB5AF7"/>
    <w:rsid w:val="00AB5B2E"/>
    <w:rsid w:val="00AB5B3A"/>
    <w:rsid w:val="00AB5BC6"/>
    <w:rsid w:val="00AB5C27"/>
    <w:rsid w:val="00AB5CB1"/>
    <w:rsid w:val="00AB5D93"/>
    <w:rsid w:val="00AB5DAB"/>
    <w:rsid w:val="00AB5DB1"/>
    <w:rsid w:val="00AB5DD4"/>
    <w:rsid w:val="00AB5DF8"/>
    <w:rsid w:val="00AB5E74"/>
    <w:rsid w:val="00AB5F29"/>
    <w:rsid w:val="00AB6031"/>
    <w:rsid w:val="00AB608C"/>
    <w:rsid w:val="00AB6128"/>
    <w:rsid w:val="00AB615D"/>
    <w:rsid w:val="00AB617E"/>
    <w:rsid w:val="00AB6221"/>
    <w:rsid w:val="00AB6245"/>
    <w:rsid w:val="00AB6274"/>
    <w:rsid w:val="00AB627B"/>
    <w:rsid w:val="00AB6288"/>
    <w:rsid w:val="00AB62D0"/>
    <w:rsid w:val="00AB6339"/>
    <w:rsid w:val="00AB63D6"/>
    <w:rsid w:val="00AB63DC"/>
    <w:rsid w:val="00AB647A"/>
    <w:rsid w:val="00AB652D"/>
    <w:rsid w:val="00AB6556"/>
    <w:rsid w:val="00AB656E"/>
    <w:rsid w:val="00AB660E"/>
    <w:rsid w:val="00AB6628"/>
    <w:rsid w:val="00AB6702"/>
    <w:rsid w:val="00AB680F"/>
    <w:rsid w:val="00AB6842"/>
    <w:rsid w:val="00AB6844"/>
    <w:rsid w:val="00AB68D3"/>
    <w:rsid w:val="00AB68DF"/>
    <w:rsid w:val="00AB6924"/>
    <w:rsid w:val="00AB69DB"/>
    <w:rsid w:val="00AB69FA"/>
    <w:rsid w:val="00AB6A1D"/>
    <w:rsid w:val="00AB6A5C"/>
    <w:rsid w:val="00AB6A79"/>
    <w:rsid w:val="00AB6B07"/>
    <w:rsid w:val="00AB6B27"/>
    <w:rsid w:val="00AB6B3D"/>
    <w:rsid w:val="00AB6B85"/>
    <w:rsid w:val="00AB6BC8"/>
    <w:rsid w:val="00AB6C15"/>
    <w:rsid w:val="00AB6C41"/>
    <w:rsid w:val="00AB6C95"/>
    <w:rsid w:val="00AB6CD1"/>
    <w:rsid w:val="00AB6CD2"/>
    <w:rsid w:val="00AB6D93"/>
    <w:rsid w:val="00AB6D94"/>
    <w:rsid w:val="00AB6EF1"/>
    <w:rsid w:val="00AB6EFC"/>
    <w:rsid w:val="00AB6F39"/>
    <w:rsid w:val="00AB6F77"/>
    <w:rsid w:val="00AB6F8B"/>
    <w:rsid w:val="00AB6FF4"/>
    <w:rsid w:val="00AB712E"/>
    <w:rsid w:val="00AB7144"/>
    <w:rsid w:val="00AB71F8"/>
    <w:rsid w:val="00AB7267"/>
    <w:rsid w:val="00AB72AA"/>
    <w:rsid w:val="00AB72D6"/>
    <w:rsid w:val="00AB7318"/>
    <w:rsid w:val="00AB73C2"/>
    <w:rsid w:val="00AB73E3"/>
    <w:rsid w:val="00AB7414"/>
    <w:rsid w:val="00AB751F"/>
    <w:rsid w:val="00AB7523"/>
    <w:rsid w:val="00AB752C"/>
    <w:rsid w:val="00AB762C"/>
    <w:rsid w:val="00AB766A"/>
    <w:rsid w:val="00AB769D"/>
    <w:rsid w:val="00AB77E7"/>
    <w:rsid w:val="00AB781D"/>
    <w:rsid w:val="00AB7866"/>
    <w:rsid w:val="00AB793A"/>
    <w:rsid w:val="00AB7946"/>
    <w:rsid w:val="00AB7A03"/>
    <w:rsid w:val="00AB7AD1"/>
    <w:rsid w:val="00AB7AE0"/>
    <w:rsid w:val="00AB7B43"/>
    <w:rsid w:val="00AB7B7C"/>
    <w:rsid w:val="00AB7BD6"/>
    <w:rsid w:val="00AB7BDA"/>
    <w:rsid w:val="00AB7BEC"/>
    <w:rsid w:val="00AB7C42"/>
    <w:rsid w:val="00AB7C4A"/>
    <w:rsid w:val="00AB7C9C"/>
    <w:rsid w:val="00AB7CBC"/>
    <w:rsid w:val="00AB7CD3"/>
    <w:rsid w:val="00AB7CEB"/>
    <w:rsid w:val="00AB7D3C"/>
    <w:rsid w:val="00AB7D59"/>
    <w:rsid w:val="00AB7DA5"/>
    <w:rsid w:val="00AB7DB9"/>
    <w:rsid w:val="00AB7DBA"/>
    <w:rsid w:val="00AB7DCF"/>
    <w:rsid w:val="00AB7DDD"/>
    <w:rsid w:val="00AB7DE8"/>
    <w:rsid w:val="00AB7E32"/>
    <w:rsid w:val="00AB7F72"/>
    <w:rsid w:val="00AB7F84"/>
    <w:rsid w:val="00AC0093"/>
    <w:rsid w:val="00AC00B6"/>
    <w:rsid w:val="00AC00E5"/>
    <w:rsid w:val="00AC00F7"/>
    <w:rsid w:val="00AC019F"/>
    <w:rsid w:val="00AC01B1"/>
    <w:rsid w:val="00AC01CD"/>
    <w:rsid w:val="00AC020E"/>
    <w:rsid w:val="00AC0245"/>
    <w:rsid w:val="00AC0329"/>
    <w:rsid w:val="00AC0392"/>
    <w:rsid w:val="00AC03FD"/>
    <w:rsid w:val="00AC0415"/>
    <w:rsid w:val="00AC0420"/>
    <w:rsid w:val="00AC0429"/>
    <w:rsid w:val="00AC0460"/>
    <w:rsid w:val="00AC05BC"/>
    <w:rsid w:val="00AC05E6"/>
    <w:rsid w:val="00AC0632"/>
    <w:rsid w:val="00AC069F"/>
    <w:rsid w:val="00AC06AF"/>
    <w:rsid w:val="00AC06D7"/>
    <w:rsid w:val="00AC074A"/>
    <w:rsid w:val="00AC0763"/>
    <w:rsid w:val="00AC077D"/>
    <w:rsid w:val="00AC07F2"/>
    <w:rsid w:val="00AC0804"/>
    <w:rsid w:val="00AC089F"/>
    <w:rsid w:val="00AC08D0"/>
    <w:rsid w:val="00AC0946"/>
    <w:rsid w:val="00AC0A3F"/>
    <w:rsid w:val="00AC0A8D"/>
    <w:rsid w:val="00AC0BA0"/>
    <w:rsid w:val="00AC0C7C"/>
    <w:rsid w:val="00AC0CBC"/>
    <w:rsid w:val="00AC0D4C"/>
    <w:rsid w:val="00AC0D59"/>
    <w:rsid w:val="00AC0DB8"/>
    <w:rsid w:val="00AC0DDA"/>
    <w:rsid w:val="00AC0DEC"/>
    <w:rsid w:val="00AC0E01"/>
    <w:rsid w:val="00AC0ECE"/>
    <w:rsid w:val="00AC0ED6"/>
    <w:rsid w:val="00AC0EFA"/>
    <w:rsid w:val="00AC0FF1"/>
    <w:rsid w:val="00AC1073"/>
    <w:rsid w:val="00AC1106"/>
    <w:rsid w:val="00AC11C7"/>
    <w:rsid w:val="00AC1219"/>
    <w:rsid w:val="00AC121C"/>
    <w:rsid w:val="00AC1226"/>
    <w:rsid w:val="00AC12FC"/>
    <w:rsid w:val="00AC132A"/>
    <w:rsid w:val="00AC1440"/>
    <w:rsid w:val="00AC144B"/>
    <w:rsid w:val="00AC14F9"/>
    <w:rsid w:val="00AC1573"/>
    <w:rsid w:val="00AC159C"/>
    <w:rsid w:val="00AC16E7"/>
    <w:rsid w:val="00AC1708"/>
    <w:rsid w:val="00AC170F"/>
    <w:rsid w:val="00AC17FA"/>
    <w:rsid w:val="00AC185B"/>
    <w:rsid w:val="00AC18A2"/>
    <w:rsid w:val="00AC18C8"/>
    <w:rsid w:val="00AC1976"/>
    <w:rsid w:val="00AC197F"/>
    <w:rsid w:val="00AC1A30"/>
    <w:rsid w:val="00AC1ADC"/>
    <w:rsid w:val="00AC1B50"/>
    <w:rsid w:val="00AC1B6B"/>
    <w:rsid w:val="00AC1B7F"/>
    <w:rsid w:val="00AC1B95"/>
    <w:rsid w:val="00AC1BAD"/>
    <w:rsid w:val="00AC1C09"/>
    <w:rsid w:val="00AC1C81"/>
    <w:rsid w:val="00AC1CE4"/>
    <w:rsid w:val="00AC1D2A"/>
    <w:rsid w:val="00AC1E1F"/>
    <w:rsid w:val="00AC1F11"/>
    <w:rsid w:val="00AC1F1E"/>
    <w:rsid w:val="00AC1F29"/>
    <w:rsid w:val="00AC1FE3"/>
    <w:rsid w:val="00AC2095"/>
    <w:rsid w:val="00AC211F"/>
    <w:rsid w:val="00AC212E"/>
    <w:rsid w:val="00AC21B8"/>
    <w:rsid w:val="00AC221E"/>
    <w:rsid w:val="00AC2332"/>
    <w:rsid w:val="00AC243B"/>
    <w:rsid w:val="00AC246F"/>
    <w:rsid w:val="00AC247E"/>
    <w:rsid w:val="00AC24A0"/>
    <w:rsid w:val="00AC25D7"/>
    <w:rsid w:val="00AC25E4"/>
    <w:rsid w:val="00AC2612"/>
    <w:rsid w:val="00AC2657"/>
    <w:rsid w:val="00AC269D"/>
    <w:rsid w:val="00AC26CA"/>
    <w:rsid w:val="00AC2735"/>
    <w:rsid w:val="00AC2737"/>
    <w:rsid w:val="00AC2754"/>
    <w:rsid w:val="00AC2778"/>
    <w:rsid w:val="00AC27DD"/>
    <w:rsid w:val="00AC28B8"/>
    <w:rsid w:val="00AC28E1"/>
    <w:rsid w:val="00AC2968"/>
    <w:rsid w:val="00AC2A24"/>
    <w:rsid w:val="00AC2A72"/>
    <w:rsid w:val="00AC2A7F"/>
    <w:rsid w:val="00AC2B53"/>
    <w:rsid w:val="00AC2B5A"/>
    <w:rsid w:val="00AC2B6D"/>
    <w:rsid w:val="00AC2C05"/>
    <w:rsid w:val="00AC2C1E"/>
    <w:rsid w:val="00AC2C6C"/>
    <w:rsid w:val="00AC2C8D"/>
    <w:rsid w:val="00AC2D54"/>
    <w:rsid w:val="00AC2DE2"/>
    <w:rsid w:val="00AC2E42"/>
    <w:rsid w:val="00AC2E5E"/>
    <w:rsid w:val="00AC2F0C"/>
    <w:rsid w:val="00AC2FB0"/>
    <w:rsid w:val="00AC2FE5"/>
    <w:rsid w:val="00AC305A"/>
    <w:rsid w:val="00AC308D"/>
    <w:rsid w:val="00AC30C3"/>
    <w:rsid w:val="00AC30D0"/>
    <w:rsid w:val="00AC30F6"/>
    <w:rsid w:val="00AC3109"/>
    <w:rsid w:val="00AC3131"/>
    <w:rsid w:val="00AC3157"/>
    <w:rsid w:val="00AC31D6"/>
    <w:rsid w:val="00AC31FC"/>
    <w:rsid w:val="00AC323B"/>
    <w:rsid w:val="00AC3266"/>
    <w:rsid w:val="00AC338D"/>
    <w:rsid w:val="00AC33A9"/>
    <w:rsid w:val="00AC33B5"/>
    <w:rsid w:val="00AC33D9"/>
    <w:rsid w:val="00AC34C7"/>
    <w:rsid w:val="00AC34DE"/>
    <w:rsid w:val="00AC3543"/>
    <w:rsid w:val="00AC3568"/>
    <w:rsid w:val="00AC356E"/>
    <w:rsid w:val="00AC35AC"/>
    <w:rsid w:val="00AC35B5"/>
    <w:rsid w:val="00AC35BA"/>
    <w:rsid w:val="00AC361D"/>
    <w:rsid w:val="00AC3626"/>
    <w:rsid w:val="00AC3633"/>
    <w:rsid w:val="00AC363F"/>
    <w:rsid w:val="00AC3692"/>
    <w:rsid w:val="00AC369A"/>
    <w:rsid w:val="00AC36B9"/>
    <w:rsid w:val="00AC3731"/>
    <w:rsid w:val="00AC3776"/>
    <w:rsid w:val="00AC3803"/>
    <w:rsid w:val="00AC382D"/>
    <w:rsid w:val="00AC38CB"/>
    <w:rsid w:val="00AC38FD"/>
    <w:rsid w:val="00AC3A15"/>
    <w:rsid w:val="00AC3A47"/>
    <w:rsid w:val="00AC3A54"/>
    <w:rsid w:val="00AC3ABF"/>
    <w:rsid w:val="00AC3ACC"/>
    <w:rsid w:val="00AC3AD2"/>
    <w:rsid w:val="00AC3BBE"/>
    <w:rsid w:val="00AC3BDC"/>
    <w:rsid w:val="00AC3C02"/>
    <w:rsid w:val="00AC3C1B"/>
    <w:rsid w:val="00AC3C8B"/>
    <w:rsid w:val="00AC3C8E"/>
    <w:rsid w:val="00AC3C9F"/>
    <w:rsid w:val="00AC3D08"/>
    <w:rsid w:val="00AC3D09"/>
    <w:rsid w:val="00AC3D0D"/>
    <w:rsid w:val="00AC3D6A"/>
    <w:rsid w:val="00AC3DA4"/>
    <w:rsid w:val="00AC3E4F"/>
    <w:rsid w:val="00AC3F02"/>
    <w:rsid w:val="00AC3F0E"/>
    <w:rsid w:val="00AC3F9B"/>
    <w:rsid w:val="00AC3FA3"/>
    <w:rsid w:val="00AC3FD4"/>
    <w:rsid w:val="00AC3FEE"/>
    <w:rsid w:val="00AC4060"/>
    <w:rsid w:val="00AC4103"/>
    <w:rsid w:val="00AC41CA"/>
    <w:rsid w:val="00AC424B"/>
    <w:rsid w:val="00AC424E"/>
    <w:rsid w:val="00AC426E"/>
    <w:rsid w:val="00AC4280"/>
    <w:rsid w:val="00AC4283"/>
    <w:rsid w:val="00AC42BC"/>
    <w:rsid w:val="00AC4315"/>
    <w:rsid w:val="00AC4346"/>
    <w:rsid w:val="00AC44DC"/>
    <w:rsid w:val="00AC4575"/>
    <w:rsid w:val="00AC45C4"/>
    <w:rsid w:val="00AC461B"/>
    <w:rsid w:val="00AC4728"/>
    <w:rsid w:val="00AC47AA"/>
    <w:rsid w:val="00AC487A"/>
    <w:rsid w:val="00AC4901"/>
    <w:rsid w:val="00AC495D"/>
    <w:rsid w:val="00AC4A0B"/>
    <w:rsid w:val="00AC4A30"/>
    <w:rsid w:val="00AC4A64"/>
    <w:rsid w:val="00AC4B4C"/>
    <w:rsid w:val="00AC4B4E"/>
    <w:rsid w:val="00AC4BBA"/>
    <w:rsid w:val="00AC4C37"/>
    <w:rsid w:val="00AC4C91"/>
    <w:rsid w:val="00AC4CC6"/>
    <w:rsid w:val="00AC4D2C"/>
    <w:rsid w:val="00AC4DB1"/>
    <w:rsid w:val="00AC4DE5"/>
    <w:rsid w:val="00AC4E2B"/>
    <w:rsid w:val="00AC4E93"/>
    <w:rsid w:val="00AC4EAE"/>
    <w:rsid w:val="00AC4F10"/>
    <w:rsid w:val="00AC4F55"/>
    <w:rsid w:val="00AC4F90"/>
    <w:rsid w:val="00AC4FB7"/>
    <w:rsid w:val="00AC5048"/>
    <w:rsid w:val="00AC5060"/>
    <w:rsid w:val="00AC5082"/>
    <w:rsid w:val="00AC50A3"/>
    <w:rsid w:val="00AC50B3"/>
    <w:rsid w:val="00AC50D4"/>
    <w:rsid w:val="00AC519C"/>
    <w:rsid w:val="00AC51BA"/>
    <w:rsid w:val="00AC51EB"/>
    <w:rsid w:val="00AC521B"/>
    <w:rsid w:val="00AC5232"/>
    <w:rsid w:val="00AC52C1"/>
    <w:rsid w:val="00AC52C9"/>
    <w:rsid w:val="00AC531C"/>
    <w:rsid w:val="00AC539C"/>
    <w:rsid w:val="00AC53A3"/>
    <w:rsid w:val="00AC5454"/>
    <w:rsid w:val="00AC5590"/>
    <w:rsid w:val="00AC55A8"/>
    <w:rsid w:val="00AC5632"/>
    <w:rsid w:val="00AC5686"/>
    <w:rsid w:val="00AC5713"/>
    <w:rsid w:val="00AC577C"/>
    <w:rsid w:val="00AC58B0"/>
    <w:rsid w:val="00AC58B6"/>
    <w:rsid w:val="00AC58CA"/>
    <w:rsid w:val="00AC599C"/>
    <w:rsid w:val="00AC59AB"/>
    <w:rsid w:val="00AC5A39"/>
    <w:rsid w:val="00AC5A7D"/>
    <w:rsid w:val="00AC5AFB"/>
    <w:rsid w:val="00AC5B50"/>
    <w:rsid w:val="00AC5B5F"/>
    <w:rsid w:val="00AC5BDD"/>
    <w:rsid w:val="00AC5BE0"/>
    <w:rsid w:val="00AC5C5F"/>
    <w:rsid w:val="00AC5D29"/>
    <w:rsid w:val="00AC5E64"/>
    <w:rsid w:val="00AC5E98"/>
    <w:rsid w:val="00AC5EC2"/>
    <w:rsid w:val="00AC5ECB"/>
    <w:rsid w:val="00AC5F97"/>
    <w:rsid w:val="00AC5FAE"/>
    <w:rsid w:val="00AC5FAF"/>
    <w:rsid w:val="00AC5FB7"/>
    <w:rsid w:val="00AC5FCB"/>
    <w:rsid w:val="00AC5FF2"/>
    <w:rsid w:val="00AC605B"/>
    <w:rsid w:val="00AC605C"/>
    <w:rsid w:val="00AC616A"/>
    <w:rsid w:val="00AC6181"/>
    <w:rsid w:val="00AC6203"/>
    <w:rsid w:val="00AC62BB"/>
    <w:rsid w:val="00AC62E9"/>
    <w:rsid w:val="00AC6355"/>
    <w:rsid w:val="00AC638E"/>
    <w:rsid w:val="00AC646F"/>
    <w:rsid w:val="00AC6486"/>
    <w:rsid w:val="00AC6519"/>
    <w:rsid w:val="00AC660A"/>
    <w:rsid w:val="00AC6633"/>
    <w:rsid w:val="00AC6635"/>
    <w:rsid w:val="00AC666C"/>
    <w:rsid w:val="00AC6699"/>
    <w:rsid w:val="00AC66AB"/>
    <w:rsid w:val="00AC679F"/>
    <w:rsid w:val="00AC67CC"/>
    <w:rsid w:val="00AC6839"/>
    <w:rsid w:val="00AC6852"/>
    <w:rsid w:val="00AC6861"/>
    <w:rsid w:val="00AC686C"/>
    <w:rsid w:val="00AC687A"/>
    <w:rsid w:val="00AC6886"/>
    <w:rsid w:val="00AC68AF"/>
    <w:rsid w:val="00AC6974"/>
    <w:rsid w:val="00AC69F4"/>
    <w:rsid w:val="00AC6A8D"/>
    <w:rsid w:val="00AC6AD5"/>
    <w:rsid w:val="00AC6BA7"/>
    <w:rsid w:val="00AC6BB1"/>
    <w:rsid w:val="00AC6BCC"/>
    <w:rsid w:val="00AC6BEC"/>
    <w:rsid w:val="00AC6C2C"/>
    <w:rsid w:val="00AC6C90"/>
    <w:rsid w:val="00AC6CC3"/>
    <w:rsid w:val="00AC6D55"/>
    <w:rsid w:val="00AC6DB4"/>
    <w:rsid w:val="00AC6DCA"/>
    <w:rsid w:val="00AC6DED"/>
    <w:rsid w:val="00AC6E01"/>
    <w:rsid w:val="00AC6EA1"/>
    <w:rsid w:val="00AC6EE1"/>
    <w:rsid w:val="00AC6FB4"/>
    <w:rsid w:val="00AC7060"/>
    <w:rsid w:val="00AC7125"/>
    <w:rsid w:val="00AC715D"/>
    <w:rsid w:val="00AC71A9"/>
    <w:rsid w:val="00AC71CA"/>
    <w:rsid w:val="00AC7240"/>
    <w:rsid w:val="00AC72FF"/>
    <w:rsid w:val="00AC7331"/>
    <w:rsid w:val="00AC7377"/>
    <w:rsid w:val="00AC73B1"/>
    <w:rsid w:val="00AC73F9"/>
    <w:rsid w:val="00AC740F"/>
    <w:rsid w:val="00AC7442"/>
    <w:rsid w:val="00AC7454"/>
    <w:rsid w:val="00AC7532"/>
    <w:rsid w:val="00AC75DC"/>
    <w:rsid w:val="00AC7672"/>
    <w:rsid w:val="00AC76A3"/>
    <w:rsid w:val="00AC773A"/>
    <w:rsid w:val="00AC778A"/>
    <w:rsid w:val="00AC77D4"/>
    <w:rsid w:val="00AC7843"/>
    <w:rsid w:val="00AC7851"/>
    <w:rsid w:val="00AC78B0"/>
    <w:rsid w:val="00AC7933"/>
    <w:rsid w:val="00AC799E"/>
    <w:rsid w:val="00AC79FC"/>
    <w:rsid w:val="00AC7A17"/>
    <w:rsid w:val="00AC7A68"/>
    <w:rsid w:val="00AC7AB5"/>
    <w:rsid w:val="00AC7AC5"/>
    <w:rsid w:val="00AC7B26"/>
    <w:rsid w:val="00AC7B5C"/>
    <w:rsid w:val="00AC7B65"/>
    <w:rsid w:val="00AC7B78"/>
    <w:rsid w:val="00AC7B7A"/>
    <w:rsid w:val="00AC7B86"/>
    <w:rsid w:val="00AC7BEF"/>
    <w:rsid w:val="00AC7C0A"/>
    <w:rsid w:val="00AC7C6A"/>
    <w:rsid w:val="00AC7CB3"/>
    <w:rsid w:val="00AC7CCF"/>
    <w:rsid w:val="00AC7D15"/>
    <w:rsid w:val="00AC7DBA"/>
    <w:rsid w:val="00AC7DEC"/>
    <w:rsid w:val="00AC7E2D"/>
    <w:rsid w:val="00AC7E3B"/>
    <w:rsid w:val="00AC7E4E"/>
    <w:rsid w:val="00AC7E55"/>
    <w:rsid w:val="00AC7E86"/>
    <w:rsid w:val="00AC7ED3"/>
    <w:rsid w:val="00AC7F10"/>
    <w:rsid w:val="00AC7F4F"/>
    <w:rsid w:val="00AC7FBE"/>
    <w:rsid w:val="00ACECCB"/>
    <w:rsid w:val="00AD0020"/>
    <w:rsid w:val="00AD0029"/>
    <w:rsid w:val="00AD011C"/>
    <w:rsid w:val="00AD0141"/>
    <w:rsid w:val="00AD0194"/>
    <w:rsid w:val="00AD01E6"/>
    <w:rsid w:val="00AD0212"/>
    <w:rsid w:val="00AD0236"/>
    <w:rsid w:val="00AD02EA"/>
    <w:rsid w:val="00AD033F"/>
    <w:rsid w:val="00AD035A"/>
    <w:rsid w:val="00AD03A7"/>
    <w:rsid w:val="00AD03D9"/>
    <w:rsid w:val="00AD04A6"/>
    <w:rsid w:val="00AD04BE"/>
    <w:rsid w:val="00AD0553"/>
    <w:rsid w:val="00AD0618"/>
    <w:rsid w:val="00AD064C"/>
    <w:rsid w:val="00AD0672"/>
    <w:rsid w:val="00AD067A"/>
    <w:rsid w:val="00AD0693"/>
    <w:rsid w:val="00AD071C"/>
    <w:rsid w:val="00AD073F"/>
    <w:rsid w:val="00AD07C4"/>
    <w:rsid w:val="00AD080D"/>
    <w:rsid w:val="00AD0810"/>
    <w:rsid w:val="00AD0831"/>
    <w:rsid w:val="00AD084E"/>
    <w:rsid w:val="00AD086F"/>
    <w:rsid w:val="00AD08EE"/>
    <w:rsid w:val="00AD09A9"/>
    <w:rsid w:val="00AD0A7F"/>
    <w:rsid w:val="00AD0AAF"/>
    <w:rsid w:val="00AD0AC1"/>
    <w:rsid w:val="00AD0ACF"/>
    <w:rsid w:val="00AD0AD4"/>
    <w:rsid w:val="00AD0AED"/>
    <w:rsid w:val="00AD0B2D"/>
    <w:rsid w:val="00AD0B36"/>
    <w:rsid w:val="00AD0C7D"/>
    <w:rsid w:val="00AD0C87"/>
    <w:rsid w:val="00AD0C8F"/>
    <w:rsid w:val="00AD0D1B"/>
    <w:rsid w:val="00AD0D5C"/>
    <w:rsid w:val="00AD0D94"/>
    <w:rsid w:val="00AD0DF9"/>
    <w:rsid w:val="00AD0DFB"/>
    <w:rsid w:val="00AD0E04"/>
    <w:rsid w:val="00AD0EA2"/>
    <w:rsid w:val="00AD0EFD"/>
    <w:rsid w:val="00AD0F10"/>
    <w:rsid w:val="00AD0F1F"/>
    <w:rsid w:val="00AD0F3B"/>
    <w:rsid w:val="00AD0F65"/>
    <w:rsid w:val="00AD0F8F"/>
    <w:rsid w:val="00AD1069"/>
    <w:rsid w:val="00AD1076"/>
    <w:rsid w:val="00AD1108"/>
    <w:rsid w:val="00AD1125"/>
    <w:rsid w:val="00AD1188"/>
    <w:rsid w:val="00AD11F8"/>
    <w:rsid w:val="00AD127B"/>
    <w:rsid w:val="00AD12E8"/>
    <w:rsid w:val="00AD1348"/>
    <w:rsid w:val="00AD1357"/>
    <w:rsid w:val="00AD13D0"/>
    <w:rsid w:val="00AD13E6"/>
    <w:rsid w:val="00AD13FF"/>
    <w:rsid w:val="00AD1495"/>
    <w:rsid w:val="00AD14AE"/>
    <w:rsid w:val="00AD157C"/>
    <w:rsid w:val="00AD15F8"/>
    <w:rsid w:val="00AD1613"/>
    <w:rsid w:val="00AD162B"/>
    <w:rsid w:val="00AD16AE"/>
    <w:rsid w:val="00AD1731"/>
    <w:rsid w:val="00AD176D"/>
    <w:rsid w:val="00AD17BB"/>
    <w:rsid w:val="00AD17EE"/>
    <w:rsid w:val="00AD17FF"/>
    <w:rsid w:val="00AD1839"/>
    <w:rsid w:val="00AD1893"/>
    <w:rsid w:val="00AD18E0"/>
    <w:rsid w:val="00AD18E9"/>
    <w:rsid w:val="00AD1990"/>
    <w:rsid w:val="00AD1999"/>
    <w:rsid w:val="00AD19EB"/>
    <w:rsid w:val="00AD19F7"/>
    <w:rsid w:val="00AD1A0D"/>
    <w:rsid w:val="00AD1A7A"/>
    <w:rsid w:val="00AD1AC5"/>
    <w:rsid w:val="00AD1AC8"/>
    <w:rsid w:val="00AD1C5B"/>
    <w:rsid w:val="00AD1D58"/>
    <w:rsid w:val="00AD1D77"/>
    <w:rsid w:val="00AD1DA3"/>
    <w:rsid w:val="00AD1DED"/>
    <w:rsid w:val="00AD1E2A"/>
    <w:rsid w:val="00AD1EAE"/>
    <w:rsid w:val="00AD1F1D"/>
    <w:rsid w:val="00AD1F3D"/>
    <w:rsid w:val="00AD1F65"/>
    <w:rsid w:val="00AD1F93"/>
    <w:rsid w:val="00AD1FC8"/>
    <w:rsid w:val="00AD200D"/>
    <w:rsid w:val="00AD2055"/>
    <w:rsid w:val="00AD209B"/>
    <w:rsid w:val="00AD2111"/>
    <w:rsid w:val="00AD2166"/>
    <w:rsid w:val="00AD221B"/>
    <w:rsid w:val="00AD226A"/>
    <w:rsid w:val="00AD22B5"/>
    <w:rsid w:val="00AD2358"/>
    <w:rsid w:val="00AD2388"/>
    <w:rsid w:val="00AD23C6"/>
    <w:rsid w:val="00AD23C9"/>
    <w:rsid w:val="00AD23FB"/>
    <w:rsid w:val="00AD2488"/>
    <w:rsid w:val="00AD24C2"/>
    <w:rsid w:val="00AD256B"/>
    <w:rsid w:val="00AD2628"/>
    <w:rsid w:val="00AD26B2"/>
    <w:rsid w:val="00AD2766"/>
    <w:rsid w:val="00AD27BC"/>
    <w:rsid w:val="00AD2885"/>
    <w:rsid w:val="00AD2892"/>
    <w:rsid w:val="00AD292D"/>
    <w:rsid w:val="00AD2961"/>
    <w:rsid w:val="00AD29A9"/>
    <w:rsid w:val="00AD29B8"/>
    <w:rsid w:val="00AD2A14"/>
    <w:rsid w:val="00AD2A18"/>
    <w:rsid w:val="00AD2BB5"/>
    <w:rsid w:val="00AD2CB4"/>
    <w:rsid w:val="00AD2D00"/>
    <w:rsid w:val="00AD2D3D"/>
    <w:rsid w:val="00AD2DF9"/>
    <w:rsid w:val="00AD2E56"/>
    <w:rsid w:val="00AD2F27"/>
    <w:rsid w:val="00AD2F31"/>
    <w:rsid w:val="00AD2F3A"/>
    <w:rsid w:val="00AD2F9D"/>
    <w:rsid w:val="00AD2FC5"/>
    <w:rsid w:val="00AD2FD4"/>
    <w:rsid w:val="00AD2FF2"/>
    <w:rsid w:val="00AD3030"/>
    <w:rsid w:val="00AD3039"/>
    <w:rsid w:val="00AD3040"/>
    <w:rsid w:val="00AD3083"/>
    <w:rsid w:val="00AD3093"/>
    <w:rsid w:val="00AD30C9"/>
    <w:rsid w:val="00AD30DB"/>
    <w:rsid w:val="00AD30F9"/>
    <w:rsid w:val="00AD3131"/>
    <w:rsid w:val="00AD3172"/>
    <w:rsid w:val="00AD3274"/>
    <w:rsid w:val="00AD3288"/>
    <w:rsid w:val="00AD32AA"/>
    <w:rsid w:val="00AD32D8"/>
    <w:rsid w:val="00AD32E0"/>
    <w:rsid w:val="00AD3385"/>
    <w:rsid w:val="00AD338D"/>
    <w:rsid w:val="00AD33C2"/>
    <w:rsid w:val="00AD33E1"/>
    <w:rsid w:val="00AD347D"/>
    <w:rsid w:val="00AD34B5"/>
    <w:rsid w:val="00AD3571"/>
    <w:rsid w:val="00AD35AA"/>
    <w:rsid w:val="00AD35DA"/>
    <w:rsid w:val="00AD35E4"/>
    <w:rsid w:val="00AD36CD"/>
    <w:rsid w:val="00AD377B"/>
    <w:rsid w:val="00AD3792"/>
    <w:rsid w:val="00AD38F8"/>
    <w:rsid w:val="00AD3958"/>
    <w:rsid w:val="00AD39A4"/>
    <w:rsid w:val="00AD3A06"/>
    <w:rsid w:val="00AD3A78"/>
    <w:rsid w:val="00AD3A79"/>
    <w:rsid w:val="00AD3AEA"/>
    <w:rsid w:val="00AD3B70"/>
    <w:rsid w:val="00AD3B99"/>
    <w:rsid w:val="00AD3C3A"/>
    <w:rsid w:val="00AD3C57"/>
    <w:rsid w:val="00AD3CE5"/>
    <w:rsid w:val="00AD3CE6"/>
    <w:rsid w:val="00AD3D91"/>
    <w:rsid w:val="00AD3D9D"/>
    <w:rsid w:val="00AD3DAD"/>
    <w:rsid w:val="00AD3DB4"/>
    <w:rsid w:val="00AD3E7E"/>
    <w:rsid w:val="00AD3F2F"/>
    <w:rsid w:val="00AD3F7F"/>
    <w:rsid w:val="00AD3FEE"/>
    <w:rsid w:val="00AD4012"/>
    <w:rsid w:val="00AD4045"/>
    <w:rsid w:val="00AD409E"/>
    <w:rsid w:val="00AD4144"/>
    <w:rsid w:val="00AD4184"/>
    <w:rsid w:val="00AD41C7"/>
    <w:rsid w:val="00AD4252"/>
    <w:rsid w:val="00AD425D"/>
    <w:rsid w:val="00AD4260"/>
    <w:rsid w:val="00AD428A"/>
    <w:rsid w:val="00AD42C9"/>
    <w:rsid w:val="00AD42E2"/>
    <w:rsid w:val="00AD4317"/>
    <w:rsid w:val="00AD433D"/>
    <w:rsid w:val="00AD43BF"/>
    <w:rsid w:val="00AD43C6"/>
    <w:rsid w:val="00AD43DD"/>
    <w:rsid w:val="00AD43FB"/>
    <w:rsid w:val="00AD449D"/>
    <w:rsid w:val="00AD4552"/>
    <w:rsid w:val="00AD459B"/>
    <w:rsid w:val="00AD45C2"/>
    <w:rsid w:val="00AD468B"/>
    <w:rsid w:val="00AD46F8"/>
    <w:rsid w:val="00AD4741"/>
    <w:rsid w:val="00AD4780"/>
    <w:rsid w:val="00AD47E4"/>
    <w:rsid w:val="00AD4814"/>
    <w:rsid w:val="00AD491D"/>
    <w:rsid w:val="00AD494C"/>
    <w:rsid w:val="00AD49AE"/>
    <w:rsid w:val="00AD49C1"/>
    <w:rsid w:val="00AD4A4C"/>
    <w:rsid w:val="00AD4B4C"/>
    <w:rsid w:val="00AD4B86"/>
    <w:rsid w:val="00AD4BAB"/>
    <w:rsid w:val="00AD4BB7"/>
    <w:rsid w:val="00AD4C7C"/>
    <w:rsid w:val="00AD4CB1"/>
    <w:rsid w:val="00AD4D55"/>
    <w:rsid w:val="00AD4E42"/>
    <w:rsid w:val="00AD4F36"/>
    <w:rsid w:val="00AD4F6D"/>
    <w:rsid w:val="00AD5003"/>
    <w:rsid w:val="00AD50DB"/>
    <w:rsid w:val="00AD50F9"/>
    <w:rsid w:val="00AD5109"/>
    <w:rsid w:val="00AD5224"/>
    <w:rsid w:val="00AD5255"/>
    <w:rsid w:val="00AD5276"/>
    <w:rsid w:val="00AD5292"/>
    <w:rsid w:val="00AD52CF"/>
    <w:rsid w:val="00AD52D9"/>
    <w:rsid w:val="00AD52E3"/>
    <w:rsid w:val="00AD52F7"/>
    <w:rsid w:val="00AD5420"/>
    <w:rsid w:val="00AD544F"/>
    <w:rsid w:val="00AD556C"/>
    <w:rsid w:val="00AD5592"/>
    <w:rsid w:val="00AD55A6"/>
    <w:rsid w:val="00AD55B0"/>
    <w:rsid w:val="00AD55BF"/>
    <w:rsid w:val="00AD55C0"/>
    <w:rsid w:val="00AD5691"/>
    <w:rsid w:val="00AD56CA"/>
    <w:rsid w:val="00AD56E8"/>
    <w:rsid w:val="00AD5779"/>
    <w:rsid w:val="00AD57BE"/>
    <w:rsid w:val="00AD5804"/>
    <w:rsid w:val="00AD5838"/>
    <w:rsid w:val="00AD5865"/>
    <w:rsid w:val="00AD590B"/>
    <w:rsid w:val="00AD5922"/>
    <w:rsid w:val="00AD595A"/>
    <w:rsid w:val="00AD5975"/>
    <w:rsid w:val="00AD59B2"/>
    <w:rsid w:val="00AD59D5"/>
    <w:rsid w:val="00AD5A3E"/>
    <w:rsid w:val="00AD5A72"/>
    <w:rsid w:val="00AD5AAA"/>
    <w:rsid w:val="00AD5AD7"/>
    <w:rsid w:val="00AD5B1C"/>
    <w:rsid w:val="00AD5C30"/>
    <w:rsid w:val="00AD5CF9"/>
    <w:rsid w:val="00AD5D96"/>
    <w:rsid w:val="00AD5DEB"/>
    <w:rsid w:val="00AD5E32"/>
    <w:rsid w:val="00AD5F67"/>
    <w:rsid w:val="00AD5FA4"/>
    <w:rsid w:val="00AD5FCC"/>
    <w:rsid w:val="00AD6006"/>
    <w:rsid w:val="00AD608A"/>
    <w:rsid w:val="00AD60CC"/>
    <w:rsid w:val="00AD60D5"/>
    <w:rsid w:val="00AD6134"/>
    <w:rsid w:val="00AD622F"/>
    <w:rsid w:val="00AD623A"/>
    <w:rsid w:val="00AD62FF"/>
    <w:rsid w:val="00AD6356"/>
    <w:rsid w:val="00AD63D9"/>
    <w:rsid w:val="00AD6418"/>
    <w:rsid w:val="00AD6463"/>
    <w:rsid w:val="00AD64C1"/>
    <w:rsid w:val="00AD64E3"/>
    <w:rsid w:val="00AD6602"/>
    <w:rsid w:val="00AD663A"/>
    <w:rsid w:val="00AD66A3"/>
    <w:rsid w:val="00AD66D5"/>
    <w:rsid w:val="00AD66E1"/>
    <w:rsid w:val="00AD66F2"/>
    <w:rsid w:val="00AD67D7"/>
    <w:rsid w:val="00AD681F"/>
    <w:rsid w:val="00AD6850"/>
    <w:rsid w:val="00AD6863"/>
    <w:rsid w:val="00AD688F"/>
    <w:rsid w:val="00AD68BB"/>
    <w:rsid w:val="00AD6A0F"/>
    <w:rsid w:val="00AD6A8F"/>
    <w:rsid w:val="00AD6AC7"/>
    <w:rsid w:val="00AD6B5E"/>
    <w:rsid w:val="00AD6BC9"/>
    <w:rsid w:val="00AD6BF0"/>
    <w:rsid w:val="00AD6BF5"/>
    <w:rsid w:val="00AD6C0D"/>
    <w:rsid w:val="00AD6C36"/>
    <w:rsid w:val="00AD6C3C"/>
    <w:rsid w:val="00AD6CD1"/>
    <w:rsid w:val="00AD6D72"/>
    <w:rsid w:val="00AD6D77"/>
    <w:rsid w:val="00AD6DE0"/>
    <w:rsid w:val="00AD6E8E"/>
    <w:rsid w:val="00AD6EBC"/>
    <w:rsid w:val="00AD6EEC"/>
    <w:rsid w:val="00AD6EF8"/>
    <w:rsid w:val="00AD6F2A"/>
    <w:rsid w:val="00AD6F42"/>
    <w:rsid w:val="00AD6FC5"/>
    <w:rsid w:val="00AD7024"/>
    <w:rsid w:val="00AD7162"/>
    <w:rsid w:val="00AD720E"/>
    <w:rsid w:val="00AD7235"/>
    <w:rsid w:val="00AD7253"/>
    <w:rsid w:val="00AD72A6"/>
    <w:rsid w:val="00AD7327"/>
    <w:rsid w:val="00AD732D"/>
    <w:rsid w:val="00AD734B"/>
    <w:rsid w:val="00AD73C4"/>
    <w:rsid w:val="00AD73E3"/>
    <w:rsid w:val="00AD740A"/>
    <w:rsid w:val="00AD742B"/>
    <w:rsid w:val="00AD7467"/>
    <w:rsid w:val="00AD7474"/>
    <w:rsid w:val="00AD74B5"/>
    <w:rsid w:val="00AD74E1"/>
    <w:rsid w:val="00AD74EC"/>
    <w:rsid w:val="00AD7510"/>
    <w:rsid w:val="00AD7528"/>
    <w:rsid w:val="00AD758C"/>
    <w:rsid w:val="00AD75A5"/>
    <w:rsid w:val="00AD75D5"/>
    <w:rsid w:val="00AD7656"/>
    <w:rsid w:val="00AD7699"/>
    <w:rsid w:val="00AD76DF"/>
    <w:rsid w:val="00AD76F4"/>
    <w:rsid w:val="00AD76F9"/>
    <w:rsid w:val="00AD771F"/>
    <w:rsid w:val="00AD7743"/>
    <w:rsid w:val="00AD7747"/>
    <w:rsid w:val="00AD7764"/>
    <w:rsid w:val="00AD7787"/>
    <w:rsid w:val="00AD78E4"/>
    <w:rsid w:val="00AD7909"/>
    <w:rsid w:val="00AD791D"/>
    <w:rsid w:val="00AD79E5"/>
    <w:rsid w:val="00AD7A34"/>
    <w:rsid w:val="00AD7AED"/>
    <w:rsid w:val="00AD7B3F"/>
    <w:rsid w:val="00AD7B49"/>
    <w:rsid w:val="00AD7B53"/>
    <w:rsid w:val="00AD7B62"/>
    <w:rsid w:val="00AD7B6E"/>
    <w:rsid w:val="00AD7B8F"/>
    <w:rsid w:val="00AD7B9D"/>
    <w:rsid w:val="00AD7BDC"/>
    <w:rsid w:val="00AD7C08"/>
    <w:rsid w:val="00AD7C42"/>
    <w:rsid w:val="00AD7C68"/>
    <w:rsid w:val="00AD7C84"/>
    <w:rsid w:val="00AD7CCE"/>
    <w:rsid w:val="00AD7D35"/>
    <w:rsid w:val="00AD7D96"/>
    <w:rsid w:val="00AD7DA0"/>
    <w:rsid w:val="00AD7DA4"/>
    <w:rsid w:val="00AD7E43"/>
    <w:rsid w:val="00AD7E6E"/>
    <w:rsid w:val="00AD7E88"/>
    <w:rsid w:val="00AD7ED5"/>
    <w:rsid w:val="00AD7F9A"/>
    <w:rsid w:val="00AE0034"/>
    <w:rsid w:val="00AE003E"/>
    <w:rsid w:val="00AE0175"/>
    <w:rsid w:val="00AE01A1"/>
    <w:rsid w:val="00AE0271"/>
    <w:rsid w:val="00AE02B3"/>
    <w:rsid w:val="00AE0380"/>
    <w:rsid w:val="00AE03FB"/>
    <w:rsid w:val="00AE040E"/>
    <w:rsid w:val="00AE043C"/>
    <w:rsid w:val="00AE047A"/>
    <w:rsid w:val="00AE0494"/>
    <w:rsid w:val="00AE0522"/>
    <w:rsid w:val="00AE055F"/>
    <w:rsid w:val="00AE05D0"/>
    <w:rsid w:val="00AE05E5"/>
    <w:rsid w:val="00AE071C"/>
    <w:rsid w:val="00AE07D2"/>
    <w:rsid w:val="00AE08B1"/>
    <w:rsid w:val="00AE08EE"/>
    <w:rsid w:val="00AE0924"/>
    <w:rsid w:val="00AE0933"/>
    <w:rsid w:val="00AE0975"/>
    <w:rsid w:val="00AE09C3"/>
    <w:rsid w:val="00AE0A12"/>
    <w:rsid w:val="00AE0A48"/>
    <w:rsid w:val="00AE0A56"/>
    <w:rsid w:val="00AE0AFF"/>
    <w:rsid w:val="00AE0B1B"/>
    <w:rsid w:val="00AE0B3B"/>
    <w:rsid w:val="00AE0C30"/>
    <w:rsid w:val="00AE0C43"/>
    <w:rsid w:val="00AE0CDB"/>
    <w:rsid w:val="00AE0E10"/>
    <w:rsid w:val="00AE0E69"/>
    <w:rsid w:val="00AE0E9F"/>
    <w:rsid w:val="00AE0F6D"/>
    <w:rsid w:val="00AE0F93"/>
    <w:rsid w:val="00AE0FA1"/>
    <w:rsid w:val="00AE0FB3"/>
    <w:rsid w:val="00AE0FF3"/>
    <w:rsid w:val="00AE1010"/>
    <w:rsid w:val="00AE103C"/>
    <w:rsid w:val="00AE105A"/>
    <w:rsid w:val="00AE1062"/>
    <w:rsid w:val="00AE107A"/>
    <w:rsid w:val="00AE108D"/>
    <w:rsid w:val="00AE10FC"/>
    <w:rsid w:val="00AE1107"/>
    <w:rsid w:val="00AE110D"/>
    <w:rsid w:val="00AE118D"/>
    <w:rsid w:val="00AE11A5"/>
    <w:rsid w:val="00AE11B8"/>
    <w:rsid w:val="00AE11CC"/>
    <w:rsid w:val="00AE11DD"/>
    <w:rsid w:val="00AE11EF"/>
    <w:rsid w:val="00AE120F"/>
    <w:rsid w:val="00AE12B4"/>
    <w:rsid w:val="00AE12E3"/>
    <w:rsid w:val="00AE1305"/>
    <w:rsid w:val="00AE1328"/>
    <w:rsid w:val="00AE1333"/>
    <w:rsid w:val="00AE1366"/>
    <w:rsid w:val="00AE136D"/>
    <w:rsid w:val="00AE13D4"/>
    <w:rsid w:val="00AE147E"/>
    <w:rsid w:val="00AE14F0"/>
    <w:rsid w:val="00AE1550"/>
    <w:rsid w:val="00AE15D0"/>
    <w:rsid w:val="00AE164E"/>
    <w:rsid w:val="00AE1707"/>
    <w:rsid w:val="00AE17B5"/>
    <w:rsid w:val="00AE17B7"/>
    <w:rsid w:val="00AE17C4"/>
    <w:rsid w:val="00AE180A"/>
    <w:rsid w:val="00AE1871"/>
    <w:rsid w:val="00AE1876"/>
    <w:rsid w:val="00AE1879"/>
    <w:rsid w:val="00AE198B"/>
    <w:rsid w:val="00AE1A5E"/>
    <w:rsid w:val="00AE1AC9"/>
    <w:rsid w:val="00AE1B8F"/>
    <w:rsid w:val="00AE1B9C"/>
    <w:rsid w:val="00AE1C13"/>
    <w:rsid w:val="00AE1C42"/>
    <w:rsid w:val="00AE1C6C"/>
    <w:rsid w:val="00AE1C90"/>
    <w:rsid w:val="00AE1D25"/>
    <w:rsid w:val="00AE1D39"/>
    <w:rsid w:val="00AE1D54"/>
    <w:rsid w:val="00AE1D81"/>
    <w:rsid w:val="00AE1DBC"/>
    <w:rsid w:val="00AE1F02"/>
    <w:rsid w:val="00AE1F16"/>
    <w:rsid w:val="00AE1FD1"/>
    <w:rsid w:val="00AE1FEB"/>
    <w:rsid w:val="00AE1FEE"/>
    <w:rsid w:val="00AE2054"/>
    <w:rsid w:val="00AE206A"/>
    <w:rsid w:val="00AE20AC"/>
    <w:rsid w:val="00AE20B4"/>
    <w:rsid w:val="00AE20CA"/>
    <w:rsid w:val="00AE2192"/>
    <w:rsid w:val="00AE21BD"/>
    <w:rsid w:val="00AE2210"/>
    <w:rsid w:val="00AE2228"/>
    <w:rsid w:val="00AE2244"/>
    <w:rsid w:val="00AE22E4"/>
    <w:rsid w:val="00AE22FB"/>
    <w:rsid w:val="00AE2302"/>
    <w:rsid w:val="00AE2361"/>
    <w:rsid w:val="00AE2369"/>
    <w:rsid w:val="00AE23FB"/>
    <w:rsid w:val="00AE242F"/>
    <w:rsid w:val="00AE24BB"/>
    <w:rsid w:val="00AE24D0"/>
    <w:rsid w:val="00AE24E7"/>
    <w:rsid w:val="00AE24ED"/>
    <w:rsid w:val="00AE2597"/>
    <w:rsid w:val="00AE25A0"/>
    <w:rsid w:val="00AE260F"/>
    <w:rsid w:val="00AE2690"/>
    <w:rsid w:val="00AE26E4"/>
    <w:rsid w:val="00AE2704"/>
    <w:rsid w:val="00AE2725"/>
    <w:rsid w:val="00AE27BB"/>
    <w:rsid w:val="00AE27C1"/>
    <w:rsid w:val="00AE2892"/>
    <w:rsid w:val="00AE28EB"/>
    <w:rsid w:val="00AE2928"/>
    <w:rsid w:val="00AE29CE"/>
    <w:rsid w:val="00AE29F9"/>
    <w:rsid w:val="00AE2A54"/>
    <w:rsid w:val="00AE2A5A"/>
    <w:rsid w:val="00AE2A5C"/>
    <w:rsid w:val="00AE2A80"/>
    <w:rsid w:val="00AE2AEA"/>
    <w:rsid w:val="00AE2AF1"/>
    <w:rsid w:val="00AE2B19"/>
    <w:rsid w:val="00AE2B3C"/>
    <w:rsid w:val="00AE2B5A"/>
    <w:rsid w:val="00AE2B62"/>
    <w:rsid w:val="00AE2B73"/>
    <w:rsid w:val="00AE2BDE"/>
    <w:rsid w:val="00AE2C6D"/>
    <w:rsid w:val="00AE2CCA"/>
    <w:rsid w:val="00AE2CE8"/>
    <w:rsid w:val="00AE2D7A"/>
    <w:rsid w:val="00AE2DC9"/>
    <w:rsid w:val="00AE2DCC"/>
    <w:rsid w:val="00AE2DDE"/>
    <w:rsid w:val="00AE2DE3"/>
    <w:rsid w:val="00AE2E40"/>
    <w:rsid w:val="00AE2E85"/>
    <w:rsid w:val="00AE2EA7"/>
    <w:rsid w:val="00AE2EC4"/>
    <w:rsid w:val="00AE2EC5"/>
    <w:rsid w:val="00AE2ED9"/>
    <w:rsid w:val="00AE2F42"/>
    <w:rsid w:val="00AE2F86"/>
    <w:rsid w:val="00AE2F93"/>
    <w:rsid w:val="00AE3067"/>
    <w:rsid w:val="00AE3086"/>
    <w:rsid w:val="00AE310C"/>
    <w:rsid w:val="00AE31BE"/>
    <w:rsid w:val="00AE31C9"/>
    <w:rsid w:val="00AE31DC"/>
    <w:rsid w:val="00AE3209"/>
    <w:rsid w:val="00AE331E"/>
    <w:rsid w:val="00AE3348"/>
    <w:rsid w:val="00AE33AD"/>
    <w:rsid w:val="00AE33BB"/>
    <w:rsid w:val="00AE33E4"/>
    <w:rsid w:val="00AE3465"/>
    <w:rsid w:val="00AE348C"/>
    <w:rsid w:val="00AE34C0"/>
    <w:rsid w:val="00AE34C1"/>
    <w:rsid w:val="00AE3521"/>
    <w:rsid w:val="00AE364D"/>
    <w:rsid w:val="00AE3691"/>
    <w:rsid w:val="00AE36C8"/>
    <w:rsid w:val="00AE3747"/>
    <w:rsid w:val="00AE3756"/>
    <w:rsid w:val="00AE3770"/>
    <w:rsid w:val="00AE3773"/>
    <w:rsid w:val="00AE38BD"/>
    <w:rsid w:val="00AE394F"/>
    <w:rsid w:val="00AE399C"/>
    <w:rsid w:val="00AE39A8"/>
    <w:rsid w:val="00AE3A56"/>
    <w:rsid w:val="00AE3A86"/>
    <w:rsid w:val="00AE3B19"/>
    <w:rsid w:val="00AE3B31"/>
    <w:rsid w:val="00AE3B69"/>
    <w:rsid w:val="00AE3BF0"/>
    <w:rsid w:val="00AE3CB1"/>
    <w:rsid w:val="00AE3CE9"/>
    <w:rsid w:val="00AE3D51"/>
    <w:rsid w:val="00AE3DB1"/>
    <w:rsid w:val="00AE3E55"/>
    <w:rsid w:val="00AE3E6A"/>
    <w:rsid w:val="00AE3E77"/>
    <w:rsid w:val="00AE3EC4"/>
    <w:rsid w:val="00AE3ED0"/>
    <w:rsid w:val="00AE3ED8"/>
    <w:rsid w:val="00AE3FAB"/>
    <w:rsid w:val="00AE3FE6"/>
    <w:rsid w:val="00AE407B"/>
    <w:rsid w:val="00AE4080"/>
    <w:rsid w:val="00AE4091"/>
    <w:rsid w:val="00AE4169"/>
    <w:rsid w:val="00AE418D"/>
    <w:rsid w:val="00AE41AD"/>
    <w:rsid w:val="00AE41D2"/>
    <w:rsid w:val="00AE41DD"/>
    <w:rsid w:val="00AE428A"/>
    <w:rsid w:val="00AE42C7"/>
    <w:rsid w:val="00AE42E1"/>
    <w:rsid w:val="00AE42FF"/>
    <w:rsid w:val="00AE4330"/>
    <w:rsid w:val="00AE436F"/>
    <w:rsid w:val="00AE447E"/>
    <w:rsid w:val="00AE448E"/>
    <w:rsid w:val="00AE44B3"/>
    <w:rsid w:val="00AE4544"/>
    <w:rsid w:val="00AE4648"/>
    <w:rsid w:val="00AE467D"/>
    <w:rsid w:val="00AE469F"/>
    <w:rsid w:val="00AE46E2"/>
    <w:rsid w:val="00AE4745"/>
    <w:rsid w:val="00AE47B2"/>
    <w:rsid w:val="00AE4827"/>
    <w:rsid w:val="00AE484B"/>
    <w:rsid w:val="00AE4857"/>
    <w:rsid w:val="00AE486C"/>
    <w:rsid w:val="00AE48A8"/>
    <w:rsid w:val="00AE496F"/>
    <w:rsid w:val="00AE4A0E"/>
    <w:rsid w:val="00AE4A27"/>
    <w:rsid w:val="00AE4ABE"/>
    <w:rsid w:val="00AE4B13"/>
    <w:rsid w:val="00AE4B2E"/>
    <w:rsid w:val="00AE4BA8"/>
    <w:rsid w:val="00AE4C0D"/>
    <w:rsid w:val="00AE4C43"/>
    <w:rsid w:val="00AE4C69"/>
    <w:rsid w:val="00AE4CFF"/>
    <w:rsid w:val="00AE4D01"/>
    <w:rsid w:val="00AE4D19"/>
    <w:rsid w:val="00AE4D24"/>
    <w:rsid w:val="00AE4D4A"/>
    <w:rsid w:val="00AE4D5A"/>
    <w:rsid w:val="00AE4DB1"/>
    <w:rsid w:val="00AE4DBA"/>
    <w:rsid w:val="00AE4DE2"/>
    <w:rsid w:val="00AE4E24"/>
    <w:rsid w:val="00AE4E74"/>
    <w:rsid w:val="00AE4EA8"/>
    <w:rsid w:val="00AE4ED3"/>
    <w:rsid w:val="00AE4F3E"/>
    <w:rsid w:val="00AE4F9B"/>
    <w:rsid w:val="00AE502D"/>
    <w:rsid w:val="00AE50CE"/>
    <w:rsid w:val="00AE517A"/>
    <w:rsid w:val="00AE5275"/>
    <w:rsid w:val="00AE5288"/>
    <w:rsid w:val="00AE528C"/>
    <w:rsid w:val="00AE52A3"/>
    <w:rsid w:val="00AE52CF"/>
    <w:rsid w:val="00AE5332"/>
    <w:rsid w:val="00AE5375"/>
    <w:rsid w:val="00AE537D"/>
    <w:rsid w:val="00AE53C0"/>
    <w:rsid w:val="00AE5499"/>
    <w:rsid w:val="00AE54B2"/>
    <w:rsid w:val="00AE54BE"/>
    <w:rsid w:val="00AE54F6"/>
    <w:rsid w:val="00AE555F"/>
    <w:rsid w:val="00AE5643"/>
    <w:rsid w:val="00AE56BD"/>
    <w:rsid w:val="00AE56D6"/>
    <w:rsid w:val="00AE56DC"/>
    <w:rsid w:val="00AE575B"/>
    <w:rsid w:val="00AE57AC"/>
    <w:rsid w:val="00AE5812"/>
    <w:rsid w:val="00AE5883"/>
    <w:rsid w:val="00AE58A8"/>
    <w:rsid w:val="00AE58C5"/>
    <w:rsid w:val="00AE590A"/>
    <w:rsid w:val="00AE59F2"/>
    <w:rsid w:val="00AE5A8A"/>
    <w:rsid w:val="00AE5A9D"/>
    <w:rsid w:val="00AE5AE4"/>
    <w:rsid w:val="00AE5AF1"/>
    <w:rsid w:val="00AE5BAE"/>
    <w:rsid w:val="00AE5BF3"/>
    <w:rsid w:val="00AE5BF7"/>
    <w:rsid w:val="00AE5C19"/>
    <w:rsid w:val="00AE5C31"/>
    <w:rsid w:val="00AE5D56"/>
    <w:rsid w:val="00AE5D91"/>
    <w:rsid w:val="00AE5DAA"/>
    <w:rsid w:val="00AE5DB6"/>
    <w:rsid w:val="00AE5DEA"/>
    <w:rsid w:val="00AE5E25"/>
    <w:rsid w:val="00AE5E84"/>
    <w:rsid w:val="00AE5EA2"/>
    <w:rsid w:val="00AE5F5F"/>
    <w:rsid w:val="00AE5FB4"/>
    <w:rsid w:val="00AE5FB6"/>
    <w:rsid w:val="00AE603D"/>
    <w:rsid w:val="00AE60B2"/>
    <w:rsid w:val="00AE60FE"/>
    <w:rsid w:val="00AE624E"/>
    <w:rsid w:val="00AE6267"/>
    <w:rsid w:val="00AE627C"/>
    <w:rsid w:val="00AE6285"/>
    <w:rsid w:val="00AE635C"/>
    <w:rsid w:val="00AE6398"/>
    <w:rsid w:val="00AE63B9"/>
    <w:rsid w:val="00AE63D4"/>
    <w:rsid w:val="00AE64C0"/>
    <w:rsid w:val="00AE651E"/>
    <w:rsid w:val="00AE653E"/>
    <w:rsid w:val="00AE6582"/>
    <w:rsid w:val="00AE6587"/>
    <w:rsid w:val="00AE6589"/>
    <w:rsid w:val="00AE65F4"/>
    <w:rsid w:val="00AE65F5"/>
    <w:rsid w:val="00AE66A0"/>
    <w:rsid w:val="00AE6722"/>
    <w:rsid w:val="00AE6753"/>
    <w:rsid w:val="00AE67C0"/>
    <w:rsid w:val="00AE6807"/>
    <w:rsid w:val="00AE6825"/>
    <w:rsid w:val="00AE68B2"/>
    <w:rsid w:val="00AE68B5"/>
    <w:rsid w:val="00AE68BD"/>
    <w:rsid w:val="00AE68D6"/>
    <w:rsid w:val="00AE6956"/>
    <w:rsid w:val="00AE6963"/>
    <w:rsid w:val="00AE69E2"/>
    <w:rsid w:val="00AE6A26"/>
    <w:rsid w:val="00AE6A27"/>
    <w:rsid w:val="00AE6A28"/>
    <w:rsid w:val="00AE6A40"/>
    <w:rsid w:val="00AE6A4F"/>
    <w:rsid w:val="00AE6AB7"/>
    <w:rsid w:val="00AE6AB8"/>
    <w:rsid w:val="00AE6B51"/>
    <w:rsid w:val="00AE6B97"/>
    <w:rsid w:val="00AE6BEB"/>
    <w:rsid w:val="00AE6C03"/>
    <w:rsid w:val="00AE6C1C"/>
    <w:rsid w:val="00AE6C4A"/>
    <w:rsid w:val="00AE6C50"/>
    <w:rsid w:val="00AE6C73"/>
    <w:rsid w:val="00AE6CF0"/>
    <w:rsid w:val="00AE6D49"/>
    <w:rsid w:val="00AE6D79"/>
    <w:rsid w:val="00AE6D9E"/>
    <w:rsid w:val="00AE6DAA"/>
    <w:rsid w:val="00AE6DE2"/>
    <w:rsid w:val="00AE6E25"/>
    <w:rsid w:val="00AE6E65"/>
    <w:rsid w:val="00AE6EEB"/>
    <w:rsid w:val="00AE6F2D"/>
    <w:rsid w:val="00AE6F3B"/>
    <w:rsid w:val="00AE6F5C"/>
    <w:rsid w:val="00AE6F75"/>
    <w:rsid w:val="00AE6F84"/>
    <w:rsid w:val="00AE7007"/>
    <w:rsid w:val="00AE7012"/>
    <w:rsid w:val="00AE7014"/>
    <w:rsid w:val="00AE7088"/>
    <w:rsid w:val="00AE710F"/>
    <w:rsid w:val="00AE7120"/>
    <w:rsid w:val="00AE7188"/>
    <w:rsid w:val="00AE71A4"/>
    <w:rsid w:val="00AE71C5"/>
    <w:rsid w:val="00AE720B"/>
    <w:rsid w:val="00AE72BA"/>
    <w:rsid w:val="00AE736E"/>
    <w:rsid w:val="00AE7387"/>
    <w:rsid w:val="00AE739B"/>
    <w:rsid w:val="00AE7486"/>
    <w:rsid w:val="00AE74DC"/>
    <w:rsid w:val="00AE7699"/>
    <w:rsid w:val="00AE76B7"/>
    <w:rsid w:val="00AE770B"/>
    <w:rsid w:val="00AE7741"/>
    <w:rsid w:val="00AE7789"/>
    <w:rsid w:val="00AE77ED"/>
    <w:rsid w:val="00AE7866"/>
    <w:rsid w:val="00AE78C4"/>
    <w:rsid w:val="00AE78EC"/>
    <w:rsid w:val="00AE7959"/>
    <w:rsid w:val="00AE7976"/>
    <w:rsid w:val="00AE7995"/>
    <w:rsid w:val="00AE79DF"/>
    <w:rsid w:val="00AE7A9C"/>
    <w:rsid w:val="00AE7AD2"/>
    <w:rsid w:val="00AE7AE7"/>
    <w:rsid w:val="00AE7AF9"/>
    <w:rsid w:val="00AE7B23"/>
    <w:rsid w:val="00AE7B66"/>
    <w:rsid w:val="00AE7BA7"/>
    <w:rsid w:val="00AE7C0C"/>
    <w:rsid w:val="00AE7C38"/>
    <w:rsid w:val="00AE7C9E"/>
    <w:rsid w:val="00AE7CC7"/>
    <w:rsid w:val="00AE7CD3"/>
    <w:rsid w:val="00AE7CFE"/>
    <w:rsid w:val="00AE7D86"/>
    <w:rsid w:val="00AE7DC6"/>
    <w:rsid w:val="00AE7DCF"/>
    <w:rsid w:val="00AE7DE7"/>
    <w:rsid w:val="00AE7E00"/>
    <w:rsid w:val="00AE7E46"/>
    <w:rsid w:val="00AE7E92"/>
    <w:rsid w:val="00AE7EC0"/>
    <w:rsid w:val="00AE7F09"/>
    <w:rsid w:val="00AEE7FC"/>
    <w:rsid w:val="00AF0014"/>
    <w:rsid w:val="00AF0066"/>
    <w:rsid w:val="00AF009C"/>
    <w:rsid w:val="00AF009E"/>
    <w:rsid w:val="00AF00B9"/>
    <w:rsid w:val="00AF00C0"/>
    <w:rsid w:val="00AF00FA"/>
    <w:rsid w:val="00AF01BB"/>
    <w:rsid w:val="00AF0228"/>
    <w:rsid w:val="00AF023E"/>
    <w:rsid w:val="00AF0291"/>
    <w:rsid w:val="00AF02A1"/>
    <w:rsid w:val="00AF02C9"/>
    <w:rsid w:val="00AF02F6"/>
    <w:rsid w:val="00AF0308"/>
    <w:rsid w:val="00AF031D"/>
    <w:rsid w:val="00AF03A0"/>
    <w:rsid w:val="00AF03AC"/>
    <w:rsid w:val="00AF03C4"/>
    <w:rsid w:val="00AF044C"/>
    <w:rsid w:val="00AF0471"/>
    <w:rsid w:val="00AF0475"/>
    <w:rsid w:val="00AF0503"/>
    <w:rsid w:val="00AF0540"/>
    <w:rsid w:val="00AF0609"/>
    <w:rsid w:val="00AF069A"/>
    <w:rsid w:val="00AF06CA"/>
    <w:rsid w:val="00AF0774"/>
    <w:rsid w:val="00AF07D4"/>
    <w:rsid w:val="00AF0836"/>
    <w:rsid w:val="00AF0882"/>
    <w:rsid w:val="00AF0893"/>
    <w:rsid w:val="00AF091A"/>
    <w:rsid w:val="00AF0970"/>
    <w:rsid w:val="00AF09CF"/>
    <w:rsid w:val="00AF09D4"/>
    <w:rsid w:val="00AF09DA"/>
    <w:rsid w:val="00AF0AD3"/>
    <w:rsid w:val="00AF0ADC"/>
    <w:rsid w:val="00AF0C26"/>
    <w:rsid w:val="00AF0CAE"/>
    <w:rsid w:val="00AF0D0C"/>
    <w:rsid w:val="00AF0D84"/>
    <w:rsid w:val="00AF0D93"/>
    <w:rsid w:val="00AF0DED"/>
    <w:rsid w:val="00AF0EE8"/>
    <w:rsid w:val="00AF0EF6"/>
    <w:rsid w:val="00AF0F64"/>
    <w:rsid w:val="00AF0F79"/>
    <w:rsid w:val="00AF0F99"/>
    <w:rsid w:val="00AF0FFD"/>
    <w:rsid w:val="00AF103E"/>
    <w:rsid w:val="00AF1120"/>
    <w:rsid w:val="00AF1141"/>
    <w:rsid w:val="00AF1142"/>
    <w:rsid w:val="00AF11FE"/>
    <w:rsid w:val="00AF128D"/>
    <w:rsid w:val="00AF1374"/>
    <w:rsid w:val="00AF1393"/>
    <w:rsid w:val="00AF1423"/>
    <w:rsid w:val="00AF1450"/>
    <w:rsid w:val="00AF1478"/>
    <w:rsid w:val="00AF1485"/>
    <w:rsid w:val="00AF15B2"/>
    <w:rsid w:val="00AF15CD"/>
    <w:rsid w:val="00AF1606"/>
    <w:rsid w:val="00AF1680"/>
    <w:rsid w:val="00AF1748"/>
    <w:rsid w:val="00AF1794"/>
    <w:rsid w:val="00AF17D1"/>
    <w:rsid w:val="00AF17D5"/>
    <w:rsid w:val="00AF188D"/>
    <w:rsid w:val="00AF196E"/>
    <w:rsid w:val="00AF1A46"/>
    <w:rsid w:val="00AF1A6F"/>
    <w:rsid w:val="00AF1A8E"/>
    <w:rsid w:val="00AF1AC9"/>
    <w:rsid w:val="00AF1BBA"/>
    <w:rsid w:val="00AF1BFC"/>
    <w:rsid w:val="00AF1C64"/>
    <w:rsid w:val="00AF1CAD"/>
    <w:rsid w:val="00AF1CEB"/>
    <w:rsid w:val="00AF1D3B"/>
    <w:rsid w:val="00AF1D3D"/>
    <w:rsid w:val="00AF1D69"/>
    <w:rsid w:val="00AF1D6D"/>
    <w:rsid w:val="00AF1E09"/>
    <w:rsid w:val="00AF1ED6"/>
    <w:rsid w:val="00AF1F46"/>
    <w:rsid w:val="00AF1F5D"/>
    <w:rsid w:val="00AF1FAD"/>
    <w:rsid w:val="00AF1FE3"/>
    <w:rsid w:val="00AF2042"/>
    <w:rsid w:val="00AF221D"/>
    <w:rsid w:val="00AF2235"/>
    <w:rsid w:val="00AF2246"/>
    <w:rsid w:val="00AF22CF"/>
    <w:rsid w:val="00AF235A"/>
    <w:rsid w:val="00AF23C0"/>
    <w:rsid w:val="00AF23C7"/>
    <w:rsid w:val="00AF2438"/>
    <w:rsid w:val="00AF247F"/>
    <w:rsid w:val="00AF2506"/>
    <w:rsid w:val="00AF251A"/>
    <w:rsid w:val="00AF2541"/>
    <w:rsid w:val="00AF255A"/>
    <w:rsid w:val="00AF2599"/>
    <w:rsid w:val="00AF259E"/>
    <w:rsid w:val="00AF25E3"/>
    <w:rsid w:val="00AF2601"/>
    <w:rsid w:val="00AF2656"/>
    <w:rsid w:val="00AF26BF"/>
    <w:rsid w:val="00AF26D9"/>
    <w:rsid w:val="00AF27CF"/>
    <w:rsid w:val="00AF2808"/>
    <w:rsid w:val="00AF28A5"/>
    <w:rsid w:val="00AF28C3"/>
    <w:rsid w:val="00AF2914"/>
    <w:rsid w:val="00AF2942"/>
    <w:rsid w:val="00AF2964"/>
    <w:rsid w:val="00AF29AB"/>
    <w:rsid w:val="00AF29C6"/>
    <w:rsid w:val="00AF2A15"/>
    <w:rsid w:val="00AF2A72"/>
    <w:rsid w:val="00AF2A88"/>
    <w:rsid w:val="00AF2ACD"/>
    <w:rsid w:val="00AF2B26"/>
    <w:rsid w:val="00AF2B29"/>
    <w:rsid w:val="00AF2B6B"/>
    <w:rsid w:val="00AF2BD8"/>
    <w:rsid w:val="00AF2C05"/>
    <w:rsid w:val="00AF2C95"/>
    <w:rsid w:val="00AF2CB8"/>
    <w:rsid w:val="00AF2D33"/>
    <w:rsid w:val="00AF2DE4"/>
    <w:rsid w:val="00AF2E20"/>
    <w:rsid w:val="00AF2E37"/>
    <w:rsid w:val="00AF2E54"/>
    <w:rsid w:val="00AF2EF4"/>
    <w:rsid w:val="00AF2F76"/>
    <w:rsid w:val="00AF2F7E"/>
    <w:rsid w:val="00AF2F87"/>
    <w:rsid w:val="00AF2FAB"/>
    <w:rsid w:val="00AF2FCC"/>
    <w:rsid w:val="00AF300B"/>
    <w:rsid w:val="00AF3032"/>
    <w:rsid w:val="00AF3044"/>
    <w:rsid w:val="00AF3056"/>
    <w:rsid w:val="00AF311F"/>
    <w:rsid w:val="00AF315A"/>
    <w:rsid w:val="00AF3175"/>
    <w:rsid w:val="00AF31BF"/>
    <w:rsid w:val="00AF322C"/>
    <w:rsid w:val="00AF3256"/>
    <w:rsid w:val="00AF327F"/>
    <w:rsid w:val="00AF32A9"/>
    <w:rsid w:val="00AF32BD"/>
    <w:rsid w:val="00AF32E3"/>
    <w:rsid w:val="00AF3354"/>
    <w:rsid w:val="00AF3356"/>
    <w:rsid w:val="00AF33BB"/>
    <w:rsid w:val="00AF33C8"/>
    <w:rsid w:val="00AF340C"/>
    <w:rsid w:val="00AF3426"/>
    <w:rsid w:val="00AF34A8"/>
    <w:rsid w:val="00AF34B3"/>
    <w:rsid w:val="00AF34DF"/>
    <w:rsid w:val="00AF35D8"/>
    <w:rsid w:val="00AF36B7"/>
    <w:rsid w:val="00AF3729"/>
    <w:rsid w:val="00AF37A9"/>
    <w:rsid w:val="00AF37CD"/>
    <w:rsid w:val="00AF37EB"/>
    <w:rsid w:val="00AF3802"/>
    <w:rsid w:val="00AF382F"/>
    <w:rsid w:val="00AF3857"/>
    <w:rsid w:val="00AF38E8"/>
    <w:rsid w:val="00AF390A"/>
    <w:rsid w:val="00AF3957"/>
    <w:rsid w:val="00AF3970"/>
    <w:rsid w:val="00AF39E4"/>
    <w:rsid w:val="00AF3A89"/>
    <w:rsid w:val="00AF3AE6"/>
    <w:rsid w:val="00AF3B10"/>
    <w:rsid w:val="00AF3B6B"/>
    <w:rsid w:val="00AF3BD7"/>
    <w:rsid w:val="00AF3BFE"/>
    <w:rsid w:val="00AF3C44"/>
    <w:rsid w:val="00AF3C52"/>
    <w:rsid w:val="00AF3C54"/>
    <w:rsid w:val="00AF3C73"/>
    <w:rsid w:val="00AF3C7D"/>
    <w:rsid w:val="00AF3CF3"/>
    <w:rsid w:val="00AF3D59"/>
    <w:rsid w:val="00AF3DA4"/>
    <w:rsid w:val="00AF3DAF"/>
    <w:rsid w:val="00AF3DB6"/>
    <w:rsid w:val="00AF3DDF"/>
    <w:rsid w:val="00AF3E5E"/>
    <w:rsid w:val="00AF3ED2"/>
    <w:rsid w:val="00AF3EDA"/>
    <w:rsid w:val="00AF3F24"/>
    <w:rsid w:val="00AF3F73"/>
    <w:rsid w:val="00AF3FAF"/>
    <w:rsid w:val="00AF3FEC"/>
    <w:rsid w:val="00AF40B3"/>
    <w:rsid w:val="00AF4127"/>
    <w:rsid w:val="00AF416F"/>
    <w:rsid w:val="00AF4176"/>
    <w:rsid w:val="00AF4182"/>
    <w:rsid w:val="00AF4234"/>
    <w:rsid w:val="00AF4388"/>
    <w:rsid w:val="00AF4403"/>
    <w:rsid w:val="00AF44EF"/>
    <w:rsid w:val="00AF4595"/>
    <w:rsid w:val="00AF45A0"/>
    <w:rsid w:val="00AF4616"/>
    <w:rsid w:val="00AF462F"/>
    <w:rsid w:val="00AF4690"/>
    <w:rsid w:val="00AF46BB"/>
    <w:rsid w:val="00AF4757"/>
    <w:rsid w:val="00AF475C"/>
    <w:rsid w:val="00AF47D5"/>
    <w:rsid w:val="00AF4826"/>
    <w:rsid w:val="00AF4867"/>
    <w:rsid w:val="00AF48D5"/>
    <w:rsid w:val="00AF48DC"/>
    <w:rsid w:val="00AF4A21"/>
    <w:rsid w:val="00AF4B62"/>
    <w:rsid w:val="00AF4BC9"/>
    <w:rsid w:val="00AF4BDB"/>
    <w:rsid w:val="00AF4BF2"/>
    <w:rsid w:val="00AF4C63"/>
    <w:rsid w:val="00AF4C6B"/>
    <w:rsid w:val="00AF4D6A"/>
    <w:rsid w:val="00AF4D8F"/>
    <w:rsid w:val="00AF4DEE"/>
    <w:rsid w:val="00AF4E1F"/>
    <w:rsid w:val="00AF4EE9"/>
    <w:rsid w:val="00AF4FBA"/>
    <w:rsid w:val="00AF4FF2"/>
    <w:rsid w:val="00AF5018"/>
    <w:rsid w:val="00AF5143"/>
    <w:rsid w:val="00AF5145"/>
    <w:rsid w:val="00AF514D"/>
    <w:rsid w:val="00AF51A6"/>
    <w:rsid w:val="00AF51B6"/>
    <w:rsid w:val="00AF51CE"/>
    <w:rsid w:val="00AF5218"/>
    <w:rsid w:val="00AF525C"/>
    <w:rsid w:val="00AF526B"/>
    <w:rsid w:val="00AF5284"/>
    <w:rsid w:val="00AF52BF"/>
    <w:rsid w:val="00AF52EB"/>
    <w:rsid w:val="00AF5349"/>
    <w:rsid w:val="00AF5398"/>
    <w:rsid w:val="00AF53C9"/>
    <w:rsid w:val="00AF544A"/>
    <w:rsid w:val="00AF549F"/>
    <w:rsid w:val="00AF54B2"/>
    <w:rsid w:val="00AF54C4"/>
    <w:rsid w:val="00AF54E6"/>
    <w:rsid w:val="00AF555D"/>
    <w:rsid w:val="00AF5617"/>
    <w:rsid w:val="00AF56E4"/>
    <w:rsid w:val="00AF56EE"/>
    <w:rsid w:val="00AF5756"/>
    <w:rsid w:val="00AF5772"/>
    <w:rsid w:val="00AF57D1"/>
    <w:rsid w:val="00AF57D9"/>
    <w:rsid w:val="00AF5836"/>
    <w:rsid w:val="00AF5899"/>
    <w:rsid w:val="00AF592B"/>
    <w:rsid w:val="00AF594B"/>
    <w:rsid w:val="00AF5956"/>
    <w:rsid w:val="00AF59BA"/>
    <w:rsid w:val="00AF5AC7"/>
    <w:rsid w:val="00AF5BAD"/>
    <w:rsid w:val="00AF5C36"/>
    <w:rsid w:val="00AF5C9B"/>
    <w:rsid w:val="00AF5CDF"/>
    <w:rsid w:val="00AF5D71"/>
    <w:rsid w:val="00AF5D73"/>
    <w:rsid w:val="00AF5DF1"/>
    <w:rsid w:val="00AF5E64"/>
    <w:rsid w:val="00AF5EC6"/>
    <w:rsid w:val="00AF5F01"/>
    <w:rsid w:val="00AF5F6C"/>
    <w:rsid w:val="00AF5F9D"/>
    <w:rsid w:val="00AF5FC0"/>
    <w:rsid w:val="00AF5FCD"/>
    <w:rsid w:val="00AF5FDA"/>
    <w:rsid w:val="00AF5FE3"/>
    <w:rsid w:val="00AF6034"/>
    <w:rsid w:val="00AF60F4"/>
    <w:rsid w:val="00AF60FF"/>
    <w:rsid w:val="00AF6103"/>
    <w:rsid w:val="00AF614D"/>
    <w:rsid w:val="00AF618F"/>
    <w:rsid w:val="00AF61C5"/>
    <w:rsid w:val="00AF61DA"/>
    <w:rsid w:val="00AF627D"/>
    <w:rsid w:val="00AF6283"/>
    <w:rsid w:val="00AF62BC"/>
    <w:rsid w:val="00AF6354"/>
    <w:rsid w:val="00AF635C"/>
    <w:rsid w:val="00AF6364"/>
    <w:rsid w:val="00AF6380"/>
    <w:rsid w:val="00AF6391"/>
    <w:rsid w:val="00AF63B3"/>
    <w:rsid w:val="00AF6461"/>
    <w:rsid w:val="00AF6470"/>
    <w:rsid w:val="00AF65E8"/>
    <w:rsid w:val="00AF6623"/>
    <w:rsid w:val="00AF66A6"/>
    <w:rsid w:val="00AF66CD"/>
    <w:rsid w:val="00AF66E1"/>
    <w:rsid w:val="00AF6715"/>
    <w:rsid w:val="00AF67B9"/>
    <w:rsid w:val="00AF67D9"/>
    <w:rsid w:val="00AF67E1"/>
    <w:rsid w:val="00AF6850"/>
    <w:rsid w:val="00AF692F"/>
    <w:rsid w:val="00AF69C8"/>
    <w:rsid w:val="00AF69CC"/>
    <w:rsid w:val="00AF69D9"/>
    <w:rsid w:val="00AF6B56"/>
    <w:rsid w:val="00AF6B57"/>
    <w:rsid w:val="00AF6C05"/>
    <w:rsid w:val="00AF6C28"/>
    <w:rsid w:val="00AF6C31"/>
    <w:rsid w:val="00AF6C46"/>
    <w:rsid w:val="00AF6CC5"/>
    <w:rsid w:val="00AF6D6C"/>
    <w:rsid w:val="00AF6D78"/>
    <w:rsid w:val="00AF6E42"/>
    <w:rsid w:val="00AF6E5E"/>
    <w:rsid w:val="00AF6E7B"/>
    <w:rsid w:val="00AF6E99"/>
    <w:rsid w:val="00AF6FC8"/>
    <w:rsid w:val="00AF6FE0"/>
    <w:rsid w:val="00AF7055"/>
    <w:rsid w:val="00AF7105"/>
    <w:rsid w:val="00AF7152"/>
    <w:rsid w:val="00AF716C"/>
    <w:rsid w:val="00AF71DF"/>
    <w:rsid w:val="00AF726E"/>
    <w:rsid w:val="00AF7282"/>
    <w:rsid w:val="00AF7314"/>
    <w:rsid w:val="00AF73A7"/>
    <w:rsid w:val="00AF73F4"/>
    <w:rsid w:val="00AF74C7"/>
    <w:rsid w:val="00AF74DA"/>
    <w:rsid w:val="00AF74FA"/>
    <w:rsid w:val="00AF7503"/>
    <w:rsid w:val="00AF758F"/>
    <w:rsid w:val="00AF75B3"/>
    <w:rsid w:val="00AF75BF"/>
    <w:rsid w:val="00AF761A"/>
    <w:rsid w:val="00AF76B9"/>
    <w:rsid w:val="00AF7733"/>
    <w:rsid w:val="00AF77DB"/>
    <w:rsid w:val="00AF77E0"/>
    <w:rsid w:val="00AF77FA"/>
    <w:rsid w:val="00AF77FC"/>
    <w:rsid w:val="00AF7898"/>
    <w:rsid w:val="00AF78AD"/>
    <w:rsid w:val="00AF7994"/>
    <w:rsid w:val="00AF79C1"/>
    <w:rsid w:val="00AF7A4D"/>
    <w:rsid w:val="00AF7A52"/>
    <w:rsid w:val="00AF7A5D"/>
    <w:rsid w:val="00AF7B13"/>
    <w:rsid w:val="00AF7B15"/>
    <w:rsid w:val="00AF7B26"/>
    <w:rsid w:val="00AF7C05"/>
    <w:rsid w:val="00AF7C25"/>
    <w:rsid w:val="00AF7C3C"/>
    <w:rsid w:val="00AF7C6D"/>
    <w:rsid w:val="00AF7CE5"/>
    <w:rsid w:val="00AF7CF5"/>
    <w:rsid w:val="00AF7D78"/>
    <w:rsid w:val="00AF7ECC"/>
    <w:rsid w:val="00AF7F2F"/>
    <w:rsid w:val="00AF7FEE"/>
    <w:rsid w:val="00B00014"/>
    <w:rsid w:val="00B00068"/>
    <w:rsid w:val="00B00079"/>
    <w:rsid w:val="00B0008A"/>
    <w:rsid w:val="00B000D7"/>
    <w:rsid w:val="00B000F0"/>
    <w:rsid w:val="00B0017A"/>
    <w:rsid w:val="00B00233"/>
    <w:rsid w:val="00B002D1"/>
    <w:rsid w:val="00B002FE"/>
    <w:rsid w:val="00B0033E"/>
    <w:rsid w:val="00B00366"/>
    <w:rsid w:val="00B00370"/>
    <w:rsid w:val="00B003B8"/>
    <w:rsid w:val="00B003BA"/>
    <w:rsid w:val="00B003E9"/>
    <w:rsid w:val="00B004B3"/>
    <w:rsid w:val="00B004CE"/>
    <w:rsid w:val="00B0050C"/>
    <w:rsid w:val="00B0055B"/>
    <w:rsid w:val="00B005DE"/>
    <w:rsid w:val="00B00601"/>
    <w:rsid w:val="00B00611"/>
    <w:rsid w:val="00B00620"/>
    <w:rsid w:val="00B00688"/>
    <w:rsid w:val="00B006FD"/>
    <w:rsid w:val="00B00733"/>
    <w:rsid w:val="00B00770"/>
    <w:rsid w:val="00B007AB"/>
    <w:rsid w:val="00B007CC"/>
    <w:rsid w:val="00B008F9"/>
    <w:rsid w:val="00B00942"/>
    <w:rsid w:val="00B0094E"/>
    <w:rsid w:val="00B00954"/>
    <w:rsid w:val="00B009C4"/>
    <w:rsid w:val="00B009F1"/>
    <w:rsid w:val="00B00A8C"/>
    <w:rsid w:val="00B00A91"/>
    <w:rsid w:val="00B00AA0"/>
    <w:rsid w:val="00B00AB8"/>
    <w:rsid w:val="00B00B51"/>
    <w:rsid w:val="00B00B87"/>
    <w:rsid w:val="00B00B9C"/>
    <w:rsid w:val="00B00D2A"/>
    <w:rsid w:val="00B00DA5"/>
    <w:rsid w:val="00B00DBB"/>
    <w:rsid w:val="00B00DC5"/>
    <w:rsid w:val="00B00E3D"/>
    <w:rsid w:val="00B00E61"/>
    <w:rsid w:val="00B00EE7"/>
    <w:rsid w:val="00B00F68"/>
    <w:rsid w:val="00B00F73"/>
    <w:rsid w:val="00B00FF7"/>
    <w:rsid w:val="00B01034"/>
    <w:rsid w:val="00B0108A"/>
    <w:rsid w:val="00B011D6"/>
    <w:rsid w:val="00B011D8"/>
    <w:rsid w:val="00B01214"/>
    <w:rsid w:val="00B012AC"/>
    <w:rsid w:val="00B012D3"/>
    <w:rsid w:val="00B0132F"/>
    <w:rsid w:val="00B01349"/>
    <w:rsid w:val="00B01358"/>
    <w:rsid w:val="00B0138F"/>
    <w:rsid w:val="00B013B1"/>
    <w:rsid w:val="00B013C9"/>
    <w:rsid w:val="00B013F6"/>
    <w:rsid w:val="00B0146A"/>
    <w:rsid w:val="00B014A0"/>
    <w:rsid w:val="00B014A3"/>
    <w:rsid w:val="00B014E8"/>
    <w:rsid w:val="00B014FF"/>
    <w:rsid w:val="00B0150C"/>
    <w:rsid w:val="00B0157F"/>
    <w:rsid w:val="00B01582"/>
    <w:rsid w:val="00B015AA"/>
    <w:rsid w:val="00B01607"/>
    <w:rsid w:val="00B0161C"/>
    <w:rsid w:val="00B0178E"/>
    <w:rsid w:val="00B01893"/>
    <w:rsid w:val="00B018B7"/>
    <w:rsid w:val="00B018DF"/>
    <w:rsid w:val="00B01912"/>
    <w:rsid w:val="00B019A5"/>
    <w:rsid w:val="00B019E0"/>
    <w:rsid w:val="00B019EB"/>
    <w:rsid w:val="00B01A62"/>
    <w:rsid w:val="00B01A86"/>
    <w:rsid w:val="00B01A8A"/>
    <w:rsid w:val="00B01A8C"/>
    <w:rsid w:val="00B01AC0"/>
    <w:rsid w:val="00B01AD7"/>
    <w:rsid w:val="00B01B99"/>
    <w:rsid w:val="00B01BB1"/>
    <w:rsid w:val="00B01CA7"/>
    <w:rsid w:val="00B01CB1"/>
    <w:rsid w:val="00B01CD6"/>
    <w:rsid w:val="00B01D05"/>
    <w:rsid w:val="00B01D2E"/>
    <w:rsid w:val="00B01D6C"/>
    <w:rsid w:val="00B01DA5"/>
    <w:rsid w:val="00B01E10"/>
    <w:rsid w:val="00B01E80"/>
    <w:rsid w:val="00B01EDA"/>
    <w:rsid w:val="00B01F22"/>
    <w:rsid w:val="00B01FA5"/>
    <w:rsid w:val="00B0212C"/>
    <w:rsid w:val="00B02202"/>
    <w:rsid w:val="00B02254"/>
    <w:rsid w:val="00B02277"/>
    <w:rsid w:val="00B022D3"/>
    <w:rsid w:val="00B022F3"/>
    <w:rsid w:val="00B02356"/>
    <w:rsid w:val="00B023B2"/>
    <w:rsid w:val="00B0241A"/>
    <w:rsid w:val="00B02483"/>
    <w:rsid w:val="00B02489"/>
    <w:rsid w:val="00B024C3"/>
    <w:rsid w:val="00B024DF"/>
    <w:rsid w:val="00B02503"/>
    <w:rsid w:val="00B025CB"/>
    <w:rsid w:val="00B025D1"/>
    <w:rsid w:val="00B026AD"/>
    <w:rsid w:val="00B026BD"/>
    <w:rsid w:val="00B026F5"/>
    <w:rsid w:val="00B0271C"/>
    <w:rsid w:val="00B02725"/>
    <w:rsid w:val="00B02793"/>
    <w:rsid w:val="00B027E2"/>
    <w:rsid w:val="00B0286F"/>
    <w:rsid w:val="00B02887"/>
    <w:rsid w:val="00B02892"/>
    <w:rsid w:val="00B028B2"/>
    <w:rsid w:val="00B02912"/>
    <w:rsid w:val="00B0291A"/>
    <w:rsid w:val="00B029D2"/>
    <w:rsid w:val="00B029DE"/>
    <w:rsid w:val="00B02A03"/>
    <w:rsid w:val="00B02A28"/>
    <w:rsid w:val="00B02A43"/>
    <w:rsid w:val="00B02A4D"/>
    <w:rsid w:val="00B02A69"/>
    <w:rsid w:val="00B02A97"/>
    <w:rsid w:val="00B02AE1"/>
    <w:rsid w:val="00B02AF2"/>
    <w:rsid w:val="00B02B78"/>
    <w:rsid w:val="00B02B79"/>
    <w:rsid w:val="00B02E5E"/>
    <w:rsid w:val="00B02E87"/>
    <w:rsid w:val="00B02EDF"/>
    <w:rsid w:val="00B02F70"/>
    <w:rsid w:val="00B02F85"/>
    <w:rsid w:val="00B02F9D"/>
    <w:rsid w:val="00B02FF5"/>
    <w:rsid w:val="00B03001"/>
    <w:rsid w:val="00B03145"/>
    <w:rsid w:val="00B03164"/>
    <w:rsid w:val="00B0319C"/>
    <w:rsid w:val="00B031B7"/>
    <w:rsid w:val="00B031D5"/>
    <w:rsid w:val="00B031DE"/>
    <w:rsid w:val="00B03261"/>
    <w:rsid w:val="00B032AD"/>
    <w:rsid w:val="00B03316"/>
    <w:rsid w:val="00B03425"/>
    <w:rsid w:val="00B03431"/>
    <w:rsid w:val="00B03446"/>
    <w:rsid w:val="00B034DA"/>
    <w:rsid w:val="00B034E3"/>
    <w:rsid w:val="00B034F1"/>
    <w:rsid w:val="00B034F4"/>
    <w:rsid w:val="00B03502"/>
    <w:rsid w:val="00B03539"/>
    <w:rsid w:val="00B0353C"/>
    <w:rsid w:val="00B0362E"/>
    <w:rsid w:val="00B03636"/>
    <w:rsid w:val="00B03704"/>
    <w:rsid w:val="00B03723"/>
    <w:rsid w:val="00B0378C"/>
    <w:rsid w:val="00B03791"/>
    <w:rsid w:val="00B037A8"/>
    <w:rsid w:val="00B0382A"/>
    <w:rsid w:val="00B039B2"/>
    <w:rsid w:val="00B03B7C"/>
    <w:rsid w:val="00B03BB6"/>
    <w:rsid w:val="00B03C4C"/>
    <w:rsid w:val="00B03C4E"/>
    <w:rsid w:val="00B03C78"/>
    <w:rsid w:val="00B03C97"/>
    <w:rsid w:val="00B03CE8"/>
    <w:rsid w:val="00B03CFB"/>
    <w:rsid w:val="00B03D24"/>
    <w:rsid w:val="00B03D46"/>
    <w:rsid w:val="00B03DC7"/>
    <w:rsid w:val="00B03DCD"/>
    <w:rsid w:val="00B03E46"/>
    <w:rsid w:val="00B03EA5"/>
    <w:rsid w:val="00B03ED9"/>
    <w:rsid w:val="00B03F04"/>
    <w:rsid w:val="00B03F80"/>
    <w:rsid w:val="00B03F91"/>
    <w:rsid w:val="00B0404E"/>
    <w:rsid w:val="00B04115"/>
    <w:rsid w:val="00B0414D"/>
    <w:rsid w:val="00B041DA"/>
    <w:rsid w:val="00B041FC"/>
    <w:rsid w:val="00B04215"/>
    <w:rsid w:val="00B04225"/>
    <w:rsid w:val="00B0422E"/>
    <w:rsid w:val="00B04300"/>
    <w:rsid w:val="00B0430E"/>
    <w:rsid w:val="00B04311"/>
    <w:rsid w:val="00B043F6"/>
    <w:rsid w:val="00B043F8"/>
    <w:rsid w:val="00B04419"/>
    <w:rsid w:val="00B0441D"/>
    <w:rsid w:val="00B04465"/>
    <w:rsid w:val="00B044B2"/>
    <w:rsid w:val="00B0456E"/>
    <w:rsid w:val="00B0459F"/>
    <w:rsid w:val="00B045A4"/>
    <w:rsid w:val="00B045DB"/>
    <w:rsid w:val="00B045F7"/>
    <w:rsid w:val="00B045FA"/>
    <w:rsid w:val="00B0469A"/>
    <w:rsid w:val="00B04713"/>
    <w:rsid w:val="00B047DA"/>
    <w:rsid w:val="00B0481F"/>
    <w:rsid w:val="00B04842"/>
    <w:rsid w:val="00B048A2"/>
    <w:rsid w:val="00B04953"/>
    <w:rsid w:val="00B0497C"/>
    <w:rsid w:val="00B04A64"/>
    <w:rsid w:val="00B04A7F"/>
    <w:rsid w:val="00B04B06"/>
    <w:rsid w:val="00B04B11"/>
    <w:rsid w:val="00B04B17"/>
    <w:rsid w:val="00B04BCA"/>
    <w:rsid w:val="00B04C5E"/>
    <w:rsid w:val="00B04C72"/>
    <w:rsid w:val="00B04C80"/>
    <w:rsid w:val="00B04D65"/>
    <w:rsid w:val="00B04DBA"/>
    <w:rsid w:val="00B04DDB"/>
    <w:rsid w:val="00B04E3A"/>
    <w:rsid w:val="00B04E5D"/>
    <w:rsid w:val="00B04E70"/>
    <w:rsid w:val="00B04F49"/>
    <w:rsid w:val="00B04F5E"/>
    <w:rsid w:val="00B04FED"/>
    <w:rsid w:val="00B050B9"/>
    <w:rsid w:val="00B050CE"/>
    <w:rsid w:val="00B0510E"/>
    <w:rsid w:val="00B0511A"/>
    <w:rsid w:val="00B05131"/>
    <w:rsid w:val="00B05180"/>
    <w:rsid w:val="00B051AA"/>
    <w:rsid w:val="00B051C6"/>
    <w:rsid w:val="00B0526D"/>
    <w:rsid w:val="00B05355"/>
    <w:rsid w:val="00B0536F"/>
    <w:rsid w:val="00B05413"/>
    <w:rsid w:val="00B0542D"/>
    <w:rsid w:val="00B05486"/>
    <w:rsid w:val="00B05528"/>
    <w:rsid w:val="00B0559B"/>
    <w:rsid w:val="00B0565A"/>
    <w:rsid w:val="00B05660"/>
    <w:rsid w:val="00B05732"/>
    <w:rsid w:val="00B0574F"/>
    <w:rsid w:val="00B05792"/>
    <w:rsid w:val="00B05815"/>
    <w:rsid w:val="00B05862"/>
    <w:rsid w:val="00B058AD"/>
    <w:rsid w:val="00B058F0"/>
    <w:rsid w:val="00B0591B"/>
    <w:rsid w:val="00B05954"/>
    <w:rsid w:val="00B05982"/>
    <w:rsid w:val="00B059D6"/>
    <w:rsid w:val="00B05B1A"/>
    <w:rsid w:val="00B05B1F"/>
    <w:rsid w:val="00B05B53"/>
    <w:rsid w:val="00B05B80"/>
    <w:rsid w:val="00B05B9E"/>
    <w:rsid w:val="00B05C35"/>
    <w:rsid w:val="00B05C42"/>
    <w:rsid w:val="00B05C82"/>
    <w:rsid w:val="00B05CA0"/>
    <w:rsid w:val="00B05CC5"/>
    <w:rsid w:val="00B05CCF"/>
    <w:rsid w:val="00B05D14"/>
    <w:rsid w:val="00B05D17"/>
    <w:rsid w:val="00B05D7F"/>
    <w:rsid w:val="00B05D95"/>
    <w:rsid w:val="00B05E14"/>
    <w:rsid w:val="00B05E5E"/>
    <w:rsid w:val="00B05EA5"/>
    <w:rsid w:val="00B05ECA"/>
    <w:rsid w:val="00B05EF4"/>
    <w:rsid w:val="00B05F4C"/>
    <w:rsid w:val="00B05F6C"/>
    <w:rsid w:val="00B06085"/>
    <w:rsid w:val="00B06107"/>
    <w:rsid w:val="00B061D9"/>
    <w:rsid w:val="00B0620E"/>
    <w:rsid w:val="00B062D4"/>
    <w:rsid w:val="00B06307"/>
    <w:rsid w:val="00B0635F"/>
    <w:rsid w:val="00B063CF"/>
    <w:rsid w:val="00B063E4"/>
    <w:rsid w:val="00B0641E"/>
    <w:rsid w:val="00B0642C"/>
    <w:rsid w:val="00B06433"/>
    <w:rsid w:val="00B06449"/>
    <w:rsid w:val="00B06464"/>
    <w:rsid w:val="00B0648B"/>
    <w:rsid w:val="00B064B5"/>
    <w:rsid w:val="00B064F2"/>
    <w:rsid w:val="00B06584"/>
    <w:rsid w:val="00B065BD"/>
    <w:rsid w:val="00B06658"/>
    <w:rsid w:val="00B06666"/>
    <w:rsid w:val="00B066CB"/>
    <w:rsid w:val="00B06733"/>
    <w:rsid w:val="00B0679C"/>
    <w:rsid w:val="00B067B3"/>
    <w:rsid w:val="00B06893"/>
    <w:rsid w:val="00B068B0"/>
    <w:rsid w:val="00B06932"/>
    <w:rsid w:val="00B069A0"/>
    <w:rsid w:val="00B069B0"/>
    <w:rsid w:val="00B069C3"/>
    <w:rsid w:val="00B069EC"/>
    <w:rsid w:val="00B069FE"/>
    <w:rsid w:val="00B06A18"/>
    <w:rsid w:val="00B06A61"/>
    <w:rsid w:val="00B06B23"/>
    <w:rsid w:val="00B06B73"/>
    <w:rsid w:val="00B06C3E"/>
    <w:rsid w:val="00B06D5B"/>
    <w:rsid w:val="00B06E10"/>
    <w:rsid w:val="00B06F0C"/>
    <w:rsid w:val="00B06F21"/>
    <w:rsid w:val="00B06F4D"/>
    <w:rsid w:val="00B06FAD"/>
    <w:rsid w:val="00B06FBA"/>
    <w:rsid w:val="00B06FFB"/>
    <w:rsid w:val="00B07019"/>
    <w:rsid w:val="00B07062"/>
    <w:rsid w:val="00B070D9"/>
    <w:rsid w:val="00B070E0"/>
    <w:rsid w:val="00B07131"/>
    <w:rsid w:val="00B0731B"/>
    <w:rsid w:val="00B07333"/>
    <w:rsid w:val="00B07346"/>
    <w:rsid w:val="00B07355"/>
    <w:rsid w:val="00B074EB"/>
    <w:rsid w:val="00B07517"/>
    <w:rsid w:val="00B07519"/>
    <w:rsid w:val="00B07580"/>
    <w:rsid w:val="00B075C8"/>
    <w:rsid w:val="00B076DE"/>
    <w:rsid w:val="00B07721"/>
    <w:rsid w:val="00B07774"/>
    <w:rsid w:val="00B07799"/>
    <w:rsid w:val="00B0784F"/>
    <w:rsid w:val="00B07857"/>
    <w:rsid w:val="00B0785A"/>
    <w:rsid w:val="00B078C3"/>
    <w:rsid w:val="00B0794C"/>
    <w:rsid w:val="00B079AD"/>
    <w:rsid w:val="00B07A07"/>
    <w:rsid w:val="00B07AE5"/>
    <w:rsid w:val="00B07B0E"/>
    <w:rsid w:val="00B07B81"/>
    <w:rsid w:val="00B07BBA"/>
    <w:rsid w:val="00B07C22"/>
    <w:rsid w:val="00B07C98"/>
    <w:rsid w:val="00B07CA7"/>
    <w:rsid w:val="00B07CC2"/>
    <w:rsid w:val="00B07CD7"/>
    <w:rsid w:val="00B07CE3"/>
    <w:rsid w:val="00B07D18"/>
    <w:rsid w:val="00B07D1B"/>
    <w:rsid w:val="00B07D8E"/>
    <w:rsid w:val="00B07DB8"/>
    <w:rsid w:val="00B07DCF"/>
    <w:rsid w:val="00B07EB6"/>
    <w:rsid w:val="00B07ED5"/>
    <w:rsid w:val="00B07FA5"/>
    <w:rsid w:val="00B092CB"/>
    <w:rsid w:val="00B10001"/>
    <w:rsid w:val="00B1000C"/>
    <w:rsid w:val="00B10040"/>
    <w:rsid w:val="00B10054"/>
    <w:rsid w:val="00B10096"/>
    <w:rsid w:val="00B100A9"/>
    <w:rsid w:val="00B10103"/>
    <w:rsid w:val="00B10115"/>
    <w:rsid w:val="00B10197"/>
    <w:rsid w:val="00B101E0"/>
    <w:rsid w:val="00B10232"/>
    <w:rsid w:val="00B10235"/>
    <w:rsid w:val="00B1025A"/>
    <w:rsid w:val="00B102F4"/>
    <w:rsid w:val="00B102FC"/>
    <w:rsid w:val="00B10346"/>
    <w:rsid w:val="00B1037E"/>
    <w:rsid w:val="00B10391"/>
    <w:rsid w:val="00B103A5"/>
    <w:rsid w:val="00B103DD"/>
    <w:rsid w:val="00B1054F"/>
    <w:rsid w:val="00B10631"/>
    <w:rsid w:val="00B10669"/>
    <w:rsid w:val="00B10677"/>
    <w:rsid w:val="00B106C2"/>
    <w:rsid w:val="00B106D3"/>
    <w:rsid w:val="00B10780"/>
    <w:rsid w:val="00B10791"/>
    <w:rsid w:val="00B107BD"/>
    <w:rsid w:val="00B107C7"/>
    <w:rsid w:val="00B1098B"/>
    <w:rsid w:val="00B109A8"/>
    <w:rsid w:val="00B109C4"/>
    <w:rsid w:val="00B10A5B"/>
    <w:rsid w:val="00B10A99"/>
    <w:rsid w:val="00B10AFE"/>
    <w:rsid w:val="00B10B46"/>
    <w:rsid w:val="00B10B92"/>
    <w:rsid w:val="00B10C27"/>
    <w:rsid w:val="00B10CFA"/>
    <w:rsid w:val="00B10D08"/>
    <w:rsid w:val="00B10E46"/>
    <w:rsid w:val="00B10F78"/>
    <w:rsid w:val="00B10FEC"/>
    <w:rsid w:val="00B10FFA"/>
    <w:rsid w:val="00B11022"/>
    <w:rsid w:val="00B11097"/>
    <w:rsid w:val="00B110C2"/>
    <w:rsid w:val="00B110D7"/>
    <w:rsid w:val="00B11109"/>
    <w:rsid w:val="00B111C2"/>
    <w:rsid w:val="00B111E5"/>
    <w:rsid w:val="00B111F9"/>
    <w:rsid w:val="00B1121F"/>
    <w:rsid w:val="00B11274"/>
    <w:rsid w:val="00B11279"/>
    <w:rsid w:val="00B112AF"/>
    <w:rsid w:val="00B11332"/>
    <w:rsid w:val="00B11342"/>
    <w:rsid w:val="00B11349"/>
    <w:rsid w:val="00B113E0"/>
    <w:rsid w:val="00B1146D"/>
    <w:rsid w:val="00B1147E"/>
    <w:rsid w:val="00B114A7"/>
    <w:rsid w:val="00B114B1"/>
    <w:rsid w:val="00B11520"/>
    <w:rsid w:val="00B11554"/>
    <w:rsid w:val="00B11566"/>
    <w:rsid w:val="00B115CF"/>
    <w:rsid w:val="00B11618"/>
    <w:rsid w:val="00B11680"/>
    <w:rsid w:val="00B11691"/>
    <w:rsid w:val="00B116AB"/>
    <w:rsid w:val="00B116AF"/>
    <w:rsid w:val="00B116C0"/>
    <w:rsid w:val="00B116CE"/>
    <w:rsid w:val="00B116D9"/>
    <w:rsid w:val="00B116FA"/>
    <w:rsid w:val="00B11744"/>
    <w:rsid w:val="00B117DD"/>
    <w:rsid w:val="00B117FE"/>
    <w:rsid w:val="00B11813"/>
    <w:rsid w:val="00B118A4"/>
    <w:rsid w:val="00B118C2"/>
    <w:rsid w:val="00B1190C"/>
    <w:rsid w:val="00B11927"/>
    <w:rsid w:val="00B1196A"/>
    <w:rsid w:val="00B119D1"/>
    <w:rsid w:val="00B119D7"/>
    <w:rsid w:val="00B11A00"/>
    <w:rsid w:val="00B11A9C"/>
    <w:rsid w:val="00B11A9E"/>
    <w:rsid w:val="00B11ABA"/>
    <w:rsid w:val="00B11ACF"/>
    <w:rsid w:val="00B11B5E"/>
    <w:rsid w:val="00B11B84"/>
    <w:rsid w:val="00B11D57"/>
    <w:rsid w:val="00B11D8E"/>
    <w:rsid w:val="00B11DAE"/>
    <w:rsid w:val="00B11DF9"/>
    <w:rsid w:val="00B11E7D"/>
    <w:rsid w:val="00B11EC6"/>
    <w:rsid w:val="00B11F04"/>
    <w:rsid w:val="00B11F8A"/>
    <w:rsid w:val="00B11F91"/>
    <w:rsid w:val="00B12026"/>
    <w:rsid w:val="00B1205D"/>
    <w:rsid w:val="00B12082"/>
    <w:rsid w:val="00B120AC"/>
    <w:rsid w:val="00B1213A"/>
    <w:rsid w:val="00B12155"/>
    <w:rsid w:val="00B121B2"/>
    <w:rsid w:val="00B1221D"/>
    <w:rsid w:val="00B12234"/>
    <w:rsid w:val="00B12256"/>
    <w:rsid w:val="00B1226E"/>
    <w:rsid w:val="00B1227A"/>
    <w:rsid w:val="00B12322"/>
    <w:rsid w:val="00B12379"/>
    <w:rsid w:val="00B12392"/>
    <w:rsid w:val="00B1246E"/>
    <w:rsid w:val="00B124AD"/>
    <w:rsid w:val="00B124C7"/>
    <w:rsid w:val="00B124C8"/>
    <w:rsid w:val="00B124EB"/>
    <w:rsid w:val="00B12535"/>
    <w:rsid w:val="00B12556"/>
    <w:rsid w:val="00B12571"/>
    <w:rsid w:val="00B1263E"/>
    <w:rsid w:val="00B12666"/>
    <w:rsid w:val="00B126EC"/>
    <w:rsid w:val="00B1275B"/>
    <w:rsid w:val="00B12825"/>
    <w:rsid w:val="00B12830"/>
    <w:rsid w:val="00B12855"/>
    <w:rsid w:val="00B1285B"/>
    <w:rsid w:val="00B1287E"/>
    <w:rsid w:val="00B1288F"/>
    <w:rsid w:val="00B12930"/>
    <w:rsid w:val="00B12945"/>
    <w:rsid w:val="00B12952"/>
    <w:rsid w:val="00B1296E"/>
    <w:rsid w:val="00B12971"/>
    <w:rsid w:val="00B1298D"/>
    <w:rsid w:val="00B12993"/>
    <w:rsid w:val="00B12995"/>
    <w:rsid w:val="00B129AA"/>
    <w:rsid w:val="00B129EC"/>
    <w:rsid w:val="00B12B5C"/>
    <w:rsid w:val="00B12B75"/>
    <w:rsid w:val="00B12BF4"/>
    <w:rsid w:val="00B12C12"/>
    <w:rsid w:val="00B12C8E"/>
    <w:rsid w:val="00B12CCF"/>
    <w:rsid w:val="00B12CED"/>
    <w:rsid w:val="00B12D85"/>
    <w:rsid w:val="00B12DDE"/>
    <w:rsid w:val="00B12E0E"/>
    <w:rsid w:val="00B12E13"/>
    <w:rsid w:val="00B12E2A"/>
    <w:rsid w:val="00B12E56"/>
    <w:rsid w:val="00B12F45"/>
    <w:rsid w:val="00B12F4F"/>
    <w:rsid w:val="00B12FB0"/>
    <w:rsid w:val="00B1306A"/>
    <w:rsid w:val="00B13083"/>
    <w:rsid w:val="00B1308B"/>
    <w:rsid w:val="00B130DD"/>
    <w:rsid w:val="00B1313F"/>
    <w:rsid w:val="00B1314A"/>
    <w:rsid w:val="00B1318A"/>
    <w:rsid w:val="00B131D3"/>
    <w:rsid w:val="00B13319"/>
    <w:rsid w:val="00B1336C"/>
    <w:rsid w:val="00B133E5"/>
    <w:rsid w:val="00B13416"/>
    <w:rsid w:val="00B13441"/>
    <w:rsid w:val="00B13525"/>
    <w:rsid w:val="00B13542"/>
    <w:rsid w:val="00B13557"/>
    <w:rsid w:val="00B1356D"/>
    <w:rsid w:val="00B135E8"/>
    <w:rsid w:val="00B135E9"/>
    <w:rsid w:val="00B136AA"/>
    <w:rsid w:val="00B136B4"/>
    <w:rsid w:val="00B137C3"/>
    <w:rsid w:val="00B138A2"/>
    <w:rsid w:val="00B138B3"/>
    <w:rsid w:val="00B138CC"/>
    <w:rsid w:val="00B1394A"/>
    <w:rsid w:val="00B1395D"/>
    <w:rsid w:val="00B139A9"/>
    <w:rsid w:val="00B13A18"/>
    <w:rsid w:val="00B13B32"/>
    <w:rsid w:val="00B13B48"/>
    <w:rsid w:val="00B13B5F"/>
    <w:rsid w:val="00B13B9F"/>
    <w:rsid w:val="00B13C09"/>
    <w:rsid w:val="00B13D40"/>
    <w:rsid w:val="00B13D58"/>
    <w:rsid w:val="00B13D80"/>
    <w:rsid w:val="00B13DA2"/>
    <w:rsid w:val="00B13DC3"/>
    <w:rsid w:val="00B13E17"/>
    <w:rsid w:val="00B13E45"/>
    <w:rsid w:val="00B13E85"/>
    <w:rsid w:val="00B13F98"/>
    <w:rsid w:val="00B13FD3"/>
    <w:rsid w:val="00B1401B"/>
    <w:rsid w:val="00B14024"/>
    <w:rsid w:val="00B1405E"/>
    <w:rsid w:val="00B140D1"/>
    <w:rsid w:val="00B140E5"/>
    <w:rsid w:val="00B140F0"/>
    <w:rsid w:val="00B14113"/>
    <w:rsid w:val="00B1414A"/>
    <w:rsid w:val="00B141AB"/>
    <w:rsid w:val="00B14214"/>
    <w:rsid w:val="00B14270"/>
    <w:rsid w:val="00B142B9"/>
    <w:rsid w:val="00B14323"/>
    <w:rsid w:val="00B143B5"/>
    <w:rsid w:val="00B143D8"/>
    <w:rsid w:val="00B1441E"/>
    <w:rsid w:val="00B1454B"/>
    <w:rsid w:val="00B1464A"/>
    <w:rsid w:val="00B14663"/>
    <w:rsid w:val="00B146AB"/>
    <w:rsid w:val="00B14796"/>
    <w:rsid w:val="00B147A7"/>
    <w:rsid w:val="00B147C3"/>
    <w:rsid w:val="00B147DC"/>
    <w:rsid w:val="00B1496C"/>
    <w:rsid w:val="00B149ED"/>
    <w:rsid w:val="00B14A47"/>
    <w:rsid w:val="00B14A7B"/>
    <w:rsid w:val="00B14A90"/>
    <w:rsid w:val="00B14BF1"/>
    <w:rsid w:val="00B14C08"/>
    <w:rsid w:val="00B14C27"/>
    <w:rsid w:val="00B14C3F"/>
    <w:rsid w:val="00B14CD8"/>
    <w:rsid w:val="00B14D2E"/>
    <w:rsid w:val="00B14D45"/>
    <w:rsid w:val="00B14D6C"/>
    <w:rsid w:val="00B14D98"/>
    <w:rsid w:val="00B14DEE"/>
    <w:rsid w:val="00B14E77"/>
    <w:rsid w:val="00B14E93"/>
    <w:rsid w:val="00B14EDC"/>
    <w:rsid w:val="00B14F05"/>
    <w:rsid w:val="00B14F74"/>
    <w:rsid w:val="00B14F92"/>
    <w:rsid w:val="00B14FF0"/>
    <w:rsid w:val="00B15025"/>
    <w:rsid w:val="00B150A9"/>
    <w:rsid w:val="00B150AE"/>
    <w:rsid w:val="00B150C2"/>
    <w:rsid w:val="00B150C7"/>
    <w:rsid w:val="00B150EE"/>
    <w:rsid w:val="00B151E2"/>
    <w:rsid w:val="00B15203"/>
    <w:rsid w:val="00B15244"/>
    <w:rsid w:val="00B152AA"/>
    <w:rsid w:val="00B15392"/>
    <w:rsid w:val="00B15406"/>
    <w:rsid w:val="00B15437"/>
    <w:rsid w:val="00B154EE"/>
    <w:rsid w:val="00B15513"/>
    <w:rsid w:val="00B1555A"/>
    <w:rsid w:val="00B1555B"/>
    <w:rsid w:val="00B155FB"/>
    <w:rsid w:val="00B15605"/>
    <w:rsid w:val="00B1564E"/>
    <w:rsid w:val="00B15664"/>
    <w:rsid w:val="00B156C0"/>
    <w:rsid w:val="00B157C9"/>
    <w:rsid w:val="00B1598A"/>
    <w:rsid w:val="00B15992"/>
    <w:rsid w:val="00B159B5"/>
    <w:rsid w:val="00B15A0E"/>
    <w:rsid w:val="00B15ADA"/>
    <w:rsid w:val="00B15B24"/>
    <w:rsid w:val="00B15B67"/>
    <w:rsid w:val="00B15BCA"/>
    <w:rsid w:val="00B15C5E"/>
    <w:rsid w:val="00B15C73"/>
    <w:rsid w:val="00B15CDD"/>
    <w:rsid w:val="00B15DB7"/>
    <w:rsid w:val="00B15E3F"/>
    <w:rsid w:val="00B15E84"/>
    <w:rsid w:val="00B15F6B"/>
    <w:rsid w:val="00B15F82"/>
    <w:rsid w:val="00B15FC8"/>
    <w:rsid w:val="00B15FE2"/>
    <w:rsid w:val="00B160BC"/>
    <w:rsid w:val="00B160D1"/>
    <w:rsid w:val="00B16105"/>
    <w:rsid w:val="00B1610D"/>
    <w:rsid w:val="00B1616C"/>
    <w:rsid w:val="00B161AF"/>
    <w:rsid w:val="00B162AC"/>
    <w:rsid w:val="00B162C1"/>
    <w:rsid w:val="00B162E9"/>
    <w:rsid w:val="00B1631F"/>
    <w:rsid w:val="00B1633F"/>
    <w:rsid w:val="00B164B9"/>
    <w:rsid w:val="00B164D1"/>
    <w:rsid w:val="00B164F7"/>
    <w:rsid w:val="00B16528"/>
    <w:rsid w:val="00B16591"/>
    <w:rsid w:val="00B1660D"/>
    <w:rsid w:val="00B1663E"/>
    <w:rsid w:val="00B1666D"/>
    <w:rsid w:val="00B1667D"/>
    <w:rsid w:val="00B16789"/>
    <w:rsid w:val="00B167ED"/>
    <w:rsid w:val="00B169A6"/>
    <w:rsid w:val="00B16B04"/>
    <w:rsid w:val="00B16B0E"/>
    <w:rsid w:val="00B16B4B"/>
    <w:rsid w:val="00B16B93"/>
    <w:rsid w:val="00B16BBD"/>
    <w:rsid w:val="00B16C4E"/>
    <w:rsid w:val="00B16CA0"/>
    <w:rsid w:val="00B16CE0"/>
    <w:rsid w:val="00B16D9B"/>
    <w:rsid w:val="00B16DAE"/>
    <w:rsid w:val="00B16DC4"/>
    <w:rsid w:val="00B16E29"/>
    <w:rsid w:val="00B16ED9"/>
    <w:rsid w:val="00B16EEA"/>
    <w:rsid w:val="00B16EEC"/>
    <w:rsid w:val="00B16F49"/>
    <w:rsid w:val="00B17098"/>
    <w:rsid w:val="00B170FF"/>
    <w:rsid w:val="00B1711A"/>
    <w:rsid w:val="00B17121"/>
    <w:rsid w:val="00B17138"/>
    <w:rsid w:val="00B172AF"/>
    <w:rsid w:val="00B172F1"/>
    <w:rsid w:val="00B172F5"/>
    <w:rsid w:val="00B17344"/>
    <w:rsid w:val="00B17388"/>
    <w:rsid w:val="00B173B5"/>
    <w:rsid w:val="00B173DB"/>
    <w:rsid w:val="00B173E3"/>
    <w:rsid w:val="00B17499"/>
    <w:rsid w:val="00B174A6"/>
    <w:rsid w:val="00B174CF"/>
    <w:rsid w:val="00B17513"/>
    <w:rsid w:val="00B1752F"/>
    <w:rsid w:val="00B1762B"/>
    <w:rsid w:val="00B1766F"/>
    <w:rsid w:val="00B17672"/>
    <w:rsid w:val="00B176BD"/>
    <w:rsid w:val="00B17746"/>
    <w:rsid w:val="00B17757"/>
    <w:rsid w:val="00B177DD"/>
    <w:rsid w:val="00B177ED"/>
    <w:rsid w:val="00B178CD"/>
    <w:rsid w:val="00B178CE"/>
    <w:rsid w:val="00B178E5"/>
    <w:rsid w:val="00B17904"/>
    <w:rsid w:val="00B17924"/>
    <w:rsid w:val="00B17933"/>
    <w:rsid w:val="00B17949"/>
    <w:rsid w:val="00B17A43"/>
    <w:rsid w:val="00B17A4A"/>
    <w:rsid w:val="00B17A57"/>
    <w:rsid w:val="00B17A66"/>
    <w:rsid w:val="00B17BCA"/>
    <w:rsid w:val="00B17C2F"/>
    <w:rsid w:val="00B17CFD"/>
    <w:rsid w:val="00B17DC3"/>
    <w:rsid w:val="00B17DD6"/>
    <w:rsid w:val="00B17DD7"/>
    <w:rsid w:val="00B17DD8"/>
    <w:rsid w:val="00B17DDB"/>
    <w:rsid w:val="00B17E92"/>
    <w:rsid w:val="00B17ECC"/>
    <w:rsid w:val="00B17F09"/>
    <w:rsid w:val="00B17F32"/>
    <w:rsid w:val="00B17F33"/>
    <w:rsid w:val="00B17F51"/>
    <w:rsid w:val="00B17F60"/>
    <w:rsid w:val="00B17F66"/>
    <w:rsid w:val="00B17FAE"/>
    <w:rsid w:val="00B17FDC"/>
    <w:rsid w:val="00B1F3FA"/>
    <w:rsid w:val="00B20090"/>
    <w:rsid w:val="00B200CB"/>
    <w:rsid w:val="00B200D8"/>
    <w:rsid w:val="00B2017B"/>
    <w:rsid w:val="00B20190"/>
    <w:rsid w:val="00B201F7"/>
    <w:rsid w:val="00B201F9"/>
    <w:rsid w:val="00B20257"/>
    <w:rsid w:val="00B2025A"/>
    <w:rsid w:val="00B20291"/>
    <w:rsid w:val="00B202C4"/>
    <w:rsid w:val="00B202E6"/>
    <w:rsid w:val="00B202ED"/>
    <w:rsid w:val="00B2031E"/>
    <w:rsid w:val="00B20356"/>
    <w:rsid w:val="00B20363"/>
    <w:rsid w:val="00B20381"/>
    <w:rsid w:val="00B203A9"/>
    <w:rsid w:val="00B203B0"/>
    <w:rsid w:val="00B203F0"/>
    <w:rsid w:val="00B2042E"/>
    <w:rsid w:val="00B2044A"/>
    <w:rsid w:val="00B204E1"/>
    <w:rsid w:val="00B204F7"/>
    <w:rsid w:val="00B2058E"/>
    <w:rsid w:val="00B205B1"/>
    <w:rsid w:val="00B2069F"/>
    <w:rsid w:val="00B206A4"/>
    <w:rsid w:val="00B206C6"/>
    <w:rsid w:val="00B206FD"/>
    <w:rsid w:val="00B20717"/>
    <w:rsid w:val="00B20740"/>
    <w:rsid w:val="00B20767"/>
    <w:rsid w:val="00B207D8"/>
    <w:rsid w:val="00B20832"/>
    <w:rsid w:val="00B20876"/>
    <w:rsid w:val="00B20879"/>
    <w:rsid w:val="00B20882"/>
    <w:rsid w:val="00B20884"/>
    <w:rsid w:val="00B20992"/>
    <w:rsid w:val="00B20998"/>
    <w:rsid w:val="00B209C3"/>
    <w:rsid w:val="00B20A13"/>
    <w:rsid w:val="00B20B5B"/>
    <w:rsid w:val="00B20B6E"/>
    <w:rsid w:val="00B20B71"/>
    <w:rsid w:val="00B20B9C"/>
    <w:rsid w:val="00B20BBD"/>
    <w:rsid w:val="00B20CD2"/>
    <w:rsid w:val="00B20CEC"/>
    <w:rsid w:val="00B20D33"/>
    <w:rsid w:val="00B20D5A"/>
    <w:rsid w:val="00B20D97"/>
    <w:rsid w:val="00B20F29"/>
    <w:rsid w:val="00B20F32"/>
    <w:rsid w:val="00B20FD0"/>
    <w:rsid w:val="00B21020"/>
    <w:rsid w:val="00B21044"/>
    <w:rsid w:val="00B21049"/>
    <w:rsid w:val="00B2106B"/>
    <w:rsid w:val="00B210B2"/>
    <w:rsid w:val="00B21104"/>
    <w:rsid w:val="00B2113F"/>
    <w:rsid w:val="00B2115A"/>
    <w:rsid w:val="00B211EB"/>
    <w:rsid w:val="00B21227"/>
    <w:rsid w:val="00B21307"/>
    <w:rsid w:val="00B21359"/>
    <w:rsid w:val="00B21471"/>
    <w:rsid w:val="00B214FE"/>
    <w:rsid w:val="00B2153F"/>
    <w:rsid w:val="00B2155C"/>
    <w:rsid w:val="00B21596"/>
    <w:rsid w:val="00B2171E"/>
    <w:rsid w:val="00B21751"/>
    <w:rsid w:val="00B21773"/>
    <w:rsid w:val="00B21799"/>
    <w:rsid w:val="00B218BD"/>
    <w:rsid w:val="00B21A42"/>
    <w:rsid w:val="00B21B53"/>
    <w:rsid w:val="00B21B76"/>
    <w:rsid w:val="00B21BD1"/>
    <w:rsid w:val="00B21C50"/>
    <w:rsid w:val="00B21CAF"/>
    <w:rsid w:val="00B21E37"/>
    <w:rsid w:val="00B21F14"/>
    <w:rsid w:val="00B21F47"/>
    <w:rsid w:val="00B21F53"/>
    <w:rsid w:val="00B21F65"/>
    <w:rsid w:val="00B21FD1"/>
    <w:rsid w:val="00B21FE7"/>
    <w:rsid w:val="00B220EB"/>
    <w:rsid w:val="00B2213F"/>
    <w:rsid w:val="00B22143"/>
    <w:rsid w:val="00B22182"/>
    <w:rsid w:val="00B22188"/>
    <w:rsid w:val="00B22235"/>
    <w:rsid w:val="00B22242"/>
    <w:rsid w:val="00B22286"/>
    <w:rsid w:val="00B222F4"/>
    <w:rsid w:val="00B222FF"/>
    <w:rsid w:val="00B22321"/>
    <w:rsid w:val="00B22338"/>
    <w:rsid w:val="00B22397"/>
    <w:rsid w:val="00B223B9"/>
    <w:rsid w:val="00B223C6"/>
    <w:rsid w:val="00B223DD"/>
    <w:rsid w:val="00B223E0"/>
    <w:rsid w:val="00B22416"/>
    <w:rsid w:val="00B224A2"/>
    <w:rsid w:val="00B224F0"/>
    <w:rsid w:val="00B2253B"/>
    <w:rsid w:val="00B22570"/>
    <w:rsid w:val="00B22612"/>
    <w:rsid w:val="00B2262F"/>
    <w:rsid w:val="00B2267E"/>
    <w:rsid w:val="00B226AB"/>
    <w:rsid w:val="00B226B2"/>
    <w:rsid w:val="00B226C9"/>
    <w:rsid w:val="00B22722"/>
    <w:rsid w:val="00B22759"/>
    <w:rsid w:val="00B2276E"/>
    <w:rsid w:val="00B22799"/>
    <w:rsid w:val="00B2279B"/>
    <w:rsid w:val="00B227AF"/>
    <w:rsid w:val="00B2281A"/>
    <w:rsid w:val="00B228BA"/>
    <w:rsid w:val="00B228F1"/>
    <w:rsid w:val="00B228F4"/>
    <w:rsid w:val="00B22929"/>
    <w:rsid w:val="00B229C5"/>
    <w:rsid w:val="00B22A1A"/>
    <w:rsid w:val="00B22A3F"/>
    <w:rsid w:val="00B22A81"/>
    <w:rsid w:val="00B22A85"/>
    <w:rsid w:val="00B22AB5"/>
    <w:rsid w:val="00B22AE4"/>
    <w:rsid w:val="00B22B1A"/>
    <w:rsid w:val="00B22B3D"/>
    <w:rsid w:val="00B22B57"/>
    <w:rsid w:val="00B22B8D"/>
    <w:rsid w:val="00B22BBA"/>
    <w:rsid w:val="00B22BC9"/>
    <w:rsid w:val="00B22BCC"/>
    <w:rsid w:val="00B22BE8"/>
    <w:rsid w:val="00B22C31"/>
    <w:rsid w:val="00B22C63"/>
    <w:rsid w:val="00B22CB1"/>
    <w:rsid w:val="00B22CD6"/>
    <w:rsid w:val="00B22CE7"/>
    <w:rsid w:val="00B22D6E"/>
    <w:rsid w:val="00B22D77"/>
    <w:rsid w:val="00B22D80"/>
    <w:rsid w:val="00B22EB4"/>
    <w:rsid w:val="00B22EC7"/>
    <w:rsid w:val="00B22EE9"/>
    <w:rsid w:val="00B22F22"/>
    <w:rsid w:val="00B22F65"/>
    <w:rsid w:val="00B22F92"/>
    <w:rsid w:val="00B22F93"/>
    <w:rsid w:val="00B22FB4"/>
    <w:rsid w:val="00B23015"/>
    <w:rsid w:val="00B2303D"/>
    <w:rsid w:val="00B23093"/>
    <w:rsid w:val="00B230B1"/>
    <w:rsid w:val="00B23127"/>
    <w:rsid w:val="00B2313F"/>
    <w:rsid w:val="00B23283"/>
    <w:rsid w:val="00B23292"/>
    <w:rsid w:val="00B232AC"/>
    <w:rsid w:val="00B23308"/>
    <w:rsid w:val="00B2330E"/>
    <w:rsid w:val="00B2333C"/>
    <w:rsid w:val="00B2336B"/>
    <w:rsid w:val="00B23379"/>
    <w:rsid w:val="00B2339A"/>
    <w:rsid w:val="00B233B6"/>
    <w:rsid w:val="00B23475"/>
    <w:rsid w:val="00B234D4"/>
    <w:rsid w:val="00B234FD"/>
    <w:rsid w:val="00B23524"/>
    <w:rsid w:val="00B23558"/>
    <w:rsid w:val="00B23659"/>
    <w:rsid w:val="00B23702"/>
    <w:rsid w:val="00B2372E"/>
    <w:rsid w:val="00B23810"/>
    <w:rsid w:val="00B23931"/>
    <w:rsid w:val="00B23964"/>
    <w:rsid w:val="00B23971"/>
    <w:rsid w:val="00B239B0"/>
    <w:rsid w:val="00B23A0C"/>
    <w:rsid w:val="00B23A32"/>
    <w:rsid w:val="00B23A69"/>
    <w:rsid w:val="00B23AE8"/>
    <w:rsid w:val="00B23AEF"/>
    <w:rsid w:val="00B23B58"/>
    <w:rsid w:val="00B23BC8"/>
    <w:rsid w:val="00B23CA9"/>
    <w:rsid w:val="00B23CFC"/>
    <w:rsid w:val="00B23D5B"/>
    <w:rsid w:val="00B23E18"/>
    <w:rsid w:val="00B23E46"/>
    <w:rsid w:val="00B23E61"/>
    <w:rsid w:val="00B23F8D"/>
    <w:rsid w:val="00B23FAA"/>
    <w:rsid w:val="00B2401A"/>
    <w:rsid w:val="00B24041"/>
    <w:rsid w:val="00B240E0"/>
    <w:rsid w:val="00B24104"/>
    <w:rsid w:val="00B24131"/>
    <w:rsid w:val="00B24149"/>
    <w:rsid w:val="00B24182"/>
    <w:rsid w:val="00B2424A"/>
    <w:rsid w:val="00B242AB"/>
    <w:rsid w:val="00B242ED"/>
    <w:rsid w:val="00B2432E"/>
    <w:rsid w:val="00B2433B"/>
    <w:rsid w:val="00B2433F"/>
    <w:rsid w:val="00B24402"/>
    <w:rsid w:val="00B2443A"/>
    <w:rsid w:val="00B24452"/>
    <w:rsid w:val="00B244DE"/>
    <w:rsid w:val="00B2450D"/>
    <w:rsid w:val="00B2455C"/>
    <w:rsid w:val="00B24571"/>
    <w:rsid w:val="00B24580"/>
    <w:rsid w:val="00B245F0"/>
    <w:rsid w:val="00B2476E"/>
    <w:rsid w:val="00B24835"/>
    <w:rsid w:val="00B24854"/>
    <w:rsid w:val="00B24865"/>
    <w:rsid w:val="00B24878"/>
    <w:rsid w:val="00B248BB"/>
    <w:rsid w:val="00B24921"/>
    <w:rsid w:val="00B24962"/>
    <w:rsid w:val="00B24969"/>
    <w:rsid w:val="00B249B3"/>
    <w:rsid w:val="00B249D5"/>
    <w:rsid w:val="00B24AA1"/>
    <w:rsid w:val="00B24ACC"/>
    <w:rsid w:val="00B24AD4"/>
    <w:rsid w:val="00B24B3D"/>
    <w:rsid w:val="00B24BF2"/>
    <w:rsid w:val="00B24C46"/>
    <w:rsid w:val="00B24CB0"/>
    <w:rsid w:val="00B24DCB"/>
    <w:rsid w:val="00B24DD6"/>
    <w:rsid w:val="00B24E0E"/>
    <w:rsid w:val="00B24F49"/>
    <w:rsid w:val="00B24F4E"/>
    <w:rsid w:val="00B24F8F"/>
    <w:rsid w:val="00B24FB3"/>
    <w:rsid w:val="00B24FFD"/>
    <w:rsid w:val="00B24FFE"/>
    <w:rsid w:val="00B25076"/>
    <w:rsid w:val="00B250CA"/>
    <w:rsid w:val="00B2510D"/>
    <w:rsid w:val="00B25128"/>
    <w:rsid w:val="00B2513D"/>
    <w:rsid w:val="00B25143"/>
    <w:rsid w:val="00B2519A"/>
    <w:rsid w:val="00B251C7"/>
    <w:rsid w:val="00B251DB"/>
    <w:rsid w:val="00B25225"/>
    <w:rsid w:val="00B25270"/>
    <w:rsid w:val="00B252D7"/>
    <w:rsid w:val="00B2530B"/>
    <w:rsid w:val="00B2535D"/>
    <w:rsid w:val="00B25389"/>
    <w:rsid w:val="00B2538C"/>
    <w:rsid w:val="00B25430"/>
    <w:rsid w:val="00B254D9"/>
    <w:rsid w:val="00B254FC"/>
    <w:rsid w:val="00B25544"/>
    <w:rsid w:val="00B255B1"/>
    <w:rsid w:val="00B2562C"/>
    <w:rsid w:val="00B2564B"/>
    <w:rsid w:val="00B256F0"/>
    <w:rsid w:val="00B25768"/>
    <w:rsid w:val="00B257C0"/>
    <w:rsid w:val="00B257C6"/>
    <w:rsid w:val="00B25823"/>
    <w:rsid w:val="00B258EE"/>
    <w:rsid w:val="00B25913"/>
    <w:rsid w:val="00B25919"/>
    <w:rsid w:val="00B25930"/>
    <w:rsid w:val="00B25962"/>
    <w:rsid w:val="00B25979"/>
    <w:rsid w:val="00B25A13"/>
    <w:rsid w:val="00B25B45"/>
    <w:rsid w:val="00B25BD1"/>
    <w:rsid w:val="00B25C6E"/>
    <w:rsid w:val="00B25C94"/>
    <w:rsid w:val="00B25D04"/>
    <w:rsid w:val="00B25DB4"/>
    <w:rsid w:val="00B25DF5"/>
    <w:rsid w:val="00B25E09"/>
    <w:rsid w:val="00B25E41"/>
    <w:rsid w:val="00B25EA6"/>
    <w:rsid w:val="00B25EE6"/>
    <w:rsid w:val="00B26098"/>
    <w:rsid w:val="00B2611C"/>
    <w:rsid w:val="00B26126"/>
    <w:rsid w:val="00B26154"/>
    <w:rsid w:val="00B261D1"/>
    <w:rsid w:val="00B2622C"/>
    <w:rsid w:val="00B26266"/>
    <w:rsid w:val="00B26293"/>
    <w:rsid w:val="00B2629C"/>
    <w:rsid w:val="00B26310"/>
    <w:rsid w:val="00B263A4"/>
    <w:rsid w:val="00B263D8"/>
    <w:rsid w:val="00B26407"/>
    <w:rsid w:val="00B26408"/>
    <w:rsid w:val="00B2640A"/>
    <w:rsid w:val="00B264AA"/>
    <w:rsid w:val="00B26503"/>
    <w:rsid w:val="00B2651C"/>
    <w:rsid w:val="00B26526"/>
    <w:rsid w:val="00B26586"/>
    <w:rsid w:val="00B265A2"/>
    <w:rsid w:val="00B265C2"/>
    <w:rsid w:val="00B2662E"/>
    <w:rsid w:val="00B26717"/>
    <w:rsid w:val="00B26723"/>
    <w:rsid w:val="00B26779"/>
    <w:rsid w:val="00B26793"/>
    <w:rsid w:val="00B26799"/>
    <w:rsid w:val="00B267F2"/>
    <w:rsid w:val="00B26858"/>
    <w:rsid w:val="00B2685F"/>
    <w:rsid w:val="00B268AF"/>
    <w:rsid w:val="00B268BB"/>
    <w:rsid w:val="00B268D9"/>
    <w:rsid w:val="00B268E7"/>
    <w:rsid w:val="00B2696A"/>
    <w:rsid w:val="00B2696B"/>
    <w:rsid w:val="00B269C6"/>
    <w:rsid w:val="00B26A15"/>
    <w:rsid w:val="00B26A23"/>
    <w:rsid w:val="00B26AB1"/>
    <w:rsid w:val="00B26C8C"/>
    <w:rsid w:val="00B26C8E"/>
    <w:rsid w:val="00B26D16"/>
    <w:rsid w:val="00B26DDE"/>
    <w:rsid w:val="00B26DFE"/>
    <w:rsid w:val="00B26E43"/>
    <w:rsid w:val="00B26E4F"/>
    <w:rsid w:val="00B26E66"/>
    <w:rsid w:val="00B26EE1"/>
    <w:rsid w:val="00B26F6B"/>
    <w:rsid w:val="00B26F88"/>
    <w:rsid w:val="00B26FCD"/>
    <w:rsid w:val="00B2706A"/>
    <w:rsid w:val="00B27076"/>
    <w:rsid w:val="00B2709D"/>
    <w:rsid w:val="00B270C6"/>
    <w:rsid w:val="00B270D5"/>
    <w:rsid w:val="00B270DF"/>
    <w:rsid w:val="00B270E3"/>
    <w:rsid w:val="00B2710A"/>
    <w:rsid w:val="00B27181"/>
    <w:rsid w:val="00B271C1"/>
    <w:rsid w:val="00B271E1"/>
    <w:rsid w:val="00B2728D"/>
    <w:rsid w:val="00B272E2"/>
    <w:rsid w:val="00B272F4"/>
    <w:rsid w:val="00B27378"/>
    <w:rsid w:val="00B27394"/>
    <w:rsid w:val="00B2739A"/>
    <w:rsid w:val="00B273AA"/>
    <w:rsid w:val="00B27411"/>
    <w:rsid w:val="00B27414"/>
    <w:rsid w:val="00B27487"/>
    <w:rsid w:val="00B27572"/>
    <w:rsid w:val="00B27612"/>
    <w:rsid w:val="00B27662"/>
    <w:rsid w:val="00B2767D"/>
    <w:rsid w:val="00B276D0"/>
    <w:rsid w:val="00B276F8"/>
    <w:rsid w:val="00B27746"/>
    <w:rsid w:val="00B277F6"/>
    <w:rsid w:val="00B27803"/>
    <w:rsid w:val="00B27841"/>
    <w:rsid w:val="00B27990"/>
    <w:rsid w:val="00B279E3"/>
    <w:rsid w:val="00B279F3"/>
    <w:rsid w:val="00B27A6F"/>
    <w:rsid w:val="00B27AB7"/>
    <w:rsid w:val="00B27BE9"/>
    <w:rsid w:val="00B27BF8"/>
    <w:rsid w:val="00B27C3C"/>
    <w:rsid w:val="00B27C67"/>
    <w:rsid w:val="00B27D0C"/>
    <w:rsid w:val="00B27D19"/>
    <w:rsid w:val="00B27D47"/>
    <w:rsid w:val="00B27DB6"/>
    <w:rsid w:val="00B27E1F"/>
    <w:rsid w:val="00B27E95"/>
    <w:rsid w:val="00B27EFB"/>
    <w:rsid w:val="00B27F50"/>
    <w:rsid w:val="00B27F75"/>
    <w:rsid w:val="00B27FB9"/>
    <w:rsid w:val="00B27FF1"/>
    <w:rsid w:val="00B30017"/>
    <w:rsid w:val="00B3002E"/>
    <w:rsid w:val="00B3006E"/>
    <w:rsid w:val="00B30092"/>
    <w:rsid w:val="00B3011A"/>
    <w:rsid w:val="00B301A1"/>
    <w:rsid w:val="00B30234"/>
    <w:rsid w:val="00B302E2"/>
    <w:rsid w:val="00B30315"/>
    <w:rsid w:val="00B30388"/>
    <w:rsid w:val="00B3040D"/>
    <w:rsid w:val="00B30467"/>
    <w:rsid w:val="00B3052F"/>
    <w:rsid w:val="00B3058D"/>
    <w:rsid w:val="00B305A2"/>
    <w:rsid w:val="00B305B9"/>
    <w:rsid w:val="00B305BD"/>
    <w:rsid w:val="00B30641"/>
    <w:rsid w:val="00B30663"/>
    <w:rsid w:val="00B30695"/>
    <w:rsid w:val="00B306CF"/>
    <w:rsid w:val="00B3070E"/>
    <w:rsid w:val="00B3075D"/>
    <w:rsid w:val="00B307A3"/>
    <w:rsid w:val="00B307DB"/>
    <w:rsid w:val="00B308D9"/>
    <w:rsid w:val="00B308E3"/>
    <w:rsid w:val="00B30922"/>
    <w:rsid w:val="00B3092F"/>
    <w:rsid w:val="00B3093B"/>
    <w:rsid w:val="00B309A6"/>
    <w:rsid w:val="00B309EC"/>
    <w:rsid w:val="00B30A8B"/>
    <w:rsid w:val="00B30B1B"/>
    <w:rsid w:val="00B30B30"/>
    <w:rsid w:val="00B30B3C"/>
    <w:rsid w:val="00B30B69"/>
    <w:rsid w:val="00B30B98"/>
    <w:rsid w:val="00B30BC2"/>
    <w:rsid w:val="00B30C0A"/>
    <w:rsid w:val="00B30C24"/>
    <w:rsid w:val="00B30C8E"/>
    <w:rsid w:val="00B30CD7"/>
    <w:rsid w:val="00B30DFF"/>
    <w:rsid w:val="00B30E56"/>
    <w:rsid w:val="00B30F6A"/>
    <w:rsid w:val="00B30FA4"/>
    <w:rsid w:val="00B31009"/>
    <w:rsid w:val="00B31048"/>
    <w:rsid w:val="00B310A9"/>
    <w:rsid w:val="00B3115E"/>
    <w:rsid w:val="00B3117E"/>
    <w:rsid w:val="00B311BE"/>
    <w:rsid w:val="00B311D4"/>
    <w:rsid w:val="00B3124C"/>
    <w:rsid w:val="00B31303"/>
    <w:rsid w:val="00B31312"/>
    <w:rsid w:val="00B31327"/>
    <w:rsid w:val="00B31345"/>
    <w:rsid w:val="00B3139C"/>
    <w:rsid w:val="00B31429"/>
    <w:rsid w:val="00B3143C"/>
    <w:rsid w:val="00B31455"/>
    <w:rsid w:val="00B314A6"/>
    <w:rsid w:val="00B314B9"/>
    <w:rsid w:val="00B314E7"/>
    <w:rsid w:val="00B314FA"/>
    <w:rsid w:val="00B3153B"/>
    <w:rsid w:val="00B31558"/>
    <w:rsid w:val="00B315B0"/>
    <w:rsid w:val="00B31609"/>
    <w:rsid w:val="00B3162B"/>
    <w:rsid w:val="00B316C9"/>
    <w:rsid w:val="00B317A1"/>
    <w:rsid w:val="00B317B3"/>
    <w:rsid w:val="00B317EF"/>
    <w:rsid w:val="00B31848"/>
    <w:rsid w:val="00B31865"/>
    <w:rsid w:val="00B318B3"/>
    <w:rsid w:val="00B31932"/>
    <w:rsid w:val="00B3199E"/>
    <w:rsid w:val="00B319C5"/>
    <w:rsid w:val="00B31A13"/>
    <w:rsid w:val="00B31AD9"/>
    <w:rsid w:val="00B31AF8"/>
    <w:rsid w:val="00B31B8C"/>
    <w:rsid w:val="00B31C3B"/>
    <w:rsid w:val="00B31C70"/>
    <w:rsid w:val="00B31D71"/>
    <w:rsid w:val="00B31DB2"/>
    <w:rsid w:val="00B31E17"/>
    <w:rsid w:val="00B31E5A"/>
    <w:rsid w:val="00B31E72"/>
    <w:rsid w:val="00B31F3D"/>
    <w:rsid w:val="00B31F4A"/>
    <w:rsid w:val="00B31F9E"/>
    <w:rsid w:val="00B31FD9"/>
    <w:rsid w:val="00B32079"/>
    <w:rsid w:val="00B320AB"/>
    <w:rsid w:val="00B320BA"/>
    <w:rsid w:val="00B32115"/>
    <w:rsid w:val="00B3214B"/>
    <w:rsid w:val="00B321C3"/>
    <w:rsid w:val="00B321C9"/>
    <w:rsid w:val="00B322AC"/>
    <w:rsid w:val="00B3236B"/>
    <w:rsid w:val="00B3236C"/>
    <w:rsid w:val="00B3238B"/>
    <w:rsid w:val="00B3239F"/>
    <w:rsid w:val="00B323A5"/>
    <w:rsid w:val="00B323FC"/>
    <w:rsid w:val="00B32453"/>
    <w:rsid w:val="00B324A6"/>
    <w:rsid w:val="00B324D9"/>
    <w:rsid w:val="00B324DF"/>
    <w:rsid w:val="00B324E0"/>
    <w:rsid w:val="00B32512"/>
    <w:rsid w:val="00B32558"/>
    <w:rsid w:val="00B32585"/>
    <w:rsid w:val="00B325CF"/>
    <w:rsid w:val="00B325E8"/>
    <w:rsid w:val="00B3272C"/>
    <w:rsid w:val="00B32748"/>
    <w:rsid w:val="00B3275B"/>
    <w:rsid w:val="00B3277E"/>
    <w:rsid w:val="00B328DC"/>
    <w:rsid w:val="00B329D2"/>
    <w:rsid w:val="00B32A0F"/>
    <w:rsid w:val="00B32A3A"/>
    <w:rsid w:val="00B32A44"/>
    <w:rsid w:val="00B32A5F"/>
    <w:rsid w:val="00B32A6D"/>
    <w:rsid w:val="00B32B06"/>
    <w:rsid w:val="00B32B08"/>
    <w:rsid w:val="00B32B4A"/>
    <w:rsid w:val="00B32BC2"/>
    <w:rsid w:val="00B32BD0"/>
    <w:rsid w:val="00B32C61"/>
    <w:rsid w:val="00B32CB3"/>
    <w:rsid w:val="00B32CFB"/>
    <w:rsid w:val="00B32D02"/>
    <w:rsid w:val="00B32D22"/>
    <w:rsid w:val="00B32D62"/>
    <w:rsid w:val="00B32D7D"/>
    <w:rsid w:val="00B32DAF"/>
    <w:rsid w:val="00B32E39"/>
    <w:rsid w:val="00B32E4C"/>
    <w:rsid w:val="00B32F01"/>
    <w:rsid w:val="00B32FD7"/>
    <w:rsid w:val="00B3301E"/>
    <w:rsid w:val="00B331D2"/>
    <w:rsid w:val="00B331E1"/>
    <w:rsid w:val="00B33228"/>
    <w:rsid w:val="00B33325"/>
    <w:rsid w:val="00B3338A"/>
    <w:rsid w:val="00B33485"/>
    <w:rsid w:val="00B33494"/>
    <w:rsid w:val="00B334B2"/>
    <w:rsid w:val="00B334D8"/>
    <w:rsid w:val="00B33508"/>
    <w:rsid w:val="00B335B4"/>
    <w:rsid w:val="00B335CE"/>
    <w:rsid w:val="00B3364E"/>
    <w:rsid w:val="00B336A9"/>
    <w:rsid w:val="00B337B0"/>
    <w:rsid w:val="00B337DD"/>
    <w:rsid w:val="00B337E4"/>
    <w:rsid w:val="00B33815"/>
    <w:rsid w:val="00B33836"/>
    <w:rsid w:val="00B3384E"/>
    <w:rsid w:val="00B338B3"/>
    <w:rsid w:val="00B338CA"/>
    <w:rsid w:val="00B339C5"/>
    <w:rsid w:val="00B339F0"/>
    <w:rsid w:val="00B33A13"/>
    <w:rsid w:val="00B33A20"/>
    <w:rsid w:val="00B33A25"/>
    <w:rsid w:val="00B33A36"/>
    <w:rsid w:val="00B33A44"/>
    <w:rsid w:val="00B33A5F"/>
    <w:rsid w:val="00B33B30"/>
    <w:rsid w:val="00B33B85"/>
    <w:rsid w:val="00B33BB3"/>
    <w:rsid w:val="00B33C27"/>
    <w:rsid w:val="00B33C58"/>
    <w:rsid w:val="00B33C81"/>
    <w:rsid w:val="00B33C88"/>
    <w:rsid w:val="00B33CD1"/>
    <w:rsid w:val="00B33CF8"/>
    <w:rsid w:val="00B33D73"/>
    <w:rsid w:val="00B33D89"/>
    <w:rsid w:val="00B33DB3"/>
    <w:rsid w:val="00B33DBB"/>
    <w:rsid w:val="00B33E37"/>
    <w:rsid w:val="00B33E95"/>
    <w:rsid w:val="00B33F0A"/>
    <w:rsid w:val="00B33F4E"/>
    <w:rsid w:val="00B33F8E"/>
    <w:rsid w:val="00B33F9C"/>
    <w:rsid w:val="00B33FBE"/>
    <w:rsid w:val="00B34060"/>
    <w:rsid w:val="00B34063"/>
    <w:rsid w:val="00B34096"/>
    <w:rsid w:val="00B340DA"/>
    <w:rsid w:val="00B34159"/>
    <w:rsid w:val="00B3417F"/>
    <w:rsid w:val="00B3418A"/>
    <w:rsid w:val="00B3419F"/>
    <w:rsid w:val="00B341E1"/>
    <w:rsid w:val="00B34227"/>
    <w:rsid w:val="00B3422D"/>
    <w:rsid w:val="00B34262"/>
    <w:rsid w:val="00B3426E"/>
    <w:rsid w:val="00B342FA"/>
    <w:rsid w:val="00B3430A"/>
    <w:rsid w:val="00B343BC"/>
    <w:rsid w:val="00B343C3"/>
    <w:rsid w:val="00B343ED"/>
    <w:rsid w:val="00B34426"/>
    <w:rsid w:val="00B3444C"/>
    <w:rsid w:val="00B34481"/>
    <w:rsid w:val="00B34482"/>
    <w:rsid w:val="00B344CE"/>
    <w:rsid w:val="00B344E0"/>
    <w:rsid w:val="00B34541"/>
    <w:rsid w:val="00B345B8"/>
    <w:rsid w:val="00B3461A"/>
    <w:rsid w:val="00B346A7"/>
    <w:rsid w:val="00B3472C"/>
    <w:rsid w:val="00B34745"/>
    <w:rsid w:val="00B3480A"/>
    <w:rsid w:val="00B3485C"/>
    <w:rsid w:val="00B348B8"/>
    <w:rsid w:val="00B348EE"/>
    <w:rsid w:val="00B348F9"/>
    <w:rsid w:val="00B3494A"/>
    <w:rsid w:val="00B349DA"/>
    <w:rsid w:val="00B349F9"/>
    <w:rsid w:val="00B34A1A"/>
    <w:rsid w:val="00B34A9D"/>
    <w:rsid w:val="00B34ADA"/>
    <w:rsid w:val="00B34ADD"/>
    <w:rsid w:val="00B34AF7"/>
    <w:rsid w:val="00B34B3E"/>
    <w:rsid w:val="00B34B85"/>
    <w:rsid w:val="00B34BA3"/>
    <w:rsid w:val="00B34BB9"/>
    <w:rsid w:val="00B34BF0"/>
    <w:rsid w:val="00B34C12"/>
    <w:rsid w:val="00B34C32"/>
    <w:rsid w:val="00B34C5F"/>
    <w:rsid w:val="00B34C8B"/>
    <w:rsid w:val="00B34CCE"/>
    <w:rsid w:val="00B34DA5"/>
    <w:rsid w:val="00B34DCE"/>
    <w:rsid w:val="00B34DEC"/>
    <w:rsid w:val="00B34E66"/>
    <w:rsid w:val="00B34E78"/>
    <w:rsid w:val="00B34E80"/>
    <w:rsid w:val="00B34E9D"/>
    <w:rsid w:val="00B34EB8"/>
    <w:rsid w:val="00B34F2F"/>
    <w:rsid w:val="00B34FAF"/>
    <w:rsid w:val="00B34FB6"/>
    <w:rsid w:val="00B3503C"/>
    <w:rsid w:val="00B35090"/>
    <w:rsid w:val="00B350A7"/>
    <w:rsid w:val="00B350B2"/>
    <w:rsid w:val="00B350FC"/>
    <w:rsid w:val="00B3516A"/>
    <w:rsid w:val="00B35193"/>
    <w:rsid w:val="00B351CD"/>
    <w:rsid w:val="00B35281"/>
    <w:rsid w:val="00B352EA"/>
    <w:rsid w:val="00B352EF"/>
    <w:rsid w:val="00B3535A"/>
    <w:rsid w:val="00B353A0"/>
    <w:rsid w:val="00B353CF"/>
    <w:rsid w:val="00B3548C"/>
    <w:rsid w:val="00B354A8"/>
    <w:rsid w:val="00B354C5"/>
    <w:rsid w:val="00B354CC"/>
    <w:rsid w:val="00B354D6"/>
    <w:rsid w:val="00B354E6"/>
    <w:rsid w:val="00B35523"/>
    <w:rsid w:val="00B35575"/>
    <w:rsid w:val="00B3558F"/>
    <w:rsid w:val="00B355A1"/>
    <w:rsid w:val="00B3574A"/>
    <w:rsid w:val="00B3576B"/>
    <w:rsid w:val="00B3580D"/>
    <w:rsid w:val="00B35899"/>
    <w:rsid w:val="00B358ED"/>
    <w:rsid w:val="00B358F7"/>
    <w:rsid w:val="00B35980"/>
    <w:rsid w:val="00B359E2"/>
    <w:rsid w:val="00B35A11"/>
    <w:rsid w:val="00B35A55"/>
    <w:rsid w:val="00B35A85"/>
    <w:rsid w:val="00B35A96"/>
    <w:rsid w:val="00B35ACB"/>
    <w:rsid w:val="00B35ACD"/>
    <w:rsid w:val="00B35AD4"/>
    <w:rsid w:val="00B35BFC"/>
    <w:rsid w:val="00B35C06"/>
    <w:rsid w:val="00B35C88"/>
    <w:rsid w:val="00B35C92"/>
    <w:rsid w:val="00B35C9D"/>
    <w:rsid w:val="00B35CE8"/>
    <w:rsid w:val="00B35CEC"/>
    <w:rsid w:val="00B35E48"/>
    <w:rsid w:val="00B35E86"/>
    <w:rsid w:val="00B35EB3"/>
    <w:rsid w:val="00B35F02"/>
    <w:rsid w:val="00B35FA7"/>
    <w:rsid w:val="00B35FF1"/>
    <w:rsid w:val="00B36001"/>
    <w:rsid w:val="00B36083"/>
    <w:rsid w:val="00B3610E"/>
    <w:rsid w:val="00B36148"/>
    <w:rsid w:val="00B3616D"/>
    <w:rsid w:val="00B361E4"/>
    <w:rsid w:val="00B362D5"/>
    <w:rsid w:val="00B362E0"/>
    <w:rsid w:val="00B363F9"/>
    <w:rsid w:val="00B36436"/>
    <w:rsid w:val="00B36460"/>
    <w:rsid w:val="00B364E3"/>
    <w:rsid w:val="00B364EA"/>
    <w:rsid w:val="00B36503"/>
    <w:rsid w:val="00B36551"/>
    <w:rsid w:val="00B365C0"/>
    <w:rsid w:val="00B36601"/>
    <w:rsid w:val="00B36604"/>
    <w:rsid w:val="00B3667B"/>
    <w:rsid w:val="00B366A3"/>
    <w:rsid w:val="00B366DF"/>
    <w:rsid w:val="00B3672D"/>
    <w:rsid w:val="00B36782"/>
    <w:rsid w:val="00B367EC"/>
    <w:rsid w:val="00B36870"/>
    <w:rsid w:val="00B36888"/>
    <w:rsid w:val="00B368AD"/>
    <w:rsid w:val="00B36951"/>
    <w:rsid w:val="00B36989"/>
    <w:rsid w:val="00B369D8"/>
    <w:rsid w:val="00B36A55"/>
    <w:rsid w:val="00B36B0A"/>
    <w:rsid w:val="00B36B1C"/>
    <w:rsid w:val="00B36B81"/>
    <w:rsid w:val="00B36BA6"/>
    <w:rsid w:val="00B36BC9"/>
    <w:rsid w:val="00B36BD8"/>
    <w:rsid w:val="00B36C39"/>
    <w:rsid w:val="00B36CF2"/>
    <w:rsid w:val="00B36D14"/>
    <w:rsid w:val="00B36D7D"/>
    <w:rsid w:val="00B36DF2"/>
    <w:rsid w:val="00B36E81"/>
    <w:rsid w:val="00B36FAA"/>
    <w:rsid w:val="00B36FD2"/>
    <w:rsid w:val="00B37025"/>
    <w:rsid w:val="00B37072"/>
    <w:rsid w:val="00B37088"/>
    <w:rsid w:val="00B37093"/>
    <w:rsid w:val="00B370CD"/>
    <w:rsid w:val="00B37117"/>
    <w:rsid w:val="00B37169"/>
    <w:rsid w:val="00B37174"/>
    <w:rsid w:val="00B371DA"/>
    <w:rsid w:val="00B37232"/>
    <w:rsid w:val="00B37273"/>
    <w:rsid w:val="00B372BD"/>
    <w:rsid w:val="00B373AD"/>
    <w:rsid w:val="00B373BA"/>
    <w:rsid w:val="00B37454"/>
    <w:rsid w:val="00B374FE"/>
    <w:rsid w:val="00B37584"/>
    <w:rsid w:val="00B3765F"/>
    <w:rsid w:val="00B3766F"/>
    <w:rsid w:val="00B37793"/>
    <w:rsid w:val="00B3782A"/>
    <w:rsid w:val="00B3786E"/>
    <w:rsid w:val="00B378DD"/>
    <w:rsid w:val="00B378FA"/>
    <w:rsid w:val="00B37902"/>
    <w:rsid w:val="00B37961"/>
    <w:rsid w:val="00B379B1"/>
    <w:rsid w:val="00B37A7C"/>
    <w:rsid w:val="00B37ACC"/>
    <w:rsid w:val="00B37AE3"/>
    <w:rsid w:val="00B37AE6"/>
    <w:rsid w:val="00B37B1A"/>
    <w:rsid w:val="00B37B46"/>
    <w:rsid w:val="00B37B72"/>
    <w:rsid w:val="00B37B8B"/>
    <w:rsid w:val="00B37B91"/>
    <w:rsid w:val="00B37BEC"/>
    <w:rsid w:val="00B37C46"/>
    <w:rsid w:val="00B37CEC"/>
    <w:rsid w:val="00B37CF3"/>
    <w:rsid w:val="00B37D6A"/>
    <w:rsid w:val="00B37D6B"/>
    <w:rsid w:val="00B37D85"/>
    <w:rsid w:val="00B37E9B"/>
    <w:rsid w:val="00B37EAC"/>
    <w:rsid w:val="00B37EEE"/>
    <w:rsid w:val="00B37F2F"/>
    <w:rsid w:val="00B37FBE"/>
    <w:rsid w:val="00B37FF6"/>
    <w:rsid w:val="00B37FF8"/>
    <w:rsid w:val="00B40050"/>
    <w:rsid w:val="00B4010F"/>
    <w:rsid w:val="00B4012D"/>
    <w:rsid w:val="00B4016F"/>
    <w:rsid w:val="00B40190"/>
    <w:rsid w:val="00B4034E"/>
    <w:rsid w:val="00B40376"/>
    <w:rsid w:val="00B403A4"/>
    <w:rsid w:val="00B403E9"/>
    <w:rsid w:val="00B40421"/>
    <w:rsid w:val="00B4046C"/>
    <w:rsid w:val="00B404AA"/>
    <w:rsid w:val="00B404C8"/>
    <w:rsid w:val="00B40500"/>
    <w:rsid w:val="00B40520"/>
    <w:rsid w:val="00B4053E"/>
    <w:rsid w:val="00B40570"/>
    <w:rsid w:val="00B4058D"/>
    <w:rsid w:val="00B40595"/>
    <w:rsid w:val="00B40634"/>
    <w:rsid w:val="00B40715"/>
    <w:rsid w:val="00B40727"/>
    <w:rsid w:val="00B4072C"/>
    <w:rsid w:val="00B407A0"/>
    <w:rsid w:val="00B407C2"/>
    <w:rsid w:val="00B4091B"/>
    <w:rsid w:val="00B4093C"/>
    <w:rsid w:val="00B40942"/>
    <w:rsid w:val="00B409DB"/>
    <w:rsid w:val="00B409E5"/>
    <w:rsid w:val="00B40ACC"/>
    <w:rsid w:val="00B40B29"/>
    <w:rsid w:val="00B40B2C"/>
    <w:rsid w:val="00B40B3E"/>
    <w:rsid w:val="00B40B9C"/>
    <w:rsid w:val="00B40BDE"/>
    <w:rsid w:val="00B40C35"/>
    <w:rsid w:val="00B40C42"/>
    <w:rsid w:val="00B40CFC"/>
    <w:rsid w:val="00B40CFD"/>
    <w:rsid w:val="00B40D2E"/>
    <w:rsid w:val="00B40E4F"/>
    <w:rsid w:val="00B40EE0"/>
    <w:rsid w:val="00B4100D"/>
    <w:rsid w:val="00B410B5"/>
    <w:rsid w:val="00B41150"/>
    <w:rsid w:val="00B411AB"/>
    <w:rsid w:val="00B411B3"/>
    <w:rsid w:val="00B41223"/>
    <w:rsid w:val="00B41264"/>
    <w:rsid w:val="00B41290"/>
    <w:rsid w:val="00B4129E"/>
    <w:rsid w:val="00B41370"/>
    <w:rsid w:val="00B4139A"/>
    <w:rsid w:val="00B413CA"/>
    <w:rsid w:val="00B4140F"/>
    <w:rsid w:val="00B41420"/>
    <w:rsid w:val="00B41539"/>
    <w:rsid w:val="00B4159B"/>
    <w:rsid w:val="00B415B0"/>
    <w:rsid w:val="00B415C9"/>
    <w:rsid w:val="00B415D4"/>
    <w:rsid w:val="00B415DE"/>
    <w:rsid w:val="00B4162E"/>
    <w:rsid w:val="00B416CF"/>
    <w:rsid w:val="00B416D4"/>
    <w:rsid w:val="00B416F7"/>
    <w:rsid w:val="00B4183A"/>
    <w:rsid w:val="00B4189F"/>
    <w:rsid w:val="00B418C2"/>
    <w:rsid w:val="00B4197A"/>
    <w:rsid w:val="00B4199A"/>
    <w:rsid w:val="00B419C5"/>
    <w:rsid w:val="00B419CB"/>
    <w:rsid w:val="00B419FD"/>
    <w:rsid w:val="00B41B3C"/>
    <w:rsid w:val="00B41BAD"/>
    <w:rsid w:val="00B41BE0"/>
    <w:rsid w:val="00B41C02"/>
    <w:rsid w:val="00B41C8D"/>
    <w:rsid w:val="00B41C9A"/>
    <w:rsid w:val="00B41CA0"/>
    <w:rsid w:val="00B41CAF"/>
    <w:rsid w:val="00B41CB9"/>
    <w:rsid w:val="00B41CE2"/>
    <w:rsid w:val="00B41CF0"/>
    <w:rsid w:val="00B41D20"/>
    <w:rsid w:val="00B41DBA"/>
    <w:rsid w:val="00B41DC4"/>
    <w:rsid w:val="00B41EF8"/>
    <w:rsid w:val="00B41F42"/>
    <w:rsid w:val="00B41F6F"/>
    <w:rsid w:val="00B41FB3"/>
    <w:rsid w:val="00B41FB4"/>
    <w:rsid w:val="00B41FF5"/>
    <w:rsid w:val="00B420D4"/>
    <w:rsid w:val="00B420E6"/>
    <w:rsid w:val="00B42120"/>
    <w:rsid w:val="00B42152"/>
    <w:rsid w:val="00B4231C"/>
    <w:rsid w:val="00B4232F"/>
    <w:rsid w:val="00B42359"/>
    <w:rsid w:val="00B42443"/>
    <w:rsid w:val="00B424B5"/>
    <w:rsid w:val="00B425ED"/>
    <w:rsid w:val="00B42604"/>
    <w:rsid w:val="00B4264E"/>
    <w:rsid w:val="00B426F8"/>
    <w:rsid w:val="00B42710"/>
    <w:rsid w:val="00B42713"/>
    <w:rsid w:val="00B42730"/>
    <w:rsid w:val="00B4274D"/>
    <w:rsid w:val="00B427B7"/>
    <w:rsid w:val="00B427B8"/>
    <w:rsid w:val="00B42824"/>
    <w:rsid w:val="00B4285C"/>
    <w:rsid w:val="00B428D3"/>
    <w:rsid w:val="00B4294D"/>
    <w:rsid w:val="00B429D3"/>
    <w:rsid w:val="00B429F4"/>
    <w:rsid w:val="00B42A53"/>
    <w:rsid w:val="00B42A85"/>
    <w:rsid w:val="00B42A86"/>
    <w:rsid w:val="00B42ABC"/>
    <w:rsid w:val="00B42B0D"/>
    <w:rsid w:val="00B42B58"/>
    <w:rsid w:val="00B42B6D"/>
    <w:rsid w:val="00B42C84"/>
    <w:rsid w:val="00B42C85"/>
    <w:rsid w:val="00B42D00"/>
    <w:rsid w:val="00B42D6E"/>
    <w:rsid w:val="00B42D7D"/>
    <w:rsid w:val="00B42E0A"/>
    <w:rsid w:val="00B42E0C"/>
    <w:rsid w:val="00B42E32"/>
    <w:rsid w:val="00B42E50"/>
    <w:rsid w:val="00B42E5C"/>
    <w:rsid w:val="00B42EBF"/>
    <w:rsid w:val="00B42EE8"/>
    <w:rsid w:val="00B42EF6"/>
    <w:rsid w:val="00B42F37"/>
    <w:rsid w:val="00B4305B"/>
    <w:rsid w:val="00B43085"/>
    <w:rsid w:val="00B430A9"/>
    <w:rsid w:val="00B430E0"/>
    <w:rsid w:val="00B4314B"/>
    <w:rsid w:val="00B43162"/>
    <w:rsid w:val="00B43321"/>
    <w:rsid w:val="00B4333C"/>
    <w:rsid w:val="00B43375"/>
    <w:rsid w:val="00B4343C"/>
    <w:rsid w:val="00B4345A"/>
    <w:rsid w:val="00B4359B"/>
    <w:rsid w:val="00B435CE"/>
    <w:rsid w:val="00B435E9"/>
    <w:rsid w:val="00B43604"/>
    <w:rsid w:val="00B43649"/>
    <w:rsid w:val="00B4369D"/>
    <w:rsid w:val="00B4375A"/>
    <w:rsid w:val="00B43781"/>
    <w:rsid w:val="00B437F1"/>
    <w:rsid w:val="00B43805"/>
    <w:rsid w:val="00B43811"/>
    <w:rsid w:val="00B43821"/>
    <w:rsid w:val="00B43829"/>
    <w:rsid w:val="00B43830"/>
    <w:rsid w:val="00B438A2"/>
    <w:rsid w:val="00B43925"/>
    <w:rsid w:val="00B43956"/>
    <w:rsid w:val="00B439A6"/>
    <w:rsid w:val="00B439EE"/>
    <w:rsid w:val="00B43A69"/>
    <w:rsid w:val="00B43A74"/>
    <w:rsid w:val="00B43A7F"/>
    <w:rsid w:val="00B43ADD"/>
    <w:rsid w:val="00B43AF0"/>
    <w:rsid w:val="00B43B81"/>
    <w:rsid w:val="00B43BA6"/>
    <w:rsid w:val="00B43C21"/>
    <w:rsid w:val="00B43C77"/>
    <w:rsid w:val="00B43D57"/>
    <w:rsid w:val="00B43D96"/>
    <w:rsid w:val="00B43E63"/>
    <w:rsid w:val="00B44067"/>
    <w:rsid w:val="00B440B1"/>
    <w:rsid w:val="00B440EB"/>
    <w:rsid w:val="00B4413B"/>
    <w:rsid w:val="00B441A3"/>
    <w:rsid w:val="00B441EA"/>
    <w:rsid w:val="00B4420F"/>
    <w:rsid w:val="00B44230"/>
    <w:rsid w:val="00B44255"/>
    <w:rsid w:val="00B44282"/>
    <w:rsid w:val="00B442A0"/>
    <w:rsid w:val="00B442D4"/>
    <w:rsid w:val="00B442F6"/>
    <w:rsid w:val="00B44376"/>
    <w:rsid w:val="00B443CE"/>
    <w:rsid w:val="00B4442B"/>
    <w:rsid w:val="00B444E8"/>
    <w:rsid w:val="00B44579"/>
    <w:rsid w:val="00B445F4"/>
    <w:rsid w:val="00B44641"/>
    <w:rsid w:val="00B446F2"/>
    <w:rsid w:val="00B44715"/>
    <w:rsid w:val="00B4473D"/>
    <w:rsid w:val="00B44774"/>
    <w:rsid w:val="00B44808"/>
    <w:rsid w:val="00B44839"/>
    <w:rsid w:val="00B4489B"/>
    <w:rsid w:val="00B4490B"/>
    <w:rsid w:val="00B44982"/>
    <w:rsid w:val="00B449FE"/>
    <w:rsid w:val="00B44AA6"/>
    <w:rsid w:val="00B44B19"/>
    <w:rsid w:val="00B44B46"/>
    <w:rsid w:val="00B44C44"/>
    <w:rsid w:val="00B44D18"/>
    <w:rsid w:val="00B44D21"/>
    <w:rsid w:val="00B44D7C"/>
    <w:rsid w:val="00B44D85"/>
    <w:rsid w:val="00B44D8F"/>
    <w:rsid w:val="00B44E89"/>
    <w:rsid w:val="00B44EA5"/>
    <w:rsid w:val="00B44EC2"/>
    <w:rsid w:val="00B44EF1"/>
    <w:rsid w:val="00B44FD6"/>
    <w:rsid w:val="00B450A9"/>
    <w:rsid w:val="00B45170"/>
    <w:rsid w:val="00B45239"/>
    <w:rsid w:val="00B4523A"/>
    <w:rsid w:val="00B4523D"/>
    <w:rsid w:val="00B4525C"/>
    <w:rsid w:val="00B45321"/>
    <w:rsid w:val="00B45343"/>
    <w:rsid w:val="00B453A4"/>
    <w:rsid w:val="00B453B3"/>
    <w:rsid w:val="00B453BD"/>
    <w:rsid w:val="00B4541D"/>
    <w:rsid w:val="00B45420"/>
    <w:rsid w:val="00B45433"/>
    <w:rsid w:val="00B454ED"/>
    <w:rsid w:val="00B454FC"/>
    <w:rsid w:val="00B45657"/>
    <w:rsid w:val="00B456AC"/>
    <w:rsid w:val="00B45730"/>
    <w:rsid w:val="00B45838"/>
    <w:rsid w:val="00B4586D"/>
    <w:rsid w:val="00B45A98"/>
    <w:rsid w:val="00B45AE6"/>
    <w:rsid w:val="00B45B03"/>
    <w:rsid w:val="00B45B29"/>
    <w:rsid w:val="00B45B49"/>
    <w:rsid w:val="00B45B6A"/>
    <w:rsid w:val="00B45B88"/>
    <w:rsid w:val="00B45CEC"/>
    <w:rsid w:val="00B45DB7"/>
    <w:rsid w:val="00B45E50"/>
    <w:rsid w:val="00B45E56"/>
    <w:rsid w:val="00B45F86"/>
    <w:rsid w:val="00B45F88"/>
    <w:rsid w:val="00B45FDB"/>
    <w:rsid w:val="00B46016"/>
    <w:rsid w:val="00B460A7"/>
    <w:rsid w:val="00B46125"/>
    <w:rsid w:val="00B461A0"/>
    <w:rsid w:val="00B461E3"/>
    <w:rsid w:val="00B461F7"/>
    <w:rsid w:val="00B46243"/>
    <w:rsid w:val="00B46299"/>
    <w:rsid w:val="00B462D7"/>
    <w:rsid w:val="00B4645D"/>
    <w:rsid w:val="00B46484"/>
    <w:rsid w:val="00B464A6"/>
    <w:rsid w:val="00B464E8"/>
    <w:rsid w:val="00B464EB"/>
    <w:rsid w:val="00B464F1"/>
    <w:rsid w:val="00B46510"/>
    <w:rsid w:val="00B4653D"/>
    <w:rsid w:val="00B46577"/>
    <w:rsid w:val="00B465A4"/>
    <w:rsid w:val="00B46600"/>
    <w:rsid w:val="00B4661E"/>
    <w:rsid w:val="00B4665B"/>
    <w:rsid w:val="00B4673E"/>
    <w:rsid w:val="00B46757"/>
    <w:rsid w:val="00B46773"/>
    <w:rsid w:val="00B46877"/>
    <w:rsid w:val="00B469E8"/>
    <w:rsid w:val="00B469ED"/>
    <w:rsid w:val="00B46A1A"/>
    <w:rsid w:val="00B46A29"/>
    <w:rsid w:val="00B46A56"/>
    <w:rsid w:val="00B46B4C"/>
    <w:rsid w:val="00B46B50"/>
    <w:rsid w:val="00B46B85"/>
    <w:rsid w:val="00B46BA3"/>
    <w:rsid w:val="00B46C05"/>
    <w:rsid w:val="00B46C1E"/>
    <w:rsid w:val="00B46C1F"/>
    <w:rsid w:val="00B46C78"/>
    <w:rsid w:val="00B46C79"/>
    <w:rsid w:val="00B46C8E"/>
    <w:rsid w:val="00B46CE2"/>
    <w:rsid w:val="00B46CEF"/>
    <w:rsid w:val="00B46D03"/>
    <w:rsid w:val="00B46DA5"/>
    <w:rsid w:val="00B46DF2"/>
    <w:rsid w:val="00B46E0F"/>
    <w:rsid w:val="00B46E1E"/>
    <w:rsid w:val="00B46E2B"/>
    <w:rsid w:val="00B46EEA"/>
    <w:rsid w:val="00B46F83"/>
    <w:rsid w:val="00B46FC3"/>
    <w:rsid w:val="00B470ED"/>
    <w:rsid w:val="00B470F3"/>
    <w:rsid w:val="00B470F4"/>
    <w:rsid w:val="00B4710F"/>
    <w:rsid w:val="00B471B7"/>
    <w:rsid w:val="00B471CA"/>
    <w:rsid w:val="00B471FD"/>
    <w:rsid w:val="00B472D9"/>
    <w:rsid w:val="00B4731E"/>
    <w:rsid w:val="00B473DB"/>
    <w:rsid w:val="00B47523"/>
    <w:rsid w:val="00B4754D"/>
    <w:rsid w:val="00B475C8"/>
    <w:rsid w:val="00B47712"/>
    <w:rsid w:val="00B47752"/>
    <w:rsid w:val="00B47813"/>
    <w:rsid w:val="00B4788C"/>
    <w:rsid w:val="00B478C1"/>
    <w:rsid w:val="00B478DF"/>
    <w:rsid w:val="00B478F1"/>
    <w:rsid w:val="00B47959"/>
    <w:rsid w:val="00B479CB"/>
    <w:rsid w:val="00B47A0E"/>
    <w:rsid w:val="00B47A5D"/>
    <w:rsid w:val="00B47B4C"/>
    <w:rsid w:val="00B47B53"/>
    <w:rsid w:val="00B47BFD"/>
    <w:rsid w:val="00B47C11"/>
    <w:rsid w:val="00B47C43"/>
    <w:rsid w:val="00B47C57"/>
    <w:rsid w:val="00B47C95"/>
    <w:rsid w:val="00B47CF4"/>
    <w:rsid w:val="00B47DE2"/>
    <w:rsid w:val="00B47E52"/>
    <w:rsid w:val="00B47E65"/>
    <w:rsid w:val="00B47F2C"/>
    <w:rsid w:val="00B47F3B"/>
    <w:rsid w:val="00B47FA2"/>
    <w:rsid w:val="00B47FA5"/>
    <w:rsid w:val="00B47FB8"/>
    <w:rsid w:val="00B50000"/>
    <w:rsid w:val="00B50017"/>
    <w:rsid w:val="00B5001D"/>
    <w:rsid w:val="00B50049"/>
    <w:rsid w:val="00B500BA"/>
    <w:rsid w:val="00B500D2"/>
    <w:rsid w:val="00B50179"/>
    <w:rsid w:val="00B502C6"/>
    <w:rsid w:val="00B50330"/>
    <w:rsid w:val="00B50357"/>
    <w:rsid w:val="00B50450"/>
    <w:rsid w:val="00B504B1"/>
    <w:rsid w:val="00B504E7"/>
    <w:rsid w:val="00B504FC"/>
    <w:rsid w:val="00B5050F"/>
    <w:rsid w:val="00B50522"/>
    <w:rsid w:val="00B505DF"/>
    <w:rsid w:val="00B5065B"/>
    <w:rsid w:val="00B5065E"/>
    <w:rsid w:val="00B506B4"/>
    <w:rsid w:val="00B506E9"/>
    <w:rsid w:val="00B507E6"/>
    <w:rsid w:val="00B508D1"/>
    <w:rsid w:val="00B50A02"/>
    <w:rsid w:val="00B50A4E"/>
    <w:rsid w:val="00B50A58"/>
    <w:rsid w:val="00B50B13"/>
    <w:rsid w:val="00B50B4E"/>
    <w:rsid w:val="00B50BD6"/>
    <w:rsid w:val="00B50BFC"/>
    <w:rsid w:val="00B50C04"/>
    <w:rsid w:val="00B50C33"/>
    <w:rsid w:val="00B50C5D"/>
    <w:rsid w:val="00B50C5E"/>
    <w:rsid w:val="00B50C63"/>
    <w:rsid w:val="00B50CA8"/>
    <w:rsid w:val="00B50D31"/>
    <w:rsid w:val="00B50D34"/>
    <w:rsid w:val="00B50D50"/>
    <w:rsid w:val="00B50D59"/>
    <w:rsid w:val="00B50E00"/>
    <w:rsid w:val="00B50E06"/>
    <w:rsid w:val="00B50E5D"/>
    <w:rsid w:val="00B50E91"/>
    <w:rsid w:val="00B50E9B"/>
    <w:rsid w:val="00B50EAF"/>
    <w:rsid w:val="00B50EB5"/>
    <w:rsid w:val="00B50EBB"/>
    <w:rsid w:val="00B50EE1"/>
    <w:rsid w:val="00B50F20"/>
    <w:rsid w:val="00B50F96"/>
    <w:rsid w:val="00B50FAF"/>
    <w:rsid w:val="00B50FC6"/>
    <w:rsid w:val="00B50FDC"/>
    <w:rsid w:val="00B50FF9"/>
    <w:rsid w:val="00B51011"/>
    <w:rsid w:val="00B5102B"/>
    <w:rsid w:val="00B5103D"/>
    <w:rsid w:val="00B510AC"/>
    <w:rsid w:val="00B5117F"/>
    <w:rsid w:val="00B511A8"/>
    <w:rsid w:val="00B51212"/>
    <w:rsid w:val="00B5126C"/>
    <w:rsid w:val="00B51293"/>
    <w:rsid w:val="00B512A9"/>
    <w:rsid w:val="00B512DC"/>
    <w:rsid w:val="00B51328"/>
    <w:rsid w:val="00B51369"/>
    <w:rsid w:val="00B513E1"/>
    <w:rsid w:val="00B5145F"/>
    <w:rsid w:val="00B51464"/>
    <w:rsid w:val="00B514B5"/>
    <w:rsid w:val="00B5152E"/>
    <w:rsid w:val="00B5158F"/>
    <w:rsid w:val="00B515AD"/>
    <w:rsid w:val="00B515C7"/>
    <w:rsid w:val="00B515DB"/>
    <w:rsid w:val="00B515ED"/>
    <w:rsid w:val="00B515FB"/>
    <w:rsid w:val="00B51664"/>
    <w:rsid w:val="00B51691"/>
    <w:rsid w:val="00B516BE"/>
    <w:rsid w:val="00B51710"/>
    <w:rsid w:val="00B5179A"/>
    <w:rsid w:val="00B517A2"/>
    <w:rsid w:val="00B51812"/>
    <w:rsid w:val="00B51863"/>
    <w:rsid w:val="00B51872"/>
    <w:rsid w:val="00B51898"/>
    <w:rsid w:val="00B5189E"/>
    <w:rsid w:val="00B5194E"/>
    <w:rsid w:val="00B519A8"/>
    <w:rsid w:val="00B519F0"/>
    <w:rsid w:val="00B51AF3"/>
    <w:rsid w:val="00B51BE7"/>
    <w:rsid w:val="00B51C03"/>
    <w:rsid w:val="00B51C65"/>
    <w:rsid w:val="00B51DEC"/>
    <w:rsid w:val="00B51E2B"/>
    <w:rsid w:val="00B51E2C"/>
    <w:rsid w:val="00B51E5D"/>
    <w:rsid w:val="00B51E9B"/>
    <w:rsid w:val="00B51EFF"/>
    <w:rsid w:val="00B51F3E"/>
    <w:rsid w:val="00B51F81"/>
    <w:rsid w:val="00B52015"/>
    <w:rsid w:val="00B52068"/>
    <w:rsid w:val="00B5206A"/>
    <w:rsid w:val="00B52076"/>
    <w:rsid w:val="00B52099"/>
    <w:rsid w:val="00B52105"/>
    <w:rsid w:val="00B52132"/>
    <w:rsid w:val="00B52160"/>
    <w:rsid w:val="00B521ED"/>
    <w:rsid w:val="00B521F1"/>
    <w:rsid w:val="00B521F9"/>
    <w:rsid w:val="00B52218"/>
    <w:rsid w:val="00B522B3"/>
    <w:rsid w:val="00B52308"/>
    <w:rsid w:val="00B52396"/>
    <w:rsid w:val="00B52402"/>
    <w:rsid w:val="00B5240A"/>
    <w:rsid w:val="00B5256A"/>
    <w:rsid w:val="00B525B8"/>
    <w:rsid w:val="00B525EB"/>
    <w:rsid w:val="00B525FB"/>
    <w:rsid w:val="00B5266C"/>
    <w:rsid w:val="00B5266D"/>
    <w:rsid w:val="00B52697"/>
    <w:rsid w:val="00B5284F"/>
    <w:rsid w:val="00B52918"/>
    <w:rsid w:val="00B52930"/>
    <w:rsid w:val="00B52949"/>
    <w:rsid w:val="00B52B56"/>
    <w:rsid w:val="00B52BD2"/>
    <w:rsid w:val="00B52BFB"/>
    <w:rsid w:val="00B52C5C"/>
    <w:rsid w:val="00B52D58"/>
    <w:rsid w:val="00B52D6B"/>
    <w:rsid w:val="00B52D86"/>
    <w:rsid w:val="00B52DA5"/>
    <w:rsid w:val="00B52E98"/>
    <w:rsid w:val="00B52EA0"/>
    <w:rsid w:val="00B52F9E"/>
    <w:rsid w:val="00B5302B"/>
    <w:rsid w:val="00B53057"/>
    <w:rsid w:val="00B5306C"/>
    <w:rsid w:val="00B53150"/>
    <w:rsid w:val="00B53223"/>
    <w:rsid w:val="00B532B3"/>
    <w:rsid w:val="00B532D9"/>
    <w:rsid w:val="00B53378"/>
    <w:rsid w:val="00B533A7"/>
    <w:rsid w:val="00B53401"/>
    <w:rsid w:val="00B53418"/>
    <w:rsid w:val="00B53449"/>
    <w:rsid w:val="00B53465"/>
    <w:rsid w:val="00B5348A"/>
    <w:rsid w:val="00B534C5"/>
    <w:rsid w:val="00B53542"/>
    <w:rsid w:val="00B53577"/>
    <w:rsid w:val="00B535B4"/>
    <w:rsid w:val="00B536AE"/>
    <w:rsid w:val="00B5371D"/>
    <w:rsid w:val="00B53854"/>
    <w:rsid w:val="00B5385D"/>
    <w:rsid w:val="00B53873"/>
    <w:rsid w:val="00B53892"/>
    <w:rsid w:val="00B538A9"/>
    <w:rsid w:val="00B538C5"/>
    <w:rsid w:val="00B538C6"/>
    <w:rsid w:val="00B538FC"/>
    <w:rsid w:val="00B53A2C"/>
    <w:rsid w:val="00B53B12"/>
    <w:rsid w:val="00B53B33"/>
    <w:rsid w:val="00B53B70"/>
    <w:rsid w:val="00B53BF2"/>
    <w:rsid w:val="00B53C60"/>
    <w:rsid w:val="00B53C65"/>
    <w:rsid w:val="00B53CB7"/>
    <w:rsid w:val="00B53CE3"/>
    <w:rsid w:val="00B53D27"/>
    <w:rsid w:val="00B53DA2"/>
    <w:rsid w:val="00B53DBD"/>
    <w:rsid w:val="00B53DD2"/>
    <w:rsid w:val="00B53E0F"/>
    <w:rsid w:val="00B53E7A"/>
    <w:rsid w:val="00B53E8E"/>
    <w:rsid w:val="00B53E8F"/>
    <w:rsid w:val="00B53E94"/>
    <w:rsid w:val="00B53EBE"/>
    <w:rsid w:val="00B53FD5"/>
    <w:rsid w:val="00B53FE7"/>
    <w:rsid w:val="00B54014"/>
    <w:rsid w:val="00B5414D"/>
    <w:rsid w:val="00B5419B"/>
    <w:rsid w:val="00B541DA"/>
    <w:rsid w:val="00B5420F"/>
    <w:rsid w:val="00B5422C"/>
    <w:rsid w:val="00B5427F"/>
    <w:rsid w:val="00B542D6"/>
    <w:rsid w:val="00B543CF"/>
    <w:rsid w:val="00B54418"/>
    <w:rsid w:val="00B5446A"/>
    <w:rsid w:val="00B54478"/>
    <w:rsid w:val="00B54485"/>
    <w:rsid w:val="00B544A9"/>
    <w:rsid w:val="00B544C4"/>
    <w:rsid w:val="00B544C5"/>
    <w:rsid w:val="00B54744"/>
    <w:rsid w:val="00B54753"/>
    <w:rsid w:val="00B547FD"/>
    <w:rsid w:val="00B54813"/>
    <w:rsid w:val="00B5493E"/>
    <w:rsid w:val="00B5496B"/>
    <w:rsid w:val="00B549A8"/>
    <w:rsid w:val="00B549CC"/>
    <w:rsid w:val="00B54A26"/>
    <w:rsid w:val="00B54A9F"/>
    <w:rsid w:val="00B54AAC"/>
    <w:rsid w:val="00B54AFA"/>
    <w:rsid w:val="00B54B14"/>
    <w:rsid w:val="00B54B1F"/>
    <w:rsid w:val="00B54B88"/>
    <w:rsid w:val="00B54BB5"/>
    <w:rsid w:val="00B54BCB"/>
    <w:rsid w:val="00B54BD1"/>
    <w:rsid w:val="00B54CBE"/>
    <w:rsid w:val="00B54D95"/>
    <w:rsid w:val="00B54E8E"/>
    <w:rsid w:val="00B54EE2"/>
    <w:rsid w:val="00B54EF2"/>
    <w:rsid w:val="00B54F22"/>
    <w:rsid w:val="00B55020"/>
    <w:rsid w:val="00B550AF"/>
    <w:rsid w:val="00B55103"/>
    <w:rsid w:val="00B55169"/>
    <w:rsid w:val="00B551E5"/>
    <w:rsid w:val="00B5520E"/>
    <w:rsid w:val="00B5520F"/>
    <w:rsid w:val="00B55261"/>
    <w:rsid w:val="00B55276"/>
    <w:rsid w:val="00B5527B"/>
    <w:rsid w:val="00B5527F"/>
    <w:rsid w:val="00B552D0"/>
    <w:rsid w:val="00B552E1"/>
    <w:rsid w:val="00B55355"/>
    <w:rsid w:val="00B55357"/>
    <w:rsid w:val="00B553A4"/>
    <w:rsid w:val="00B553C8"/>
    <w:rsid w:val="00B55431"/>
    <w:rsid w:val="00B55496"/>
    <w:rsid w:val="00B55560"/>
    <w:rsid w:val="00B555BF"/>
    <w:rsid w:val="00B555D8"/>
    <w:rsid w:val="00B55635"/>
    <w:rsid w:val="00B556A0"/>
    <w:rsid w:val="00B556D9"/>
    <w:rsid w:val="00B55853"/>
    <w:rsid w:val="00B558DE"/>
    <w:rsid w:val="00B558E9"/>
    <w:rsid w:val="00B55916"/>
    <w:rsid w:val="00B55969"/>
    <w:rsid w:val="00B55A2E"/>
    <w:rsid w:val="00B55AC1"/>
    <w:rsid w:val="00B55AF2"/>
    <w:rsid w:val="00B55B55"/>
    <w:rsid w:val="00B55BBF"/>
    <w:rsid w:val="00B55C2E"/>
    <w:rsid w:val="00B55CDA"/>
    <w:rsid w:val="00B55CDB"/>
    <w:rsid w:val="00B55CF2"/>
    <w:rsid w:val="00B55D17"/>
    <w:rsid w:val="00B55DB9"/>
    <w:rsid w:val="00B55E1C"/>
    <w:rsid w:val="00B55E39"/>
    <w:rsid w:val="00B55E55"/>
    <w:rsid w:val="00B55F0F"/>
    <w:rsid w:val="00B55F1B"/>
    <w:rsid w:val="00B55F4F"/>
    <w:rsid w:val="00B55F89"/>
    <w:rsid w:val="00B55FAD"/>
    <w:rsid w:val="00B55FE6"/>
    <w:rsid w:val="00B55FF2"/>
    <w:rsid w:val="00B5604F"/>
    <w:rsid w:val="00B56067"/>
    <w:rsid w:val="00B560E0"/>
    <w:rsid w:val="00B5611F"/>
    <w:rsid w:val="00B56153"/>
    <w:rsid w:val="00B56155"/>
    <w:rsid w:val="00B5622C"/>
    <w:rsid w:val="00B56263"/>
    <w:rsid w:val="00B562FD"/>
    <w:rsid w:val="00B5633B"/>
    <w:rsid w:val="00B56382"/>
    <w:rsid w:val="00B563BB"/>
    <w:rsid w:val="00B56403"/>
    <w:rsid w:val="00B56432"/>
    <w:rsid w:val="00B564C4"/>
    <w:rsid w:val="00B56609"/>
    <w:rsid w:val="00B56643"/>
    <w:rsid w:val="00B568D1"/>
    <w:rsid w:val="00B5692F"/>
    <w:rsid w:val="00B569A0"/>
    <w:rsid w:val="00B569A8"/>
    <w:rsid w:val="00B56A11"/>
    <w:rsid w:val="00B56A4E"/>
    <w:rsid w:val="00B56A7F"/>
    <w:rsid w:val="00B56AAC"/>
    <w:rsid w:val="00B56AD6"/>
    <w:rsid w:val="00B56B09"/>
    <w:rsid w:val="00B56B9E"/>
    <w:rsid w:val="00B56BCB"/>
    <w:rsid w:val="00B56BF9"/>
    <w:rsid w:val="00B56C1F"/>
    <w:rsid w:val="00B56D62"/>
    <w:rsid w:val="00B56D90"/>
    <w:rsid w:val="00B56E0C"/>
    <w:rsid w:val="00B56E81"/>
    <w:rsid w:val="00B56E9E"/>
    <w:rsid w:val="00B56EDC"/>
    <w:rsid w:val="00B5702C"/>
    <w:rsid w:val="00B570B1"/>
    <w:rsid w:val="00B57194"/>
    <w:rsid w:val="00B571AD"/>
    <w:rsid w:val="00B571B5"/>
    <w:rsid w:val="00B571E8"/>
    <w:rsid w:val="00B57216"/>
    <w:rsid w:val="00B57272"/>
    <w:rsid w:val="00B5727B"/>
    <w:rsid w:val="00B572AD"/>
    <w:rsid w:val="00B57311"/>
    <w:rsid w:val="00B57316"/>
    <w:rsid w:val="00B57336"/>
    <w:rsid w:val="00B57364"/>
    <w:rsid w:val="00B57379"/>
    <w:rsid w:val="00B5738A"/>
    <w:rsid w:val="00B573DC"/>
    <w:rsid w:val="00B574C5"/>
    <w:rsid w:val="00B574CC"/>
    <w:rsid w:val="00B575CF"/>
    <w:rsid w:val="00B5761A"/>
    <w:rsid w:val="00B576F9"/>
    <w:rsid w:val="00B5771F"/>
    <w:rsid w:val="00B57753"/>
    <w:rsid w:val="00B57759"/>
    <w:rsid w:val="00B577ED"/>
    <w:rsid w:val="00B578B7"/>
    <w:rsid w:val="00B578EC"/>
    <w:rsid w:val="00B579F8"/>
    <w:rsid w:val="00B57A18"/>
    <w:rsid w:val="00B57A57"/>
    <w:rsid w:val="00B57A67"/>
    <w:rsid w:val="00B57A6E"/>
    <w:rsid w:val="00B57A70"/>
    <w:rsid w:val="00B57A82"/>
    <w:rsid w:val="00B57B7B"/>
    <w:rsid w:val="00B57C36"/>
    <w:rsid w:val="00B57CE3"/>
    <w:rsid w:val="00B57D1E"/>
    <w:rsid w:val="00B57D80"/>
    <w:rsid w:val="00B57D9A"/>
    <w:rsid w:val="00B57DFC"/>
    <w:rsid w:val="00B57E47"/>
    <w:rsid w:val="00B57E83"/>
    <w:rsid w:val="00B57EDC"/>
    <w:rsid w:val="00B57F36"/>
    <w:rsid w:val="00B57F90"/>
    <w:rsid w:val="00B57FA3"/>
    <w:rsid w:val="00B57FE3"/>
    <w:rsid w:val="00B6003B"/>
    <w:rsid w:val="00B6011A"/>
    <w:rsid w:val="00B60154"/>
    <w:rsid w:val="00B6016E"/>
    <w:rsid w:val="00B60207"/>
    <w:rsid w:val="00B6020C"/>
    <w:rsid w:val="00B6029C"/>
    <w:rsid w:val="00B602B6"/>
    <w:rsid w:val="00B60321"/>
    <w:rsid w:val="00B60394"/>
    <w:rsid w:val="00B603ED"/>
    <w:rsid w:val="00B603FB"/>
    <w:rsid w:val="00B60436"/>
    <w:rsid w:val="00B6043F"/>
    <w:rsid w:val="00B6044C"/>
    <w:rsid w:val="00B604A0"/>
    <w:rsid w:val="00B605AF"/>
    <w:rsid w:val="00B605D6"/>
    <w:rsid w:val="00B6063C"/>
    <w:rsid w:val="00B60653"/>
    <w:rsid w:val="00B6067A"/>
    <w:rsid w:val="00B60740"/>
    <w:rsid w:val="00B6086D"/>
    <w:rsid w:val="00B608E5"/>
    <w:rsid w:val="00B60A52"/>
    <w:rsid w:val="00B60A54"/>
    <w:rsid w:val="00B60A68"/>
    <w:rsid w:val="00B60A92"/>
    <w:rsid w:val="00B60AFC"/>
    <w:rsid w:val="00B60BB7"/>
    <w:rsid w:val="00B60BCE"/>
    <w:rsid w:val="00B60CAC"/>
    <w:rsid w:val="00B60CC1"/>
    <w:rsid w:val="00B60CEC"/>
    <w:rsid w:val="00B60CF3"/>
    <w:rsid w:val="00B60D3F"/>
    <w:rsid w:val="00B60E99"/>
    <w:rsid w:val="00B60FA2"/>
    <w:rsid w:val="00B61003"/>
    <w:rsid w:val="00B61075"/>
    <w:rsid w:val="00B61099"/>
    <w:rsid w:val="00B610D6"/>
    <w:rsid w:val="00B61135"/>
    <w:rsid w:val="00B611AF"/>
    <w:rsid w:val="00B611F1"/>
    <w:rsid w:val="00B6125B"/>
    <w:rsid w:val="00B6128B"/>
    <w:rsid w:val="00B612EB"/>
    <w:rsid w:val="00B6133A"/>
    <w:rsid w:val="00B6134E"/>
    <w:rsid w:val="00B613A0"/>
    <w:rsid w:val="00B613B4"/>
    <w:rsid w:val="00B613D4"/>
    <w:rsid w:val="00B61465"/>
    <w:rsid w:val="00B61471"/>
    <w:rsid w:val="00B614A0"/>
    <w:rsid w:val="00B614CA"/>
    <w:rsid w:val="00B61504"/>
    <w:rsid w:val="00B61511"/>
    <w:rsid w:val="00B61554"/>
    <w:rsid w:val="00B6155E"/>
    <w:rsid w:val="00B6158A"/>
    <w:rsid w:val="00B615AF"/>
    <w:rsid w:val="00B6186D"/>
    <w:rsid w:val="00B618B8"/>
    <w:rsid w:val="00B6193E"/>
    <w:rsid w:val="00B61951"/>
    <w:rsid w:val="00B619C7"/>
    <w:rsid w:val="00B619E8"/>
    <w:rsid w:val="00B61A89"/>
    <w:rsid w:val="00B61A9A"/>
    <w:rsid w:val="00B61AB2"/>
    <w:rsid w:val="00B61AC7"/>
    <w:rsid w:val="00B61B20"/>
    <w:rsid w:val="00B61B23"/>
    <w:rsid w:val="00B61B85"/>
    <w:rsid w:val="00B61B8B"/>
    <w:rsid w:val="00B61D08"/>
    <w:rsid w:val="00B61D8E"/>
    <w:rsid w:val="00B61DA0"/>
    <w:rsid w:val="00B61DB7"/>
    <w:rsid w:val="00B61E20"/>
    <w:rsid w:val="00B61F2C"/>
    <w:rsid w:val="00B61F34"/>
    <w:rsid w:val="00B61F42"/>
    <w:rsid w:val="00B61FF6"/>
    <w:rsid w:val="00B6206C"/>
    <w:rsid w:val="00B62096"/>
    <w:rsid w:val="00B62099"/>
    <w:rsid w:val="00B620C8"/>
    <w:rsid w:val="00B62227"/>
    <w:rsid w:val="00B62261"/>
    <w:rsid w:val="00B6227D"/>
    <w:rsid w:val="00B622D5"/>
    <w:rsid w:val="00B62493"/>
    <w:rsid w:val="00B62518"/>
    <w:rsid w:val="00B62538"/>
    <w:rsid w:val="00B625F9"/>
    <w:rsid w:val="00B62619"/>
    <w:rsid w:val="00B6262C"/>
    <w:rsid w:val="00B6265F"/>
    <w:rsid w:val="00B626DC"/>
    <w:rsid w:val="00B62728"/>
    <w:rsid w:val="00B6275B"/>
    <w:rsid w:val="00B62764"/>
    <w:rsid w:val="00B6276E"/>
    <w:rsid w:val="00B6278F"/>
    <w:rsid w:val="00B6285A"/>
    <w:rsid w:val="00B628B0"/>
    <w:rsid w:val="00B628C3"/>
    <w:rsid w:val="00B62917"/>
    <w:rsid w:val="00B62984"/>
    <w:rsid w:val="00B629CF"/>
    <w:rsid w:val="00B629E7"/>
    <w:rsid w:val="00B62A51"/>
    <w:rsid w:val="00B62AAA"/>
    <w:rsid w:val="00B62B04"/>
    <w:rsid w:val="00B62B05"/>
    <w:rsid w:val="00B62B1C"/>
    <w:rsid w:val="00B62B70"/>
    <w:rsid w:val="00B62B7B"/>
    <w:rsid w:val="00B62B8E"/>
    <w:rsid w:val="00B62C11"/>
    <w:rsid w:val="00B62C71"/>
    <w:rsid w:val="00B62DA3"/>
    <w:rsid w:val="00B62E32"/>
    <w:rsid w:val="00B62E55"/>
    <w:rsid w:val="00B62EF3"/>
    <w:rsid w:val="00B62F4B"/>
    <w:rsid w:val="00B630BE"/>
    <w:rsid w:val="00B63153"/>
    <w:rsid w:val="00B63160"/>
    <w:rsid w:val="00B631A9"/>
    <w:rsid w:val="00B6323A"/>
    <w:rsid w:val="00B63241"/>
    <w:rsid w:val="00B6325C"/>
    <w:rsid w:val="00B6326A"/>
    <w:rsid w:val="00B632BA"/>
    <w:rsid w:val="00B632C1"/>
    <w:rsid w:val="00B632C9"/>
    <w:rsid w:val="00B633AE"/>
    <w:rsid w:val="00B63401"/>
    <w:rsid w:val="00B6340E"/>
    <w:rsid w:val="00B63428"/>
    <w:rsid w:val="00B6343C"/>
    <w:rsid w:val="00B634A6"/>
    <w:rsid w:val="00B634E2"/>
    <w:rsid w:val="00B63513"/>
    <w:rsid w:val="00B6351D"/>
    <w:rsid w:val="00B635D2"/>
    <w:rsid w:val="00B635E0"/>
    <w:rsid w:val="00B635EC"/>
    <w:rsid w:val="00B6360C"/>
    <w:rsid w:val="00B63622"/>
    <w:rsid w:val="00B63628"/>
    <w:rsid w:val="00B6362D"/>
    <w:rsid w:val="00B6373A"/>
    <w:rsid w:val="00B637B7"/>
    <w:rsid w:val="00B637C5"/>
    <w:rsid w:val="00B637CA"/>
    <w:rsid w:val="00B637E0"/>
    <w:rsid w:val="00B637EE"/>
    <w:rsid w:val="00B637FA"/>
    <w:rsid w:val="00B63810"/>
    <w:rsid w:val="00B63855"/>
    <w:rsid w:val="00B638B2"/>
    <w:rsid w:val="00B638D5"/>
    <w:rsid w:val="00B638DD"/>
    <w:rsid w:val="00B63958"/>
    <w:rsid w:val="00B6397D"/>
    <w:rsid w:val="00B639D5"/>
    <w:rsid w:val="00B63A2D"/>
    <w:rsid w:val="00B63A39"/>
    <w:rsid w:val="00B63A64"/>
    <w:rsid w:val="00B63A6D"/>
    <w:rsid w:val="00B63A73"/>
    <w:rsid w:val="00B63AD8"/>
    <w:rsid w:val="00B63B95"/>
    <w:rsid w:val="00B63BBF"/>
    <w:rsid w:val="00B63BCF"/>
    <w:rsid w:val="00B63BEA"/>
    <w:rsid w:val="00B63C14"/>
    <w:rsid w:val="00B63C16"/>
    <w:rsid w:val="00B63C78"/>
    <w:rsid w:val="00B63C95"/>
    <w:rsid w:val="00B63CB2"/>
    <w:rsid w:val="00B63DCB"/>
    <w:rsid w:val="00B63DD7"/>
    <w:rsid w:val="00B63DDA"/>
    <w:rsid w:val="00B63DDF"/>
    <w:rsid w:val="00B63E08"/>
    <w:rsid w:val="00B63E62"/>
    <w:rsid w:val="00B63EC7"/>
    <w:rsid w:val="00B63ECB"/>
    <w:rsid w:val="00B63EF5"/>
    <w:rsid w:val="00B63F0A"/>
    <w:rsid w:val="00B63F1A"/>
    <w:rsid w:val="00B63F7A"/>
    <w:rsid w:val="00B63FA4"/>
    <w:rsid w:val="00B63FDD"/>
    <w:rsid w:val="00B63FFF"/>
    <w:rsid w:val="00B64093"/>
    <w:rsid w:val="00B641AF"/>
    <w:rsid w:val="00B64261"/>
    <w:rsid w:val="00B64292"/>
    <w:rsid w:val="00B642A1"/>
    <w:rsid w:val="00B642B8"/>
    <w:rsid w:val="00B643A3"/>
    <w:rsid w:val="00B64416"/>
    <w:rsid w:val="00B64439"/>
    <w:rsid w:val="00B64494"/>
    <w:rsid w:val="00B644BC"/>
    <w:rsid w:val="00B644FC"/>
    <w:rsid w:val="00B64515"/>
    <w:rsid w:val="00B645D7"/>
    <w:rsid w:val="00B64601"/>
    <w:rsid w:val="00B64626"/>
    <w:rsid w:val="00B64630"/>
    <w:rsid w:val="00B646AA"/>
    <w:rsid w:val="00B646F1"/>
    <w:rsid w:val="00B646FF"/>
    <w:rsid w:val="00B64762"/>
    <w:rsid w:val="00B6477A"/>
    <w:rsid w:val="00B647AD"/>
    <w:rsid w:val="00B64865"/>
    <w:rsid w:val="00B64869"/>
    <w:rsid w:val="00B64884"/>
    <w:rsid w:val="00B648B8"/>
    <w:rsid w:val="00B648E4"/>
    <w:rsid w:val="00B64929"/>
    <w:rsid w:val="00B649B8"/>
    <w:rsid w:val="00B649C3"/>
    <w:rsid w:val="00B649F3"/>
    <w:rsid w:val="00B64A8D"/>
    <w:rsid w:val="00B64B11"/>
    <w:rsid w:val="00B64B84"/>
    <w:rsid w:val="00B64D2C"/>
    <w:rsid w:val="00B64D4E"/>
    <w:rsid w:val="00B64D8F"/>
    <w:rsid w:val="00B64D98"/>
    <w:rsid w:val="00B64E1E"/>
    <w:rsid w:val="00B64F24"/>
    <w:rsid w:val="00B64F32"/>
    <w:rsid w:val="00B64F6C"/>
    <w:rsid w:val="00B64FC5"/>
    <w:rsid w:val="00B65006"/>
    <w:rsid w:val="00B650D2"/>
    <w:rsid w:val="00B650D3"/>
    <w:rsid w:val="00B65121"/>
    <w:rsid w:val="00B65180"/>
    <w:rsid w:val="00B651B1"/>
    <w:rsid w:val="00B651C6"/>
    <w:rsid w:val="00B652AF"/>
    <w:rsid w:val="00B652D1"/>
    <w:rsid w:val="00B652E9"/>
    <w:rsid w:val="00B65313"/>
    <w:rsid w:val="00B6534C"/>
    <w:rsid w:val="00B65353"/>
    <w:rsid w:val="00B653A5"/>
    <w:rsid w:val="00B653F4"/>
    <w:rsid w:val="00B6540F"/>
    <w:rsid w:val="00B65429"/>
    <w:rsid w:val="00B655CA"/>
    <w:rsid w:val="00B65609"/>
    <w:rsid w:val="00B65670"/>
    <w:rsid w:val="00B656AF"/>
    <w:rsid w:val="00B6570C"/>
    <w:rsid w:val="00B65715"/>
    <w:rsid w:val="00B6574D"/>
    <w:rsid w:val="00B657A7"/>
    <w:rsid w:val="00B65817"/>
    <w:rsid w:val="00B65899"/>
    <w:rsid w:val="00B658EB"/>
    <w:rsid w:val="00B65941"/>
    <w:rsid w:val="00B659D6"/>
    <w:rsid w:val="00B65A22"/>
    <w:rsid w:val="00B65A4C"/>
    <w:rsid w:val="00B65A82"/>
    <w:rsid w:val="00B65AC2"/>
    <w:rsid w:val="00B65AEA"/>
    <w:rsid w:val="00B65B12"/>
    <w:rsid w:val="00B65B29"/>
    <w:rsid w:val="00B65B48"/>
    <w:rsid w:val="00B65B75"/>
    <w:rsid w:val="00B65BD3"/>
    <w:rsid w:val="00B65C36"/>
    <w:rsid w:val="00B65C89"/>
    <w:rsid w:val="00B65CEA"/>
    <w:rsid w:val="00B65CEB"/>
    <w:rsid w:val="00B65D02"/>
    <w:rsid w:val="00B65D0F"/>
    <w:rsid w:val="00B65D7A"/>
    <w:rsid w:val="00B65DF5"/>
    <w:rsid w:val="00B65E30"/>
    <w:rsid w:val="00B65E44"/>
    <w:rsid w:val="00B65EA8"/>
    <w:rsid w:val="00B65F11"/>
    <w:rsid w:val="00B65F88"/>
    <w:rsid w:val="00B66026"/>
    <w:rsid w:val="00B6606C"/>
    <w:rsid w:val="00B660A3"/>
    <w:rsid w:val="00B660BC"/>
    <w:rsid w:val="00B661E9"/>
    <w:rsid w:val="00B662D0"/>
    <w:rsid w:val="00B662F7"/>
    <w:rsid w:val="00B66337"/>
    <w:rsid w:val="00B66376"/>
    <w:rsid w:val="00B66529"/>
    <w:rsid w:val="00B66550"/>
    <w:rsid w:val="00B665C6"/>
    <w:rsid w:val="00B665EA"/>
    <w:rsid w:val="00B6664C"/>
    <w:rsid w:val="00B66693"/>
    <w:rsid w:val="00B666AD"/>
    <w:rsid w:val="00B666D2"/>
    <w:rsid w:val="00B666DA"/>
    <w:rsid w:val="00B66787"/>
    <w:rsid w:val="00B66807"/>
    <w:rsid w:val="00B66823"/>
    <w:rsid w:val="00B66856"/>
    <w:rsid w:val="00B6685A"/>
    <w:rsid w:val="00B6685C"/>
    <w:rsid w:val="00B668A6"/>
    <w:rsid w:val="00B668DB"/>
    <w:rsid w:val="00B66947"/>
    <w:rsid w:val="00B6696E"/>
    <w:rsid w:val="00B6698E"/>
    <w:rsid w:val="00B669DC"/>
    <w:rsid w:val="00B66A8C"/>
    <w:rsid w:val="00B66A90"/>
    <w:rsid w:val="00B66ABC"/>
    <w:rsid w:val="00B66AD7"/>
    <w:rsid w:val="00B66B27"/>
    <w:rsid w:val="00B66B76"/>
    <w:rsid w:val="00B66B9F"/>
    <w:rsid w:val="00B66BBD"/>
    <w:rsid w:val="00B66BBF"/>
    <w:rsid w:val="00B66BEC"/>
    <w:rsid w:val="00B66C12"/>
    <w:rsid w:val="00B66C4A"/>
    <w:rsid w:val="00B66D2B"/>
    <w:rsid w:val="00B66DA1"/>
    <w:rsid w:val="00B66DAF"/>
    <w:rsid w:val="00B66DD3"/>
    <w:rsid w:val="00B66E33"/>
    <w:rsid w:val="00B66E97"/>
    <w:rsid w:val="00B66EFE"/>
    <w:rsid w:val="00B66F00"/>
    <w:rsid w:val="00B66F0D"/>
    <w:rsid w:val="00B66F21"/>
    <w:rsid w:val="00B66F95"/>
    <w:rsid w:val="00B67019"/>
    <w:rsid w:val="00B6701F"/>
    <w:rsid w:val="00B6705A"/>
    <w:rsid w:val="00B6708C"/>
    <w:rsid w:val="00B6709E"/>
    <w:rsid w:val="00B670CB"/>
    <w:rsid w:val="00B671A1"/>
    <w:rsid w:val="00B671CB"/>
    <w:rsid w:val="00B671D7"/>
    <w:rsid w:val="00B67252"/>
    <w:rsid w:val="00B67277"/>
    <w:rsid w:val="00B67367"/>
    <w:rsid w:val="00B67369"/>
    <w:rsid w:val="00B67397"/>
    <w:rsid w:val="00B67449"/>
    <w:rsid w:val="00B6746C"/>
    <w:rsid w:val="00B674F8"/>
    <w:rsid w:val="00B67502"/>
    <w:rsid w:val="00B6751C"/>
    <w:rsid w:val="00B67581"/>
    <w:rsid w:val="00B675A4"/>
    <w:rsid w:val="00B6761F"/>
    <w:rsid w:val="00B67662"/>
    <w:rsid w:val="00B67697"/>
    <w:rsid w:val="00B676A8"/>
    <w:rsid w:val="00B676FF"/>
    <w:rsid w:val="00B6779A"/>
    <w:rsid w:val="00B6782A"/>
    <w:rsid w:val="00B67977"/>
    <w:rsid w:val="00B679D8"/>
    <w:rsid w:val="00B67A67"/>
    <w:rsid w:val="00B67BF8"/>
    <w:rsid w:val="00B67C4F"/>
    <w:rsid w:val="00B67C6D"/>
    <w:rsid w:val="00B67CAB"/>
    <w:rsid w:val="00B67CBC"/>
    <w:rsid w:val="00B67D21"/>
    <w:rsid w:val="00B67D9C"/>
    <w:rsid w:val="00B67DBB"/>
    <w:rsid w:val="00B67E23"/>
    <w:rsid w:val="00B67E76"/>
    <w:rsid w:val="00B67E83"/>
    <w:rsid w:val="00B67EAF"/>
    <w:rsid w:val="00B67F06"/>
    <w:rsid w:val="00B67F49"/>
    <w:rsid w:val="00B67FBD"/>
    <w:rsid w:val="00B70017"/>
    <w:rsid w:val="00B70068"/>
    <w:rsid w:val="00B7006A"/>
    <w:rsid w:val="00B700A3"/>
    <w:rsid w:val="00B7011F"/>
    <w:rsid w:val="00B7017F"/>
    <w:rsid w:val="00B70186"/>
    <w:rsid w:val="00B701CA"/>
    <w:rsid w:val="00B7021F"/>
    <w:rsid w:val="00B70301"/>
    <w:rsid w:val="00B70347"/>
    <w:rsid w:val="00B703F4"/>
    <w:rsid w:val="00B70406"/>
    <w:rsid w:val="00B704F6"/>
    <w:rsid w:val="00B704FD"/>
    <w:rsid w:val="00B70516"/>
    <w:rsid w:val="00B7053E"/>
    <w:rsid w:val="00B70563"/>
    <w:rsid w:val="00B705D7"/>
    <w:rsid w:val="00B70625"/>
    <w:rsid w:val="00B7062B"/>
    <w:rsid w:val="00B7069D"/>
    <w:rsid w:val="00B706D6"/>
    <w:rsid w:val="00B7072C"/>
    <w:rsid w:val="00B70758"/>
    <w:rsid w:val="00B7075D"/>
    <w:rsid w:val="00B7076E"/>
    <w:rsid w:val="00B7079D"/>
    <w:rsid w:val="00B707B9"/>
    <w:rsid w:val="00B707C1"/>
    <w:rsid w:val="00B707D4"/>
    <w:rsid w:val="00B70824"/>
    <w:rsid w:val="00B70889"/>
    <w:rsid w:val="00B7094D"/>
    <w:rsid w:val="00B7096F"/>
    <w:rsid w:val="00B70975"/>
    <w:rsid w:val="00B70A90"/>
    <w:rsid w:val="00B70B33"/>
    <w:rsid w:val="00B70B82"/>
    <w:rsid w:val="00B70B8A"/>
    <w:rsid w:val="00B70C9E"/>
    <w:rsid w:val="00B70C9F"/>
    <w:rsid w:val="00B70CDD"/>
    <w:rsid w:val="00B70CFE"/>
    <w:rsid w:val="00B70D2D"/>
    <w:rsid w:val="00B70D57"/>
    <w:rsid w:val="00B70D5D"/>
    <w:rsid w:val="00B70D94"/>
    <w:rsid w:val="00B70DCA"/>
    <w:rsid w:val="00B70DD5"/>
    <w:rsid w:val="00B70E35"/>
    <w:rsid w:val="00B70F36"/>
    <w:rsid w:val="00B70F41"/>
    <w:rsid w:val="00B70F8D"/>
    <w:rsid w:val="00B70FF2"/>
    <w:rsid w:val="00B71023"/>
    <w:rsid w:val="00B71035"/>
    <w:rsid w:val="00B7109B"/>
    <w:rsid w:val="00B71149"/>
    <w:rsid w:val="00B7115C"/>
    <w:rsid w:val="00B7115F"/>
    <w:rsid w:val="00B71163"/>
    <w:rsid w:val="00B7118B"/>
    <w:rsid w:val="00B71198"/>
    <w:rsid w:val="00B71277"/>
    <w:rsid w:val="00B712C5"/>
    <w:rsid w:val="00B712C8"/>
    <w:rsid w:val="00B712CC"/>
    <w:rsid w:val="00B712EE"/>
    <w:rsid w:val="00B7133D"/>
    <w:rsid w:val="00B713C5"/>
    <w:rsid w:val="00B713CB"/>
    <w:rsid w:val="00B713F0"/>
    <w:rsid w:val="00B7143E"/>
    <w:rsid w:val="00B71459"/>
    <w:rsid w:val="00B716A0"/>
    <w:rsid w:val="00B716DF"/>
    <w:rsid w:val="00B71734"/>
    <w:rsid w:val="00B7175B"/>
    <w:rsid w:val="00B7179F"/>
    <w:rsid w:val="00B718CF"/>
    <w:rsid w:val="00B71918"/>
    <w:rsid w:val="00B71926"/>
    <w:rsid w:val="00B71959"/>
    <w:rsid w:val="00B7196F"/>
    <w:rsid w:val="00B719E0"/>
    <w:rsid w:val="00B71AA3"/>
    <w:rsid w:val="00B71AB5"/>
    <w:rsid w:val="00B71B7A"/>
    <w:rsid w:val="00B71BC8"/>
    <w:rsid w:val="00B71BDF"/>
    <w:rsid w:val="00B71C0B"/>
    <w:rsid w:val="00B71C29"/>
    <w:rsid w:val="00B71C2E"/>
    <w:rsid w:val="00B71C44"/>
    <w:rsid w:val="00B71C85"/>
    <w:rsid w:val="00B71CA6"/>
    <w:rsid w:val="00B71CC8"/>
    <w:rsid w:val="00B71DB8"/>
    <w:rsid w:val="00B71E8B"/>
    <w:rsid w:val="00B71ED3"/>
    <w:rsid w:val="00B71EE6"/>
    <w:rsid w:val="00B71EF1"/>
    <w:rsid w:val="00B71F0A"/>
    <w:rsid w:val="00B71F30"/>
    <w:rsid w:val="00B71FC4"/>
    <w:rsid w:val="00B720E3"/>
    <w:rsid w:val="00B72232"/>
    <w:rsid w:val="00B722FF"/>
    <w:rsid w:val="00B723F0"/>
    <w:rsid w:val="00B72581"/>
    <w:rsid w:val="00B7258B"/>
    <w:rsid w:val="00B72598"/>
    <w:rsid w:val="00B725CC"/>
    <w:rsid w:val="00B725CF"/>
    <w:rsid w:val="00B72638"/>
    <w:rsid w:val="00B72680"/>
    <w:rsid w:val="00B7268A"/>
    <w:rsid w:val="00B7272E"/>
    <w:rsid w:val="00B72759"/>
    <w:rsid w:val="00B72789"/>
    <w:rsid w:val="00B7284A"/>
    <w:rsid w:val="00B7290F"/>
    <w:rsid w:val="00B72917"/>
    <w:rsid w:val="00B72935"/>
    <w:rsid w:val="00B72A7A"/>
    <w:rsid w:val="00B72A92"/>
    <w:rsid w:val="00B72AD5"/>
    <w:rsid w:val="00B72B20"/>
    <w:rsid w:val="00B72B56"/>
    <w:rsid w:val="00B72C7C"/>
    <w:rsid w:val="00B72C8E"/>
    <w:rsid w:val="00B72CC7"/>
    <w:rsid w:val="00B72CC9"/>
    <w:rsid w:val="00B72D91"/>
    <w:rsid w:val="00B72D9C"/>
    <w:rsid w:val="00B72E1C"/>
    <w:rsid w:val="00B72E44"/>
    <w:rsid w:val="00B72F7F"/>
    <w:rsid w:val="00B72F9F"/>
    <w:rsid w:val="00B72FF0"/>
    <w:rsid w:val="00B730C8"/>
    <w:rsid w:val="00B73117"/>
    <w:rsid w:val="00B731D2"/>
    <w:rsid w:val="00B7320D"/>
    <w:rsid w:val="00B73219"/>
    <w:rsid w:val="00B73268"/>
    <w:rsid w:val="00B73359"/>
    <w:rsid w:val="00B73376"/>
    <w:rsid w:val="00B73418"/>
    <w:rsid w:val="00B734E2"/>
    <w:rsid w:val="00B73507"/>
    <w:rsid w:val="00B73514"/>
    <w:rsid w:val="00B7352F"/>
    <w:rsid w:val="00B73555"/>
    <w:rsid w:val="00B7355D"/>
    <w:rsid w:val="00B735A1"/>
    <w:rsid w:val="00B73660"/>
    <w:rsid w:val="00B73672"/>
    <w:rsid w:val="00B736C4"/>
    <w:rsid w:val="00B736DB"/>
    <w:rsid w:val="00B736E1"/>
    <w:rsid w:val="00B73757"/>
    <w:rsid w:val="00B73772"/>
    <w:rsid w:val="00B737E7"/>
    <w:rsid w:val="00B73800"/>
    <w:rsid w:val="00B7381B"/>
    <w:rsid w:val="00B73844"/>
    <w:rsid w:val="00B7387D"/>
    <w:rsid w:val="00B738B4"/>
    <w:rsid w:val="00B73901"/>
    <w:rsid w:val="00B73903"/>
    <w:rsid w:val="00B73934"/>
    <w:rsid w:val="00B739AD"/>
    <w:rsid w:val="00B739C5"/>
    <w:rsid w:val="00B73A04"/>
    <w:rsid w:val="00B73AD2"/>
    <w:rsid w:val="00B73B26"/>
    <w:rsid w:val="00B73B5E"/>
    <w:rsid w:val="00B73B6C"/>
    <w:rsid w:val="00B73BF2"/>
    <w:rsid w:val="00B73BF6"/>
    <w:rsid w:val="00B73C69"/>
    <w:rsid w:val="00B73C80"/>
    <w:rsid w:val="00B73CAE"/>
    <w:rsid w:val="00B73CD3"/>
    <w:rsid w:val="00B73CF9"/>
    <w:rsid w:val="00B73DCB"/>
    <w:rsid w:val="00B73EE6"/>
    <w:rsid w:val="00B73EE7"/>
    <w:rsid w:val="00B73F60"/>
    <w:rsid w:val="00B73F61"/>
    <w:rsid w:val="00B73F6A"/>
    <w:rsid w:val="00B73FEA"/>
    <w:rsid w:val="00B74045"/>
    <w:rsid w:val="00B740CE"/>
    <w:rsid w:val="00B740FB"/>
    <w:rsid w:val="00B7416E"/>
    <w:rsid w:val="00B74180"/>
    <w:rsid w:val="00B74198"/>
    <w:rsid w:val="00B741E1"/>
    <w:rsid w:val="00B74202"/>
    <w:rsid w:val="00B74219"/>
    <w:rsid w:val="00B7425A"/>
    <w:rsid w:val="00B74278"/>
    <w:rsid w:val="00B742C9"/>
    <w:rsid w:val="00B742E5"/>
    <w:rsid w:val="00B74358"/>
    <w:rsid w:val="00B74377"/>
    <w:rsid w:val="00B743A0"/>
    <w:rsid w:val="00B743FD"/>
    <w:rsid w:val="00B74456"/>
    <w:rsid w:val="00B744E0"/>
    <w:rsid w:val="00B745D1"/>
    <w:rsid w:val="00B7470D"/>
    <w:rsid w:val="00B74743"/>
    <w:rsid w:val="00B74767"/>
    <w:rsid w:val="00B747B7"/>
    <w:rsid w:val="00B747BB"/>
    <w:rsid w:val="00B747C2"/>
    <w:rsid w:val="00B747DD"/>
    <w:rsid w:val="00B74915"/>
    <w:rsid w:val="00B749D2"/>
    <w:rsid w:val="00B749E9"/>
    <w:rsid w:val="00B74A57"/>
    <w:rsid w:val="00B74A5C"/>
    <w:rsid w:val="00B74A67"/>
    <w:rsid w:val="00B74AB1"/>
    <w:rsid w:val="00B74AC3"/>
    <w:rsid w:val="00B74AEE"/>
    <w:rsid w:val="00B74B52"/>
    <w:rsid w:val="00B74BBB"/>
    <w:rsid w:val="00B74BBF"/>
    <w:rsid w:val="00B74BF3"/>
    <w:rsid w:val="00B74D23"/>
    <w:rsid w:val="00B74D67"/>
    <w:rsid w:val="00B74DBD"/>
    <w:rsid w:val="00B74E70"/>
    <w:rsid w:val="00B74ED4"/>
    <w:rsid w:val="00B74FCE"/>
    <w:rsid w:val="00B75050"/>
    <w:rsid w:val="00B7506C"/>
    <w:rsid w:val="00B75083"/>
    <w:rsid w:val="00B75103"/>
    <w:rsid w:val="00B75129"/>
    <w:rsid w:val="00B75148"/>
    <w:rsid w:val="00B7521E"/>
    <w:rsid w:val="00B7526A"/>
    <w:rsid w:val="00B7531B"/>
    <w:rsid w:val="00B7531E"/>
    <w:rsid w:val="00B7533C"/>
    <w:rsid w:val="00B7534E"/>
    <w:rsid w:val="00B75370"/>
    <w:rsid w:val="00B753C8"/>
    <w:rsid w:val="00B75448"/>
    <w:rsid w:val="00B755CF"/>
    <w:rsid w:val="00B755D3"/>
    <w:rsid w:val="00B755E1"/>
    <w:rsid w:val="00B757BA"/>
    <w:rsid w:val="00B75842"/>
    <w:rsid w:val="00B75853"/>
    <w:rsid w:val="00B7585A"/>
    <w:rsid w:val="00B7589B"/>
    <w:rsid w:val="00B758A1"/>
    <w:rsid w:val="00B759E7"/>
    <w:rsid w:val="00B759EC"/>
    <w:rsid w:val="00B75A76"/>
    <w:rsid w:val="00B75B08"/>
    <w:rsid w:val="00B75B0B"/>
    <w:rsid w:val="00B75C62"/>
    <w:rsid w:val="00B75C7D"/>
    <w:rsid w:val="00B75C8A"/>
    <w:rsid w:val="00B75CB3"/>
    <w:rsid w:val="00B75D0C"/>
    <w:rsid w:val="00B75D97"/>
    <w:rsid w:val="00B75DAF"/>
    <w:rsid w:val="00B75ED8"/>
    <w:rsid w:val="00B75F07"/>
    <w:rsid w:val="00B75F6C"/>
    <w:rsid w:val="00B75FFA"/>
    <w:rsid w:val="00B76032"/>
    <w:rsid w:val="00B7606C"/>
    <w:rsid w:val="00B760F4"/>
    <w:rsid w:val="00B76138"/>
    <w:rsid w:val="00B76144"/>
    <w:rsid w:val="00B7616D"/>
    <w:rsid w:val="00B76178"/>
    <w:rsid w:val="00B76201"/>
    <w:rsid w:val="00B76204"/>
    <w:rsid w:val="00B76259"/>
    <w:rsid w:val="00B76294"/>
    <w:rsid w:val="00B763FC"/>
    <w:rsid w:val="00B7642F"/>
    <w:rsid w:val="00B7652C"/>
    <w:rsid w:val="00B7652E"/>
    <w:rsid w:val="00B76548"/>
    <w:rsid w:val="00B76583"/>
    <w:rsid w:val="00B76595"/>
    <w:rsid w:val="00B765CC"/>
    <w:rsid w:val="00B76691"/>
    <w:rsid w:val="00B766A9"/>
    <w:rsid w:val="00B766F4"/>
    <w:rsid w:val="00B766FB"/>
    <w:rsid w:val="00B7676A"/>
    <w:rsid w:val="00B767AC"/>
    <w:rsid w:val="00B76833"/>
    <w:rsid w:val="00B76869"/>
    <w:rsid w:val="00B768A8"/>
    <w:rsid w:val="00B768CE"/>
    <w:rsid w:val="00B768F9"/>
    <w:rsid w:val="00B768FC"/>
    <w:rsid w:val="00B769FC"/>
    <w:rsid w:val="00B76A57"/>
    <w:rsid w:val="00B76A8A"/>
    <w:rsid w:val="00B76AC1"/>
    <w:rsid w:val="00B76AE9"/>
    <w:rsid w:val="00B76B56"/>
    <w:rsid w:val="00B76B71"/>
    <w:rsid w:val="00B76BBA"/>
    <w:rsid w:val="00B76BF0"/>
    <w:rsid w:val="00B76C1F"/>
    <w:rsid w:val="00B76C3B"/>
    <w:rsid w:val="00B76C4E"/>
    <w:rsid w:val="00B76CD9"/>
    <w:rsid w:val="00B76CFC"/>
    <w:rsid w:val="00B76D72"/>
    <w:rsid w:val="00B76DA1"/>
    <w:rsid w:val="00B76E56"/>
    <w:rsid w:val="00B76E60"/>
    <w:rsid w:val="00B76E94"/>
    <w:rsid w:val="00B76F11"/>
    <w:rsid w:val="00B76F72"/>
    <w:rsid w:val="00B7700E"/>
    <w:rsid w:val="00B77012"/>
    <w:rsid w:val="00B7703B"/>
    <w:rsid w:val="00B77056"/>
    <w:rsid w:val="00B77088"/>
    <w:rsid w:val="00B77094"/>
    <w:rsid w:val="00B770C7"/>
    <w:rsid w:val="00B770CD"/>
    <w:rsid w:val="00B770E5"/>
    <w:rsid w:val="00B77125"/>
    <w:rsid w:val="00B7712A"/>
    <w:rsid w:val="00B77159"/>
    <w:rsid w:val="00B771B2"/>
    <w:rsid w:val="00B771C1"/>
    <w:rsid w:val="00B7720A"/>
    <w:rsid w:val="00B7724E"/>
    <w:rsid w:val="00B7729A"/>
    <w:rsid w:val="00B772A4"/>
    <w:rsid w:val="00B772C3"/>
    <w:rsid w:val="00B7732D"/>
    <w:rsid w:val="00B7740A"/>
    <w:rsid w:val="00B77415"/>
    <w:rsid w:val="00B7744E"/>
    <w:rsid w:val="00B774A9"/>
    <w:rsid w:val="00B77565"/>
    <w:rsid w:val="00B77575"/>
    <w:rsid w:val="00B7759F"/>
    <w:rsid w:val="00B775A2"/>
    <w:rsid w:val="00B775D3"/>
    <w:rsid w:val="00B77688"/>
    <w:rsid w:val="00B7773A"/>
    <w:rsid w:val="00B77771"/>
    <w:rsid w:val="00B7777D"/>
    <w:rsid w:val="00B77780"/>
    <w:rsid w:val="00B77802"/>
    <w:rsid w:val="00B77A20"/>
    <w:rsid w:val="00B77A26"/>
    <w:rsid w:val="00B77A32"/>
    <w:rsid w:val="00B77ADF"/>
    <w:rsid w:val="00B77B51"/>
    <w:rsid w:val="00B77C38"/>
    <w:rsid w:val="00B77CDA"/>
    <w:rsid w:val="00B77D14"/>
    <w:rsid w:val="00B77D35"/>
    <w:rsid w:val="00B77D55"/>
    <w:rsid w:val="00B77D64"/>
    <w:rsid w:val="00B77DE6"/>
    <w:rsid w:val="00B77DED"/>
    <w:rsid w:val="00B77EEA"/>
    <w:rsid w:val="00B77F05"/>
    <w:rsid w:val="00B77F90"/>
    <w:rsid w:val="00B77F92"/>
    <w:rsid w:val="00B8001C"/>
    <w:rsid w:val="00B80028"/>
    <w:rsid w:val="00B80037"/>
    <w:rsid w:val="00B8005D"/>
    <w:rsid w:val="00B80066"/>
    <w:rsid w:val="00B8006B"/>
    <w:rsid w:val="00B800B2"/>
    <w:rsid w:val="00B800C4"/>
    <w:rsid w:val="00B80199"/>
    <w:rsid w:val="00B801F5"/>
    <w:rsid w:val="00B801FC"/>
    <w:rsid w:val="00B80204"/>
    <w:rsid w:val="00B80215"/>
    <w:rsid w:val="00B80358"/>
    <w:rsid w:val="00B804A8"/>
    <w:rsid w:val="00B804F0"/>
    <w:rsid w:val="00B8050B"/>
    <w:rsid w:val="00B80526"/>
    <w:rsid w:val="00B80527"/>
    <w:rsid w:val="00B80548"/>
    <w:rsid w:val="00B805B1"/>
    <w:rsid w:val="00B8063E"/>
    <w:rsid w:val="00B80689"/>
    <w:rsid w:val="00B8068C"/>
    <w:rsid w:val="00B80693"/>
    <w:rsid w:val="00B806BB"/>
    <w:rsid w:val="00B806F5"/>
    <w:rsid w:val="00B80726"/>
    <w:rsid w:val="00B8079B"/>
    <w:rsid w:val="00B807DA"/>
    <w:rsid w:val="00B8085B"/>
    <w:rsid w:val="00B80892"/>
    <w:rsid w:val="00B808BD"/>
    <w:rsid w:val="00B808C3"/>
    <w:rsid w:val="00B8090B"/>
    <w:rsid w:val="00B8091E"/>
    <w:rsid w:val="00B8094F"/>
    <w:rsid w:val="00B80999"/>
    <w:rsid w:val="00B809B8"/>
    <w:rsid w:val="00B80A24"/>
    <w:rsid w:val="00B80A25"/>
    <w:rsid w:val="00B80BF2"/>
    <w:rsid w:val="00B80C05"/>
    <w:rsid w:val="00B80C57"/>
    <w:rsid w:val="00B80D5A"/>
    <w:rsid w:val="00B80DFC"/>
    <w:rsid w:val="00B80ED0"/>
    <w:rsid w:val="00B80F1F"/>
    <w:rsid w:val="00B80F57"/>
    <w:rsid w:val="00B80F8E"/>
    <w:rsid w:val="00B81057"/>
    <w:rsid w:val="00B810B9"/>
    <w:rsid w:val="00B81100"/>
    <w:rsid w:val="00B8111F"/>
    <w:rsid w:val="00B8115C"/>
    <w:rsid w:val="00B811A3"/>
    <w:rsid w:val="00B811FE"/>
    <w:rsid w:val="00B8125F"/>
    <w:rsid w:val="00B812AC"/>
    <w:rsid w:val="00B812FE"/>
    <w:rsid w:val="00B8132B"/>
    <w:rsid w:val="00B81429"/>
    <w:rsid w:val="00B81450"/>
    <w:rsid w:val="00B814A2"/>
    <w:rsid w:val="00B81528"/>
    <w:rsid w:val="00B81557"/>
    <w:rsid w:val="00B81584"/>
    <w:rsid w:val="00B81641"/>
    <w:rsid w:val="00B816DF"/>
    <w:rsid w:val="00B81717"/>
    <w:rsid w:val="00B81743"/>
    <w:rsid w:val="00B8177F"/>
    <w:rsid w:val="00B8184C"/>
    <w:rsid w:val="00B81854"/>
    <w:rsid w:val="00B81959"/>
    <w:rsid w:val="00B81970"/>
    <w:rsid w:val="00B81999"/>
    <w:rsid w:val="00B8199A"/>
    <w:rsid w:val="00B819F1"/>
    <w:rsid w:val="00B819FB"/>
    <w:rsid w:val="00B81A11"/>
    <w:rsid w:val="00B81A28"/>
    <w:rsid w:val="00B81A6B"/>
    <w:rsid w:val="00B81A81"/>
    <w:rsid w:val="00B81AE4"/>
    <w:rsid w:val="00B81B41"/>
    <w:rsid w:val="00B81B84"/>
    <w:rsid w:val="00B81B9A"/>
    <w:rsid w:val="00B81BBF"/>
    <w:rsid w:val="00B81BC9"/>
    <w:rsid w:val="00B81BD3"/>
    <w:rsid w:val="00B81BF0"/>
    <w:rsid w:val="00B81C33"/>
    <w:rsid w:val="00B81C48"/>
    <w:rsid w:val="00B81C83"/>
    <w:rsid w:val="00B81C89"/>
    <w:rsid w:val="00B81C91"/>
    <w:rsid w:val="00B81C9A"/>
    <w:rsid w:val="00B81CDF"/>
    <w:rsid w:val="00B81D23"/>
    <w:rsid w:val="00B81D5F"/>
    <w:rsid w:val="00B81D9C"/>
    <w:rsid w:val="00B81DF2"/>
    <w:rsid w:val="00B81F83"/>
    <w:rsid w:val="00B82056"/>
    <w:rsid w:val="00B820BF"/>
    <w:rsid w:val="00B820F3"/>
    <w:rsid w:val="00B8218D"/>
    <w:rsid w:val="00B821A9"/>
    <w:rsid w:val="00B8226B"/>
    <w:rsid w:val="00B822D8"/>
    <w:rsid w:val="00B8236A"/>
    <w:rsid w:val="00B82378"/>
    <w:rsid w:val="00B823A3"/>
    <w:rsid w:val="00B823B0"/>
    <w:rsid w:val="00B8247E"/>
    <w:rsid w:val="00B824BD"/>
    <w:rsid w:val="00B82534"/>
    <w:rsid w:val="00B82543"/>
    <w:rsid w:val="00B82569"/>
    <w:rsid w:val="00B825B7"/>
    <w:rsid w:val="00B825FC"/>
    <w:rsid w:val="00B82693"/>
    <w:rsid w:val="00B826DF"/>
    <w:rsid w:val="00B8270E"/>
    <w:rsid w:val="00B82711"/>
    <w:rsid w:val="00B8271B"/>
    <w:rsid w:val="00B827FC"/>
    <w:rsid w:val="00B82832"/>
    <w:rsid w:val="00B8284F"/>
    <w:rsid w:val="00B8288E"/>
    <w:rsid w:val="00B828CB"/>
    <w:rsid w:val="00B82901"/>
    <w:rsid w:val="00B82937"/>
    <w:rsid w:val="00B829CF"/>
    <w:rsid w:val="00B82A44"/>
    <w:rsid w:val="00B82A59"/>
    <w:rsid w:val="00B82ABA"/>
    <w:rsid w:val="00B82ABB"/>
    <w:rsid w:val="00B82AF4"/>
    <w:rsid w:val="00B82B0F"/>
    <w:rsid w:val="00B82BDC"/>
    <w:rsid w:val="00B82C01"/>
    <w:rsid w:val="00B82C19"/>
    <w:rsid w:val="00B82C7F"/>
    <w:rsid w:val="00B82C81"/>
    <w:rsid w:val="00B82C86"/>
    <w:rsid w:val="00B82CAE"/>
    <w:rsid w:val="00B82CE2"/>
    <w:rsid w:val="00B82D26"/>
    <w:rsid w:val="00B82D40"/>
    <w:rsid w:val="00B82D43"/>
    <w:rsid w:val="00B82D49"/>
    <w:rsid w:val="00B82D6F"/>
    <w:rsid w:val="00B82D7F"/>
    <w:rsid w:val="00B82DF8"/>
    <w:rsid w:val="00B82E22"/>
    <w:rsid w:val="00B82E54"/>
    <w:rsid w:val="00B82F3B"/>
    <w:rsid w:val="00B82F7B"/>
    <w:rsid w:val="00B82FCC"/>
    <w:rsid w:val="00B82FDC"/>
    <w:rsid w:val="00B83032"/>
    <w:rsid w:val="00B83079"/>
    <w:rsid w:val="00B830B2"/>
    <w:rsid w:val="00B830B6"/>
    <w:rsid w:val="00B830BE"/>
    <w:rsid w:val="00B83120"/>
    <w:rsid w:val="00B83191"/>
    <w:rsid w:val="00B831A2"/>
    <w:rsid w:val="00B831A9"/>
    <w:rsid w:val="00B831D0"/>
    <w:rsid w:val="00B83255"/>
    <w:rsid w:val="00B8332E"/>
    <w:rsid w:val="00B83367"/>
    <w:rsid w:val="00B83396"/>
    <w:rsid w:val="00B83431"/>
    <w:rsid w:val="00B834CC"/>
    <w:rsid w:val="00B834EC"/>
    <w:rsid w:val="00B834EE"/>
    <w:rsid w:val="00B83544"/>
    <w:rsid w:val="00B835B6"/>
    <w:rsid w:val="00B835C5"/>
    <w:rsid w:val="00B83600"/>
    <w:rsid w:val="00B83608"/>
    <w:rsid w:val="00B83681"/>
    <w:rsid w:val="00B8368E"/>
    <w:rsid w:val="00B8369C"/>
    <w:rsid w:val="00B836BB"/>
    <w:rsid w:val="00B836CB"/>
    <w:rsid w:val="00B836F7"/>
    <w:rsid w:val="00B8378B"/>
    <w:rsid w:val="00B837C9"/>
    <w:rsid w:val="00B8385B"/>
    <w:rsid w:val="00B838E2"/>
    <w:rsid w:val="00B83932"/>
    <w:rsid w:val="00B8393B"/>
    <w:rsid w:val="00B839E3"/>
    <w:rsid w:val="00B83A18"/>
    <w:rsid w:val="00B83A62"/>
    <w:rsid w:val="00B83ADB"/>
    <w:rsid w:val="00B83ADC"/>
    <w:rsid w:val="00B83B99"/>
    <w:rsid w:val="00B83C10"/>
    <w:rsid w:val="00B83CF2"/>
    <w:rsid w:val="00B83D11"/>
    <w:rsid w:val="00B83D63"/>
    <w:rsid w:val="00B83DAC"/>
    <w:rsid w:val="00B83DB9"/>
    <w:rsid w:val="00B83DD6"/>
    <w:rsid w:val="00B83E10"/>
    <w:rsid w:val="00B83F38"/>
    <w:rsid w:val="00B83F49"/>
    <w:rsid w:val="00B83FF0"/>
    <w:rsid w:val="00B84023"/>
    <w:rsid w:val="00B841EE"/>
    <w:rsid w:val="00B8421E"/>
    <w:rsid w:val="00B8426B"/>
    <w:rsid w:val="00B842F6"/>
    <w:rsid w:val="00B8433E"/>
    <w:rsid w:val="00B843BD"/>
    <w:rsid w:val="00B84405"/>
    <w:rsid w:val="00B8444F"/>
    <w:rsid w:val="00B844DE"/>
    <w:rsid w:val="00B84506"/>
    <w:rsid w:val="00B84514"/>
    <w:rsid w:val="00B8451A"/>
    <w:rsid w:val="00B84583"/>
    <w:rsid w:val="00B8458B"/>
    <w:rsid w:val="00B845B6"/>
    <w:rsid w:val="00B845ED"/>
    <w:rsid w:val="00B8467F"/>
    <w:rsid w:val="00B846DF"/>
    <w:rsid w:val="00B84756"/>
    <w:rsid w:val="00B8478E"/>
    <w:rsid w:val="00B847DC"/>
    <w:rsid w:val="00B8482F"/>
    <w:rsid w:val="00B84906"/>
    <w:rsid w:val="00B8490C"/>
    <w:rsid w:val="00B849C3"/>
    <w:rsid w:val="00B84A33"/>
    <w:rsid w:val="00B84AF6"/>
    <w:rsid w:val="00B84B0F"/>
    <w:rsid w:val="00B84B31"/>
    <w:rsid w:val="00B84B5B"/>
    <w:rsid w:val="00B84B8D"/>
    <w:rsid w:val="00B84B9A"/>
    <w:rsid w:val="00B84BD0"/>
    <w:rsid w:val="00B84BF4"/>
    <w:rsid w:val="00B84C27"/>
    <w:rsid w:val="00B84C96"/>
    <w:rsid w:val="00B84C98"/>
    <w:rsid w:val="00B84CA7"/>
    <w:rsid w:val="00B84CC8"/>
    <w:rsid w:val="00B84D5C"/>
    <w:rsid w:val="00B84DB0"/>
    <w:rsid w:val="00B84DDB"/>
    <w:rsid w:val="00B84DED"/>
    <w:rsid w:val="00B84E1C"/>
    <w:rsid w:val="00B84EEE"/>
    <w:rsid w:val="00B84F43"/>
    <w:rsid w:val="00B84F83"/>
    <w:rsid w:val="00B84FBA"/>
    <w:rsid w:val="00B84FF2"/>
    <w:rsid w:val="00B85009"/>
    <w:rsid w:val="00B85021"/>
    <w:rsid w:val="00B8505C"/>
    <w:rsid w:val="00B850AA"/>
    <w:rsid w:val="00B8510F"/>
    <w:rsid w:val="00B85131"/>
    <w:rsid w:val="00B851EE"/>
    <w:rsid w:val="00B8530C"/>
    <w:rsid w:val="00B85376"/>
    <w:rsid w:val="00B85382"/>
    <w:rsid w:val="00B853AB"/>
    <w:rsid w:val="00B853FD"/>
    <w:rsid w:val="00B8544D"/>
    <w:rsid w:val="00B85490"/>
    <w:rsid w:val="00B854AC"/>
    <w:rsid w:val="00B854AF"/>
    <w:rsid w:val="00B85635"/>
    <w:rsid w:val="00B85662"/>
    <w:rsid w:val="00B856B3"/>
    <w:rsid w:val="00B856DC"/>
    <w:rsid w:val="00B8574A"/>
    <w:rsid w:val="00B85877"/>
    <w:rsid w:val="00B8588D"/>
    <w:rsid w:val="00B85893"/>
    <w:rsid w:val="00B858D2"/>
    <w:rsid w:val="00B85910"/>
    <w:rsid w:val="00B859DE"/>
    <w:rsid w:val="00B85A69"/>
    <w:rsid w:val="00B85AF1"/>
    <w:rsid w:val="00B85B17"/>
    <w:rsid w:val="00B85B24"/>
    <w:rsid w:val="00B85B2D"/>
    <w:rsid w:val="00B85B42"/>
    <w:rsid w:val="00B85C2D"/>
    <w:rsid w:val="00B85C41"/>
    <w:rsid w:val="00B85CA7"/>
    <w:rsid w:val="00B85CD4"/>
    <w:rsid w:val="00B85D0D"/>
    <w:rsid w:val="00B85D14"/>
    <w:rsid w:val="00B85D3F"/>
    <w:rsid w:val="00B85DE5"/>
    <w:rsid w:val="00B85E4C"/>
    <w:rsid w:val="00B85E9B"/>
    <w:rsid w:val="00B85F3D"/>
    <w:rsid w:val="00B85F52"/>
    <w:rsid w:val="00B85FB6"/>
    <w:rsid w:val="00B85FBC"/>
    <w:rsid w:val="00B85FD6"/>
    <w:rsid w:val="00B85FF2"/>
    <w:rsid w:val="00B8604E"/>
    <w:rsid w:val="00B86052"/>
    <w:rsid w:val="00B8605A"/>
    <w:rsid w:val="00B860D1"/>
    <w:rsid w:val="00B860F1"/>
    <w:rsid w:val="00B861D4"/>
    <w:rsid w:val="00B861F0"/>
    <w:rsid w:val="00B862D9"/>
    <w:rsid w:val="00B862E3"/>
    <w:rsid w:val="00B863B0"/>
    <w:rsid w:val="00B86422"/>
    <w:rsid w:val="00B86453"/>
    <w:rsid w:val="00B86488"/>
    <w:rsid w:val="00B864EA"/>
    <w:rsid w:val="00B8659C"/>
    <w:rsid w:val="00B865A7"/>
    <w:rsid w:val="00B865FC"/>
    <w:rsid w:val="00B866BE"/>
    <w:rsid w:val="00B866DC"/>
    <w:rsid w:val="00B8671B"/>
    <w:rsid w:val="00B86745"/>
    <w:rsid w:val="00B86767"/>
    <w:rsid w:val="00B86772"/>
    <w:rsid w:val="00B86777"/>
    <w:rsid w:val="00B867A0"/>
    <w:rsid w:val="00B8680E"/>
    <w:rsid w:val="00B868A3"/>
    <w:rsid w:val="00B868E0"/>
    <w:rsid w:val="00B86926"/>
    <w:rsid w:val="00B86928"/>
    <w:rsid w:val="00B86941"/>
    <w:rsid w:val="00B869DC"/>
    <w:rsid w:val="00B869E8"/>
    <w:rsid w:val="00B86A0D"/>
    <w:rsid w:val="00B86A34"/>
    <w:rsid w:val="00B86A4D"/>
    <w:rsid w:val="00B86AB7"/>
    <w:rsid w:val="00B86B94"/>
    <w:rsid w:val="00B86BD6"/>
    <w:rsid w:val="00B86DF6"/>
    <w:rsid w:val="00B86E67"/>
    <w:rsid w:val="00B86E7D"/>
    <w:rsid w:val="00B86EB4"/>
    <w:rsid w:val="00B86EBB"/>
    <w:rsid w:val="00B86ED9"/>
    <w:rsid w:val="00B86F17"/>
    <w:rsid w:val="00B86F19"/>
    <w:rsid w:val="00B86F34"/>
    <w:rsid w:val="00B86FD3"/>
    <w:rsid w:val="00B8701E"/>
    <w:rsid w:val="00B87063"/>
    <w:rsid w:val="00B8706B"/>
    <w:rsid w:val="00B87070"/>
    <w:rsid w:val="00B87096"/>
    <w:rsid w:val="00B8710B"/>
    <w:rsid w:val="00B87124"/>
    <w:rsid w:val="00B87154"/>
    <w:rsid w:val="00B8715B"/>
    <w:rsid w:val="00B8715C"/>
    <w:rsid w:val="00B87219"/>
    <w:rsid w:val="00B872D6"/>
    <w:rsid w:val="00B872D9"/>
    <w:rsid w:val="00B872E3"/>
    <w:rsid w:val="00B8738D"/>
    <w:rsid w:val="00B873BF"/>
    <w:rsid w:val="00B87571"/>
    <w:rsid w:val="00B8768C"/>
    <w:rsid w:val="00B87760"/>
    <w:rsid w:val="00B8787B"/>
    <w:rsid w:val="00B87899"/>
    <w:rsid w:val="00B87904"/>
    <w:rsid w:val="00B8790F"/>
    <w:rsid w:val="00B87920"/>
    <w:rsid w:val="00B87929"/>
    <w:rsid w:val="00B8792A"/>
    <w:rsid w:val="00B879C3"/>
    <w:rsid w:val="00B87A10"/>
    <w:rsid w:val="00B87A61"/>
    <w:rsid w:val="00B87AA7"/>
    <w:rsid w:val="00B87AAB"/>
    <w:rsid w:val="00B87B0B"/>
    <w:rsid w:val="00B87B33"/>
    <w:rsid w:val="00B87B42"/>
    <w:rsid w:val="00B87C4B"/>
    <w:rsid w:val="00B87D11"/>
    <w:rsid w:val="00B87D16"/>
    <w:rsid w:val="00B87D84"/>
    <w:rsid w:val="00B87DF9"/>
    <w:rsid w:val="00B87EA3"/>
    <w:rsid w:val="00B87F1D"/>
    <w:rsid w:val="00B87F89"/>
    <w:rsid w:val="00B900AA"/>
    <w:rsid w:val="00B900C8"/>
    <w:rsid w:val="00B900CD"/>
    <w:rsid w:val="00B900FA"/>
    <w:rsid w:val="00B90193"/>
    <w:rsid w:val="00B901AD"/>
    <w:rsid w:val="00B901E1"/>
    <w:rsid w:val="00B90274"/>
    <w:rsid w:val="00B902EF"/>
    <w:rsid w:val="00B90396"/>
    <w:rsid w:val="00B9039F"/>
    <w:rsid w:val="00B90408"/>
    <w:rsid w:val="00B90452"/>
    <w:rsid w:val="00B90487"/>
    <w:rsid w:val="00B90493"/>
    <w:rsid w:val="00B90494"/>
    <w:rsid w:val="00B904AB"/>
    <w:rsid w:val="00B904D4"/>
    <w:rsid w:val="00B90530"/>
    <w:rsid w:val="00B9053F"/>
    <w:rsid w:val="00B9056E"/>
    <w:rsid w:val="00B90572"/>
    <w:rsid w:val="00B905AA"/>
    <w:rsid w:val="00B905D3"/>
    <w:rsid w:val="00B905D7"/>
    <w:rsid w:val="00B90611"/>
    <w:rsid w:val="00B906AD"/>
    <w:rsid w:val="00B906EA"/>
    <w:rsid w:val="00B9078C"/>
    <w:rsid w:val="00B9078D"/>
    <w:rsid w:val="00B907EB"/>
    <w:rsid w:val="00B908DE"/>
    <w:rsid w:val="00B90941"/>
    <w:rsid w:val="00B90998"/>
    <w:rsid w:val="00B909B3"/>
    <w:rsid w:val="00B909E1"/>
    <w:rsid w:val="00B90A1F"/>
    <w:rsid w:val="00B90A2A"/>
    <w:rsid w:val="00B90A2E"/>
    <w:rsid w:val="00B90B56"/>
    <w:rsid w:val="00B90B93"/>
    <w:rsid w:val="00B90BEE"/>
    <w:rsid w:val="00B90C62"/>
    <w:rsid w:val="00B90CD2"/>
    <w:rsid w:val="00B90DE4"/>
    <w:rsid w:val="00B90E2E"/>
    <w:rsid w:val="00B90E3E"/>
    <w:rsid w:val="00B90E53"/>
    <w:rsid w:val="00B90E8F"/>
    <w:rsid w:val="00B90ED3"/>
    <w:rsid w:val="00B90EE0"/>
    <w:rsid w:val="00B90EF4"/>
    <w:rsid w:val="00B90F81"/>
    <w:rsid w:val="00B90FCF"/>
    <w:rsid w:val="00B91017"/>
    <w:rsid w:val="00B9109B"/>
    <w:rsid w:val="00B910A8"/>
    <w:rsid w:val="00B910C4"/>
    <w:rsid w:val="00B910D8"/>
    <w:rsid w:val="00B910E2"/>
    <w:rsid w:val="00B9120F"/>
    <w:rsid w:val="00B91212"/>
    <w:rsid w:val="00B91266"/>
    <w:rsid w:val="00B91299"/>
    <w:rsid w:val="00B912A8"/>
    <w:rsid w:val="00B912D9"/>
    <w:rsid w:val="00B912E7"/>
    <w:rsid w:val="00B91326"/>
    <w:rsid w:val="00B913DA"/>
    <w:rsid w:val="00B91445"/>
    <w:rsid w:val="00B914B4"/>
    <w:rsid w:val="00B914C4"/>
    <w:rsid w:val="00B914FF"/>
    <w:rsid w:val="00B915F5"/>
    <w:rsid w:val="00B916AF"/>
    <w:rsid w:val="00B916C0"/>
    <w:rsid w:val="00B916D1"/>
    <w:rsid w:val="00B9170F"/>
    <w:rsid w:val="00B91714"/>
    <w:rsid w:val="00B9173E"/>
    <w:rsid w:val="00B917F7"/>
    <w:rsid w:val="00B91808"/>
    <w:rsid w:val="00B91815"/>
    <w:rsid w:val="00B918A4"/>
    <w:rsid w:val="00B918B3"/>
    <w:rsid w:val="00B918C2"/>
    <w:rsid w:val="00B91901"/>
    <w:rsid w:val="00B91902"/>
    <w:rsid w:val="00B91933"/>
    <w:rsid w:val="00B9193A"/>
    <w:rsid w:val="00B9194F"/>
    <w:rsid w:val="00B9195B"/>
    <w:rsid w:val="00B919AF"/>
    <w:rsid w:val="00B91A43"/>
    <w:rsid w:val="00B91AA7"/>
    <w:rsid w:val="00B91ABE"/>
    <w:rsid w:val="00B91AFC"/>
    <w:rsid w:val="00B91B60"/>
    <w:rsid w:val="00B91BB1"/>
    <w:rsid w:val="00B91BFA"/>
    <w:rsid w:val="00B91C70"/>
    <w:rsid w:val="00B91C7F"/>
    <w:rsid w:val="00B91D01"/>
    <w:rsid w:val="00B91D87"/>
    <w:rsid w:val="00B91E83"/>
    <w:rsid w:val="00B91F06"/>
    <w:rsid w:val="00B91F07"/>
    <w:rsid w:val="00B91FAD"/>
    <w:rsid w:val="00B91FB1"/>
    <w:rsid w:val="00B91FB5"/>
    <w:rsid w:val="00B91FCA"/>
    <w:rsid w:val="00B91FE0"/>
    <w:rsid w:val="00B9203C"/>
    <w:rsid w:val="00B92063"/>
    <w:rsid w:val="00B920E7"/>
    <w:rsid w:val="00B92115"/>
    <w:rsid w:val="00B92125"/>
    <w:rsid w:val="00B92131"/>
    <w:rsid w:val="00B92196"/>
    <w:rsid w:val="00B92250"/>
    <w:rsid w:val="00B922A6"/>
    <w:rsid w:val="00B922F4"/>
    <w:rsid w:val="00B923FF"/>
    <w:rsid w:val="00B924BB"/>
    <w:rsid w:val="00B924ED"/>
    <w:rsid w:val="00B9254E"/>
    <w:rsid w:val="00B9259D"/>
    <w:rsid w:val="00B925FE"/>
    <w:rsid w:val="00B9260A"/>
    <w:rsid w:val="00B9267D"/>
    <w:rsid w:val="00B926F3"/>
    <w:rsid w:val="00B92754"/>
    <w:rsid w:val="00B9277D"/>
    <w:rsid w:val="00B928A1"/>
    <w:rsid w:val="00B92911"/>
    <w:rsid w:val="00B9296F"/>
    <w:rsid w:val="00B92A84"/>
    <w:rsid w:val="00B92AD3"/>
    <w:rsid w:val="00B92B50"/>
    <w:rsid w:val="00B92B5D"/>
    <w:rsid w:val="00B92BB6"/>
    <w:rsid w:val="00B92C26"/>
    <w:rsid w:val="00B92C4B"/>
    <w:rsid w:val="00B92C93"/>
    <w:rsid w:val="00B92D13"/>
    <w:rsid w:val="00B92D28"/>
    <w:rsid w:val="00B92D35"/>
    <w:rsid w:val="00B92D6D"/>
    <w:rsid w:val="00B92D6F"/>
    <w:rsid w:val="00B92E72"/>
    <w:rsid w:val="00B92EB7"/>
    <w:rsid w:val="00B92EDC"/>
    <w:rsid w:val="00B92F01"/>
    <w:rsid w:val="00B92F43"/>
    <w:rsid w:val="00B92F7B"/>
    <w:rsid w:val="00B92FED"/>
    <w:rsid w:val="00B9312E"/>
    <w:rsid w:val="00B93276"/>
    <w:rsid w:val="00B932BF"/>
    <w:rsid w:val="00B93368"/>
    <w:rsid w:val="00B933E0"/>
    <w:rsid w:val="00B933ED"/>
    <w:rsid w:val="00B9340C"/>
    <w:rsid w:val="00B9341E"/>
    <w:rsid w:val="00B9342F"/>
    <w:rsid w:val="00B9344C"/>
    <w:rsid w:val="00B93469"/>
    <w:rsid w:val="00B934B2"/>
    <w:rsid w:val="00B934CE"/>
    <w:rsid w:val="00B934CF"/>
    <w:rsid w:val="00B93546"/>
    <w:rsid w:val="00B935E0"/>
    <w:rsid w:val="00B935F4"/>
    <w:rsid w:val="00B935FB"/>
    <w:rsid w:val="00B93654"/>
    <w:rsid w:val="00B936F5"/>
    <w:rsid w:val="00B93722"/>
    <w:rsid w:val="00B9375F"/>
    <w:rsid w:val="00B93789"/>
    <w:rsid w:val="00B937A1"/>
    <w:rsid w:val="00B937B7"/>
    <w:rsid w:val="00B9381D"/>
    <w:rsid w:val="00B9386D"/>
    <w:rsid w:val="00B93A12"/>
    <w:rsid w:val="00B93A69"/>
    <w:rsid w:val="00B93A8C"/>
    <w:rsid w:val="00B93AB7"/>
    <w:rsid w:val="00B93BAF"/>
    <w:rsid w:val="00B93C45"/>
    <w:rsid w:val="00B93C4C"/>
    <w:rsid w:val="00B93C50"/>
    <w:rsid w:val="00B93C61"/>
    <w:rsid w:val="00B93CB6"/>
    <w:rsid w:val="00B93E9D"/>
    <w:rsid w:val="00B93EBD"/>
    <w:rsid w:val="00B93EC3"/>
    <w:rsid w:val="00B93F98"/>
    <w:rsid w:val="00B93FE8"/>
    <w:rsid w:val="00B93FF8"/>
    <w:rsid w:val="00B94009"/>
    <w:rsid w:val="00B94076"/>
    <w:rsid w:val="00B940BB"/>
    <w:rsid w:val="00B940CC"/>
    <w:rsid w:val="00B941B9"/>
    <w:rsid w:val="00B941C1"/>
    <w:rsid w:val="00B94207"/>
    <w:rsid w:val="00B94211"/>
    <w:rsid w:val="00B94232"/>
    <w:rsid w:val="00B942BD"/>
    <w:rsid w:val="00B942EB"/>
    <w:rsid w:val="00B9432C"/>
    <w:rsid w:val="00B94345"/>
    <w:rsid w:val="00B943C4"/>
    <w:rsid w:val="00B9442C"/>
    <w:rsid w:val="00B94447"/>
    <w:rsid w:val="00B9445F"/>
    <w:rsid w:val="00B94487"/>
    <w:rsid w:val="00B94494"/>
    <w:rsid w:val="00B9450D"/>
    <w:rsid w:val="00B94539"/>
    <w:rsid w:val="00B945B6"/>
    <w:rsid w:val="00B94604"/>
    <w:rsid w:val="00B94632"/>
    <w:rsid w:val="00B94734"/>
    <w:rsid w:val="00B9474A"/>
    <w:rsid w:val="00B9478D"/>
    <w:rsid w:val="00B947ED"/>
    <w:rsid w:val="00B9483B"/>
    <w:rsid w:val="00B94846"/>
    <w:rsid w:val="00B948B4"/>
    <w:rsid w:val="00B948E5"/>
    <w:rsid w:val="00B94937"/>
    <w:rsid w:val="00B94971"/>
    <w:rsid w:val="00B949DB"/>
    <w:rsid w:val="00B949F5"/>
    <w:rsid w:val="00B94C46"/>
    <w:rsid w:val="00B94CE2"/>
    <w:rsid w:val="00B94CE7"/>
    <w:rsid w:val="00B94D49"/>
    <w:rsid w:val="00B94DDF"/>
    <w:rsid w:val="00B94E9A"/>
    <w:rsid w:val="00B94EED"/>
    <w:rsid w:val="00B94F3A"/>
    <w:rsid w:val="00B94FA1"/>
    <w:rsid w:val="00B9511B"/>
    <w:rsid w:val="00B95173"/>
    <w:rsid w:val="00B9518A"/>
    <w:rsid w:val="00B95199"/>
    <w:rsid w:val="00B951C5"/>
    <w:rsid w:val="00B951C6"/>
    <w:rsid w:val="00B95244"/>
    <w:rsid w:val="00B952AE"/>
    <w:rsid w:val="00B95385"/>
    <w:rsid w:val="00B953BB"/>
    <w:rsid w:val="00B953D5"/>
    <w:rsid w:val="00B953F3"/>
    <w:rsid w:val="00B953FB"/>
    <w:rsid w:val="00B95447"/>
    <w:rsid w:val="00B9548E"/>
    <w:rsid w:val="00B954D3"/>
    <w:rsid w:val="00B95594"/>
    <w:rsid w:val="00B955FC"/>
    <w:rsid w:val="00B95633"/>
    <w:rsid w:val="00B95636"/>
    <w:rsid w:val="00B956EE"/>
    <w:rsid w:val="00B9578A"/>
    <w:rsid w:val="00B95792"/>
    <w:rsid w:val="00B957D9"/>
    <w:rsid w:val="00B957DB"/>
    <w:rsid w:val="00B95811"/>
    <w:rsid w:val="00B95832"/>
    <w:rsid w:val="00B95896"/>
    <w:rsid w:val="00B958A8"/>
    <w:rsid w:val="00B958B7"/>
    <w:rsid w:val="00B958F0"/>
    <w:rsid w:val="00B958F7"/>
    <w:rsid w:val="00B9590C"/>
    <w:rsid w:val="00B95A03"/>
    <w:rsid w:val="00B95A17"/>
    <w:rsid w:val="00B95A33"/>
    <w:rsid w:val="00B95A59"/>
    <w:rsid w:val="00B95A8F"/>
    <w:rsid w:val="00B95B6B"/>
    <w:rsid w:val="00B95C03"/>
    <w:rsid w:val="00B95C31"/>
    <w:rsid w:val="00B95C5C"/>
    <w:rsid w:val="00B95CDA"/>
    <w:rsid w:val="00B95D5C"/>
    <w:rsid w:val="00B95DEB"/>
    <w:rsid w:val="00B95DFE"/>
    <w:rsid w:val="00B95F01"/>
    <w:rsid w:val="00B95F51"/>
    <w:rsid w:val="00B95F85"/>
    <w:rsid w:val="00B9600C"/>
    <w:rsid w:val="00B96036"/>
    <w:rsid w:val="00B9606D"/>
    <w:rsid w:val="00B96092"/>
    <w:rsid w:val="00B960C1"/>
    <w:rsid w:val="00B960EF"/>
    <w:rsid w:val="00B960F4"/>
    <w:rsid w:val="00B9617F"/>
    <w:rsid w:val="00B961A2"/>
    <w:rsid w:val="00B961D2"/>
    <w:rsid w:val="00B961DD"/>
    <w:rsid w:val="00B961DF"/>
    <w:rsid w:val="00B96225"/>
    <w:rsid w:val="00B9631B"/>
    <w:rsid w:val="00B9631F"/>
    <w:rsid w:val="00B9633A"/>
    <w:rsid w:val="00B964F1"/>
    <w:rsid w:val="00B96569"/>
    <w:rsid w:val="00B96572"/>
    <w:rsid w:val="00B96578"/>
    <w:rsid w:val="00B9658B"/>
    <w:rsid w:val="00B965B4"/>
    <w:rsid w:val="00B96648"/>
    <w:rsid w:val="00B96686"/>
    <w:rsid w:val="00B966E7"/>
    <w:rsid w:val="00B96721"/>
    <w:rsid w:val="00B96785"/>
    <w:rsid w:val="00B967E0"/>
    <w:rsid w:val="00B968C9"/>
    <w:rsid w:val="00B968F9"/>
    <w:rsid w:val="00B9692C"/>
    <w:rsid w:val="00B96972"/>
    <w:rsid w:val="00B96985"/>
    <w:rsid w:val="00B96990"/>
    <w:rsid w:val="00B969D4"/>
    <w:rsid w:val="00B969E9"/>
    <w:rsid w:val="00B969F5"/>
    <w:rsid w:val="00B969FE"/>
    <w:rsid w:val="00B96A24"/>
    <w:rsid w:val="00B96A54"/>
    <w:rsid w:val="00B96A6B"/>
    <w:rsid w:val="00B96A7C"/>
    <w:rsid w:val="00B96A94"/>
    <w:rsid w:val="00B96AD3"/>
    <w:rsid w:val="00B96B31"/>
    <w:rsid w:val="00B96B8B"/>
    <w:rsid w:val="00B96C0F"/>
    <w:rsid w:val="00B96C6A"/>
    <w:rsid w:val="00B96C96"/>
    <w:rsid w:val="00B96D58"/>
    <w:rsid w:val="00B96D6C"/>
    <w:rsid w:val="00B96D9D"/>
    <w:rsid w:val="00B96E69"/>
    <w:rsid w:val="00B96E8D"/>
    <w:rsid w:val="00B96EAD"/>
    <w:rsid w:val="00B96EB8"/>
    <w:rsid w:val="00B96EDE"/>
    <w:rsid w:val="00B96EE9"/>
    <w:rsid w:val="00B96F12"/>
    <w:rsid w:val="00B96F1A"/>
    <w:rsid w:val="00B96F8B"/>
    <w:rsid w:val="00B96FDB"/>
    <w:rsid w:val="00B970C0"/>
    <w:rsid w:val="00B97113"/>
    <w:rsid w:val="00B9724C"/>
    <w:rsid w:val="00B9724F"/>
    <w:rsid w:val="00B9726F"/>
    <w:rsid w:val="00B972E5"/>
    <w:rsid w:val="00B972F5"/>
    <w:rsid w:val="00B97304"/>
    <w:rsid w:val="00B9735B"/>
    <w:rsid w:val="00B973AE"/>
    <w:rsid w:val="00B973D8"/>
    <w:rsid w:val="00B973F2"/>
    <w:rsid w:val="00B974EB"/>
    <w:rsid w:val="00B9750C"/>
    <w:rsid w:val="00B9752C"/>
    <w:rsid w:val="00B97580"/>
    <w:rsid w:val="00B97698"/>
    <w:rsid w:val="00B9769B"/>
    <w:rsid w:val="00B976F3"/>
    <w:rsid w:val="00B97714"/>
    <w:rsid w:val="00B9772F"/>
    <w:rsid w:val="00B9774B"/>
    <w:rsid w:val="00B9777A"/>
    <w:rsid w:val="00B9777D"/>
    <w:rsid w:val="00B97787"/>
    <w:rsid w:val="00B977B0"/>
    <w:rsid w:val="00B97842"/>
    <w:rsid w:val="00B97871"/>
    <w:rsid w:val="00B9787E"/>
    <w:rsid w:val="00B978CF"/>
    <w:rsid w:val="00B97991"/>
    <w:rsid w:val="00B979D6"/>
    <w:rsid w:val="00B979F2"/>
    <w:rsid w:val="00B97A14"/>
    <w:rsid w:val="00B97A4E"/>
    <w:rsid w:val="00B97A53"/>
    <w:rsid w:val="00B97A9B"/>
    <w:rsid w:val="00B97AD0"/>
    <w:rsid w:val="00B97AFA"/>
    <w:rsid w:val="00B97AFD"/>
    <w:rsid w:val="00B97B10"/>
    <w:rsid w:val="00B97B3D"/>
    <w:rsid w:val="00B97B48"/>
    <w:rsid w:val="00B97B6D"/>
    <w:rsid w:val="00B97B93"/>
    <w:rsid w:val="00B97B9C"/>
    <w:rsid w:val="00B97C1D"/>
    <w:rsid w:val="00B97C21"/>
    <w:rsid w:val="00B97C51"/>
    <w:rsid w:val="00B97D03"/>
    <w:rsid w:val="00B97D0D"/>
    <w:rsid w:val="00B97D2C"/>
    <w:rsid w:val="00B97DF4"/>
    <w:rsid w:val="00B97DF8"/>
    <w:rsid w:val="00B97E92"/>
    <w:rsid w:val="00B97E94"/>
    <w:rsid w:val="00B97EF8"/>
    <w:rsid w:val="00B97F00"/>
    <w:rsid w:val="00B97F06"/>
    <w:rsid w:val="00B97F58"/>
    <w:rsid w:val="00B97F5C"/>
    <w:rsid w:val="00B97F79"/>
    <w:rsid w:val="00B97FC7"/>
    <w:rsid w:val="00B97FC9"/>
    <w:rsid w:val="00B97FCA"/>
    <w:rsid w:val="00B97FF5"/>
    <w:rsid w:val="00BA003A"/>
    <w:rsid w:val="00BA0074"/>
    <w:rsid w:val="00BA00A1"/>
    <w:rsid w:val="00BA00EA"/>
    <w:rsid w:val="00BA017D"/>
    <w:rsid w:val="00BA01D5"/>
    <w:rsid w:val="00BA01F2"/>
    <w:rsid w:val="00BA026D"/>
    <w:rsid w:val="00BA0286"/>
    <w:rsid w:val="00BA02EF"/>
    <w:rsid w:val="00BA030D"/>
    <w:rsid w:val="00BA0316"/>
    <w:rsid w:val="00BA0360"/>
    <w:rsid w:val="00BA03B3"/>
    <w:rsid w:val="00BA03DE"/>
    <w:rsid w:val="00BA03E2"/>
    <w:rsid w:val="00BA06B5"/>
    <w:rsid w:val="00BA06BE"/>
    <w:rsid w:val="00BA0813"/>
    <w:rsid w:val="00BA0868"/>
    <w:rsid w:val="00BA08BE"/>
    <w:rsid w:val="00BA08C3"/>
    <w:rsid w:val="00BA099D"/>
    <w:rsid w:val="00BA0A32"/>
    <w:rsid w:val="00BA0B47"/>
    <w:rsid w:val="00BA0B65"/>
    <w:rsid w:val="00BA0D1D"/>
    <w:rsid w:val="00BA0D63"/>
    <w:rsid w:val="00BA0DB7"/>
    <w:rsid w:val="00BA0DC5"/>
    <w:rsid w:val="00BA0DE9"/>
    <w:rsid w:val="00BA0E9A"/>
    <w:rsid w:val="00BA0EE7"/>
    <w:rsid w:val="00BA0F3B"/>
    <w:rsid w:val="00BA0F47"/>
    <w:rsid w:val="00BA0F5F"/>
    <w:rsid w:val="00BA0F99"/>
    <w:rsid w:val="00BA0FA0"/>
    <w:rsid w:val="00BA0FBF"/>
    <w:rsid w:val="00BA1049"/>
    <w:rsid w:val="00BA1093"/>
    <w:rsid w:val="00BA1198"/>
    <w:rsid w:val="00BA11AA"/>
    <w:rsid w:val="00BA11FD"/>
    <w:rsid w:val="00BA1202"/>
    <w:rsid w:val="00BA1221"/>
    <w:rsid w:val="00BA1297"/>
    <w:rsid w:val="00BA12B2"/>
    <w:rsid w:val="00BA1307"/>
    <w:rsid w:val="00BA131C"/>
    <w:rsid w:val="00BA13A5"/>
    <w:rsid w:val="00BA13AE"/>
    <w:rsid w:val="00BA1499"/>
    <w:rsid w:val="00BA14A0"/>
    <w:rsid w:val="00BA14B8"/>
    <w:rsid w:val="00BA14DE"/>
    <w:rsid w:val="00BA14FE"/>
    <w:rsid w:val="00BA152C"/>
    <w:rsid w:val="00BA15E2"/>
    <w:rsid w:val="00BA160A"/>
    <w:rsid w:val="00BA1628"/>
    <w:rsid w:val="00BA1638"/>
    <w:rsid w:val="00BA1690"/>
    <w:rsid w:val="00BA171C"/>
    <w:rsid w:val="00BA171D"/>
    <w:rsid w:val="00BA178C"/>
    <w:rsid w:val="00BA17B1"/>
    <w:rsid w:val="00BA18D7"/>
    <w:rsid w:val="00BA1914"/>
    <w:rsid w:val="00BA1957"/>
    <w:rsid w:val="00BA196E"/>
    <w:rsid w:val="00BA1982"/>
    <w:rsid w:val="00BA199E"/>
    <w:rsid w:val="00BA1A2B"/>
    <w:rsid w:val="00BA1B65"/>
    <w:rsid w:val="00BA1B73"/>
    <w:rsid w:val="00BA1B91"/>
    <w:rsid w:val="00BA1BCF"/>
    <w:rsid w:val="00BA1C20"/>
    <w:rsid w:val="00BA1C35"/>
    <w:rsid w:val="00BA1C44"/>
    <w:rsid w:val="00BA1C66"/>
    <w:rsid w:val="00BA1CC1"/>
    <w:rsid w:val="00BA1CEF"/>
    <w:rsid w:val="00BA1D09"/>
    <w:rsid w:val="00BA1DAC"/>
    <w:rsid w:val="00BA1E2C"/>
    <w:rsid w:val="00BA1E59"/>
    <w:rsid w:val="00BA1E82"/>
    <w:rsid w:val="00BA1FDB"/>
    <w:rsid w:val="00BA206B"/>
    <w:rsid w:val="00BA20FE"/>
    <w:rsid w:val="00BA210F"/>
    <w:rsid w:val="00BA2115"/>
    <w:rsid w:val="00BA2199"/>
    <w:rsid w:val="00BA2201"/>
    <w:rsid w:val="00BA2299"/>
    <w:rsid w:val="00BA2342"/>
    <w:rsid w:val="00BA234F"/>
    <w:rsid w:val="00BA2374"/>
    <w:rsid w:val="00BA250A"/>
    <w:rsid w:val="00BA25C6"/>
    <w:rsid w:val="00BA262C"/>
    <w:rsid w:val="00BA2661"/>
    <w:rsid w:val="00BA26FB"/>
    <w:rsid w:val="00BA2734"/>
    <w:rsid w:val="00BA2764"/>
    <w:rsid w:val="00BA27AF"/>
    <w:rsid w:val="00BA286D"/>
    <w:rsid w:val="00BA2891"/>
    <w:rsid w:val="00BA28EA"/>
    <w:rsid w:val="00BA2915"/>
    <w:rsid w:val="00BA2976"/>
    <w:rsid w:val="00BA29A9"/>
    <w:rsid w:val="00BA2A18"/>
    <w:rsid w:val="00BA2A31"/>
    <w:rsid w:val="00BA2AEF"/>
    <w:rsid w:val="00BA2B51"/>
    <w:rsid w:val="00BA2B67"/>
    <w:rsid w:val="00BA2B88"/>
    <w:rsid w:val="00BA2BE8"/>
    <w:rsid w:val="00BA2CAA"/>
    <w:rsid w:val="00BA2CFD"/>
    <w:rsid w:val="00BA2D14"/>
    <w:rsid w:val="00BA2D38"/>
    <w:rsid w:val="00BA2E12"/>
    <w:rsid w:val="00BA2E2E"/>
    <w:rsid w:val="00BA2E46"/>
    <w:rsid w:val="00BA2EC4"/>
    <w:rsid w:val="00BA2F26"/>
    <w:rsid w:val="00BA2F3F"/>
    <w:rsid w:val="00BA2F7F"/>
    <w:rsid w:val="00BA2F91"/>
    <w:rsid w:val="00BA2FCB"/>
    <w:rsid w:val="00BA302E"/>
    <w:rsid w:val="00BA30B1"/>
    <w:rsid w:val="00BA30D8"/>
    <w:rsid w:val="00BA30F3"/>
    <w:rsid w:val="00BA3121"/>
    <w:rsid w:val="00BA312D"/>
    <w:rsid w:val="00BA3131"/>
    <w:rsid w:val="00BA3179"/>
    <w:rsid w:val="00BA3181"/>
    <w:rsid w:val="00BA318B"/>
    <w:rsid w:val="00BA31BC"/>
    <w:rsid w:val="00BA31E9"/>
    <w:rsid w:val="00BA3238"/>
    <w:rsid w:val="00BA3304"/>
    <w:rsid w:val="00BA3395"/>
    <w:rsid w:val="00BA34B8"/>
    <w:rsid w:val="00BA356F"/>
    <w:rsid w:val="00BA3576"/>
    <w:rsid w:val="00BA35E5"/>
    <w:rsid w:val="00BA35E8"/>
    <w:rsid w:val="00BA364F"/>
    <w:rsid w:val="00BA36A8"/>
    <w:rsid w:val="00BA36A9"/>
    <w:rsid w:val="00BA377B"/>
    <w:rsid w:val="00BA382A"/>
    <w:rsid w:val="00BA3850"/>
    <w:rsid w:val="00BA3899"/>
    <w:rsid w:val="00BA38B4"/>
    <w:rsid w:val="00BA38C9"/>
    <w:rsid w:val="00BA393C"/>
    <w:rsid w:val="00BA39E8"/>
    <w:rsid w:val="00BA3B6A"/>
    <w:rsid w:val="00BA3BAC"/>
    <w:rsid w:val="00BA3C13"/>
    <w:rsid w:val="00BA3CD9"/>
    <w:rsid w:val="00BA3CE8"/>
    <w:rsid w:val="00BA3DA9"/>
    <w:rsid w:val="00BA3DAA"/>
    <w:rsid w:val="00BA3DC4"/>
    <w:rsid w:val="00BA3E07"/>
    <w:rsid w:val="00BA3E11"/>
    <w:rsid w:val="00BA3E26"/>
    <w:rsid w:val="00BA3EB6"/>
    <w:rsid w:val="00BA3EDA"/>
    <w:rsid w:val="00BA3F50"/>
    <w:rsid w:val="00BA4077"/>
    <w:rsid w:val="00BA4102"/>
    <w:rsid w:val="00BA418A"/>
    <w:rsid w:val="00BA42A0"/>
    <w:rsid w:val="00BA42EB"/>
    <w:rsid w:val="00BA438B"/>
    <w:rsid w:val="00BA43A5"/>
    <w:rsid w:val="00BA4424"/>
    <w:rsid w:val="00BA4468"/>
    <w:rsid w:val="00BA4483"/>
    <w:rsid w:val="00BA4505"/>
    <w:rsid w:val="00BA455C"/>
    <w:rsid w:val="00BA458F"/>
    <w:rsid w:val="00BA45C2"/>
    <w:rsid w:val="00BA4634"/>
    <w:rsid w:val="00BA4668"/>
    <w:rsid w:val="00BA4672"/>
    <w:rsid w:val="00BA467B"/>
    <w:rsid w:val="00BA467D"/>
    <w:rsid w:val="00BA4690"/>
    <w:rsid w:val="00BA4748"/>
    <w:rsid w:val="00BA4792"/>
    <w:rsid w:val="00BA47B5"/>
    <w:rsid w:val="00BA47C3"/>
    <w:rsid w:val="00BA482D"/>
    <w:rsid w:val="00BA48FA"/>
    <w:rsid w:val="00BA492A"/>
    <w:rsid w:val="00BA498A"/>
    <w:rsid w:val="00BA4A33"/>
    <w:rsid w:val="00BA4A41"/>
    <w:rsid w:val="00BA4AB8"/>
    <w:rsid w:val="00BA4AE9"/>
    <w:rsid w:val="00BA4B00"/>
    <w:rsid w:val="00BA4B01"/>
    <w:rsid w:val="00BA4B65"/>
    <w:rsid w:val="00BA4BBA"/>
    <w:rsid w:val="00BA4BBC"/>
    <w:rsid w:val="00BA4BF1"/>
    <w:rsid w:val="00BA4C4D"/>
    <w:rsid w:val="00BA4C5A"/>
    <w:rsid w:val="00BA4D05"/>
    <w:rsid w:val="00BA4DB2"/>
    <w:rsid w:val="00BA4DC5"/>
    <w:rsid w:val="00BA4DEB"/>
    <w:rsid w:val="00BA4E17"/>
    <w:rsid w:val="00BA4F49"/>
    <w:rsid w:val="00BA4F54"/>
    <w:rsid w:val="00BA4FDC"/>
    <w:rsid w:val="00BA4FF7"/>
    <w:rsid w:val="00BA50E6"/>
    <w:rsid w:val="00BA510B"/>
    <w:rsid w:val="00BA51CA"/>
    <w:rsid w:val="00BA520B"/>
    <w:rsid w:val="00BA5212"/>
    <w:rsid w:val="00BA5254"/>
    <w:rsid w:val="00BA5259"/>
    <w:rsid w:val="00BA5281"/>
    <w:rsid w:val="00BA5285"/>
    <w:rsid w:val="00BA5297"/>
    <w:rsid w:val="00BA52B0"/>
    <w:rsid w:val="00BA52CA"/>
    <w:rsid w:val="00BA52E7"/>
    <w:rsid w:val="00BA5301"/>
    <w:rsid w:val="00BA530E"/>
    <w:rsid w:val="00BA5378"/>
    <w:rsid w:val="00BA543A"/>
    <w:rsid w:val="00BA5518"/>
    <w:rsid w:val="00BA551C"/>
    <w:rsid w:val="00BA55AC"/>
    <w:rsid w:val="00BA55D0"/>
    <w:rsid w:val="00BA55D2"/>
    <w:rsid w:val="00BA55E7"/>
    <w:rsid w:val="00BA55FC"/>
    <w:rsid w:val="00BA5645"/>
    <w:rsid w:val="00BA5673"/>
    <w:rsid w:val="00BA5778"/>
    <w:rsid w:val="00BA579E"/>
    <w:rsid w:val="00BA580A"/>
    <w:rsid w:val="00BA5892"/>
    <w:rsid w:val="00BA589A"/>
    <w:rsid w:val="00BA59B2"/>
    <w:rsid w:val="00BA59B7"/>
    <w:rsid w:val="00BA59C1"/>
    <w:rsid w:val="00BA59CF"/>
    <w:rsid w:val="00BA5A47"/>
    <w:rsid w:val="00BA5A7A"/>
    <w:rsid w:val="00BA5ACA"/>
    <w:rsid w:val="00BA5AEA"/>
    <w:rsid w:val="00BA5B54"/>
    <w:rsid w:val="00BA5B88"/>
    <w:rsid w:val="00BA5BA2"/>
    <w:rsid w:val="00BA5BF1"/>
    <w:rsid w:val="00BA5BF8"/>
    <w:rsid w:val="00BA5C55"/>
    <w:rsid w:val="00BA5CE9"/>
    <w:rsid w:val="00BA5CFC"/>
    <w:rsid w:val="00BA5D07"/>
    <w:rsid w:val="00BA5D3E"/>
    <w:rsid w:val="00BA5DB5"/>
    <w:rsid w:val="00BA5DDB"/>
    <w:rsid w:val="00BA5DFA"/>
    <w:rsid w:val="00BA5E2A"/>
    <w:rsid w:val="00BA5E3F"/>
    <w:rsid w:val="00BA5E55"/>
    <w:rsid w:val="00BA5E8A"/>
    <w:rsid w:val="00BA5EAF"/>
    <w:rsid w:val="00BA5EB1"/>
    <w:rsid w:val="00BA5ED2"/>
    <w:rsid w:val="00BA5EEE"/>
    <w:rsid w:val="00BA5F85"/>
    <w:rsid w:val="00BA5FB7"/>
    <w:rsid w:val="00BA5FC9"/>
    <w:rsid w:val="00BA5FDD"/>
    <w:rsid w:val="00BA5FF4"/>
    <w:rsid w:val="00BA5FF5"/>
    <w:rsid w:val="00BA60F2"/>
    <w:rsid w:val="00BA610C"/>
    <w:rsid w:val="00BA6232"/>
    <w:rsid w:val="00BA63A0"/>
    <w:rsid w:val="00BA648C"/>
    <w:rsid w:val="00BA64AE"/>
    <w:rsid w:val="00BA654E"/>
    <w:rsid w:val="00BA65B3"/>
    <w:rsid w:val="00BA65F9"/>
    <w:rsid w:val="00BA6638"/>
    <w:rsid w:val="00BA665C"/>
    <w:rsid w:val="00BA6680"/>
    <w:rsid w:val="00BA6695"/>
    <w:rsid w:val="00BA66C8"/>
    <w:rsid w:val="00BA67E4"/>
    <w:rsid w:val="00BA6896"/>
    <w:rsid w:val="00BA68C2"/>
    <w:rsid w:val="00BA68DE"/>
    <w:rsid w:val="00BA6913"/>
    <w:rsid w:val="00BA695D"/>
    <w:rsid w:val="00BA69BA"/>
    <w:rsid w:val="00BA69C7"/>
    <w:rsid w:val="00BA6A09"/>
    <w:rsid w:val="00BA6A19"/>
    <w:rsid w:val="00BA6A25"/>
    <w:rsid w:val="00BA6A4C"/>
    <w:rsid w:val="00BA6B50"/>
    <w:rsid w:val="00BA6C34"/>
    <w:rsid w:val="00BA6C45"/>
    <w:rsid w:val="00BA6C5B"/>
    <w:rsid w:val="00BA6CE1"/>
    <w:rsid w:val="00BA6D0F"/>
    <w:rsid w:val="00BA6D22"/>
    <w:rsid w:val="00BA6D4F"/>
    <w:rsid w:val="00BA6D7F"/>
    <w:rsid w:val="00BA6D8C"/>
    <w:rsid w:val="00BA6DF2"/>
    <w:rsid w:val="00BA6E65"/>
    <w:rsid w:val="00BA6E72"/>
    <w:rsid w:val="00BA6E99"/>
    <w:rsid w:val="00BA6E9C"/>
    <w:rsid w:val="00BA6F29"/>
    <w:rsid w:val="00BA6F2B"/>
    <w:rsid w:val="00BA6FE1"/>
    <w:rsid w:val="00BA700E"/>
    <w:rsid w:val="00BA70A6"/>
    <w:rsid w:val="00BA70B0"/>
    <w:rsid w:val="00BA71BB"/>
    <w:rsid w:val="00BA7224"/>
    <w:rsid w:val="00BA724A"/>
    <w:rsid w:val="00BA72BD"/>
    <w:rsid w:val="00BA72D7"/>
    <w:rsid w:val="00BA72E1"/>
    <w:rsid w:val="00BA7354"/>
    <w:rsid w:val="00BA73B4"/>
    <w:rsid w:val="00BA73D0"/>
    <w:rsid w:val="00BA74A9"/>
    <w:rsid w:val="00BA74FF"/>
    <w:rsid w:val="00BA75BC"/>
    <w:rsid w:val="00BA761C"/>
    <w:rsid w:val="00BA76AE"/>
    <w:rsid w:val="00BA76BD"/>
    <w:rsid w:val="00BA76D1"/>
    <w:rsid w:val="00BA777E"/>
    <w:rsid w:val="00BA7792"/>
    <w:rsid w:val="00BA7844"/>
    <w:rsid w:val="00BA7898"/>
    <w:rsid w:val="00BA7975"/>
    <w:rsid w:val="00BA7A0F"/>
    <w:rsid w:val="00BA7A8D"/>
    <w:rsid w:val="00BA7A9F"/>
    <w:rsid w:val="00BA7B67"/>
    <w:rsid w:val="00BA7C29"/>
    <w:rsid w:val="00BA7C62"/>
    <w:rsid w:val="00BA7CC6"/>
    <w:rsid w:val="00BA7CF8"/>
    <w:rsid w:val="00BA7D8D"/>
    <w:rsid w:val="00BA7E21"/>
    <w:rsid w:val="00BA7E26"/>
    <w:rsid w:val="00BA7E28"/>
    <w:rsid w:val="00BA7E68"/>
    <w:rsid w:val="00BA7E8E"/>
    <w:rsid w:val="00BA7ED8"/>
    <w:rsid w:val="00BA7F1C"/>
    <w:rsid w:val="00BA7F95"/>
    <w:rsid w:val="00BA7FBE"/>
    <w:rsid w:val="00BB0026"/>
    <w:rsid w:val="00BB00D4"/>
    <w:rsid w:val="00BB0130"/>
    <w:rsid w:val="00BB0175"/>
    <w:rsid w:val="00BB01B5"/>
    <w:rsid w:val="00BB01D1"/>
    <w:rsid w:val="00BB0208"/>
    <w:rsid w:val="00BB0251"/>
    <w:rsid w:val="00BB0337"/>
    <w:rsid w:val="00BB03B8"/>
    <w:rsid w:val="00BB03C7"/>
    <w:rsid w:val="00BB045D"/>
    <w:rsid w:val="00BB0499"/>
    <w:rsid w:val="00BB04B2"/>
    <w:rsid w:val="00BB0535"/>
    <w:rsid w:val="00BB05AA"/>
    <w:rsid w:val="00BB0660"/>
    <w:rsid w:val="00BB06DE"/>
    <w:rsid w:val="00BB0706"/>
    <w:rsid w:val="00BB0836"/>
    <w:rsid w:val="00BB0912"/>
    <w:rsid w:val="00BB09A6"/>
    <w:rsid w:val="00BB0A75"/>
    <w:rsid w:val="00BB0A9C"/>
    <w:rsid w:val="00BB0ABD"/>
    <w:rsid w:val="00BB0B47"/>
    <w:rsid w:val="00BB0C05"/>
    <w:rsid w:val="00BB0C63"/>
    <w:rsid w:val="00BB0C6D"/>
    <w:rsid w:val="00BB0C7A"/>
    <w:rsid w:val="00BB0CD7"/>
    <w:rsid w:val="00BB0D0C"/>
    <w:rsid w:val="00BB0D82"/>
    <w:rsid w:val="00BB0D88"/>
    <w:rsid w:val="00BB0FA1"/>
    <w:rsid w:val="00BB0FAF"/>
    <w:rsid w:val="00BB1114"/>
    <w:rsid w:val="00BB11CB"/>
    <w:rsid w:val="00BB1374"/>
    <w:rsid w:val="00BB1380"/>
    <w:rsid w:val="00BB138F"/>
    <w:rsid w:val="00BB13E1"/>
    <w:rsid w:val="00BB145A"/>
    <w:rsid w:val="00BB148C"/>
    <w:rsid w:val="00BB14AE"/>
    <w:rsid w:val="00BB14C0"/>
    <w:rsid w:val="00BB153E"/>
    <w:rsid w:val="00BB156F"/>
    <w:rsid w:val="00BB1596"/>
    <w:rsid w:val="00BB15BA"/>
    <w:rsid w:val="00BB15C3"/>
    <w:rsid w:val="00BB15C7"/>
    <w:rsid w:val="00BB1723"/>
    <w:rsid w:val="00BB17C8"/>
    <w:rsid w:val="00BB17E3"/>
    <w:rsid w:val="00BB1806"/>
    <w:rsid w:val="00BB1812"/>
    <w:rsid w:val="00BB1860"/>
    <w:rsid w:val="00BB1872"/>
    <w:rsid w:val="00BB18EA"/>
    <w:rsid w:val="00BB191D"/>
    <w:rsid w:val="00BB1925"/>
    <w:rsid w:val="00BB1934"/>
    <w:rsid w:val="00BB1992"/>
    <w:rsid w:val="00BB19E4"/>
    <w:rsid w:val="00BB1AF7"/>
    <w:rsid w:val="00BB1B54"/>
    <w:rsid w:val="00BB1BC1"/>
    <w:rsid w:val="00BB1BD8"/>
    <w:rsid w:val="00BB1BE7"/>
    <w:rsid w:val="00BB1BEC"/>
    <w:rsid w:val="00BB1C4B"/>
    <w:rsid w:val="00BB1CD3"/>
    <w:rsid w:val="00BB1CE4"/>
    <w:rsid w:val="00BB1CEA"/>
    <w:rsid w:val="00BB1CFB"/>
    <w:rsid w:val="00BB1D11"/>
    <w:rsid w:val="00BB1D13"/>
    <w:rsid w:val="00BB1D15"/>
    <w:rsid w:val="00BB1DC5"/>
    <w:rsid w:val="00BB1DE8"/>
    <w:rsid w:val="00BB1E0C"/>
    <w:rsid w:val="00BB1F21"/>
    <w:rsid w:val="00BB1F5B"/>
    <w:rsid w:val="00BB1FAE"/>
    <w:rsid w:val="00BB2015"/>
    <w:rsid w:val="00BB2024"/>
    <w:rsid w:val="00BB2055"/>
    <w:rsid w:val="00BB20BD"/>
    <w:rsid w:val="00BB20EA"/>
    <w:rsid w:val="00BB21BD"/>
    <w:rsid w:val="00BB21CA"/>
    <w:rsid w:val="00BB21CC"/>
    <w:rsid w:val="00BB226B"/>
    <w:rsid w:val="00BB22B7"/>
    <w:rsid w:val="00BB2323"/>
    <w:rsid w:val="00BB238A"/>
    <w:rsid w:val="00BB23A6"/>
    <w:rsid w:val="00BB2550"/>
    <w:rsid w:val="00BB2610"/>
    <w:rsid w:val="00BB2651"/>
    <w:rsid w:val="00BB2697"/>
    <w:rsid w:val="00BB269D"/>
    <w:rsid w:val="00BB26D0"/>
    <w:rsid w:val="00BB26EC"/>
    <w:rsid w:val="00BB26F9"/>
    <w:rsid w:val="00BB271C"/>
    <w:rsid w:val="00BB272A"/>
    <w:rsid w:val="00BB2734"/>
    <w:rsid w:val="00BB2740"/>
    <w:rsid w:val="00BB2783"/>
    <w:rsid w:val="00BB27A2"/>
    <w:rsid w:val="00BB2835"/>
    <w:rsid w:val="00BB287B"/>
    <w:rsid w:val="00BB28A1"/>
    <w:rsid w:val="00BB28BC"/>
    <w:rsid w:val="00BB292D"/>
    <w:rsid w:val="00BB295D"/>
    <w:rsid w:val="00BB299B"/>
    <w:rsid w:val="00BB29F8"/>
    <w:rsid w:val="00BB2A54"/>
    <w:rsid w:val="00BB2A7D"/>
    <w:rsid w:val="00BB2A91"/>
    <w:rsid w:val="00BB2B7F"/>
    <w:rsid w:val="00BB2BBB"/>
    <w:rsid w:val="00BB2BBD"/>
    <w:rsid w:val="00BB2C3C"/>
    <w:rsid w:val="00BB2C77"/>
    <w:rsid w:val="00BB2D54"/>
    <w:rsid w:val="00BB2E3E"/>
    <w:rsid w:val="00BB2EAD"/>
    <w:rsid w:val="00BB2EC8"/>
    <w:rsid w:val="00BB2ECC"/>
    <w:rsid w:val="00BB2F42"/>
    <w:rsid w:val="00BB2F4D"/>
    <w:rsid w:val="00BB2F7D"/>
    <w:rsid w:val="00BB2FC0"/>
    <w:rsid w:val="00BB3149"/>
    <w:rsid w:val="00BB31BE"/>
    <w:rsid w:val="00BB323C"/>
    <w:rsid w:val="00BB3263"/>
    <w:rsid w:val="00BB328F"/>
    <w:rsid w:val="00BB3378"/>
    <w:rsid w:val="00BB3395"/>
    <w:rsid w:val="00BB33B0"/>
    <w:rsid w:val="00BB344D"/>
    <w:rsid w:val="00BB346E"/>
    <w:rsid w:val="00BB34A6"/>
    <w:rsid w:val="00BB34F3"/>
    <w:rsid w:val="00BB35A5"/>
    <w:rsid w:val="00BB35CE"/>
    <w:rsid w:val="00BB35D2"/>
    <w:rsid w:val="00BB366F"/>
    <w:rsid w:val="00BB36BC"/>
    <w:rsid w:val="00BB37C7"/>
    <w:rsid w:val="00BB37E7"/>
    <w:rsid w:val="00BB37FE"/>
    <w:rsid w:val="00BB381F"/>
    <w:rsid w:val="00BB3859"/>
    <w:rsid w:val="00BB391A"/>
    <w:rsid w:val="00BB3939"/>
    <w:rsid w:val="00BB3948"/>
    <w:rsid w:val="00BB399C"/>
    <w:rsid w:val="00BB3A23"/>
    <w:rsid w:val="00BB3A8C"/>
    <w:rsid w:val="00BB3A9E"/>
    <w:rsid w:val="00BB3ABB"/>
    <w:rsid w:val="00BB3B08"/>
    <w:rsid w:val="00BB3B3B"/>
    <w:rsid w:val="00BB3BCD"/>
    <w:rsid w:val="00BB3C88"/>
    <w:rsid w:val="00BB3CA2"/>
    <w:rsid w:val="00BB3CC2"/>
    <w:rsid w:val="00BB3CE6"/>
    <w:rsid w:val="00BB3D45"/>
    <w:rsid w:val="00BB3D77"/>
    <w:rsid w:val="00BB3D9E"/>
    <w:rsid w:val="00BB3DA2"/>
    <w:rsid w:val="00BB3E7D"/>
    <w:rsid w:val="00BB3ED3"/>
    <w:rsid w:val="00BB3F63"/>
    <w:rsid w:val="00BB3FD1"/>
    <w:rsid w:val="00BB400E"/>
    <w:rsid w:val="00BB40F9"/>
    <w:rsid w:val="00BB410E"/>
    <w:rsid w:val="00BB4236"/>
    <w:rsid w:val="00BB4237"/>
    <w:rsid w:val="00BB423D"/>
    <w:rsid w:val="00BB42A2"/>
    <w:rsid w:val="00BB42DF"/>
    <w:rsid w:val="00BB430B"/>
    <w:rsid w:val="00BB430F"/>
    <w:rsid w:val="00BB4356"/>
    <w:rsid w:val="00BB43C9"/>
    <w:rsid w:val="00BB445C"/>
    <w:rsid w:val="00BB4493"/>
    <w:rsid w:val="00BB44AF"/>
    <w:rsid w:val="00BB4532"/>
    <w:rsid w:val="00BB464E"/>
    <w:rsid w:val="00BB46AE"/>
    <w:rsid w:val="00BB46B8"/>
    <w:rsid w:val="00BB477E"/>
    <w:rsid w:val="00BB48B0"/>
    <w:rsid w:val="00BB48FC"/>
    <w:rsid w:val="00BB4953"/>
    <w:rsid w:val="00BB4997"/>
    <w:rsid w:val="00BB49CE"/>
    <w:rsid w:val="00BB49DE"/>
    <w:rsid w:val="00BB4A28"/>
    <w:rsid w:val="00BB4A33"/>
    <w:rsid w:val="00BB4A5F"/>
    <w:rsid w:val="00BB4A8A"/>
    <w:rsid w:val="00BB4A97"/>
    <w:rsid w:val="00BB4AF4"/>
    <w:rsid w:val="00BB4BF8"/>
    <w:rsid w:val="00BB4C4A"/>
    <w:rsid w:val="00BB4C5A"/>
    <w:rsid w:val="00BB4C7C"/>
    <w:rsid w:val="00BB4DAB"/>
    <w:rsid w:val="00BB4E43"/>
    <w:rsid w:val="00BB4E4E"/>
    <w:rsid w:val="00BB4E6D"/>
    <w:rsid w:val="00BB4EE5"/>
    <w:rsid w:val="00BB4F3F"/>
    <w:rsid w:val="00BB4F53"/>
    <w:rsid w:val="00BB4F5D"/>
    <w:rsid w:val="00BB4F80"/>
    <w:rsid w:val="00BB5031"/>
    <w:rsid w:val="00BB5054"/>
    <w:rsid w:val="00BB50AA"/>
    <w:rsid w:val="00BB50D1"/>
    <w:rsid w:val="00BB5148"/>
    <w:rsid w:val="00BB515B"/>
    <w:rsid w:val="00BB5164"/>
    <w:rsid w:val="00BB51D5"/>
    <w:rsid w:val="00BB51DB"/>
    <w:rsid w:val="00BB53C7"/>
    <w:rsid w:val="00BB53EF"/>
    <w:rsid w:val="00BB53F4"/>
    <w:rsid w:val="00BB5401"/>
    <w:rsid w:val="00BB5464"/>
    <w:rsid w:val="00BB5470"/>
    <w:rsid w:val="00BB5528"/>
    <w:rsid w:val="00BB552F"/>
    <w:rsid w:val="00BB5592"/>
    <w:rsid w:val="00BB55CB"/>
    <w:rsid w:val="00BB561B"/>
    <w:rsid w:val="00BB570B"/>
    <w:rsid w:val="00BB5797"/>
    <w:rsid w:val="00BB579F"/>
    <w:rsid w:val="00BB57AE"/>
    <w:rsid w:val="00BB5831"/>
    <w:rsid w:val="00BB5833"/>
    <w:rsid w:val="00BB583A"/>
    <w:rsid w:val="00BB58C2"/>
    <w:rsid w:val="00BB5924"/>
    <w:rsid w:val="00BB595C"/>
    <w:rsid w:val="00BB5983"/>
    <w:rsid w:val="00BB59BE"/>
    <w:rsid w:val="00BB5A64"/>
    <w:rsid w:val="00BB5AC0"/>
    <w:rsid w:val="00BB5B30"/>
    <w:rsid w:val="00BB5B3B"/>
    <w:rsid w:val="00BB5C24"/>
    <w:rsid w:val="00BB5C27"/>
    <w:rsid w:val="00BB5C93"/>
    <w:rsid w:val="00BB5CDE"/>
    <w:rsid w:val="00BB5CED"/>
    <w:rsid w:val="00BB5D26"/>
    <w:rsid w:val="00BB5D5E"/>
    <w:rsid w:val="00BB5D63"/>
    <w:rsid w:val="00BB5D9D"/>
    <w:rsid w:val="00BB5E3D"/>
    <w:rsid w:val="00BB5E52"/>
    <w:rsid w:val="00BB5E76"/>
    <w:rsid w:val="00BB5EAB"/>
    <w:rsid w:val="00BB5FAB"/>
    <w:rsid w:val="00BB5FC6"/>
    <w:rsid w:val="00BB6043"/>
    <w:rsid w:val="00BB6094"/>
    <w:rsid w:val="00BB60DE"/>
    <w:rsid w:val="00BB60F7"/>
    <w:rsid w:val="00BB60FB"/>
    <w:rsid w:val="00BB6107"/>
    <w:rsid w:val="00BB6281"/>
    <w:rsid w:val="00BB62A5"/>
    <w:rsid w:val="00BB62AC"/>
    <w:rsid w:val="00BB63F3"/>
    <w:rsid w:val="00BB6420"/>
    <w:rsid w:val="00BB6483"/>
    <w:rsid w:val="00BB64FC"/>
    <w:rsid w:val="00BB65A0"/>
    <w:rsid w:val="00BB6611"/>
    <w:rsid w:val="00BB6705"/>
    <w:rsid w:val="00BB67DF"/>
    <w:rsid w:val="00BB67EA"/>
    <w:rsid w:val="00BB6830"/>
    <w:rsid w:val="00BB683D"/>
    <w:rsid w:val="00BB68C3"/>
    <w:rsid w:val="00BB68FD"/>
    <w:rsid w:val="00BB6971"/>
    <w:rsid w:val="00BB69A7"/>
    <w:rsid w:val="00BB69DE"/>
    <w:rsid w:val="00BB69F9"/>
    <w:rsid w:val="00BB6A43"/>
    <w:rsid w:val="00BB6AEA"/>
    <w:rsid w:val="00BB6B25"/>
    <w:rsid w:val="00BB6BF6"/>
    <w:rsid w:val="00BB6C48"/>
    <w:rsid w:val="00BB6C60"/>
    <w:rsid w:val="00BB6C62"/>
    <w:rsid w:val="00BB6D10"/>
    <w:rsid w:val="00BB6D54"/>
    <w:rsid w:val="00BB6DFF"/>
    <w:rsid w:val="00BB6E1F"/>
    <w:rsid w:val="00BB6F37"/>
    <w:rsid w:val="00BB701D"/>
    <w:rsid w:val="00BB712E"/>
    <w:rsid w:val="00BB71ED"/>
    <w:rsid w:val="00BB7223"/>
    <w:rsid w:val="00BB724E"/>
    <w:rsid w:val="00BB7275"/>
    <w:rsid w:val="00BB72A4"/>
    <w:rsid w:val="00BB72ED"/>
    <w:rsid w:val="00BB72F9"/>
    <w:rsid w:val="00BB7367"/>
    <w:rsid w:val="00BB7373"/>
    <w:rsid w:val="00BB7442"/>
    <w:rsid w:val="00BB74B6"/>
    <w:rsid w:val="00BB7508"/>
    <w:rsid w:val="00BB7510"/>
    <w:rsid w:val="00BB7515"/>
    <w:rsid w:val="00BB7576"/>
    <w:rsid w:val="00BB75D4"/>
    <w:rsid w:val="00BB75F5"/>
    <w:rsid w:val="00BB768B"/>
    <w:rsid w:val="00BB76D7"/>
    <w:rsid w:val="00BB76FC"/>
    <w:rsid w:val="00BB7720"/>
    <w:rsid w:val="00BB7758"/>
    <w:rsid w:val="00BB777B"/>
    <w:rsid w:val="00BB77F1"/>
    <w:rsid w:val="00BB781D"/>
    <w:rsid w:val="00BB7862"/>
    <w:rsid w:val="00BB7867"/>
    <w:rsid w:val="00BB7880"/>
    <w:rsid w:val="00BB78A8"/>
    <w:rsid w:val="00BB7935"/>
    <w:rsid w:val="00BB79BC"/>
    <w:rsid w:val="00BB79D6"/>
    <w:rsid w:val="00BB7A43"/>
    <w:rsid w:val="00BB7A63"/>
    <w:rsid w:val="00BB7AC2"/>
    <w:rsid w:val="00BB7B10"/>
    <w:rsid w:val="00BB7B12"/>
    <w:rsid w:val="00BB7BCB"/>
    <w:rsid w:val="00BB7BD9"/>
    <w:rsid w:val="00BB7BFD"/>
    <w:rsid w:val="00BB7C3A"/>
    <w:rsid w:val="00BB7C4C"/>
    <w:rsid w:val="00BB7CFA"/>
    <w:rsid w:val="00BB7D92"/>
    <w:rsid w:val="00BB7D93"/>
    <w:rsid w:val="00BB7DCF"/>
    <w:rsid w:val="00BB7E1F"/>
    <w:rsid w:val="00BB7E95"/>
    <w:rsid w:val="00BB7F18"/>
    <w:rsid w:val="00BB7F28"/>
    <w:rsid w:val="00BB7FF3"/>
    <w:rsid w:val="00BC017F"/>
    <w:rsid w:val="00BC01A2"/>
    <w:rsid w:val="00BC01FC"/>
    <w:rsid w:val="00BC021C"/>
    <w:rsid w:val="00BC0230"/>
    <w:rsid w:val="00BC0247"/>
    <w:rsid w:val="00BC02F2"/>
    <w:rsid w:val="00BC0362"/>
    <w:rsid w:val="00BC03D7"/>
    <w:rsid w:val="00BC0401"/>
    <w:rsid w:val="00BC0494"/>
    <w:rsid w:val="00BC04B7"/>
    <w:rsid w:val="00BC05AD"/>
    <w:rsid w:val="00BC06AB"/>
    <w:rsid w:val="00BC06BC"/>
    <w:rsid w:val="00BC072F"/>
    <w:rsid w:val="00BC08E8"/>
    <w:rsid w:val="00BC0920"/>
    <w:rsid w:val="00BC094D"/>
    <w:rsid w:val="00BC097C"/>
    <w:rsid w:val="00BC0A22"/>
    <w:rsid w:val="00BC0A58"/>
    <w:rsid w:val="00BC0A5A"/>
    <w:rsid w:val="00BC0AB3"/>
    <w:rsid w:val="00BC0BDD"/>
    <w:rsid w:val="00BC0C1C"/>
    <w:rsid w:val="00BC0CDC"/>
    <w:rsid w:val="00BC0D35"/>
    <w:rsid w:val="00BC0DED"/>
    <w:rsid w:val="00BC0EE9"/>
    <w:rsid w:val="00BC0EF5"/>
    <w:rsid w:val="00BC0FC4"/>
    <w:rsid w:val="00BC105F"/>
    <w:rsid w:val="00BC10BD"/>
    <w:rsid w:val="00BC112F"/>
    <w:rsid w:val="00BC117C"/>
    <w:rsid w:val="00BC1181"/>
    <w:rsid w:val="00BC1283"/>
    <w:rsid w:val="00BC12A5"/>
    <w:rsid w:val="00BC12DB"/>
    <w:rsid w:val="00BC1306"/>
    <w:rsid w:val="00BC1368"/>
    <w:rsid w:val="00BC13A8"/>
    <w:rsid w:val="00BC13B2"/>
    <w:rsid w:val="00BC1449"/>
    <w:rsid w:val="00BC1491"/>
    <w:rsid w:val="00BC150F"/>
    <w:rsid w:val="00BC1571"/>
    <w:rsid w:val="00BC1579"/>
    <w:rsid w:val="00BC158B"/>
    <w:rsid w:val="00BC162E"/>
    <w:rsid w:val="00BC1706"/>
    <w:rsid w:val="00BC1708"/>
    <w:rsid w:val="00BC1764"/>
    <w:rsid w:val="00BC17D8"/>
    <w:rsid w:val="00BC180A"/>
    <w:rsid w:val="00BC18B1"/>
    <w:rsid w:val="00BC18D0"/>
    <w:rsid w:val="00BC18E7"/>
    <w:rsid w:val="00BC190A"/>
    <w:rsid w:val="00BC1928"/>
    <w:rsid w:val="00BC19BE"/>
    <w:rsid w:val="00BC1ABF"/>
    <w:rsid w:val="00BC1AE4"/>
    <w:rsid w:val="00BC1B1A"/>
    <w:rsid w:val="00BC1B98"/>
    <w:rsid w:val="00BC1C04"/>
    <w:rsid w:val="00BC1C19"/>
    <w:rsid w:val="00BC1DB1"/>
    <w:rsid w:val="00BC1DCD"/>
    <w:rsid w:val="00BC1DD3"/>
    <w:rsid w:val="00BC1DF6"/>
    <w:rsid w:val="00BC1E1F"/>
    <w:rsid w:val="00BC1E72"/>
    <w:rsid w:val="00BC1F65"/>
    <w:rsid w:val="00BC1F81"/>
    <w:rsid w:val="00BC206B"/>
    <w:rsid w:val="00BC2092"/>
    <w:rsid w:val="00BC209C"/>
    <w:rsid w:val="00BC20A4"/>
    <w:rsid w:val="00BC20EB"/>
    <w:rsid w:val="00BC218E"/>
    <w:rsid w:val="00BC21C2"/>
    <w:rsid w:val="00BC21E2"/>
    <w:rsid w:val="00BC2203"/>
    <w:rsid w:val="00BC22AF"/>
    <w:rsid w:val="00BC22E1"/>
    <w:rsid w:val="00BC230A"/>
    <w:rsid w:val="00BC238C"/>
    <w:rsid w:val="00BC2396"/>
    <w:rsid w:val="00BC2400"/>
    <w:rsid w:val="00BC24EC"/>
    <w:rsid w:val="00BC24F4"/>
    <w:rsid w:val="00BC250C"/>
    <w:rsid w:val="00BC2545"/>
    <w:rsid w:val="00BC2550"/>
    <w:rsid w:val="00BC25CE"/>
    <w:rsid w:val="00BC2601"/>
    <w:rsid w:val="00BC2603"/>
    <w:rsid w:val="00BC2731"/>
    <w:rsid w:val="00BC2870"/>
    <w:rsid w:val="00BC2934"/>
    <w:rsid w:val="00BC299D"/>
    <w:rsid w:val="00BC29A3"/>
    <w:rsid w:val="00BC29AA"/>
    <w:rsid w:val="00BC29C4"/>
    <w:rsid w:val="00BC2AB3"/>
    <w:rsid w:val="00BC2AF2"/>
    <w:rsid w:val="00BC2B02"/>
    <w:rsid w:val="00BC2B69"/>
    <w:rsid w:val="00BC2B75"/>
    <w:rsid w:val="00BC2BF3"/>
    <w:rsid w:val="00BC2C13"/>
    <w:rsid w:val="00BC2C2A"/>
    <w:rsid w:val="00BC2C32"/>
    <w:rsid w:val="00BC2C85"/>
    <w:rsid w:val="00BC2CD7"/>
    <w:rsid w:val="00BC2CFF"/>
    <w:rsid w:val="00BC2D0E"/>
    <w:rsid w:val="00BC2D3A"/>
    <w:rsid w:val="00BC2D3C"/>
    <w:rsid w:val="00BC2D46"/>
    <w:rsid w:val="00BC2D95"/>
    <w:rsid w:val="00BC2E25"/>
    <w:rsid w:val="00BC2EB5"/>
    <w:rsid w:val="00BC2FAF"/>
    <w:rsid w:val="00BC2FF9"/>
    <w:rsid w:val="00BC3006"/>
    <w:rsid w:val="00BC3019"/>
    <w:rsid w:val="00BC3090"/>
    <w:rsid w:val="00BC3173"/>
    <w:rsid w:val="00BC31C2"/>
    <w:rsid w:val="00BC31FA"/>
    <w:rsid w:val="00BC333A"/>
    <w:rsid w:val="00BC334C"/>
    <w:rsid w:val="00BC3378"/>
    <w:rsid w:val="00BC3395"/>
    <w:rsid w:val="00BC33CE"/>
    <w:rsid w:val="00BC3402"/>
    <w:rsid w:val="00BC347C"/>
    <w:rsid w:val="00BC3493"/>
    <w:rsid w:val="00BC34EB"/>
    <w:rsid w:val="00BC34EF"/>
    <w:rsid w:val="00BC3509"/>
    <w:rsid w:val="00BC3542"/>
    <w:rsid w:val="00BC3552"/>
    <w:rsid w:val="00BC3570"/>
    <w:rsid w:val="00BC35FB"/>
    <w:rsid w:val="00BC36DD"/>
    <w:rsid w:val="00BC36E7"/>
    <w:rsid w:val="00BC373F"/>
    <w:rsid w:val="00BC376A"/>
    <w:rsid w:val="00BC3772"/>
    <w:rsid w:val="00BC378D"/>
    <w:rsid w:val="00BC3842"/>
    <w:rsid w:val="00BC3849"/>
    <w:rsid w:val="00BC387D"/>
    <w:rsid w:val="00BC3886"/>
    <w:rsid w:val="00BC38FA"/>
    <w:rsid w:val="00BC395B"/>
    <w:rsid w:val="00BC39F7"/>
    <w:rsid w:val="00BC3A9C"/>
    <w:rsid w:val="00BC3AE9"/>
    <w:rsid w:val="00BC3BBE"/>
    <w:rsid w:val="00BC3BE9"/>
    <w:rsid w:val="00BC3C06"/>
    <w:rsid w:val="00BC3C0F"/>
    <w:rsid w:val="00BC3C72"/>
    <w:rsid w:val="00BC3C7C"/>
    <w:rsid w:val="00BC3C84"/>
    <w:rsid w:val="00BC3C9E"/>
    <w:rsid w:val="00BC3CAA"/>
    <w:rsid w:val="00BC3CD3"/>
    <w:rsid w:val="00BC3D63"/>
    <w:rsid w:val="00BC3D80"/>
    <w:rsid w:val="00BC3D81"/>
    <w:rsid w:val="00BC3DF4"/>
    <w:rsid w:val="00BC3E37"/>
    <w:rsid w:val="00BC3EC8"/>
    <w:rsid w:val="00BC3EE9"/>
    <w:rsid w:val="00BC3F07"/>
    <w:rsid w:val="00BC3F0C"/>
    <w:rsid w:val="00BC3F24"/>
    <w:rsid w:val="00BC3F30"/>
    <w:rsid w:val="00BC3F37"/>
    <w:rsid w:val="00BC4064"/>
    <w:rsid w:val="00BC410C"/>
    <w:rsid w:val="00BC4119"/>
    <w:rsid w:val="00BC4136"/>
    <w:rsid w:val="00BC41A5"/>
    <w:rsid w:val="00BC41BF"/>
    <w:rsid w:val="00BC41EF"/>
    <w:rsid w:val="00BC41FC"/>
    <w:rsid w:val="00BC428F"/>
    <w:rsid w:val="00BC4423"/>
    <w:rsid w:val="00BC45BE"/>
    <w:rsid w:val="00BC45FE"/>
    <w:rsid w:val="00BC4760"/>
    <w:rsid w:val="00BC4781"/>
    <w:rsid w:val="00BC47CE"/>
    <w:rsid w:val="00BC47D1"/>
    <w:rsid w:val="00BC48CA"/>
    <w:rsid w:val="00BC48F2"/>
    <w:rsid w:val="00BC490B"/>
    <w:rsid w:val="00BC490E"/>
    <w:rsid w:val="00BC49BE"/>
    <w:rsid w:val="00BC49D3"/>
    <w:rsid w:val="00BC49D6"/>
    <w:rsid w:val="00BC4A14"/>
    <w:rsid w:val="00BC4A22"/>
    <w:rsid w:val="00BC4A4D"/>
    <w:rsid w:val="00BC4A55"/>
    <w:rsid w:val="00BC4A7F"/>
    <w:rsid w:val="00BC4AB8"/>
    <w:rsid w:val="00BC4AE2"/>
    <w:rsid w:val="00BC4AE4"/>
    <w:rsid w:val="00BC4AE9"/>
    <w:rsid w:val="00BC4AFB"/>
    <w:rsid w:val="00BC4C7C"/>
    <w:rsid w:val="00BC4C7F"/>
    <w:rsid w:val="00BC4CB0"/>
    <w:rsid w:val="00BC4CC7"/>
    <w:rsid w:val="00BC4CDA"/>
    <w:rsid w:val="00BC4D52"/>
    <w:rsid w:val="00BC4D58"/>
    <w:rsid w:val="00BC4DDD"/>
    <w:rsid w:val="00BC4E11"/>
    <w:rsid w:val="00BC4F14"/>
    <w:rsid w:val="00BC4F5E"/>
    <w:rsid w:val="00BC4FBE"/>
    <w:rsid w:val="00BC5067"/>
    <w:rsid w:val="00BC50B6"/>
    <w:rsid w:val="00BC50DC"/>
    <w:rsid w:val="00BC518B"/>
    <w:rsid w:val="00BC51CB"/>
    <w:rsid w:val="00BC51D9"/>
    <w:rsid w:val="00BC5215"/>
    <w:rsid w:val="00BC5301"/>
    <w:rsid w:val="00BC5331"/>
    <w:rsid w:val="00BC5358"/>
    <w:rsid w:val="00BC5388"/>
    <w:rsid w:val="00BC53A0"/>
    <w:rsid w:val="00BC5412"/>
    <w:rsid w:val="00BC546E"/>
    <w:rsid w:val="00BC547D"/>
    <w:rsid w:val="00BC54D9"/>
    <w:rsid w:val="00BC5565"/>
    <w:rsid w:val="00BC557F"/>
    <w:rsid w:val="00BC55A9"/>
    <w:rsid w:val="00BC5657"/>
    <w:rsid w:val="00BC569C"/>
    <w:rsid w:val="00BC56B7"/>
    <w:rsid w:val="00BC56BD"/>
    <w:rsid w:val="00BC5715"/>
    <w:rsid w:val="00BC5720"/>
    <w:rsid w:val="00BC5723"/>
    <w:rsid w:val="00BC57BC"/>
    <w:rsid w:val="00BC57E2"/>
    <w:rsid w:val="00BC57EC"/>
    <w:rsid w:val="00BC5814"/>
    <w:rsid w:val="00BC5833"/>
    <w:rsid w:val="00BC5883"/>
    <w:rsid w:val="00BC5911"/>
    <w:rsid w:val="00BC59ED"/>
    <w:rsid w:val="00BC5A2A"/>
    <w:rsid w:val="00BC5A78"/>
    <w:rsid w:val="00BC5AC0"/>
    <w:rsid w:val="00BC5B0F"/>
    <w:rsid w:val="00BC5C31"/>
    <w:rsid w:val="00BC5C42"/>
    <w:rsid w:val="00BC5C60"/>
    <w:rsid w:val="00BC5C76"/>
    <w:rsid w:val="00BC5CEE"/>
    <w:rsid w:val="00BC5D39"/>
    <w:rsid w:val="00BC5D94"/>
    <w:rsid w:val="00BC5DA3"/>
    <w:rsid w:val="00BC5E09"/>
    <w:rsid w:val="00BC5EAC"/>
    <w:rsid w:val="00BC5ED7"/>
    <w:rsid w:val="00BC5F0B"/>
    <w:rsid w:val="00BC5F33"/>
    <w:rsid w:val="00BC5F7B"/>
    <w:rsid w:val="00BC5FE8"/>
    <w:rsid w:val="00BC5FF3"/>
    <w:rsid w:val="00BC5FFE"/>
    <w:rsid w:val="00BC6003"/>
    <w:rsid w:val="00BC6054"/>
    <w:rsid w:val="00BC6064"/>
    <w:rsid w:val="00BC6087"/>
    <w:rsid w:val="00BC60D9"/>
    <w:rsid w:val="00BC6130"/>
    <w:rsid w:val="00BC6148"/>
    <w:rsid w:val="00BC6161"/>
    <w:rsid w:val="00BC6164"/>
    <w:rsid w:val="00BC6176"/>
    <w:rsid w:val="00BC61BD"/>
    <w:rsid w:val="00BC61F1"/>
    <w:rsid w:val="00BC620F"/>
    <w:rsid w:val="00BC628F"/>
    <w:rsid w:val="00BC6292"/>
    <w:rsid w:val="00BC6378"/>
    <w:rsid w:val="00BC642A"/>
    <w:rsid w:val="00BC6576"/>
    <w:rsid w:val="00BC65C5"/>
    <w:rsid w:val="00BC6797"/>
    <w:rsid w:val="00BC67B2"/>
    <w:rsid w:val="00BC6875"/>
    <w:rsid w:val="00BC6882"/>
    <w:rsid w:val="00BC68B4"/>
    <w:rsid w:val="00BC68DD"/>
    <w:rsid w:val="00BC6983"/>
    <w:rsid w:val="00BC6A0A"/>
    <w:rsid w:val="00BC6A65"/>
    <w:rsid w:val="00BC6AB6"/>
    <w:rsid w:val="00BC6ACA"/>
    <w:rsid w:val="00BC6B03"/>
    <w:rsid w:val="00BC6B32"/>
    <w:rsid w:val="00BC6BAD"/>
    <w:rsid w:val="00BC6BDE"/>
    <w:rsid w:val="00BC6DB7"/>
    <w:rsid w:val="00BC6DFE"/>
    <w:rsid w:val="00BC6FA1"/>
    <w:rsid w:val="00BC6FEB"/>
    <w:rsid w:val="00BC7003"/>
    <w:rsid w:val="00BC700C"/>
    <w:rsid w:val="00BC7019"/>
    <w:rsid w:val="00BC7153"/>
    <w:rsid w:val="00BC71AE"/>
    <w:rsid w:val="00BC7252"/>
    <w:rsid w:val="00BC725D"/>
    <w:rsid w:val="00BC7266"/>
    <w:rsid w:val="00BC7269"/>
    <w:rsid w:val="00BC72AA"/>
    <w:rsid w:val="00BC730E"/>
    <w:rsid w:val="00BC7390"/>
    <w:rsid w:val="00BC73F3"/>
    <w:rsid w:val="00BC745B"/>
    <w:rsid w:val="00BC74A2"/>
    <w:rsid w:val="00BC759A"/>
    <w:rsid w:val="00BC7637"/>
    <w:rsid w:val="00BC7657"/>
    <w:rsid w:val="00BC765D"/>
    <w:rsid w:val="00BC76E6"/>
    <w:rsid w:val="00BC7716"/>
    <w:rsid w:val="00BC7762"/>
    <w:rsid w:val="00BC7766"/>
    <w:rsid w:val="00BC7891"/>
    <w:rsid w:val="00BC78BC"/>
    <w:rsid w:val="00BC7928"/>
    <w:rsid w:val="00BC793C"/>
    <w:rsid w:val="00BC7989"/>
    <w:rsid w:val="00BC79F9"/>
    <w:rsid w:val="00BC7A25"/>
    <w:rsid w:val="00BC7A56"/>
    <w:rsid w:val="00BC7A8A"/>
    <w:rsid w:val="00BC7ABA"/>
    <w:rsid w:val="00BC7AEF"/>
    <w:rsid w:val="00BC7B0B"/>
    <w:rsid w:val="00BC7B4B"/>
    <w:rsid w:val="00BC7BDA"/>
    <w:rsid w:val="00BC7C0A"/>
    <w:rsid w:val="00BC7C8D"/>
    <w:rsid w:val="00BC7C8E"/>
    <w:rsid w:val="00BC7D4F"/>
    <w:rsid w:val="00BC7D86"/>
    <w:rsid w:val="00BC7E0B"/>
    <w:rsid w:val="00BC7E2C"/>
    <w:rsid w:val="00BC7E83"/>
    <w:rsid w:val="00BC7E8A"/>
    <w:rsid w:val="00BC7EAB"/>
    <w:rsid w:val="00BC7F22"/>
    <w:rsid w:val="00BC7F57"/>
    <w:rsid w:val="00BD002C"/>
    <w:rsid w:val="00BD00C7"/>
    <w:rsid w:val="00BD011B"/>
    <w:rsid w:val="00BD0120"/>
    <w:rsid w:val="00BD0135"/>
    <w:rsid w:val="00BD022C"/>
    <w:rsid w:val="00BD02DD"/>
    <w:rsid w:val="00BD031D"/>
    <w:rsid w:val="00BD0320"/>
    <w:rsid w:val="00BD0335"/>
    <w:rsid w:val="00BD0361"/>
    <w:rsid w:val="00BD043D"/>
    <w:rsid w:val="00BD043F"/>
    <w:rsid w:val="00BD052A"/>
    <w:rsid w:val="00BD0592"/>
    <w:rsid w:val="00BD05EE"/>
    <w:rsid w:val="00BD0660"/>
    <w:rsid w:val="00BD0696"/>
    <w:rsid w:val="00BD06B3"/>
    <w:rsid w:val="00BD070E"/>
    <w:rsid w:val="00BD073B"/>
    <w:rsid w:val="00BD07CA"/>
    <w:rsid w:val="00BD0810"/>
    <w:rsid w:val="00BD0842"/>
    <w:rsid w:val="00BD0881"/>
    <w:rsid w:val="00BD08CE"/>
    <w:rsid w:val="00BD0970"/>
    <w:rsid w:val="00BD09A2"/>
    <w:rsid w:val="00BD09C9"/>
    <w:rsid w:val="00BD09CF"/>
    <w:rsid w:val="00BD09D3"/>
    <w:rsid w:val="00BD0A61"/>
    <w:rsid w:val="00BD0AAC"/>
    <w:rsid w:val="00BD0BB1"/>
    <w:rsid w:val="00BD0C1C"/>
    <w:rsid w:val="00BD0C38"/>
    <w:rsid w:val="00BD0C9B"/>
    <w:rsid w:val="00BD0C9D"/>
    <w:rsid w:val="00BD0D29"/>
    <w:rsid w:val="00BD0D96"/>
    <w:rsid w:val="00BD0DFD"/>
    <w:rsid w:val="00BD0E19"/>
    <w:rsid w:val="00BD0E68"/>
    <w:rsid w:val="00BD0E91"/>
    <w:rsid w:val="00BD0F77"/>
    <w:rsid w:val="00BD0F7A"/>
    <w:rsid w:val="00BD0F94"/>
    <w:rsid w:val="00BD0FCC"/>
    <w:rsid w:val="00BD0FE2"/>
    <w:rsid w:val="00BD0FEE"/>
    <w:rsid w:val="00BD103A"/>
    <w:rsid w:val="00BD104A"/>
    <w:rsid w:val="00BD10FC"/>
    <w:rsid w:val="00BD1102"/>
    <w:rsid w:val="00BD11C5"/>
    <w:rsid w:val="00BD11DA"/>
    <w:rsid w:val="00BD11E0"/>
    <w:rsid w:val="00BD1200"/>
    <w:rsid w:val="00BD127D"/>
    <w:rsid w:val="00BD129D"/>
    <w:rsid w:val="00BD12A1"/>
    <w:rsid w:val="00BD12A5"/>
    <w:rsid w:val="00BD12AF"/>
    <w:rsid w:val="00BD1328"/>
    <w:rsid w:val="00BD13BF"/>
    <w:rsid w:val="00BD1423"/>
    <w:rsid w:val="00BD14BC"/>
    <w:rsid w:val="00BD155F"/>
    <w:rsid w:val="00BD156D"/>
    <w:rsid w:val="00BD159D"/>
    <w:rsid w:val="00BD15A7"/>
    <w:rsid w:val="00BD15BF"/>
    <w:rsid w:val="00BD16EF"/>
    <w:rsid w:val="00BD178B"/>
    <w:rsid w:val="00BD1798"/>
    <w:rsid w:val="00BD1861"/>
    <w:rsid w:val="00BD18F0"/>
    <w:rsid w:val="00BD18FE"/>
    <w:rsid w:val="00BD1948"/>
    <w:rsid w:val="00BD197D"/>
    <w:rsid w:val="00BD19A7"/>
    <w:rsid w:val="00BD19A8"/>
    <w:rsid w:val="00BD1A03"/>
    <w:rsid w:val="00BD1A11"/>
    <w:rsid w:val="00BD1BA5"/>
    <w:rsid w:val="00BD1BE5"/>
    <w:rsid w:val="00BD1BE7"/>
    <w:rsid w:val="00BD1C0E"/>
    <w:rsid w:val="00BD1C35"/>
    <w:rsid w:val="00BD1C42"/>
    <w:rsid w:val="00BD1C4D"/>
    <w:rsid w:val="00BD1CE4"/>
    <w:rsid w:val="00BD1D92"/>
    <w:rsid w:val="00BD1D93"/>
    <w:rsid w:val="00BD1E1B"/>
    <w:rsid w:val="00BD1F77"/>
    <w:rsid w:val="00BD200D"/>
    <w:rsid w:val="00BD204C"/>
    <w:rsid w:val="00BD20FF"/>
    <w:rsid w:val="00BD210E"/>
    <w:rsid w:val="00BD2188"/>
    <w:rsid w:val="00BD21D6"/>
    <w:rsid w:val="00BD226D"/>
    <w:rsid w:val="00BD22EF"/>
    <w:rsid w:val="00BD22F4"/>
    <w:rsid w:val="00BD22FF"/>
    <w:rsid w:val="00BD233A"/>
    <w:rsid w:val="00BD238F"/>
    <w:rsid w:val="00BD23B9"/>
    <w:rsid w:val="00BD2416"/>
    <w:rsid w:val="00BD241E"/>
    <w:rsid w:val="00BD24A5"/>
    <w:rsid w:val="00BD25CE"/>
    <w:rsid w:val="00BD26DB"/>
    <w:rsid w:val="00BD26E2"/>
    <w:rsid w:val="00BD271F"/>
    <w:rsid w:val="00BD274B"/>
    <w:rsid w:val="00BD2796"/>
    <w:rsid w:val="00BD2841"/>
    <w:rsid w:val="00BD2854"/>
    <w:rsid w:val="00BD2857"/>
    <w:rsid w:val="00BD2896"/>
    <w:rsid w:val="00BD28D4"/>
    <w:rsid w:val="00BD28ED"/>
    <w:rsid w:val="00BD2917"/>
    <w:rsid w:val="00BD291A"/>
    <w:rsid w:val="00BD2A29"/>
    <w:rsid w:val="00BD2A56"/>
    <w:rsid w:val="00BD2AC2"/>
    <w:rsid w:val="00BD2ACC"/>
    <w:rsid w:val="00BD2B36"/>
    <w:rsid w:val="00BD2B7A"/>
    <w:rsid w:val="00BD2C0A"/>
    <w:rsid w:val="00BD2CAD"/>
    <w:rsid w:val="00BD2D10"/>
    <w:rsid w:val="00BD2D5A"/>
    <w:rsid w:val="00BD2D5D"/>
    <w:rsid w:val="00BD2D81"/>
    <w:rsid w:val="00BD2E6E"/>
    <w:rsid w:val="00BD2EBF"/>
    <w:rsid w:val="00BD2EDE"/>
    <w:rsid w:val="00BD2F52"/>
    <w:rsid w:val="00BD2F9C"/>
    <w:rsid w:val="00BD2FD0"/>
    <w:rsid w:val="00BD30C3"/>
    <w:rsid w:val="00BD3167"/>
    <w:rsid w:val="00BD323E"/>
    <w:rsid w:val="00BD328B"/>
    <w:rsid w:val="00BD32F4"/>
    <w:rsid w:val="00BD3340"/>
    <w:rsid w:val="00BD3358"/>
    <w:rsid w:val="00BD34C4"/>
    <w:rsid w:val="00BD34D8"/>
    <w:rsid w:val="00BD35E2"/>
    <w:rsid w:val="00BD35F3"/>
    <w:rsid w:val="00BD3668"/>
    <w:rsid w:val="00BD374B"/>
    <w:rsid w:val="00BD3765"/>
    <w:rsid w:val="00BD37E1"/>
    <w:rsid w:val="00BD383F"/>
    <w:rsid w:val="00BD3868"/>
    <w:rsid w:val="00BD3887"/>
    <w:rsid w:val="00BD394A"/>
    <w:rsid w:val="00BD399B"/>
    <w:rsid w:val="00BD39FB"/>
    <w:rsid w:val="00BD3A39"/>
    <w:rsid w:val="00BD3A42"/>
    <w:rsid w:val="00BD3A48"/>
    <w:rsid w:val="00BD3ABD"/>
    <w:rsid w:val="00BD3AE8"/>
    <w:rsid w:val="00BD3AEA"/>
    <w:rsid w:val="00BD3B75"/>
    <w:rsid w:val="00BD3B80"/>
    <w:rsid w:val="00BD3BB5"/>
    <w:rsid w:val="00BD3BC1"/>
    <w:rsid w:val="00BD3BCA"/>
    <w:rsid w:val="00BD3C2E"/>
    <w:rsid w:val="00BD3C3C"/>
    <w:rsid w:val="00BD3D84"/>
    <w:rsid w:val="00BD3E0C"/>
    <w:rsid w:val="00BD3E32"/>
    <w:rsid w:val="00BD3E6F"/>
    <w:rsid w:val="00BD3EFE"/>
    <w:rsid w:val="00BD3F81"/>
    <w:rsid w:val="00BD3FB1"/>
    <w:rsid w:val="00BD4021"/>
    <w:rsid w:val="00BD40D9"/>
    <w:rsid w:val="00BD40FE"/>
    <w:rsid w:val="00BD41A9"/>
    <w:rsid w:val="00BD41D9"/>
    <w:rsid w:val="00BD426A"/>
    <w:rsid w:val="00BD42AA"/>
    <w:rsid w:val="00BD42C5"/>
    <w:rsid w:val="00BD439D"/>
    <w:rsid w:val="00BD43A1"/>
    <w:rsid w:val="00BD442D"/>
    <w:rsid w:val="00BD44BE"/>
    <w:rsid w:val="00BD453A"/>
    <w:rsid w:val="00BD459C"/>
    <w:rsid w:val="00BD45BC"/>
    <w:rsid w:val="00BD4606"/>
    <w:rsid w:val="00BD4612"/>
    <w:rsid w:val="00BD46B7"/>
    <w:rsid w:val="00BD46BD"/>
    <w:rsid w:val="00BD4725"/>
    <w:rsid w:val="00BD475F"/>
    <w:rsid w:val="00BD47A9"/>
    <w:rsid w:val="00BD487B"/>
    <w:rsid w:val="00BD4889"/>
    <w:rsid w:val="00BD490A"/>
    <w:rsid w:val="00BD49FD"/>
    <w:rsid w:val="00BD4A2E"/>
    <w:rsid w:val="00BD4A5E"/>
    <w:rsid w:val="00BD4A63"/>
    <w:rsid w:val="00BD4A91"/>
    <w:rsid w:val="00BD4A9E"/>
    <w:rsid w:val="00BD4B20"/>
    <w:rsid w:val="00BD4B2C"/>
    <w:rsid w:val="00BD4B2E"/>
    <w:rsid w:val="00BD4B80"/>
    <w:rsid w:val="00BD4C85"/>
    <w:rsid w:val="00BD4DD4"/>
    <w:rsid w:val="00BD4E18"/>
    <w:rsid w:val="00BD4E28"/>
    <w:rsid w:val="00BD4EF1"/>
    <w:rsid w:val="00BD4FA5"/>
    <w:rsid w:val="00BD4FB2"/>
    <w:rsid w:val="00BD4FF5"/>
    <w:rsid w:val="00BD501D"/>
    <w:rsid w:val="00BD50AD"/>
    <w:rsid w:val="00BD50FE"/>
    <w:rsid w:val="00BD511E"/>
    <w:rsid w:val="00BD522F"/>
    <w:rsid w:val="00BD525B"/>
    <w:rsid w:val="00BD526D"/>
    <w:rsid w:val="00BD52A0"/>
    <w:rsid w:val="00BD52C0"/>
    <w:rsid w:val="00BD5323"/>
    <w:rsid w:val="00BD5347"/>
    <w:rsid w:val="00BD53DA"/>
    <w:rsid w:val="00BD544F"/>
    <w:rsid w:val="00BD5450"/>
    <w:rsid w:val="00BD5471"/>
    <w:rsid w:val="00BD54A2"/>
    <w:rsid w:val="00BD5565"/>
    <w:rsid w:val="00BD55A1"/>
    <w:rsid w:val="00BD55BD"/>
    <w:rsid w:val="00BD561A"/>
    <w:rsid w:val="00BD565B"/>
    <w:rsid w:val="00BD5672"/>
    <w:rsid w:val="00BD56A0"/>
    <w:rsid w:val="00BD56BA"/>
    <w:rsid w:val="00BD56EA"/>
    <w:rsid w:val="00BD5705"/>
    <w:rsid w:val="00BD570F"/>
    <w:rsid w:val="00BD5763"/>
    <w:rsid w:val="00BD5769"/>
    <w:rsid w:val="00BD5777"/>
    <w:rsid w:val="00BD5870"/>
    <w:rsid w:val="00BD592F"/>
    <w:rsid w:val="00BD5933"/>
    <w:rsid w:val="00BD5994"/>
    <w:rsid w:val="00BD59B5"/>
    <w:rsid w:val="00BD59E9"/>
    <w:rsid w:val="00BD5A98"/>
    <w:rsid w:val="00BD5A9E"/>
    <w:rsid w:val="00BD5B13"/>
    <w:rsid w:val="00BD5B26"/>
    <w:rsid w:val="00BD5B41"/>
    <w:rsid w:val="00BD5B4A"/>
    <w:rsid w:val="00BD5B7E"/>
    <w:rsid w:val="00BD5BAF"/>
    <w:rsid w:val="00BD5CA5"/>
    <w:rsid w:val="00BD5CB5"/>
    <w:rsid w:val="00BD5CB7"/>
    <w:rsid w:val="00BD5CE9"/>
    <w:rsid w:val="00BD5DC3"/>
    <w:rsid w:val="00BD5DF0"/>
    <w:rsid w:val="00BD5E9A"/>
    <w:rsid w:val="00BD5ED5"/>
    <w:rsid w:val="00BD5EDB"/>
    <w:rsid w:val="00BD5F10"/>
    <w:rsid w:val="00BD5F30"/>
    <w:rsid w:val="00BD6072"/>
    <w:rsid w:val="00BD607B"/>
    <w:rsid w:val="00BD609B"/>
    <w:rsid w:val="00BD60FB"/>
    <w:rsid w:val="00BD60FF"/>
    <w:rsid w:val="00BD6125"/>
    <w:rsid w:val="00BD618D"/>
    <w:rsid w:val="00BD61BC"/>
    <w:rsid w:val="00BD61D7"/>
    <w:rsid w:val="00BD61EE"/>
    <w:rsid w:val="00BD624A"/>
    <w:rsid w:val="00BD6261"/>
    <w:rsid w:val="00BD629C"/>
    <w:rsid w:val="00BD6322"/>
    <w:rsid w:val="00BD637A"/>
    <w:rsid w:val="00BD6444"/>
    <w:rsid w:val="00BD645F"/>
    <w:rsid w:val="00BD6555"/>
    <w:rsid w:val="00BD662A"/>
    <w:rsid w:val="00BD6695"/>
    <w:rsid w:val="00BD66B9"/>
    <w:rsid w:val="00BD66CB"/>
    <w:rsid w:val="00BD66D1"/>
    <w:rsid w:val="00BD66DD"/>
    <w:rsid w:val="00BD66E7"/>
    <w:rsid w:val="00BD670B"/>
    <w:rsid w:val="00BD675A"/>
    <w:rsid w:val="00BD6778"/>
    <w:rsid w:val="00BD67D3"/>
    <w:rsid w:val="00BD6894"/>
    <w:rsid w:val="00BD6972"/>
    <w:rsid w:val="00BD6A55"/>
    <w:rsid w:val="00BD6AC1"/>
    <w:rsid w:val="00BD6ACF"/>
    <w:rsid w:val="00BD6B5A"/>
    <w:rsid w:val="00BD6B68"/>
    <w:rsid w:val="00BD6B97"/>
    <w:rsid w:val="00BD6BE5"/>
    <w:rsid w:val="00BD6CC3"/>
    <w:rsid w:val="00BD6CCD"/>
    <w:rsid w:val="00BD6D21"/>
    <w:rsid w:val="00BD6DD3"/>
    <w:rsid w:val="00BD6DE9"/>
    <w:rsid w:val="00BD6E2C"/>
    <w:rsid w:val="00BD6E5E"/>
    <w:rsid w:val="00BD6E7A"/>
    <w:rsid w:val="00BD6EE9"/>
    <w:rsid w:val="00BD6EEE"/>
    <w:rsid w:val="00BD6F23"/>
    <w:rsid w:val="00BD6F3B"/>
    <w:rsid w:val="00BD6F7F"/>
    <w:rsid w:val="00BD6FB1"/>
    <w:rsid w:val="00BD70E7"/>
    <w:rsid w:val="00BD710F"/>
    <w:rsid w:val="00BD714F"/>
    <w:rsid w:val="00BD715B"/>
    <w:rsid w:val="00BD7166"/>
    <w:rsid w:val="00BD71F5"/>
    <w:rsid w:val="00BD727D"/>
    <w:rsid w:val="00BD72AF"/>
    <w:rsid w:val="00BD72B6"/>
    <w:rsid w:val="00BD72C2"/>
    <w:rsid w:val="00BD7305"/>
    <w:rsid w:val="00BD73CA"/>
    <w:rsid w:val="00BD7497"/>
    <w:rsid w:val="00BD74B6"/>
    <w:rsid w:val="00BD74B9"/>
    <w:rsid w:val="00BD751E"/>
    <w:rsid w:val="00BD755A"/>
    <w:rsid w:val="00BD7571"/>
    <w:rsid w:val="00BD7596"/>
    <w:rsid w:val="00BD75B9"/>
    <w:rsid w:val="00BD7625"/>
    <w:rsid w:val="00BD76D5"/>
    <w:rsid w:val="00BD775A"/>
    <w:rsid w:val="00BD7768"/>
    <w:rsid w:val="00BD77A9"/>
    <w:rsid w:val="00BD7879"/>
    <w:rsid w:val="00BD7912"/>
    <w:rsid w:val="00BD79E8"/>
    <w:rsid w:val="00BD7A44"/>
    <w:rsid w:val="00BD7A5B"/>
    <w:rsid w:val="00BD7AB1"/>
    <w:rsid w:val="00BD7B38"/>
    <w:rsid w:val="00BD7B4D"/>
    <w:rsid w:val="00BD7BE1"/>
    <w:rsid w:val="00BD7C47"/>
    <w:rsid w:val="00BD7CB3"/>
    <w:rsid w:val="00BD7D40"/>
    <w:rsid w:val="00BD7DA8"/>
    <w:rsid w:val="00BD7E38"/>
    <w:rsid w:val="00BD7EC4"/>
    <w:rsid w:val="00BD7EF6"/>
    <w:rsid w:val="00BD7F03"/>
    <w:rsid w:val="00BD7F10"/>
    <w:rsid w:val="00BD7F2F"/>
    <w:rsid w:val="00BD7F47"/>
    <w:rsid w:val="00BD7F5E"/>
    <w:rsid w:val="00BD7F9F"/>
    <w:rsid w:val="00BE0089"/>
    <w:rsid w:val="00BE00BB"/>
    <w:rsid w:val="00BE0107"/>
    <w:rsid w:val="00BE011D"/>
    <w:rsid w:val="00BE0166"/>
    <w:rsid w:val="00BE01DB"/>
    <w:rsid w:val="00BE01E2"/>
    <w:rsid w:val="00BE01EE"/>
    <w:rsid w:val="00BE02CC"/>
    <w:rsid w:val="00BE02E7"/>
    <w:rsid w:val="00BE0305"/>
    <w:rsid w:val="00BE0343"/>
    <w:rsid w:val="00BE035B"/>
    <w:rsid w:val="00BE03B7"/>
    <w:rsid w:val="00BE03F1"/>
    <w:rsid w:val="00BE060B"/>
    <w:rsid w:val="00BE0627"/>
    <w:rsid w:val="00BE0672"/>
    <w:rsid w:val="00BE0757"/>
    <w:rsid w:val="00BE0844"/>
    <w:rsid w:val="00BE087B"/>
    <w:rsid w:val="00BE0887"/>
    <w:rsid w:val="00BE0924"/>
    <w:rsid w:val="00BE09AC"/>
    <w:rsid w:val="00BE09CD"/>
    <w:rsid w:val="00BE09EE"/>
    <w:rsid w:val="00BE0A0E"/>
    <w:rsid w:val="00BE0A12"/>
    <w:rsid w:val="00BE0A31"/>
    <w:rsid w:val="00BE0A37"/>
    <w:rsid w:val="00BE0A4B"/>
    <w:rsid w:val="00BE0A57"/>
    <w:rsid w:val="00BE0AB4"/>
    <w:rsid w:val="00BE0BCB"/>
    <w:rsid w:val="00BE0BEF"/>
    <w:rsid w:val="00BE0C1A"/>
    <w:rsid w:val="00BE0C1E"/>
    <w:rsid w:val="00BE0C55"/>
    <w:rsid w:val="00BE0C7E"/>
    <w:rsid w:val="00BE0CCA"/>
    <w:rsid w:val="00BE0CD5"/>
    <w:rsid w:val="00BE0CFE"/>
    <w:rsid w:val="00BE0D54"/>
    <w:rsid w:val="00BE0D77"/>
    <w:rsid w:val="00BE0DBD"/>
    <w:rsid w:val="00BE0DE4"/>
    <w:rsid w:val="00BE0DF2"/>
    <w:rsid w:val="00BE0E06"/>
    <w:rsid w:val="00BE0E1E"/>
    <w:rsid w:val="00BE0E32"/>
    <w:rsid w:val="00BE0E73"/>
    <w:rsid w:val="00BE0E7A"/>
    <w:rsid w:val="00BE0EA3"/>
    <w:rsid w:val="00BE0EEA"/>
    <w:rsid w:val="00BE0F6A"/>
    <w:rsid w:val="00BE0FCF"/>
    <w:rsid w:val="00BE103B"/>
    <w:rsid w:val="00BE1046"/>
    <w:rsid w:val="00BE105A"/>
    <w:rsid w:val="00BE10F5"/>
    <w:rsid w:val="00BE1198"/>
    <w:rsid w:val="00BE11A1"/>
    <w:rsid w:val="00BE11B3"/>
    <w:rsid w:val="00BE11B6"/>
    <w:rsid w:val="00BE1211"/>
    <w:rsid w:val="00BE1256"/>
    <w:rsid w:val="00BE129B"/>
    <w:rsid w:val="00BE12F9"/>
    <w:rsid w:val="00BE1321"/>
    <w:rsid w:val="00BE1385"/>
    <w:rsid w:val="00BE13E4"/>
    <w:rsid w:val="00BE13EF"/>
    <w:rsid w:val="00BE141F"/>
    <w:rsid w:val="00BE143B"/>
    <w:rsid w:val="00BE1459"/>
    <w:rsid w:val="00BE1489"/>
    <w:rsid w:val="00BE14E3"/>
    <w:rsid w:val="00BE150E"/>
    <w:rsid w:val="00BE153B"/>
    <w:rsid w:val="00BE155F"/>
    <w:rsid w:val="00BE15C9"/>
    <w:rsid w:val="00BE15D4"/>
    <w:rsid w:val="00BE15FA"/>
    <w:rsid w:val="00BE16EE"/>
    <w:rsid w:val="00BE1723"/>
    <w:rsid w:val="00BE1772"/>
    <w:rsid w:val="00BE1791"/>
    <w:rsid w:val="00BE17B6"/>
    <w:rsid w:val="00BE17E7"/>
    <w:rsid w:val="00BE1813"/>
    <w:rsid w:val="00BE182F"/>
    <w:rsid w:val="00BE1848"/>
    <w:rsid w:val="00BE18B1"/>
    <w:rsid w:val="00BE1942"/>
    <w:rsid w:val="00BE1948"/>
    <w:rsid w:val="00BE1972"/>
    <w:rsid w:val="00BE1981"/>
    <w:rsid w:val="00BE1A63"/>
    <w:rsid w:val="00BE1B26"/>
    <w:rsid w:val="00BE1B79"/>
    <w:rsid w:val="00BE1D71"/>
    <w:rsid w:val="00BE1DAC"/>
    <w:rsid w:val="00BE1DDA"/>
    <w:rsid w:val="00BE1E3F"/>
    <w:rsid w:val="00BE1E4D"/>
    <w:rsid w:val="00BE1E68"/>
    <w:rsid w:val="00BE1EA8"/>
    <w:rsid w:val="00BE2023"/>
    <w:rsid w:val="00BE2061"/>
    <w:rsid w:val="00BE20D5"/>
    <w:rsid w:val="00BE2100"/>
    <w:rsid w:val="00BE2153"/>
    <w:rsid w:val="00BE21D8"/>
    <w:rsid w:val="00BE2210"/>
    <w:rsid w:val="00BE22D2"/>
    <w:rsid w:val="00BE23BE"/>
    <w:rsid w:val="00BE240F"/>
    <w:rsid w:val="00BE2484"/>
    <w:rsid w:val="00BE24A9"/>
    <w:rsid w:val="00BE24EE"/>
    <w:rsid w:val="00BE24FC"/>
    <w:rsid w:val="00BE2559"/>
    <w:rsid w:val="00BE256F"/>
    <w:rsid w:val="00BE25C4"/>
    <w:rsid w:val="00BE2690"/>
    <w:rsid w:val="00BE26B4"/>
    <w:rsid w:val="00BE270A"/>
    <w:rsid w:val="00BE270F"/>
    <w:rsid w:val="00BE2836"/>
    <w:rsid w:val="00BE2837"/>
    <w:rsid w:val="00BE2850"/>
    <w:rsid w:val="00BE287A"/>
    <w:rsid w:val="00BE28A4"/>
    <w:rsid w:val="00BE29B1"/>
    <w:rsid w:val="00BE2A12"/>
    <w:rsid w:val="00BE2A95"/>
    <w:rsid w:val="00BE2DB9"/>
    <w:rsid w:val="00BE2DD8"/>
    <w:rsid w:val="00BE2E01"/>
    <w:rsid w:val="00BE2E2A"/>
    <w:rsid w:val="00BE2E5D"/>
    <w:rsid w:val="00BE2E63"/>
    <w:rsid w:val="00BE2EB2"/>
    <w:rsid w:val="00BE2ED4"/>
    <w:rsid w:val="00BE2F37"/>
    <w:rsid w:val="00BE2F55"/>
    <w:rsid w:val="00BE2F82"/>
    <w:rsid w:val="00BE2F8A"/>
    <w:rsid w:val="00BE2FB5"/>
    <w:rsid w:val="00BE2FEF"/>
    <w:rsid w:val="00BE304C"/>
    <w:rsid w:val="00BE30BA"/>
    <w:rsid w:val="00BE30F1"/>
    <w:rsid w:val="00BE3161"/>
    <w:rsid w:val="00BE3230"/>
    <w:rsid w:val="00BE3244"/>
    <w:rsid w:val="00BE324A"/>
    <w:rsid w:val="00BE325B"/>
    <w:rsid w:val="00BE33B5"/>
    <w:rsid w:val="00BE33EE"/>
    <w:rsid w:val="00BE349D"/>
    <w:rsid w:val="00BE3541"/>
    <w:rsid w:val="00BE355A"/>
    <w:rsid w:val="00BE363D"/>
    <w:rsid w:val="00BE3653"/>
    <w:rsid w:val="00BE36B7"/>
    <w:rsid w:val="00BE36DC"/>
    <w:rsid w:val="00BE372C"/>
    <w:rsid w:val="00BE3772"/>
    <w:rsid w:val="00BE3893"/>
    <w:rsid w:val="00BE389B"/>
    <w:rsid w:val="00BE39A8"/>
    <w:rsid w:val="00BE39BF"/>
    <w:rsid w:val="00BE3A91"/>
    <w:rsid w:val="00BE3AC7"/>
    <w:rsid w:val="00BE3AD6"/>
    <w:rsid w:val="00BE3AE7"/>
    <w:rsid w:val="00BE3B40"/>
    <w:rsid w:val="00BE3BEB"/>
    <w:rsid w:val="00BE3BFF"/>
    <w:rsid w:val="00BE3C41"/>
    <w:rsid w:val="00BE3C45"/>
    <w:rsid w:val="00BE3C6C"/>
    <w:rsid w:val="00BE3C74"/>
    <w:rsid w:val="00BE3C96"/>
    <w:rsid w:val="00BE3CBC"/>
    <w:rsid w:val="00BE3CED"/>
    <w:rsid w:val="00BE3D02"/>
    <w:rsid w:val="00BE3D26"/>
    <w:rsid w:val="00BE3D2E"/>
    <w:rsid w:val="00BE3D66"/>
    <w:rsid w:val="00BE3EB6"/>
    <w:rsid w:val="00BE3F1B"/>
    <w:rsid w:val="00BE3F39"/>
    <w:rsid w:val="00BE3FAA"/>
    <w:rsid w:val="00BE4018"/>
    <w:rsid w:val="00BE402E"/>
    <w:rsid w:val="00BE4053"/>
    <w:rsid w:val="00BE4075"/>
    <w:rsid w:val="00BE4080"/>
    <w:rsid w:val="00BE408D"/>
    <w:rsid w:val="00BE40E6"/>
    <w:rsid w:val="00BE40EF"/>
    <w:rsid w:val="00BE4124"/>
    <w:rsid w:val="00BE4130"/>
    <w:rsid w:val="00BE4135"/>
    <w:rsid w:val="00BE41AF"/>
    <w:rsid w:val="00BE41DF"/>
    <w:rsid w:val="00BE426A"/>
    <w:rsid w:val="00BE428C"/>
    <w:rsid w:val="00BE43A3"/>
    <w:rsid w:val="00BE43AD"/>
    <w:rsid w:val="00BE43DD"/>
    <w:rsid w:val="00BE445A"/>
    <w:rsid w:val="00BE4461"/>
    <w:rsid w:val="00BE4475"/>
    <w:rsid w:val="00BE448B"/>
    <w:rsid w:val="00BE44AB"/>
    <w:rsid w:val="00BE44B4"/>
    <w:rsid w:val="00BE44E7"/>
    <w:rsid w:val="00BE451B"/>
    <w:rsid w:val="00BE45CE"/>
    <w:rsid w:val="00BE45DC"/>
    <w:rsid w:val="00BE45E5"/>
    <w:rsid w:val="00BE460C"/>
    <w:rsid w:val="00BE472A"/>
    <w:rsid w:val="00BE4781"/>
    <w:rsid w:val="00BE47A8"/>
    <w:rsid w:val="00BE4815"/>
    <w:rsid w:val="00BE4816"/>
    <w:rsid w:val="00BE481E"/>
    <w:rsid w:val="00BE4839"/>
    <w:rsid w:val="00BE4848"/>
    <w:rsid w:val="00BE48AF"/>
    <w:rsid w:val="00BE48BB"/>
    <w:rsid w:val="00BE48CA"/>
    <w:rsid w:val="00BE48F4"/>
    <w:rsid w:val="00BE4946"/>
    <w:rsid w:val="00BE499A"/>
    <w:rsid w:val="00BE49CC"/>
    <w:rsid w:val="00BE49DE"/>
    <w:rsid w:val="00BE4B89"/>
    <w:rsid w:val="00BE4BD1"/>
    <w:rsid w:val="00BE4C69"/>
    <w:rsid w:val="00BE4CC9"/>
    <w:rsid w:val="00BE4CE2"/>
    <w:rsid w:val="00BE4F98"/>
    <w:rsid w:val="00BE503D"/>
    <w:rsid w:val="00BE5052"/>
    <w:rsid w:val="00BE510E"/>
    <w:rsid w:val="00BE513C"/>
    <w:rsid w:val="00BE5156"/>
    <w:rsid w:val="00BE516B"/>
    <w:rsid w:val="00BE5171"/>
    <w:rsid w:val="00BE51AE"/>
    <w:rsid w:val="00BE51D5"/>
    <w:rsid w:val="00BE51DE"/>
    <w:rsid w:val="00BE51E7"/>
    <w:rsid w:val="00BE51F8"/>
    <w:rsid w:val="00BE520F"/>
    <w:rsid w:val="00BE521D"/>
    <w:rsid w:val="00BE5282"/>
    <w:rsid w:val="00BE52A9"/>
    <w:rsid w:val="00BE5365"/>
    <w:rsid w:val="00BE5397"/>
    <w:rsid w:val="00BE53CA"/>
    <w:rsid w:val="00BE543A"/>
    <w:rsid w:val="00BE5483"/>
    <w:rsid w:val="00BE5488"/>
    <w:rsid w:val="00BE54D3"/>
    <w:rsid w:val="00BE5545"/>
    <w:rsid w:val="00BE55A4"/>
    <w:rsid w:val="00BE55FB"/>
    <w:rsid w:val="00BE561E"/>
    <w:rsid w:val="00BE5680"/>
    <w:rsid w:val="00BE571A"/>
    <w:rsid w:val="00BE5796"/>
    <w:rsid w:val="00BE57A7"/>
    <w:rsid w:val="00BE57C0"/>
    <w:rsid w:val="00BE57E1"/>
    <w:rsid w:val="00BE5868"/>
    <w:rsid w:val="00BE58A1"/>
    <w:rsid w:val="00BE58C5"/>
    <w:rsid w:val="00BE5912"/>
    <w:rsid w:val="00BE5947"/>
    <w:rsid w:val="00BE5965"/>
    <w:rsid w:val="00BE5973"/>
    <w:rsid w:val="00BE599F"/>
    <w:rsid w:val="00BE59E3"/>
    <w:rsid w:val="00BE5A93"/>
    <w:rsid w:val="00BE5ABF"/>
    <w:rsid w:val="00BE5AF6"/>
    <w:rsid w:val="00BE5B67"/>
    <w:rsid w:val="00BE5CED"/>
    <w:rsid w:val="00BE5D47"/>
    <w:rsid w:val="00BE5D4E"/>
    <w:rsid w:val="00BE5DAB"/>
    <w:rsid w:val="00BE5DAE"/>
    <w:rsid w:val="00BE5DB6"/>
    <w:rsid w:val="00BE5DBC"/>
    <w:rsid w:val="00BE5DDF"/>
    <w:rsid w:val="00BE5E23"/>
    <w:rsid w:val="00BE5E8A"/>
    <w:rsid w:val="00BE5E97"/>
    <w:rsid w:val="00BE5EA1"/>
    <w:rsid w:val="00BE5ED2"/>
    <w:rsid w:val="00BE5F1C"/>
    <w:rsid w:val="00BE5F49"/>
    <w:rsid w:val="00BE602E"/>
    <w:rsid w:val="00BE60FB"/>
    <w:rsid w:val="00BE6177"/>
    <w:rsid w:val="00BE61DF"/>
    <w:rsid w:val="00BE61E2"/>
    <w:rsid w:val="00BE624E"/>
    <w:rsid w:val="00BE6403"/>
    <w:rsid w:val="00BE647D"/>
    <w:rsid w:val="00BE6565"/>
    <w:rsid w:val="00BE6583"/>
    <w:rsid w:val="00BE659D"/>
    <w:rsid w:val="00BE65D0"/>
    <w:rsid w:val="00BE6643"/>
    <w:rsid w:val="00BE664F"/>
    <w:rsid w:val="00BE669A"/>
    <w:rsid w:val="00BE66B1"/>
    <w:rsid w:val="00BE671A"/>
    <w:rsid w:val="00BE6751"/>
    <w:rsid w:val="00BE6796"/>
    <w:rsid w:val="00BE67B5"/>
    <w:rsid w:val="00BE67EE"/>
    <w:rsid w:val="00BE6864"/>
    <w:rsid w:val="00BE68CC"/>
    <w:rsid w:val="00BE68EA"/>
    <w:rsid w:val="00BE6962"/>
    <w:rsid w:val="00BE69DF"/>
    <w:rsid w:val="00BE6A2A"/>
    <w:rsid w:val="00BE6A72"/>
    <w:rsid w:val="00BE6A80"/>
    <w:rsid w:val="00BE6AC6"/>
    <w:rsid w:val="00BE6AC9"/>
    <w:rsid w:val="00BE6AE2"/>
    <w:rsid w:val="00BE6B0D"/>
    <w:rsid w:val="00BE6B36"/>
    <w:rsid w:val="00BE6B64"/>
    <w:rsid w:val="00BE6B7B"/>
    <w:rsid w:val="00BE6B98"/>
    <w:rsid w:val="00BE6C01"/>
    <w:rsid w:val="00BE6C1D"/>
    <w:rsid w:val="00BE6E75"/>
    <w:rsid w:val="00BE6E91"/>
    <w:rsid w:val="00BE6F13"/>
    <w:rsid w:val="00BE6FFF"/>
    <w:rsid w:val="00BE708D"/>
    <w:rsid w:val="00BE70A9"/>
    <w:rsid w:val="00BE71B8"/>
    <w:rsid w:val="00BE7209"/>
    <w:rsid w:val="00BE7226"/>
    <w:rsid w:val="00BE72C2"/>
    <w:rsid w:val="00BE731B"/>
    <w:rsid w:val="00BE734B"/>
    <w:rsid w:val="00BE7359"/>
    <w:rsid w:val="00BE737B"/>
    <w:rsid w:val="00BE739A"/>
    <w:rsid w:val="00BE73BD"/>
    <w:rsid w:val="00BE748E"/>
    <w:rsid w:val="00BE74AC"/>
    <w:rsid w:val="00BE74FC"/>
    <w:rsid w:val="00BE7517"/>
    <w:rsid w:val="00BE7635"/>
    <w:rsid w:val="00BE765C"/>
    <w:rsid w:val="00BE765F"/>
    <w:rsid w:val="00BE7669"/>
    <w:rsid w:val="00BE766F"/>
    <w:rsid w:val="00BE76B9"/>
    <w:rsid w:val="00BE76CE"/>
    <w:rsid w:val="00BE76D1"/>
    <w:rsid w:val="00BE7977"/>
    <w:rsid w:val="00BE79B9"/>
    <w:rsid w:val="00BE7A24"/>
    <w:rsid w:val="00BE7A42"/>
    <w:rsid w:val="00BE7A87"/>
    <w:rsid w:val="00BE7A92"/>
    <w:rsid w:val="00BE7ACC"/>
    <w:rsid w:val="00BE7B22"/>
    <w:rsid w:val="00BE7BB7"/>
    <w:rsid w:val="00BE7C0C"/>
    <w:rsid w:val="00BE7C50"/>
    <w:rsid w:val="00BE7C7C"/>
    <w:rsid w:val="00BE7CC9"/>
    <w:rsid w:val="00BE7CF5"/>
    <w:rsid w:val="00BE7D68"/>
    <w:rsid w:val="00BE7E52"/>
    <w:rsid w:val="00BE7EB4"/>
    <w:rsid w:val="00BE7EB8"/>
    <w:rsid w:val="00BE7EE6"/>
    <w:rsid w:val="00BE7F32"/>
    <w:rsid w:val="00BE7F33"/>
    <w:rsid w:val="00BE7FA2"/>
    <w:rsid w:val="00BE7FC0"/>
    <w:rsid w:val="00BE7FE8"/>
    <w:rsid w:val="00BF0018"/>
    <w:rsid w:val="00BF0028"/>
    <w:rsid w:val="00BF0072"/>
    <w:rsid w:val="00BF0118"/>
    <w:rsid w:val="00BF0158"/>
    <w:rsid w:val="00BF01BE"/>
    <w:rsid w:val="00BF01D2"/>
    <w:rsid w:val="00BF0332"/>
    <w:rsid w:val="00BF033C"/>
    <w:rsid w:val="00BF03B9"/>
    <w:rsid w:val="00BF03C4"/>
    <w:rsid w:val="00BF04A5"/>
    <w:rsid w:val="00BF05A4"/>
    <w:rsid w:val="00BF05C9"/>
    <w:rsid w:val="00BF0602"/>
    <w:rsid w:val="00BF0697"/>
    <w:rsid w:val="00BF06A3"/>
    <w:rsid w:val="00BF06A5"/>
    <w:rsid w:val="00BF06BC"/>
    <w:rsid w:val="00BF06D4"/>
    <w:rsid w:val="00BF06FC"/>
    <w:rsid w:val="00BF0703"/>
    <w:rsid w:val="00BF079C"/>
    <w:rsid w:val="00BF080D"/>
    <w:rsid w:val="00BF0838"/>
    <w:rsid w:val="00BF0874"/>
    <w:rsid w:val="00BF0998"/>
    <w:rsid w:val="00BF0A0F"/>
    <w:rsid w:val="00BF0A14"/>
    <w:rsid w:val="00BF0A33"/>
    <w:rsid w:val="00BF0A64"/>
    <w:rsid w:val="00BF0A72"/>
    <w:rsid w:val="00BF0A91"/>
    <w:rsid w:val="00BF0AD6"/>
    <w:rsid w:val="00BF0AED"/>
    <w:rsid w:val="00BF0B8D"/>
    <w:rsid w:val="00BF0BB3"/>
    <w:rsid w:val="00BF0BE5"/>
    <w:rsid w:val="00BF0C1F"/>
    <w:rsid w:val="00BF0C31"/>
    <w:rsid w:val="00BF0CD0"/>
    <w:rsid w:val="00BF0E57"/>
    <w:rsid w:val="00BF0E5D"/>
    <w:rsid w:val="00BF0E89"/>
    <w:rsid w:val="00BF0EAC"/>
    <w:rsid w:val="00BF0F7C"/>
    <w:rsid w:val="00BF0FE7"/>
    <w:rsid w:val="00BF1002"/>
    <w:rsid w:val="00BF108E"/>
    <w:rsid w:val="00BF10DA"/>
    <w:rsid w:val="00BF1161"/>
    <w:rsid w:val="00BF120A"/>
    <w:rsid w:val="00BF1218"/>
    <w:rsid w:val="00BF127B"/>
    <w:rsid w:val="00BF12D5"/>
    <w:rsid w:val="00BF1322"/>
    <w:rsid w:val="00BF1448"/>
    <w:rsid w:val="00BF1461"/>
    <w:rsid w:val="00BF14DA"/>
    <w:rsid w:val="00BF1521"/>
    <w:rsid w:val="00BF1554"/>
    <w:rsid w:val="00BF1577"/>
    <w:rsid w:val="00BF16CE"/>
    <w:rsid w:val="00BF16F5"/>
    <w:rsid w:val="00BF16FE"/>
    <w:rsid w:val="00BF1772"/>
    <w:rsid w:val="00BF17DA"/>
    <w:rsid w:val="00BF1849"/>
    <w:rsid w:val="00BF186E"/>
    <w:rsid w:val="00BF187C"/>
    <w:rsid w:val="00BF1901"/>
    <w:rsid w:val="00BF1911"/>
    <w:rsid w:val="00BF1913"/>
    <w:rsid w:val="00BF1954"/>
    <w:rsid w:val="00BF1A05"/>
    <w:rsid w:val="00BF1A15"/>
    <w:rsid w:val="00BF1A3C"/>
    <w:rsid w:val="00BF1A91"/>
    <w:rsid w:val="00BF1BA4"/>
    <w:rsid w:val="00BF1BD4"/>
    <w:rsid w:val="00BF1CC8"/>
    <w:rsid w:val="00BF1CED"/>
    <w:rsid w:val="00BF1CFD"/>
    <w:rsid w:val="00BF1D76"/>
    <w:rsid w:val="00BF1ECD"/>
    <w:rsid w:val="00BF1F1A"/>
    <w:rsid w:val="00BF1F50"/>
    <w:rsid w:val="00BF1FC3"/>
    <w:rsid w:val="00BF1FCC"/>
    <w:rsid w:val="00BF200A"/>
    <w:rsid w:val="00BF2016"/>
    <w:rsid w:val="00BF2033"/>
    <w:rsid w:val="00BF2119"/>
    <w:rsid w:val="00BF2142"/>
    <w:rsid w:val="00BF21AF"/>
    <w:rsid w:val="00BF226D"/>
    <w:rsid w:val="00BF22A3"/>
    <w:rsid w:val="00BF22BE"/>
    <w:rsid w:val="00BF231D"/>
    <w:rsid w:val="00BF2343"/>
    <w:rsid w:val="00BF2410"/>
    <w:rsid w:val="00BF2469"/>
    <w:rsid w:val="00BF252A"/>
    <w:rsid w:val="00BF252D"/>
    <w:rsid w:val="00BF2549"/>
    <w:rsid w:val="00BF26C1"/>
    <w:rsid w:val="00BF26D2"/>
    <w:rsid w:val="00BF26D5"/>
    <w:rsid w:val="00BF26EB"/>
    <w:rsid w:val="00BF2822"/>
    <w:rsid w:val="00BF2897"/>
    <w:rsid w:val="00BF28EA"/>
    <w:rsid w:val="00BF28FF"/>
    <w:rsid w:val="00BF2A21"/>
    <w:rsid w:val="00BF2A91"/>
    <w:rsid w:val="00BF2B04"/>
    <w:rsid w:val="00BF2B20"/>
    <w:rsid w:val="00BF2B4C"/>
    <w:rsid w:val="00BF2B99"/>
    <w:rsid w:val="00BF2C4A"/>
    <w:rsid w:val="00BF2C6E"/>
    <w:rsid w:val="00BF2C9B"/>
    <w:rsid w:val="00BF2CA2"/>
    <w:rsid w:val="00BF2CA6"/>
    <w:rsid w:val="00BF2D0A"/>
    <w:rsid w:val="00BF2D22"/>
    <w:rsid w:val="00BF2D4B"/>
    <w:rsid w:val="00BF2D7D"/>
    <w:rsid w:val="00BF2DB6"/>
    <w:rsid w:val="00BF2DE2"/>
    <w:rsid w:val="00BF2DE9"/>
    <w:rsid w:val="00BF2E41"/>
    <w:rsid w:val="00BF2EE3"/>
    <w:rsid w:val="00BF2F86"/>
    <w:rsid w:val="00BF3010"/>
    <w:rsid w:val="00BF3041"/>
    <w:rsid w:val="00BF307A"/>
    <w:rsid w:val="00BF3144"/>
    <w:rsid w:val="00BF3195"/>
    <w:rsid w:val="00BF31E7"/>
    <w:rsid w:val="00BF31F1"/>
    <w:rsid w:val="00BF3200"/>
    <w:rsid w:val="00BF3241"/>
    <w:rsid w:val="00BF3245"/>
    <w:rsid w:val="00BF326A"/>
    <w:rsid w:val="00BF3288"/>
    <w:rsid w:val="00BF32B7"/>
    <w:rsid w:val="00BF32C4"/>
    <w:rsid w:val="00BF3307"/>
    <w:rsid w:val="00BF3315"/>
    <w:rsid w:val="00BF3334"/>
    <w:rsid w:val="00BF3353"/>
    <w:rsid w:val="00BF3501"/>
    <w:rsid w:val="00BF352C"/>
    <w:rsid w:val="00BF3574"/>
    <w:rsid w:val="00BF35D6"/>
    <w:rsid w:val="00BF3614"/>
    <w:rsid w:val="00BF3659"/>
    <w:rsid w:val="00BF3729"/>
    <w:rsid w:val="00BF3735"/>
    <w:rsid w:val="00BF3759"/>
    <w:rsid w:val="00BF37DA"/>
    <w:rsid w:val="00BF3879"/>
    <w:rsid w:val="00BF388D"/>
    <w:rsid w:val="00BF38CE"/>
    <w:rsid w:val="00BF38E7"/>
    <w:rsid w:val="00BF38EF"/>
    <w:rsid w:val="00BF3908"/>
    <w:rsid w:val="00BF3968"/>
    <w:rsid w:val="00BF3A05"/>
    <w:rsid w:val="00BF3A12"/>
    <w:rsid w:val="00BF3A52"/>
    <w:rsid w:val="00BF3A6B"/>
    <w:rsid w:val="00BF3A9C"/>
    <w:rsid w:val="00BF3B67"/>
    <w:rsid w:val="00BF3B6F"/>
    <w:rsid w:val="00BF3B9B"/>
    <w:rsid w:val="00BF3C18"/>
    <w:rsid w:val="00BF3D1C"/>
    <w:rsid w:val="00BF3D78"/>
    <w:rsid w:val="00BF3E1C"/>
    <w:rsid w:val="00BF3EBC"/>
    <w:rsid w:val="00BF3EFD"/>
    <w:rsid w:val="00BF3F9A"/>
    <w:rsid w:val="00BF3FDD"/>
    <w:rsid w:val="00BF406D"/>
    <w:rsid w:val="00BF4086"/>
    <w:rsid w:val="00BF40E8"/>
    <w:rsid w:val="00BF412A"/>
    <w:rsid w:val="00BF413A"/>
    <w:rsid w:val="00BF4180"/>
    <w:rsid w:val="00BF419E"/>
    <w:rsid w:val="00BF4201"/>
    <w:rsid w:val="00BF4294"/>
    <w:rsid w:val="00BF42A6"/>
    <w:rsid w:val="00BF42B8"/>
    <w:rsid w:val="00BF42D7"/>
    <w:rsid w:val="00BF42F6"/>
    <w:rsid w:val="00BF43C2"/>
    <w:rsid w:val="00BF43C9"/>
    <w:rsid w:val="00BF43D6"/>
    <w:rsid w:val="00BF4400"/>
    <w:rsid w:val="00BF440F"/>
    <w:rsid w:val="00BF4449"/>
    <w:rsid w:val="00BF446B"/>
    <w:rsid w:val="00BF44A1"/>
    <w:rsid w:val="00BF44DB"/>
    <w:rsid w:val="00BF4561"/>
    <w:rsid w:val="00BF458C"/>
    <w:rsid w:val="00BF45A6"/>
    <w:rsid w:val="00BF45B4"/>
    <w:rsid w:val="00BF45FF"/>
    <w:rsid w:val="00BF4610"/>
    <w:rsid w:val="00BF4638"/>
    <w:rsid w:val="00BF4722"/>
    <w:rsid w:val="00BF4767"/>
    <w:rsid w:val="00BF47C8"/>
    <w:rsid w:val="00BF47FA"/>
    <w:rsid w:val="00BF481C"/>
    <w:rsid w:val="00BF4833"/>
    <w:rsid w:val="00BF48B7"/>
    <w:rsid w:val="00BF4929"/>
    <w:rsid w:val="00BF4949"/>
    <w:rsid w:val="00BF4989"/>
    <w:rsid w:val="00BF49AA"/>
    <w:rsid w:val="00BF49DD"/>
    <w:rsid w:val="00BF4AC0"/>
    <w:rsid w:val="00BF4AF7"/>
    <w:rsid w:val="00BF4B1E"/>
    <w:rsid w:val="00BF4B61"/>
    <w:rsid w:val="00BF4BA8"/>
    <w:rsid w:val="00BF4C05"/>
    <w:rsid w:val="00BF4C1A"/>
    <w:rsid w:val="00BF4C8E"/>
    <w:rsid w:val="00BF4CBD"/>
    <w:rsid w:val="00BF4CC9"/>
    <w:rsid w:val="00BF4CD2"/>
    <w:rsid w:val="00BF4E30"/>
    <w:rsid w:val="00BF4E46"/>
    <w:rsid w:val="00BF4F51"/>
    <w:rsid w:val="00BF4FA2"/>
    <w:rsid w:val="00BF4FCA"/>
    <w:rsid w:val="00BF4FE2"/>
    <w:rsid w:val="00BF5060"/>
    <w:rsid w:val="00BF50FE"/>
    <w:rsid w:val="00BF5116"/>
    <w:rsid w:val="00BF5128"/>
    <w:rsid w:val="00BF5194"/>
    <w:rsid w:val="00BF52A7"/>
    <w:rsid w:val="00BF535C"/>
    <w:rsid w:val="00BF535F"/>
    <w:rsid w:val="00BF5457"/>
    <w:rsid w:val="00BF5499"/>
    <w:rsid w:val="00BF549F"/>
    <w:rsid w:val="00BF54C8"/>
    <w:rsid w:val="00BF5500"/>
    <w:rsid w:val="00BF5560"/>
    <w:rsid w:val="00BF55AA"/>
    <w:rsid w:val="00BF5639"/>
    <w:rsid w:val="00BF5671"/>
    <w:rsid w:val="00BF5676"/>
    <w:rsid w:val="00BF5707"/>
    <w:rsid w:val="00BF5777"/>
    <w:rsid w:val="00BF578F"/>
    <w:rsid w:val="00BF57DA"/>
    <w:rsid w:val="00BF5879"/>
    <w:rsid w:val="00BF5883"/>
    <w:rsid w:val="00BF58FA"/>
    <w:rsid w:val="00BF5916"/>
    <w:rsid w:val="00BF5922"/>
    <w:rsid w:val="00BF5923"/>
    <w:rsid w:val="00BF5AC8"/>
    <w:rsid w:val="00BF5B48"/>
    <w:rsid w:val="00BF5B4C"/>
    <w:rsid w:val="00BF5C09"/>
    <w:rsid w:val="00BF5C9C"/>
    <w:rsid w:val="00BF5CC5"/>
    <w:rsid w:val="00BF5CD8"/>
    <w:rsid w:val="00BF5CF6"/>
    <w:rsid w:val="00BF5D13"/>
    <w:rsid w:val="00BF5D85"/>
    <w:rsid w:val="00BF5DDF"/>
    <w:rsid w:val="00BF5E04"/>
    <w:rsid w:val="00BF5E7E"/>
    <w:rsid w:val="00BF5EF7"/>
    <w:rsid w:val="00BF6057"/>
    <w:rsid w:val="00BF6067"/>
    <w:rsid w:val="00BF6158"/>
    <w:rsid w:val="00BF615D"/>
    <w:rsid w:val="00BF6172"/>
    <w:rsid w:val="00BF6194"/>
    <w:rsid w:val="00BF622A"/>
    <w:rsid w:val="00BF627C"/>
    <w:rsid w:val="00BF627F"/>
    <w:rsid w:val="00BF6284"/>
    <w:rsid w:val="00BF62F1"/>
    <w:rsid w:val="00BF6322"/>
    <w:rsid w:val="00BF6329"/>
    <w:rsid w:val="00BF632E"/>
    <w:rsid w:val="00BF635D"/>
    <w:rsid w:val="00BF6390"/>
    <w:rsid w:val="00BF6423"/>
    <w:rsid w:val="00BF642F"/>
    <w:rsid w:val="00BF6477"/>
    <w:rsid w:val="00BF647A"/>
    <w:rsid w:val="00BF64E5"/>
    <w:rsid w:val="00BF6504"/>
    <w:rsid w:val="00BF659A"/>
    <w:rsid w:val="00BF65A1"/>
    <w:rsid w:val="00BF65CB"/>
    <w:rsid w:val="00BF667D"/>
    <w:rsid w:val="00BF6683"/>
    <w:rsid w:val="00BF6713"/>
    <w:rsid w:val="00BF671E"/>
    <w:rsid w:val="00BF679D"/>
    <w:rsid w:val="00BF67D3"/>
    <w:rsid w:val="00BF67DA"/>
    <w:rsid w:val="00BF67DD"/>
    <w:rsid w:val="00BF67E1"/>
    <w:rsid w:val="00BF67E2"/>
    <w:rsid w:val="00BF6851"/>
    <w:rsid w:val="00BF6895"/>
    <w:rsid w:val="00BF68CF"/>
    <w:rsid w:val="00BF694F"/>
    <w:rsid w:val="00BF69BD"/>
    <w:rsid w:val="00BF69F1"/>
    <w:rsid w:val="00BF69FD"/>
    <w:rsid w:val="00BF6A16"/>
    <w:rsid w:val="00BF6A2D"/>
    <w:rsid w:val="00BF6A70"/>
    <w:rsid w:val="00BF6A82"/>
    <w:rsid w:val="00BF6AE4"/>
    <w:rsid w:val="00BF6AE9"/>
    <w:rsid w:val="00BF6B60"/>
    <w:rsid w:val="00BF6B76"/>
    <w:rsid w:val="00BF6B96"/>
    <w:rsid w:val="00BF6BC2"/>
    <w:rsid w:val="00BF6C6C"/>
    <w:rsid w:val="00BF6DD3"/>
    <w:rsid w:val="00BF6DE9"/>
    <w:rsid w:val="00BF6E01"/>
    <w:rsid w:val="00BF6E84"/>
    <w:rsid w:val="00BF6EBD"/>
    <w:rsid w:val="00BF6F3F"/>
    <w:rsid w:val="00BF6F51"/>
    <w:rsid w:val="00BF6F9B"/>
    <w:rsid w:val="00BF704D"/>
    <w:rsid w:val="00BF704F"/>
    <w:rsid w:val="00BF7092"/>
    <w:rsid w:val="00BF70A4"/>
    <w:rsid w:val="00BF70AD"/>
    <w:rsid w:val="00BF7190"/>
    <w:rsid w:val="00BF71E3"/>
    <w:rsid w:val="00BF71F7"/>
    <w:rsid w:val="00BF7208"/>
    <w:rsid w:val="00BF7236"/>
    <w:rsid w:val="00BF728B"/>
    <w:rsid w:val="00BF72E7"/>
    <w:rsid w:val="00BF72E9"/>
    <w:rsid w:val="00BF7312"/>
    <w:rsid w:val="00BF7314"/>
    <w:rsid w:val="00BF738F"/>
    <w:rsid w:val="00BF73A2"/>
    <w:rsid w:val="00BF73D9"/>
    <w:rsid w:val="00BF74AB"/>
    <w:rsid w:val="00BF74F5"/>
    <w:rsid w:val="00BF7536"/>
    <w:rsid w:val="00BF7574"/>
    <w:rsid w:val="00BF75C0"/>
    <w:rsid w:val="00BF7644"/>
    <w:rsid w:val="00BF76FB"/>
    <w:rsid w:val="00BF7707"/>
    <w:rsid w:val="00BF7783"/>
    <w:rsid w:val="00BF77A0"/>
    <w:rsid w:val="00BF77C3"/>
    <w:rsid w:val="00BF77DE"/>
    <w:rsid w:val="00BF7819"/>
    <w:rsid w:val="00BF78A0"/>
    <w:rsid w:val="00BF78CD"/>
    <w:rsid w:val="00BF7A0C"/>
    <w:rsid w:val="00BF7A10"/>
    <w:rsid w:val="00BF7A16"/>
    <w:rsid w:val="00BF7A86"/>
    <w:rsid w:val="00BF7AA4"/>
    <w:rsid w:val="00BF7AE3"/>
    <w:rsid w:val="00BF7B46"/>
    <w:rsid w:val="00BF7B49"/>
    <w:rsid w:val="00BF7B4F"/>
    <w:rsid w:val="00BF7B7F"/>
    <w:rsid w:val="00BF7B8D"/>
    <w:rsid w:val="00BF7CFC"/>
    <w:rsid w:val="00BF7D32"/>
    <w:rsid w:val="00BF7D8A"/>
    <w:rsid w:val="00BF7DA7"/>
    <w:rsid w:val="00BF7DC4"/>
    <w:rsid w:val="00BF7DDD"/>
    <w:rsid w:val="00BF7DE5"/>
    <w:rsid w:val="00BF7DFF"/>
    <w:rsid w:val="00BF7E69"/>
    <w:rsid w:val="00BF7F35"/>
    <w:rsid w:val="00BF7F4D"/>
    <w:rsid w:val="00BF7F99"/>
    <w:rsid w:val="00BF7FBD"/>
    <w:rsid w:val="00C000F5"/>
    <w:rsid w:val="00C0012F"/>
    <w:rsid w:val="00C00150"/>
    <w:rsid w:val="00C0019A"/>
    <w:rsid w:val="00C0028C"/>
    <w:rsid w:val="00C002A5"/>
    <w:rsid w:val="00C002AC"/>
    <w:rsid w:val="00C002D9"/>
    <w:rsid w:val="00C002DA"/>
    <w:rsid w:val="00C002F3"/>
    <w:rsid w:val="00C0031E"/>
    <w:rsid w:val="00C00338"/>
    <w:rsid w:val="00C00347"/>
    <w:rsid w:val="00C003B1"/>
    <w:rsid w:val="00C003C2"/>
    <w:rsid w:val="00C003CB"/>
    <w:rsid w:val="00C00426"/>
    <w:rsid w:val="00C00492"/>
    <w:rsid w:val="00C004A3"/>
    <w:rsid w:val="00C00552"/>
    <w:rsid w:val="00C0057D"/>
    <w:rsid w:val="00C00594"/>
    <w:rsid w:val="00C00615"/>
    <w:rsid w:val="00C00632"/>
    <w:rsid w:val="00C0063E"/>
    <w:rsid w:val="00C00662"/>
    <w:rsid w:val="00C006A9"/>
    <w:rsid w:val="00C006FE"/>
    <w:rsid w:val="00C00777"/>
    <w:rsid w:val="00C007AD"/>
    <w:rsid w:val="00C007DA"/>
    <w:rsid w:val="00C00824"/>
    <w:rsid w:val="00C008EC"/>
    <w:rsid w:val="00C00978"/>
    <w:rsid w:val="00C00980"/>
    <w:rsid w:val="00C009F6"/>
    <w:rsid w:val="00C00A52"/>
    <w:rsid w:val="00C00A79"/>
    <w:rsid w:val="00C00AAE"/>
    <w:rsid w:val="00C00B22"/>
    <w:rsid w:val="00C00B2B"/>
    <w:rsid w:val="00C00B2F"/>
    <w:rsid w:val="00C00B7A"/>
    <w:rsid w:val="00C00C1B"/>
    <w:rsid w:val="00C00C81"/>
    <w:rsid w:val="00C00CCF"/>
    <w:rsid w:val="00C00CED"/>
    <w:rsid w:val="00C00D38"/>
    <w:rsid w:val="00C00EC0"/>
    <w:rsid w:val="00C00EFC"/>
    <w:rsid w:val="00C00FC7"/>
    <w:rsid w:val="00C00FDD"/>
    <w:rsid w:val="00C00FEF"/>
    <w:rsid w:val="00C0107D"/>
    <w:rsid w:val="00C01178"/>
    <w:rsid w:val="00C011A3"/>
    <w:rsid w:val="00C011A7"/>
    <w:rsid w:val="00C012C6"/>
    <w:rsid w:val="00C012D8"/>
    <w:rsid w:val="00C0136F"/>
    <w:rsid w:val="00C01425"/>
    <w:rsid w:val="00C0145C"/>
    <w:rsid w:val="00C014E0"/>
    <w:rsid w:val="00C014E2"/>
    <w:rsid w:val="00C01500"/>
    <w:rsid w:val="00C01541"/>
    <w:rsid w:val="00C01644"/>
    <w:rsid w:val="00C01650"/>
    <w:rsid w:val="00C01657"/>
    <w:rsid w:val="00C0165C"/>
    <w:rsid w:val="00C0169C"/>
    <w:rsid w:val="00C016C2"/>
    <w:rsid w:val="00C016F6"/>
    <w:rsid w:val="00C01791"/>
    <w:rsid w:val="00C017AD"/>
    <w:rsid w:val="00C017D1"/>
    <w:rsid w:val="00C01845"/>
    <w:rsid w:val="00C0184E"/>
    <w:rsid w:val="00C0185C"/>
    <w:rsid w:val="00C0187D"/>
    <w:rsid w:val="00C018F3"/>
    <w:rsid w:val="00C018FB"/>
    <w:rsid w:val="00C01905"/>
    <w:rsid w:val="00C01A14"/>
    <w:rsid w:val="00C01A15"/>
    <w:rsid w:val="00C01A2B"/>
    <w:rsid w:val="00C01A4A"/>
    <w:rsid w:val="00C01AC2"/>
    <w:rsid w:val="00C01AD0"/>
    <w:rsid w:val="00C01AF6"/>
    <w:rsid w:val="00C01B90"/>
    <w:rsid w:val="00C01B9E"/>
    <w:rsid w:val="00C01BF2"/>
    <w:rsid w:val="00C01BFE"/>
    <w:rsid w:val="00C01C54"/>
    <w:rsid w:val="00C01C75"/>
    <w:rsid w:val="00C01C79"/>
    <w:rsid w:val="00C01D64"/>
    <w:rsid w:val="00C01E9A"/>
    <w:rsid w:val="00C01EC2"/>
    <w:rsid w:val="00C01F6A"/>
    <w:rsid w:val="00C01F6F"/>
    <w:rsid w:val="00C01F8E"/>
    <w:rsid w:val="00C01F8F"/>
    <w:rsid w:val="00C01FB5"/>
    <w:rsid w:val="00C01FD8"/>
    <w:rsid w:val="00C01FED"/>
    <w:rsid w:val="00C0205C"/>
    <w:rsid w:val="00C0209B"/>
    <w:rsid w:val="00C020C4"/>
    <w:rsid w:val="00C02149"/>
    <w:rsid w:val="00C02163"/>
    <w:rsid w:val="00C021E8"/>
    <w:rsid w:val="00C0224C"/>
    <w:rsid w:val="00C0224E"/>
    <w:rsid w:val="00C0228B"/>
    <w:rsid w:val="00C0228C"/>
    <w:rsid w:val="00C022D9"/>
    <w:rsid w:val="00C02329"/>
    <w:rsid w:val="00C0232D"/>
    <w:rsid w:val="00C0232F"/>
    <w:rsid w:val="00C02365"/>
    <w:rsid w:val="00C02399"/>
    <w:rsid w:val="00C0239B"/>
    <w:rsid w:val="00C02435"/>
    <w:rsid w:val="00C024F0"/>
    <w:rsid w:val="00C025E3"/>
    <w:rsid w:val="00C025ED"/>
    <w:rsid w:val="00C02621"/>
    <w:rsid w:val="00C02634"/>
    <w:rsid w:val="00C0268A"/>
    <w:rsid w:val="00C0269C"/>
    <w:rsid w:val="00C026A5"/>
    <w:rsid w:val="00C02722"/>
    <w:rsid w:val="00C0273C"/>
    <w:rsid w:val="00C027C7"/>
    <w:rsid w:val="00C027CB"/>
    <w:rsid w:val="00C027E1"/>
    <w:rsid w:val="00C027ED"/>
    <w:rsid w:val="00C0287E"/>
    <w:rsid w:val="00C0295E"/>
    <w:rsid w:val="00C02A2E"/>
    <w:rsid w:val="00C02BF9"/>
    <w:rsid w:val="00C02C00"/>
    <w:rsid w:val="00C02C44"/>
    <w:rsid w:val="00C02C7B"/>
    <w:rsid w:val="00C02CA4"/>
    <w:rsid w:val="00C02D61"/>
    <w:rsid w:val="00C02DF8"/>
    <w:rsid w:val="00C02E05"/>
    <w:rsid w:val="00C02E0A"/>
    <w:rsid w:val="00C02E39"/>
    <w:rsid w:val="00C02F51"/>
    <w:rsid w:val="00C02FE1"/>
    <w:rsid w:val="00C0300E"/>
    <w:rsid w:val="00C03050"/>
    <w:rsid w:val="00C0317F"/>
    <w:rsid w:val="00C03181"/>
    <w:rsid w:val="00C03198"/>
    <w:rsid w:val="00C031BA"/>
    <w:rsid w:val="00C0323C"/>
    <w:rsid w:val="00C0324B"/>
    <w:rsid w:val="00C0324F"/>
    <w:rsid w:val="00C03293"/>
    <w:rsid w:val="00C03307"/>
    <w:rsid w:val="00C03380"/>
    <w:rsid w:val="00C0338A"/>
    <w:rsid w:val="00C03416"/>
    <w:rsid w:val="00C035F5"/>
    <w:rsid w:val="00C03690"/>
    <w:rsid w:val="00C036CD"/>
    <w:rsid w:val="00C0371A"/>
    <w:rsid w:val="00C03727"/>
    <w:rsid w:val="00C0376F"/>
    <w:rsid w:val="00C03775"/>
    <w:rsid w:val="00C0377A"/>
    <w:rsid w:val="00C03813"/>
    <w:rsid w:val="00C0381F"/>
    <w:rsid w:val="00C03842"/>
    <w:rsid w:val="00C03944"/>
    <w:rsid w:val="00C039A4"/>
    <w:rsid w:val="00C039DD"/>
    <w:rsid w:val="00C03A1F"/>
    <w:rsid w:val="00C03AD2"/>
    <w:rsid w:val="00C03B01"/>
    <w:rsid w:val="00C03BBF"/>
    <w:rsid w:val="00C03D26"/>
    <w:rsid w:val="00C03D4D"/>
    <w:rsid w:val="00C03D78"/>
    <w:rsid w:val="00C03E72"/>
    <w:rsid w:val="00C03E96"/>
    <w:rsid w:val="00C03EB4"/>
    <w:rsid w:val="00C03EEB"/>
    <w:rsid w:val="00C0402D"/>
    <w:rsid w:val="00C040C9"/>
    <w:rsid w:val="00C0411E"/>
    <w:rsid w:val="00C04176"/>
    <w:rsid w:val="00C04193"/>
    <w:rsid w:val="00C0421B"/>
    <w:rsid w:val="00C04222"/>
    <w:rsid w:val="00C042A3"/>
    <w:rsid w:val="00C042A9"/>
    <w:rsid w:val="00C042FD"/>
    <w:rsid w:val="00C0437E"/>
    <w:rsid w:val="00C04383"/>
    <w:rsid w:val="00C043A6"/>
    <w:rsid w:val="00C043AF"/>
    <w:rsid w:val="00C043B3"/>
    <w:rsid w:val="00C043F7"/>
    <w:rsid w:val="00C04438"/>
    <w:rsid w:val="00C04455"/>
    <w:rsid w:val="00C0445F"/>
    <w:rsid w:val="00C0446D"/>
    <w:rsid w:val="00C04487"/>
    <w:rsid w:val="00C04499"/>
    <w:rsid w:val="00C044D7"/>
    <w:rsid w:val="00C044ED"/>
    <w:rsid w:val="00C04547"/>
    <w:rsid w:val="00C04654"/>
    <w:rsid w:val="00C0469C"/>
    <w:rsid w:val="00C046F6"/>
    <w:rsid w:val="00C04711"/>
    <w:rsid w:val="00C04721"/>
    <w:rsid w:val="00C047B1"/>
    <w:rsid w:val="00C047D6"/>
    <w:rsid w:val="00C0487B"/>
    <w:rsid w:val="00C0489A"/>
    <w:rsid w:val="00C048F3"/>
    <w:rsid w:val="00C0497D"/>
    <w:rsid w:val="00C04A10"/>
    <w:rsid w:val="00C04A2A"/>
    <w:rsid w:val="00C04A5C"/>
    <w:rsid w:val="00C04AB1"/>
    <w:rsid w:val="00C04AFD"/>
    <w:rsid w:val="00C04B13"/>
    <w:rsid w:val="00C04B7C"/>
    <w:rsid w:val="00C04BAB"/>
    <w:rsid w:val="00C04BE4"/>
    <w:rsid w:val="00C04C08"/>
    <w:rsid w:val="00C04D39"/>
    <w:rsid w:val="00C04D44"/>
    <w:rsid w:val="00C04DA6"/>
    <w:rsid w:val="00C04E0E"/>
    <w:rsid w:val="00C04E87"/>
    <w:rsid w:val="00C04ED7"/>
    <w:rsid w:val="00C04EDB"/>
    <w:rsid w:val="00C04F10"/>
    <w:rsid w:val="00C04FA9"/>
    <w:rsid w:val="00C04FF9"/>
    <w:rsid w:val="00C04FFD"/>
    <w:rsid w:val="00C0507F"/>
    <w:rsid w:val="00C050A5"/>
    <w:rsid w:val="00C05144"/>
    <w:rsid w:val="00C0516B"/>
    <w:rsid w:val="00C05170"/>
    <w:rsid w:val="00C051BB"/>
    <w:rsid w:val="00C05241"/>
    <w:rsid w:val="00C05290"/>
    <w:rsid w:val="00C052D6"/>
    <w:rsid w:val="00C05416"/>
    <w:rsid w:val="00C05436"/>
    <w:rsid w:val="00C05448"/>
    <w:rsid w:val="00C05458"/>
    <w:rsid w:val="00C0545C"/>
    <w:rsid w:val="00C05482"/>
    <w:rsid w:val="00C054F3"/>
    <w:rsid w:val="00C05538"/>
    <w:rsid w:val="00C055EE"/>
    <w:rsid w:val="00C0566A"/>
    <w:rsid w:val="00C056E5"/>
    <w:rsid w:val="00C056F3"/>
    <w:rsid w:val="00C05727"/>
    <w:rsid w:val="00C05763"/>
    <w:rsid w:val="00C05890"/>
    <w:rsid w:val="00C058E4"/>
    <w:rsid w:val="00C05929"/>
    <w:rsid w:val="00C05932"/>
    <w:rsid w:val="00C05934"/>
    <w:rsid w:val="00C05994"/>
    <w:rsid w:val="00C059BD"/>
    <w:rsid w:val="00C05A01"/>
    <w:rsid w:val="00C05A23"/>
    <w:rsid w:val="00C05A4A"/>
    <w:rsid w:val="00C05AC2"/>
    <w:rsid w:val="00C05ACE"/>
    <w:rsid w:val="00C05B71"/>
    <w:rsid w:val="00C05B7F"/>
    <w:rsid w:val="00C05C50"/>
    <w:rsid w:val="00C05CC8"/>
    <w:rsid w:val="00C05CE8"/>
    <w:rsid w:val="00C05DC5"/>
    <w:rsid w:val="00C05E62"/>
    <w:rsid w:val="00C05E69"/>
    <w:rsid w:val="00C05E72"/>
    <w:rsid w:val="00C05EB9"/>
    <w:rsid w:val="00C05FCE"/>
    <w:rsid w:val="00C05FF7"/>
    <w:rsid w:val="00C060D3"/>
    <w:rsid w:val="00C06102"/>
    <w:rsid w:val="00C0630A"/>
    <w:rsid w:val="00C06332"/>
    <w:rsid w:val="00C0634E"/>
    <w:rsid w:val="00C063EB"/>
    <w:rsid w:val="00C0640B"/>
    <w:rsid w:val="00C0647E"/>
    <w:rsid w:val="00C064A4"/>
    <w:rsid w:val="00C064D4"/>
    <w:rsid w:val="00C064D9"/>
    <w:rsid w:val="00C06534"/>
    <w:rsid w:val="00C06548"/>
    <w:rsid w:val="00C0655B"/>
    <w:rsid w:val="00C065CD"/>
    <w:rsid w:val="00C065E3"/>
    <w:rsid w:val="00C06638"/>
    <w:rsid w:val="00C066DF"/>
    <w:rsid w:val="00C06737"/>
    <w:rsid w:val="00C067AB"/>
    <w:rsid w:val="00C067CF"/>
    <w:rsid w:val="00C06864"/>
    <w:rsid w:val="00C068AB"/>
    <w:rsid w:val="00C068F6"/>
    <w:rsid w:val="00C06926"/>
    <w:rsid w:val="00C06951"/>
    <w:rsid w:val="00C069C0"/>
    <w:rsid w:val="00C069E9"/>
    <w:rsid w:val="00C06A3D"/>
    <w:rsid w:val="00C06AD6"/>
    <w:rsid w:val="00C06BA9"/>
    <w:rsid w:val="00C06CD9"/>
    <w:rsid w:val="00C06D06"/>
    <w:rsid w:val="00C06D6D"/>
    <w:rsid w:val="00C06DB1"/>
    <w:rsid w:val="00C06E0A"/>
    <w:rsid w:val="00C06E5C"/>
    <w:rsid w:val="00C06EFB"/>
    <w:rsid w:val="00C06F13"/>
    <w:rsid w:val="00C06F65"/>
    <w:rsid w:val="00C06FB3"/>
    <w:rsid w:val="00C07094"/>
    <w:rsid w:val="00C071DE"/>
    <w:rsid w:val="00C071EC"/>
    <w:rsid w:val="00C07218"/>
    <w:rsid w:val="00C0724D"/>
    <w:rsid w:val="00C07277"/>
    <w:rsid w:val="00C072D2"/>
    <w:rsid w:val="00C07482"/>
    <w:rsid w:val="00C074A3"/>
    <w:rsid w:val="00C074A4"/>
    <w:rsid w:val="00C074D2"/>
    <w:rsid w:val="00C0751E"/>
    <w:rsid w:val="00C07586"/>
    <w:rsid w:val="00C075B2"/>
    <w:rsid w:val="00C07631"/>
    <w:rsid w:val="00C07641"/>
    <w:rsid w:val="00C07666"/>
    <w:rsid w:val="00C0769A"/>
    <w:rsid w:val="00C076BA"/>
    <w:rsid w:val="00C076C2"/>
    <w:rsid w:val="00C07786"/>
    <w:rsid w:val="00C077AC"/>
    <w:rsid w:val="00C077CD"/>
    <w:rsid w:val="00C078E7"/>
    <w:rsid w:val="00C07967"/>
    <w:rsid w:val="00C07A30"/>
    <w:rsid w:val="00C07A39"/>
    <w:rsid w:val="00C07B1A"/>
    <w:rsid w:val="00C07B85"/>
    <w:rsid w:val="00C07BC0"/>
    <w:rsid w:val="00C07BC1"/>
    <w:rsid w:val="00C07BC7"/>
    <w:rsid w:val="00C07C5F"/>
    <w:rsid w:val="00C07C9C"/>
    <w:rsid w:val="00C07CFF"/>
    <w:rsid w:val="00C07DD8"/>
    <w:rsid w:val="00C07DF5"/>
    <w:rsid w:val="00C07E38"/>
    <w:rsid w:val="00C07E61"/>
    <w:rsid w:val="00C07EB9"/>
    <w:rsid w:val="00C07ECA"/>
    <w:rsid w:val="00C07EDD"/>
    <w:rsid w:val="00C07EE9"/>
    <w:rsid w:val="00C07F43"/>
    <w:rsid w:val="00C07F5C"/>
    <w:rsid w:val="00C07F79"/>
    <w:rsid w:val="00C07F7B"/>
    <w:rsid w:val="00C07F90"/>
    <w:rsid w:val="00C10027"/>
    <w:rsid w:val="00C1020A"/>
    <w:rsid w:val="00C1023B"/>
    <w:rsid w:val="00C102A2"/>
    <w:rsid w:val="00C102F5"/>
    <w:rsid w:val="00C102F7"/>
    <w:rsid w:val="00C1030D"/>
    <w:rsid w:val="00C1035E"/>
    <w:rsid w:val="00C103FC"/>
    <w:rsid w:val="00C1041A"/>
    <w:rsid w:val="00C10448"/>
    <w:rsid w:val="00C1044B"/>
    <w:rsid w:val="00C104A1"/>
    <w:rsid w:val="00C104A9"/>
    <w:rsid w:val="00C104AE"/>
    <w:rsid w:val="00C104CE"/>
    <w:rsid w:val="00C104E4"/>
    <w:rsid w:val="00C10515"/>
    <w:rsid w:val="00C10546"/>
    <w:rsid w:val="00C105D4"/>
    <w:rsid w:val="00C105F4"/>
    <w:rsid w:val="00C106CF"/>
    <w:rsid w:val="00C106E1"/>
    <w:rsid w:val="00C10711"/>
    <w:rsid w:val="00C10758"/>
    <w:rsid w:val="00C10771"/>
    <w:rsid w:val="00C107AD"/>
    <w:rsid w:val="00C107FA"/>
    <w:rsid w:val="00C10817"/>
    <w:rsid w:val="00C10893"/>
    <w:rsid w:val="00C108CA"/>
    <w:rsid w:val="00C1093A"/>
    <w:rsid w:val="00C1096E"/>
    <w:rsid w:val="00C10974"/>
    <w:rsid w:val="00C10984"/>
    <w:rsid w:val="00C1098A"/>
    <w:rsid w:val="00C109CF"/>
    <w:rsid w:val="00C10A20"/>
    <w:rsid w:val="00C10A42"/>
    <w:rsid w:val="00C10ACF"/>
    <w:rsid w:val="00C10B18"/>
    <w:rsid w:val="00C10B63"/>
    <w:rsid w:val="00C10B84"/>
    <w:rsid w:val="00C10B90"/>
    <w:rsid w:val="00C10BA7"/>
    <w:rsid w:val="00C10BAB"/>
    <w:rsid w:val="00C10BD4"/>
    <w:rsid w:val="00C10CB7"/>
    <w:rsid w:val="00C10CFD"/>
    <w:rsid w:val="00C10D43"/>
    <w:rsid w:val="00C10D7E"/>
    <w:rsid w:val="00C10D8A"/>
    <w:rsid w:val="00C10E7B"/>
    <w:rsid w:val="00C10E84"/>
    <w:rsid w:val="00C10EE3"/>
    <w:rsid w:val="00C10F66"/>
    <w:rsid w:val="00C10F84"/>
    <w:rsid w:val="00C10F93"/>
    <w:rsid w:val="00C1103F"/>
    <w:rsid w:val="00C11081"/>
    <w:rsid w:val="00C110BA"/>
    <w:rsid w:val="00C110D1"/>
    <w:rsid w:val="00C11110"/>
    <w:rsid w:val="00C11169"/>
    <w:rsid w:val="00C1117B"/>
    <w:rsid w:val="00C111A2"/>
    <w:rsid w:val="00C11220"/>
    <w:rsid w:val="00C11261"/>
    <w:rsid w:val="00C11298"/>
    <w:rsid w:val="00C112AD"/>
    <w:rsid w:val="00C112E7"/>
    <w:rsid w:val="00C11383"/>
    <w:rsid w:val="00C11391"/>
    <w:rsid w:val="00C113BD"/>
    <w:rsid w:val="00C11451"/>
    <w:rsid w:val="00C114A6"/>
    <w:rsid w:val="00C114AD"/>
    <w:rsid w:val="00C1150A"/>
    <w:rsid w:val="00C11562"/>
    <w:rsid w:val="00C115C1"/>
    <w:rsid w:val="00C115C9"/>
    <w:rsid w:val="00C115EB"/>
    <w:rsid w:val="00C11605"/>
    <w:rsid w:val="00C117BF"/>
    <w:rsid w:val="00C117DC"/>
    <w:rsid w:val="00C1186B"/>
    <w:rsid w:val="00C11957"/>
    <w:rsid w:val="00C11A19"/>
    <w:rsid w:val="00C11A1B"/>
    <w:rsid w:val="00C11A96"/>
    <w:rsid w:val="00C11A9A"/>
    <w:rsid w:val="00C11AC8"/>
    <w:rsid w:val="00C11AF7"/>
    <w:rsid w:val="00C11B35"/>
    <w:rsid w:val="00C11B8C"/>
    <w:rsid w:val="00C11BB0"/>
    <w:rsid w:val="00C11BF2"/>
    <w:rsid w:val="00C11C01"/>
    <w:rsid w:val="00C11C46"/>
    <w:rsid w:val="00C11C5B"/>
    <w:rsid w:val="00C11CF6"/>
    <w:rsid w:val="00C11D89"/>
    <w:rsid w:val="00C11D8C"/>
    <w:rsid w:val="00C11DAF"/>
    <w:rsid w:val="00C11DF2"/>
    <w:rsid w:val="00C11E14"/>
    <w:rsid w:val="00C11E8D"/>
    <w:rsid w:val="00C11EC7"/>
    <w:rsid w:val="00C11EFF"/>
    <w:rsid w:val="00C11F9C"/>
    <w:rsid w:val="00C12021"/>
    <w:rsid w:val="00C12037"/>
    <w:rsid w:val="00C1206A"/>
    <w:rsid w:val="00C120FB"/>
    <w:rsid w:val="00C12124"/>
    <w:rsid w:val="00C12143"/>
    <w:rsid w:val="00C12147"/>
    <w:rsid w:val="00C1214A"/>
    <w:rsid w:val="00C1223F"/>
    <w:rsid w:val="00C12244"/>
    <w:rsid w:val="00C122AA"/>
    <w:rsid w:val="00C1232F"/>
    <w:rsid w:val="00C123DD"/>
    <w:rsid w:val="00C124DD"/>
    <w:rsid w:val="00C124F4"/>
    <w:rsid w:val="00C125E4"/>
    <w:rsid w:val="00C12643"/>
    <w:rsid w:val="00C1269F"/>
    <w:rsid w:val="00C12795"/>
    <w:rsid w:val="00C12820"/>
    <w:rsid w:val="00C128C6"/>
    <w:rsid w:val="00C1293B"/>
    <w:rsid w:val="00C12956"/>
    <w:rsid w:val="00C129BD"/>
    <w:rsid w:val="00C129FD"/>
    <w:rsid w:val="00C12A35"/>
    <w:rsid w:val="00C12A5F"/>
    <w:rsid w:val="00C12A7A"/>
    <w:rsid w:val="00C12AAE"/>
    <w:rsid w:val="00C12AB8"/>
    <w:rsid w:val="00C12AF2"/>
    <w:rsid w:val="00C12B62"/>
    <w:rsid w:val="00C12C6B"/>
    <w:rsid w:val="00C12D0A"/>
    <w:rsid w:val="00C12D78"/>
    <w:rsid w:val="00C12E8F"/>
    <w:rsid w:val="00C12EC4"/>
    <w:rsid w:val="00C12EDA"/>
    <w:rsid w:val="00C12F32"/>
    <w:rsid w:val="00C12F82"/>
    <w:rsid w:val="00C12F96"/>
    <w:rsid w:val="00C12F9A"/>
    <w:rsid w:val="00C12FFA"/>
    <w:rsid w:val="00C1311A"/>
    <w:rsid w:val="00C131E9"/>
    <w:rsid w:val="00C13289"/>
    <w:rsid w:val="00C132A0"/>
    <w:rsid w:val="00C132A5"/>
    <w:rsid w:val="00C132D2"/>
    <w:rsid w:val="00C132EB"/>
    <w:rsid w:val="00C13314"/>
    <w:rsid w:val="00C13347"/>
    <w:rsid w:val="00C13369"/>
    <w:rsid w:val="00C13381"/>
    <w:rsid w:val="00C1339F"/>
    <w:rsid w:val="00C133DA"/>
    <w:rsid w:val="00C1340F"/>
    <w:rsid w:val="00C13444"/>
    <w:rsid w:val="00C13445"/>
    <w:rsid w:val="00C13472"/>
    <w:rsid w:val="00C134AC"/>
    <w:rsid w:val="00C134FE"/>
    <w:rsid w:val="00C1352B"/>
    <w:rsid w:val="00C13588"/>
    <w:rsid w:val="00C1358C"/>
    <w:rsid w:val="00C13652"/>
    <w:rsid w:val="00C13683"/>
    <w:rsid w:val="00C136A6"/>
    <w:rsid w:val="00C136BA"/>
    <w:rsid w:val="00C13709"/>
    <w:rsid w:val="00C13732"/>
    <w:rsid w:val="00C13751"/>
    <w:rsid w:val="00C1376A"/>
    <w:rsid w:val="00C1381A"/>
    <w:rsid w:val="00C1385C"/>
    <w:rsid w:val="00C13898"/>
    <w:rsid w:val="00C138E2"/>
    <w:rsid w:val="00C138E9"/>
    <w:rsid w:val="00C13962"/>
    <w:rsid w:val="00C139F2"/>
    <w:rsid w:val="00C13A0B"/>
    <w:rsid w:val="00C13A1C"/>
    <w:rsid w:val="00C13A47"/>
    <w:rsid w:val="00C13B31"/>
    <w:rsid w:val="00C13BCF"/>
    <w:rsid w:val="00C13BD3"/>
    <w:rsid w:val="00C13C8D"/>
    <w:rsid w:val="00C13CBA"/>
    <w:rsid w:val="00C13CC0"/>
    <w:rsid w:val="00C13CCB"/>
    <w:rsid w:val="00C13DC0"/>
    <w:rsid w:val="00C13DEE"/>
    <w:rsid w:val="00C13DFD"/>
    <w:rsid w:val="00C13E08"/>
    <w:rsid w:val="00C13EA0"/>
    <w:rsid w:val="00C13ED8"/>
    <w:rsid w:val="00C13F15"/>
    <w:rsid w:val="00C13F34"/>
    <w:rsid w:val="00C13F3D"/>
    <w:rsid w:val="00C13F4C"/>
    <w:rsid w:val="00C13FD2"/>
    <w:rsid w:val="00C13FF7"/>
    <w:rsid w:val="00C1408F"/>
    <w:rsid w:val="00C14165"/>
    <w:rsid w:val="00C141B7"/>
    <w:rsid w:val="00C141BD"/>
    <w:rsid w:val="00C1429A"/>
    <w:rsid w:val="00C142C2"/>
    <w:rsid w:val="00C1432C"/>
    <w:rsid w:val="00C14406"/>
    <w:rsid w:val="00C14432"/>
    <w:rsid w:val="00C14471"/>
    <w:rsid w:val="00C144AA"/>
    <w:rsid w:val="00C144C5"/>
    <w:rsid w:val="00C144EB"/>
    <w:rsid w:val="00C14553"/>
    <w:rsid w:val="00C14557"/>
    <w:rsid w:val="00C145CA"/>
    <w:rsid w:val="00C145E4"/>
    <w:rsid w:val="00C145F8"/>
    <w:rsid w:val="00C1461D"/>
    <w:rsid w:val="00C14639"/>
    <w:rsid w:val="00C14693"/>
    <w:rsid w:val="00C146E6"/>
    <w:rsid w:val="00C14821"/>
    <w:rsid w:val="00C14842"/>
    <w:rsid w:val="00C14850"/>
    <w:rsid w:val="00C14917"/>
    <w:rsid w:val="00C1499E"/>
    <w:rsid w:val="00C149A4"/>
    <w:rsid w:val="00C14A04"/>
    <w:rsid w:val="00C14A14"/>
    <w:rsid w:val="00C14A3C"/>
    <w:rsid w:val="00C14A9A"/>
    <w:rsid w:val="00C14AD1"/>
    <w:rsid w:val="00C14B0A"/>
    <w:rsid w:val="00C14B65"/>
    <w:rsid w:val="00C14BB1"/>
    <w:rsid w:val="00C14C2F"/>
    <w:rsid w:val="00C14C6F"/>
    <w:rsid w:val="00C14CB4"/>
    <w:rsid w:val="00C14CD3"/>
    <w:rsid w:val="00C14D9D"/>
    <w:rsid w:val="00C14E13"/>
    <w:rsid w:val="00C14E1A"/>
    <w:rsid w:val="00C14E2B"/>
    <w:rsid w:val="00C14E34"/>
    <w:rsid w:val="00C14F31"/>
    <w:rsid w:val="00C14F51"/>
    <w:rsid w:val="00C1505F"/>
    <w:rsid w:val="00C15154"/>
    <w:rsid w:val="00C15172"/>
    <w:rsid w:val="00C15190"/>
    <w:rsid w:val="00C151A1"/>
    <w:rsid w:val="00C151C8"/>
    <w:rsid w:val="00C15206"/>
    <w:rsid w:val="00C15231"/>
    <w:rsid w:val="00C15273"/>
    <w:rsid w:val="00C15277"/>
    <w:rsid w:val="00C152AF"/>
    <w:rsid w:val="00C15363"/>
    <w:rsid w:val="00C1540E"/>
    <w:rsid w:val="00C15410"/>
    <w:rsid w:val="00C154AA"/>
    <w:rsid w:val="00C154D0"/>
    <w:rsid w:val="00C1550A"/>
    <w:rsid w:val="00C15515"/>
    <w:rsid w:val="00C15543"/>
    <w:rsid w:val="00C15660"/>
    <w:rsid w:val="00C156BF"/>
    <w:rsid w:val="00C1574C"/>
    <w:rsid w:val="00C1577D"/>
    <w:rsid w:val="00C157D2"/>
    <w:rsid w:val="00C157E6"/>
    <w:rsid w:val="00C15895"/>
    <w:rsid w:val="00C158E8"/>
    <w:rsid w:val="00C15940"/>
    <w:rsid w:val="00C1594B"/>
    <w:rsid w:val="00C15A14"/>
    <w:rsid w:val="00C15BB3"/>
    <w:rsid w:val="00C15BF1"/>
    <w:rsid w:val="00C15C0A"/>
    <w:rsid w:val="00C15C67"/>
    <w:rsid w:val="00C15CCB"/>
    <w:rsid w:val="00C15D01"/>
    <w:rsid w:val="00C15D02"/>
    <w:rsid w:val="00C15D3B"/>
    <w:rsid w:val="00C15DB4"/>
    <w:rsid w:val="00C15DC9"/>
    <w:rsid w:val="00C15DE0"/>
    <w:rsid w:val="00C15ED2"/>
    <w:rsid w:val="00C15F3F"/>
    <w:rsid w:val="00C15F73"/>
    <w:rsid w:val="00C15FC1"/>
    <w:rsid w:val="00C160B6"/>
    <w:rsid w:val="00C160CA"/>
    <w:rsid w:val="00C160CB"/>
    <w:rsid w:val="00C160F6"/>
    <w:rsid w:val="00C16143"/>
    <w:rsid w:val="00C16182"/>
    <w:rsid w:val="00C16202"/>
    <w:rsid w:val="00C1622B"/>
    <w:rsid w:val="00C16299"/>
    <w:rsid w:val="00C16346"/>
    <w:rsid w:val="00C1640A"/>
    <w:rsid w:val="00C16412"/>
    <w:rsid w:val="00C16423"/>
    <w:rsid w:val="00C1649A"/>
    <w:rsid w:val="00C16508"/>
    <w:rsid w:val="00C1651B"/>
    <w:rsid w:val="00C16543"/>
    <w:rsid w:val="00C16559"/>
    <w:rsid w:val="00C16566"/>
    <w:rsid w:val="00C1658D"/>
    <w:rsid w:val="00C165CA"/>
    <w:rsid w:val="00C165E7"/>
    <w:rsid w:val="00C165FF"/>
    <w:rsid w:val="00C1663A"/>
    <w:rsid w:val="00C1663D"/>
    <w:rsid w:val="00C16653"/>
    <w:rsid w:val="00C1666C"/>
    <w:rsid w:val="00C166A7"/>
    <w:rsid w:val="00C166C4"/>
    <w:rsid w:val="00C166D2"/>
    <w:rsid w:val="00C16800"/>
    <w:rsid w:val="00C16815"/>
    <w:rsid w:val="00C1682D"/>
    <w:rsid w:val="00C16837"/>
    <w:rsid w:val="00C168A7"/>
    <w:rsid w:val="00C16902"/>
    <w:rsid w:val="00C16915"/>
    <w:rsid w:val="00C16956"/>
    <w:rsid w:val="00C16974"/>
    <w:rsid w:val="00C169F1"/>
    <w:rsid w:val="00C16A3E"/>
    <w:rsid w:val="00C16A54"/>
    <w:rsid w:val="00C16AC2"/>
    <w:rsid w:val="00C16AE5"/>
    <w:rsid w:val="00C16B83"/>
    <w:rsid w:val="00C16BDD"/>
    <w:rsid w:val="00C16BFB"/>
    <w:rsid w:val="00C16CDB"/>
    <w:rsid w:val="00C16DB2"/>
    <w:rsid w:val="00C16E13"/>
    <w:rsid w:val="00C16E56"/>
    <w:rsid w:val="00C16E8C"/>
    <w:rsid w:val="00C16EA7"/>
    <w:rsid w:val="00C16EE3"/>
    <w:rsid w:val="00C16EFD"/>
    <w:rsid w:val="00C16FAD"/>
    <w:rsid w:val="00C16FEF"/>
    <w:rsid w:val="00C1704E"/>
    <w:rsid w:val="00C17052"/>
    <w:rsid w:val="00C17099"/>
    <w:rsid w:val="00C170F1"/>
    <w:rsid w:val="00C171C6"/>
    <w:rsid w:val="00C17224"/>
    <w:rsid w:val="00C17249"/>
    <w:rsid w:val="00C17268"/>
    <w:rsid w:val="00C17287"/>
    <w:rsid w:val="00C172FA"/>
    <w:rsid w:val="00C1734B"/>
    <w:rsid w:val="00C173B0"/>
    <w:rsid w:val="00C17402"/>
    <w:rsid w:val="00C174C8"/>
    <w:rsid w:val="00C174F1"/>
    <w:rsid w:val="00C1754A"/>
    <w:rsid w:val="00C17550"/>
    <w:rsid w:val="00C17593"/>
    <w:rsid w:val="00C175B6"/>
    <w:rsid w:val="00C17619"/>
    <w:rsid w:val="00C176DB"/>
    <w:rsid w:val="00C17718"/>
    <w:rsid w:val="00C17772"/>
    <w:rsid w:val="00C17841"/>
    <w:rsid w:val="00C1787D"/>
    <w:rsid w:val="00C178A9"/>
    <w:rsid w:val="00C1793D"/>
    <w:rsid w:val="00C1795F"/>
    <w:rsid w:val="00C17B47"/>
    <w:rsid w:val="00C17BA9"/>
    <w:rsid w:val="00C17C57"/>
    <w:rsid w:val="00C17C67"/>
    <w:rsid w:val="00C17CBF"/>
    <w:rsid w:val="00C17D28"/>
    <w:rsid w:val="00C17D5C"/>
    <w:rsid w:val="00C17DE9"/>
    <w:rsid w:val="00C17DF2"/>
    <w:rsid w:val="00C17E0B"/>
    <w:rsid w:val="00C17E2B"/>
    <w:rsid w:val="00C17E48"/>
    <w:rsid w:val="00C17E6D"/>
    <w:rsid w:val="00C17E92"/>
    <w:rsid w:val="00C17EE4"/>
    <w:rsid w:val="00C17FAB"/>
    <w:rsid w:val="00C17FC9"/>
    <w:rsid w:val="00C17FCD"/>
    <w:rsid w:val="00C1EC06"/>
    <w:rsid w:val="00C20020"/>
    <w:rsid w:val="00C2003B"/>
    <w:rsid w:val="00C20072"/>
    <w:rsid w:val="00C20079"/>
    <w:rsid w:val="00C202F1"/>
    <w:rsid w:val="00C2036A"/>
    <w:rsid w:val="00C203D7"/>
    <w:rsid w:val="00C20404"/>
    <w:rsid w:val="00C2043E"/>
    <w:rsid w:val="00C20450"/>
    <w:rsid w:val="00C2050A"/>
    <w:rsid w:val="00C2054F"/>
    <w:rsid w:val="00C20604"/>
    <w:rsid w:val="00C20626"/>
    <w:rsid w:val="00C20668"/>
    <w:rsid w:val="00C206D8"/>
    <w:rsid w:val="00C20768"/>
    <w:rsid w:val="00C20788"/>
    <w:rsid w:val="00C20814"/>
    <w:rsid w:val="00C2081B"/>
    <w:rsid w:val="00C2082C"/>
    <w:rsid w:val="00C2085B"/>
    <w:rsid w:val="00C20889"/>
    <w:rsid w:val="00C208A0"/>
    <w:rsid w:val="00C208C5"/>
    <w:rsid w:val="00C208CD"/>
    <w:rsid w:val="00C208E2"/>
    <w:rsid w:val="00C2091F"/>
    <w:rsid w:val="00C20986"/>
    <w:rsid w:val="00C209A5"/>
    <w:rsid w:val="00C209EB"/>
    <w:rsid w:val="00C20A0B"/>
    <w:rsid w:val="00C20AB8"/>
    <w:rsid w:val="00C20AF0"/>
    <w:rsid w:val="00C20B03"/>
    <w:rsid w:val="00C20B48"/>
    <w:rsid w:val="00C20BF4"/>
    <w:rsid w:val="00C20C2C"/>
    <w:rsid w:val="00C20D03"/>
    <w:rsid w:val="00C20D91"/>
    <w:rsid w:val="00C20E5F"/>
    <w:rsid w:val="00C20E84"/>
    <w:rsid w:val="00C20ED1"/>
    <w:rsid w:val="00C20F83"/>
    <w:rsid w:val="00C20F8B"/>
    <w:rsid w:val="00C21078"/>
    <w:rsid w:val="00C2115C"/>
    <w:rsid w:val="00C21174"/>
    <w:rsid w:val="00C211A9"/>
    <w:rsid w:val="00C212B4"/>
    <w:rsid w:val="00C21396"/>
    <w:rsid w:val="00C213BA"/>
    <w:rsid w:val="00C213F2"/>
    <w:rsid w:val="00C21430"/>
    <w:rsid w:val="00C214B2"/>
    <w:rsid w:val="00C21546"/>
    <w:rsid w:val="00C21586"/>
    <w:rsid w:val="00C215BE"/>
    <w:rsid w:val="00C2165E"/>
    <w:rsid w:val="00C216D6"/>
    <w:rsid w:val="00C217C0"/>
    <w:rsid w:val="00C217FC"/>
    <w:rsid w:val="00C21903"/>
    <w:rsid w:val="00C21931"/>
    <w:rsid w:val="00C219A1"/>
    <w:rsid w:val="00C219B8"/>
    <w:rsid w:val="00C21A78"/>
    <w:rsid w:val="00C21B0B"/>
    <w:rsid w:val="00C21B6F"/>
    <w:rsid w:val="00C21C34"/>
    <w:rsid w:val="00C21C59"/>
    <w:rsid w:val="00C21C99"/>
    <w:rsid w:val="00C21CC8"/>
    <w:rsid w:val="00C21D93"/>
    <w:rsid w:val="00C21DC3"/>
    <w:rsid w:val="00C21E52"/>
    <w:rsid w:val="00C21E8B"/>
    <w:rsid w:val="00C21EAC"/>
    <w:rsid w:val="00C21EC3"/>
    <w:rsid w:val="00C21F3D"/>
    <w:rsid w:val="00C21F54"/>
    <w:rsid w:val="00C21F72"/>
    <w:rsid w:val="00C21F8F"/>
    <w:rsid w:val="00C21FA6"/>
    <w:rsid w:val="00C21FAF"/>
    <w:rsid w:val="00C21FCC"/>
    <w:rsid w:val="00C22095"/>
    <w:rsid w:val="00C2209C"/>
    <w:rsid w:val="00C220BC"/>
    <w:rsid w:val="00C220F9"/>
    <w:rsid w:val="00C2210D"/>
    <w:rsid w:val="00C22293"/>
    <w:rsid w:val="00C222DD"/>
    <w:rsid w:val="00C2235D"/>
    <w:rsid w:val="00C223C3"/>
    <w:rsid w:val="00C223FF"/>
    <w:rsid w:val="00C22410"/>
    <w:rsid w:val="00C224D0"/>
    <w:rsid w:val="00C2250D"/>
    <w:rsid w:val="00C22697"/>
    <w:rsid w:val="00C226E2"/>
    <w:rsid w:val="00C2275F"/>
    <w:rsid w:val="00C227FE"/>
    <w:rsid w:val="00C2285E"/>
    <w:rsid w:val="00C2288F"/>
    <w:rsid w:val="00C228BC"/>
    <w:rsid w:val="00C228FD"/>
    <w:rsid w:val="00C22927"/>
    <w:rsid w:val="00C2293E"/>
    <w:rsid w:val="00C22A48"/>
    <w:rsid w:val="00C22A7D"/>
    <w:rsid w:val="00C22AE8"/>
    <w:rsid w:val="00C22AF9"/>
    <w:rsid w:val="00C22B32"/>
    <w:rsid w:val="00C22B72"/>
    <w:rsid w:val="00C22B90"/>
    <w:rsid w:val="00C22C51"/>
    <w:rsid w:val="00C22C5F"/>
    <w:rsid w:val="00C22D1F"/>
    <w:rsid w:val="00C22D94"/>
    <w:rsid w:val="00C22DED"/>
    <w:rsid w:val="00C22E18"/>
    <w:rsid w:val="00C22E5D"/>
    <w:rsid w:val="00C22E6A"/>
    <w:rsid w:val="00C22EE7"/>
    <w:rsid w:val="00C22F2B"/>
    <w:rsid w:val="00C22F30"/>
    <w:rsid w:val="00C22FE5"/>
    <w:rsid w:val="00C23030"/>
    <w:rsid w:val="00C23038"/>
    <w:rsid w:val="00C2303A"/>
    <w:rsid w:val="00C23040"/>
    <w:rsid w:val="00C230BB"/>
    <w:rsid w:val="00C23112"/>
    <w:rsid w:val="00C23158"/>
    <w:rsid w:val="00C231E7"/>
    <w:rsid w:val="00C23259"/>
    <w:rsid w:val="00C23376"/>
    <w:rsid w:val="00C2344F"/>
    <w:rsid w:val="00C2365A"/>
    <w:rsid w:val="00C2365B"/>
    <w:rsid w:val="00C236EB"/>
    <w:rsid w:val="00C23725"/>
    <w:rsid w:val="00C23746"/>
    <w:rsid w:val="00C23788"/>
    <w:rsid w:val="00C237F1"/>
    <w:rsid w:val="00C23826"/>
    <w:rsid w:val="00C23893"/>
    <w:rsid w:val="00C2389B"/>
    <w:rsid w:val="00C238A1"/>
    <w:rsid w:val="00C238AB"/>
    <w:rsid w:val="00C238EE"/>
    <w:rsid w:val="00C239D0"/>
    <w:rsid w:val="00C23CA1"/>
    <w:rsid w:val="00C23CB7"/>
    <w:rsid w:val="00C23CC2"/>
    <w:rsid w:val="00C23CFD"/>
    <w:rsid w:val="00C23D4D"/>
    <w:rsid w:val="00C23DB6"/>
    <w:rsid w:val="00C23E19"/>
    <w:rsid w:val="00C23E27"/>
    <w:rsid w:val="00C23EC0"/>
    <w:rsid w:val="00C23EEC"/>
    <w:rsid w:val="00C23F0E"/>
    <w:rsid w:val="00C23F20"/>
    <w:rsid w:val="00C23F39"/>
    <w:rsid w:val="00C23F8F"/>
    <w:rsid w:val="00C23FB8"/>
    <w:rsid w:val="00C24070"/>
    <w:rsid w:val="00C240DE"/>
    <w:rsid w:val="00C240FB"/>
    <w:rsid w:val="00C241B4"/>
    <w:rsid w:val="00C241B7"/>
    <w:rsid w:val="00C241C2"/>
    <w:rsid w:val="00C2421C"/>
    <w:rsid w:val="00C24228"/>
    <w:rsid w:val="00C24337"/>
    <w:rsid w:val="00C24397"/>
    <w:rsid w:val="00C243AB"/>
    <w:rsid w:val="00C24423"/>
    <w:rsid w:val="00C24432"/>
    <w:rsid w:val="00C2447D"/>
    <w:rsid w:val="00C244D6"/>
    <w:rsid w:val="00C24586"/>
    <w:rsid w:val="00C245FC"/>
    <w:rsid w:val="00C24622"/>
    <w:rsid w:val="00C2467F"/>
    <w:rsid w:val="00C24681"/>
    <w:rsid w:val="00C2468A"/>
    <w:rsid w:val="00C2468C"/>
    <w:rsid w:val="00C2469D"/>
    <w:rsid w:val="00C246D1"/>
    <w:rsid w:val="00C246EE"/>
    <w:rsid w:val="00C246F6"/>
    <w:rsid w:val="00C247BA"/>
    <w:rsid w:val="00C2486D"/>
    <w:rsid w:val="00C248A3"/>
    <w:rsid w:val="00C24907"/>
    <w:rsid w:val="00C24970"/>
    <w:rsid w:val="00C24973"/>
    <w:rsid w:val="00C249CB"/>
    <w:rsid w:val="00C249CE"/>
    <w:rsid w:val="00C249D1"/>
    <w:rsid w:val="00C24A07"/>
    <w:rsid w:val="00C24A1B"/>
    <w:rsid w:val="00C24A85"/>
    <w:rsid w:val="00C24AC4"/>
    <w:rsid w:val="00C24AF2"/>
    <w:rsid w:val="00C24B84"/>
    <w:rsid w:val="00C24BBB"/>
    <w:rsid w:val="00C24C3F"/>
    <w:rsid w:val="00C24CD5"/>
    <w:rsid w:val="00C24D01"/>
    <w:rsid w:val="00C24D54"/>
    <w:rsid w:val="00C24D7B"/>
    <w:rsid w:val="00C24D7E"/>
    <w:rsid w:val="00C24D8F"/>
    <w:rsid w:val="00C24D9C"/>
    <w:rsid w:val="00C24DB6"/>
    <w:rsid w:val="00C24DB8"/>
    <w:rsid w:val="00C24DD0"/>
    <w:rsid w:val="00C24DEA"/>
    <w:rsid w:val="00C24E2B"/>
    <w:rsid w:val="00C24E37"/>
    <w:rsid w:val="00C24E4C"/>
    <w:rsid w:val="00C24EE2"/>
    <w:rsid w:val="00C24F29"/>
    <w:rsid w:val="00C250CD"/>
    <w:rsid w:val="00C25105"/>
    <w:rsid w:val="00C25170"/>
    <w:rsid w:val="00C251B8"/>
    <w:rsid w:val="00C251E9"/>
    <w:rsid w:val="00C25389"/>
    <w:rsid w:val="00C2540D"/>
    <w:rsid w:val="00C25453"/>
    <w:rsid w:val="00C2547A"/>
    <w:rsid w:val="00C25480"/>
    <w:rsid w:val="00C25498"/>
    <w:rsid w:val="00C254FA"/>
    <w:rsid w:val="00C254FF"/>
    <w:rsid w:val="00C2555A"/>
    <w:rsid w:val="00C25585"/>
    <w:rsid w:val="00C2558D"/>
    <w:rsid w:val="00C255AF"/>
    <w:rsid w:val="00C255CA"/>
    <w:rsid w:val="00C2583A"/>
    <w:rsid w:val="00C25851"/>
    <w:rsid w:val="00C2586D"/>
    <w:rsid w:val="00C258C3"/>
    <w:rsid w:val="00C258DC"/>
    <w:rsid w:val="00C25935"/>
    <w:rsid w:val="00C25963"/>
    <w:rsid w:val="00C259E1"/>
    <w:rsid w:val="00C259ED"/>
    <w:rsid w:val="00C25A30"/>
    <w:rsid w:val="00C25A69"/>
    <w:rsid w:val="00C25AE4"/>
    <w:rsid w:val="00C25B05"/>
    <w:rsid w:val="00C25B1A"/>
    <w:rsid w:val="00C25B71"/>
    <w:rsid w:val="00C25B83"/>
    <w:rsid w:val="00C25BA7"/>
    <w:rsid w:val="00C25BC1"/>
    <w:rsid w:val="00C25C03"/>
    <w:rsid w:val="00C25C9A"/>
    <w:rsid w:val="00C25DC3"/>
    <w:rsid w:val="00C25E37"/>
    <w:rsid w:val="00C25E3C"/>
    <w:rsid w:val="00C25E4A"/>
    <w:rsid w:val="00C25E89"/>
    <w:rsid w:val="00C25EB6"/>
    <w:rsid w:val="00C25ED1"/>
    <w:rsid w:val="00C25EE5"/>
    <w:rsid w:val="00C25F32"/>
    <w:rsid w:val="00C25FBD"/>
    <w:rsid w:val="00C25FD3"/>
    <w:rsid w:val="00C26005"/>
    <w:rsid w:val="00C26045"/>
    <w:rsid w:val="00C26070"/>
    <w:rsid w:val="00C260A2"/>
    <w:rsid w:val="00C260CA"/>
    <w:rsid w:val="00C260F1"/>
    <w:rsid w:val="00C2611F"/>
    <w:rsid w:val="00C26132"/>
    <w:rsid w:val="00C26134"/>
    <w:rsid w:val="00C26164"/>
    <w:rsid w:val="00C26171"/>
    <w:rsid w:val="00C26188"/>
    <w:rsid w:val="00C26225"/>
    <w:rsid w:val="00C26298"/>
    <w:rsid w:val="00C26303"/>
    <w:rsid w:val="00C2631C"/>
    <w:rsid w:val="00C26392"/>
    <w:rsid w:val="00C263A0"/>
    <w:rsid w:val="00C263F8"/>
    <w:rsid w:val="00C26547"/>
    <w:rsid w:val="00C26551"/>
    <w:rsid w:val="00C2655F"/>
    <w:rsid w:val="00C26575"/>
    <w:rsid w:val="00C265A4"/>
    <w:rsid w:val="00C265AF"/>
    <w:rsid w:val="00C26651"/>
    <w:rsid w:val="00C26676"/>
    <w:rsid w:val="00C26679"/>
    <w:rsid w:val="00C2667F"/>
    <w:rsid w:val="00C266A2"/>
    <w:rsid w:val="00C267DD"/>
    <w:rsid w:val="00C2683A"/>
    <w:rsid w:val="00C268D5"/>
    <w:rsid w:val="00C26972"/>
    <w:rsid w:val="00C269C7"/>
    <w:rsid w:val="00C26A14"/>
    <w:rsid w:val="00C26A55"/>
    <w:rsid w:val="00C26AB6"/>
    <w:rsid w:val="00C26AD7"/>
    <w:rsid w:val="00C26B17"/>
    <w:rsid w:val="00C26BC3"/>
    <w:rsid w:val="00C26BDB"/>
    <w:rsid w:val="00C26C0E"/>
    <w:rsid w:val="00C26C56"/>
    <w:rsid w:val="00C26C5B"/>
    <w:rsid w:val="00C26C92"/>
    <w:rsid w:val="00C26CC5"/>
    <w:rsid w:val="00C26CDF"/>
    <w:rsid w:val="00C26E13"/>
    <w:rsid w:val="00C26E25"/>
    <w:rsid w:val="00C26E3B"/>
    <w:rsid w:val="00C26E67"/>
    <w:rsid w:val="00C26E8B"/>
    <w:rsid w:val="00C26EA3"/>
    <w:rsid w:val="00C26F38"/>
    <w:rsid w:val="00C26F3E"/>
    <w:rsid w:val="00C26F66"/>
    <w:rsid w:val="00C26F70"/>
    <w:rsid w:val="00C26FA8"/>
    <w:rsid w:val="00C27002"/>
    <w:rsid w:val="00C2701C"/>
    <w:rsid w:val="00C271B6"/>
    <w:rsid w:val="00C271D4"/>
    <w:rsid w:val="00C271DF"/>
    <w:rsid w:val="00C27245"/>
    <w:rsid w:val="00C272AA"/>
    <w:rsid w:val="00C272AB"/>
    <w:rsid w:val="00C27347"/>
    <w:rsid w:val="00C2735F"/>
    <w:rsid w:val="00C27399"/>
    <w:rsid w:val="00C2744E"/>
    <w:rsid w:val="00C27493"/>
    <w:rsid w:val="00C27525"/>
    <w:rsid w:val="00C27606"/>
    <w:rsid w:val="00C27661"/>
    <w:rsid w:val="00C276B8"/>
    <w:rsid w:val="00C27776"/>
    <w:rsid w:val="00C277D9"/>
    <w:rsid w:val="00C27804"/>
    <w:rsid w:val="00C2782B"/>
    <w:rsid w:val="00C278FF"/>
    <w:rsid w:val="00C2793B"/>
    <w:rsid w:val="00C27944"/>
    <w:rsid w:val="00C27976"/>
    <w:rsid w:val="00C2798B"/>
    <w:rsid w:val="00C27AE2"/>
    <w:rsid w:val="00C27B95"/>
    <w:rsid w:val="00C27BA8"/>
    <w:rsid w:val="00C27BDF"/>
    <w:rsid w:val="00C27C85"/>
    <w:rsid w:val="00C27CD8"/>
    <w:rsid w:val="00C27D0F"/>
    <w:rsid w:val="00C27DB6"/>
    <w:rsid w:val="00C27EC4"/>
    <w:rsid w:val="00C27F3F"/>
    <w:rsid w:val="00C27FAC"/>
    <w:rsid w:val="00C27FF1"/>
    <w:rsid w:val="00C3001C"/>
    <w:rsid w:val="00C300B2"/>
    <w:rsid w:val="00C3018F"/>
    <w:rsid w:val="00C30298"/>
    <w:rsid w:val="00C302A9"/>
    <w:rsid w:val="00C303DB"/>
    <w:rsid w:val="00C30450"/>
    <w:rsid w:val="00C3055C"/>
    <w:rsid w:val="00C30588"/>
    <w:rsid w:val="00C30611"/>
    <w:rsid w:val="00C30660"/>
    <w:rsid w:val="00C30772"/>
    <w:rsid w:val="00C307B1"/>
    <w:rsid w:val="00C30801"/>
    <w:rsid w:val="00C3084F"/>
    <w:rsid w:val="00C3085A"/>
    <w:rsid w:val="00C308A9"/>
    <w:rsid w:val="00C30969"/>
    <w:rsid w:val="00C309A8"/>
    <w:rsid w:val="00C309C5"/>
    <w:rsid w:val="00C309FF"/>
    <w:rsid w:val="00C30A2C"/>
    <w:rsid w:val="00C30AAC"/>
    <w:rsid w:val="00C30ADD"/>
    <w:rsid w:val="00C30AFF"/>
    <w:rsid w:val="00C30B38"/>
    <w:rsid w:val="00C30B46"/>
    <w:rsid w:val="00C30B63"/>
    <w:rsid w:val="00C30BA9"/>
    <w:rsid w:val="00C30C29"/>
    <w:rsid w:val="00C30C4F"/>
    <w:rsid w:val="00C30C72"/>
    <w:rsid w:val="00C30C7C"/>
    <w:rsid w:val="00C30CDD"/>
    <w:rsid w:val="00C30D00"/>
    <w:rsid w:val="00C30D0C"/>
    <w:rsid w:val="00C30D2B"/>
    <w:rsid w:val="00C30D2E"/>
    <w:rsid w:val="00C30E07"/>
    <w:rsid w:val="00C30E74"/>
    <w:rsid w:val="00C30FA0"/>
    <w:rsid w:val="00C30FD7"/>
    <w:rsid w:val="00C31065"/>
    <w:rsid w:val="00C31092"/>
    <w:rsid w:val="00C310BF"/>
    <w:rsid w:val="00C310C4"/>
    <w:rsid w:val="00C310F1"/>
    <w:rsid w:val="00C310F9"/>
    <w:rsid w:val="00C31138"/>
    <w:rsid w:val="00C31188"/>
    <w:rsid w:val="00C311BA"/>
    <w:rsid w:val="00C311D3"/>
    <w:rsid w:val="00C311EE"/>
    <w:rsid w:val="00C31201"/>
    <w:rsid w:val="00C31205"/>
    <w:rsid w:val="00C31250"/>
    <w:rsid w:val="00C3126E"/>
    <w:rsid w:val="00C3127C"/>
    <w:rsid w:val="00C312C1"/>
    <w:rsid w:val="00C312F1"/>
    <w:rsid w:val="00C31311"/>
    <w:rsid w:val="00C31328"/>
    <w:rsid w:val="00C3134B"/>
    <w:rsid w:val="00C313D5"/>
    <w:rsid w:val="00C3142B"/>
    <w:rsid w:val="00C3145C"/>
    <w:rsid w:val="00C314D7"/>
    <w:rsid w:val="00C31530"/>
    <w:rsid w:val="00C3157D"/>
    <w:rsid w:val="00C3158E"/>
    <w:rsid w:val="00C3165C"/>
    <w:rsid w:val="00C316B7"/>
    <w:rsid w:val="00C316DE"/>
    <w:rsid w:val="00C316E3"/>
    <w:rsid w:val="00C316EB"/>
    <w:rsid w:val="00C31782"/>
    <w:rsid w:val="00C317B3"/>
    <w:rsid w:val="00C3182F"/>
    <w:rsid w:val="00C31852"/>
    <w:rsid w:val="00C31860"/>
    <w:rsid w:val="00C3187C"/>
    <w:rsid w:val="00C31913"/>
    <w:rsid w:val="00C3196D"/>
    <w:rsid w:val="00C31B33"/>
    <w:rsid w:val="00C31B4B"/>
    <w:rsid w:val="00C31B55"/>
    <w:rsid w:val="00C31C4B"/>
    <w:rsid w:val="00C31C9C"/>
    <w:rsid w:val="00C31CAB"/>
    <w:rsid w:val="00C31CFC"/>
    <w:rsid w:val="00C31D2E"/>
    <w:rsid w:val="00C31DB7"/>
    <w:rsid w:val="00C31DDC"/>
    <w:rsid w:val="00C31E0C"/>
    <w:rsid w:val="00C31E2A"/>
    <w:rsid w:val="00C31E7A"/>
    <w:rsid w:val="00C31EF5"/>
    <w:rsid w:val="00C31F72"/>
    <w:rsid w:val="00C31F84"/>
    <w:rsid w:val="00C32051"/>
    <w:rsid w:val="00C32098"/>
    <w:rsid w:val="00C320E2"/>
    <w:rsid w:val="00C3222B"/>
    <w:rsid w:val="00C322AB"/>
    <w:rsid w:val="00C322C7"/>
    <w:rsid w:val="00C322CC"/>
    <w:rsid w:val="00C322EC"/>
    <w:rsid w:val="00C32364"/>
    <w:rsid w:val="00C32452"/>
    <w:rsid w:val="00C324BF"/>
    <w:rsid w:val="00C324F1"/>
    <w:rsid w:val="00C32523"/>
    <w:rsid w:val="00C32540"/>
    <w:rsid w:val="00C3257F"/>
    <w:rsid w:val="00C32580"/>
    <w:rsid w:val="00C325BA"/>
    <w:rsid w:val="00C325E9"/>
    <w:rsid w:val="00C32699"/>
    <w:rsid w:val="00C326A4"/>
    <w:rsid w:val="00C326D0"/>
    <w:rsid w:val="00C326F0"/>
    <w:rsid w:val="00C32701"/>
    <w:rsid w:val="00C32718"/>
    <w:rsid w:val="00C32772"/>
    <w:rsid w:val="00C327B0"/>
    <w:rsid w:val="00C327CD"/>
    <w:rsid w:val="00C327D9"/>
    <w:rsid w:val="00C32823"/>
    <w:rsid w:val="00C32839"/>
    <w:rsid w:val="00C32892"/>
    <w:rsid w:val="00C328C4"/>
    <w:rsid w:val="00C32925"/>
    <w:rsid w:val="00C32988"/>
    <w:rsid w:val="00C32A0D"/>
    <w:rsid w:val="00C32A78"/>
    <w:rsid w:val="00C32AD4"/>
    <w:rsid w:val="00C32B96"/>
    <w:rsid w:val="00C32B97"/>
    <w:rsid w:val="00C32BBD"/>
    <w:rsid w:val="00C32C0C"/>
    <w:rsid w:val="00C32CBB"/>
    <w:rsid w:val="00C32CED"/>
    <w:rsid w:val="00C32D50"/>
    <w:rsid w:val="00C32D57"/>
    <w:rsid w:val="00C32DA3"/>
    <w:rsid w:val="00C32DCC"/>
    <w:rsid w:val="00C32DFC"/>
    <w:rsid w:val="00C32E74"/>
    <w:rsid w:val="00C32E95"/>
    <w:rsid w:val="00C32EA2"/>
    <w:rsid w:val="00C32F00"/>
    <w:rsid w:val="00C32FB1"/>
    <w:rsid w:val="00C32FE6"/>
    <w:rsid w:val="00C32FEE"/>
    <w:rsid w:val="00C33008"/>
    <w:rsid w:val="00C33099"/>
    <w:rsid w:val="00C330E4"/>
    <w:rsid w:val="00C331B5"/>
    <w:rsid w:val="00C331D4"/>
    <w:rsid w:val="00C33226"/>
    <w:rsid w:val="00C3324A"/>
    <w:rsid w:val="00C3328E"/>
    <w:rsid w:val="00C332C1"/>
    <w:rsid w:val="00C332C3"/>
    <w:rsid w:val="00C332D0"/>
    <w:rsid w:val="00C33374"/>
    <w:rsid w:val="00C33398"/>
    <w:rsid w:val="00C333B0"/>
    <w:rsid w:val="00C333B1"/>
    <w:rsid w:val="00C333C9"/>
    <w:rsid w:val="00C3343A"/>
    <w:rsid w:val="00C334B0"/>
    <w:rsid w:val="00C33549"/>
    <w:rsid w:val="00C3357B"/>
    <w:rsid w:val="00C335B6"/>
    <w:rsid w:val="00C335CD"/>
    <w:rsid w:val="00C3365D"/>
    <w:rsid w:val="00C336C5"/>
    <w:rsid w:val="00C33810"/>
    <w:rsid w:val="00C33823"/>
    <w:rsid w:val="00C33825"/>
    <w:rsid w:val="00C3387C"/>
    <w:rsid w:val="00C338C6"/>
    <w:rsid w:val="00C338E3"/>
    <w:rsid w:val="00C3392C"/>
    <w:rsid w:val="00C3393B"/>
    <w:rsid w:val="00C33956"/>
    <w:rsid w:val="00C33960"/>
    <w:rsid w:val="00C339CA"/>
    <w:rsid w:val="00C33A23"/>
    <w:rsid w:val="00C33A28"/>
    <w:rsid w:val="00C33A65"/>
    <w:rsid w:val="00C33A76"/>
    <w:rsid w:val="00C33B05"/>
    <w:rsid w:val="00C33B26"/>
    <w:rsid w:val="00C33B37"/>
    <w:rsid w:val="00C33C09"/>
    <w:rsid w:val="00C33C41"/>
    <w:rsid w:val="00C33C5F"/>
    <w:rsid w:val="00C33DBA"/>
    <w:rsid w:val="00C33E68"/>
    <w:rsid w:val="00C33E73"/>
    <w:rsid w:val="00C33E74"/>
    <w:rsid w:val="00C33F93"/>
    <w:rsid w:val="00C33FBD"/>
    <w:rsid w:val="00C3403D"/>
    <w:rsid w:val="00C34059"/>
    <w:rsid w:val="00C340D4"/>
    <w:rsid w:val="00C340E2"/>
    <w:rsid w:val="00C34173"/>
    <w:rsid w:val="00C341A6"/>
    <w:rsid w:val="00C341B6"/>
    <w:rsid w:val="00C34215"/>
    <w:rsid w:val="00C3422B"/>
    <w:rsid w:val="00C34313"/>
    <w:rsid w:val="00C34379"/>
    <w:rsid w:val="00C34451"/>
    <w:rsid w:val="00C34470"/>
    <w:rsid w:val="00C3449E"/>
    <w:rsid w:val="00C344CD"/>
    <w:rsid w:val="00C344E9"/>
    <w:rsid w:val="00C3457D"/>
    <w:rsid w:val="00C345B6"/>
    <w:rsid w:val="00C345EE"/>
    <w:rsid w:val="00C34653"/>
    <w:rsid w:val="00C34687"/>
    <w:rsid w:val="00C3476A"/>
    <w:rsid w:val="00C3486C"/>
    <w:rsid w:val="00C348B7"/>
    <w:rsid w:val="00C348F0"/>
    <w:rsid w:val="00C34968"/>
    <w:rsid w:val="00C3498D"/>
    <w:rsid w:val="00C349D2"/>
    <w:rsid w:val="00C34A7E"/>
    <w:rsid w:val="00C34B3D"/>
    <w:rsid w:val="00C34B55"/>
    <w:rsid w:val="00C34B7A"/>
    <w:rsid w:val="00C34CA6"/>
    <w:rsid w:val="00C34CAC"/>
    <w:rsid w:val="00C34CB6"/>
    <w:rsid w:val="00C34D79"/>
    <w:rsid w:val="00C34D80"/>
    <w:rsid w:val="00C34E06"/>
    <w:rsid w:val="00C34E94"/>
    <w:rsid w:val="00C34EAF"/>
    <w:rsid w:val="00C35007"/>
    <w:rsid w:val="00C350A0"/>
    <w:rsid w:val="00C350A5"/>
    <w:rsid w:val="00C35108"/>
    <w:rsid w:val="00C3510E"/>
    <w:rsid w:val="00C35159"/>
    <w:rsid w:val="00C3519A"/>
    <w:rsid w:val="00C351CE"/>
    <w:rsid w:val="00C35286"/>
    <w:rsid w:val="00C352B4"/>
    <w:rsid w:val="00C35358"/>
    <w:rsid w:val="00C3535A"/>
    <w:rsid w:val="00C3535F"/>
    <w:rsid w:val="00C3539D"/>
    <w:rsid w:val="00C353EF"/>
    <w:rsid w:val="00C35403"/>
    <w:rsid w:val="00C3543B"/>
    <w:rsid w:val="00C35478"/>
    <w:rsid w:val="00C354B6"/>
    <w:rsid w:val="00C354CC"/>
    <w:rsid w:val="00C35520"/>
    <w:rsid w:val="00C355A3"/>
    <w:rsid w:val="00C355ED"/>
    <w:rsid w:val="00C35607"/>
    <w:rsid w:val="00C3561E"/>
    <w:rsid w:val="00C3563A"/>
    <w:rsid w:val="00C35674"/>
    <w:rsid w:val="00C3568B"/>
    <w:rsid w:val="00C35701"/>
    <w:rsid w:val="00C35761"/>
    <w:rsid w:val="00C357FA"/>
    <w:rsid w:val="00C3588C"/>
    <w:rsid w:val="00C358C1"/>
    <w:rsid w:val="00C3596C"/>
    <w:rsid w:val="00C359FC"/>
    <w:rsid w:val="00C35A14"/>
    <w:rsid w:val="00C35A8D"/>
    <w:rsid w:val="00C35AEC"/>
    <w:rsid w:val="00C35B0F"/>
    <w:rsid w:val="00C35B1D"/>
    <w:rsid w:val="00C35B6D"/>
    <w:rsid w:val="00C35B73"/>
    <w:rsid w:val="00C35C25"/>
    <w:rsid w:val="00C35C57"/>
    <w:rsid w:val="00C35CB6"/>
    <w:rsid w:val="00C35CCA"/>
    <w:rsid w:val="00C35D0B"/>
    <w:rsid w:val="00C35D79"/>
    <w:rsid w:val="00C35D83"/>
    <w:rsid w:val="00C35DE7"/>
    <w:rsid w:val="00C35E12"/>
    <w:rsid w:val="00C35E28"/>
    <w:rsid w:val="00C35E2E"/>
    <w:rsid w:val="00C35E81"/>
    <w:rsid w:val="00C35E96"/>
    <w:rsid w:val="00C35F21"/>
    <w:rsid w:val="00C35FDE"/>
    <w:rsid w:val="00C36079"/>
    <w:rsid w:val="00C3610B"/>
    <w:rsid w:val="00C36132"/>
    <w:rsid w:val="00C361D6"/>
    <w:rsid w:val="00C361F3"/>
    <w:rsid w:val="00C36225"/>
    <w:rsid w:val="00C36255"/>
    <w:rsid w:val="00C362A4"/>
    <w:rsid w:val="00C362EB"/>
    <w:rsid w:val="00C3633B"/>
    <w:rsid w:val="00C36343"/>
    <w:rsid w:val="00C363BF"/>
    <w:rsid w:val="00C363C3"/>
    <w:rsid w:val="00C363CF"/>
    <w:rsid w:val="00C363D2"/>
    <w:rsid w:val="00C36412"/>
    <w:rsid w:val="00C3641D"/>
    <w:rsid w:val="00C36461"/>
    <w:rsid w:val="00C36487"/>
    <w:rsid w:val="00C364D4"/>
    <w:rsid w:val="00C36512"/>
    <w:rsid w:val="00C365F6"/>
    <w:rsid w:val="00C366AE"/>
    <w:rsid w:val="00C366D0"/>
    <w:rsid w:val="00C367C3"/>
    <w:rsid w:val="00C367C4"/>
    <w:rsid w:val="00C36807"/>
    <w:rsid w:val="00C3681F"/>
    <w:rsid w:val="00C36854"/>
    <w:rsid w:val="00C36896"/>
    <w:rsid w:val="00C3693B"/>
    <w:rsid w:val="00C3698C"/>
    <w:rsid w:val="00C36990"/>
    <w:rsid w:val="00C36A23"/>
    <w:rsid w:val="00C36A29"/>
    <w:rsid w:val="00C36A7E"/>
    <w:rsid w:val="00C36B5F"/>
    <w:rsid w:val="00C36B7C"/>
    <w:rsid w:val="00C36C09"/>
    <w:rsid w:val="00C36C14"/>
    <w:rsid w:val="00C36C3C"/>
    <w:rsid w:val="00C36C40"/>
    <w:rsid w:val="00C36CBA"/>
    <w:rsid w:val="00C36CED"/>
    <w:rsid w:val="00C36DAB"/>
    <w:rsid w:val="00C36E4D"/>
    <w:rsid w:val="00C36E83"/>
    <w:rsid w:val="00C36E92"/>
    <w:rsid w:val="00C36EAD"/>
    <w:rsid w:val="00C36F31"/>
    <w:rsid w:val="00C36F63"/>
    <w:rsid w:val="00C37030"/>
    <w:rsid w:val="00C37037"/>
    <w:rsid w:val="00C37081"/>
    <w:rsid w:val="00C370B4"/>
    <w:rsid w:val="00C371AF"/>
    <w:rsid w:val="00C371E9"/>
    <w:rsid w:val="00C37266"/>
    <w:rsid w:val="00C37272"/>
    <w:rsid w:val="00C372BE"/>
    <w:rsid w:val="00C37316"/>
    <w:rsid w:val="00C3731F"/>
    <w:rsid w:val="00C37324"/>
    <w:rsid w:val="00C373A8"/>
    <w:rsid w:val="00C373B3"/>
    <w:rsid w:val="00C373CD"/>
    <w:rsid w:val="00C37419"/>
    <w:rsid w:val="00C37432"/>
    <w:rsid w:val="00C37441"/>
    <w:rsid w:val="00C37471"/>
    <w:rsid w:val="00C37477"/>
    <w:rsid w:val="00C374FD"/>
    <w:rsid w:val="00C37516"/>
    <w:rsid w:val="00C3755D"/>
    <w:rsid w:val="00C37566"/>
    <w:rsid w:val="00C3757F"/>
    <w:rsid w:val="00C375A3"/>
    <w:rsid w:val="00C375A9"/>
    <w:rsid w:val="00C37664"/>
    <w:rsid w:val="00C37709"/>
    <w:rsid w:val="00C3773C"/>
    <w:rsid w:val="00C3777D"/>
    <w:rsid w:val="00C378D4"/>
    <w:rsid w:val="00C378F7"/>
    <w:rsid w:val="00C379FC"/>
    <w:rsid w:val="00C37A5E"/>
    <w:rsid w:val="00C37A7C"/>
    <w:rsid w:val="00C37B36"/>
    <w:rsid w:val="00C37B8A"/>
    <w:rsid w:val="00C37BB7"/>
    <w:rsid w:val="00C37BBF"/>
    <w:rsid w:val="00C37BF1"/>
    <w:rsid w:val="00C37BFD"/>
    <w:rsid w:val="00C37C06"/>
    <w:rsid w:val="00C37C28"/>
    <w:rsid w:val="00C37C95"/>
    <w:rsid w:val="00C37CAF"/>
    <w:rsid w:val="00C37CE0"/>
    <w:rsid w:val="00C37E8A"/>
    <w:rsid w:val="00C37E93"/>
    <w:rsid w:val="00C37F01"/>
    <w:rsid w:val="00C37F98"/>
    <w:rsid w:val="00C37FFE"/>
    <w:rsid w:val="00C40017"/>
    <w:rsid w:val="00C4003C"/>
    <w:rsid w:val="00C40092"/>
    <w:rsid w:val="00C4014E"/>
    <w:rsid w:val="00C401B5"/>
    <w:rsid w:val="00C4026B"/>
    <w:rsid w:val="00C40299"/>
    <w:rsid w:val="00C402A8"/>
    <w:rsid w:val="00C402BB"/>
    <w:rsid w:val="00C402DC"/>
    <w:rsid w:val="00C40309"/>
    <w:rsid w:val="00C403A4"/>
    <w:rsid w:val="00C403C6"/>
    <w:rsid w:val="00C403EB"/>
    <w:rsid w:val="00C403F7"/>
    <w:rsid w:val="00C40404"/>
    <w:rsid w:val="00C40431"/>
    <w:rsid w:val="00C404F3"/>
    <w:rsid w:val="00C404F6"/>
    <w:rsid w:val="00C40549"/>
    <w:rsid w:val="00C40565"/>
    <w:rsid w:val="00C40581"/>
    <w:rsid w:val="00C4058E"/>
    <w:rsid w:val="00C405A7"/>
    <w:rsid w:val="00C405AF"/>
    <w:rsid w:val="00C40612"/>
    <w:rsid w:val="00C406E3"/>
    <w:rsid w:val="00C406EB"/>
    <w:rsid w:val="00C40715"/>
    <w:rsid w:val="00C407E5"/>
    <w:rsid w:val="00C4081F"/>
    <w:rsid w:val="00C40843"/>
    <w:rsid w:val="00C40865"/>
    <w:rsid w:val="00C40876"/>
    <w:rsid w:val="00C408A9"/>
    <w:rsid w:val="00C408BE"/>
    <w:rsid w:val="00C40984"/>
    <w:rsid w:val="00C409E2"/>
    <w:rsid w:val="00C40A3E"/>
    <w:rsid w:val="00C40A72"/>
    <w:rsid w:val="00C40A86"/>
    <w:rsid w:val="00C40AF8"/>
    <w:rsid w:val="00C40BFD"/>
    <w:rsid w:val="00C40C1E"/>
    <w:rsid w:val="00C40D6A"/>
    <w:rsid w:val="00C40D84"/>
    <w:rsid w:val="00C40D8B"/>
    <w:rsid w:val="00C40DA8"/>
    <w:rsid w:val="00C40DD4"/>
    <w:rsid w:val="00C40DEE"/>
    <w:rsid w:val="00C40E04"/>
    <w:rsid w:val="00C40E93"/>
    <w:rsid w:val="00C40ED2"/>
    <w:rsid w:val="00C40F4F"/>
    <w:rsid w:val="00C40F9E"/>
    <w:rsid w:val="00C40FC3"/>
    <w:rsid w:val="00C40FE4"/>
    <w:rsid w:val="00C41005"/>
    <w:rsid w:val="00C41019"/>
    <w:rsid w:val="00C41082"/>
    <w:rsid w:val="00C41083"/>
    <w:rsid w:val="00C4110B"/>
    <w:rsid w:val="00C41206"/>
    <w:rsid w:val="00C41282"/>
    <w:rsid w:val="00C412BA"/>
    <w:rsid w:val="00C412EF"/>
    <w:rsid w:val="00C4135D"/>
    <w:rsid w:val="00C4136D"/>
    <w:rsid w:val="00C4138D"/>
    <w:rsid w:val="00C4145A"/>
    <w:rsid w:val="00C41465"/>
    <w:rsid w:val="00C4153E"/>
    <w:rsid w:val="00C4157F"/>
    <w:rsid w:val="00C41631"/>
    <w:rsid w:val="00C4166E"/>
    <w:rsid w:val="00C41686"/>
    <w:rsid w:val="00C416B5"/>
    <w:rsid w:val="00C416C2"/>
    <w:rsid w:val="00C416F5"/>
    <w:rsid w:val="00C417CF"/>
    <w:rsid w:val="00C417D1"/>
    <w:rsid w:val="00C418ED"/>
    <w:rsid w:val="00C41917"/>
    <w:rsid w:val="00C41949"/>
    <w:rsid w:val="00C419E0"/>
    <w:rsid w:val="00C419E2"/>
    <w:rsid w:val="00C41A06"/>
    <w:rsid w:val="00C41A0D"/>
    <w:rsid w:val="00C41A12"/>
    <w:rsid w:val="00C41A19"/>
    <w:rsid w:val="00C41AAA"/>
    <w:rsid w:val="00C41AAE"/>
    <w:rsid w:val="00C41AD5"/>
    <w:rsid w:val="00C41AF9"/>
    <w:rsid w:val="00C41B3A"/>
    <w:rsid w:val="00C41B5F"/>
    <w:rsid w:val="00C41B83"/>
    <w:rsid w:val="00C41B97"/>
    <w:rsid w:val="00C41C3E"/>
    <w:rsid w:val="00C41C40"/>
    <w:rsid w:val="00C41C67"/>
    <w:rsid w:val="00C41D16"/>
    <w:rsid w:val="00C41E20"/>
    <w:rsid w:val="00C41E22"/>
    <w:rsid w:val="00C41E59"/>
    <w:rsid w:val="00C41E5F"/>
    <w:rsid w:val="00C41E97"/>
    <w:rsid w:val="00C41EB4"/>
    <w:rsid w:val="00C41F02"/>
    <w:rsid w:val="00C41F1B"/>
    <w:rsid w:val="00C41F50"/>
    <w:rsid w:val="00C41F8E"/>
    <w:rsid w:val="00C41FF0"/>
    <w:rsid w:val="00C42018"/>
    <w:rsid w:val="00C420CC"/>
    <w:rsid w:val="00C42191"/>
    <w:rsid w:val="00C421CB"/>
    <w:rsid w:val="00C421D5"/>
    <w:rsid w:val="00C4221A"/>
    <w:rsid w:val="00C422C6"/>
    <w:rsid w:val="00C422CB"/>
    <w:rsid w:val="00C42301"/>
    <w:rsid w:val="00C42353"/>
    <w:rsid w:val="00C42379"/>
    <w:rsid w:val="00C42393"/>
    <w:rsid w:val="00C423A7"/>
    <w:rsid w:val="00C423D3"/>
    <w:rsid w:val="00C4240D"/>
    <w:rsid w:val="00C4241B"/>
    <w:rsid w:val="00C424C7"/>
    <w:rsid w:val="00C424C8"/>
    <w:rsid w:val="00C42536"/>
    <w:rsid w:val="00C425A3"/>
    <w:rsid w:val="00C4262F"/>
    <w:rsid w:val="00C42754"/>
    <w:rsid w:val="00C427C0"/>
    <w:rsid w:val="00C427D8"/>
    <w:rsid w:val="00C4284A"/>
    <w:rsid w:val="00C428DD"/>
    <w:rsid w:val="00C42988"/>
    <w:rsid w:val="00C42992"/>
    <w:rsid w:val="00C42996"/>
    <w:rsid w:val="00C429D1"/>
    <w:rsid w:val="00C429DE"/>
    <w:rsid w:val="00C42A44"/>
    <w:rsid w:val="00C42AD8"/>
    <w:rsid w:val="00C42B6E"/>
    <w:rsid w:val="00C42B7B"/>
    <w:rsid w:val="00C42BBD"/>
    <w:rsid w:val="00C42BC3"/>
    <w:rsid w:val="00C42C01"/>
    <w:rsid w:val="00C42C4D"/>
    <w:rsid w:val="00C42CDB"/>
    <w:rsid w:val="00C42CF2"/>
    <w:rsid w:val="00C42D0F"/>
    <w:rsid w:val="00C42D61"/>
    <w:rsid w:val="00C42DA5"/>
    <w:rsid w:val="00C42DCE"/>
    <w:rsid w:val="00C42F15"/>
    <w:rsid w:val="00C42F3F"/>
    <w:rsid w:val="00C42F86"/>
    <w:rsid w:val="00C4300E"/>
    <w:rsid w:val="00C43014"/>
    <w:rsid w:val="00C43034"/>
    <w:rsid w:val="00C4304E"/>
    <w:rsid w:val="00C4311B"/>
    <w:rsid w:val="00C43137"/>
    <w:rsid w:val="00C43156"/>
    <w:rsid w:val="00C43176"/>
    <w:rsid w:val="00C43185"/>
    <w:rsid w:val="00C43247"/>
    <w:rsid w:val="00C43272"/>
    <w:rsid w:val="00C432F2"/>
    <w:rsid w:val="00C43314"/>
    <w:rsid w:val="00C434AC"/>
    <w:rsid w:val="00C43576"/>
    <w:rsid w:val="00C43597"/>
    <w:rsid w:val="00C435E6"/>
    <w:rsid w:val="00C43639"/>
    <w:rsid w:val="00C4370D"/>
    <w:rsid w:val="00C437B8"/>
    <w:rsid w:val="00C437E3"/>
    <w:rsid w:val="00C43821"/>
    <w:rsid w:val="00C4387B"/>
    <w:rsid w:val="00C4388D"/>
    <w:rsid w:val="00C43894"/>
    <w:rsid w:val="00C438AA"/>
    <w:rsid w:val="00C43966"/>
    <w:rsid w:val="00C439F6"/>
    <w:rsid w:val="00C439FF"/>
    <w:rsid w:val="00C43A4B"/>
    <w:rsid w:val="00C43AC6"/>
    <w:rsid w:val="00C43AE8"/>
    <w:rsid w:val="00C43AF2"/>
    <w:rsid w:val="00C43B17"/>
    <w:rsid w:val="00C43B51"/>
    <w:rsid w:val="00C43B5D"/>
    <w:rsid w:val="00C43BF3"/>
    <w:rsid w:val="00C43C3F"/>
    <w:rsid w:val="00C43C7B"/>
    <w:rsid w:val="00C43D02"/>
    <w:rsid w:val="00C43D39"/>
    <w:rsid w:val="00C43D71"/>
    <w:rsid w:val="00C43D75"/>
    <w:rsid w:val="00C43DBD"/>
    <w:rsid w:val="00C43DEE"/>
    <w:rsid w:val="00C43E0E"/>
    <w:rsid w:val="00C43E3B"/>
    <w:rsid w:val="00C43E60"/>
    <w:rsid w:val="00C43E79"/>
    <w:rsid w:val="00C43E83"/>
    <w:rsid w:val="00C43F42"/>
    <w:rsid w:val="00C43FC2"/>
    <w:rsid w:val="00C44107"/>
    <w:rsid w:val="00C44108"/>
    <w:rsid w:val="00C44144"/>
    <w:rsid w:val="00C441CD"/>
    <w:rsid w:val="00C44201"/>
    <w:rsid w:val="00C44211"/>
    <w:rsid w:val="00C4425B"/>
    <w:rsid w:val="00C442CB"/>
    <w:rsid w:val="00C44302"/>
    <w:rsid w:val="00C44388"/>
    <w:rsid w:val="00C443E0"/>
    <w:rsid w:val="00C4453A"/>
    <w:rsid w:val="00C44574"/>
    <w:rsid w:val="00C44582"/>
    <w:rsid w:val="00C44633"/>
    <w:rsid w:val="00C44661"/>
    <w:rsid w:val="00C446A0"/>
    <w:rsid w:val="00C446FC"/>
    <w:rsid w:val="00C44742"/>
    <w:rsid w:val="00C4474F"/>
    <w:rsid w:val="00C44790"/>
    <w:rsid w:val="00C447DD"/>
    <w:rsid w:val="00C4485C"/>
    <w:rsid w:val="00C448A4"/>
    <w:rsid w:val="00C448A5"/>
    <w:rsid w:val="00C448B9"/>
    <w:rsid w:val="00C44978"/>
    <w:rsid w:val="00C449A9"/>
    <w:rsid w:val="00C449F3"/>
    <w:rsid w:val="00C44A06"/>
    <w:rsid w:val="00C44A12"/>
    <w:rsid w:val="00C44A4C"/>
    <w:rsid w:val="00C44A8D"/>
    <w:rsid w:val="00C44B7F"/>
    <w:rsid w:val="00C44BA9"/>
    <w:rsid w:val="00C44C1D"/>
    <w:rsid w:val="00C44C2D"/>
    <w:rsid w:val="00C44CA0"/>
    <w:rsid w:val="00C44D39"/>
    <w:rsid w:val="00C44DD8"/>
    <w:rsid w:val="00C44DDE"/>
    <w:rsid w:val="00C44E1D"/>
    <w:rsid w:val="00C44E52"/>
    <w:rsid w:val="00C44E66"/>
    <w:rsid w:val="00C44ECB"/>
    <w:rsid w:val="00C44F0B"/>
    <w:rsid w:val="00C44F0F"/>
    <w:rsid w:val="00C44F12"/>
    <w:rsid w:val="00C44F8B"/>
    <w:rsid w:val="00C44F8E"/>
    <w:rsid w:val="00C44FBB"/>
    <w:rsid w:val="00C45081"/>
    <w:rsid w:val="00C4511E"/>
    <w:rsid w:val="00C45139"/>
    <w:rsid w:val="00C4523E"/>
    <w:rsid w:val="00C45270"/>
    <w:rsid w:val="00C45296"/>
    <w:rsid w:val="00C453C3"/>
    <w:rsid w:val="00C4541A"/>
    <w:rsid w:val="00C45428"/>
    <w:rsid w:val="00C4542C"/>
    <w:rsid w:val="00C454F1"/>
    <w:rsid w:val="00C455EB"/>
    <w:rsid w:val="00C4561D"/>
    <w:rsid w:val="00C45627"/>
    <w:rsid w:val="00C45694"/>
    <w:rsid w:val="00C45709"/>
    <w:rsid w:val="00C4577F"/>
    <w:rsid w:val="00C45807"/>
    <w:rsid w:val="00C458E8"/>
    <w:rsid w:val="00C4592F"/>
    <w:rsid w:val="00C45946"/>
    <w:rsid w:val="00C459A4"/>
    <w:rsid w:val="00C45A01"/>
    <w:rsid w:val="00C45A88"/>
    <w:rsid w:val="00C45AD7"/>
    <w:rsid w:val="00C45AFB"/>
    <w:rsid w:val="00C45B05"/>
    <w:rsid w:val="00C45B79"/>
    <w:rsid w:val="00C45B7C"/>
    <w:rsid w:val="00C45BC2"/>
    <w:rsid w:val="00C45BD8"/>
    <w:rsid w:val="00C45C7C"/>
    <w:rsid w:val="00C45D05"/>
    <w:rsid w:val="00C45D71"/>
    <w:rsid w:val="00C45DCF"/>
    <w:rsid w:val="00C45F61"/>
    <w:rsid w:val="00C45F6F"/>
    <w:rsid w:val="00C45F74"/>
    <w:rsid w:val="00C45F8A"/>
    <w:rsid w:val="00C45FD7"/>
    <w:rsid w:val="00C46029"/>
    <w:rsid w:val="00C46060"/>
    <w:rsid w:val="00C4613D"/>
    <w:rsid w:val="00C461E7"/>
    <w:rsid w:val="00C4623A"/>
    <w:rsid w:val="00C46266"/>
    <w:rsid w:val="00C462BC"/>
    <w:rsid w:val="00C46367"/>
    <w:rsid w:val="00C4649B"/>
    <w:rsid w:val="00C464C4"/>
    <w:rsid w:val="00C464F1"/>
    <w:rsid w:val="00C4652D"/>
    <w:rsid w:val="00C46581"/>
    <w:rsid w:val="00C4669F"/>
    <w:rsid w:val="00C466CE"/>
    <w:rsid w:val="00C466E8"/>
    <w:rsid w:val="00C46748"/>
    <w:rsid w:val="00C467A3"/>
    <w:rsid w:val="00C467B0"/>
    <w:rsid w:val="00C467C8"/>
    <w:rsid w:val="00C46880"/>
    <w:rsid w:val="00C46887"/>
    <w:rsid w:val="00C468A0"/>
    <w:rsid w:val="00C468C7"/>
    <w:rsid w:val="00C468FD"/>
    <w:rsid w:val="00C46A12"/>
    <w:rsid w:val="00C46A8F"/>
    <w:rsid w:val="00C46AB3"/>
    <w:rsid w:val="00C46B07"/>
    <w:rsid w:val="00C46CA8"/>
    <w:rsid w:val="00C46CD5"/>
    <w:rsid w:val="00C46CDC"/>
    <w:rsid w:val="00C46D1D"/>
    <w:rsid w:val="00C46D99"/>
    <w:rsid w:val="00C46DA7"/>
    <w:rsid w:val="00C46DB5"/>
    <w:rsid w:val="00C46E45"/>
    <w:rsid w:val="00C46E6B"/>
    <w:rsid w:val="00C46F6C"/>
    <w:rsid w:val="00C46FC6"/>
    <w:rsid w:val="00C46FD6"/>
    <w:rsid w:val="00C47016"/>
    <w:rsid w:val="00C4705A"/>
    <w:rsid w:val="00C47063"/>
    <w:rsid w:val="00C4707B"/>
    <w:rsid w:val="00C47092"/>
    <w:rsid w:val="00C47137"/>
    <w:rsid w:val="00C4717F"/>
    <w:rsid w:val="00C4720D"/>
    <w:rsid w:val="00C47304"/>
    <w:rsid w:val="00C47337"/>
    <w:rsid w:val="00C47381"/>
    <w:rsid w:val="00C473AF"/>
    <w:rsid w:val="00C473F4"/>
    <w:rsid w:val="00C47446"/>
    <w:rsid w:val="00C4746C"/>
    <w:rsid w:val="00C474BB"/>
    <w:rsid w:val="00C474EA"/>
    <w:rsid w:val="00C47538"/>
    <w:rsid w:val="00C4754A"/>
    <w:rsid w:val="00C47580"/>
    <w:rsid w:val="00C475BF"/>
    <w:rsid w:val="00C47618"/>
    <w:rsid w:val="00C47709"/>
    <w:rsid w:val="00C47745"/>
    <w:rsid w:val="00C4781D"/>
    <w:rsid w:val="00C47932"/>
    <w:rsid w:val="00C47939"/>
    <w:rsid w:val="00C47982"/>
    <w:rsid w:val="00C4799B"/>
    <w:rsid w:val="00C47A0C"/>
    <w:rsid w:val="00C47A1B"/>
    <w:rsid w:val="00C47B0B"/>
    <w:rsid w:val="00C47B51"/>
    <w:rsid w:val="00C47BD0"/>
    <w:rsid w:val="00C47C9C"/>
    <w:rsid w:val="00C47CAD"/>
    <w:rsid w:val="00C47CE2"/>
    <w:rsid w:val="00C47CFB"/>
    <w:rsid w:val="00C47DC5"/>
    <w:rsid w:val="00C47E46"/>
    <w:rsid w:val="00C47E59"/>
    <w:rsid w:val="00C47E67"/>
    <w:rsid w:val="00C47EA4"/>
    <w:rsid w:val="00C47ED5"/>
    <w:rsid w:val="00C47F45"/>
    <w:rsid w:val="00C47F69"/>
    <w:rsid w:val="00C47FA7"/>
    <w:rsid w:val="00C47FB3"/>
    <w:rsid w:val="00C47FC0"/>
    <w:rsid w:val="00C5001E"/>
    <w:rsid w:val="00C50079"/>
    <w:rsid w:val="00C500DE"/>
    <w:rsid w:val="00C500F4"/>
    <w:rsid w:val="00C5025D"/>
    <w:rsid w:val="00C503FD"/>
    <w:rsid w:val="00C50406"/>
    <w:rsid w:val="00C5042B"/>
    <w:rsid w:val="00C5046B"/>
    <w:rsid w:val="00C504DB"/>
    <w:rsid w:val="00C505BA"/>
    <w:rsid w:val="00C5068F"/>
    <w:rsid w:val="00C506B3"/>
    <w:rsid w:val="00C507C5"/>
    <w:rsid w:val="00C507EE"/>
    <w:rsid w:val="00C50938"/>
    <w:rsid w:val="00C5093C"/>
    <w:rsid w:val="00C5094B"/>
    <w:rsid w:val="00C50950"/>
    <w:rsid w:val="00C509B4"/>
    <w:rsid w:val="00C509CB"/>
    <w:rsid w:val="00C50A35"/>
    <w:rsid w:val="00C50A57"/>
    <w:rsid w:val="00C50ACD"/>
    <w:rsid w:val="00C50ACF"/>
    <w:rsid w:val="00C50AD7"/>
    <w:rsid w:val="00C50B1F"/>
    <w:rsid w:val="00C50B26"/>
    <w:rsid w:val="00C50B33"/>
    <w:rsid w:val="00C50BF2"/>
    <w:rsid w:val="00C50C30"/>
    <w:rsid w:val="00C50CB5"/>
    <w:rsid w:val="00C50CE5"/>
    <w:rsid w:val="00C50D4F"/>
    <w:rsid w:val="00C50D5F"/>
    <w:rsid w:val="00C50D60"/>
    <w:rsid w:val="00C50D9C"/>
    <w:rsid w:val="00C50DA1"/>
    <w:rsid w:val="00C50E75"/>
    <w:rsid w:val="00C50E77"/>
    <w:rsid w:val="00C50E9B"/>
    <w:rsid w:val="00C50EB9"/>
    <w:rsid w:val="00C50EEF"/>
    <w:rsid w:val="00C50F70"/>
    <w:rsid w:val="00C51012"/>
    <w:rsid w:val="00C5105E"/>
    <w:rsid w:val="00C510FB"/>
    <w:rsid w:val="00C5117C"/>
    <w:rsid w:val="00C511CA"/>
    <w:rsid w:val="00C5122B"/>
    <w:rsid w:val="00C5124E"/>
    <w:rsid w:val="00C51252"/>
    <w:rsid w:val="00C51275"/>
    <w:rsid w:val="00C5131F"/>
    <w:rsid w:val="00C51378"/>
    <w:rsid w:val="00C513D9"/>
    <w:rsid w:val="00C5143E"/>
    <w:rsid w:val="00C51496"/>
    <w:rsid w:val="00C5149E"/>
    <w:rsid w:val="00C51508"/>
    <w:rsid w:val="00C51509"/>
    <w:rsid w:val="00C5150F"/>
    <w:rsid w:val="00C51559"/>
    <w:rsid w:val="00C5157E"/>
    <w:rsid w:val="00C515B7"/>
    <w:rsid w:val="00C515D7"/>
    <w:rsid w:val="00C51679"/>
    <w:rsid w:val="00C516A2"/>
    <w:rsid w:val="00C516C1"/>
    <w:rsid w:val="00C516F9"/>
    <w:rsid w:val="00C517BD"/>
    <w:rsid w:val="00C517C6"/>
    <w:rsid w:val="00C517E4"/>
    <w:rsid w:val="00C5181F"/>
    <w:rsid w:val="00C518E4"/>
    <w:rsid w:val="00C51900"/>
    <w:rsid w:val="00C51913"/>
    <w:rsid w:val="00C519A3"/>
    <w:rsid w:val="00C519DD"/>
    <w:rsid w:val="00C51A09"/>
    <w:rsid w:val="00C51A83"/>
    <w:rsid w:val="00C51A84"/>
    <w:rsid w:val="00C51A9F"/>
    <w:rsid w:val="00C51B06"/>
    <w:rsid w:val="00C51B40"/>
    <w:rsid w:val="00C51B78"/>
    <w:rsid w:val="00C51BA5"/>
    <w:rsid w:val="00C51BF5"/>
    <w:rsid w:val="00C51C28"/>
    <w:rsid w:val="00C51CCD"/>
    <w:rsid w:val="00C51CCE"/>
    <w:rsid w:val="00C51CF5"/>
    <w:rsid w:val="00C51DE7"/>
    <w:rsid w:val="00C51DED"/>
    <w:rsid w:val="00C51EF1"/>
    <w:rsid w:val="00C51F0A"/>
    <w:rsid w:val="00C51F66"/>
    <w:rsid w:val="00C51FCC"/>
    <w:rsid w:val="00C52075"/>
    <w:rsid w:val="00C5209D"/>
    <w:rsid w:val="00C52141"/>
    <w:rsid w:val="00C5217D"/>
    <w:rsid w:val="00C52192"/>
    <w:rsid w:val="00C521CE"/>
    <w:rsid w:val="00C52254"/>
    <w:rsid w:val="00C522CA"/>
    <w:rsid w:val="00C52316"/>
    <w:rsid w:val="00C52321"/>
    <w:rsid w:val="00C5234C"/>
    <w:rsid w:val="00C523FB"/>
    <w:rsid w:val="00C524B7"/>
    <w:rsid w:val="00C52529"/>
    <w:rsid w:val="00C5254A"/>
    <w:rsid w:val="00C526A6"/>
    <w:rsid w:val="00C5274E"/>
    <w:rsid w:val="00C52797"/>
    <w:rsid w:val="00C527A7"/>
    <w:rsid w:val="00C527CA"/>
    <w:rsid w:val="00C5280C"/>
    <w:rsid w:val="00C52823"/>
    <w:rsid w:val="00C52896"/>
    <w:rsid w:val="00C5298E"/>
    <w:rsid w:val="00C529B7"/>
    <w:rsid w:val="00C529C8"/>
    <w:rsid w:val="00C52A78"/>
    <w:rsid w:val="00C52AF8"/>
    <w:rsid w:val="00C52B4C"/>
    <w:rsid w:val="00C52B71"/>
    <w:rsid w:val="00C52C03"/>
    <w:rsid w:val="00C52C87"/>
    <w:rsid w:val="00C52D52"/>
    <w:rsid w:val="00C52D7C"/>
    <w:rsid w:val="00C52E7A"/>
    <w:rsid w:val="00C52E85"/>
    <w:rsid w:val="00C52E8F"/>
    <w:rsid w:val="00C52F21"/>
    <w:rsid w:val="00C52FA6"/>
    <w:rsid w:val="00C52FC7"/>
    <w:rsid w:val="00C5303A"/>
    <w:rsid w:val="00C53044"/>
    <w:rsid w:val="00C530A5"/>
    <w:rsid w:val="00C530A8"/>
    <w:rsid w:val="00C53100"/>
    <w:rsid w:val="00C5316F"/>
    <w:rsid w:val="00C53179"/>
    <w:rsid w:val="00C53185"/>
    <w:rsid w:val="00C53203"/>
    <w:rsid w:val="00C53213"/>
    <w:rsid w:val="00C53238"/>
    <w:rsid w:val="00C532C2"/>
    <w:rsid w:val="00C532D0"/>
    <w:rsid w:val="00C532F1"/>
    <w:rsid w:val="00C53364"/>
    <w:rsid w:val="00C5338F"/>
    <w:rsid w:val="00C533BA"/>
    <w:rsid w:val="00C533BC"/>
    <w:rsid w:val="00C533C5"/>
    <w:rsid w:val="00C533F3"/>
    <w:rsid w:val="00C534BA"/>
    <w:rsid w:val="00C53550"/>
    <w:rsid w:val="00C5357F"/>
    <w:rsid w:val="00C535B2"/>
    <w:rsid w:val="00C53747"/>
    <w:rsid w:val="00C5380C"/>
    <w:rsid w:val="00C538B7"/>
    <w:rsid w:val="00C538BE"/>
    <w:rsid w:val="00C538CB"/>
    <w:rsid w:val="00C5395F"/>
    <w:rsid w:val="00C5397B"/>
    <w:rsid w:val="00C539B1"/>
    <w:rsid w:val="00C539B8"/>
    <w:rsid w:val="00C539FB"/>
    <w:rsid w:val="00C53A6E"/>
    <w:rsid w:val="00C53AC3"/>
    <w:rsid w:val="00C53AF6"/>
    <w:rsid w:val="00C53B58"/>
    <w:rsid w:val="00C53B98"/>
    <w:rsid w:val="00C53B9A"/>
    <w:rsid w:val="00C53C87"/>
    <w:rsid w:val="00C53D23"/>
    <w:rsid w:val="00C53D28"/>
    <w:rsid w:val="00C53D77"/>
    <w:rsid w:val="00C53D7E"/>
    <w:rsid w:val="00C53E4A"/>
    <w:rsid w:val="00C53ED5"/>
    <w:rsid w:val="00C53EE9"/>
    <w:rsid w:val="00C53F12"/>
    <w:rsid w:val="00C53F68"/>
    <w:rsid w:val="00C54043"/>
    <w:rsid w:val="00C540A5"/>
    <w:rsid w:val="00C5416B"/>
    <w:rsid w:val="00C541A1"/>
    <w:rsid w:val="00C541FE"/>
    <w:rsid w:val="00C54209"/>
    <w:rsid w:val="00C5423F"/>
    <w:rsid w:val="00C5429C"/>
    <w:rsid w:val="00C54436"/>
    <w:rsid w:val="00C54474"/>
    <w:rsid w:val="00C544AF"/>
    <w:rsid w:val="00C54556"/>
    <w:rsid w:val="00C545B1"/>
    <w:rsid w:val="00C5467C"/>
    <w:rsid w:val="00C54685"/>
    <w:rsid w:val="00C5469E"/>
    <w:rsid w:val="00C546D7"/>
    <w:rsid w:val="00C5471F"/>
    <w:rsid w:val="00C54722"/>
    <w:rsid w:val="00C54794"/>
    <w:rsid w:val="00C547D8"/>
    <w:rsid w:val="00C54859"/>
    <w:rsid w:val="00C54882"/>
    <w:rsid w:val="00C5496A"/>
    <w:rsid w:val="00C5498C"/>
    <w:rsid w:val="00C54990"/>
    <w:rsid w:val="00C549C6"/>
    <w:rsid w:val="00C549D2"/>
    <w:rsid w:val="00C549F3"/>
    <w:rsid w:val="00C54A42"/>
    <w:rsid w:val="00C54B59"/>
    <w:rsid w:val="00C54B94"/>
    <w:rsid w:val="00C54B96"/>
    <w:rsid w:val="00C54CE0"/>
    <w:rsid w:val="00C54D12"/>
    <w:rsid w:val="00C54D35"/>
    <w:rsid w:val="00C54D3A"/>
    <w:rsid w:val="00C54D42"/>
    <w:rsid w:val="00C54D5B"/>
    <w:rsid w:val="00C54D5C"/>
    <w:rsid w:val="00C54D60"/>
    <w:rsid w:val="00C54D67"/>
    <w:rsid w:val="00C54DE5"/>
    <w:rsid w:val="00C54DED"/>
    <w:rsid w:val="00C54E66"/>
    <w:rsid w:val="00C54EF1"/>
    <w:rsid w:val="00C5503A"/>
    <w:rsid w:val="00C5503E"/>
    <w:rsid w:val="00C55092"/>
    <w:rsid w:val="00C550AF"/>
    <w:rsid w:val="00C55136"/>
    <w:rsid w:val="00C55176"/>
    <w:rsid w:val="00C5517C"/>
    <w:rsid w:val="00C55195"/>
    <w:rsid w:val="00C551DC"/>
    <w:rsid w:val="00C552C2"/>
    <w:rsid w:val="00C55342"/>
    <w:rsid w:val="00C55345"/>
    <w:rsid w:val="00C5535A"/>
    <w:rsid w:val="00C553B4"/>
    <w:rsid w:val="00C553DD"/>
    <w:rsid w:val="00C55452"/>
    <w:rsid w:val="00C554B4"/>
    <w:rsid w:val="00C554C6"/>
    <w:rsid w:val="00C555BA"/>
    <w:rsid w:val="00C55614"/>
    <w:rsid w:val="00C556C4"/>
    <w:rsid w:val="00C5571B"/>
    <w:rsid w:val="00C5574A"/>
    <w:rsid w:val="00C55769"/>
    <w:rsid w:val="00C5577D"/>
    <w:rsid w:val="00C557D7"/>
    <w:rsid w:val="00C559A0"/>
    <w:rsid w:val="00C55A3F"/>
    <w:rsid w:val="00C55A6C"/>
    <w:rsid w:val="00C55A89"/>
    <w:rsid w:val="00C55AED"/>
    <w:rsid w:val="00C55B01"/>
    <w:rsid w:val="00C55C07"/>
    <w:rsid w:val="00C55C26"/>
    <w:rsid w:val="00C55C3F"/>
    <w:rsid w:val="00C55C74"/>
    <w:rsid w:val="00C55D0D"/>
    <w:rsid w:val="00C55D16"/>
    <w:rsid w:val="00C55D78"/>
    <w:rsid w:val="00C55DDF"/>
    <w:rsid w:val="00C55E0A"/>
    <w:rsid w:val="00C55E37"/>
    <w:rsid w:val="00C55E6E"/>
    <w:rsid w:val="00C55F68"/>
    <w:rsid w:val="00C55F90"/>
    <w:rsid w:val="00C55FE2"/>
    <w:rsid w:val="00C55FE7"/>
    <w:rsid w:val="00C56060"/>
    <w:rsid w:val="00C5607F"/>
    <w:rsid w:val="00C560ED"/>
    <w:rsid w:val="00C5614D"/>
    <w:rsid w:val="00C5615E"/>
    <w:rsid w:val="00C56186"/>
    <w:rsid w:val="00C5623F"/>
    <w:rsid w:val="00C56267"/>
    <w:rsid w:val="00C56285"/>
    <w:rsid w:val="00C56353"/>
    <w:rsid w:val="00C5639E"/>
    <w:rsid w:val="00C563A5"/>
    <w:rsid w:val="00C563C6"/>
    <w:rsid w:val="00C564AF"/>
    <w:rsid w:val="00C564C5"/>
    <w:rsid w:val="00C5656B"/>
    <w:rsid w:val="00C5657C"/>
    <w:rsid w:val="00C56580"/>
    <w:rsid w:val="00C56584"/>
    <w:rsid w:val="00C565FE"/>
    <w:rsid w:val="00C56603"/>
    <w:rsid w:val="00C56608"/>
    <w:rsid w:val="00C56623"/>
    <w:rsid w:val="00C56663"/>
    <w:rsid w:val="00C56683"/>
    <w:rsid w:val="00C566AE"/>
    <w:rsid w:val="00C5672A"/>
    <w:rsid w:val="00C5674D"/>
    <w:rsid w:val="00C567F9"/>
    <w:rsid w:val="00C56814"/>
    <w:rsid w:val="00C56848"/>
    <w:rsid w:val="00C56853"/>
    <w:rsid w:val="00C56861"/>
    <w:rsid w:val="00C5689C"/>
    <w:rsid w:val="00C56945"/>
    <w:rsid w:val="00C56A32"/>
    <w:rsid w:val="00C56A53"/>
    <w:rsid w:val="00C56ABA"/>
    <w:rsid w:val="00C56ADC"/>
    <w:rsid w:val="00C56AFD"/>
    <w:rsid w:val="00C56B3D"/>
    <w:rsid w:val="00C56B51"/>
    <w:rsid w:val="00C56C3B"/>
    <w:rsid w:val="00C56C49"/>
    <w:rsid w:val="00C56D19"/>
    <w:rsid w:val="00C56D8F"/>
    <w:rsid w:val="00C56DBC"/>
    <w:rsid w:val="00C56DC2"/>
    <w:rsid w:val="00C56DD1"/>
    <w:rsid w:val="00C56E7A"/>
    <w:rsid w:val="00C56E80"/>
    <w:rsid w:val="00C56EAB"/>
    <w:rsid w:val="00C56EF1"/>
    <w:rsid w:val="00C56EF8"/>
    <w:rsid w:val="00C56F51"/>
    <w:rsid w:val="00C56FC8"/>
    <w:rsid w:val="00C56FF3"/>
    <w:rsid w:val="00C57022"/>
    <w:rsid w:val="00C57025"/>
    <w:rsid w:val="00C5707B"/>
    <w:rsid w:val="00C571A3"/>
    <w:rsid w:val="00C572EE"/>
    <w:rsid w:val="00C572FD"/>
    <w:rsid w:val="00C57328"/>
    <w:rsid w:val="00C57330"/>
    <w:rsid w:val="00C5734F"/>
    <w:rsid w:val="00C57351"/>
    <w:rsid w:val="00C5743F"/>
    <w:rsid w:val="00C5745F"/>
    <w:rsid w:val="00C5747F"/>
    <w:rsid w:val="00C574E9"/>
    <w:rsid w:val="00C5752B"/>
    <w:rsid w:val="00C57537"/>
    <w:rsid w:val="00C57589"/>
    <w:rsid w:val="00C57596"/>
    <w:rsid w:val="00C5761F"/>
    <w:rsid w:val="00C576A2"/>
    <w:rsid w:val="00C576B4"/>
    <w:rsid w:val="00C57754"/>
    <w:rsid w:val="00C57847"/>
    <w:rsid w:val="00C5785D"/>
    <w:rsid w:val="00C578DB"/>
    <w:rsid w:val="00C578E9"/>
    <w:rsid w:val="00C57928"/>
    <w:rsid w:val="00C57A28"/>
    <w:rsid w:val="00C57A89"/>
    <w:rsid w:val="00C57AD7"/>
    <w:rsid w:val="00C57B4C"/>
    <w:rsid w:val="00C57BEE"/>
    <w:rsid w:val="00C57BF9"/>
    <w:rsid w:val="00C57C3E"/>
    <w:rsid w:val="00C57C4A"/>
    <w:rsid w:val="00C57C62"/>
    <w:rsid w:val="00C57C7A"/>
    <w:rsid w:val="00C57CBD"/>
    <w:rsid w:val="00C57CBE"/>
    <w:rsid w:val="00C57CEE"/>
    <w:rsid w:val="00C57D80"/>
    <w:rsid w:val="00C57DAD"/>
    <w:rsid w:val="00C57E44"/>
    <w:rsid w:val="00C57E58"/>
    <w:rsid w:val="00C57E80"/>
    <w:rsid w:val="00C57E89"/>
    <w:rsid w:val="00C57E8C"/>
    <w:rsid w:val="00C57F15"/>
    <w:rsid w:val="00C57F67"/>
    <w:rsid w:val="00C57F7B"/>
    <w:rsid w:val="00C57F81"/>
    <w:rsid w:val="00C57F83"/>
    <w:rsid w:val="00C57F96"/>
    <w:rsid w:val="00C57FB5"/>
    <w:rsid w:val="00C57FB6"/>
    <w:rsid w:val="00C60008"/>
    <w:rsid w:val="00C60016"/>
    <w:rsid w:val="00C60085"/>
    <w:rsid w:val="00C600CC"/>
    <w:rsid w:val="00C60112"/>
    <w:rsid w:val="00C601C9"/>
    <w:rsid w:val="00C601CE"/>
    <w:rsid w:val="00C60214"/>
    <w:rsid w:val="00C6022C"/>
    <w:rsid w:val="00C602DE"/>
    <w:rsid w:val="00C602EB"/>
    <w:rsid w:val="00C60354"/>
    <w:rsid w:val="00C6037F"/>
    <w:rsid w:val="00C603D7"/>
    <w:rsid w:val="00C603EB"/>
    <w:rsid w:val="00C60456"/>
    <w:rsid w:val="00C6045C"/>
    <w:rsid w:val="00C60463"/>
    <w:rsid w:val="00C6046C"/>
    <w:rsid w:val="00C6048B"/>
    <w:rsid w:val="00C604AB"/>
    <w:rsid w:val="00C6053A"/>
    <w:rsid w:val="00C607B6"/>
    <w:rsid w:val="00C6084D"/>
    <w:rsid w:val="00C608EF"/>
    <w:rsid w:val="00C60A01"/>
    <w:rsid w:val="00C60A25"/>
    <w:rsid w:val="00C60A4A"/>
    <w:rsid w:val="00C60A69"/>
    <w:rsid w:val="00C60BCA"/>
    <w:rsid w:val="00C60BCE"/>
    <w:rsid w:val="00C60C5E"/>
    <w:rsid w:val="00C60C7B"/>
    <w:rsid w:val="00C60CC1"/>
    <w:rsid w:val="00C60CD6"/>
    <w:rsid w:val="00C60D33"/>
    <w:rsid w:val="00C60D5D"/>
    <w:rsid w:val="00C60D8F"/>
    <w:rsid w:val="00C60E29"/>
    <w:rsid w:val="00C60E36"/>
    <w:rsid w:val="00C60E82"/>
    <w:rsid w:val="00C60EB0"/>
    <w:rsid w:val="00C60EB3"/>
    <w:rsid w:val="00C60F49"/>
    <w:rsid w:val="00C60F9B"/>
    <w:rsid w:val="00C60FC9"/>
    <w:rsid w:val="00C60FD7"/>
    <w:rsid w:val="00C60FEC"/>
    <w:rsid w:val="00C61124"/>
    <w:rsid w:val="00C6122B"/>
    <w:rsid w:val="00C61233"/>
    <w:rsid w:val="00C61234"/>
    <w:rsid w:val="00C6127A"/>
    <w:rsid w:val="00C612E8"/>
    <w:rsid w:val="00C612F2"/>
    <w:rsid w:val="00C61304"/>
    <w:rsid w:val="00C61321"/>
    <w:rsid w:val="00C61357"/>
    <w:rsid w:val="00C6136B"/>
    <w:rsid w:val="00C613B6"/>
    <w:rsid w:val="00C613C2"/>
    <w:rsid w:val="00C6146E"/>
    <w:rsid w:val="00C614E1"/>
    <w:rsid w:val="00C615C1"/>
    <w:rsid w:val="00C615CA"/>
    <w:rsid w:val="00C615EC"/>
    <w:rsid w:val="00C61621"/>
    <w:rsid w:val="00C6164E"/>
    <w:rsid w:val="00C61684"/>
    <w:rsid w:val="00C616C3"/>
    <w:rsid w:val="00C617E0"/>
    <w:rsid w:val="00C6180F"/>
    <w:rsid w:val="00C618A7"/>
    <w:rsid w:val="00C619C1"/>
    <w:rsid w:val="00C61ACF"/>
    <w:rsid w:val="00C61AD4"/>
    <w:rsid w:val="00C61B85"/>
    <w:rsid w:val="00C61C49"/>
    <w:rsid w:val="00C61D10"/>
    <w:rsid w:val="00C61DF7"/>
    <w:rsid w:val="00C61DFB"/>
    <w:rsid w:val="00C61E3C"/>
    <w:rsid w:val="00C61E4E"/>
    <w:rsid w:val="00C61E76"/>
    <w:rsid w:val="00C61E79"/>
    <w:rsid w:val="00C61EC9"/>
    <w:rsid w:val="00C61EF7"/>
    <w:rsid w:val="00C61F38"/>
    <w:rsid w:val="00C61F56"/>
    <w:rsid w:val="00C61F6A"/>
    <w:rsid w:val="00C61F6C"/>
    <w:rsid w:val="00C61F8B"/>
    <w:rsid w:val="00C6201A"/>
    <w:rsid w:val="00C620CB"/>
    <w:rsid w:val="00C6216B"/>
    <w:rsid w:val="00C621BD"/>
    <w:rsid w:val="00C62256"/>
    <w:rsid w:val="00C6227C"/>
    <w:rsid w:val="00C6241F"/>
    <w:rsid w:val="00C62469"/>
    <w:rsid w:val="00C6252F"/>
    <w:rsid w:val="00C6254F"/>
    <w:rsid w:val="00C62566"/>
    <w:rsid w:val="00C62577"/>
    <w:rsid w:val="00C62666"/>
    <w:rsid w:val="00C62693"/>
    <w:rsid w:val="00C626D0"/>
    <w:rsid w:val="00C626F5"/>
    <w:rsid w:val="00C62757"/>
    <w:rsid w:val="00C62758"/>
    <w:rsid w:val="00C6276E"/>
    <w:rsid w:val="00C62774"/>
    <w:rsid w:val="00C62805"/>
    <w:rsid w:val="00C628DE"/>
    <w:rsid w:val="00C628F7"/>
    <w:rsid w:val="00C62996"/>
    <w:rsid w:val="00C62A1F"/>
    <w:rsid w:val="00C62AA1"/>
    <w:rsid w:val="00C62AE0"/>
    <w:rsid w:val="00C62B11"/>
    <w:rsid w:val="00C62B68"/>
    <w:rsid w:val="00C62C0D"/>
    <w:rsid w:val="00C62C34"/>
    <w:rsid w:val="00C62C7F"/>
    <w:rsid w:val="00C62CC7"/>
    <w:rsid w:val="00C62CFF"/>
    <w:rsid w:val="00C62D52"/>
    <w:rsid w:val="00C62D88"/>
    <w:rsid w:val="00C62E10"/>
    <w:rsid w:val="00C62EBB"/>
    <w:rsid w:val="00C62ECB"/>
    <w:rsid w:val="00C62FE3"/>
    <w:rsid w:val="00C63068"/>
    <w:rsid w:val="00C630E2"/>
    <w:rsid w:val="00C6316B"/>
    <w:rsid w:val="00C631BF"/>
    <w:rsid w:val="00C631DF"/>
    <w:rsid w:val="00C631EB"/>
    <w:rsid w:val="00C631EF"/>
    <w:rsid w:val="00C6332F"/>
    <w:rsid w:val="00C633EA"/>
    <w:rsid w:val="00C63460"/>
    <w:rsid w:val="00C63471"/>
    <w:rsid w:val="00C634A2"/>
    <w:rsid w:val="00C634C5"/>
    <w:rsid w:val="00C6353D"/>
    <w:rsid w:val="00C636C7"/>
    <w:rsid w:val="00C636DA"/>
    <w:rsid w:val="00C6377F"/>
    <w:rsid w:val="00C637AC"/>
    <w:rsid w:val="00C637D1"/>
    <w:rsid w:val="00C63853"/>
    <w:rsid w:val="00C63886"/>
    <w:rsid w:val="00C63891"/>
    <w:rsid w:val="00C63910"/>
    <w:rsid w:val="00C63989"/>
    <w:rsid w:val="00C639EA"/>
    <w:rsid w:val="00C63A16"/>
    <w:rsid w:val="00C63A61"/>
    <w:rsid w:val="00C63A74"/>
    <w:rsid w:val="00C63AE8"/>
    <w:rsid w:val="00C63AF8"/>
    <w:rsid w:val="00C63BA3"/>
    <w:rsid w:val="00C63BCB"/>
    <w:rsid w:val="00C63C03"/>
    <w:rsid w:val="00C63C44"/>
    <w:rsid w:val="00C63C58"/>
    <w:rsid w:val="00C63CC9"/>
    <w:rsid w:val="00C63CEA"/>
    <w:rsid w:val="00C63D00"/>
    <w:rsid w:val="00C63DF5"/>
    <w:rsid w:val="00C63E20"/>
    <w:rsid w:val="00C63E40"/>
    <w:rsid w:val="00C63EB4"/>
    <w:rsid w:val="00C64015"/>
    <w:rsid w:val="00C6405A"/>
    <w:rsid w:val="00C640AB"/>
    <w:rsid w:val="00C640AC"/>
    <w:rsid w:val="00C640E4"/>
    <w:rsid w:val="00C64192"/>
    <w:rsid w:val="00C64264"/>
    <w:rsid w:val="00C642B8"/>
    <w:rsid w:val="00C642EC"/>
    <w:rsid w:val="00C6431A"/>
    <w:rsid w:val="00C6435D"/>
    <w:rsid w:val="00C6436B"/>
    <w:rsid w:val="00C6441A"/>
    <w:rsid w:val="00C644DE"/>
    <w:rsid w:val="00C645AA"/>
    <w:rsid w:val="00C645B2"/>
    <w:rsid w:val="00C646E3"/>
    <w:rsid w:val="00C64774"/>
    <w:rsid w:val="00C647D0"/>
    <w:rsid w:val="00C64954"/>
    <w:rsid w:val="00C649A5"/>
    <w:rsid w:val="00C64A13"/>
    <w:rsid w:val="00C64A93"/>
    <w:rsid w:val="00C64AE7"/>
    <w:rsid w:val="00C64B1C"/>
    <w:rsid w:val="00C64B45"/>
    <w:rsid w:val="00C64B92"/>
    <w:rsid w:val="00C64B97"/>
    <w:rsid w:val="00C64BAA"/>
    <w:rsid w:val="00C64BE9"/>
    <w:rsid w:val="00C64C1E"/>
    <w:rsid w:val="00C64D82"/>
    <w:rsid w:val="00C64DC5"/>
    <w:rsid w:val="00C64E01"/>
    <w:rsid w:val="00C64E87"/>
    <w:rsid w:val="00C64E93"/>
    <w:rsid w:val="00C64E96"/>
    <w:rsid w:val="00C64F31"/>
    <w:rsid w:val="00C64F6D"/>
    <w:rsid w:val="00C64FAE"/>
    <w:rsid w:val="00C65028"/>
    <w:rsid w:val="00C651B4"/>
    <w:rsid w:val="00C651F1"/>
    <w:rsid w:val="00C651FB"/>
    <w:rsid w:val="00C6526B"/>
    <w:rsid w:val="00C652BF"/>
    <w:rsid w:val="00C65317"/>
    <w:rsid w:val="00C65345"/>
    <w:rsid w:val="00C653BA"/>
    <w:rsid w:val="00C65539"/>
    <w:rsid w:val="00C65623"/>
    <w:rsid w:val="00C65689"/>
    <w:rsid w:val="00C656C6"/>
    <w:rsid w:val="00C65739"/>
    <w:rsid w:val="00C6576B"/>
    <w:rsid w:val="00C6576E"/>
    <w:rsid w:val="00C6578C"/>
    <w:rsid w:val="00C65807"/>
    <w:rsid w:val="00C65817"/>
    <w:rsid w:val="00C6583A"/>
    <w:rsid w:val="00C65889"/>
    <w:rsid w:val="00C658A9"/>
    <w:rsid w:val="00C658E3"/>
    <w:rsid w:val="00C65904"/>
    <w:rsid w:val="00C659CE"/>
    <w:rsid w:val="00C659D7"/>
    <w:rsid w:val="00C65A4A"/>
    <w:rsid w:val="00C65B21"/>
    <w:rsid w:val="00C65B97"/>
    <w:rsid w:val="00C65BAE"/>
    <w:rsid w:val="00C65BC9"/>
    <w:rsid w:val="00C65BFC"/>
    <w:rsid w:val="00C65C52"/>
    <w:rsid w:val="00C65D3F"/>
    <w:rsid w:val="00C65E05"/>
    <w:rsid w:val="00C65EC0"/>
    <w:rsid w:val="00C65F3E"/>
    <w:rsid w:val="00C65F5D"/>
    <w:rsid w:val="00C65FA2"/>
    <w:rsid w:val="00C6608A"/>
    <w:rsid w:val="00C661BA"/>
    <w:rsid w:val="00C661CD"/>
    <w:rsid w:val="00C66265"/>
    <w:rsid w:val="00C662E1"/>
    <w:rsid w:val="00C662FD"/>
    <w:rsid w:val="00C66360"/>
    <w:rsid w:val="00C66382"/>
    <w:rsid w:val="00C66386"/>
    <w:rsid w:val="00C66389"/>
    <w:rsid w:val="00C663B9"/>
    <w:rsid w:val="00C66451"/>
    <w:rsid w:val="00C66457"/>
    <w:rsid w:val="00C6649B"/>
    <w:rsid w:val="00C664B8"/>
    <w:rsid w:val="00C6655F"/>
    <w:rsid w:val="00C66583"/>
    <w:rsid w:val="00C66615"/>
    <w:rsid w:val="00C6664A"/>
    <w:rsid w:val="00C666BD"/>
    <w:rsid w:val="00C66711"/>
    <w:rsid w:val="00C6673C"/>
    <w:rsid w:val="00C667B7"/>
    <w:rsid w:val="00C667C5"/>
    <w:rsid w:val="00C667F8"/>
    <w:rsid w:val="00C668AA"/>
    <w:rsid w:val="00C668AF"/>
    <w:rsid w:val="00C668F3"/>
    <w:rsid w:val="00C668FC"/>
    <w:rsid w:val="00C6695E"/>
    <w:rsid w:val="00C669B0"/>
    <w:rsid w:val="00C66A04"/>
    <w:rsid w:val="00C66AC5"/>
    <w:rsid w:val="00C66B37"/>
    <w:rsid w:val="00C66B4C"/>
    <w:rsid w:val="00C66C5D"/>
    <w:rsid w:val="00C66CAD"/>
    <w:rsid w:val="00C66E28"/>
    <w:rsid w:val="00C66ED6"/>
    <w:rsid w:val="00C66EE8"/>
    <w:rsid w:val="00C66F04"/>
    <w:rsid w:val="00C66FD9"/>
    <w:rsid w:val="00C67012"/>
    <w:rsid w:val="00C67029"/>
    <w:rsid w:val="00C67080"/>
    <w:rsid w:val="00C67096"/>
    <w:rsid w:val="00C670F4"/>
    <w:rsid w:val="00C671BB"/>
    <w:rsid w:val="00C671C5"/>
    <w:rsid w:val="00C67239"/>
    <w:rsid w:val="00C67313"/>
    <w:rsid w:val="00C67390"/>
    <w:rsid w:val="00C67391"/>
    <w:rsid w:val="00C6742E"/>
    <w:rsid w:val="00C67456"/>
    <w:rsid w:val="00C6745A"/>
    <w:rsid w:val="00C6745B"/>
    <w:rsid w:val="00C6747B"/>
    <w:rsid w:val="00C67500"/>
    <w:rsid w:val="00C67551"/>
    <w:rsid w:val="00C675D3"/>
    <w:rsid w:val="00C675E2"/>
    <w:rsid w:val="00C67636"/>
    <w:rsid w:val="00C676D9"/>
    <w:rsid w:val="00C676E2"/>
    <w:rsid w:val="00C67723"/>
    <w:rsid w:val="00C677A6"/>
    <w:rsid w:val="00C677C8"/>
    <w:rsid w:val="00C677D4"/>
    <w:rsid w:val="00C677EB"/>
    <w:rsid w:val="00C677FD"/>
    <w:rsid w:val="00C678D6"/>
    <w:rsid w:val="00C67901"/>
    <w:rsid w:val="00C6790C"/>
    <w:rsid w:val="00C67BB2"/>
    <w:rsid w:val="00C67C5C"/>
    <w:rsid w:val="00C67C71"/>
    <w:rsid w:val="00C67CB1"/>
    <w:rsid w:val="00C67CBF"/>
    <w:rsid w:val="00C67CE6"/>
    <w:rsid w:val="00C67D04"/>
    <w:rsid w:val="00C67DA2"/>
    <w:rsid w:val="00C67DC0"/>
    <w:rsid w:val="00C67EE4"/>
    <w:rsid w:val="00C67F08"/>
    <w:rsid w:val="00C67F0F"/>
    <w:rsid w:val="00C67FF1"/>
    <w:rsid w:val="00C6FB19"/>
    <w:rsid w:val="00C700AF"/>
    <w:rsid w:val="00C70143"/>
    <w:rsid w:val="00C7015D"/>
    <w:rsid w:val="00C701B6"/>
    <w:rsid w:val="00C701B8"/>
    <w:rsid w:val="00C701CE"/>
    <w:rsid w:val="00C70232"/>
    <w:rsid w:val="00C70233"/>
    <w:rsid w:val="00C70292"/>
    <w:rsid w:val="00C70319"/>
    <w:rsid w:val="00C70376"/>
    <w:rsid w:val="00C703EC"/>
    <w:rsid w:val="00C70630"/>
    <w:rsid w:val="00C70639"/>
    <w:rsid w:val="00C7069E"/>
    <w:rsid w:val="00C706C0"/>
    <w:rsid w:val="00C7072B"/>
    <w:rsid w:val="00C70746"/>
    <w:rsid w:val="00C7078E"/>
    <w:rsid w:val="00C707C1"/>
    <w:rsid w:val="00C7084C"/>
    <w:rsid w:val="00C708A9"/>
    <w:rsid w:val="00C70A54"/>
    <w:rsid w:val="00C70A5B"/>
    <w:rsid w:val="00C70A87"/>
    <w:rsid w:val="00C70A8F"/>
    <w:rsid w:val="00C70A99"/>
    <w:rsid w:val="00C70AE4"/>
    <w:rsid w:val="00C70B16"/>
    <w:rsid w:val="00C70B33"/>
    <w:rsid w:val="00C70BA7"/>
    <w:rsid w:val="00C70C5C"/>
    <w:rsid w:val="00C70C66"/>
    <w:rsid w:val="00C70C6E"/>
    <w:rsid w:val="00C70D9E"/>
    <w:rsid w:val="00C70DA3"/>
    <w:rsid w:val="00C70E32"/>
    <w:rsid w:val="00C70E96"/>
    <w:rsid w:val="00C70ED2"/>
    <w:rsid w:val="00C70ED7"/>
    <w:rsid w:val="00C70EDA"/>
    <w:rsid w:val="00C70EE5"/>
    <w:rsid w:val="00C70F0E"/>
    <w:rsid w:val="00C70F70"/>
    <w:rsid w:val="00C70FDD"/>
    <w:rsid w:val="00C70FFE"/>
    <w:rsid w:val="00C7103E"/>
    <w:rsid w:val="00C710D1"/>
    <w:rsid w:val="00C710F8"/>
    <w:rsid w:val="00C71168"/>
    <w:rsid w:val="00C7132D"/>
    <w:rsid w:val="00C71343"/>
    <w:rsid w:val="00C713AF"/>
    <w:rsid w:val="00C71405"/>
    <w:rsid w:val="00C71465"/>
    <w:rsid w:val="00C7146B"/>
    <w:rsid w:val="00C71472"/>
    <w:rsid w:val="00C714A7"/>
    <w:rsid w:val="00C714C9"/>
    <w:rsid w:val="00C7153D"/>
    <w:rsid w:val="00C7159C"/>
    <w:rsid w:val="00C715B0"/>
    <w:rsid w:val="00C715EE"/>
    <w:rsid w:val="00C71627"/>
    <w:rsid w:val="00C7169B"/>
    <w:rsid w:val="00C7172F"/>
    <w:rsid w:val="00C71789"/>
    <w:rsid w:val="00C7190A"/>
    <w:rsid w:val="00C71914"/>
    <w:rsid w:val="00C71918"/>
    <w:rsid w:val="00C71956"/>
    <w:rsid w:val="00C7198B"/>
    <w:rsid w:val="00C7199B"/>
    <w:rsid w:val="00C719E8"/>
    <w:rsid w:val="00C71A08"/>
    <w:rsid w:val="00C71A1C"/>
    <w:rsid w:val="00C71A99"/>
    <w:rsid w:val="00C71B25"/>
    <w:rsid w:val="00C71B56"/>
    <w:rsid w:val="00C71B66"/>
    <w:rsid w:val="00C71B70"/>
    <w:rsid w:val="00C71B82"/>
    <w:rsid w:val="00C71C1F"/>
    <w:rsid w:val="00C71C28"/>
    <w:rsid w:val="00C71C3F"/>
    <w:rsid w:val="00C71D66"/>
    <w:rsid w:val="00C71DDF"/>
    <w:rsid w:val="00C71E10"/>
    <w:rsid w:val="00C71E52"/>
    <w:rsid w:val="00C71E7B"/>
    <w:rsid w:val="00C71EE8"/>
    <w:rsid w:val="00C71F34"/>
    <w:rsid w:val="00C71F40"/>
    <w:rsid w:val="00C71FA3"/>
    <w:rsid w:val="00C72043"/>
    <w:rsid w:val="00C72058"/>
    <w:rsid w:val="00C72068"/>
    <w:rsid w:val="00C721BE"/>
    <w:rsid w:val="00C72283"/>
    <w:rsid w:val="00C722F1"/>
    <w:rsid w:val="00C72349"/>
    <w:rsid w:val="00C7234E"/>
    <w:rsid w:val="00C723B4"/>
    <w:rsid w:val="00C7242F"/>
    <w:rsid w:val="00C72435"/>
    <w:rsid w:val="00C72448"/>
    <w:rsid w:val="00C7250D"/>
    <w:rsid w:val="00C72558"/>
    <w:rsid w:val="00C7260B"/>
    <w:rsid w:val="00C72613"/>
    <w:rsid w:val="00C7263A"/>
    <w:rsid w:val="00C7266A"/>
    <w:rsid w:val="00C726D9"/>
    <w:rsid w:val="00C726E8"/>
    <w:rsid w:val="00C72743"/>
    <w:rsid w:val="00C72748"/>
    <w:rsid w:val="00C7276B"/>
    <w:rsid w:val="00C72829"/>
    <w:rsid w:val="00C72894"/>
    <w:rsid w:val="00C7290C"/>
    <w:rsid w:val="00C72931"/>
    <w:rsid w:val="00C72941"/>
    <w:rsid w:val="00C72979"/>
    <w:rsid w:val="00C72AB0"/>
    <w:rsid w:val="00C72AD2"/>
    <w:rsid w:val="00C72ADD"/>
    <w:rsid w:val="00C72B34"/>
    <w:rsid w:val="00C72B55"/>
    <w:rsid w:val="00C72BE8"/>
    <w:rsid w:val="00C72C54"/>
    <w:rsid w:val="00C72CB2"/>
    <w:rsid w:val="00C72CD5"/>
    <w:rsid w:val="00C72DD8"/>
    <w:rsid w:val="00C72EC9"/>
    <w:rsid w:val="00C72F3B"/>
    <w:rsid w:val="00C72FC5"/>
    <w:rsid w:val="00C72FEB"/>
    <w:rsid w:val="00C72FEE"/>
    <w:rsid w:val="00C72FEF"/>
    <w:rsid w:val="00C73017"/>
    <w:rsid w:val="00C73043"/>
    <w:rsid w:val="00C730E5"/>
    <w:rsid w:val="00C7316B"/>
    <w:rsid w:val="00C73173"/>
    <w:rsid w:val="00C731F0"/>
    <w:rsid w:val="00C732CE"/>
    <w:rsid w:val="00C73327"/>
    <w:rsid w:val="00C7338A"/>
    <w:rsid w:val="00C73396"/>
    <w:rsid w:val="00C7343A"/>
    <w:rsid w:val="00C7344F"/>
    <w:rsid w:val="00C7345C"/>
    <w:rsid w:val="00C73492"/>
    <w:rsid w:val="00C734A6"/>
    <w:rsid w:val="00C734B5"/>
    <w:rsid w:val="00C734CF"/>
    <w:rsid w:val="00C734F3"/>
    <w:rsid w:val="00C734F8"/>
    <w:rsid w:val="00C73514"/>
    <w:rsid w:val="00C73515"/>
    <w:rsid w:val="00C735AD"/>
    <w:rsid w:val="00C7361A"/>
    <w:rsid w:val="00C7363C"/>
    <w:rsid w:val="00C73641"/>
    <w:rsid w:val="00C73715"/>
    <w:rsid w:val="00C7372A"/>
    <w:rsid w:val="00C73737"/>
    <w:rsid w:val="00C73781"/>
    <w:rsid w:val="00C737D2"/>
    <w:rsid w:val="00C73803"/>
    <w:rsid w:val="00C73871"/>
    <w:rsid w:val="00C738BD"/>
    <w:rsid w:val="00C73928"/>
    <w:rsid w:val="00C7397D"/>
    <w:rsid w:val="00C739BD"/>
    <w:rsid w:val="00C73A62"/>
    <w:rsid w:val="00C73A95"/>
    <w:rsid w:val="00C73AC2"/>
    <w:rsid w:val="00C73ACF"/>
    <w:rsid w:val="00C73BCE"/>
    <w:rsid w:val="00C73C27"/>
    <w:rsid w:val="00C73C54"/>
    <w:rsid w:val="00C73C81"/>
    <w:rsid w:val="00C73CB1"/>
    <w:rsid w:val="00C73CD8"/>
    <w:rsid w:val="00C73D3C"/>
    <w:rsid w:val="00C73D74"/>
    <w:rsid w:val="00C73DB9"/>
    <w:rsid w:val="00C73E1E"/>
    <w:rsid w:val="00C73E4A"/>
    <w:rsid w:val="00C73E61"/>
    <w:rsid w:val="00C73ED7"/>
    <w:rsid w:val="00C73F98"/>
    <w:rsid w:val="00C73FDD"/>
    <w:rsid w:val="00C74088"/>
    <w:rsid w:val="00C74149"/>
    <w:rsid w:val="00C74286"/>
    <w:rsid w:val="00C74288"/>
    <w:rsid w:val="00C742AE"/>
    <w:rsid w:val="00C74307"/>
    <w:rsid w:val="00C743BF"/>
    <w:rsid w:val="00C7443E"/>
    <w:rsid w:val="00C7447D"/>
    <w:rsid w:val="00C7450F"/>
    <w:rsid w:val="00C745C0"/>
    <w:rsid w:val="00C74641"/>
    <w:rsid w:val="00C74668"/>
    <w:rsid w:val="00C74823"/>
    <w:rsid w:val="00C74829"/>
    <w:rsid w:val="00C7488F"/>
    <w:rsid w:val="00C748D4"/>
    <w:rsid w:val="00C7490A"/>
    <w:rsid w:val="00C7490B"/>
    <w:rsid w:val="00C74910"/>
    <w:rsid w:val="00C74974"/>
    <w:rsid w:val="00C74977"/>
    <w:rsid w:val="00C749AC"/>
    <w:rsid w:val="00C74A1E"/>
    <w:rsid w:val="00C74A78"/>
    <w:rsid w:val="00C74ADA"/>
    <w:rsid w:val="00C74B44"/>
    <w:rsid w:val="00C74B54"/>
    <w:rsid w:val="00C74B70"/>
    <w:rsid w:val="00C74C13"/>
    <w:rsid w:val="00C74CBF"/>
    <w:rsid w:val="00C74CD3"/>
    <w:rsid w:val="00C74CE0"/>
    <w:rsid w:val="00C74D76"/>
    <w:rsid w:val="00C74D9B"/>
    <w:rsid w:val="00C74DB0"/>
    <w:rsid w:val="00C74DD2"/>
    <w:rsid w:val="00C74DD7"/>
    <w:rsid w:val="00C74ED5"/>
    <w:rsid w:val="00C74EED"/>
    <w:rsid w:val="00C74EEE"/>
    <w:rsid w:val="00C74F19"/>
    <w:rsid w:val="00C74F2D"/>
    <w:rsid w:val="00C74F43"/>
    <w:rsid w:val="00C74FC5"/>
    <w:rsid w:val="00C74FEA"/>
    <w:rsid w:val="00C75014"/>
    <w:rsid w:val="00C75047"/>
    <w:rsid w:val="00C7516D"/>
    <w:rsid w:val="00C751B2"/>
    <w:rsid w:val="00C751E5"/>
    <w:rsid w:val="00C75291"/>
    <w:rsid w:val="00C752DD"/>
    <w:rsid w:val="00C753B9"/>
    <w:rsid w:val="00C7548A"/>
    <w:rsid w:val="00C754BA"/>
    <w:rsid w:val="00C7550E"/>
    <w:rsid w:val="00C75599"/>
    <w:rsid w:val="00C75669"/>
    <w:rsid w:val="00C756E4"/>
    <w:rsid w:val="00C756E8"/>
    <w:rsid w:val="00C756F2"/>
    <w:rsid w:val="00C75743"/>
    <w:rsid w:val="00C7574E"/>
    <w:rsid w:val="00C75773"/>
    <w:rsid w:val="00C757B9"/>
    <w:rsid w:val="00C7580F"/>
    <w:rsid w:val="00C758A6"/>
    <w:rsid w:val="00C758B1"/>
    <w:rsid w:val="00C758C0"/>
    <w:rsid w:val="00C758E4"/>
    <w:rsid w:val="00C75901"/>
    <w:rsid w:val="00C7590D"/>
    <w:rsid w:val="00C75922"/>
    <w:rsid w:val="00C7596F"/>
    <w:rsid w:val="00C75997"/>
    <w:rsid w:val="00C759B9"/>
    <w:rsid w:val="00C75A1D"/>
    <w:rsid w:val="00C75AD0"/>
    <w:rsid w:val="00C75AF1"/>
    <w:rsid w:val="00C75B27"/>
    <w:rsid w:val="00C75BD8"/>
    <w:rsid w:val="00C75BEA"/>
    <w:rsid w:val="00C75C4A"/>
    <w:rsid w:val="00C75C57"/>
    <w:rsid w:val="00C75C9D"/>
    <w:rsid w:val="00C75CC4"/>
    <w:rsid w:val="00C75CFB"/>
    <w:rsid w:val="00C75D2E"/>
    <w:rsid w:val="00C75D7C"/>
    <w:rsid w:val="00C75D94"/>
    <w:rsid w:val="00C75D9A"/>
    <w:rsid w:val="00C75DA0"/>
    <w:rsid w:val="00C75DDF"/>
    <w:rsid w:val="00C75E8F"/>
    <w:rsid w:val="00C76115"/>
    <w:rsid w:val="00C7615D"/>
    <w:rsid w:val="00C761A9"/>
    <w:rsid w:val="00C761B2"/>
    <w:rsid w:val="00C76220"/>
    <w:rsid w:val="00C76273"/>
    <w:rsid w:val="00C7628C"/>
    <w:rsid w:val="00C762A0"/>
    <w:rsid w:val="00C76399"/>
    <w:rsid w:val="00C763EF"/>
    <w:rsid w:val="00C76406"/>
    <w:rsid w:val="00C76485"/>
    <w:rsid w:val="00C76512"/>
    <w:rsid w:val="00C7657B"/>
    <w:rsid w:val="00C76597"/>
    <w:rsid w:val="00C765E8"/>
    <w:rsid w:val="00C765F8"/>
    <w:rsid w:val="00C76660"/>
    <w:rsid w:val="00C766E6"/>
    <w:rsid w:val="00C7672F"/>
    <w:rsid w:val="00C76743"/>
    <w:rsid w:val="00C7679C"/>
    <w:rsid w:val="00C76842"/>
    <w:rsid w:val="00C76868"/>
    <w:rsid w:val="00C768A1"/>
    <w:rsid w:val="00C76943"/>
    <w:rsid w:val="00C76994"/>
    <w:rsid w:val="00C769AD"/>
    <w:rsid w:val="00C769E5"/>
    <w:rsid w:val="00C769F2"/>
    <w:rsid w:val="00C76A28"/>
    <w:rsid w:val="00C76A7D"/>
    <w:rsid w:val="00C76AC6"/>
    <w:rsid w:val="00C76B2F"/>
    <w:rsid w:val="00C76B5C"/>
    <w:rsid w:val="00C76B98"/>
    <w:rsid w:val="00C76C53"/>
    <w:rsid w:val="00C76C6A"/>
    <w:rsid w:val="00C76C9B"/>
    <w:rsid w:val="00C76CA7"/>
    <w:rsid w:val="00C76CD0"/>
    <w:rsid w:val="00C76DEE"/>
    <w:rsid w:val="00C76E11"/>
    <w:rsid w:val="00C76E45"/>
    <w:rsid w:val="00C76ED2"/>
    <w:rsid w:val="00C76EF4"/>
    <w:rsid w:val="00C76F8E"/>
    <w:rsid w:val="00C76FE6"/>
    <w:rsid w:val="00C770B9"/>
    <w:rsid w:val="00C770BE"/>
    <w:rsid w:val="00C770C9"/>
    <w:rsid w:val="00C7711C"/>
    <w:rsid w:val="00C77126"/>
    <w:rsid w:val="00C77132"/>
    <w:rsid w:val="00C7713B"/>
    <w:rsid w:val="00C7717C"/>
    <w:rsid w:val="00C77236"/>
    <w:rsid w:val="00C77257"/>
    <w:rsid w:val="00C772CA"/>
    <w:rsid w:val="00C77332"/>
    <w:rsid w:val="00C77339"/>
    <w:rsid w:val="00C7738D"/>
    <w:rsid w:val="00C773C1"/>
    <w:rsid w:val="00C773C7"/>
    <w:rsid w:val="00C773CE"/>
    <w:rsid w:val="00C774B8"/>
    <w:rsid w:val="00C7753E"/>
    <w:rsid w:val="00C77578"/>
    <w:rsid w:val="00C775C7"/>
    <w:rsid w:val="00C775E4"/>
    <w:rsid w:val="00C7770A"/>
    <w:rsid w:val="00C7780D"/>
    <w:rsid w:val="00C77912"/>
    <w:rsid w:val="00C77925"/>
    <w:rsid w:val="00C7793A"/>
    <w:rsid w:val="00C779AB"/>
    <w:rsid w:val="00C779B6"/>
    <w:rsid w:val="00C779DA"/>
    <w:rsid w:val="00C779F5"/>
    <w:rsid w:val="00C77A8D"/>
    <w:rsid w:val="00C77B1C"/>
    <w:rsid w:val="00C77B3C"/>
    <w:rsid w:val="00C77BA1"/>
    <w:rsid w:val="00C77C38"/>
    <w:rsid w:val="00C77CD3"/>
    <w:rsid w:val="00C77CDE"/>
    <w:rsid w:val="00C77D40"/>
    <w:rsid w:val="00C77D44"/>
    <w:rsid w:val="00C77DA5"/>
    <w:rsid w:val="00C77DEE"/>
    <w:rsid w:val="00C77E38"/>
    <w:rsid w:val="00C77EB3"/>
    <w:rsid w:val="00C77F0B"/>
    <w:rsid w:val="00C77F2E"/>
    <w:rsid w:val="00C77F36"/>
    <w:rsid w:val="00C77F9E"/>
    <w:rsid w:val="00C77FDC"/>
    <w:rsid w:val="00C80085"/>
    <w:rsid w:val="00C80108"/>
    <w:rsid w:val="00C80145"/>
    <w:rsid w:val="00C8017D"/>
    <w:rsid w:val="00C80222"/>
    <w:rsid w:val="00C80226"/>
    <w:rsid w:val="00C8024D"/>
    <w:rsid w:val="00C80296"/>
    <w:rsid w:val="00C802E2"/>
    <w:rsid w:val="00C80338"/>
    <w:rsid w:val="00C80366"/>
    <w:rsid w:val="00C803DE"/>
    <w:rsid w:val="00C8041A"/>
    <w:rsid w:val="00C804BC"/>
    <w:rsid w:val="00C804E2"/>
    <w:rsid w:val="00C80555"/>
    <w:rsid w:val="00C8055A"/>
    <w:rsid w:val="00C8059C"/>
    <w:rsid w:val="00C8061F"/>
    <w:rsid w:val="00C80758"/>
    <w:rsid w:val="00C8077A"/>
    <w:rsid w:val="00C80849"/>
    <w:rsid w:val="00C808A5"/>
    <w:rsid w:val="00C80A1D"/>
    <w:rsid w:val="00C80A60"/>
    <w:rsid w:val="00C80A76"/>
    <w:rsid w:val="00C80A89"/>
    <w:rsid w:val="00C80A8D"/>
    <w:rsid w:val="00C80B01"/>
    <w:rsid w:val="00C80BB9"/>
    <w:rsid w:val="00C80BC1"/>
    <w:rsid w:val="00C80C4E"/>
    <w:rsid w:val="00C80C4F"/>
    <w:rsid w:val="00C80CB8"/>
    <w:rsid w:val="00C80D5D"/>
    <w:rsid w:val="00C80DA0"/>
    <w:rsid w:val="00C80DD0"/>
    <w:rsid w:val="00C80EBC"/>
    <w:rsid w:val="00C80EC0"/>
    <w:rsid w:val="00C80ECB"/>
    <w:rsid w:val="00C80F81"/>
    <w:rsid w:val="00C80F9A"/>
    <w:rsid w:val="00C81053"/>
    <w:rsid w:val="00C810F9"/>
    <w:rsid w:val="00C8110F"/>
    <w:rsid w:val="00C81132"/>
    <w:rsid w:val="00C81172"/>
    <w:rsid w:val="00C811A8"/>
    <w:rsid w:val="00C811AB"/>
    <w:rsid w:val="00C811E6"/>
    <w:rsid w:val="00C811E7"/>
    <w:rsid w:val="00C8121D"/>
    <w:rsid w:val="00C8122C"/>
    <w:rsid w:val="00C8126A"/>
    <w:rsid w:val="00C812F4"/>
    <w:rsid w:val="00C812FB"/>
    <w:rsid w:val="00C81304"/>
    <w:rsid w:val="00C81347"/>
    <w:rsid w:val="00C81362"/>
    <w:rsid w:val="00C81397"/>
    <w:rsid w:val="00C813D0"/>
    <w:rsid w:val="00C8143D"/>
    <w:rsid w:val="00C8143F"/>
    <w:rsid w:val="00C8144A"/>
    <w:rsid w:val="00C8146E"/>
    <w:rsid w:val="00C8146F"/>
    <w:rsid w:val="00C8152E"/>
    <w:rsid w:val="00C81589"/>
    <w:rsid w:val="00C8164E"/>
    <w:rsid w:val="00C816DD"/>
    <w:rsid w:val="00C81759"/>
    <w:rsid w:val="00C8176B"/>
    <w:rsid w:val="00C817A4"/>
    <w:rsid w:val="00C81841"/>
    <w:rsid w:val="00C81843"/>
    <w:rsid w:val="00C8184F"/>
    <w:rsid w:val="00C818C2"/>
    <w:rsid w:val="00C81991"/>
    <w:rsid w:val="00C81997"/>
    <w:rsid w:val="00C81999"/>
    <w:rsid w:val="00C81A96"/>
    <w:rsid w:val="00C81AAC"/>
    <w:rsid w:val="00C81B0D"/>
    <w:rsid w:val="00C81C0B"/>
    <w:rsid w:val="00C81C1F"/>
    <w:rsid w:val="00C81C34"/>
    <w:rsid w:val="00C81CAC"/>
    <w:rsid w:val="00C81DDC"/>
    <w:rsid w:val="00C81E1B"/>
    <w:rsid w:val="00C81E39"/>
    <w:rsid w:val="00C81E6A"/>
    <w:rsid w:val="00C81EA4"/>
    <w:rsid w:val="00C81EF1"/>
    <w:rsid w:val="00C81F59"/>
    <w:rsid w:val="00C81F80"/>
    <w:rsid w:val="00C81F95"/>
    <w:rsid w:val="00C81F96"/>
    <w:rsid w:val="00C8201E"/>
    <w:rsid w:val="00C8209E"/>
    <w:rsid w:val="00C82181"/>
    <w:rsid w:val="00C8218B"/>
    <w:rsid w:val="00C82256"/>
    <w:rsid w:val="00C82306"/>
    <w:rsid w:val="00C82310"/>
    <w:rsid w:val="00C8233A"/>
    <w:rsid w:val="00C8237E"/>
    <w:rsid w:val="00C8243F"/>
    <w:rsid w:val="00C824B0"/>
    <w:rsid w:val="00C824DB"/>
    <w:rsid w:val="00C82519"/>
    <w:rsid w:val="00C82561"/>
    <w:rsid w:val="00C826D7"/>
    <w:rsid w:val="00C826FA"/>
    <w:rsid w:val="00C826FB"/>
    <w:rsid w:val="00C82787"/>
    <w:rsid w:val="00C82793"/>
    <w:rsid w:val="00C8279D"/>
    <w:rsid w:val="00C827FF"/>
    <w:rsid w:val="00C82876"/>
    <w:rsid w:val="00C828A2"/>
    <w:rsid w:val="00C82A17"/>
    <w:rsid w:val="00C82A54"/>
    <w:rsid w:val="00C82A82"/>
    <w:rsid w:val="00C82AA2"/>
    <w:rsid w:val="00C82B08"/>
    <w:rsid w:val="00C82B98"/>
    <w:rsid w:val="00C82BAA"/>
    <w:rsid w:val="00C82BAC"/>
    <w:rsid w:val="00C82BC1"/>
    <w:rsid w:val="00C82C16"/>
    <w:rsid w:val="00C82C7C"/>
    <w:rsid w:val="00C82CDA"/>
    <w:rsid w:val="00C82CDE"/>
    <w:rsid w:val="00C82CE9"/>
    <w:rsid w:val="00C82D2D"/>
    <w:rsid w:val="00C82D4F"/>
    <w:rsid w:val="00C82D8C"/>
    <w:rsid w:val="00C82DAE"/>
    <w:rsid w:val="00C82DBD"/>
    <w:rsid w:val="00C82DE2"/>
    <w:rsid w:val="00C82DE4"/>
    <w:rsid w:val="00C82DF1"/>
    <w:rsid w:val="00C82E4C"/>
    <w:rsid w:val="00C82E83"/>
    <w:rsid w:val="00C82EDC"/>
    <w:rsid w:val="00C82EF0"/>
    <w:rsid w:val="00C82F17"/>
    <w:rsid w:val="00C82F2C"/>
    <w:rsid w:val="00C82F35"/>
    <w:rsid w:val="00C82F3F"/>
    <w:rsid w:val="00C82F46"/>
    <w:rsid w:val="00C82FB6"/>
    <w:rsid w:val="00C82FED"/>
    <w:rsid w:val="00C8302A"/>
    <w:rsid w:val="00C8304E"/>
    <w:rsid w:val="00C8306E"/>
    <w:rsid w:val="00C830C0"/>
    <w:rsid w:val="00C8311F"/>
    <w:rsid w:val="00C83120"/>
    <w:rsid w:val="00C83136"/>
    <w:rsid w:val="00C8319E"/>
    <w:rsid w:val="00C831C7"/>
    <w:rsid w:val="00C83209"/>
    <w:rsid w:val="00C83296"/>
    <w:rsid w:val="00C8329C"/>
    <w:rsid w:val="00C832FA"/>
    <w:rsid w:val="00C83342"/>
    <w:rsid w:val="00C83414"/>
    <w:rsid w:val="00C83428"/>
    <w:rsid w:val="00C834AB"/>
    <w:rsid w:val="00C834FC"/>
    <w:rsid w:val="00C8351A"/>
    <w:rsid w:val="00C8352D"/>
    <w:rsid w:val="00C8353C"/>
    <w:rsid w:val="00C8354E"/>
    <w:rsid w:val="00C8359D"/>
    <w:rsid w:val="00C835AB"/>
    <w:rsid w:val="00C83670"/>
    <w:rsid w:val="00C83742"/>
    <w:rsid w:val="00C83761"/>
    <w:rsid w:val="00C8378C"/>
    <w:rsid w:val="00C83849"/>
    <w:rsid w:val="00C8385C"/>
    <w:rsid w:val="00C83911"/>
    <w:rsid w:val="00C83937"/>
    <w:rsid w:val="00C83A8D"/>
    <w:rsid w:val="00C83BD0"/>
    <w:rsid w:val="00C83D27"/>
    <w:rsid w:val="00C83D2E"/>
    <w:rsid w:val="00C83E04"/>
    <w:rsid w:val="00C83E16"/>
    <w:rsid w:val="00C83F62"/>
    <w:rsid w:val="00C8402C"/>
    <w:rsid w:val="00C840A6"/>
    <w:rsid w:val="00C840EB"/>
    <w:rsid w:val="00C840ED"/>
    <w:rsid w:val="00C8414B"/>
    <w:rsid w:val="00C84176"/>
    <w:rsid w:val="00C841A6"/>
    <w:rsid w:val="00C8420C"/>
    <w:rsid w:val="00C84221"/>
    <w:rsid w:val="00C84255"/>
    <w:rsid w:val="00C8425A"/>
    <w:rsid w:val="00C842A3"/>
    <w:rsid w:val="00C8436C"/>
    <w:rsid w:val="00C84388"/>
    <w:rsid w:val="00C843BD"/>
    <w:rsid w:val="00C843E8"/>
    <w:rsid w:val="00C84405"/>
    <w:rsid w:val="00C8446D"/>
    <w:rsid w:val="00C8446F"/>
    <w:rsid w:val="00C84489"/>
    <w:rsid w:val="00C844C4"/>
    <w:rsid w:val="00C844D1"/>
    <w:rsid w:val="00C8452F"/>
    <w:rsid w:val="00C84586"/>
    <w:rsid w:val="00C84587"/>
    <w:rsid w:val="00C8460A"/>
    <w:rsid w:val="00C8463C"/>
    <w:rsid w:val="00C84650"/>
    <w:rsid w:val="00C846B6"/>
    <w:rsid w:val="00C8477D"/>
    <w:rsid w:val="00C84808"/>
    <w:rsid w:val="00C84814"/>
    <w:rsid w:val="00C848EB"/>
    <w:rsid w:val="00C84918"/>
    <w:rsid w:val="00C8493D"/>
    <w:rsid w:val="00C84994"/>
    <w:rsid w:val="00C849C7"/>
    <w:rsid w:val="00C849D3"/>
    <w:rsid w:val="00C84B81"/>
    <w:rsid w:val="00C84B98"/>
    <w:rsid w:val="00C84BE5"/>
    <w:rsid w:val="00C84C39"/>
    <w:rsid w:val="00C84C66"/>
    <w:rsid w:val="00C84C90"/>
    <w:rsid w:val="00C84CFF"/>
    <w:rsid w:val="00C84DF6"/>
    <w:rsid w:val="00C84E40"/>
    <w:rsid w:val="00C84E89"/>
    <w:rsid w:val="00C84EEF"/>
    <w:rsid w:val="00C84EFF"/>
    <w:rsid w:val="00C84F01"/>
    <w:rsid w:val="00C84F2C"/>
    <w:rsid w:val="00C84F46"/>
    <w:rsid w:val="00C84F7A"/>
    <w:rsid w:val="00C84FAC"/>
    <w:rsid w:val="00C85010"/>
    <w:rsid w:val="00C85011"/>
    <w:rsid w:val="00C85068"/>
    <w:rsid w:val="00C850AF"/>
    <w:rsid w:val="00C8513D"/>
    <w:rsid w:val="00C85156"/>
    <w:rsid w:val="00C85186"/>
    <w:rsid w:val="00C851B9"/>
    <w:rsid w:val="00C851E9"/>
    <w:rsid w:val="00C8522B"/>
    <w:rsid w:val="00C8524C"/>
    <w:rsid w:val="00C852C0"/>
    <w:rsid w:val="00C852DC"/>
    <w:rsid w:val="00C8532D"/>
    <w:rsid w:val="00C85352"/>
    <w:rsid w:val="00C8540B"/>
    <w:rsid w:val="00C854C3"/>
    <w:rsid w:val="00C855AC"/>
    <w:rsid w:val="00C85629"/>
    <w:rsid w:val="00C8563A"/>
    <w:rsid w:val="00C8564B"/>
    <w:rsid w:val="00C85768"/>
    <w:rsid w:val="00C85791"/>
    <w:rsid w:val="00C857C6"/>
    <w:rsid w:val="00C85831"/>
    <w:rsid w:val="00C85867"/>
    <w:rsid w:val="00C85888"/>
    <w:rsid w:val="00C858E3"/>
    <w:rsid w:val="00C85B2C"/>
    <w:rsid w:val="00C85B40"/>
    <w:rsid w:val="00C85B78"/>
    <w:rsid w:val="00C85BD3"/>
    <w:rsid w:val="00C85C93"/>
    <w:rsid w:val="00C85DDF"/>
    <w:rsid w:val="00C85DE7"/>
    <w:rsid w:val="00C85EB1"/>
    <w:rsid w:val="00C85F7D"/>
    <w:rsid w:val="00C8607F"/>
    <w:rsid w:val="00C861A0"/>
    <w:rsid w:val="00C861E2"/>
    <w:rsid w:val="00C862C0"/>
    <w:rsid w:val="00C862C8"/>
    <w:rsid w:val="00C8630F"/>
    <w:rsid w:val="00C863C6"/>
    <w:rsid w:val="00C863CA"/>
    <w:rsid w:val="00C863CF"/>
    <w:rsid w:val="00C863E8"/>
    <w:rsid w:val="00C86578"/>
    <w:rsid w:val="00C865BE"/>
    <w:rsid w:val="00C865D4"/>
    <w:rsid w:val="00C86618"/>
    <w:rsid w:val="00C8669F"/>
    <w:rsid w:val="00C866A7"/>
    <w:rsid w:val="00C8671E"/>
    <w:rsid w:val="00C86736"/>
    <w:rsid w:val="00C8678F"/>
    <w:rsid w:val="00C8684C"/>
    <w:rsid w:val="00C8689B"/>
    <w:rsid w:val="00C868BA"/>
    <w:rsid w:val="00C868DC"/>
    <w:rsid w:val="00C868F7"/>
    <w:rsid w:val="00C8690F"/>
    <w:rsid w:val="00C86915"/>
    <w:rsid w:val="00C86A27"/>
    <w:rsid w:val="00C86A8B"/>
    <w:rsid w:val="00C86A99"/>
    <w:rsid w:val="00C86AA7"/>
    <w:rsid w:val="00C86ACF"/>
    <w:rsid w:val="00C86B5A"/>
    <w:rsid w:val="00C86BA3"/>
    <w:rsid w:val="00C86C17"/>
    <w:rsid w:val="00C86C99"/>
    <w:rsid w:val="00C86CB7"/>
    <w:rsid w:val="00C86CC1"/>
    <w:rsid w:val="00C86D3C"/>
    <w:rsid w:val="00C86D5D"/>
    <w:rsid w:val="00C86DB9"/>
    <w:rsid w:val="00C86DD6"/>
    <w:rsid w:val="00C86DED"/>
    <w:rsid w:val="00C86DFB"/>
    <w:rsid w:val="00C86E09"/>
    <w:rsid w:val="00C86E4A"/>
    <w:rsid w:val="00C86F19"/>
    <w:rsid w:val="00C86F2B"/>
    <w:rsid w:val="00C86F76"/>
    <w:rsid w:val="00C86F96"/>
    <w:rsid w:val="00C86FDF"/>
    <w:rsid w:val="00C87015"/>
    <w:rsid w:val="00C87033"/>
    <w:rsid w:val="00C870B4"/>
    <w:rsid w:val="00C870D9"/>
    <w:rsid w:val="00C870F4"/>
    <w:rsid w:val="00C870F5"/>
    <w:rsid w:val="00C87126"/>
    <w:rsid w:val="00C87156"/>
    <w:rsid w:val="00C87192"/>
    <w:rsid w:val="00C871BA"/>
    <w:rsid w:val="00C871C2"/>
    <w:rsid w:val="00C871F5"/>
    <w:rsid w:val="00C87229"/>
    <w:rsid w:val="00C87299"/>
    <w:rsid w:val="00C872A0"/>
    <w:rsid w:val="00C87317"/>
    <w:rsid w:val="00C8731B"/>
    <w:rsid w:val="00C8735C"/>
    <w:rsid w:val="00C8736E"/>
    <w:rsid w:val="00C8742A"/>
    <w:rsid w:val="00C87494"/>
    <w:rsid w:val="00C874F2"/>
    <w:rsid w:val="00C87506"/>
    <w:rsid w:val="00C8756A"/>
    <w:rsid w:val="00C875AF"/>
    <w:rsid w:val="00C875B3"/>
    <w:rsid w:val="00C87632"/>
    <w:rsid w:val="00C8763B"/>
    <w:rsid w:val="00C87665"/>
    <w:rsid w:val="00C87668"/>
    <w:rsid w:val="00C8769F"/>
    <w:rsid w:val="00C8779F"/>
    <w:rsid w:val="00C87820"/>
    <w:rsid w:val="00C87A08"/>
    <w:rsid w:val="00C87A28"/>
    <w:rsid w:val="00C87A48"/>
    <w:rsid w:val="00C87A8A"/>
    <w:rsid w:val="00C87B19"/>
    <w:rsid w:val="00C87B2A"/>
    <w:rsid w:val="00C87B55"/>
    <w:rsid w:val="00C87BC9"/>
    <w:rsid w:val="00C87C47"/>
    <w:rsid w:val="00C87C8B"/>
    <w:rsid w:val="00C87D28"/>
    <w:rsid w:val="00C87D62"/>
    <w:rsid w:val="00C87D6F"/>
    <w:rsid w:val="00C87E73"/>
    <w:rsid w:val="00C87EC2"/>
    <w:rsid w:val="00C87EF8"/>
    <w:rsid w:val="00C87F18"/>
    <w:rsid w:val="00C87F7F"/>
    <w:rsid w:val="00C87F84"/>
    <w:rsid w:val="00C87FC8"/>
    <w:rsid w:val="00C9005F"/>
    <w:rsid w:val="00C9009A"/>
    <w:rsid w:val="00C900D7"/>
    <w:rsid w:val="00C9012A"/>
    <w:rsid w:val="00C90215"/>
    <w:rsid w:val="00C90260"/>
    <w:rsid w:val="00C9028F"/>
    <w:rsid w:val="00C903A6"/>
    <w:rsid w:val="00C903FF"/>
    <w:rsid w:val="00C90452"/>
    <w:rsid w:val="00C90484"/>
    <w:rsid w:val="00C9049B"/>
    <w:rsid w:val="00C904C1"/>
    <w:rsid w:val="00C90543"/>
    <w:rsid w:val="00C90548"/>
    <w:rsid w:val="00C90558"/>
    <w:rsid w:val="00C9057C"/>
    <w:rsid w:val="00C905C4"/>
    <w:rsid w:val="00C905E7"/>
    <w:rsid w:val="00C905F9"/>
    <w:rsid w:val="00C9064C"/>
    <w:rsid w:val="00C906D4"/>
    <w:rsid w:val="00C906DE"/>
    <w:rsid w:val="00C90705"/>
    <w:rsid w:val="00C90824"/>
    <w:rsid w:val="00C90890"/>
    <w:rsid w:val="00C908BE"/>
    <w:rsid w:val="00C908E0"/>
    <w:rsid w:val="00C908FD"/>
    <w:rsid w:val="00C9094E"/>
    <w:rsid w:val="00C90A00"/>
    <w:rsid w:val="00C90A5C"/>
    <w:rsid w:val="00C90A5E"/>
    <w:rsid w:val="00C90AA1"/>
    <w:rsid w:val="00C90B04"/>
    <w:rsid w:val="00C90B0F"/>
    <w:rsid w:val="00C90B29"/>
    <w:rsid w:val="00C90B35"/>
    <w:rsid w:val="00C90B78"/>
    <w:rsid w:val="00C90BC9"/>
    <w:rsid w:val="00C90BF5"/>
    <w:rsid w:val="00C90C9F"/>
    <w:rsid w:val="00C90CC9"/>
    <w:rsid w:val="00C90D26"/>
    <w:rsid w:val="00C90D41"/>
    <w:rsid w:val="00C90D52"/>
    <w:rsid w:val="00C90D5F"/>
    <w:rsid w:val="00C90E24"/>
    <w:rsid w:val="00C90ED3"/>
    <w:rsid w:val="00C90EE4"/>
    <w:rsid w:val="00C90FEB"/>
    <w:rsid w:val="00C91016"/>
    <w:rsid w:val="00C91042"/>
    <w:rsid w:val="00C9105C"/>
    <w:rsid w:val="00C910A8"/>
    <w:rsid w:val="00C91127"/>
    <w:rsid w:val="00C9114E"/>
    <w:rsid w:val="00C91185"/>
    <w:rsid w:val="00C911F4"/>
    <w:rsid w:val="00C911F8"/>
    <w:rsid w:val="00C9125B"/>
    <w:rsid w:val="00C912F5"/>
    <w:rsid w:val="00C91326"/>
    <w:rsid w:val="00C9133C"/>
    <w:rsid w:val="00C91351"/>
    <w:rsid w:val="00C913ED"/>
    <w:rsid w:val="00C9142E"/>
    <w:rsid w:val="00C91479"/>
    <w:rsid w:val="00C91487"/>
    <w:rsid w:val="00C91495"/>
    <w:rsid w:val="00C914C6"/>
    <w:rsid w:val="00C91538"/>
    <w:rsid w:val="00C91565"/>
    <w:rsid w:val="00C915A5"/>
    <w:rsid w:val="00C9163D"/>
    <w:rsid w:val="00C91800"/>
    <w:rsid w:val="00C91874"/>
    <w:rsid w:val="00C918B1"/>
    <w:rsid w:val="00C91A18"/>
    <w:rsid w:val="00C91A1B"/>
    <w:rsid w:val="00C91A3D"/>
    <w:rsid w:val="00C91AC8"/>
    <w:rsid w:val="00C91AF9"/>
    <w:rsid w:val="00C91B5A"/>
    <w:rsid w:val="00C91B7E"/>
    <w:rsid w:val="00C91BB1"/>
    <w:rsid w:val="00C91C6A"/>
    <w:rsid w:val="00C91C77"/>
    <w:rsid w:val="00C91D29"/>
    <w:rsid w:val="00C91DB2"/>
    <w:rsid w:val="00C91DC8"/>
    <w:rsid w:val="00C91EF1"/>
    <w:rsid w:val="00C91F4F"/>
    <w:rsid w:val="00C92029"/>
    <w:rsid w:val="00C92051"/>
    <w:rsid w:val="00C9212C"/>
    <w:rsid w:val="00C92179"/>
    <w:rsid w:val="00C9217F"/>
    <w:rsid w:val="00C921CE"/>
    <w:rsid w:val="00C92270"/>
    <w:rsid w:val="00C922CF"/>
    <w:rsid w:val="00C922EA"/>
    <w:rsid w:val="00C9231D"/>
    <w:rsid w:val="00C923F1"/>
    <w:rsid w:val="00C92482"/>
    <w:rsid w:val="00C9248A"/>
    <w:rsid w:val="00C924FC"/>
    <w:rsid w:val="00C92535"/>
    <w:rsid w:val="00C925A1"/>
    <w:rsid w:val="00C925F3"/>
    <w:rsid w:val="00C92774"/>
    <w:rsid w:val="00C927CD"/>
    <w:rsid w:val="00C9283A"/>
    <w:rsid w:val="00C928AC"/>
    <w:rsid w:val="00C928C7"/>
    <w:rsid w:val="00C92930"/>
    <w:rsid w:val="00C929E0"/>
    <w:rsid w:val="00C92A0C"/>
    <w:rsid w:val="00C92A0D"/>
    <w:rsid w:val="00C92A5B"/>
    <w:rsid w:val="00C92A76"/>
    <w:rsid w:val="00C92B41"/>
    <w:rsid w:val="00C92B9D"/>
    <w:rsid w:val="00C92C47"/>
    <w:rsid w:val="00C92C97"/>
    <w:rsid w:val="00C92CC6"/>
    <w:rsid w:val="00C92CDD"/>
    <w:rsid w:val="00C92CF2"/>
    <w:rsid w:val="00C92D30"/>
    <w:rsid w:val="00C92D92"/>
    <w:rsid w:val="00C92DCD"/>
    <w:rsid w:val="00C92DD2"/>
    <w:rsid w:val="00C92E01"/>
    <w:rsid w:val="00C92E35"/>
    <w:rsid w:val="00C92E47"/>
    <w:rsid w:val="00C92E89"/>
    <w:rsid w:val="00C92E95"/>
    <w:rsid w:val="00C92ED3"/>
    <w:rsid w:val="00C92EF1"/>
    <w:rsid w:val="00C92F04"/>
    <w:rsid w:val="00C92F1B"/>
    <w:rsid w:val="00C93020"/>
    <w:rsid w:val="00C930C2"/>
    <w:rsid w:val="00C930D6"/>
    <w:rsid w:val="00C9312E"/>
    <w:rsid w:val="00C93140"/>
    <w:rsid w:val="00C93189"/>
    <w:rsid w:val="00C93215"/>
    <w:rsid w:val="00C9325B"/>
    <w:rsid w:val="00C93276"/>
    <w:rsid w:val="00C932F3"/>
    <w:rsid w:val="00C93308"/>
    <w:rsid w:val="00C93417"/>
    <w:rsid w:val="00C934C4"/>
    <w:rsid w:val="00C934D3"/>
    <w:rsid w:val="00C9358D"/>
    <w:rsid w:val="00C935EC"/>
    <w:rsid w:val="00C93627"/>
    <w:rsid w:val="00C9367E"/>
    <w:rsid w:val="00C93686"/>
    <w:rsid w:val="00C9369E"/>
    <w:rsid w:val="00C93756"/>
    <w:rsid w:val="00C93772"/>
    <w:rsid w:val="00C93774"/>
    <w:rsid w:val="00C9380C"/>
    <w:rsid w:val="00C9382E"/>
    <w:rsid w:val="00C9385E"/>
    <w:rsid w:val="00C93890"/>
    <w:rsid w:val="00C9390F"/>
    <w:rsid w:val="00C93949"/>
    <w:rsid w:val="00C93959"/>
    <w:rsid w:val="00C939A6"/>
    <w:rsid w:val="00C939E8"/>
    <w:rsid w:val="00C93A88"/>
    <w:rsid w:val="00C93B19"/>
    <w:rsid w:val="00C93B41"/>
    <w:rsid w:val="00C93B63"/>
    <w:rsid w:val="00C93B6A"/>
    <w:rsid w:val="00C93CCA"/>
    <w:rsid w:val="00C93CD1"/>
    <w:rsid w:val="00C93DAE"/>
    <w:rsid w:val="00C93ECD"/>
    <w:rsid w:val="00C93F2E"/>
    <w:rsid w:val="00C93F45"/>
    <w:rsid w:val="00C93FA1"/>
    <w:rsid w:val="00C93FDC"/>
    <w:rsid w:val="00C9400E"/>
    <w:rsid w:val="00C940E7"/>
    <w:rsid w:val="00C94106"/>
    <w:rsid w:val="00C9416E"/>
    <w:rsid w:val="00C9418C"/>
    <w:rsid w:val="00C941D6"/>
    <w:rsid w:val="00C9421D"/>
    <w:rsid w:val="00C9431F"/>
    <w:rsid w:val="00C9434C"/>
    <w:rsid w:val="00C9439B"/>
    <w:rsid w:val="00C943CD"/>
    <w:rsid w:val="00C943EA"/>
    <w:rsid w:val="00C944D2"/>
    <w:rsid w:val="00C944DA"/>
    <w:rsid w:val="00C94516"/>
    <w:rsid w:val="00C94539"/>
    <w:rsid w:val="00C94550"/>
    <w:rsid w:val="00C945A6"/>
    <w:rsid w:val="00C94604"/>
    <w:rsid w:val="00C9461A"/>
    <w:rsid w:val="00C9466B"/>
    <w:rsid w:val="00C946A3"/>
    <w:rsid w:val="00C946A7"/>
    <w:rsid w:val="00C946F2"/>
    <w:rsid w:val="00C94712"/>
    <w:rsid w:val="00C94894"/>
    <w:rsid w:val="00C9490E"/>
    <w:rsid w:val="00C94916"/>
    <w:rsid w:val="00C94951"/>
    <w:rsid w:val="00C949D1"/>
    <w:rsid w:val="00C949E4"/>
    <w:rsid w:val="00C94A67"/>
    <w:rsid w:val="00C94A7E"/>
    <w:rsid w:val="00C94ABB"/>
    <w:rsid w:val="00C94AC3"/>
    <w:rsid w:val="00C94AF2"/>
    <w:rsid w:val="00C94B68"/>
    <w:rsid w:val="00C94BA8"/>
    <w:rsid w:val="00C94BF7"/>
    <w:rsid w:val="00C94C0C"/>
    <w:rsid w:val="00C94C7D"/>
    <w:rsid w:val="00C94D74"/>
    <w:rsid w:val="00C94D78"/>
    <w:rsid w:val="00C94D83"/>
    <w:rsid w:val="00C94DB7"/>
    <w:rsid w:val="00C94E1D"/>
    <w:rsid w:val="00C94E3C"/>
    <w:rsid w:val="00C94EAB"/>
    <w:rsid w:val="00C94EBF"/>
    <w:rsid w:val="00C94EFB"/>
    <w:rsid w:val="00C94F03"/>
    <w:rsid w:val="00C94FB1"/>
    <w:rsid w:val="00C94FD7"/>
    <w:rsid w:val="00C9500B"/>
    <w:rsid w:val="00C95014"/>
    <w:rsid w:val="00C9505B"/>
    <w:rsid w:val="00C950BE"/>
    <w:rsid w:val="00C95255"/>
    <w:rsid w:val="00C9525D"/>
    <w:rsid w:val="00C95277"/>
    <w:rsid w:val="00C95295"/>
    <w:rsid w:val="00C95309"/>
    <w:rsid w:val="00C95321"/>
    <w:rsid w:val="00C95341"/>
    <w:rsid w:val="00C95355"/>
    <w:rsid w:val="00C953D8"/>
    <w:rsid w:val="00C953F0"/>
    <w:rsid w:val="00C954F3"/>
    <w:rsid w:val="00C9555A"/>
    <w:rsid w:val="00C95586"/>
    <w:rsid w:val="00C955FB"/>
    <w:rsid w:val="00C95658"/>
    <w:rsid w:val="00C95688"/>
    <w:rsid w:val="00C9568C"/>
    <w:rsid w:val="00C95701"/>
    <w:rsid w:val="00C95783"/>
    <w:rsid w:val="00C957B8"/>
    <w:rsid w:val="00C957BE"/>
    <w:rsid w:val="00C957D0"/>
    <w:rsid w:val="00C95856"/>
    <w:rsid w:val="00C95859"/>
    <w:rsid w:val="00C9587B"/>
    <w:rsid w:val="00C958F2"/>
    <w:rsid w:val="00C9591E"/>
    <w:rsid w:val="00C9599B"/>
    <w:rsid w:val="00C95A00"/>
    <w:rsid w:val="00C95A5A"/>
    <w:rsid w:val="00C95A8A"/>
    <w:rsid w:val="00C95B2F"/>
    <w:rsid w:val="00C95B4F"/>
    <w:rsid w:val="00C95B5A"/>
    <w:rsid w:val="00C95BAF"/>
    <w:rsid w:val="00C95BDB"/>
    <w:rsid w:val="00C95BE8"/>
    <w:rsid w:val="00C95C0F"/>
    <w:rsid w:val="00C95CE4"/>
    <w:rsid w:val="00C95D45"/>
    <w:rsid w:val="00C95F93"/>
    <w:rsid w:val="00C96016"/>
    <w:rsid w:val="00C960CB"/>
    <w:rsid w:val="00C9612E"/>
    <w:rsid w:val="00C96180"/>
    <w:rsid w:val="00C9619E"/>
    <w:rsid w:val="00C9622B"/>
    <w:rsid w:val="00C96237"/>
    <w:rsid w:val="00C96287"/>
    <w:rsid w:val="00C962D8"/>
    <w:rsid w:val="00C96375"/>
    <w:rsid w:val="00C9637B"/>
    <w:rsid w:val="00C96396"/>
    <w:rsid w:val="00C963DD"/>
    <w:rsid w:val="00C9640F"/>
    <w:rsid w:val="00C9644C"/>
    <w:rsid w:val="00C964C8"/>
    <w:rsid w:val="00C964CB"/>
    <w:rsid w:val="00C96534"/>
    <w:rsid w:val="00C96553"/>
    <w:rsid w:val="00C9657E"/>
    <w:rsid w:val="00C96616"/>
    <w:rsid w:val="00C96618"/>
    <w:rsid w:val="00C9661A"/>
    <w:rsid w:val="00C9664F"/>
    <w:rsid w:val="00C9668C"/>
    <w:rsid w:val="00C966DC"/>
    <w:rsid w:val="00C9670A"/>
    <w:rsid w:val="00C96777"/>
    <w:rsid w:val="00C967AF"/>
    <w:rsid w:val="00C96806"/>
    <w:rsid w:val="00C96880"/>
    <w:rsid w:val="00C968F4"/>
    <w:rsid w:val="00C96916"/>
    <w:rsid w:val="00C969DF"/>
    <w:rsid w:val="00C969EF"/>
    <w:rsid w:val="00C96A9B"/>
    <w:rsid w:val="00C96B09"/>
    <w:rsid w:val="00C96B3C"/>
    <w:rsid w:val="00C96BCB"/>
    <w:rsid w:val="00C96C1A"/>
    <w:rsid w:val="00C96C5B"/>
    <w:rsid w:val="00C96C5C"/>
    <w:rsid w:val="00C96C72"/>
    <w:rsid w:val="00C96D58"/>
    <w:rsid w:val="00C96DCF"/>
    <w:rsid w:val="00C96DDD"/>
    <w:rsid w:val="00C96E00"/>
    <w:rsid w:val="00C96E52"/>
    <w:rsid w:val="00C96F04"/>
    <w:rsid w:val="00C96F0F"/>
    <w:rsid w:val="00C96FA5"/>
    <w:rsid w:val="00C96FEF"/>
    <w:rsid w:val="00C97019"/>
    <w:rsid w:val="00C97080"/>
    <w:rsid w:val="00C97161"/>
    <w:rsid w:val="00C971FD"/>
    <w:rsid w:val="00C9724C"/>
    <w:rsid w:val="00C97270"/>
    <w:rsid w:val="00C9727E"/>
    <w:rsid w:val="00C972B3"/>
    <w:rsid w:val="00C97334"/>
    <w:rsid w:val="00C973B7"/>
    <w:rsid w:val="00C973C2"/>
    <w:rsid w:val="00C97432"/>
    <w:rsid w:val="00C97440"/>
    <w:rsid w:val="00C9748D"/>
    <w:rsid w:val="00C974CE"/>
    <w:rsid w:val="00C97537"/>
    <w:rsid w:val="00C97606"/>
    <w:rsid w:val="00C97624"/>
    <w:rsid w:val="00C9767A"/>
    <w:rsid w:val="00C97693"/>
    <w:rsid w:val="00C9777D"/>
    <w:rsid w:val="00C9779C"/>
    <w:rsid w:val="00C977D6"/>
    <w:rsid w:val="00C97946"/>
    <w:rsid w:val="00C979B4"/>
    <w:rsid w:val="00C979DA"/>
    <w:rsid w:val="00C979F5"/>
    <w:rsid w:val="00C97A1A"/>
    <w:rsid w:val="00C97A51"/>
    <w:rsid w:val="00C97ABF"/>
    <w:rsid w:val="00C97ACE"/>
    <w:rsid w:val="00C97AE5"/>
    <w:rsid w:val="00C97B12"/>
    <w:rsid w:val="00C97B35"/>
    <w:rsid w:val="00C97B5E"/>
    <w:rsid w:val="00C97B76"/>
    <w:rsid w:val="00C97BC3"/>
    <w:rsid w:val="00C97C2F"/>
    <w:rsid w:val="00C97C5C"/>
    <w:rsid w:val="00C97C69"/>
    <w:rsid w:val="00C97C88"/>
    <w:rsid w:val="00C97CE5"/>
    <w:rsid w:val="00C97E12"/>
    <w:rsid w:val="00C97EA5"/>
    <w:rsid w:val="00C97ED3"/>
    <w:rsid w:val="00C97F19"/>
    <w:rsid w:val="00C97F4F"/>
    <w:rsid w:val="00C97F59"/>
    <w:rsid w:val="00C9EC7C"/>
    <w:rsid w:val="00CA0008"/>
    <w:rsid w:val="00CA002F"/>
    <w:rsid w:val="00CA0035"/>
    <w:rsid w:val="00CA0071"/>
    <w:rsid w:val="00CA014B"/>
    <w:rsid w:val="00CA0163"/>
    <w:rsid w:val="00CA0174"/>
    <w:rsid w:val="00CA01AA"/>
    <w:rsid w:val="00CA01B5"/>
    <w:rsid w:val="00CA020B"/>
    <w:rsid w:val="00CA022E"/>
    <w:rsid w:val="00CA0265"/>
    <w:rsid w:val="00CA0298"/>
    <w:rsid w:val="00CA02DF"/>
    <w:rsid w:val="00CA0357"/>
    <w:rsid w:val="00CA035E"/>
    <w:rsid w:val="00CA0391"/>
    <w:rsid w:val="00CA03A6"/>
    <w:rsid w:val="00CA03E9"/>
    <w:rsid w:val="00CA0402"/>
    <w:rsid w:val="00CA0459"/>
    <w:rsid w:val="00CA0479"/>
    <w:rsid w:val="00CA0572"/>
    <w:rsid w:val="00CA059D"/>
    <w:rsid w:val="00CA05D1"/>
    <w:rsid w:val="00CA05DD"/>
    <w:rsid w:val="00CA0687"/>
    <w:rsid w:val="00CA06AD"/>
    <w:rsid w:val="00CA06D5"/>
    <w:rsid w:val="00CA06DC"/>
    <w:rsid w:val="00CA0726"/>
    <w:rsid w:val="00CA072B"/>
    <w:rsid w:val="00CA076D"/>
    <w:rsid w:val="00CA07C7"/>
    <w:rsid w:val="00CA0822"/>
    <w:rsid w:val="00CA0875"/>
    <w:rsid w:val="00CA088D"/>
    <w:rsid w:val="00CA08F9"/>
    <w:rsid w:val="00CA099A"/>
    <w:rsid w:val="00CA0A28"/>
    <w:rsid w:val="00CA0A67"/>
    <w:rsid w:val="00CA0ABC"/>
    <w:rsid w:val="00CA0B25"/>
    <w:rsid w:val="00CA0B75"/>
    <w:rsid w:val="00CA0B80"/>
    <w:rsid w:val="00CA0C28"/>
    <w:rsid w:val="00CA0C8D"/>
    <w:rsid w:val="00CA0CFB"/>
    <w:rsid w:val="00CA0D26"/>
    <w:rsid w:val="00CA0D47"/>
    <w:rsid w:val="00CA0DD2"/>
    <w:rsid w:val="00CA0E26"/>
    <w:rsid w:val="00CA0EA4"/>
    <w:rsid w:val="00CA0EA8"/>
    <w:rsid w:val="00CA0EBE"/>
    <w:rsid w:val="00CA0F52"/>
    <w:rsid w:val="00CA10C3"/>
    <w:rsid w:val="00CA10F8"/>
    <w:rsid w:val="00CA1132"/>
    <w:rsid w:val="00CA124C"/>
    <w:rsid w:val="00CA12C9"/>
    <w:rsid w:val="00CA133B"/>
    <w:rsid w:val="00CA13A1"/>
    <w:rsid w:val="00CA13E1"/>
    <w:rsid w:val="00CA1435"/>
    <w:rsid w:val="00CA1452"/>
    <w:rsid w:val="00CA1488"/>
    <w:rsid w:val="00CA14F5"/>
    <w:rsid w:val="00CA1507"/>
    <w:rsid w:val="00CA151B"/>
    <w:rsid w:val="00CA1590"/>
    <w:rsid w:val="00CA15C0"/>
    <w:rsid w:val="00CA15DE"/>
    <w:rsid w:val="00CA164C"/>
    <w:rsid w:val="00CA1683"/>
    <w:rsid w:val="00CA1689"/>
    <w:rsid w:val="00CA169C"/>
    <w:rsid w:val="00CA16CB"/>
    <w:rsid w:val="00CA16FB"/>
    <w:rsid w:val="00CA170B"/>
    <w:rsid w:val="00CA17E6"/>
    <w:rsid w:val="00CA17F0"/>
    <w:rsid w:val="00CA183B"/>
    <w:rsid w:val="00CA184D"/>
    <w:rsid w:val="00CA1916"/>
    <w:rsid w:val="00CA19D4"/>
    <w:rsid w:val="00CA1A48"/>
    <w:rsid w:val="00CA1A65"/>
    <w:rsid w:val="00CA1B70"/>
    <w:rsid w:val="00CA1B75"/>
    <w:rsid w:val="00CA1BC8"/>
    <w:rsid w:val="00CA1BDB"/>
    <w:rsid w:val="00CA1C3E"/>
    <w:rsid w:val="00CA1CB3"/>
    <w:rsid w:val="00CA1CC6"/>
    <w:rsid w:val="00CA1CDC"/>
    <w:rsid w:val="00CA1CDF"/>
    <w:rsid w:val="00CA1D02"/>
    <w:rsid w:val="00CA1D44"/>
    <w:rsid w:val="00CA1D74"/>
    <w:rsid w:val="00CA1DA9"/>
    <w:rsid w:val="00CA1DB9"/>
    <w:rsid w:val="00CA1F13"/>
    <w:rsid w:val="00CA1F1E"/>
    <w:rsid w:val="00CA1FEC"/>
    <w:rsid w:val="00CA200E"/>
    <w:rsid w:val="00CA2059"/>
    <w:rsid w:val="00CA210C"/>
    <w:rsid w:val="00CA2392"/>
    <w:rsid w:val="00CA23A2"/>
    <w:rsid w:val="00CA23AD"/>
    <w:rsid w:val="00CA2490"/>
    <w:rsid w:val="00CA2497"/>
    <w:rsid w:val="00CA2553"/>
    <w:rsid w:val="00CA2595"/>
    <w:rsid w:val="00CA25AB"/>
    <w:rsid w:val="00CA25E1"/>
    <w:rsid w:val="00CA261D"/>
    <w:rsid w:val="00CA2753"/>
    <w:rsid w:val="00CA2754"/>
    <w:rsid w:val="00CA2770"/>
    <w:rsid w:val="00CA277C"/>
    <w:rsid w:val="00CA2804"/>
    <w:rsid w:val="00CA281B"/>
    <w:rsid w:val="00CA284B"/>
    <w:rsid w:val="00CA2878"/>
    <w:rsid w:val="00CA2879"/>
    <w:rsid w:val="00CA2891"/>
    <w:rsid w:val="00CA2905"/>
    <w:rsid w:val="00CA2918"/>
    <w:rsid w:val="00CA2956"/>
    <w:rsid w:val="00CA2A0C"/>
    <w:rsid w:val="00CA2A8E"/>
    <w:rsid w:val="00CA2AA7"/>
    <w:rsid w:val="00CA2AAF"/>
    <w:rsid w:val="00CA2AF4"/>
    <w:rsid w:val="00CA2B5A"/>
    <w:rsid w:val="00CA2B7A"/>
    <w:rsid w:val="00CA2BC2"/>
    <w:rsid w:val="00CA2C3F"/>
    <w:rsid w:val="00CA2D4C"/>
    <w:rsid w:val="00CA2D4F"/>
    <w:rsid w:val="00CA2D7B"/>
    <w:rsid w:val="00CA2DF7"/>
    <w:rsid w:val="00CA2E18"/>
    <w:rsid w:val="00CA2E54"/>
    <w:rsid w:val="00CA2E68"/>
    <w:rsid w:val="00CA2E80"/>
    <w:rsid w:val="00CA2E83"/>
    <w:rsid w:val="00CA2ECD"/>
    <w:rsid w:val="00CA2F69"/>
    <w:rsid w:val="00CA2F6A"/>
    <w:rsid w:val="00CA30C9"/>
    <w:rsid w:val="00CA312B"/>
    <w:rsid w:val="00CA3144"/>
    <w:rsid w:val="00CA3299"/>
    <w:rsid w:val="00CA32B9"/>
    <w:rsid w:val="00CA330D"/>
    <w:rsid w:val="00CA3354"/>
    <w:rsid w:val="00CA33E1"/>
    <w:rsid w:val="00CA3401"/>
    <w:rsid w:val="00CA34BE"/>
    <w:rsid w:val="00CA34DD"/>
    <w:rsid w:val="00CA34EB"/>
    <w:rsid w:val="00CA3572"/>
    <w:rsid w:val="00CA359B"/>
    <w:rsid w:val="00CA35B0"/>
    <w:rsid w:val="00CA35C0"/>
    <w:rsid w:val="00CA3630"/>
    <w:rsid w:val="00CA3663"/>
    <w:rsid w:val="00CA366F"/>
    <w:rsid w:val="00CA3692"/>
    <w:rsid w:val="00CA369A"/>
    <w:rsid w:val="00CA36BA"/>
    <w:rsid w:val="00CA3756"/>
    <w:rsid w:val="00CA3765"/>
    <w:rsid w:val="00CA37C7"/>
    <w:rsid w:val="00CA37EF"/>
    <w:rsid w:val="00CA3847"/>
    <w:rsid w:val="00CA3872"/>
    <w:rsid w:val="00CA38D6"/>
    <w:rsid w:val="00CA3942"/>
    <w:rsid w:val="00CA39C3"/>
    <w:rsid w:val="00CA39F9"/>
    <w:rsid w:val="00CA3A9B"/>
    <w:rsid w:val="00CA3B77"/>
    <w:rsid w:val="00CA3B79"/>
    <w:rsid w:val="00CA3CB2"/>
    <w:rsid w:val="00CA3D0E"/>
    <w:rsid w:val="00CA3DAA"/>
    <w:rsid w:val="00CA3DD5"/>
    <w:rsid w:val="00CA3E11"/>
    <w:rsid w:val="00CA3E27"/>
    <w:rsid w:val="00CA3E4A"/>
    <w:rsid w:val="00CA3E6A"/>
    <w:rsid w:val="00CA3E99"/>
    <w:rsid w:val="00CA3EAC"/>
    <w:rsid w:val="00CA3EE2"/>
    <w:rsid w:val="00CA3F5B"/>
    <w:rsid w:val="00CA3FCE"/>
    <w:rsid w:val="00CA4063"/>
    <w:rsid w:val="00CA40EB"/>
    <w:rsid w:val="00CA4175"/>
    <w:rsid w:val="00CA41A8"/>
    <w:rsid w:val="00CA42B1"/>
    <w:rsid w:val="00CA4318"/>
    <w:rsid w:val="00CA44B5"/>
    <w:rsid w:val="00CA44B6"/>
    <w:rsid w:val="00CA44BE"/>
    <w:rsid w:val="00CA44CC"/>
    <w:rsid w:val="00CA44EB"/>
    <w:rsid w:val="00CA4523"/>
    <w:rsid w:val="00CA4552"/>
    <w:rsid w:val="00CA4589"/>
    <w:rsid w:val="00CA4597"/>
    <w:rsid w:val="00CA45E9"/>
    <w:rsid w:val="00CA45ED"/>
    <w:rsid w:val="00CA45F8"/>
    <w:rsid w:val="00CA4604"/>
    <w:rsid w:val="00CA4613"/>
    <w:rsid w:val="00CA462F"/>
    <w:rsid w:val="00CA464B"/>
    <w:rsid w:val="00CA467F"/>
    <w:rsid w:val="00CA46C1"/>
    <w:rsid w:val="00CA46F8"/>
    <w:rsid w:val="00CA4714"/>
    <w:rsid w:val="00CA473D"/>
    <w:rsid w:val="00CA474A"/>
    <w:rsid w:val="00CA47EB"/>
    <w:rsid w:val="00CA4840"/>
    <w:rsid w:val="00CA48B8"/>
    <w:rsid w:val="00CA48FE"/>
    <w:rsid w:val="00CA4987"/>
    <w:rsid w:val="00CA49DA"/>
    <w:rsid w:val="00CA4B7C"/>
    <w:rsid w:val="00CA4BC7"/>
    <w:rsid w:val="00CA4BE1"/>
    <w:rsid w:val="00CA4BEA"/>
    <w:rsid w:val="00CA4C34"/>
    <w:rsid w:val="00CA4C70"/>
    <w:rsid w:val="00CA4D72"/>
    <w:rsid w:val="00CA4E05"/>
    <w:rsid w:val="00CA4E20"/>
    <w:rsid w:val="00CA4E81"/>
    <w:rsid w:val="00CA4F07"/>
    <w:rsid w:val="00CA4F45"/>
    <w:rsid w:val="00CA4FC4"/>
    <w:rsid w:val="00CA5096"/>
    <w:rsid w:val="00CA50AA"/>
    <w:rsid w:val="00CA50BC"/>
    <w:rsid w:val="00CA519B"/>
    <w:rsid w:val="00CA51C0"/>
    <w:rsid w:val="00CA51C1"/>
    <w:rsid w:val="00CA5254"/>
    <w:rsid w:val="00CA52FD"/>
    <w:rsid w:val="00CA5308"/>
    <w:rsid w:val="00CA54BA"/>
    <w:rsid w:val="00CA54CD"/>
    <w:rsid w:val="00CA54E1"/>
    <w:rsid w:val="00CA551F"/>
    <w:rsid w:val="00CA558A"/>
    <w:rsid w:val="00CA55F6"/>
    <w:rsid w:val="00CA5640"/>
    <w:rsid w:val="00CA5682"/>
    <w:rsid w:val="00CA56F4"/>
    <w:rsid w:val="00CA56F9"/>
    <w:rsid w:val="00CA572D"/>
    <w:rsid w:val="00CA5743"/>
    <w:rsid w:val="00CA575D"/>
    <w:rsid w:val="00CA57E9"/>
    <w:rsid w:val="00CA5812"/>
    <w:rsid w:val="00CA5836"/>
    <w:rsid w:val="00CA585A"/>
    <w:rsid w:val="00CA5869"/>
    <w:rsid w:val="00CA58EC"/>
    <w:rsid w:val="00CA58F3"/>
    <w:rsid w:val="00CA58F4"/>
    <w:rsid w:val="00CA5920"/>
    <w:rsid w:val="00CA597C"/>
    <w:rsid w:val="00CA5A37"/>
    <w:rsid w:val="00CA5A3A"/>
    <w:rsid w:val="00CA5A44"/>
    <w:rsid w:val="00CA5A8C"/>
    <w:rsid w:val="00CA5ACB"/>
    <w:rsid w:val="00CA5B3A"/>
    <w:rsid w:val="00CA5B6B"/>
    <w:rsid w:val="00CA5BBE"/>
    <w:rsid w:val="00CA5E0A"/>
    <w:rsid w:val="00CA5EB7"/>
    <w:rsid w:val="00CA5EE5"/>
    <w:rsid w:val="00CA5F0C"/>
    <w:rsid w:val="00CA6022"/>
    <w:rsid w:val="00CA6049"/>
    <w:rsid w:val="00CA6055"/>
    <w:rsid w:val="00CA60A6"/>
    <w:rsid w:val="00CA6180"/>
    <w:rsid w:val="00CA619A"/>
    <w:rsid w:val="00CA61F0"/>
    <w:rsid w:val="00CA622A"/>
    <w:rsid w:val="00CA6236"/>
    <w:rsid w:val="00CA6239"/>
    <w:rsid w:val="00CA624C"/>
    <w:rsid w:val="00CA624F"/>
    <w:rsid w:val="00CA627D"/>
    <w:rsid w:val="00CA6303"/>
    <w:rsid w:val="00CA6312"/>
    <w:rsid w:val="00CA635A"/>
    <w:rsid w:val="00CA63B8"/>
    <w:rsid w:val="00CA63DD"/>
    <w:rsid w:val="00CA643A"/>
    <w:rsid w:val="00CA646C"/>
    <w:rsid w:val="00CA64B3"/>
    <w:rsid w:val="00CA6537"/>
    <w:rsid w:val="00CA653D"/>
    <w:rsid w:val="00CA6545"/>
    <w:rsid w:val="00CA6634"/>
    <w:rsid w:val="00CA6689"/>
    <w:rsid w:val="00CA669C"/>
    <w:rsid w:val="00CA66BC"/>
    <w:rsid w:val="00CA66FF"/>
    <w:rsid w:val="00CA6723"/>
    <w:rsid w:val="00CA6778"/>
    <w:rsid w:val="00CA67A7"/>
    <w:rsid w:val="00CA67B3"/>
    <w:rsid w:val="00CA6820"/>
    <w:rsid w:val="00CA68F6"/>
    <w:rsid w:val="00CA695E"/>
    <w:rsid w:val="00CA6969"/>
    <w:rsid w:val="00CA6980"/>
    <w:rsid w:val="00CA6A13"/>
    <w:rsid w:val="00CA6A2E"/>
    <w:rsid w:val="00CA6A99"/>
    <w:rsid w:val="00CA6AA0"/>
    <w:rsid w:val="00CA6D57"/>
    <w:rsid w:val="00CA6E28"/>
    <w:rsid w:val="00CA6E2F"/>
    <w:rsid w:val="00CA6E4B"/>
    <w:rsid w:val="00CA6E5C"/>
    <w:rsid w:val="00CA6EC9"/>
    <w:rsid w:val="00CA6F3D"/>
    <w:rsid w:val="00CA6F96"/>
    <w:rsid w:val="00CA70B6"/>
    <w:rsid w:val="00CA71D8"/>
    <w:rsid w:val="00CA71E2"/>
    <w:rsid w:val="00CA7298"/>
    <w:rsid w:val="00CA72D4"/>
    <w:rsid w:val="00CA72DC"/>
    <w:rsid w:val="00CA72E6"/>
    <w:rsid w:val="00CA72EC"/>
    <w:rsid w:val="00CA73AB"/>
    <w:rsid w:val="00CA73D0"/>
    <w:rsid w:val="00CA73D1"/>
    <w:rsid w:val="00CA744A"/>
    <w:rsid w:val="00CA746B"/>
    <w:rsid w:val="00CA750C"/>
    <w:rsid w:val="00CA75EB"/>
    <w:rsid w:val="00CA769E"/>
    <w:rsid w:val="00CA76DE"/>
    <w:rsid w:val="00CA771B"/>
    <w:rsid w:val="00CA7768"/>
    <w:rsid w:val="00CA77BF"/>
    <w:rsid w:val="00CA7899"/>
    <w:rsid w:val="00CA78A1"/>
    <w:rsid w:val="00CA791C"/>
    <w:rsid w:val="00CA7944"/>
    <w:rsid w:val="00CA797E"/>
    <w:rsid w:val="00CA79C6"/>
    <w:rsid w:val="00CA7A83"/>
    <w:rsid w:val="00CA7B71"/>
    <w:rsid w:val="00CA7B78"/>
    <w:rsid w:val="00CA7B97"/>
    <w:rsid w:val="00CA7C08"/>
    <w:rsid w:val="00CA7C1B"/>
    <w:rsid w:val="00CA7CF4"/>
    <w:rsid w:val="00CA7D01"/>
    <w:rsid w:val="00CA7D25"/>
    <w:rsid w:val="00CA7D37"/>
    <w:rsid w:val="00CA7DD0"/>
    <w:rsid w:val="00CA7E1C"/>
    <w:rsid w:val="00CA7E68"/>
    <w:rsid w:val="00CA7F59"/>
    <w:rsid w:val="00CA7F82"/>
    <w:rsid w:val="00CA7F8F"/>
    <w:rsid w:val="00CACCEC"/>
    <w:rsid w:val="00CB0026"/>
    <w:rsid w:val="00CB0035"/>
    <w:rsid w:val="00CB006F"/>
    <w:rsid w:val="00CB00C0"/>
    <w:rsid w:val="00CB00EE"/>
    <w:rsid w:val="00CB00F3"/>
    <w:rsid w:val="00CB0107"/>
    <w:rsid w:val="00CB0111"/>
    <w:rsid w:val="00CB0154"/>
    <w:rsid w:val="00CB0179"/>
    <w:rsid w:val="00CB01E5"/>
    <w:rsid w:val="00CB01F2"/>
    <w:rsid w:val="00CB028B"/>
    <w:rsid w:val="00CB02BA"/>
    <w:rsid w:val="00CB02DA"/>
    <w:rsid w:val="00CB035A"/>
    <w:rsid w:val="00CB04AE"/>
    <w:rsid w:val="00CB04B0"/>
    <w:rsid w:val="00CB050E"/>
    <w:rsid w:val="00CB0511"/>
    <w:rsid w:val="00CB0515"/>
    <w:rsid w:val="00CB051E"/>
    <w:rsid w:val="00CB0528"/>
    <w:rsid w:val="00CB05D5"/>
    <w:rsid w:val="00CB068D"/>
    <w:rsid w:val="00CB0738"/>
    <w:rsid w:val="00CB0759"/>
    <w:rsid w:val="00CB0799"/>
    <w:rsid w:val="00CB07A6"/>
    <w:rsid w:val="00CB07C9"/>
    <w:rsid w:val="00CB0821"/>
    <w:rsid w:val="00CB08E2"/>
    <w:rsid w:val="00CB0938"/>
    <w:rsid w:val="00CB099D"/>
    <w:rsid w:val="00CB09A4"/>
    <w:rsid w:val="00CB09A7"/>
    <w:rsid w:val="00CB0B2C"/>
    <w:rsid w:val="00CB0B67"/>
    <w:rsid w:val="00CB0B8E"/>
    <w:rsid w:val="00CB0BD4"/>
    <w:rsid w:val="00CB0C14"/>
    <w:rsid w:val="00CB0C88"/>
    <w:rsid w:val="00CB0C9D"/>
    <w:rsid w:val="00CB0CED"/>
    <w:rsid w:val="00CB0D0D"/>
    <w:rsid w:val="00CB0DE1"/>
    <w:rsid w:val="00CB0DEF"/>
    <w:rsid w:val="00CB0EA1"/>
    <w:rsid w:val="00CB0F37"/>
    <w:rsid w:val="00CB0FE3"/>
    <w:rsid w:val="00CB101F"/>
    <w:rsid w:val="00CB1024"/>
    <w:rsid w:val="00CB10A0"/>
    <w:rsid w:val="00CB10F6"/>
    <w:rsid w:val="00CB11A0"/>
    <w:rsid w:val="00CB11C5"/>
    <w:rsid w:val="00CB11F4"/>
    <w:rsid w:val="00CB12E3"/>
    <w:rsid w:val="00CB132E"/>
    <w:rsid w:val="00CB135D"/>
    <w:rsid w:val="00CB135F"/>
    <w:rsid w:val="00CB137C"/>
    <w:rsid w:val="00CB1398"/>
    <w:rsid w:val="00CB13A9"/>
    <w:rsid w:val="00CB13B7"/>
    <w:rsid w:val="00CB1402"/>
    <w:rsid w:val="00CB14EA"/>
    <w:rsid w:val="00CB1505"/>
    <w:rsid w:val="00CB15DE"/>
    <w:rsid w:val="00CB15E2"/>
    <w:rsid w:val="00CB1691"/>
    <w:rsid w:val="00CB16CC"/>
    <w:rsid w:val="00CB16CD"/>
    <w:rsid w:val="00CB16F4"/>
    <w:rsid w:val="00CB1703"/>
    <w:rsid w:val="00CB1746"/>
    <w:rsid w:val="00CB177B"/>
    <w:rsid w:val="00CB17C3"/>
    <w:rsid w:val="00CB17ED"/>
    <w:rsid w:val="00CB187C"/>
    <w:rsid w:val="00CB189E"/>
    <w:rsid w:val="00CB18D2"/>
    <w:rsid w:val="00CB1940"/>
    <w:rsid w:val="00CB1947"/>
    <w:rsid w:val="00CB1996"/>
    <w:rsid w:val="00CB1A1D"/>
    <w:rsid w:val="00CB1B8A"/>
    <w:rsid w:val="00CB1B8F"/>
    <w:rsid w:val="00CB1B99"/>
    <w:rsid w:val="00CB1BB4"/>
    <w:rsid w:val="00CB1C2F"/>
    <w:rsid w:val="00CB1D06"/>
    <w:rsid w:val="00CB1D39"/>
    <w:rsid w:val="00CB1D5B"/>
    <w:rsid w:val="00CB1D9B"/>
    <w:rsid w:val="00CB1DE2"/>
    <w:rsid w:val="00CB1DED"/>
    <w:rsid w:val="00CB1E30"/>
    <w:rsid w:val="00CB1E3B"/>
    <w:rsid w:val="00CB1E80"/>
    <w:rsid w:val="00CB1EAB"/>
    <w:rsid w:val="00CB1F75"/>
    <w:rsid w:val="00CB1F96"/>
    <w:rsid w:val="00CB1FC1"/>
    <w:rsid w:val="00CB1FCF"/>
    <w:rsid w:val="00CB204B"/>
    <w:rsid w:val="00CB204F"/>
    <w:rsid w:val="00CB210D"/>
    <w:rsid w:val="00CB211C"/>
    <w:rsid w:val="00CB2282"/>
    <w:rsid w:val="00CB231C"/>
    <w:rsid w:val="00CB2354"/>
    <w:rsid w:val="00CB238C"/>
    <w:rsid w:val="00CB23F2"/>
    <w:rsid w:val="00CB24B9"/>
    <w:rsid w:val="00CB2518"/>
    <w:rsid w:val="00CB2549"/>
    <w:rsid w:val="00CB256B"/>
    <w:rsid w:val="00CB2637"/>
    <w:rsid w:val="00CB279C"/>
    <w:rsid w:val="00CB27BF"/>
    <w:rsid w:val="00CB2814"/>
    <w:rsid w:val="00CB282C"/>
    <w:rsid w:val="00CB2836"/>
    <w:rsid w:val="00CB283A"/>
    <w:rsid w:val="00CB2875"/>
    <w:rsid w:val="00CB28C8"/>
    <w:rsid w:val="00CB28D0"/>
    <w:rsid w:val="00CB28E7"/>
    <w:rsid w:val="00CB2909"/>
    <w:rsid w:val="00CB296B"/>
    <w:rsid w:val="00CB2A0C"/>
    <w:rsid w:val="00CB2B10"/>
    <w:rsid w:val="00CB2C34"/>
    <w:rsid w:val="00CB2D8F"/>
    <w:rsid w:val="00CB2E44"/>
    <w:rsid w:val="00CB2EC9"/>
    <w:rsid w:val="00CB2F4B"/>
    <w:rsid w:val="00CB2F78"/>
    <w:rsid w:val="00CB2F88"/>
    <w:rsid w:val="00CB3030"/>
    <w:rsid w:val="00CB3050"/>
    <w:rsid w:val="00CB30B2"/>
    <w:rsid w:val="00CB315D"/>
    <w:rsid w:val="00CB3198"/>
    <w:rsid w:val="00CB325A"/>
    <w:rsid w:val="00CB32AA"/>
    <w:rsid w:val="00CB330C"/>
    <w:rsid w:val="00CB331E"/>
    <w:rsid w:val="00CB3339"/>
    <w:rsid w:val="00CB333E"/>
    <w:rsid w:val="00CB3341"/>
    <w:rsid w:val="00CB335B"/>
    <w:rsid w:val="00CB337E"/>
    <w:rsid w:val="00CB33D0"/>
    <w:rsid w:val="00CB33EE"/>
    <w:rsid w:val="00CB3409"/>
    <w:rsid w:val="00CB3448"/>
    <w:rsid w:val="00CB3466"/>
    <w:rsid w:val="00CB346C"/>
    <w:rsid w:val="00CB34FA"/>
    <w:rsid w:val="00CB3564"/>
    <w:rsid w:val="00CB3569"/>
    <w:rsid w:val="00CB35A4"/>
    <w:rsid w:val="00CB3606"/>
    <w:rsid w:val="00CB360F"/>
    <w:rsid w:val="00CB367F"/>
    <w:rsid w:val="00CB368C"/>
    <w:rsid w:val="00CB36CD"/>
    <w:rsid w:val="00CB36FC"/>
    <w:rsid w:val="00CB374F"/>
    <w:rsid w:val="00CB3751"/>
    <w:rsid w:val="00CB378C"/>
    <w:rsid w:val="00CB3793"/>
    <w:rsid w:val="00CB37A3"/>
    <w:rsid w:val="00CB382B"/>
    <w:rsid w:val="00CB3837"/>
    <w:rsid w:val="00CB388B"/>
    <w:rsid w:val="00CB3946"/>
    <w:rsid w:val="00CB3976"/>
    <w:rsid w:val="00CB39A9"/>
    <w:rsid w:val="00CB39D4"/>
    <w:rsid w:val="00CB39DD"/>
    <w:rsid w:val="00CB3A17"/>
    <w:rsid w:val="00CB3A5C"/>
    <w:rsid w:val="00CB3ABE"/>
    <w:rsid w:val="00CB3AD7"/>
    <w:rsid w:val="00CB3B24"/>
    <w:rsid w:val="00CB3B35"/>
    <w:rsid w:val="00CB3B7A"/>
    <w:rsid w:val="00CB3B81"/>
    <w:rsid w:val="00CB3BB0"/>
    <w:rsid w:val="00CB3C64"/>
    <w:rsid w:val="00CB3CDC"/>
    <w:rsid w:val="00CB3CFC"/>
    <w:rsid w:val="00CB3D97"/>
    <w:rsid w:val="00CB3DF9"/>
    <w:rsid w:val="00CB3E13"/>
    <w:rsid w:val="00CB3E18"/>
    <w:rsid w:val="00CB3E72"/>
    <w:rsid w:val="00CB3F10"/>
    <w:rsid w:val="00CB3F80"/>
    <w:rsid w:val="00CB4088"/>
    <w:rsid w:val="00CB4102"/>
    <w:rsid w:val="00CB411C"/>
    <w:rsid w:val="00CB4132"/>
    <w:rsid w:val="00CB4203"/>
    <w:rsid w:val="00CB429F"/>
    <w:rsid w:val="00CB42D5"/>
    <w:rsid w:val="00CB42F0"/>
    <w:rsid w:val="00CB4319"/>
    <w:rsid w:val="00CB431A"/>
    <w:rsid w:val="00CB433E"/>
    <w:rsid w:val="00CB4369"/>
    <w:rsid w:val="00CB4473"/>
    <w:rsid w:val="00CB447A"/>
    <w:rsid w:val="00CB4482"/>
    <w:rsid w:val="00CB44D2"/>
    <w:rsid w:val="00CB4503"/>
    <w:rsid w:val="00CB457E"/>
    <w:rsid w:val="00CB459C"/>
    <w:rsid w:val="00CB45EE"/>
    <w:rsid w:val="00CB45F5"/>
    <w:rsid w:val="00CB461C"/>
    <w:rsid w:val="00CB46CB"/>
    <w:rsid w:val="00CB4712"/>
    <w:rsid w:val="00CB4759"/>
    <w:rsid w:val="00CB479F"/>
    <w:rsid w:val="00CB48BB"/>
    <w:rsid w:val="00CB48BF"/>
    <w:rsid w:val="00CB48D5"/>
    <w:rsid w:val="00CB48E3"/>
    <w:rsid w:val="00CB4959"/>
    <w:rsid w:val="00CB496A"/>
    <w:rsid w:val="00CB49BC"/>
    <w:rsid w:val="00CB4A59"/>
    <w:rsid w:val="00CB4AFB"/>
    <w:rsid w:val="00CB4B18"/>
    <w:rsid w:val="00CB4BB6"/>
    <w:rsid w:val="00CB4C2C"/>
    <w:rsid w:val="00CB4C8D"/>
    <w:rsid w:val="00CB4CAC"/>
    <w:rsid w:val="00CB4CE1"/>
    <w:rsid w:val="00CB4D4B"/>
    <w:rsid w:val="00CB4DC4"/>
    <w:rsid w:val="00CB4DF7"/>
    <w:rsid w:val="00CB4E09"/>
    <w:rsid w:val="00CB4E13"/>
    <w:rsid w:val="00CB4E7A"/>
    <w:rsid w:val="00CB4EBF"/>
    <w:rsid w:val="00CB4EEC"/>
    <w:rsid w:val="00CB4F2C"/>
    <w:rsid w:val="00CB4F4E"/>
    <w:rsid w:val="00CB4FB1"/>
    <w:rsid w:val="00CB4FF5"/>
    <w:rsid w:val="00CB5060"/>
    <w:rsid w:val="00CB50A9"/>
    <w:rsid w:val="00CB50BC"/>
    <w:rsid w:val="00CB513D"/>
    <w:rsid w:val="00CB5147"/>
    <w:rsid w:val="00CB5189"/>
    <w:rsid w:val="00CB51FF"/>
    <w:rsid w:val="00CB5254"/>
    <w:rsid w:val="00CB527A"/>
    <w:rsid w:val="00CB5286"/>
    <w:rsid w:val="00CB5287"/>
    <w:rsid w:val="00CB5495"/>
    <w:rsid w:val="00CB549A"/>
    <w:rsid w:val="00CB557B"/>
    <w:rsid w:val="00CB557D"/>
    <w:rsid w:val="00CB5612"/>
    <w:rsid w:val="00CB5681"/>
    <w:rsid w:val="00CB569E"/>
    <w:rsid w:val="00CB56BA"/>
    <w:rsid w:val="00CB570B"/>
    <w:rsid w:val="00CB573A"/>
    <w:rsid w:val="00CB57CE"/>
    <w:rsid w:val="00CB5850"/>
    <w:rsid w:val="00CB58EC"/>
    <w:rsid w:val="00CB5914"/>
    <w:rsid w:val="00CB5949"/>
    <w:rsid w:val="00CB59DA"/>
    <w:rsid w:val="00CB5A1C"/>
    <w:rsid w:val="00CB5ADA"/>
    <w:rsid w:val="00CB5B24"/>
    <w:rsid w:val="00CB5B4D"/>
    <w:rsid w:val="00CB5BEB"/>
    <w:rsid w:val="00CB5C25"/>
    <w:rsid w:val="00CB5C46"/>
    <w:rsid w:val="00CB5C61"/>
    <w:rsid w:val="00CB5CDA"/>
    <w:rsid w:val="00CB5D60"/>
    <w:rsid w:val="00CB5D84"/>
    <w:rsid w:val="00CB5D98"/>
    <w:rsid w:val="00CB5DCE"/>
    <w:rsid w:val="00CB5DD6"/>
    <w:rsid w:val="00CB5E55"/>
    <w:rsid w:val="00CB5E5D"/>
    <w:rsid w:val="00CB5E75"/>
    <w:rsid w:val="00CB5EA5"/>
    <w:rsid w:val="00CB5EC5"/>
    <w:rsid w:val="00CB5EED"/>
    <w:rsid w:val="00CB5F09"/>
    <w:rsid w:val="00CB5F37"/>
    <w:rsid w:val="00CB5F4D"/>
    <w:rsid w:val="00CB5FAB"/>
    <w:rsid w:val="00CB5FD4"/>
    <w:rsid w:val="00CB5FFA"/>
    <w:rsid w:val="00CB60B8"/>
    <w:rsid w:val="00CB60C7"/>
    <w:rsid w:val="00CB60F1"/>
    <w:rsid w:val="00CB610F"/>
    <w:rsid w:val="00CB61B2"/>
    <w:rsid w:val="00CB61C5"/>
    <w:rsid w:val="00CB6214"/>
    <w:rsid w:val="00CB6251"/>
    <w:rsid w:val="00CB62AF"/>
    <w:rsid w:val="00CB6306"/>
    <w:rsid w:val="00CB630F"/>
    <w:rsid w:val="00CB6318"/>
    <w:rsid w:val="00CB639D"/>
    <w:rsid w:val="00CB641F"/>
    <w:rsid w:val="00CB6466"/>
    <w:rsid w:val="00CB64C6"/>
    <w:rsid w:val="00CB64C8"/>
    <w:rsid w:val="00CB66C9"/>
    <w:rsid w:val="00CB66DD"/>
    <w:rsid w:val="00CB6725"/>
    <w:rsid w:val="00CB676F"/>
    <w:rsid w:val="00CB677B"/>
    <w:rsid w:val="00CB6783"/>
    <w:rsid w:val="00CB67B0"/>
    <w:rsid w:val="00CB67C1"/>
    <w:rsid w:val="00CB684F"/>
    <w:rsid w:val="00CB6850"/>
    <w:rsid w:val="00CB686D"/>
    <w:rsid w:val="00CB6872"/>
    <w:rsid w:val="00CB6963"/>
    <w:rsid w:val="00CB697C"/>
    <w:rsid w:val="00CB6984"/>
    <w:rsid w:val="00CB69B1"/>
    <w:rsid w:val="00CB6A09"/>
    <w:rsid w:val="00CB6A27"/>
    <w:rsid w:val="00CB6A96"/>
    <w:rsid w:val="00CB6B0D"/>
    <w:rsid w:val="00CB6B39"/>
    <w:rsid w:val="00CB6B6E"/>
    <w:rsid w:val="00CB6B78"/>
    <w:rsid w:val="00CB6BDC"/>
    <w:rsid w:val="00CB6C42"/>
    <w:rsid w:val="00CB6DBD"/>
    <w:rsid w:val="00CB6E49"/>
    <w:rsid w:val="00CB6E74"/>
    <w:rsid w:val="00CB6E98"/>
    <w:rsid w:val="00CB6EAE"/>
    <w:rsid w:val="00CB6F9F"/>
    <w:rsid w:val="00CB6FA7"/>
    <w:rsid w:val="00CB708D"/>
    <w:rsid w:val="00CB70AF"/>
    <w:rsid w:val="00CB711C"/>
    <w:rsid w:val="00CB7161"/>
    <w:rsid w:val="00CB7190"/>
    <w:rsid w:val="00CB71DD"/>
    <w:rsid w:val="00CB7269"/>
    <w:rsid w:val="00CB7360"/>
    <w:rsid w:val="00CB73AA"/>
    <w:rsid w:val="00CB73CB"/>
    <w:rsid w:val="00CB73DE"/>
    <w:rsid w:val="00CB745D"/>
    <w:rsid w:val="00CB752B"/>
    <w:rsid w:val="00CB7537"/>
    <w:rsid w:val="00CB7614"/>
    <w:rsid w:val="00CB76A5"/>
    <w:rsid w:val="00CB7720"/>
    <w:rsid w:val="00CB7798"/>
    <w:rsid w:val="00CB7881"/>
    <w:rsid w:val="00CB78D5"/>
    <w:rsid w:val="00CB794D"/>
    <w:rsid w:val="00CB79B7"/>
    <w:rsid w:val="00CB7A01"/>
    <w:rsid w:val="00CB7AA3"/>
    <w:rsid w:val="00CB7B3B"/>
    <w:rsid w:val="00CB7BEF"/>
    <w:rsid w:val="00CB7C5C"/>
    <w:rsid w:val="00CB7CE5"/>
    <w:rsid w:val="00CB7D0D"/>
    <w:rsid w:val="00CB7D40"/>
    <w:rsid w:val="00CB7D64"/>
    <w:rsid w:val="00CB7D96"/>
    <w:rsid w:val="00CB7DBA"/>
    <w:rsid w:val="00CB7DCB"/>
    <w:rsid w:val="00CB7E88"/>
    <w:rsid w:val="00CB7E91"/>
    <w:rsid w:val="00CB7F1B"/>
    <w:rsid w:val="00CB7F2B"/>
    <w:rsid w:val="00CB7F7B"/>
    <w:rsid w:val="00CB7F8A"/>
    <w:rsid w:val="00CB7FDE"/>
    <w:rsid w:val="00CB7FEA"/>
    <w:rsid w:val="00CB8C70"/>
    <w:rsid w:val="00CC0073"/>
    <w:rsid w:val="00CC0101"/>
    <w:rsid w:val="00CC012B"/>
    <w:rsid w:val="00CC01D2"/>
    <w:rsid w:val="00CC01DA"/>
    <w:rsid w:val="00CC01F2"/>
    <w:rsid w:val="00CC028C"/>
    <w:rsid w:val="00CC02B5"/>
    <w:rsid w:val="00CC02D2"/>
    <w:rsid w:val="00CC0342"/>
    <w:rsid w:val="00CC03E0"/>
    <w:rsid w:val="00CC0420"/>
    <w:rsid w:val="00CC045B"/>
    <w:rsid w:val="00CC046B"/>
    <w:rsid w:val="00CC047C"/>
    <w:rsid w:val="00CC04F3"/>
    <w:rsid w:val="00CC052A"/>
    <w:rsid w:val="00CC061E"/>
    <w:rsid w:val="00CC068A"/>
    <w:rsid w:val="00CC06D2"/>
    <w:rsid w:val="00CC0755"/>
    <w:rsid w:val="00CC075B"/>
    <w:rsid w:val="00CC07C5"/>
    <w:rsid w:val="00CC07F9"/>
    <w:rsid w:val="00CC090A"/>
    <w:rsid w:val="00CC09C9"/>
    <w:rsid w:val="00CC09E3"/>
    <w:rsid w:val="00CC0A31"/>
    <w:rsid w:val="00CC0A3A"/>
    <w:rsid w:val="00CC0A43"/>
    <w:rsid w:val="00CC0B0D"/>
    <w:rsid w:val="00CC0BD5"/>
    <w:rsid w:val="00CC0C00"/>
    <w:rsid w:val="00CC0C53"/>
    <w:rsid w:val="00CC0C79"/>
    <w:rsid w:val="00CC0CA3"/>
    <w:rsid w:val="00CC0CCA"/>
    <w:rsid w:val="00CC0CEF"/>
    <w:rsid w:val="00CC0F4E"/>
    <w:rsid w:val="00CC1001"/>
    <w:rsid w:val="00CC10DA"/>
    <w:rsid w:val="00CC123E"/>
    <w:rsid w:val="00CC12CF"/>
    <w:rsid w:val="00CC1341"/>
    <w:rsid w:val="00CC13B2"/>
    <w:rsid w:val="00CC1408"/>
    <w:rsid w:val="00CC144D"/>
    <w:rsid w:val="00CC14CB"/>
    <w:rsid w:val="00CC14E4"/>
    <w:rsid w:val="00CC1521"/>
    <w:rsid w:val="00CC1528"/>
    <w:rsid w:val="00CC15A9"/>
    <w:rsid w:val="00CC15CE"/>
    <w:rsid w:val="00CC1689"/>
    <w:rsid w:val="00CC16F9"/>
    <w:rsid w:val="00CC1706"/>
    <w:rsid w:val="00CC17B5"/>
    <w:rsid w:val="00CC1825"/>
    <w:rsid w:val="00CC185F"/>
    <w:rsid w:val="00CC18C1"/>
    <w:rsid w:val="00CC18D5"/>
    <w:rsid w:val="00CC1923"/>
    <w:rsid w:val="00CC1948"/>
    <w:rsid w:val="00CC19A3"/>
    <w:rsid w:val="00CC19B4"/>
    <w:rsid w:val="00CC1A0E"/>
    <w:rsid w:val="00CC1AB8"/>
    <w:rsid w:val="00CC1AD2"/>
    <w:rsid w:val="00CC1B53"/>
    <w:rsid w:val="00CC1B79"/>
    <w:rsid w:val="00CC1BC6"/>
    <w:rsid w:val="00CC1BE5"/>
    <w:rsid w:val="00CC1C26"/>
    <w:rsid w:val="00CC1C76"/>
    <w:rsid w:val="00CC1CCC"/>
    <w:rsid w:val="00CC1D8F"/>
    <w:rsid w:val="00CC1E73"/>
    <w:rsid w:val="00CC1F69"/>
    <w:rsid w:val="00CC203E"/>
    <w:rsid w:val="00CC2046"/>
    <w:rsid w:val="00CC205D"/>
    <w:rsid w:val="00CC20C2"/>
    <w:rsid w:val="00CC2161"/>
    <w:rsid w:val="00CC2171"/>
    <w:rsid w:val="00CC217D"/>
    <w:rsid w:val="00CC218E"/>
    <w:rsid w:val="00CC21FD"/>
    <w:rsid w:val="00CC22E4"/>
    <w:rsid w:val="00CC2367"/>
    <w:rsid w:val="00CC23A8"/>
    <w:rsid w:val="00CC23BA"/>
    <w:rsid w:val="00CC2400"/>
    <w:rsid w:val="00CC249C"/>
    <w:rsid w:val="00CC24E2"/>
    <w:rsid w:val="00CC2569"/>
    <w:rsid w:val="00CC25A6"/>
    <w:rsid w:val="00CC2665"/>
    <w:rsid w:val="00CC266A"/>
    <w:rsid w:val="00CC268C"/>
    <w:rsid w:val="00CC2732"/>
    <w:rsid w:val="00CC275C"/>
    <w:rsid w:val="00CC2770"/>
    <w:rsid w:val="00CC2786"/>
    <w:rsid w:val="00CC280A"/>
    <w:rsid w:val="00CC287C"/>
    <w:rsid w:val="00CC28C7"/>
    <w:rsid w:val="00CC2909"/>
    <w:rsid w:val="00CC29CD"/>
    <w:rsid w:val="00CC2A26"/>
    <w:rsid w:val="00CC2A50"/>
    <w:rsid w:val="00CC2AAD"/>
    <w:rsid w:val="00CC2AB5"/>
    <w:rsid w:val="00CC2ABB"/>
    <w:rsid w:val="00CC2AFD"/>
    <w:rsid w:val="00CC2B91"/>
    <w:rsid w:val="00CC2C2D"/>
    <w:rsid w:val="00CC2C9E"/>
    <w:rsid w:val="00CC2D24"/>
    <w:rsid w:val="00CC2D6C"/>
    <w:rsid w:val="00CC2DA1"/>
    <w:rsid w:val="00CC2DA5"/>
    <w:rsid w:val="00CC2DBD"/>
    <w:rsid w:val="00CC2E27"/>
    <w:rsid w:val="00CC2E70"/>
    <w:rsid w:val="00CC2EDD"/>
    <w:rsid w:val="00CC2FA8"/>
    <w:rsid w:val="00CC2FB9"/>
    <w:rsid w:val="00CC304E"/>
    <w:rsid w:val="00CC3051"/>
    <w:rsid w:val="00CC3154"/>
    <w:rsid w:val="00CC31B3"/>
    <w:rsid w:val="00CC325B"/>
    <w:rsid w:val="00CC32CE"/>
    <w:rsid w:val="00CC3348"/>
    <w:rsid w:val="00CC3365"/>
    <w:rsid w:val="00CC3417"/>
    <w:rsid w:val="00CC34A9"/>
    <w:rsid w:val="00CC354E"/>
    <w:rsid w:val="00CC35AF"/>
    <w:rsid w:val="00CC36C2"/>
    <w:rsid w:val="00CC36CC"/>
    <w:rsid w:val="00CC36D9"/>
    <w:rsid w:val="00CC36F1"/>
    <w:rsid w:val="00CC370B"/>
    <w:rsid w:val="00CC37DE"/>
    <w:rsid w:val="00CC37E6"/>
    <w:rsid w:val="00CC37FF"/>
    <w:rsid w:val="00CC38A4"/>
    <w:rsid w:val="00CC38B6"/>
    <w:rsid w:val="00CC3984"/>
    <w:rsid w:val="00CC399C"/>
    <w:rsid w:val="00CC39A5"/>
    <w:rsid w:val="00CC3A15"/>
    <w:rsid w:val="00CC3A86"/>
    <w:rsid w:val="00CC3A9E"/>
    <w:rsid w:val="00CC3B30"/>
    <w:rsid w:val="00CC3C1B"/>
    <w:rsid w:val="00CC3C5C"/>
    <w:rsid w:val="00CC3C77"/>
    <w:rsid w:val="00CC3CA4"/>
    <w:rsid w:val="00CC3D0B"/>
    <w:rsid w:val="00CC3D14"/>
    <w:rsid w:val="00CC3D72"/>
    <w:rsid w:val="00CC3DBE"/>
    <w:rsid w:val="00CC3DD8"/>
    <w:rsid w:val="00CC3DF3"/>
    <w:rsid w:val="00CC3E8B"/>
    <w:rsid w:val="00CC3FC3"/>
    <w:rsid w:val="00CC3FD3"/>
    <w:rsid w:val="00CC3FD6"/>
    <w:rsid w:val="00CC3FE9"/>
    <w:rsid w:val="00CC3FF6"/>
    <w:rsid w:val="00CC40A4"/>
    <w:rsid w:val="00CC40E6"/>
    <w:rsid w:val="00CC413B"/>
    <w:rsid w:val="00CC4248"/>
    <w:rsid w:val="00CC42AF"/>
    <w:rsid w:val="00CC42B1"/>
    <w:rsid w:val="00CC42BC"/>
    <w:rsid w:val="00CC42E7"/>
    <w:rsid w:val="00CC434F"/>
    <w:rsid w:val="00CC435C"/>
    <w:rsid w:val="00CC4366"/>
    <w:rsid w:val="00CC4393"/>
    <w:rsid w:val="00CC43D9"/>
    <w:rsid w:val="00CC4406"/>
    <w:rsid w:val="00CC4409"/>
    <w:rsid w:val="00CC440E"/>
    <w:rsid w:val="00CC445D"/>
    <w:rsid w:val="00CC44A7"/>
    <w:rsid w:val="00CC44BB"/>
    <w:rsid w:val="00CC467C"/>
    <w:rsid w:val="00CC4693"/>
    <w:rsid w:val="00CC469E"/>
    <w:rsid w:val="00CC46A4"/>
    <w:rsid w:val="00CC46C5"/>
    <w:rsid w:val="00CC46D9"/>
    <w:rsid w:val="00CC473E"/>
    <w:rsid w:val="00CC4749"/>
    <w:rsid w:val="00CC474D"/>
    <w:rsid w:val="00CC47C0"/>
    <w:rsid w:val="00CC47EE"/>
    <w:rsid w:val="00CC480D"/>
    <w:rsid w:val="00CC4863"/>
    <w:rsid w:val="00CC4898"/>
    <w:rsid w:val="00CC48D0"/>
    <w:rsid w:val="00CC48D1"/>
    <w:rsid w:val="00CC49B2"/>
    <w:rsid w:val="00CC4A12"/>
    <w:rsid w:val="00CC4AD6"/>
    <w:rsid w:val="00CC4B0E"/>
    <w:rsid w:val="00CC4B1A"/>
    <w:rsid w:val="00CC4B5B"/>
    <w:rsid w:val="00CC4C2B"/>
    <w:rsid w:val="00CC4C41"/>
    <w:rsid w:val="00CC4CE5"/>
    <w:rsid w:val="00CC4D03"/>
    <w:rsid w:val="00CC4D46"/>
    <w:rsid w:val="00CC4E73"/>
    <w:rsid w:val="00CC4E90"/>
    <w:rsid w:val="00CC4EC9"/>
    <w:rsid w:val="00CC4F5B"/>
    <w:rsid w:val="00CC4F6E"/>
    <w:rsid w:val="00CC4FC0"/>
    <w:rsid w:val="00CC5052"/>
    <w:rsid w:val="00CC506A"/>
    <w:rsid w:val="00CC5126"/>
    <w:rsid w:val="00CC51FC"/>
    <w:rsid w:val="00CC5299"/>
    <w:rsid w:val="00CC5335"/>
    <w:rsid w:val="00CC533C"/>
    <w:rsid w:val="00CC542C"/>
    <w:rsid w:val="00CC550F"/>
    <w:rsid w:val="00CC5555"/>
    <w:rsid w:val="00CC558A"/>
    <w:rsid w:val="00CC5595"/>
    <w:rsid w:val="00CC55B0"/>
    <w:rsid w:val="00CC560A"/>
    <w:rsid w:val="00CC5617"/>
    <w:rsid w:val="00CC56B0"/>
    <w:rsid w:val="00CC56C9"/>
    <w:rsid w:val="00CC5779"/>
    <w:rsid w:val="00CC5782"/>
    <w:rsid w:val="00CC57A6"/>
    <w:rsid w:val="00CC57B3"/>
    <w:rsid w:val="00CC582A"/>
    <w:rsid w:val="00CC5876"/>
    <w:rsid w:val="00CC5927"/>
    <w:rsid w:val="00CC5933"/>
    <w:rsid w:val="00CC5938"/>
    <w:rsid w:val="00CC594E"/>
    <w:rsid w:val="00CC5982"/>
    <w:rsid w:val="00CC59DB"/>
    <w:rsid w:val="00CC5A35"/>
    <w:rsid w:val="00CC5A48"/>
    <w:rsid w:val="00CC5AD8"/>
    <w:rsid w:val="00CC5B2A"/>
    <w:rsid w:val="00CC5B7F"/>
    <w:rsid w:val="00CC5BAB"/>
    <w:rsid w:val="00CC5BCA"/>
    <w:rsid w:val="00CC5C54"/>
    <w:rsid w:val="00CC5C58"/>
    <w:rsid w:val="00CC5DFA"/>
    <w:rsid w:val="00CC5E95"/>
    <w:rsid w:val="00CC5FEB"/>
    <w:rsid w:val="00CC6121"/>
    <w:rsid w:val="00CC6132"/>
    <w:rsid w:val="00CC6186"/>
    <w:rsid w:val="00CC61F6"/>
    <w:rsid w:val="00CC6252"/>
    <w:rsid w:val="00CC632C"/>
    <w:rsid w:val="00CC63A7"/>
    <w:rsid w:val="00CC63AA"/>
    <w:rsid w:val="00CC6473"/>
    <w:rsid w:val="00CC6480"/>
    <w:rsid w:val="00CC651B"/>
    <w:rsid w:val="00CC65F5"/>
    <w:rsid w:val="00CC6601"/>
    <w:rsid w:val="00CC6655"/>
    <w:rsid w:val="00CC667B"/>
    <w:rsid w:val="00CC6684"/>
    <w:rsid w:val="00CC673D"/>
    <w:rsid w:val="00CC67C3"/>
    <w:rsid w:val="00CC67E3"/>
    <w:rsid w:val="00CC683E"/>
    <w:rsid w:val="00CC683F"/>
    <w:rsid w:val="00CC6849"/>
    <w:rsid w:val="00CC685A"/>
    <w:rsid w:val="00CC68C9"/>
    <w:rsid w:val="00CC68E1"/>
    <w:rsid w:val="00CC692C"/>
    <w:rsid w:val="00CC6938"/>
    <w:rsid w:val="00CC6985"/>
    <w:rsid w:val="00CC6A05"/>
    <w:rsid w:val="00CC6A30"/>
    <w:rsid w:val="00CC6A4D"/>
    <w:rsid w:val="00CC6A9E"/>
    <w:rsid w:val="00CC6AD1"/>
    <w:rsid w:val="00CC6AED"/>
    <w:rsid w:val="00CC6BF1"/>
    <w:rsid w:val="00CC6C66"/>
    <w:rsid w:val="00CC6D79"/>
    <w:rsid w:val="00CC6DAC"/>
    <w:rsid w:val="00CC6DE4"/>
    <w:rsid w:val="00CC6E15"/>
    <w:rsid w:val="00CC6E2D"/>
    <w:rsid w:val="00CC6E5B"/>
    <w:rsid w:val="00CC6EF4"/>
    <w:rsid w:val="00CC6F63"/>
    <w:rsid w:val="00CC6FD0"/>
    <w:rsid w:val="00CC6FE7"/>
    <w:rsid w:val="00CC700A"/>
    <w:rsid w:val="00CC7032"/>
    <w:rsid w:val="00CC70A8"/>
    <w:rsid w:val="00CC7127"/>
    <w:rsid w:val="00CC7207"/>
    <w:rsid w:val="00CC7208"/>
    <w:rsid w:val="00CC722F"/>
    <w:rsid w:val="00CC723C"/>
    <w:rsid w:val="00CC725C"/>
    <w:rsid w:val="00CC72D4"/>
    <w:rsid w:val="00CC737C"/>
    <w:rsid w:val="00CC739B"/>
    <w:rsid w:val="00CC739F"/>
    <w:rsid w:val="00CC73C6"/>
    <w:rsid w:val="00CC73F3"/>
    <w:rsid w:val="00CC7449"/>
    <w:rsid w:val="00CC7464"/>
    <w:rsid w:val="00CC747F"/>
    <w:rsid w:val="00CC74A8"/>
    <w:rsid w:val="00CC74C6"/>
    <w:rsid w:val="00CC752E"/>
    <w:rsid w:val="00CC75A1"/>
    <w:rsid w:val="00CC7631"/>
    <w:rsid w:val="00CC76B4"/>
    <w:rsid w:val="00CC7732"/>
    <w:rsid w:val="00CC7735"/>
    <w:rsid w:val="00CC773A"/>
    <w:rsid w:val="00CC7749"/>
    <w:rsid w:val="00CC778F"/>
    <w:rsid w:val="00CC7797"/>
    <w:rsid w:val="00CC77C0"/>
    <w:rsid w:val="00CC77F4"/>
    <w:rsid w:val="00CC7842"/>
    <w:rsid w:val="00CC7912"/>
    <w:rsid w:val="00CC7919"/>
    <w:rsid w:val="00CC7962"/>
    <w:rsid w:val="00CC796C"/>
    <w:rsid w:val="00CC79A1"/>
    <w:rsid w:val="00CC79BA"/>
    <w:rsid w:val="00CC7A74"/>
    <w:rsid w:val="00CC7AD4"/>
    <w:rsid w:val="00CC7AF8"/>
    <w:rsid w:val="00CC7B86"/>
    <w:rsid w:val="00CC7B89"/>
    <w:rsid w:val="00CC7B8E"/>
    <w:rsid w:val="00CC7BD2"/>
    <w:rsid w:val="00CC7BD7"/>
    <w:rsid w:val="00CC7BDF"/>
    <w:rsid w:val="00CC7C68"/>
    <w:rsid w:val="00CC7CA8"/>
    <w:rsid w:val="00CC7CAE"/>
    <w:rsid w:val="00CC7CF0"/>
    <w:rsid w:val="00CC7D02"/>
    <w:rsid w:val="00CC7D7F"/>
    <w:rsid w:val="00CC7DCB"/>
    <w:rsid w:val="00CC7E10"/>
    <w:rsid w:val="00CC7EAF"/>
    <w:rsid w:val="00CC7EC9"/>
    <w:rsid w:val="00CC7EFD"/>
    <w:rsid w:val="00CC7F04"/>
    <w:rsid w:val="00CC7F45"/>
    <w:rsid w:val="00CC7F57"/>
    <w:rsid w:val="00CC7F86"/>
    <w:rsid w:val="00CC7FCC"/>
    <w:rsid w:val="00CD0053"/>
    <w:rsid w:val="00CD013A"/>
    <w:rsid w:val="00CD0151"/>
    <w:rsid w:val="00CD016C"/>
    <w:rsid w:val="00CD019E"/>
    <w:rsid w:val="00CD0218"/>
    <w:rsid w:val="00CD024D"/>
    <w:rsid w:val="00CD026D"/>
    <w:rsid w:val="00CD02BF"/>
    <w:rsid w:val="00CD033A"/>
    <w:rsid w:val="00CD035B"/>
    <w:rsid w:val="00CD03E2"/>
    <w:rsid w:val="00CD03E4"/>
    <w:rsid w:val="00CD040D"/>
    <w:rsid w:val="00CD0419"/>
    <w:rsid w:val="00CD0499"/>
    <w:rsid w:val="00CD052B"/>
    <w:rsid w:val="00CD0531"/>
    <w:rsid w:val="00CD0542"/>
    <w:rsid w:val="00CD0589"/>
    <w:rsid w:val="00CD05D4"/>
    <w:rsid w:val="00CD0608"/>
    <w:rsid w:val="00CD062D"/>
    <w:rsid w:val="00CD0672"/>
    <w:rsid w:val="00CD06FD"/>
    <w:rsid w:val="00CD0769"/>
    <w:rsid w:val="00CD0802"/>
    <w:rsid w:val="00CD080C"/>
    <w:rsid w:val="00CD081A"/>
    <w:rsid w:val="00CD098D"/>
    <w:rsid w:val="00CD09B0"/>
    <w:rsid w:val="00CD09F5"/>
    <w:rsid w:val="00CD0A3C"/>
    <w:rsid w:val="00CD0A97"/>
    <w:rsid w:val="00CD0AEC"/>
    <w:rsid w:val="00CD0B1A"/>
    <w:rsid w:val="00CD0B2D"/>
    <w:rsid w:val="00CD0C32"/>
    <w:rsid w:val="00CD0C4B"/>
    <w:rsid w:val="00CD0C8C"/>
    <w:rsid w:val="00CD0D4E"/>
    <w:rsid w:val="00CD0D7B"/>
    <w:rsid w:val="00CD0F24"/>
    <w:rsid w:val="00CD0F50"/>
    <w:rsid w:val="00CD0F9F"/>
    <w:rsid w:val="00CD0FB6"/>
    <w:rsid w:val="00CD0FBA"/>
    <w:rsid w:val="00CD1072"/>
    <w:rsid w:val="00CD10EC"/>
    <w:rsid w:val="00CD1106"/>
    <w:rsid w:val="00CD1157"/>
    <w:rsid w:val="00CD1177"/>
    <w:rsid w:val="00CD11F8"/>
    <w:rsid w:val="00CD1205"/>
    <w:rsid w:val="00CD1247"/>
    <w:rsid w:val="00CD12C1"/>
    <w:rsid w:val="00CD12C2"/>
    <w:rsid w:val="00CD12C7"/>
    <w:rsid w:val="00CD1310"/>
    <w:rsid w:val="00CD134E"/>
    <w:rsid w:val="00CD1432"/>
    <w:rsid w:val="00CD154C"/>
    <w:rsid w:val="00CD15DF"/>
    <w:rsid w:val="00CD15EB"/>
    <w:rsid w:val="00CD169C"/>
    <w:rsid w:val="00CD16DD"/>
    <w:rsid w:val="00CD19E2"/>
    <w:rsid w:val="00CD1A17"/>
    <w:rsid w:val="00CD1AA3"/>
    <w:rsid w:val="00CD1AEA"/>
    <w:rsid w:val="00CD1AF9"/>
    <w:rsid w:val="00CD1B00"/>
    <w:rsid w:val="00CD1B06"/>
    <w:rsid w:val="00CD1B2A"/>
    <w:rsid w:val="00CD1B87"/>
    <w:rsid w:val="00CD1BE3"/>
    <w:rsid w:val="00CD1C8C"/>
    <w:rsid w:val="00CD1C9C"/>
    <w:rsid w:val="00CD1D3D"/>
    <w:rsid w:val="00CD1D52"/>
    <w:rsid w:val="00CD1D67"/>
    <w:rsid w:val="00CD1D77"/>
    <w:rsid w:val="00CD1DCE"/>
    <w:rsid w:val="00CD1DF4"/>
    <w:rsid w:val="00CD1E1C"/>
    <w:rsid w:val="00CD1E99"/>
    <w:rsid w:val="00CD1EE9"/>
    <w:rsid w:val="00CD1FBB"/>
    <w:rsid w:val="00CD2007"/>
    <w:rsid w:val="00CD20D7"/>
    <w:rsid w:val="00CD210B"/>
    <w:rsid w:val="00CD2127"/>
    <w:rsid w:val="00CD2151"/>
    <w:rsid w:val="00CD2188"/>
    <w:rsid w:val="00CD21C4"/>
    <w:rsid w:val="00CD2243"/>
    <w:rsid w:val="00CD2297"/>
    <w:rsid w:val="00CD22A5"/>
    <w:rsid w:val="00CD22F6"/>
    <w:rsid w:val="00CD2383"/>
    <w:rsid w:val="00CD23F7"/>
    <w:rsid w:val="00CD2459"/>
    <w:rsid w:val="00CD245F"/>
    <w:rsid w:val="00CD24B3"/>
    <w:rsid w:val="00CD24D3"/>
    <w:rsid w:val="00CD24D9"/>
    <w:rsid w:val="00CD24E0"/>
    <w:rsid w:val="00CD24ED"/>
    <w:rsid w:val="00CD254E"/>
    <w:rsid w:val="00CD25AC"/>
    <w:rsid w:val="00CD25D7"/>
    <w:rsid w:val="00CD25F9"/>
    <w:rsid w:val="00CD2754"/>
    <w:rsid w:val="00CD2781"/>
    <w:rsid w:val="00CD2884"/>
    <w:rsid w:val="00CD28B9"/>
    <w:rsid w:val="00CD2925"/>
    <w:rsid w:val="00CD2933"/>
    <w:rsid w:val="00CD2971"/>
    <w:rsid w:val="00CD29AA"/>
    <w:rsid w:val="00CD29EF"/>
    <w:rsid w:val="00CD2A52"/>
    <w:rsid w:val="00CD2A61"/>
    <w:rsid w:val="00CD2A69"/>
    <w:rsid w:val="00CD2A6E"/>
    <w:rsid w:val="00CD2B23"/>
    <w:rsid w:val="00CD2B62"/>
    <w:rsid w:val="00CD2B8D"/>
    <w:rsid w:val="00CD2BC8"/>
    <w:rsid w:val="00CD2BCD"/>
    <w:rsid w:val="00CD2BD8"/>
    <w:rsid w:val="00CD2BFB"/>
    <w:rsid w:val="00CD2CF4"/>
    <w:rsid w:val="00CD2D78"/>
    <w:rsid w:val="00CD2DA0"/>
    <w:rsid w:val="00CD2DEC"/>
    <w:rsid w:val="00CD2E2A"/>
    <w:rsid w:val="00CD2E2B"/>
    <w:rsid w:val="00CD2E73"/>
    <w:rsid w:val="00CD2E79"/>
    <w:rsid w:val="00CD2EB9"/>
    <w:rsid w:val="00CD2F12"/>
    <w:rsid w:val="00CD2F3A"/>
    <w:rsid w:val="00CD2F47"/>
    <w:rsid w:val="00CD2F4B"/>
    <w:rsid w:val="00CD2F82"/>
    <w:rsid w:val="00CD2FA3"/>
    <w:rsid w:val="00CD2FB7"/>
    <w:rsid w:val="00CD3090"/>
    <w:rsid w:val="00CD30B0"/>
    <w:rsid w:val="00CD30FC"/>
    <w:rsid w:val="00CD314A"/>
    <w:rsid w:val="00CD3187"/>
    <w:rsid w:val="00CD31F5"/>
    <w:rsid w:val="00CD320F"/>
    <w:rsid w:val="00CD3226"/>
    <w:rsid w:val="00CD323E"/>
    <w:rsid w:val="00CD32A7"/>
    <w:rsid w:val="00CD33E7"/>
    <w:rsid w:val="00CD3450"/>
    <w:rsid w:val="00CD3451"/>
    <w:rsid w:val="00CD34FB"/>
    <w:rsid w:val="00CD3524"/>
    <w:rsid w:val="00CD3612"/>
    <w:rsid w:val="00CD3631"/>
    <w:rsid w:val="00CD3640"/>
    <w:rsid w:val="00CD3650"/>
    <w:rsid w:val="00CD36C0"/>
    <w:rsid w:val="00CD3705"/>
    <w:rsid w:val="00CD3755"/>
    <w:rsid w:val="00CD3767"/>
    <w:rsid w:val="00CD3813"/>
    <w:rsid w:val="00CD382B"/>
    <w:rsid w:val="00CD3925"/>
    <w:rsid w:val="00CD3932"/>
    <w:rsid w:val="00CD39B2"/>
    <w:rsid w:val="00CD39C7"/>
    <w:rsid w:val="00CD3AA4"/>
    <w:rsid w:val="00CD3B2C"/>
    <w:rsid w:val="00CD3C5A"/>
    <w:rsid w:val="00CD3CEB"/>
    <w:rsid w:val="00CD3D77"/>
    <w:rsid w:val="00CD3D85"/>
    <w:rsid w:val="00CD3D8D"/>
    <w:rsid w:val="00CD3D97"/>
    <w:rsid w:val="00CD3E53"/>
    <w:rsid w:val="00CD3EB3"/>
    <w:rsid w:val="00CD3EF1"/>
    <w:rsid w:val="00CD3FA9"/>
    <w:rsid w:val="00CD3FC0"/>
    <w:rsid w:val="00CD4044"/>
    <w:rsid w:val="00CD4066"/>
    <w:rsid w:val="00CD4080"/>
    <w:rsid w:val="00CD40E0"/>
    <w:rsid w:val="00CD40E2"/>
    <w:rsid w:val="00CD4129"/>
    <w:rsid w:val="00CD413E"/>
    <w:rsid w:val="00CD414D"/>
    <w:rsid w:val="00CD4181"/>
    <w:rsid w:val="00CD41CF"/>
    <w:rsid w:val="00CD41DA"/>
    <w:rsid w:val="00CD42BB"/>
    <w:rsid w:val="00CD4307"/>
    <w:rsid w:val="00CD431C"/>
    <w:rsid w:val="00CD43B0"/>
    <w:rsid w:val="00CD441D"/>
    <w:rsid w:val="00CD44BA"/>
    <w:rsid w:val="00CD44CA"/>
    <w:rsid w:val="00CD44FB"/>
    <w:rsid w:val="00CD4575"/>
    <w:rsid w:val="00CD459A"/>
    <w:rsid w:val="00CD46B0"/>
    <w:rsid w:val="00CD470A"/>
    <w:rsid w:val="00CD473F"/>
    <w:rsid w:val="00CD4756"/>
    <w:rsid w:val="00CD4782"/>
    <w:rsid w:val="00CD4853"/>
    <w:rsid w:val="00CD4866"/>
    <w:rsid w:val="00CD4925"/>
    <w:rsid w:val="00CD498D"/>
    <w:rsid w:val="00CD49A5"/>
    <w:rsid w:val="00CD4A16"/>
    <w:rsid w:val="00CD4A21"/>
    <w:rsid w:val="00CD4A81"/>
    <w:rsid w:val="00CD4A95"/>
    <w:rsid w:val="00CD4ADB"/>
    <w:rsid w:val="00CD4ADE"/>
    <w:rsid w:val="00CD4B96"/>
    <w:rsid w:val="00CD4BB8"/>
    <w:rsid w:val="00CD4BF0"/>
    <w:rsid w:val="00CD4CA8"/>
    <w:rsid w:val="00CD4DFE"/>
    <w:rsid w:val="00CD4E43"/>
    <w:rsid w:val="00CD4E71"/>
    <w:rsid w:val="00CD4EA2"/>
    <w:rsid w:val="00CD4EED"/>
    <w:rsid w:val="00CD4F3B"/>
    <w:rsid w:val="00CD4F4D"/>
    <w:rsid w:val="00CD506F"/>
    <w:rsid w:val="00CD5082"/>
    <w:rsid w:val="00CD51E0"/>
    <w:rsid w:val="00CD5226"/>
    <w:rsid w:val="00CD523C"/>
    <w:rsid w:val="00CD5273"/>
    <w:rsid w:val="00CD5282"/>
    <w:rsid w:val="00CD5332"/>
    <w:rsid w:val="00CD53C5"/>
    <w:rsid w:val="00CD53DC"/>
    <w:rsid w:val="00CD53FF"/>
    <w:rsid w:val="00CD545A"/>
    <w:rsid w:val="00CD54EA"/>
    <w:rsid w:val="00CD5549"/>
    <w:rsid w:val="00CD5641"/>
    <w:rsid w:val="00CD5682"/>
    <w:rsid w:val="00CD5781"/>
    <w:rsid w:val="00CD57C9"/>
    <w:rsid w:val="00CD5869"/>
    <w:rsid w:val="00CD58A1"/>
    <w:rsid w:val="00CD58F8"/>
    <w:rsid w:val="00CD5980"/>
    <w:rsid w:val="00CD5989"/>
    <w:rsid w:val="00CD5A25"/>
    <w:rsid w:val="00CD5B19"/>
    <w:rsid w:val="00CD5B51"/>
    <w:rsid w:val="00CD5C11"/>
    <w:rsid w:val="00CD5C24"/>
    <w:rsid w:val="00CD5C30"/>
    <w:rsid w:val="00CD5C4F"/>
    <w:rsid w:val="00CD5C60"/>
    <w:rsid w:val="00CD5C8B"/>
    <w:rsid w:val="00CD5C8E"/>
    <w:rsid w:val="00CD5ECF"/>
    <w:rsid w:val="00CD5EE0"/>
    <w:rsid w:val="00CD5EF6"/>
    <w:rsid w:val="00CD5F06"/>
    <w:rsid w:val="00CD5F09"/>
    <w:rsid w:val="00CD5F0E"/>
    <w:rsid w:val="00CD5F90"/>
    <w:rsid w:val="00CD5FCE"/>
    <w:rsid w:val="00CD5FF1"/>
    <w:rsid w:val="00CD600B"/>
    <w:rsid w:val="00CD6028"/>
    <w:rsid w:val="00CD6042"/>
    <w:rsid w:val="00CD604C"/>
    <w:rsid w:val="00CD605E"/>
    <w:rsid w:val="00CD60BB"/>
    <w:rsid w:val="00CD60E1"/>
    <w:rsid w:val="00CD6146"/>
    <w:rsid w:val="00CD6159"/>
    <w:rsid w:val="00CD61A0"/>
    <w:rsid w:val="00CD61F0"/>
    <w:rsid w:val="00CD621F"/>
    <w:rsid w:val="00CD6243"/>
    <w:rsid w:val="00CD6246"/>
    <w:rsid w:val="00CD627B"/>
    <w:rsid w:val="00CD629B"/>
    <w:rsid w:val="00CD6314"/>
    <w:rsid w:val="00CD6341"/>
    <w:rsid w:val="00CD63A9"/>
    <w:rsid w:val="00CD6467"/>
    <w:rsid w:val="00CD6486"/>
    <w:rsid w:val="00CD6578"/>
    <w:rsid w:val="00CD6584"/>
    <w:rsid w:val="00CD65CC"/>
    <w:rsid w:val="00CD66A7"/>
    <w:rsid w:val="00CD66ED"/>
    <w:rsid w:val="00CD6718"/>
    <w:rsid w:val="00CD681A"/>
    <w:rsid w:val="00CD6849"/>
    <w:rsid w:val="00CD689A"/>
    <w:rsid w:val="00CD68C8"/>
    <w:rsid w:val="00CD6957"/>
    <w:rsid w:val="00CD6982"/>
    <w:rsid w:val="00CD698B"/>
    <w:rsid w:val="00CD69DD"/>
    <w:rsid w:val="00CD6A5E"/>
    <w:rsid w:val="00CD6B29"/>
    <w:rsid w:val="00CD6B3B"/>
    <w:rsid w:val="00CD6B89"/>
    <w:rsid w:val="00CD6B93"/>
    <w:rsid w:val="00CD6BF6"/>
    <w:rsid w:val="00CD6C5C"/>
    <w:rsid w:val="00CD6D14"/>
    <w:rsid w:val="00CD6D58"/>
    <w:rsid w:val="00CD6D5F"/>
    <w:rsid w:val="00CD6DCB"/>
    <w:rsid w:val="00CD6DEE"/>
    <w:rsid w:val="00CD6E08"/>
    <w:rsid w:val="00CD6E4D"/>
    <w:rsid w:val="00CD6ED9"/>
    <w:rsid w:val="00CD6EFB"/>
    <w:rsid w:val="00CD6F08"/>
    <w:rsid w:val="00CD6F1E"/>
    <w:rsid w:val="00CD6F65"/>
    <w:rsid w:val="00CD6FEC"/>
    <w:rsid w:val="00CD7017"/>
    <w:rsid w:val="00CD7044"/>
    <w:rsid w:val="00CD7058"/>
    <w:rsid w:val="00CD7085"/>
    <w:rsid w:val="00CD70A3"/>
    <w:rsid w:val="00CD70C1"/>
    <w:rsid w:val="00CD70F8"/>
    <w:rsid w:val="00CD7114"/>
    <w:rsid w:val="00CD71B4"/>
    <w:rsid w:val="00CD7219"/>
    <w:rsid w:val="00CD7254"/>
    <w:rsid w:val="00CD7282"/>
    <w:rsid w:val="00CD7337"/>
    <w:rsid w:val="00CD7416"/>
    <w:rsid w:val="00CD74D4"/>
    <w:rsid w:val="00CD74E7"/>
    <w:rsid w:val="00CD7506"/>
    <w:rsid w:val="00CD7577"/>
    <w:rsid w:val="00CD7588"/>
    <w:rsid w:val="00CD75B9"/>
    <w:rsid w:val="00CD75DC"/>
    <w:rsid w:val="00CD75F7"/>
    <w:rsid w:val="00CD7627"/>
    <w:rsid w:val="00CD768E"/>
    <w:rsid w:val="00CD7695"/>
    <w:rsid w:val="00CD76BC"/>
    <w:rsid w:val="00CD76E6"/>
    <w:rsid w:val="00CD7721"/>
    <w:rsid w:val="00CD772D"/>
    <w:rsid w:val="00CD782D"/>
    <w:rsid w:val="00CD7893"/>
    <w:rsid w:val="00CD78DD"/>
    <w:rsid w:val="00CD799D"/>
    <w:rsid w:val="00CD7A50"/>
    <w:rsid w:val="00CD7B72"/>
    <w:rsid w:val="00CD7B92"/>
    <w:rsid w:val="00CD7B93"/>
    <w:rsid w:val="00CD7CED"/>
    <w:rsid w:val="00CD7D2F"/>
    <w:rsid w:val="00CD7D66"/>
    <w:rsid w:val="00CD7DA8"/>
    <w:rsid w:val="00CD7E22"/>
    <w:rsid w:val="00CD7E24"/>
    <w:rsid w:val="00CD7E5E"/>
    <w:rsid w:val="00CD7E84"/>
    <w:rsid w:val="00CD7E96"/>
    <w:rsid w:val="00CD7EF0"/>
    <w:rsid w:val="00CD7F61"/>
    <w:rsid w:val="00CD7F6C"/>
    <w:rsid w:val="00CE0026"/>
    <w:rsid w:val="00CE0072"/>
    <w:rsid w:val="00CE007C"/>
    <w:rsid w:val="00CE0175"/>
    <w:rsid w:val="00CE0227"/>
    <w:rsid w:val="00CE022C"/>
    <w:rsid w:val="00CE02CB"/>
    <w:rsid w:val="00CE032E"/>
    <w:rsid w:val="00CE0344"/>
    <w:rsid w:val="00CE0401"/>
    <w:rsid w:val="00CE04F0"/>
    <w:rsid w:val="00CE0527"/>
    <w:rsid w:val="00CE0571"/>
    <w:rsid w:val="00CE05AC"/>
    <w:rsid w:val="00CE05C0"/>
    <w:rsid w:val="00CE05C5"/>
    <w:rsid w:val="00CE05DB"/>
    <w:rsid w:val="00CE067C"/>
    <w:rsid w:val="00CE06E4"/>
    <w:rsid w:val="00CE076D"/>
    <w:rsid w:val="00CE07AD"/>
    <w:rsid w:val="00CE082B"/>
    <w:rsid w:val="00CE086D"/>
    <w:rsid w:val="00CE08CC"/>
    <w:rsid w:val="00CE0917"/>
    <w:rsid w:val="00CE093B"/>
    <w:rsid w:val="00CE09A7"/>
    <w:rsid w:val="00CE0A3C"/>
    <w:rsid w:val="00CE0A6C"/>
    <w:rsid w:val="00CE0AF3"/>
    <w:rsid w:val="00CE0B21"/>
    <w:rsid w:val="00CE0B44"/>
    <w:rsid w:val="00CE0BCA"/>
    <w:rsid w:val="00CE0BD2"/>
    <w:rsid w:val="00CE0BFA"/>
    <w:rsid w:val="00CE0C7E"/>
    <w:rsid w:val="00CE0CB3"/>
    <w:rsid w:val="00CE0D56"/>
    <w:rsid w:val="00CE0D61"/>
    <w:rsid w:val="00CE0E2B"/>
    <w:rsid w:val="00CE0E6F"/>
    <w:rsid w:val="00CE0E86"/>
    <w:rsid w:val="00CE0E94"/>
    <w:rsid w:val="00CE0EDE"/>
    <w:rsid w:val="00CE0F66"/>
    <w:rsid w:val="00CE0FD0"/>
    <w:rsid w:val="00CE103A"/>
    <w:rsid w:val="00CE10CE"/>
    <w:rsid w:val="00CE10DC"/>
    <w:rsid w:val="00CE111E"/>
    <w:rsid w:val="00CE1155"/>
    <w:rsid w:val="00CE1190"/>
    <w:rsid w:val="00CE1196"/>
    <w:rsid w:val="00CE11ED"/>
    <w:rsid w:val="00CE1223"/>
    <w:rsid w:val="00CE1268"/>
    <w:rsid w:val="00CE1293"/>
    <w:rsid w:val="00CE12C0"/>
    <w:rsid w:val="00CE12E8"/>
    <w:rsid w:val="00CE13E3"/>
    <w:rsid w:val="00CE13F6"/>
    <w:rsid w:val="00CE143A"/>
    <w:rsid w:val="00CE1442"/>
    <w:rsid w:val="00CE1463"/>
    <w:rsid w:val="00CE146C"/>
    <w:rsid w:val="00CE1481"/>
    <w:rsid w:val="00CE14DE"/>
    <w:rsid w:val="00CE14F0"/>
    <w:rsid w:val="00CE1507"/>
    <w:rsid w:val="00CE1524"/>
    <w:rsid w:val="00CE152D"/>
    <w:rsid w:val="00CE1531"/>
    <w:rsid w:val="00CE1567"/>
    <w:rsid w:val="00CE1568"/>
    <w:rsid w:val="00CE15D6"/>
    <w:rsid w:val="00CE15F1"/>
    <w:rsid w:val="00CE15FB"/>
    <w:rsid w:val="00CE16D3"/>
    <w:rsid w:val="00CE1851"/>
    <w:rsid w:val="00CE18F2"/>
    <w:rsid w:val="00CE18F4"/>
    <w:rsid w:val="00CE1914"/>
    <w:rsid w:val="00CE191F"/>
    <w:rsid w:val="00CE197A"/>
    <w:rsid w:val="00CE19EE"/>
    <w:rsid w:val="00CE1A0B"/>
    <w:rsid w:val="00CE1A44"/>
    <w:rsid w:val="00CE1A54"/>
    <w:rsid w:val="00CE1A6F"/>
    <w:rsid w:val="00CE1AAD"/>
    <w:rsid w:val="00CE1B44"/>
    <w:rsid w:val="00CE1B47"/>
    <w:rsid w:val="00CE1B51"/>
    <w:rsid w:val="00CE1B67"/>
    <w:rsid w:val="00CE1B6B"/>
    <w:rsid w:val="00CE1B7A"/>
    <w:rsid w:val="00CE1B7B"/>
    <w:rsid w:val="00CE1CC0"/>
    <w:rsid w:val="00CE1CD1"/>
    <w:rsid w:val="00CE1D35"/>
    <w:rsid w:val="00CE1D3E"/>
    <w:rsid w:val="00CE1DD7"/>
    <w:rsid w:val="00CE1DF8"/>
    <w:rsid w:val="00CE1EB5"/>
    <w:rsid w:val="00CE1F15"/>
    <w:rsid w:val="00CE1F5A"/>
    <w:rsid w:val="00CE1F6E"/>
    <w:rsid w:val="00CE1F8F"/>
    <w:rsid w:val="00CE1FAF"/>
    <w:rsid w:val="00CE1FBE"/>
    <w:rsid w:val="00CE2052"/>
    <w:rsid w:val="00CE2067"/>
    <w:rsid w:val="00CE2084"/>
    <w:rsid w:val="00CE20D8"/>
    <w:rsid w:val="00CE20E8"/>
    <w:rsid w:val="00CE2118"/>
    <w:rsid w:val="00CE2127"/>
    <w:rsid w:val="00CE2138"/>
    <w:rsid w:val="00CE2230"/>
    <w:rsid w:val="00CE2239"/>
    <w:rsid w:val="00CE22F2"/>
    <w:rsid w:val="00CE234E"/>
    <w:rsid w:val="00CE2398"/>
    <w:rsid w:val="00CE23B1"/>
    <w:rsid w:val="00CE23D2"/>
    <w:rsid w:val="00CE23D6"/>
    <w:rsid w:val="00CE241A"/>
    <w:rsid w:val="00CE2437"/>
    <w:rsid w:val="00CE2452"/>
    <w:rsid w:val="00CE2473"/>
    <w:rsid w:val="00CE2487"/>
    <w:rsid w:val="00CE249B"/>
    <w:rsid w:val="00CE24AE"/>
    <w:rsid w:val="00CE24D6"/>
    <w:rsid w:val="00CE2517"/>
    <w:rsid w:val="00CE25CE"/>
    <w:rsid w:val="00CE2664"/>
    <w:rsid w:val="00CE266E"/>
    <w:rsid w:val="00CE270D"/>
    <w:rsid w:val="00CE27AE"/>
    <w:rsid w:val="00CE27AF"/>
    <w:rsid w:val="00CE27B1"/>
    <w:rsid w:val="00CE2803"/>
    <w:rsid w:val="00CE2817"/>
    <w:rsid w:val="00CE2862"/>
    <w:rsid w:val="00CE28B6"/>
    <w:rsid w:val="00CE28EB"/>
    <w:rsid w:val="00CE290E"/>
    <w:rsid w:val="00CE297F"/>
    <w:rsid w:val="00CE299B"/>
    <w:rsid w:val="00CE29D8"/>
    <w:rsid w:val="00CE29E9"/>
    <w:rsid w:val="00CE2A9F"/>
    <w:rsid w:val="00CE2AE1"/>
    <w:rsid w:val="00CE2B9D"/>
    <w:rsid w:val="00CE2C6F"/>
    <w:rsid w:val="00CE2CD9"/>
    <w:rsid w:val="00CE2DF7"/>
    <w:rsid w:val="00CE2E5C"/>
    <w:rsid w:val="00CE2F06"/>
    <w:rsid w:val="00CE2FE8"/>
    <w:rsid w:val="00CE3000"/>
    <w:rsid w:val="00CE30C6"/>
    <w:rsid w:val="00CE30E3"/>
    <w:rsid w:val="00CE30F9"/>
    <w:rsid w:val="00CE310C"/>
    <w:rsid w:val="00CE3154"/>
    <w:rsid w:val="00CE316F"/>
    <w:rsid w:val="00CE3232"/>
    <w:rsid w:val="00CE3259"/>
    <w:rsid w:val="00CE326F"/>
    <w:rsid w:val="00CE33A6"/>
    <w:rsid w:val="00CE33AB"/>
    <w:rsid w:val="00CE3405"/>
    <w:rsid w:val="00CE3410"/>
    <w:rsid w:val="00CE3447"/>
    <w:rsid w:val="00CE34DC"/>
    <w:rsid w:val="00CE34E9"/>
    <w:rsid w:val="00CE35F2"/>
    <w:rsid w:val="00CE368D"/>
    <w:rsid w:val="00CE36D9"/>
    <w:rsid w:val="00CE36F7"/>
    <w:rsid w:val="00CE36FB"/>
    <w:rsid w:val="00CE3769"/>
    <w:rsid w:val="00CE3773"/>
    <w:rsid w:val="00CE379D"/>
    <w:rsid w:val="00CE3808"/>
    <w:rsid w:val="00CE38C4"/>
    <w:rsid w:val="00CE392B"/>
    <w:rsid w:val="00CE39BD"/>
    <w:rsid w:val="00CE39F2"/>
    <w:rsid w:val="00CE3A37"/>
    <w:rsid w:val="00CE3A75"/>
    <w:rsid w:val="00CE3B8A"/>
    <w:rsid w:val="00CE3B91"/>
    <w:rsid w:val="00CE3BF8"/>
    <w:rsid w:val="00CE3C4A"/>
    <w:rsid w:val="00CE3CDA"/>
    <w:rsid w:val="00CE3CEB"/>
    <w:rsid w:val="00CE3CEC"/>
    <w:rsid w:val="00CE3D50"/>
    <w:rsid w:val="00CE3D64"/>
    <w:rsid w:val="00CE3DC1"/>
    <w:rsid w:val="00CE3E39"/>
    <w:rsid w:val="00CE3E4F"/>
    <w:rsid w:val="00CE3E6D"/>
    <w:rsid w:val="00CE3EA4"/>
    <w:rsid w:val="00CE3EA9"/>
    <w:rsid w:val="00CE3EDC"/>
    <w:rsid w:val="00CE3EE0"/>
    <w:rsid w:val="00CE3F38"/>
    <w:rsid w:val="00CE3F47"/>
    <w:rsid w:val="00CE3F55"/>
    <w:rsid w:val="00CE3F7D"/>
    <w:rsid w:val="00CE3FE8"/>
    <w:rsid w:val="00CE404B"/>
    <w:rsid w:val="00CE4051"/>
    <w:rsid w:val="00CE40C4"/>
    <w:rsid w:val="00CE40F8"/>
    <w:rsid w:val="00CE4168"/>
    <w:rsid w:val="00CE4186"/>
    <w:rsid w:val="00CE41C4"/>
    <w:rsid w:val="00CE4222"/>
    <w:rsid w:val="00CE4389"/>
    <w:rsid w:val="00CE444C"/>
    <w:rsid w:val="00CE446C"/>
    <w:rsid w:val="00CE448F"/>
    <w:rsid w:val="00CE44E4"/>
    <w:rsid w:val="00CE454F"/>
    <w:rsid w:val="00CE459B"/>
    <w:rsid w:val="00CE45C0"/>
    <w:rsid w:val="00CE45DC"/>
    <w:rsid w:val="00CE4609"/>
    <w:rsid w:val="00CE4648"/>
    <w:rsid w:val="00CE4690"/>
    <w:rsid w:val="00CE4709"/>
    <w:rsid w:val="00CE474F"/>
    <w:rsid w:val="00CE4761"/>
    <w:rsid w:val="00CE476D"/>
    <w:rsid w:val="00CE4775"/>
    <w:rsid w:val="00CE477D"/>
    <w:rsid w:val="00CE47E4"/>
    <w:rsid w:val="00CE4802"/>
    <w:rsid w:val="00CE4864"/>
    <w:rsid w:val="00CE491B"/>
    <w:rsid w:val="00CE493A"/>
    <w:rsid w:val="00CE4966"/>
    <w:rsid w:val="00CE4975"/>
    <w:rsid w:val="00CE49C5"/>
    <w:rsid w:val="00CE49DD"/>
    <w:rsid w:val="00CE4A50"/>
    <w:rsid w:val="00CE4AB4"/>
    <w:rsid w:val="00CE4B54"/>
    <w:rsid w:val="00CE4B8A"/>
    <w:rsid w:val="00CE4BBC"/>
    <w:rsid w:val="00CE4BBF"/>
    <w:rsid w:val="00CE4C4C"/>
    <w:rsid w:val="00CE4C67"/>
    <w:rsid w:val="00CE4C75"/>
    <w:rsid w:val="00CE4CA5"/>
    <w:rsid w:val="00CE4CDF"/>
    <w:rsid w:val="00CE4D41"/>
    <w:rsid w:val="00CE4D71"/>
    <w:rsid w:val="00CE4DAF"/>
    <w:rsid w:val="00CE4E2A"/>
    <w:rsid w:val="00CE4EA4"/>
    <w:rsid w:val="00CE4F55"/>
    <w:rsid w:val="00CE4F73"/>
    <w:rsid w:val="00CE4FF2"/>
    <w:rsid w:val="00CE50C9"/>
    <w:rsid w:val="00CE50D1"/>
    <w:rsid w:val="00CE50D7"/>
    <w:rsid w:val="00CE50E0"/>
    <w:rsid w:val="00CE514A"/>
    <w:rsid w:val="00CE5156"/>
    <w:rsid w:val="00CE515D"/>
    <w:rsid w:val="00CE5162"/>
    <w:rsid w:val="00CE51A2"/>
    <w:rsid w:val="00CE51EB"/>
    <w:rsid w:val="00CE520E"/>
    <w:rsid w:val="00CE526D"/>
    <w:rsid w:val="00CE52E4"/>
    <w:rsid w:val="00CE52FC"/>
    <w:rsid w:val="00CE5300"/>
    <w:rsid w:val="00CE53A3"/>
    <w:rsid w:val="00CE53CB"/>
    <w:rsid w:val="00CE53DE"/>
    <w:rsid w:val="00CE540A"/>
    <w:rsid w:val="00CE542F"/>
    <w:rsid w:val="00CE5538"/>
    <w:rsid w:val="00CE55AB"/>
    <w:rsid w:val="00CE55AD"/>
    <w:rsid w:val="00CE55D0"/>
    <w:rsid w:val="00CE55FA"/>
    <w:rsid w:val="00CE5622"/>
    <w:rsid w:val="00CE5649"/>
    <w:rsid w:val="00CE56E8"/>
    <w:rsid w:val="00CE578B"/>
    <w:rsid w:val="00CE579C"/>
    <w:rsid w:val="00CE57B1"/>
    <w:rsid w:val="00CE57BA"/>
    <w:rsid w:val="00CE57C6"/>
    <w:rsid w:val="00CE5831"/>
    <w:rsid w:val="00CE5840"/>
    <w:rsid w:val="00CE58C7"/>
    <w:rsid w:val="00CE5962"/>
    <w:rsid w:val="00CE5968"/>
    <w:rsid w:val="00CE596D"/>
    <w:rsid w:val="00CE59C7"/>
    <w:rsid w:val="00CE5A43"/>
    <w:rsid w:val="00CE5ACA"/>
    <w:rsid w:val="00CE5B2B"/>
    <w:rsid w:val="00CE5B7F"/>
    <w:rsid w:val="00CE5B86"/>
    <w:rsid w:val="00CE5C0D"/>
    <w:rsid w:val="00CE5C2E"/>
    <w:rsid w:val="00CE5C43"/>
    <w:rsid w:val="00CE5C8C"/>
    <w:rsid w:val="00CE5CB4"/>
    <w:rsid w:val="00CE5CF4"/>
    <w:rsid w:val="00CE5D5B"/>
    <w:rsid w:val="00CE5D92"/>
    <w:rsid w:val="00CE5DC7"/>
    <w:rsid w:val="00CE5DD3"/>
    <w:rsid w:val="00CE5DEA"/>
    <w:rsid w:val="00CE5E11"/>
    <w:rsid w:val="00CE5E49"/>
    <w:rsid w:val="00CE5E54"/>
    <w:rsid w:val="00CE5E8C"/>
    <w:rsid w:val="00CE5EE8"/>
    <w:rsid w:val="00CE5EF6"/>
    <w:rsid w:val="00CE5F58"/>
    <w:rsid w:val="00CE6099"/>
    <w:rsid w:val="00CE60FE"/>
    <w:rsid w:val="00CE618B"/>
    <w:rsid w:val="00CE6214"/>
    <w:rsid w:val="00CE6233"/>
    <w:rsid w:val="00CE63AA"/>
    <w:rsid w:val="00CE6473"/>
    <w:rsid w:val="00CE6479"/>
    <w:rsid w:val="00CE64C7"/>
    <w:rsid w:val="00CE64F9"/>
    <w:rsid w:val="00CE6516"/>
    <w:rsid w:val="00CE655E"/>
    <w:rsid w:val="00CE6585"/>
    <w:rsid w:val="00CE65EC"/>
    <w:rsid w:val="00CE664B"/>
    <w:rsid w:val="00CE6676"/>
    <w:rsid w:val="00CE6683"/>
    <w:rsid w:val="00CE66F6"/>
    <w:rsid w:val="00CE66FF"/>
    <w:rsid w:val="00CE6723"/>
    <w:rsid w:val="00CE6763"/>
    <w:rsid w:val="00CE693D"/>
    <w:rsid w:val="00CE6973"/>
    <w:rsid w:val="00CE6982"/>
    <w:rsid w:val="00CE69AC"/>
    <w:rsid w:val="00CE69EE"/>
    <w:rsid w:val="00CE69FE"/>
    <w:rsid w:val="00CE6A09"/>
    <w:rsid w:val="00CE6A10"/>
    <w:rsid w:val="00CE6A2C"/>
    <w:rsid w:val="00CE6A33"/>
    <w:rsid w:val="00CE6B70"/>
    <w:rsid w:val="00CE6B7F"/>
    <w:rsid w:val="00CE6B97"/>
    <w:rsid w:val="00CE6BB1"/>
    <w:rsid w:val="00CE6BFB"/>
    <w:rsid w:val="00CE6C70"/>
    <w:rsid w:val="00CE6CB8"/>
    <w:rsid w:val="00CE6DA8"/>
    <w:rsid w:val="00CE6E44"/>
    <w:rsid w:val="00CE6E7E"/>
    <w:rsid w:val="00CE6E84"/>
    <w:rsid w:val="00CE6FFB"/>
    <w:rsid w:val="00CE701F"/>
    <w:rsid w:val="00CE705F"/>
    <w:rsid w:val="00CE708F"/>
    <w:rsid w:val="00CE70B7"/>
    <w:rsid w:val="00CE710B"/>
    <w:rsid w:val="00CE715E"/>
    <w:rsid w:val="00CE7204"/>
    <w:rsid w:val="00CE7259"/>
    <w:rsid w:val="00CE726E"/>
    <w:rsid w:val="00CE7304"/>
    <w:rsid w:val="00CE73C7"/>
    <w:rsid w:val="00CE7432"/>
    <w:rsid w:val="00CE74A5"/>
    <w:rsid w:val="00CE7591"/>
    <w:rsid w:val="00CE75D2"/>
    <w:rsid w:val="00CE7679"/>
    <w:rsid w:val="00CE770D"/>
    <w:rsid w:val="00CE772B"/>
    <w:rsid w:val="00CE7773"/>
    <w:rsid w:val="00CE7779"/>
    <w:rsid w:val="00CE77AD"/>
    <w:rsid w:val="00CE77E6"/>
    <w:rsid w:val="00CE780C"/>
    <w:rsid w:val="00CE7851"/>
    <w:rsid w:val="00CE7855"/>
    <w:rsid w:val="00CE7860"/>
    <w:rsid w:val="00CE788D"/>
    <w:rsid w:val="00CE78A7"/>
    <w:rsid w:val="00CE78A9"/>
    <w:rsid w:val="00CE78B5"/>
    <w:rsid w:val="00CE7948"/>
    <w:rsid w:val="00CE7986"/>
    <w:rsid w:val="00CE79A8"/>
    <w:rsid w:val="00CE79B3"/>
    <w:rsid w:val="00CE79C3"/>
    <w:rsid w:val="00CE7A49"/>
    <w:rsid w:val="00CE7AD7"/>
    <w:rsid w:val="00CE7AF0"/>
    <w:rsid w:val="00CE7B61"/>
    <w:rsid w:val="00CE7B77"/>
    <w:rsid w:val="00CE7B90"/>
    <w:rsid w:val="00CE7C14"/>
    <w:rsid w:val="00CE7C3E"/>
    <w:rsid w:val="00CE7CD0"/>
    <w:rsid w:val="00CE7D11"/>
    <w:rsid w:val="00CE7D4C"/>
    <w:rsid w:val="00CE7D9A"/>
    <w:rsid w:val="00CE7E06"/>
    <w:rsid w:val="00CE7E83"/>
    <w:rsid w:val="00CE7ED5"/>
    <w:rsid w:val="00CE7F94"/>
    <w:rsid w:val="00CF000A"/>
    <w:rsid w:val="00CF0025"/>
    <w:rsid w:val="00CF006A"/>
    <w:rsid w:val="00CF0095"/>
    <w:rsid w:val="00CF0124"/>
    <w:rsid w:val="00CF01B0"/>
    <w:rsid w:val="00CF01CD"/>
    <w:rsid w:val="00CF01DF"/>
    <w:rsid w:val="00CF01E2"/>
    <w:rsid w:val="00CF0201"/>
    <w:rsid w:val="00CF021D"/>
    <w:rsid w:val="00CF033E"/>
    <w:rsid w:val="00CF044E"/>
    <w:rsid w:val="00CF04BF"/>
    <w:rsid w:val="00CF04C9"/>
    <w:rsid w:val="00CF04E5"/>
    <w:rsid w:val="00CF0516"/>
    <w:rsid w:val="00CF05A4"/>
    <w:rsid w:val="00CF05BD"/>
    <w:rsid w:val="00CF0640"/>
    <w:rsid w:val="00CF065B"/>
    <w:rsid w:val="00CF069C"/>
    <w:rsid w:val="00CF0732"/>
    <w:rsid w:val="00CF073A"/>
    <w:rsid w:val="00CF077E"/>
    <w:rsid w:val="00CF0798"/>
    <w:rsid w:val="00CF0815"/>
    <w:rsid w:val="00CF0833"/>
    <w:rsid w:val="00CF0839"/>
    <w:rsid w:val="00CF084C"/>
    <w:rsid w:val="00CF0A00"/>
    <w:rsid w:val="00CF0A23"/>
    <w:rsid w:val="00CF0A58"/>
    <w:rsid w:val="00CF0A8B"/>
    <w:rsid w:val="00CF0AED"/>
    <w:rsid w:val="00CF0B63"/>
    <w:rsid w:val="00CF0BFD"/>
    <w:rsid w:val="00CF0C57"/>
    <w:rsid w:val="00CF0C58"/>
    <w:rsid w:val="00CF0D97"/>
    <w:rsid w:val="00CF0DAA"/>
    <w:rsid w:val="00CF0E34"/>
    <w:rsid w:val="00CF0E3B"/>
    <w:rsid w:val="00CF0E48"/>
    <w:rsid w:val="00CF0E4B"/>
    <w:rsid w:val="00CF0E57"/>
    <w:rsid w:val="00CF0E61"/>
    <w:rsid w:val="00CF0EC7"/>
    <w:rsid w:val="00CF0F29"/>
    <w:rsid w:val="00CF0F41"/>
    <w:rsid w:val="00CF0F47"/>
    <w:rsid w:val="00CF0F89"/>
    <w:rsid w:val="00CF0FFE"/>
    <w:rsid w:val="00CF1087"/>
    <w:rsid w:val="00CF10C8"/>
    <w:rsid w:val="00CF1134"/>
    <w:rsid w:val="00CF1254"/>
    <w:rsid w:val="00CF12EE"/>
    <w:rsid w:val="00CF1305"/>
    <w:rsid w:val="00CF131A"/>
    <w:rsid w:val="00CF13C6"/>
    <w:rsid w:val="00CF13FA"/>
    <w:rsid w:val="00CF145D"/>
    <w:rsid w:val="00CF1461"/>
    <w:rsid w:val="00CF147C"/>
    <w:rsid w:val="00CF14B2"/>
    <w:rsid w:val="00CF14DE"/>
    <w:rsid w:val="00CF1609"/>
    <w:rsid w:val="00CF165F"/>
    <w:rsid w:val="00CF17AB"/>
    <w:rsid w:val="00CF17BC"/>
    <w:rsid w:val="00CF1804"/>
    <w:rsid w:val="00CF180B"/>
    <w:rsid w:val="00CF186D"/>
    <w:rsid w:val="00CF1900"/>
    <w:rsid w:val="00CF1982"/>
    <w:rsid w:val="00CF19B3"/>
    <w:rsid w:val="00CF19D1"/>
    <w:rsid w:val="00CF19DC"/>
    <w:rsid w:val="00CF19F3"/>
    <w:rsid w:val="00CF1A1A"/>
    <w:rsid w:val="00CF1A91"/>
    <w:rsid w:val="00CF1AAD"/>
    <w:rsid w:val="00CF1AD4"/>
    <w:rsid w:val="00CF1BF9"/>
    <w:rsid w:val="00CF1C5B"/>
    <w:rsid w:val="00CF1C89"/>
    <w:rsid w:val="00CF1CA4"/>
    <w:rsid w:val="00CF1CB7"/>
    <w:rsid w:val="00CF1CFA"/>
    <w:rsid w:val="00CF1D53"/>
    <w:rsid w:val="00CF1D91"/>
    <w:rsid w:val="00CF1E24"/>
    <w:rsid w:val="00CF1EA7"/>
    <w:rsid w:val="00CF1EAB"/>
    <w:rsid w:val="00CF1EE8"/>
    <w:rsid w:val="00CF1F31"/>
    <w:rsid w:val="00CF1F40"/>
    <w:rsid w:val="00CF201D"/>
    <w:rsid w:val="00CF207B"/>
    <w:rsid w:val="00CF208A"/>
    <w:rsid w:val="00CF20DA"/>
    <w:rsid w:val="00CF2135"/>
    <w:rsid w:val="00CF2146"/>
    <w:rsid w:val="00CF21BC"/>
    <w:rsid w:val="00CF2242"/>
    <w:rsid w:val="00CF22DA"/>
    <w:rsid w:val="00CF22F3"/>
    <w:rsid w:val="00CF233C"/>
    <w:rsid w:val="00CF23A3"/>
    <w:rsid w:val="00CF24C3"/>
    <w:rsid w:val="00CF2506"/>
    <w:rsid w:val="00CF25F5"/>
    <w:rsid w:val="00CF2613"/>
    <w:rsid w:val="00CF268B"/>
    <w:rsid w:val="00CF26E3"/>
    <w:rsid w:val="00CF2820"/>
    <w:rsid w:val="00CF2824"/>
    <w:rsid w:val="00CF2874"/>
    <w:rsid w:val="00CF2897"/>
    <w:rsid w:val="00CF28E7"/>
    <w:rsid w:val="00CF28F7"/>
    <w:rsid w:val="00CF291E"/>
    <w:rsid w:val="00CF2957"/>
    <w:rsid w:val="00CF2980"/>
    <w:rsid w:val="00CF2A0B"/>
    <w:rsid w:val="00CF2A41"/>
    <w:rsid w:val="00CF2A4B"/>
    <w:rsid w:val="00CF2A91"/>
    <w:rsid w:val="00CF2A9E"/>
    <w:rsid w:val="00CF2AA5"/>
    <w:rsid w:val="00CF2AE0"/>
    <w:rsid w:val="00CF2B45"/>
    <w:rsid w:val="00CF2BC0"/>
    <w:rsid w:val="00CF2BE0"/>
    <w:rsid w:val="00CF2C1A"/>
    <w:rsid w:val="00CF2C5F"/>
    <w:rsid w:val="00CF2CF0"/>
    <w:rsid w:val="00CF2D2B"/>
    <w:rsid w:val="00CF2D42"/>
    <w:rsid w:val="00CF2DA5"/>
    <w:rsid w:val="00CF2DD4"/>
    <w:rsid w:val="00CF2DE2"/>
    <w:rsid w:val="00CF2E59"/>
    <w:rsid w:val="00CF2F20"/>
    <w:rsid w:val="00CF2F30"/>
    <w:rsid w:val="00CF2FE5"/>
    <w:rsid w:val="00CF30D9"/>
    <w:rsid w:val="00CF3109"/>
    <w:rsid w:val="00CF3131"/>
    <w:rsid w:val="00CF3191"/>
    <w:rsid w:val="00CF3195"/>
    <w:rsid w:val="00CF31DA"/>
    <w:rsid w:val="00CF31DC"/>
    <w:rsid w:val="00CF31ED"/>
    <w:rsid w:val="00CF32CB"/>
    <w:rsid w:val="00CF3344"/>
    <w:rsid w:val="00CF3346"/>
    <w:rsid w:val="00CF3368"/>
    <w:rsid w:val="00CF342D"/>
    <w:rsid w:val="00CF3489"/>
    <w:rsid w:val="00CF35F9"/>
    <w:rsid w:val="00CF3688"/>
    <w:rsid w:val="00CF3689"/>
    <w:rsid w:val="00CF3764"/>
    <w:rsid w:val="00CF384D"/>
    <w:rsid w:val="00CF3892"/>
    <w:rsid w:val="00CF38B3"/>
    <w:rsid w:val="00CF38D5"/>
    <w:rsid w:val="00CF38E9"/>
    <w:rsid w:val="00CF38F8"/>
    <w:rsid w:val="00CF3939"/>
    <w:rsid w:val="00CF398B"/>
    <w:rsid w:val="00CF399D"/>
    <w:rsid w:val="00CF39F6"/>
    <w:rsid w:val="00CF3A9B"/>
    <w:rsid w:val="00CF3AD8"/>
    <w:rsid w:val="00CF3B29"/>
    <w:rsid w:val="00CF3BEE"/>
    <w:rsid w:val="00CF3C01"/>
    <w:rsid w:val="00CF3C15"/>
    <w:rsid w:val="00CF3D00"/>
    <w:rsid w:val="00CF3D07"/>
    <w:rsid w:val="00CF3D74"/>
    <w:rsid w:val="00CF3DA0"/>
    <w:rsid w:val="00CF3DF4"/>
    <w:rsid w:val="00CF3E68"/>
    <w:rsid w:val="00CF3E9A"/>
    <w:rsid w:val="00CF3EC2"/>
    <w:rsid w:val="00CF3F04"/>
    <w:rsid w:val="00CF3F1D"/>
    <w:rsid w:val="00CF3F5B"/>
    <w:rsid w:val="00CF4005"/>
    <w:rsid w:val="00CF4146"/>
    <w:rsid w:val="00CF4171"/>
    <w:rsid w:val="00CF41DA"/>
    <w:rsid w:val="00CF42C3"/>
    <w:rsid w:val="00CF42E2"/>
    <w:rsid w:val="00CF449B"/>
    <w:rsid w:val="00CF44B4"/>
    <w:rsid w:val="00CF44F3"/>
    <w:rsid w:val="00CF4549"/>
    <w:rsid w:val="00CF4550"/>
    <w:rsid w:val="00CF455B"/>
    <w:rsid w:val="00CF4596"/>
    <w:rsid w:val="00CF45AB"/>
    <w:rsid w:val="00CF45D4"/>
    <w:rsid w:val="00CF4651"/>
    <w:rsid w:val="00CF4659"/>
    <w:rsid w:val="00CF465F"/>
    <w:rsid w:val="00CF46B4"/>
    <w:rsid w:val="00CF46D7"/>
    <w:rsid w:val="00CF46E0"/>
    <w:rsid w:val="00CF473B"/>
    <w:rsid w:val="00CF480B"/>
    <w:rsid w:val="00CF488F"/>
    <w:rsid w:val="00CF48B2"/>
    <w:rsid w:val="00CF48CD"/>
    <w:rsid w:val="00CF48DB"/>
    <w:rsid w:val="00CF490B"/>
    <w:rsid w:val="00CF493D"/>
    <w:rsid w:val="00CF497D"/>
    <w:rsid w:val="00CF4987"/>
    <w:rsid w:val="00CF49C4"/>
    <w:rsid w:val="00CF49D3"/>
    <w:rsid w:val="00CF4A4C"/>
    <w:rsid w:val="00CF4AC3"/>
    <w:rsid w:val="00CF4AED"/>
    <w:rsid w:val="00CF4B09"/>
    <w:rsid w:val="00CF4B29"/>
    <w:rsid w:val="00CF4B60"/>
    <w:rsid w:val="00CF4B65"/>
    <w:rsid w:val="00CF4B6D"/>
    <w:rsid w:val="00CF4C00"/>
    <w:rsid w:val="00CF4C40"/>
    <w:rsid w:val="00CF4C70"/>
    <w:rsid w:val="00CF4D75"/>
    <w:rsid w:val="00CF4D7E"/>
    <w:rsid w:val="00CF4EAC"/>
    <w:rsid w:val="00CF507D"/>
    <w:rsid w:val="00CF50EA"/>
    <w:rsid w:val="00CF514E"/>
    <w:rsid w:val="00CF517A"/>
    <w:rsid w:val="00CF51A1"/>
    <w:rsid w:val="00CF51DA"/>
    <w:rsid w:val="00CF51DC"/>
    <w:rsid w:val="00CF525E"/>
    <w:rsid w:val="00CF52A4"/>
    <w:rsid w:val="00CF52F8"/>
    <w:rsid w:val="00CF53C9"/>
    <w:rsid w:val="00CF54C0"/>
    <w:rsid w:val="00CF553D"/>
    <w:rsid w:val="00CF554E"/>
    <w:rsid w:val="00CF5572"/>
    <w:rsid w:val="00CF55BD"/>
    <w:rsid w:val="00CF563A"/>
    <w:rsid w:val="00CF5662"/>
    <w:rsid w:val="00CF5718"/>
    <w:rsid w:val="00CF575A"/>
    <w:rsid w:val="00CF57FF"/>
    <w:rsid w:val="00CF5859"/>
    <w:rsid w:val="00CF5887"/>
    <w:rsid w:val="00CF58DC"/>
    <w:rsid w:val="00CF5998"/>
    <w:rsid w:val="00CF59AC"/>
    <w:rsid w:val="00CF59B7"/>
    <w:rsid w:val="00CF5A3C"/>
    <w:rsid w:val="00CF5B03"/>
    <w:rsid w:val="00CF5B6E"/>
    <w:rsid w:val="00CF5B72"/>
    <w:rsid w:val="00CF5BB0"/>
    <w:rsid w:val="00CF5BCE"/>
    <w:rsid w:val="00CF5BDE"/>
    <w:rsid w:val="00CF5C65"/>
    <w:rsid w:val="00CF5C69"/>
    <w:rsid w:val="00CF5CAF"/>
    <w:rsid w:val="00CF5CD1"/>
    <w:rsid w:val="00CF5D76"/>
    <w:rsid w:val="00CF5D91"/>
    <w:rsid w:val="00CF5DAB"/>
    <w:rsid w:val="00CF5DE5"/>
    <w:rsid w:val="00CF5E83"/>
    <w:rsid w:val="00CF5ECC"/>
    <w:rsid w:val="00CF5EE6"/>
    <w:rsid w:val="00CF5F99"/>
    <w:rsid w:val="00CF5FFE"/>
    <w:rsid w:val="00CF607B"/>
    <w:rsid w:val="00CF60C2"/>
    <w:rsid w:val="00CF60FE"/>
    <w:rsid w:val="00CF6121"/>
    <w:rsid w:val="00CF619D"/>
    <w:rsid w:val="00CF61AB"/>
    <w:rsid w:val="00CF6207"/>
    <w:rsid w:val="00CF6223"/>
    <w:rsid w:val="00CF6253"/>
    <w:rsid w:val="00CF6304"/>
    <w:rsid w:val="00CF634F"/>
    <w:rsid w:val="00CF6384"/>
    <w:rsid w:val="00CF63AC"/>
    <w:rsid w:val="00CF6402"/>
    <w:rsid w:val="00CF6446"/>
    <w:rsid w:val="00CF6451"/>
    <w:rsid w:val="00CF6471"/>
    <w:rsid w:val="00CF656F"/>
    <w:rsid w:val="00CF6582"/>
    <w:rsid w:val="00CF663C"/>
    <w:rsid w:val="00CF67FE"/>
    <w:rsid w:val="00CF680A"/>
    <w:rsid w:val="00CF6846"/>
    <w:rsid w:val="00CF6911"/>
    <w:rsid w:val="00CF6998"/>
    <w:rsid w:val="00CF69D7"/>
    <w:rsid w:val="00CF69F4"/>
    <w:rsid w:val="00CF6A27"/>
    <w:rsid w:val="00CF6A94"/>
    <w:rsid w:val="00CF6A9E"/>
    <w:rsid w:val="00CF6AC7"/>
    <w:rsid w:val="00CF6ACE"/>
    <w:rsid w:val="00CF6C2E"/>
    <w:rsid w:val="00CF6C35"/>
    <w:rsid w:val="00CF6C47"/>
    <w:rsid w:val="00CF6C4C"/>
    <w:rsid w:val="00CF6C86"/>
    <w:rsid w:val="00CF6C9B"/>
    <w:rsid w:val="00CF6CA4"/>
    <w:rsid w:val="00CF6D4C"/>
    <w:rsid w:val="00CF6DBC"/>
    <w:rsid w:val="00CF6DED"/>
    <w:rsid w:val="00CF6DF3"/>
    <w:rsid w:val="00CF6DF7"/>
    <w:rsid w:val="00CF6E08"/>
    <w:rsid w:val="00CF6E9E"/>
    <w:rsid w:val="00CF6ED5"/>
    <w:rsid w:val="00CF6EE0"/>
    <w:rsid w:val="00CF6EF2"/>
    <w:rsid w:val="00CF6EFE"/>
    <w:rsid w:val="00CF6F14"/>
    <w:rsid w:val="00CF6F49"/>
    <w:rsid w:val="00CF6F6F"/>
    <w:rsid w:val="00CF7059"/>
    <w:rsid w:val="00CF706C"/>
    <w:rsid w:val="00CF70A2"/>
    <w:rsid w:val="00CF717D"/>
    <w:rsid w:val="00CF7190"/>
    <w:rsid w:val="00CF72CE"/>
    <w:rsid w:val="00CF72D3"/>
    <w:rsid w:val="00CF72FE"/>
    <w:rsid w:val="00CF741F"/>
    <w:rsid w:val="00CF74F4"/>
    <w:rsid w:val="00CF7525"/>
    <w:rsid w:val="00CF75A3"/>
    <w:rsid w:val="00CF75BB"/>
    <w:rsid w:val="00CF763D"/>
    <w:rsid w:val="00CF7646"/>
    <w:rsid w:val="00CF76AF"/>
    <w:rsid w:val="00CF7726"/>
    <w:rsid w:val="00CF7747"/>
    <w:rsid w:val="00CF77D5"/>
    <w:rsid w:val="00CF78DF"/>
    <w:rsid w:val="00CF793C"/>
    <w:rsid w:val="00CF7975"/>
    <w:rsid w:val="00CF79D2"/>
    <w:rsid w:val="00CF7A1E"/>
    <w:rsid w:val="00CF7A2D"/>
    <w:rsid w:val="00CF7A37"/>
    <w:rsid w:val="00CF7A5E"/>
    <w:rsid w:val="00CF7A68"/>
    <w:rsid w:val="00CF7AFA"/>
    <w:rsid w:val="00CF7B08"/>
    <w:rsid w:val="00CF7B1D"/>
    <w:rsid w:val="00CF7B64"/>
    <w:rsid w:val="00CF7B71"/>
    <w:rsid w:val="00CF7C12"/>
    <w:rsid w:val="00CF7C94"/>
    <w:rsid w:val="00CF7CAD"/>
    <w:rsid w:val="00CF7D22"/>
    <w:rsid w:val="00CF7D7D"/>
    <w:rsid w:val="00CF7E0C"/>
    <w:rsid w:val="00CF7E0E"/>
    <w:rsid w:val="00CF7E71"/>
    <w:rsid w:val="00CF7E88"/>
    <w:rsid w:val="00CF7EE1"/>
    <w:rsid w:val="00CF7EE6"/>
    <w:rsid w:val="00CF7F47"/>
    <w:rsid w:val="00CF7FB6"/>
    <w:rsid w:val="00CF7FE0"/>
    <w:rsid w:val="00D00060"/>
    <w:rsid w:val="00D00096"/>
    <w:rsid w:val="00D000FF"/>
    <w:rsid w:val="00D0012A"/>
    <w:rsid w:val="00D00154"/>
    <w:rsid w:val="00D0024E"/>
    <w:rsid w:val="00D002AF"/>
    <w:rsid w:val="00D0032A"/>
    <w:rsid w:val="00D00332"/>
    <w:rsid w:val="00D0037D"/>
    <w:rsid w:val="00D00399"/>
    <w:rsid w:val="00D003B0"/>
    <w:rsid w:val="00D003EF"/>
    <w:rsid w:val="00D00486"/>
    <w:rsid w:val="00D004C9"/>
    <w:rsid w:val="00D004EF"/>
    <w:rsid w:val="00D00579"/>
    <w:rsid w:val="00D0057D"/>
    <w:rsid w:val="00D005C2"/>
    <w:rsid w:val="00D00626"/>
    <w:rsid w:val="00D006B1"/>
    <w:rsid w:val="00D00728"/>
    <w:rsid w:val="00D007B8"/>
    <w:rsid w:val="00D007DE"/>
    <w:rsid w:val="00D00823"/>
    <w:rsid w:val="00D00889"/>
    <w:rsid w:val="00D0088C"/>
    <w:rsid w:val="00D00A67"/>
    <w:rsid w:val="00D00AC9"/>
    <w:rsid w:val="00D00C0C"/>
    <w:rsid w:val="00D00C31"/>
    <w:rsid w:val="00D00C66"/>
    <w:rsid w:val="00D00DDA"/>
    <w:rsid w:val="00D00DF4"/>
    <w:rsid w:val="00D00E4A"/>
    <w:rsid w:val="00D00E4B"/>
    <w:rsid w:val="00D00E51"/>
    <w:rsid w:val="00D00E55"/>
    <w:rsid w:val="00D00E62"/>
    <w:rsid w:val="00D00E7C"/>
    <w:rsid w:val="00D00EA4"/>
    <w:rsid w:val="00D00F3B"/>
    <w:rsid w:val="00D00F6B"/>
    <w:rsid w:val="00D00F97"/>
    <w:rsid w:val="00D01090"/>
    <w:rsid w:val="00D010BF"/>
    <w:rsid w:val="00D0112C"/>
    <w:rsid w:val="00D0114A"/>
    <w:rsid w:val="00D01184"/>
    <w:rsid w:val="00D01197"/>
    <w:rsid w:val="00D011B9"/>
    <w:rsid w:val="00D01206"/>
    <w:rsid w:val="00D01300"/>
    <w:rsid w:val="00D01507"/>
    <w:rsid w:val="00D01560"/>
    <w:rsid w:val="00D0156B"/>
    <w:rsid w:val="00D0158D"/>
    <w:rsid w:val="00D015AC"/>
    <w:rsid w:val="00D01634"/>
    <w:rsid w:val="00D01678"/>
    <w:rsid w:val="00D016CB"/>
    <w:rsid w:val="00D01715"/>
    <w:rsid w:val="00D0177C"/>
    <w:rsid w:val="00D01841"/>
    <w:rsid w:val="00D018C9"/>
    <w:rsid w:val="00D0190D"/>
    <w:rsid w:val="00D01945"/>
    <w:rsid w:val="00D01A22"/>
    <w:rsid w:val="00D01A3B"/>
    <w:rsid w:val="00D01A3D"/>
    <w:rsid w:val="00D01A51"/>
    <w:rsid w:val="00D01A60"/>
    <w:rsid w:val="00D01A97"/>
    <w:rsid w:val="00D01AAB"/>
    <w:rsid w:val="00D01B16"/>
    <w:rsid w:val="00D01B89"/>
    <w:rsid w:val="00D01BEE"/>
    <w:rsid w:val="00D01BF8"/>
    <w:rsid w:val="00D01C0A"/>
    <w:rsid w:val="00D01CA9"/>
    <w:rsid w:val="00D01D24"/>
    <w:rsid w:val="00D01D4C"/>
    <w:rsid w:val="00D01EED"/>
    <w:rsid w:val="00D01F39"/>
    <w:rsid w:val="00D01F67"/>
    <w:rsid w:val="00D01F70"/>
    <w:rsid w:val="00D0213A"/>
    <w:rsid w:val="00D02169"/>
    <w:rsid w:val="00D021B4"/>
    <w:rsid w:val="00D021BA"/>
    <w:rsid w:val="00D02269"/>
    <w:rsid w:val="00D022BE"/>
    <w:rsid w:val="00D02357"/>
    <w:rsid w:val="00D0238B"/>
    <w:rsid w:val="00D023C4"/>
    <w:rsid w:val="00D023E0"/>
    <w:rsid w:val="00D023E3"/>
    <w:rsid w:val="00D02445"/>
    <w:rsid w:val="00D02470"/>
    <w:rsid w:val="00D024AA"/>
    <w:rsid w:val="00D024D8"/>
    <w:rsid w:val="00D02510"/>
    <w:rsid w:val="00D02533"/>
    <w:rsid w:val="00D0260A"/>
    <w:rsid w:val="00D0261F"/>
    <w:rsid w:val="00D02638"/>
    <w:rsid w:val="00D0264B"/>
    <w:rsid w:val="00D02673"/>
    <w:rsid w:val="00D02688"/>
    <w:rsid w:val="00D026B7"/>
    <w:rsid w:val="00D026DF"/>
    <w:rsid w:val="00D026EB"/>
    <w:rsid w:val="00D026F1"/>
    <w:rsid w:val="00D02747"/>
    <w:rsid w:val="00D02838"/>
    <w:rsid w:val="00D0287E"/>
    <w:rsid w:val="00D028BE"/>
    <w:rsid w:val="00D0291A"/>
    <w:rsid w:val="00D029BE"/>
    <w:rsid w:val="00D02A4F"/>
    <w:rsid w:val="00D02B08"/>
    <w:rsid w:val="00D02B77"/>
    <w:rsid w:val="00D02BB3"/>
    <w:rsid w:val="00D02C11"/>
    <w:rsid w:val="00D02D4C"/>
    <w:rsid w:val="00D02DA9"/>
    <w:rsid w:val="00D02DD7"/>
    <w:rsid w:val="00D02E68"/>
    <w:rsid w:val="00D02F38"/>
    <w:rsid w:val="00D02F79"/>
    <w:rsid w:val="00D02FE4"/>
    <w:rsid w:val="00D02FE5"/>
    <w:rsid w:val="00D03054"/>
    <w:rsid w:val="00D03069"/>
    <w:rsid w:val="00D03073"/>
    <w:rsid w:val="00D030F0"/>
    <w:rsid w:val="00D03143"/>
    <w:rsid w:val="00D03221"/>
    <w:rsid w:val="00D0325B"/>
    <w:rsid w:val="00D032EB"/>
    <w:rsid w:val="00D03399"/>
    <w:rsid w:val="00D03401"/>
    <w:rsid w:val="00D03404"/>
    <w:rsid w:val="00D03412"/>
    <w:rsid w:val="00D03463"/>
    <w:rsid w:val="00D0346C"/>
    <w:rsid w:val="00D0347A"/>
    <w:rsid w:val="00D03498"/>
    <w:rsid w:val="00D034EB"/>
    <w:rsid w:val="00D034F7"/>
    <w:rsid w:val="00D0352C"/>
    <w:rsid w:val="00D03562"/>
    <w:rsid w:val="00D03620"/>
    <w:rsid w:val="00D03666"/>
    <w:rsid w:val="00D03668"/>
    <w:rsid w:val="00D03685"/>
    <w:rsid w:val="00D036FA"/>
    <w:rsid w:val="00D0376B"/>
    <w:rsid w:val="00D037D3"/>
    <w:rsid w:val="00D03A26"/>
    <w:rsid w:val="00D03AF0"/>
    <w:rsid w:val="00D03B08"/>
    <w:rsid w:val="00D03C4E"/>
    <w:rsid w:val="00D03C56"/>
    <w:rsid w:val="00D03D74"/>
    <w:rsid w:val="00D03DE4"/>
    <w:rsid w:val="00D03E19"/>
    <w:rsid w:val="00D03E42"/>
    <w:rsid w:val="00D03E9C"/>
    <w:rsid w:val="00D03EC0"/>
    <w:rsid w:val="00D03F02"/>
    <w:rsid w:val="00D03F2B"/>
    <w:rsid w:val="00D03F38"/>
    <w:rsid w:val="00D03FA2"/>
    <w:rsid w:val="00D03FB4"/>
    <w:rsid w:val="00D04069"/>
    <w:rsid w:val="00D040E6"/>
    <w:rsid w:val="00D040FA"/>
    <w:rsid w:val="00D0417D"/>
    <w:rsid w:val="00D041BA"/>
    <w:rsid w:val="00D041E2"/>
    <w:rsid w:val="00D04277"/>
    <w:rsid w:val="00D04292"/>
    <w:rsid w:val="00D042CB"/>
    <w:rsid w:val="00D0431B"/>
    <w:rsid w:val="00D0435A"/>
    <w:rsid w:val="00D043C7"/>
    <w:rsid w:val="00D043DC"/>
    <w:rsid w:val="00D044BC"/>
    <w:rsid w:val="00D044D0"/>
    <w:rsid w:val="00D04530"/>
    <w:rsid w:val="00D04539"/>
    <w:rsid w:val="00D045B8"/>
    <w:rsid w:val="00D0468A"/>
    <w:rsid w:val="00D0470B"/>
    <w:rsid w:val="00D04742"/>
    <w:rsid w:val="00D04790"/>
    <w:rsid w:val="00D047AC"/>
    <w:rsid w:val="00D048B8"/>
    <w:rsid w:val="00D048BB"/>
    <w:rsid w:val="00D048DE"/>
    <w:rsid w:val="00D04915"/>
    <w:rsid w:val="00D04956"/>
    <w:rsid w:val="00D0495B"/>
    <w:rsid w:val="00D04967"/>
    <w:rsid w:val="00D049DA"/>
    <w:rsid w:val="00D049EF"/>
    <w:rsid w:val="00D04A11"/>
    <w:rsid w:val="00D04A33"/>
    <w:rsid w:val="00D04ACC"/>
    <w:rsid w:val="00D04AF7"/>
    <w:rsid w:val="00D04B3D"/>
    <w:rsid w:val="00D04C9F"/>
    <w:rsid w:val="00D04D0D"/>
    <w:rsid w:val="00D04D4A"/>
    <w:rsid w:val="00D04D6F"/>
    <w:rsid w:val="00D04DBD"/>
    <w:rsid w:val="00D04E07"/>
    <w:rsid w:val="00D04E22"/>
    <w:rsid w:val="00D04E6B"/>
    <w:rsid w:val="00D04EA6"/>
    <w:rsid w:val="00D04ED5"/>
    <w:rsid w:val="00D04EDB"/>
    <w:rsid w:val="00D04EE2"/>
    <w:rsid w:val="00D04EE4"/>
    <w:rsid w:val="00D04F43"/>
    <w:rsid w:val="00D04F67"/>
    <w:rsid w:val="00D04FB2"/>
    <w:rsid w:val="00D05033"/>
    <w:rsid w:val="00D0504B"/>
    <w:rsid w:val="00D05052"/>
    <w:rsid w:val="00D05070"/>
    <w:rsid w:val="00D0508C"/>
    <w:rsid w:val="00D050C3"/>
    <w:rsid w:val="00D05151"/>
    <w:rsid w:val="00D05180"/>
    <w:rsid w:val="00D0518A"/>
    <w:rsid w:val="00D05221"/>
    <w:rsid w:val="00D0531A"/>
    <w:rsid w:val="00D05377"/>
    <w:rsid w:val="00D05380"/>
    <w:rsid w:val="00D053F3"/>
    <w:rsid w:val="00D053FC"/>
    <w:rsid w:val="00D053FF"/>
    <w:rsid w:val="00D05456"/>
    <w:rsid w:val="00D054DE"/>
    <w:rsid w:val="00D054F4"/>
    <w:rsid w:val="00D05520"/>
    <w:rsid w:val="00D0552D"/>
    <w:rsid w:val="00D05587"/>
    <w:rsid w:val="00D055CA"/>
    <w:rsid w:val="00D055F8"/>
    <w:rsid w:val="00D05601"/>
    <w:rsid w:val="00D05635"/>
    <w:rsid w:val="00D05682"/>
    <w:rsid w:val="00D056E7"/>
    <w:rsid w:val="00D05716"/>
    <w:rsid w:val="00D05826"/>
    <w:rsid w:val="00D05850"/>
    <w:rsid w:val="00D058A1"/>
    <w:rsid w:val="00D058D2"/>
    <w:rsid w:val="00D05936"/>
    <w:rsid w:val="00D05A69"/>
    <w:rsid w:val="00D05A95"/>
    <w:rsid w:val="00D05ACA"/>
    <w:rsid w:val="00D05AD7"/>
    <w:rsid w:val="00D05BEA"/>
    <w:rsid w:val="00D05C4E"/>
    <w:rsid w:val="00D05C4F"/>
    <w:rsid w:val="00D05C51"/>
    <w:rsid w:val="00D05CAC"/>
    <w:rsid w:val="00D05CE5"/>
    <w:rsid w:val="00D05D21"/>
    <w:rsid w:val="00D05D5C"/>
    <w:rsid w:val="00D05D5D"/>
    <w:rsid w:val="00D05DC6"/>
    <w:rsid w:val="00D05DC7"/>
    <w:rsid w:val="00D05DCB"/>
    <w:rsid w:val="00D05DF0"/>
    <w:rsid w:val="00D05E1B"/>
    <w:rsid w:val="00D05E48"/>
    <w:rsid w:val="00D05E83"/>
    <w:rsid w:val="00D05E8F"/>
    <w:rsid w:val="00D05EC6"/>
    <w:rsid w:val="00D05EEB"/>
    <w:rsid w:val="00D05F0B"/>
    <w:rsid w:val="00D05F2D"/>
    <w:rsid w:val="00D05F6A"/>
    <w:rsid w:val="00D05FCC"/>
    <w:rsid w:val="00D0603C"/>
    <w:rsid w:val="00D06086"/>
    <w:rsid w:val="00D060B5"/>
    <w:rsid w:val="00D061BD"/>
    <w:rsid w:val="00D06216"/>
    <w:rsid w:val="00D06256"/>
    <w:rsid w:val="00D0639F"/>
    <w:rsid w:val="00D06403"/>
    <w:rsid w:val="00D06420"/>
    <w:rsid w:val="00D06490"/>
    <w:rsid w:val="00D064CA"/>
    <w:rsid w:val="00D064EB"/>
    <w:rsid w:val="00D06546"/>
    <w:rsid w:val="00D0657D"/>
    <w:rsid w:val="00D065B5"/>
    <w:rsid w:val="00D065D4"/>
    <w:rsid w:val="00D066A1"/>
    <w:rsid w:val="00D066B4"/>
    <w:rsid w:val="00D066CA"/>
    <w:rsid w:val="00D06784"/>
    <w:rsid w:val="00D067D3"/>
    <w:rsid w:val="00D06845"/>
    <w:rsid w:val="00D06894"/>
    <w:rsid w:val="00D0689B"/>
    <w:rsid w:val="00D0689E"/>
    <w:rsid w:val="00D06903"/>
    <w:rsid w:val="00D06989"/>
    <w:rsid w:val="00D069B5"/>
    <w:rsid w:val="00D06A3B"/>
    <w:rsid w:val="00D06BAF"/>
    <w:rsid w:val="00D06BC3"/>
    <w:rsid w:val="00D06C6F"/>
    <w:rsid w:val="00D06C7A"/>
    <w:rsid w:val="00D06C81"/>
    <w:rsid w:val="00D06D50"/>
    <w:rsid w:val="00D06DEA"/>
    <w:rsid w:val="00D06E1A"/>
    <w:rsid w:val="00D06E73"/>
    <w:rsid w:val="00D06E8A"/>
    <w:rsid w:val="00D06EB5"/>
    <w:rsid w:val="00D06EF1"/>
    <w:rsid w:val="00D06FDF"/>
    <w:rsid w:val="00D0703D"/>
    <w:rsid w:val="00D0706C"/>
    <w:rsid w:val="00D07090"/>
    <w:rsid w:val="00D0710E"/>
    <w:rsid w:val="00D07137"/>
    <w:rsid w:val="00D071D4"/>
    <w:rsid w:val="00D071F5"/>
    <w:rsid w:val="00D0720D"/>
    <w:rsid w:val="00D072B2"/>
    <w:rsid w:val="00D072D3"/>
    <w:rsid w:val="00D072D7"/>
    <w:rsid w:val="00D0733C"/>
    <w:rsid w:val="00D073EC"/>
    <w:rsid w:val="00D073F6"/>
    <w:rsid w:val="00D074C5"/>
    <w:rsid w:val="00D074F6"/>
    <w:rsid w:val="00D07555"/>
    <w:rsid w:val="00D07562"/>
    <w:rsid w:val="00D075E0"/>
    <w:rsid w:val="00D075E2"/>
    <w:rsid w:val="00D07642"/>
    <w:rsid w:val="00D076A2"/>
    <w:rsid w:val="00D07753"/>
    <w:rsid w:val="00D07792"/>
    <w:rsid w:val="00D077A9"/>
    <w:rsid w:val="00D0785A"/>
    <w:rsid w:val="00D07882"/>
    <w:rsid w:val="00D0788F"/>
    <w:rsid w:val="00D07892"/>
    <w:rsid w:val="00D078A3"/>
    <w:rsid w:val="00D0794F"/>
    <w:rsid w:val="00D079FF"/>
    <w:rsid w:val="00D07A7C"/>
    <w:rsid w:val="00D07A88"/>
    <w:rsid w:val="00D07AC9"/>
    <w:rsid w:val="00D07ACE"/>
    <w:rsid w:val="00D07B0A"/>
    <w:rsid w:val="00D07B24"/>
    <w:rsid w:val="00D07B4A"/>
    <w:rsid w:val="00D07B63"/>
    <w:rsid w:val="00D07C4D"/>
    <w:rsid w:val="00D07CA9"/>
    <w:rsid w:val="00D07CD8"/>
    <w:rsid w:val="00D07CE1"/>
    <w:rsid w:val="00D07D5D"/>
    <w:rsid w:val="00D07DDB"/>
    <w:rsid w:val="00D07DE4"/>
    <w:rsid w:val="00D07E4D"/>
    <w:rsid w:val="00D07E7C"/>
    <w:rsid w:val="00D07ED9"/>
    <w:rsid w:val="00D07EEE"/>
    <w:rsid w:val="00D07F60"/>
    <w:rsid w:val="00D07F95"/>
    <w:rsid w:val="00D07FA6"/>
    <w:rsid w:val="00D07FCD"/>
    <w:rsid w:val="00D0A5A0"/>
    <w:rsid w:val="00D10082"/>
    <w:rsid w:val="00D10131"/>
    <w:rsid w:val="00D10133"/>
    <w:rsid w:val="00D10169"/>
    <w:rsid w:val="00D10184"/>
    <w:rsid w:val="00D1018F"/>
    <w:rsid w:val="00D101D0"/>
    <w:rsid w:val="00D102DE"/>
    <w:rsid w:val="00D10343"/>
    <w:rsid w:val="00D1037B"/>
    <w:rsid w:val="00D10393"/>
    <w:rsid w:val="00D103A6"/>
    <w:rsid w:val="00D103BD"/>
    <w:rsid w:val="00D10425"/>
    <w:rsid w:val="00D10440"/>
    <w:rsid w:val="00D10493"/>
    <w:rsid w:val="00D1054F"/>
    <w:rsid w:val="00D105D0"/>
    <w:rsid w:val="00D105EB"/>
    <w:rsid w:val="00D105EC"/>
    <w:rsid w:val="00D1062B"/>
    <w:rsid w:val="00D10636"/>
    <w:rsid w:val="00D10647"/>
    <w:rsid w:val="00D106AC"/>
    <w:rsid w:val="00D106C3"/>
    <w:rsid w:val="00D10716"/>
    <w:rsid w:val="00D10739"/>
    <w:rsid w:val="00D10816"/>
    <w:rsid w:val="00D10843"/>
    <w:rsid w:val="00D108FC"/>
    <w:rsid w:val="00D10928"/>
    <w:rsid w:val="00D10982"/>
    <w:rsid w:val="00D10985"/>
    <w:rsid w:val="00D109BF"/>
    <w:rsid w:val="00D109F3"/>
    <w:rsid w:val="00D10A10"/>
    <w:rsid w:val="00D10A2F"/>
    <w:rsid w:val="00D10A3C"/>
    <w:rsid w:val="00D10AD9"/>
    <w:rsid w:val="00D10AE9"/>
    <w:rsid w:val="00D10BE3"/>
    <w:rsid w:val="00D10C65"/>
    <w:rsid w:val="00D10C67"/>
    <w:rsid w:val="00D10CEC"/>
    <w:rsid w:val="00D10D9A"/>
    <w:rsid w:val="00D10E0A"/>
    <w:rsid w:val="00D10E1E"/>
    <w:rsid w:val="00D10E3B"/>
    <w:rsid w:val="00D10F02"/>
    <w:rsid w:val="00D10FEA"/>
    <w:rsid w:val="00D11026"/>
    <w:rsid w:val="00D11043"/>
    <w:rsid w:val="00D1104F"/>
    <w:rsid w:val="00D1106E"/>
    <w:rsid w:val="00D11099"/>
    <w:rsid w:val="00D110E0"/>
    <w:rsid w:val="00D1117C"/>
    <w:rsid w:val="00D111B1"/>
    <w:rsid w:val="00D111BE"/>
    <w:rsid w:val="00D111E0"/>
    <w:rsid w:val="00D111EE"/>
    <w:rsid w:val="00D11248"/>
    <w:rsid w:val="00D1127C"/>
    <w:rsid w:val="00D1128D"/>
    <w:rsid w:val="00D112F6"/>
    <w:rsid w:val="00D11335"/>
    <w:rsid w:val="00D11477"/>
    <w:rsid w:val="00D11481"/>
    <w:rsid w:val="00D114C8"/>
    <w:rsid w:val="00D114E4"/>
    <w:rsid w:val="00D11512"/>
    <w:rsid w:val="00D11513"/>
    <w:rsid w:val="00D11562"/>
    <w:rsid w:val="00D115F8"/>
    <w:rsid w:val="00D115FE"/>
    <w:rsid w:val="00D11612"/>
    <w:rsid w:val="00D11615"/>
    <w:rsid w:val="00D11727"/>
    <w:rsid w:val="00D117E0"/>
    <w:rsid w:val="00D11A07"/>
    <w:rsid w:val="00D11AA0"/>
    <w:rsid w:val="00D11ADB"/>
    <w:rsid w:val="00D11AFB"/>
    <w:rsid w:val="00D11BE4"/>
    <w:rsid w:val="00D11BFF"/>
    <w:rsid w:val="00D11D8F"/>
    <w:rsid w:val="00D11E24"/>
    <w:rsid w:val="00D11E73"/>
    <w:rsid w:val="00D11E78"/>
    <w:rsid w:val="00D11E8B"/>
    <w:rsid w:val="00D11EE1"/>
    <w:rsid w:val="00D11F04"/>
    <w:rsid w:val="00D11F54"/>
    <w:rsid w:val="00D11F94"/>
    <w:rsid w:val="00D11FE4"/>
    <w:rsid w:val="00D12006"/>
    <w:rsid w:val="00D120A6"/>
    <w:rsid w:val="00D120E3"/>
    <w:rsid w:val="00D12171"/>
    <w:rsid w:val="00D121DC"/>
    <w:rsid w:val="00D1228F"/>
    <w:rsid w:val="00D1233D"/>
    <w:rsid w:val="00D123E0"/>
    <w:rsid w:val="00D123F1"/>
    <w:rsid w:val="00D12473"/>
    <w:rsid w:val="00D1251A"/>
    <w:rsid w:val="00D12559"/>
    <w:rsid w:val="00D12576"/>
    <w:rsid w:val="00D12614"/>
    <w:rsid w:val="00D12672"/>
    <w:rsid w:val="00D12673"/>
    <w:rsid w:val="00D12689"/>
    <w:rsid w:val="00D126B2"/>
    <w:rsid w:val="00D126DC"/>
    <w:rsid w:val="00D126F7"/>
    <w:rsid w:val="00D1273A"/>
    <w:rsid w:val="00D127C5"/>
    <w:rsid w:val="00D127D5"/>
    <w:rsid w:val="00D12802"/>
    <w:rsid w:val="00D1283C"/>
    <w:rsid w:val="00D128FD"/>
    <w:rsid w:val="00D1299C"/>
    <w:rsid w:val="00D129A8"/>
    <w:rsid w:val="00D129BE"/>
    <w:rsid w:val="00D12A07"/>
    <w:rsid w:val="00D12AC9"/>
    <w:rsid w:val="00D12AD3"/>
    <w:rsid w:val="00D12AFD"/>
    <w:rsid w:val="00D12D05"/>
    <w:rsid w:val="00D12DA4"/>
    <w:rsid w:val="00D12DC7"/>
    <w:rsid w:val="00D12DF9"/>
    <w:rsid w:val="00D12DFD"/>
    <w:rsid w:val="00D12E43"/>
    <w:rsid w:val="00D12EBD"/>
    <w:rsid w:val="00D12F28"/>
    <w:rsid w:val="00D12F7D"/>
    <w:rsid w:val="00D12F97"/>
    <w:rsid w:val="00D130A0"/>
    <w:rsid w:val="00D13129"/>
    <w:rsid w:val="00D1315B"/>
    <w:rsid w:val="00D13163"/>
    <w:rsid w:val="00D13169"/>
    <w:rsid w:val="00D131D9"/>
    <w:rsid w:val="00D131E3"/>
    <w:rsid w:val="00D1322F"/>
    <w:rsid w:val="00D1323F"/>
    <w:rsid w:val="00D13257"/>
    <w:rsid w:val="00D1325E"/>
    <w:rsid w:val="00D13299"/>
    <w:rsid w:val="00D132B0"/>
    <w:rsid w:val="00D13354"/>
    <w:rsid w:val="00D1336F"/>
    <w:rsid w:val="00D133CE"/>
    <w:rsid w:val="00D133FA"/>
    <w:rsid w:val="00D13491"/>
    <w:rsid w:val="00D135B5"/>
    <w:rsid w:val="00D13640"/>
    <w:rsid w:val="00D13691"/>
    <w:rsid w:val="00D136E3"/>
    <w:rsid w:val="00D136EA"/>
    <w:rsid w:val="00D13703"/>
    <w:rsid w:val="00D1372F"/>
    <w:rsid w:val="00D13732"/>
    <w:rsid w:val="00D13754"/>
    <w:rsid w:val="00D137C8"/>
    <w:rsid w:val="00D137EC"/>
    <w:rsid w:val="00D13800"/>
    <w:rsid w:val="00D13856"/>
    <w:rsid w:val="00D13889"/>
    <w:rsid w:val="00D1388C"/>
    <w:rsid w:val="00D1395D"/>
    <w:rsid w:val="00D13980"/>
    <w:rsid w:val="00D139C8"/>
    <w:rsid w:val="00D13A69"/>
    <w:rsid w:val="00D13A77"/>
    <w:rsid w:val="00D13AA5"/>
    <w:rsid w:val="00D13AE9"/>
    <w:rsid w:val="00D13B4C"/>
    <w:rsid w:val="00D13BBF"/>
    <w:rsid w:val="00D13C59"/>
    <w:rsid w:val="00D13D7C"/>
    <w:rsid w:val="00D13DAC"/>
    <w:rsid w:val="00D13EF9"/>
    <w:rsid w:val="00D13F11"/>
    <w:rsid w:val="00D13F52"/>
    <w:rsid w:val="00D13FA7"/>
    <w:rsid w:val="00D14004"/>
    <w:rsid w:val="00D14025"/>
    <w:rsid w:val="00D140D9"/>
    <w:rsid w:val="00D140EA"/>
    <w:rsid w:val="00D140F5"/>
    <w:rsid w:val="00D14156"/>
    <w:rsid w:val="00D141A0"/>
    <w:rsid w:val="00D141A9"/>
    <w:rsid w:val="00D141CD"/>
    <w:rsid w:val="00D141E6"/>
    <w:rsid w:val="00D14229"/>
    <w:rsid w:val="00D14288"/>
    <w:rsid w:val="00D142B2"/>
    <w:rsid w:val="00D143D7"/>
    <w:rsid w:val="00D14413"/>
    <w:rsid w:val="00D1445B"/>
    <w:rsid w:val="00D1446D"/>
    <w:rsid w:val="00D14488"/>
    <w:rsid w:val="00D144AD"/>
    <w:rsid w:val="00D144AF"/>
    <w:rsid w:val="00D14518"/>
    <w:rsid w:val="00D14599"/>
    <w:rsid w:val="00D145D7"/>
    <w:rsid w:val="00D14645"/>
    <w:rsid w:val="00D146B8"/>
    <w:rsid w:val="00D146C4"/>
    <w:rsid w:val="00D146F5"/>
    <w:rsid w:val="00D14713"/>
    <w:rsid w:val="00D1478D"/>
    <w:rsid w:val="00D147DF"/>
    <w:rsid w:val="00D14873"/>
    <w:rsid w:val="00D14909"/>
    <w:rsid w:val="00D1491D"/>
    <w:rsid w:val="00D14978"/>
    <w:rsid w:val="00D149B3"/>
    <w:rsid w:val="00D14A0F"/>
    <w:rsid w:val="00D14A16"/>
    <w:rsid w:val="00D14A94"/>
    <w:rsid w:val="00D14ADE"/>
    <w:rsid w:val="00D14BBA"/>
    <w:rsid w:val="00D14BD6"/>
    <w:rsid w:val="00D14BEC"/>
    <w:rsid w:val="00D14C7B"/>
    <w:rsid w:val="00D14C92"/>
    <w:rsid w:val="00D14D11"/>
    <w:rsid w:val="00D14D23"/>
    <w:rsid w:val="00D14D5C"/>
    <w:rsid w:val="00D14DBA"/>
    <w:rsid w:val="00D14DE5"/>
    <w:rsid w:val="00D14E22"/>
    <w:rsid w:val="00D14E47"/>
    <w:rsid w:val="00D14EE1"/>
    <w:rsid w:val="00D14F33"/>
    <w:rsid w:val="00D14F57"/>
    <w:rsid w:val="00D14F5A"/>
    <w:rsid w:val="00D14F98"/>
    <w:rsid w:val="00D14FCD"/>
    <w:rsid w:val="00D15010"/>
    <w:rsid w:val="00D15050"/>
    <w:rsid w:val="00D150B6"/>
    <w:rsid w:val="00D150CC"/>
    <w:rsid w:val="00D15195"/>
    <w:rsid w:val="00D151D1"/>
    <w:rsid w:val="00D15214"/>
    <w:rsid w:val="00D1522D"/>
    <w:rsid w:val="00D15287"/>
    <w:rsid w:val="00D152CC"/>
    <w:rsid w:val="00D1534C"/>
    <w:rsid w:val="00D1536D"/>
    <w:rsid w:val="00D15404"/>
    <w:rsid w:val="00D15499"/>
    <w:rsid w:val="00D154DE"/>
    <w:rsid w:val="00D15521"/>
    <w:rsid w:val="00D15576"/>
    <w:rsid w:val="00D15581"/>
    <w:rsid w:val="00D155CF"/>
    <w:rsid w:val="00D1566D"/>
    <w:rsid w:val="00D15670"/>
    <w:rsid w:val="00D156F0"/>
    <w:rsid w:val="00D157D5"/>
    <w:rsid w:val="00D1580E"/>
    <w:rsid w:val="00D1581F"/>
    <w:rsid w:val="00D15880"/>
    <w:rsid w:val="00D158A1"/>
    <w:rsid w:val="00D158A7"/>
    <w:rsid w:val="00D158BD"/>
    <w:rsid w:val="00D15989"/>
    <w:rsid w:val="00D1598A"/>
    <w:rsid w:val="00D15A58"/>
    <w:rsid w:val="00D15AA9"/>
    <w:rsid w:val="00D15B4D"/>
    <w:rsid w:val="00D15BFC"/>
    <w:rsid w:val="00D15C39"/>
    <w:rsid w:val="00D15C61"/>
    <w:rsid w:val="00D15C84"/>
    <w:rsid w:val="00D15D9B"/>
    <w:rsid w:val="00D15E26"/>
    <w:rsid w:val="00D15EC4"/>
    <w:rsid w:val="00D15F3D"/>
    <w:rsid w:val="00D15F44"/>
    <w:rsid w:val="00D15F45"/>
    <w:rsid w:val="00D15F4A"/>
    <w:rsid w:val="00D15F6F"/>
    <w:rsid w:val="00D15F83"/>
    <w:rsid w:val="00D1602F"/>
    <w:rsid w:val="00D16173"/>
    <w:rsid w:val="00D16186"/>
    <w:rsid w:val="00D16224"/>
    <w:rsid w:val="00D1624E"/>
    <w:rsid w:val="00D1626F"/>
    <w:rsid w:val="00D16293"/>
    <w:rsid w:val="00D162A7"/>
    <w:rsid w:val="00D162D8"/>
    <w:rsid w:val="00D162DD"/>
    <w:rsid w:val="00D16311"/>
    <w:rsid w:val="00D16372"/>
    <w:rsid w:val="00D163D7"/>
    <w:rsid w:val="00D163F6"/>
    <w:rsid w:val="00D163FD"/>
    <w:rsid w:val="00D16424"/>
    <w:rsid w:val="00D1647D"/>
    <w:rsid w:val="00D16572"/>
    <w:rsid w:val="00D165A0"/>
    <w:rsid w:val="00D165ED"/>
    <w:rsid w:val="00D16626"/>
    <w:rsid w:val="00D16649"/>
    <w:rsid w:val="00D1669A"/>
    <w:rsid w:val="00D166FC"/>
    <w:rsid w:val="00D16744"/>
    <w:rsid w:val="00D16794"/>
    <w:rsid w:val="00D167DC"/>
    <w:rsid w:val="00D16893"/>
    <w:rsid w:val="00D168C6"/>
    <w:rsid w:val="00D168D7"/>
    <w:rsid w:val="00D16919"/>
    <w:rsid w:val="00D16940"/>
    <w:rsid w:val="00D16ADF"/>
    <w:rsid w:val="00D16B04"/>
    <w:rsid w:val="00D16B46"/>
    <w:rsid w:val="00D16B4B"/>
    <w:rsid w:val="00D16B76"/>
    <w:rsid w:val="00D16BD0"/>
    <w:rsid w:val="00D16BF5"/>
    <w:rsid w:val="00D16C02"/>
    <w:rsid w:val="00D16C12"/>
    <w:rsid w:val="00D16C1D"/>
    <w:rsid w:val="00D16C86"/>
    <w:rsid w:val="00D16D43"/>
    <w:rsid w:val="00D16E45"/>
    <w:rsid w:val="00D16EBE"/>
    <w:rsid w:val="00D16EF1"/>
    <w:rsid w:val="00D16EF3"/>
    <w:rsid w:val="00D16EF6"/>
    <w:rsid w:val="00D16FBB"/>
    <w:rsid w:val="00D16FBC"/>
    <w:rsid w:val="00D16FD8"/>
    <w:rsid w:val="00D16FE1"/>
    <w:rsid w:val="00D17028"/>
    <w:rsid w:val="00D17079"/>
    <w:rsid w:val="00D170C0"/>
    <w:rsid w:val="00D171CF"/>
    <w:rsid w:val="00D171FE"/>
    <w:rsid w:val="00D1723F"/>
    <w:rsid w:val="00D17293"/>
    <w:rsid w:val="00D172BC"/>
    <w:rsid w:val="00D172C7"/>
    <w:rsid w:val="00D172FF"/>
    <w:rsid w:val="00D1733B"/>
    <w:rsid w:val="00D17351"/>
    <w:rsid w:val="00D1737B"/>
    <w:rsid w:val="00D17380"/>
    <w:rsid w:val="00D173B0"/>
    <w:rsid w:val="00D173EF"/>
    <w:rsid w:val="00D1742D"/>
    <w:rsid w:val="00D17435"/>
    <w:rsid w:val="00D17477"/>
    <w:rsid w:val="00D174AA"/>
    <w:rsid w:val="00D1756E"/>
    <w:rsid w:val="00D1756F"/>
    <w:rsid w:val="00D175AA"/>
    <w:rsid w:val="00D175EE"/>
    <w:rsid w:val="00D17621"/>
    <w:rsid w:val="00D17643"/>
    <w:rsid w:val="00D17645"/>
    <w:rsid w:val="00D1767C"/>
    <w:rsid w:val="00D177C7"/>
    <w:rsid w:val="00D177E2"/>
    <w:rsid w:val="00D17824"/>
    <w:rsid w:val="00D17828"/>
    <w:rsid w:val="00D17830"/>
    <w:rsid w:val="00D17844"/>
    <w:rsid w:val="00D17868"/>
    <w:rsid w:val="00D17938"/>
    <w:rsid w:val="00D179C5"/>
    <w:rsid w:val="00D17A04"/>
    <w:rsid w:val="00D17A31"/>
    <w:rsid w:val="00D17A55"/>
    <w:rsid w:val="00D17A5F"/>
    <w:rsid w:val="00D17AEE"/>
    <w:rsid w:val="00D17B27"/>
    <w:rsid w:val="00D17B68"/>
    <w:rsid w:val="00D17BB3"/>
    <w:rsid w:val="00D17BD4"/>
    <w:rsid w:val="00D17C05"/>
    <w:rsid w:val="00D17C4F"/>
    <w:rsid w:val="00D17C86"/>
    <w:rsid w:val="00D17CB5"/>
    <w:rsid w:val="00D17D1E"/>
    <w:rsid w:val="00D17D47"/>
    <w:rsid w:val="00D17DA3"/>
    <w:rsid w:val="00D17E4A"/>
    <w:rsid w:val="00D17EA3"/>
    <w:rsid w:val="00D17F4B"/>
    <w:rsid w:val="00D17FFA"/>
    <w:rsid w:val="00D20125"/>
    <w:rsid w:val="00D2012C"/>
    <w:rsid w:val="00D20278"/>
    <w:rsid w:val="00D202CF"/>
    <w:rsid w:val="00D20300"/>
    <w:rsid w:val="00D20318"/>
    <w:rsid w:val="00D20391"/>
    <w:rsid w:val="00D203F1"/>
    <w:rsid w:val="00D203F8"/>
    <w:rsid w:val="00D203FA"/>
    <w:rsid w:val="00D2040B"/>
    <w:rsid w:val="00D20435"/>
    <w:rsid w:val="00D2047E"/>
    <w:rsid w:val="00D204C1"/>
    <w:rsid w:val="00D204F0"/>
    <w:rsid w:val="00D20568"/>
    <w:rsid w:val="00D205EF"/>
    <w:rsid w:val="00D20621"/>
    <w:rsid w:val="00D206AE"/>
    <w:rsid w:val="00D206B1"/>
    <w:rsid w:val="00D206FD"/>
    <w:rsid w:val="00D20704"/>
    <w:rsid w:val="00D20767"/>
    <w:rsid w:val="00D207FD"/>
    <w:rsid w:val="00D20814"/>
    <w:rsid w:val="00D20819"/>
    <w:rsid w:val="00D2085B"/>
    <w:rsid w:val="00D20869"/>
    <w:rsid w:val="00D208F5"/>
    <w:rsid w:val="00D20975"/>
    <w:rsid w:val="00D209B0"/>
    <w:rsid w:val="00D20A2B"/>
    <w:rsid w:val="00D20B7E"/>
    <w:rsid w:val="00D20D18"/>
    <w:rsid w:val="00D20DD0"/>
    <w:rsid w:val="00D20DFC"/>
    <w:rsid w:val="00D20E2C"/>
    <w:rsid w:val="00D20E8F"/>
    <w:rsid w:val="00D20ED7"/>
    <w:rsid w:val="00D20F07"/>
    <w:rsid w:val="00D210E9"/>
    <w:rsid w:val="00D210F5"/>
    <w:rsid w:val="00D21109"/>
    <w:rsid w:val="00D21132"/>
    <w:rsid w:val="00D21144"/>
    <w:rsid w:val="00D211C6"/>
    <w:rsid w:val="00D212A9"/>
    <w:rsid w:val="00D212FC"/>
    <w:rsid w:val="00D21314"/>
    <w:rsid w:val="00D21335"/>
    <w:rsid w:val="00D213AE"/>
    <w:rsid w:val="00D21410"/>
    <w:rsid w:val="00D2151C"/>
    <w:rsid w:val="00D215AC"/>
    <w:rsid w:val="00D215DB"/>
    <w:rsid w:val="00D21622"/>
    <w:rsid w:val="00D2169B"/>
    <w:rsid w:val="00D21715"/>
    <w:rsid w:val="00D217AF"/>
    <w:rsid w:val="00D217B0"/>
    <w:rsid w:val="00D217E1"/>
    <w:rsid w:val="00D217E5"/>
    <w:rsid w:val="00D21835"/>
    <w:rsid w:val="00D21856"/>
    <w:rsid w:val="00D2186E"/>
    <w:rsid w:val="00D2187E"/>
    <w:rsid w:val="00D2188B"/>
    <w:rsid w:val="00D2189B"/>
    <w:rsid w:val="00D218BC"/>
    <w:rsid w:val="00D21932"/>
    <w:rsid w:val="00D21936"/>
    <w:rsid w:val="00D21966"/>
    <w:rsid w:val="00D21AC3"/>
    <w:rsid w:val="00D21AD6"/>
    <w:rsid w:val="00D21AFC"/>
    <w:rsid w:val="00D21B50"/>
    <w:rsid w:val="00D21B5B"/>
    <w:rsid w:val="00D21C8B"/>
    <w:rsid w:val="00D21CF3"/>
    <w:rsid w:val="00D21CF7"/>
    <w:rsid w:val="00D21D12"/>
    <w:rsid w:val="00D21D21"/>
    <w:rsid w:val="00D21DAE"/>
    <w:rsid w:val="00D21DAF"/>
    <w:rsid w:val="00D21DC6"/>
    <w:rsid w:val="00D21DC7"/>
    <w:rsid w:val="00D21DE1"/>
    <w:rsid w:val="00D21E15"/>
    <w:rsid w:val="00D21E73"/>
    <w:rsid w:val="00D21EE0"/>
    <w:rsid w:val="00D21F78"/>
    <w:rsid w:val="00D220EC"/>
    <w:rsid w:val="00D221B3"/>
    <w:rsid w:val="00D221BE"/>
    <w:rsid w:val="00D221D2"/>
    <w:rsid w:val="00D221EF"/>
    <w:rsid w:val="00D221F6"/>
    <w:rsid w:val="00D222B0"/>
    <w:rsid w:val="00D222E7"/>
    <w:rsid w:val="00D22328"/>
    <w:rsid w:val="00D22360"/>
    <w:rsid w:val="00D22382"/>
    <w:rsid w:val="00D22388"/>
    <w:rsid w:val="00D2238C"/>
    <w:rsid w:val="00D223D7"/>
    <w:rsid w:val="00D2240B"/>
    <w:rsid w:val="00D22423"/>
    <w:rsid w:val="00D22434"/>
    <w:rsid w:val="00D22467"/>
    <w:rsid w:val="00D22484"/>
    <w:rsid w:val="00D224CE"/>
    <w:rsid w:val="00D225E9"/>
    <w:rsid w:val="00D2261C"/>
    <w:rsid w:val="00D226E9"/>
    <w:rsid w:val="00D226FB"/>
    <w:rsid w:val="00D2271A"/>
    <w:rsid w:val="00D2278E"/>
    <w:rsid w:val="00D2279A"/>
    <w:rsid w:val="00D2280C"/>
    <w:rsid w:val="00D22811"/>
    <w:rsid w:val="00D2282F"/>
    <w:rsid w:val="00D22894"/>
    <w:rsid w:val="00D2289B"/>
    <w:rsid w:val="00D228A8"/>
    <w:rsid w:val="00D228FF"/>
    <w:rsid w:val="00D229B2"/>
    <w:rsid w:val="00D229DF"/>
    <w:rsid w:val="00D229F3"/>
    <w:rsid w:val="00D22AAE"/>
    <w:rsid w:val="00D22AD1"/>
    <w:rsid w:val="00D22AD7"/>
    <w:rsid w:val="00D22ADC"/>
    <w:rsid w:val="00D22B3D"/>
    <w:rsid w:val="00D22B46"/>
    <w:rsid w:val="00D22B51"/>
    <w:rsid w:val="00D22B68"/>
    <w:rsid w:val="00D22CA5"/>
    <w:rsid w:val="00D22D03"/>
    <w:rsid w:val="00D22D6F"/>
    <w:rsid w:val="00D22E71"/>
    <w:rsid w:val="00D22E8C"/>
    <w:rsid w:val="00D22F3B"/>
    <w:rsid w:val="00D22F93"/>
    <w:rsid w:val="00D22FAD"/>
    <w:rsid w:val="00D22FE7"/>
    <w:rsid w:val="00D22FE9"/>
    <w:rsid w:val="00D23028"/>
    <w:rsid w:val="00D23095"/>
    <w:rsid w:val="00D230C3"/>
    <w:rsid w:val="00D230CF"/>
    <w:rsid w:val="00D23190"/>
    <w:rsid w:val="00D23192"/>
    <w:rsid w:val="00D2322B"/>
    <w:rsid w:val="00D23305"/>
    <w:rsid w:val="00D23372"/>
    <w:rsid w:val="00D2338C"/>
    <w:rsid w:val="00D2339D"/>
    <w:rsid w:val="00D233D0"/>
    <w:rsid w:val="00D23423"/>
    <w:rsid w:val="00D23457"/>
    <w:rsid w:val="00D2350B"/>
    <w:rsid w:val="00D2353E"/>
    <w:rsid w:val="00D23559"/>
    <w:rsid w:val="00D235C3"/>
    <w:rsid w:val="00D235C9"/>
    <w:rsid w:val="00D235D4"/>
    <w:rsid w:val="00D2362D"/>
    <w:rsid w:val="00D23648"/>
    <w:rsid w:val="00D23672"/>
    <w:rsid w:val="00D236D8"/>
    <w:rsid w:val="00D23718"/>
    <w:rsid w:val="00D23743"/>
    <w:rsid w:val="00D237AC"/>
    <w:rsid w:val="00D23853"/>
    <w:rsid w:val="00D23877"/>
    <w:rsid w:val="00D23889"/>
    <w:rsid w:val="00D238B0"/>
    <w:rsid w:val="00D23919"/>
    <w:rsid w:val="00D23A21"/>
    <w:rsid w:val="00D23A5B"/>
    <w:rsid w:val="00D23A62"/>
    <w:rsid w:val="00D23BF7"/>
    <w:rsid w:val="00D23C26"/>
    <w:rsid w:val="00D23C35"/>
    <w:rsid w:val="00D23C6A"/>
    <w:rsid w:val="00D23C76"/>
    <w:rsid w:val="00D23C9F"/>
    <w:rsid w:val="00D23CAD"/>
    <w:rsid w:val="00D23CDA"/>
    <w:rsid w:val="00D23CF2"/>
    <w:rsid w:val="00D23CF7"/>
    <w:rsid w:val="00D23D20"/>
    <w:rsid w:val="00D23D60"/>
    <w:rsid w:val="00D23DD4"/>
    <w:rsid w:val="00D23E6F"/>
    <w:rsid w:val="00D23E8B"/>
    <w:rsid w:val="00D23EB3"/>
    <w:rsid w:val="00D23EBA"/>
    <w:rsid w:val="00D23EDF"/>
    <w:rsid w:val="00D23F08"/>
    <w:rsid w:val="00D23F3E"/>
    <w:rsid w:val="00D23F6B"/>
    <w:rsid w:val="00D23FA4"/>
    <w:rsid w:val="00D23FAA"/>
    <w:rsid w:val="00D23FE1"/>
    <w:rsid w:val="00D24047"/>
    <w:rsid w:val="00D24063"/>
    <w:rsid w:val="00D24081"/>
    <w:rsid w:val="00D240E6"/>
    <w:rsid w:val="00D240FA"/>
    <w:rsid w:val="00D241A9"/>
    <w:rsid w:val="00D241B7"/>
    <w:rsid w:val="00D24265"/>
    <w:rsid w:val="00D24281"/>
    <w:rsid w:val="00D2429D"/>
    <w:rsid w:val="00D242E7"/>
    <w:rsid w:val="00D242EC"/>
    <w:rsid w:val="00D242F2"/>
    <w:rsid w:val="00D2433D"/>
    <w:rsid w:val="00D243AF"/>
    <w:rsid w:val="00D2442D"/>
    <w:rsid w:val="00D24452"/>
    <w:rsid w:val="00D24469"/>
    <w:rsid w:val="00D244A1"/>
    <w:rsid w:val="00D244C9"/>
    <w:rsid w:val="00D24513"/>
    <w:rsid w:val="00D2455A"/>
    <w:rsid w:val="00D2458D"/>
    <w:rsid w:val="00D245A0"/>
    <w:rsid w:val="00D245BE"/>
    <w:rsid w:val="00D246ED"/>
    <w:rsid w:val="00D246F5"/>
    <w:rsid w:val="00D24725"/>
    <w:rsid w:val="00D2484B"/>
    <w:rsid w:val="00D248FE"/>
    <w:rsid w:val="00D24922"/>
    <w:rsid w:val="00D2493A"/>
    <w:rsid w:val="00D24943"/>
    <w:rsid w:val="00D2499A"/>
    <w:rsid w:val="00D249B6"/>
    <w:rsid w:val="00D24A38"/>
    <w:rsid w:val="00D24B48"/>
    <w:rsid w:val="00D24B51"/>
    <w:rsid w:val="00D24B7D"/>
    <w:rsid w:val="00D24C0A"/>
    <w:rsid w:val="00D24C0E"/>
    <w:rsid w:val="00D24C27"/>
    <w:rsid w:val="00D24C78"/>
    <w:rsid w:val="00D24C7D"/>
    <w:rsid w:val="00D24CA0"/>
    <w:rsid w:val="00D24CB5"/>
    <w:rsid w:val="00D24CEE"/>
    <w:rsid w:val="00D24D44"/>
    <w:rsid w:val="00D24D46"/>
    <w:rsid w:val="00D24E1A"/>
    <w:rsid w:val="00D24E7B"/>
    <w:rsid w:val="00D24E9B"/>
    <w:rsid w:val="00D2503A"/>
    <w:rsid w:val="00D25049"/>
    <w:rsid w:val="00D2504F"/>
    <w:rsid w:val="00D250A6"/>
    <w:rsid w:val="00D25105"/>
    <w:rsid w:val="00D251C3"/>
    <w:rsid w:val="00D25218"/>
    <w:rsid w:val="00D25258"/>
    <w:rsid w:val="00D25288"/>
    <w:rsid w:val="00D252F6"/>
    <w:rsid w:val="00D253D0"/>
    <w:rsid w:val="00D254DA"/>
    <w:rsid w:val="00D254EF"/>
    <w:rsid w:val="00D254FB"/>
    <w:rsid w:val="00D25538"/>
    <w:rsid w:val="00D25560"/>
    <w:rsid w:val="00D2558A"/>
    <w:rsid w:val="00D25596"/>
    <w:rsid w:val="00D255E5"/>
    <w:rsid w:val="00D2563E"/>
    <w:rsid w:val="00D256CC"/>
    <w:rsid w:val="00D256E3"/>
    <w:rsid w:val="00D2584F"/>
    <w:rsid w:val="00D25870"/>
    <w:rsid w:val="00D258A7"/>
    <w:rsid w:val="00D258BC"/>
    <w:rsid w:val="00D2599C"/>
    <w:rsid w:val="00D259D5"/>
    <w:rsid w:val="00D259E4"/>
    <w:rsid w:val="00D25A4A"/>
    <w:rsid w:val="00D25A56"/>
    <w:rsid w:val="00D25A88"/>
    <w:rsid w:val="00D25AE8"/>
    <w:rsid w:val="00D25B09"/>
    <w:rsid w:val="00D25B71"/>
    <w:rsid w:val="00D25BA2"/>
    <w:rsid w:val="00D25C58"/>
    <w:rsid w:val="00D25CCA"/>
    <w:rsid w:val="00D25D1F"/>
    <w:rsid w:val="00D25D8A"/>
    <w:rsid w:val="00D25E0B"/>
    <w:rsid w:val="00D25E91"/>
    <w:rsid w:val="00D25ED4"/>
    <w:rsid w:val="00D25F39"/>
    <w:rsid w:val="00D25F81"/>
    <w:rsid w:val="00D25F9C"/>
    <w:rsid w:val="00D25F9E"/>
    <w:rsid w:val="00D25FF4"/>
    <w:rsid w:val="00D26022"/>
    <w:rsid w:val="00D2602E"/>
    <w:rsid w:val="00D26092"/>
    <w:rsid w:val="00D260BA"/>
    <w:rsid w:val="00D2611C"/>
    <w:rsid w:val="00D2616D"/>
    <w:rsid w:val="00D26171"/>
    <w:rsid w:val="00D26234"/>
    <w:rsid w:val="00D26236"/>
    <w:rsid w:val="00D26277"/>
    <w:rsid w:val="00D2630C"/>
    <w:rsid w:val="00D26324"/>
    <w:rsid w:val="00D2633A"/>
    <w:rsid w:val="00D26460"/>
    <w:rsid w:val="00D26524"/>
    <w:rsid w:val="00D2658B"/>
    <w:rsid w:val="00D26660"/>
    <w:rsid w:val="00D26668"/>
    <w:rsid w:val="00D26708"/>
    <w:rsid w:val="00D26723"/>
    <w:rsid w:val="00D2672D"/>
    <w:rsid w:val="00D26768"/>
    <w:rsid w:val="00D26801"/>
    <w:rsid w:val="00D2682F"/>
    <w:rsid w:val="00D26847"/>
    <w:rsid w:val="00D26879"/>
    <w:rsid w:val="00D26950"/>
    <w:rsid w:val="00D2696D"/>
    <w:rsid w:val="00D269A1"/>
    <w:rsid w:val="00D26A09"/>
    <w:rsid w:val="00D26A81"/>
    <w:rsid w:val="00D26B18"/>
    <w:rsid w:val="00D26B99"/>
    <w:rsid w:val="00D26BAF"/>
    <w:rsid w:val="00D26C86"/>
    <w:rsid w:val="00D26CD7"/>
    <w:rsid w:val="00D26CF1"/>
    <w:rsid w:val="00D26CFB"/>
    <w:rsid w:val="00D26D3A"/>
    <w:rsid w:val="00D26D43"/>
    <w:rsid w:val="00D26EBD"/>
    <w:rsid w:val="00D26FAD"/>
    <w:rsid w:val="00D26FFF"/>
    <w:rsid w:val="00D27046"/>
    <w:rsid w:val="00D27082"/>
    <w:rsid w:val="00D27083"/>
    <w:rsid w:val="00D270A1"/>
    <w:rsid w:val="00D270B7"/>
    <w:rsid w:val="00D270C3"/>
    <w:rsid w:val="00D2712F"/>
    <w:rsid w:val="00D2713C"/>
    <w:rsid w:val="00D2720A"/>
    <w:rsid w:val="00D272DD"/>
    <w:rsid w:val="00D272E7"/>
    <w:rsid w:val="00D27345"/>
    <w:rsid w:val="00D273A3"/>
    <w:rsid w:val="00D2743A"/>
    <w:rsid w:val="00D27459"/>
    <w:rsid w:val="00D27483"/>
    <w:rsid w:val="00D27488"/>
    <w:rsid w:val="00D274B1"/>
    <w:rsid w:val="00D274BE"/>
    <w:rsid w:val="00D275FB"/>
    <w:rsid w:val="00D27674"/>
    <w:rsid w:val="00D27693"/>
    <w:rsid w:val="00D27769"/>
    <w:rsid w:val="00D277EE"/>
    <w:rsid w:val="00D2789D"/>
    <w:rsid w:val="00D27997"/>
    <w:rsid w:val="00D279BE"/>
    <w:rsid w:val="00D27A8C"/>
    <w:rsid w:val="00D27AFB"/>
    <w:rsid w:val="00D27B25"/>
    <w:rsid w:val="00D27BB7"/>
    <w:rsid w:val="00D27BFC"/>
    <w:rsid w:val="00D27C48"/>
    <w:rsid w:val="00D27C75"/>
    <w:rsid w:val="00D27C78"/>
    <w:rsid w:val="00D27C7A"/>
    <w:rsid w:val="00D27CB6"/>
    <w:rsid w:val="00D27D19"/>
    <w:rsid w:val="00D27D65"/>
    <w:rsid w:val="00D27DD7"/>
    <w:rsid w:val="00D27DFA"/>
    <w:rsid w:val="00D27E47"/>
    <w:rsid w:val="00D27E50"/>
    <w:rsid w:val="00D27EFD"/>
    <w:rsid w:val="00D27F46"/>
    <w:rsid w:val="00D3006C"/>
    <w:rsid w:val="00D300CE"/>
    <w:rsid w:val="00D30144"/>
    <w:rsid w:val="00D301F0"/>
    <w:rsid w:val="00D3025E"/>
    <w:rsid w:val="00D302D0"/>
    <w:rsid w:val="00D302EA"/>
    <w:rsid w:val="00D302F6"/>
    <w:rsid w:val="00D3033B"/>
    <w:rsid w:val="00D30452"/>
    <w:rsid w:val="00D304D2"/>
    <w:rsid w:val="00D304ED"/>
    <w:rsid w:val="00D3051B"/>
    <w:rsid w:val="00D305E7"/>
    <w:rsid w:val="00D3064F"/>
    <w:rsid w:val="00D3065F"/>
    <w:rsid w:val="00D30670"/>
    <w:rsid w:val="00D3067D"/>
    <w:rsid w:val="00D30681"/>
    <w:rsid w:val="00D307E4"/>
    <w:rsid w:val="00D3080E"/>
    <w:rsid w:val="00D3081B"/>
    <w:rsid w:val="00D3088E"/>
    <w:rsid w:val="00D308CB"/>
    <w:rsid w:val="00D308ED"/>
    <w:rsid w:val="00D308EE"/>
    <w:rsid w:val="00D3093E"/>
    <w:rsid w:val="00D309A5"/>
    <w:rsid w:val="00D309C6"/>
    <w:rsid w:val="00D30A18"/>
    <w:rsid w:val="00D30A31"/>
    <w:rsid w:val="00D30ACB"/>
    <w:rsid w:val="00D30AF7"/>
    <w:rsid w:val="00D30BB1"/>
    <w:rsid w:val="00D30BD0"/>
    <w:rsid w:val="00D30C07"/>
    <w:rsid w:val="00D30CB8"/>
    <w:rsid w:val="00D30CD0"/>
    <w:rsid w:val="00D30D0D"/>
    <w:rsid w:val="00D30D31"/>
    <w:rsid w:val="00D30D56"/>
    <w:rsid w:val="00D30D71"/>
    <w:rsid w:val="00D30DEE"/>
    <w:rsid w:val="00D30E3D"/>
    <w:rsid w:val="00D30E70"/>
    <w:rsid w:val="00D30E7E"/>
    <w:rsid w:val="00D30EE7"/>
    <w:rsid w:val="00D30EE8"/>
    <w:rsid w:val="00D30F11"/>
    <w:rsid w:val="00D30F75"/>
    <w:rsid w:val="00D31024"/>
    <w:rsid w:val="00D3102E"/>
    <w:rsid w:val="00D3104C"/>
    <w:rsid w:val="00D3105D"/>
    <w:rsid w:val="00D310B8"/>
    <w:rsid w:val="00D31116"/>
    <w:rsid w:val="00D31150"/>
    <w:rsid w:val="00D3117C"/>
    <w:rsid w:val="00D3123E"/>
    <w:rsid w:val="00D31277"/>
    <w:rsid w:val="00D312C3"/>
    <w:rsid w:val="00D312DD"/>
    <w:rsid w:val="00D312E2"/>
    <w:rsid w:val="00D312E6"/>
    <w:rsid w:val="00D312FB"/>
    <w:rsid w:val="00D3131B"/>
    <w:rsid w:val="00D31395"/>
    <w:rsid w:val="00D3141F"/>
    <w:rsid w:val="00D31451"/>
    <w:rsid w:val="00D3147A"/>
    <w:rsid w:val="00D314EF"/>
    <w:rsid w:val="00D3154B"/>
    <w:rsid w:val="00D315B0"/>
    <w:rsid w:val="00D315BA"/>
    <w:rsid w:val="00D316DD"/>
    <w:rsid w:val="00D31755"/>
    <w:rsid w:val="00D31756"/>
    <w:rsid w:val="00D3178B"/>
    <w:rsid w:val="00D31791"/>
    <w:rsid w:val="00D3179E"/>
    <w:rsid w:val="00D317AF"/>
    <w:rsid w:val="00D3184F"/>
    <w:rsid w:val="00D31893"/>
    <w:rsid w:val="00D318BB"/>
    <w:rsid w:val="00D318CA"/>
    <w:rsid w:val="00D318E0"/>
    <w:rsid w:val="00D318FE"/>
    <w:rsid w:val="00D31A27"/>
    <w:rsid w:val="00D31B02"/>
    <w:rsid w:val="00D31B1F"/>
    <w:rsid w:val="00D31B2C"/>
    <w:rsid w:val="00D31B71"/>
    <w:rsid w:val="00D31BEF"/>
    <w:rsid w:val="00D31C53"/>
    <w:rsid w:val="00D31C9A"/>
    <w:rsid w:val="00D31D8C"/>
    <w:rsid w:val="00D31D9D"/>
    <w:rsid w:val="00D31DE1"/>
    <w:rsid w:val="00D31DFC"/>
    <w:rsid w:val="00D31FB0"/>
    <w:rsid w:val="00D31FB2"/>
    <w:rsid w:val="00D31FCE"/>
    <w:rsid w:val="00D32045"/>
    <w:rsid w:val="00D32052"/>
    <w:rsid w:val="00D320B2"/>
    <w:rsid w:val="00D320E8"/>
    <w:rsid w:val="00D32137"/>
    <w:rsid w:val="00D321F5"/>
    <w:rsid w:val="00D32230"/>
    <w:rsid w:val="00D3224E"/>
    <w:rsid w:val="00D32265"/>
    <w:rsid w:val="00D322E1"/>
    <w:rsid w:val="00D322EF"/>
    <w:rsid w:val="00D32308"/>
    <w:rsid w:val="00D3236F"/>
    <w:rsid w:val="00D32374"/>
    <w:rsid w:val="00D323B8"/>
    <w:rsid w:val="00D3243A"/>
    <w:rsid w:val="00D32456"/>
    <w:rsid w:val="00D32471"/>
    <w:rsid w:val="00D324A4"/>
    <w:rsid w:val="00D325A0"/>
    <w:rsid w:val="00D325AF"/>
    <w:rsid w:val="00D325BA"/>
    <w:rsid w:val="00D32616"/>
    <w:rsid w:val="00D32631"/>
    <w:rsid w:val="00D326A4"/>
    <w:rsid w:val="00D326BA"/>
    <w:rsid w:val="00D326CC"/>
    <w:rsid w:val="00D326D3"/>
    <w:rsid w:val="00D326DE"/>
    <w:rsid w:val="00D326F3"/>
    <w:rsid w:val="00D32735"/>
    <w:rsid w:val="00D32739"/>
    <w:rsid w:val="00D327C1"/>
    <w:rsid w:val="00D32825"/>
    <w:rsid w:val="00D328A0"/>
    <w:rsid w:val="00D328C7"/>
    <w:rsid w:val="00D328CB"/>
    <w:rsid w:val="00D328F3"/>
    <w:rsid w:val="00D328F6"/>
    <w:rsid w:val="00D3290C"/>
    <w:rsid w:val="00D3292E"/>
    <w:rsid w:val="00D32946"/>
    <w:rsid w:val="00D3297E"/>
    <w:rsid w:val="00D32992"/>
    <w:rsid w:val="00D32A39"/>
    <w:rsid w:val="00D32A45"/>
    <w:rsid w:val="00D32A59"/>
    <w:rsid w:val="00D32A61"/>
    <w:rsid w:val="00D32AD0"/>
    <w:rsid w:val="00D32B2F"/>
    <w:rsid w:val="00D32B64"/>
    <w:rsid w:val="00D32B8A"/>
    <w:rsid w:val="00D32BAD"/>
    <w:rsid w:val="00D32BDC"/>
    <w:rsid w:val="00D32C0F"/>
    <w:rsid w:val="00D32C20"/>
    <w:rsid w:val="00D32C26"/>
    <w:rsid w:val="00D32C2D"/>
    <w:rsid w:val="00D32C33"/>
    <w:rsid w:val="00D32CE9"/>
    <w:rsid w:val="00D32D22"/>
    <w:rsid w:val="00D32D35"/>
    <w:rsid w:val="00D32D3D"/>
    <w:rsid w:val="00D32D8E"/>
    <w:rsid w:val="00D32D95"/>
    <w:rsid w:val="00D32E04"/>
    <w:rsid w:val="00D32EFE"/>
    <w:rsid w:val="00D32F0B"/>
    <w:rsid w:val="00D32F0D"/>
    <w:rsid w:val="00D32F20"/>
    <w:rsid w:val="00D32FA2"/>
    <w:rsid w:val="00D33037"/>
    <w:rsid w:val="00D33060"/>
    <w:rsid w:val="00D3306A"/>
    <w:rsid w:val="00D33210"/>
    <w:rsid w:val="00D33226"/>
    <w:rsid w:val="00D3323B"/>
    <w:rsid w:val="00D332AF"/>
    <w:rsid w:val="00D332F9"/>
    <w:rsid w:val="00D3336E"/>
    <w:rsid w:val="00D3337F"/>
    <w:rsid w:val="00D3339B"/>
    <w:rsid w:val="00D333BF"/>
    <w:rsid w:val="00D33403"/>
    <w:rsid w:val="00D33471"/>
    <w:rsid w:val="00D33480"/>
    <w:rsid w:val="00D334A1"/>
    <w:rsid w:val="00D334F4"/>
    <w:rsid w:val="00D3355A"/>
    <w:rsid w:val="00D335B8"/>
    <w:rsid w:val="00D33649"/>
    <w:rsid w:val="00D33651"/>
    <w:rsid w:val="00D33773"/>
    <w:rsid w:val="00D337F2"/>
    <w:rsid w:val="00D3396F"/>
    <w:rsid w:val="00D33989"/>
    <w:rsid w:val="00D339A5"/>
    <w:rsid w:val="00D339D0"/>
    <w:rsid w:val="00D339D6"/>
    <w:rsid w:val="00D33A0D"/>
    <w:rsid w:val="00D33A6D"/>
    <w:rsid w:val="00D33AAD"/>
    <w:rsid w:val="00D33B0C"/>
    <w:rsid w:val="00D33B10"/>
    <w:rsid w:val="00D33C90"/>
    <w:rsid w:val="00D33CB4"/>
    <w:rsid w:val="00D33CC0"/>
    <w:rsid w:val="00D33DB4"/>
    <w:rsid w:val="00D33E57"/>
    <w:rsid w:val="00D33E77"/>
    <w:rsid w:val="00D33E89"/>
    <w:rsid w:val="00D33EF5"/>
    <w:rsid w:val="00D33F4A"/>
    <w:rsid w:val="00D34099"/>
    <w:rsid w:val="00D340AD"/>
    <w:rsid w:val="00D340E2"/>
    <w:rsid w:val="00D340E4"/>
    <w:rsid w:val="00D34136"/>
    <w:rsid w:val="00D34151"/>
    <w:rsid w:val="00D34175"/>
    <w:rsid w:val="00D341A5"/>
    <w:rsid w:val="00D34213"/>
    <w:rsid w:val="00D3421F"/>
    <w:rsid w:val="00D3425E"/>
    <w:rsid w:val="00D3429B"/>
    <w:rsid w:val="00D342B0"/>
    <w:rsid w:val="00D3437F"/>
    <w:rsid w:val="00D343AE"/>
    <w:rsid w:val="00D34400"/>
    <w:rsid w:val="00D34421"/>
    <w:rsid w:val="00D3443D"/>
    <w:rsid w:val="00D3446E"/>
    <w:rsid w:val="00D344EC"/>
    <w:rsid w:val="00D3455D"/>
    <w:rsid w:val="00D34575"/>
    <w:rsid w:val="00D34588"/>
    <w:rsid w:val="00D345CE"/>
    <w:rsid w:val="00D345D4"/>
    <w:rsid w:val="00D345EA"/>
    <w:rsid w:val="00D34643"/>
    <w:rsid w:val="00D346DD"/>
    <w:rsid w:val="00D3475A"/>
    <w:rsid w:val="00D347C2"/>
    <w:rsid w:val="00D347CC"/>
    <w:rsid w:val="00D34843"/>
    <w:rsid w:val="00D34A7E"/>
    <w:rsid w:val="00D34A87"/>
    <w:rsid w:val="00D34AB2"/>
    <w:rsid w:val="00D34BC3"/>
    <w:rsid w:val="00D34BE2"/>
    <w:rsid w:val="00D34C1D"/>
    <w:rsid w:val="00D34C25"/>
    <w:rsid w:val="00D34C6F"/>
    <w:rsid w:val="00D34C9A"/>
    <w:rsid w:val="00D34CB4"/>
    <w:rsid w:val="00D34DC1"/>
    <w:rsid w:val="00D34DC2"/>
    <w:rsid w:val="00D34DD8"/>
    <w:rsid w:val="00D34EED"/>
    <w:rsid w:val="00D34FFD"/>
    <w:rsid w:val="00D35030"/>
    <w:rsid w:val="00D35072"/>
    <w:rsid w:val="00D350A9"/>
    <w:rsid w:val="00D350D6"/>
    <w:rsid w:val="00D351D9"/>
    <w:rsid w:val="00D351EC"/>
    <w:rsid w:val="00D351EF"/>
    <w:rsid w:val="00D35269"/>
    <w:rsid w:val="00D3527C"/>
    <w:rsid w:val="00D3528F"/>
    <w:rsid w:val="00D35417"/>
    <w:rsid w:val="00D35453"/>
    <w:rsid w:val="00D35460"/>
    <w:rsid w:val="00D3546E"/>
    <w:rsid w:val="00D35515"/>
    <w:rsid w:val="00D3552F"/>
    <w:rsid w:val="00D355E8"/>
    <w:rsid w:val="00D355EA"/>
    <w:rsid w:val="00D3565F"/>
    <w:rsid w:val="00D3566B"/>
    <w:rsid w:val="00D35694"/>
    <w:rsid w:val="00D356C6"/>
    <w:rsid w:val="00D356F8"/>
    <w:rsid w:val="00D35717"/>
    <w:rsid w:val="00D35747"/>
    <w:rsid w:val="00D357D0"/>
    <w:rsid w:val="00D358A9"/>
    <w:rsid w:val="00D358AD"/>
    <w:rsid w:val="00D35907"/>
    <w:rsid w:val="00D35987"/>
    <w:rsid w:val="00D35A35"/>
    <w:rsid w:val="00D35A40"/>
    <w:rsid w:val="00D35A59"/>
    <w:rsid w:val="00D35A6A"/>
    <w:rsid w:val="00D35AA8"/>
    <w:rsid w:val="00D35AC6"/>
    <w:rsid w:val="00D35AD3"/>
    <w:rsid w:val="00D35B1A"/>
    <w:rsid w:val="00D35B51"/>
    <w:rsid w:val="00D35B55"/>
    <w:rsid w:val="00D35BA4"/>
    <w:rsid w:val="00D35C08"/>
    <w:rsid w:val="00D35C23"/>
    <w:rsid w:val="00D35C81"/>
    <w:rsid w:val="00D35D14"/>
    <w:rsid w:val="00D35DAA"/>
    <w:rsid w:val="00D35DCD"/>
    <w:rsid w:val="00D35E01"/>
    <w:rsid w:val="00D35E7E"/>
    <w:rsid w:val="00D35EEB"/>
    <w:rsid w:val="00D35EF2"/>
    <w:rsid w:val="00D35F02"/>
    <w:rsid w:val="00D35FB2"/>
    <w:rsid w:val="00D35FF1"/>
    <w:rsid w:val="00D36073"/>
    <w:rsid w:val="00D3607B"/>
    <w:rsid w:val="00D3609A"/>
    <w:rsid w:val="00D3612E"/>
    <w:rsid w:val="00D36203"/>
    <w:rsid w:val="00D362CA"/>
    <w:rsid w:val="00D36392"/>
    <w:rsid w:val="00D363D8"/>
    <w:rsid w:val="00D36414"/>
    <w:rsid w:val="00D3641B"/>
    <w:rsid w:val="00D3641F"/>
    <w:rsid w:val="00D364A9"/>
    <w:rsid w:val="00D3656B"/>
    <w:rsid w:val="00D3656F"/>
    <w:rsid w:val="00D3657E"/>
    <w:rsid w:val="00D36587"/>
    <w:rsid w:val="00D365C1"/>
    <w:rsid w:val="00D365EB"/>
    <w:rsid w:val="00D365F5"/>
    <w:rsid w:val="00D36688"/>
    <w:rsid w:val="00D36736"/>
    <w:rsid w:val="00D367A5"/>
    <w:rsid w:val="00D367EF"/>
    <w:rsid w:val="00D36822"/>
    <w:rsid w:val="00D36846"/>
    <w:rsid w:val="00D36964"/>
    <w:rsid w:val="00D36973"/>
    <w:rsid w:val="00D36976"/>
    <w:rsid w:val="00D369E5"/>
    <w:rsid w:val="00D36ACC"/>
    <w:rsid w:val="00D36AFE"/>
    <w:rsid w:val="00D36B15"/>
    <w:rsid w:val="00D36C26"/>
    <w:rsid w:val="00D36C93"/>
    <w:rsid w:val="00D36CE4"/>
    <w:rsid w:val="00D36DBD"/>
    <w:rsid w:val="00D36EEF"/>
    <w:rsid w:val="00D36F94"/>
    <w:rsid w:val="00D37053"/>
    <w:rsid w:val="00D3710E"/>
    <w:rsid w:val="00D3711D"/>
    <w:rsid w:val="00D37133"/>
    <w:rsid w:val="00D3713F"/>
    <w:rsid w:val="00D37144"/>
    <w:rsid w:val="00D37159"/>
    <w:rsid w:val="00D3715B"/>
    <w:rsid w:val="00D37165"/>
    <w:rsid w:val="00D3719E"/>
    <w:rsid w:val="00D371CD"/>
    <w:rsid w:val="00D371E1"/>
    <w:rsid w:val="00D3721E"/>
    <w:rsid w:val="00D372F4"/>
    <w:rsid w:val="00D372FD"/>
    <w:rsid w:val="00D37342"/>
    <w:rsid w:val="00D37355"/>
    <w:rsid w:val="00D3737A"/>
    <w:rsid w:val="00D37397"/>
    <w:rsid w:val="00D373C4"/>
    <w:rsid w:val="00D373DF"/>
    <w:rsid w:val="00D373F6"/>
    <w:rsid w:val="00D37412"/>
    <w:rsid w:val="00D375C0"/>
    <w:rsid w:val="00D375F9"/>
    <w:rsid w:val="00D37616"/>
    <w:rsid w:val="00D37663"/>
    <w:rsid w:val="00D37798"/>
    <w:rsid w:val="00D3779E"/>
    <w:rsid w:val="00D377C8"/>
    <w:rsid w:val="00D37906"/>
    <w:rsid w:val="00D37967"/>
    <w:rsid w:val="00D379B2"/>
    <w:rsid w:val="00D379D2"/>
    <w:rsid w:val="00D37A32"/>
    <w:rsid w:val="00D37A7E"/>
    <w:rsid w:val="00D37A9E"/>
    <w:rsid w:val="00D37AFE"/>
    <w:rsid w:val="00D37BFC"/>
    <w:rsid w:val="00D37C2C"/>
    <w:rsid w:val="00D37C89"/>
    <w:rsid w:val="00D37D02"/>
    <w:rsid w:val="00D37E42"/>
    <w:rsid w:val="00D37FED"/>
    <w:rsid w:val="00D40017"/>
    <w:rsid w:val="00D40042"/>
    <w:rsid w:val="00D4005E"/>
    <w:rsid w:val="00D40088"/>
    <w:rsid w:val="00D40144"/>
    <w:rsid w:val="00D401DB"/>
    <w:rsid w:val="00D401E1"/>
    <w:rsid w:val="00D401E5"/>
    <w:rsid w:val="00D4024C"/>
    <w:rsid w:val="00D4026B"/>
    <w:rsid w:val="00D403EA"/>
    <w:rsid w:val="00D403F2"/>
    <w:rsid w:val="00D40480"/>
    <w:rsid w:val="00D4048E"/>
    <w:rsid w:val="00D4049B"/>
    <w:rsid w:val="00D4052D"/>
    <w:rsid w:val="00D4054B"/>
    <w:rsid w:val="00D40564"/>
    <w:rsid w:val="00D405CD"/>
    <w:rsid w:val="00D4062C"/>
    <w:rsid w:val="00D40686"/>
    <w:rsid w:val="00D4068F"/>
    <w:rsid w:val="00D406D7"/>
    <w:rsid w:val="00D406D9"/>
    <w:rsid w:val="00D4072C"/>
    <w:rsid w:val="00D407C1"/>
    <w:rsid w:val="00D407EF"/>
    <w:rsid w:val="00D40883"/>
    <w:rsid w:val="00D4097D"/>
    <w:rsid w:val="00D409B7"/>
    <w:rsid w:val="00D40ACC"/>
    <w:rsid w:val="00D40B3E"/>
    <w:rsid w:val="00D40B5F"/>
    <w:rsid w:val="00D40BDF"/>
    <w:rsid w:val="00D40C17"/>
    <w:rsid w:val="00D40CAC"/>
    <w:rsid w:val="00D40CDC"/>
    <w:rsid w:val="00D40CEE"/>
    <w:rsid w:val="00D40D1B"/>
    <w:rsid w:val="00D40D1D"/>
    <w:rsid w:val="00D40DBD"/>
    <w:rsid w:val="00D40E3A"/>
    <w:rsid w:val="00D40E46"/>
    <w:rsid w:val="00D40E82"/>
    <w:rsid w:val="00D40E99"/>
    <w:rsid w:val="00D40EBD"/>
    <w:rsid w:val="00D40FE7"/>
    <w:rsid w:val="00D4104A"/>
    <w:rsid w:val="00D41148"/>
    <w:rsid w:val="00D411C3"/>
    <w:rsid w:val="00D411CE"/>
    <w:rsid w:val="00D411CF"/>
    <w:rsid w:val="00D4124B"/>
    <w:rsid w:val="00D41303"/>
    <w:rsid w:val="00D413BA"/>
    <w:rsid w:val="00D413F1"/>
    <w:rsid w:val="00D414C6"/>
    <w:rsid w:val="00D414D7"/>
    <w:rsid w:val="00D41536"/>
    <w:rsid w:val="00D4155F"/>
    <w:rsid w:val="00D4156C"/>
    <w:rsid w:val="00D415B6"/>
    <w:rsid w:val="00D41635"/>
    <w:rsid w:val="00D4168F"/>
    <w:rsid w:val="00D416A7"/>
    <w:rsid w:val="00D416DA"/>
    <w:rsid w:val="00D41758"/>
    <w:rsid w:val="00D41781"/>
    <w:rsid w:val="00D41800"/>
    <w:rsid w:val="00D41905"/>
    <w:rsid w:val="00D4191E"/>
    <w:rsid w:val="00D41953"/>
    <w:rsid w:val="00D4196D"/>
    <w:rsid w:val="00D419A2"/>
    <w:rsid w:val="00D419E1"/>
    <w:rsid w:val="00D41A03"/>
    <w:rsid w:val="00D41A37"/>
    <w:rsid w:val="00D41A64"/>
    <w:rsid w:val="00D41AB0"/>
    <w:rsid w:val="00D41ABC"/>
    <w:rsid w:val="00D41B0B"/>
    <w:rsid w:val="00D41B0E"/>
    <w:rsid w:val="00D41B5F"/>
    <w:rsid w:val="00D41BB6"/>
    <w:rsid w:val="00D41BDE"/>
    <w:rsid w:val="00D41D73"/>
    <w:rsid w:val="00D41DDA"/>
    <w:rsid w:val="00D41DE5"/>
    <w:rsid w:val="00D41E49"/>
    <w:rsid w:val="00D41E84"/>
    <w:rsid w:val="00D41EF1"/>
    <w:rsid w:val="00D41EF9"/>
    <w:rsid w:val="00D41F41"/>
    <w:rsid w:val="00D41F4A"/>
    <w:rsid w:val="00D41F8D"/>
    <w:rsid w:val="00D4201A"/>
    <w:rsid w:val="00D421B4"/>
    <w:rsid w:val="00D42256"/>
    <w:rsid w:val="00D4229C"/>
    <w:rsid w:val="00D42383"/>
    <w:rsid w:val="00D4239F"/>
    <w:rsid w:val="00D4247E"/>
    <w:rsid w:val="00D42483"/>
    <w:rsid w:val="00D4253B"/>
    <w:rsid w:val="00D4254B"/>
    <w:rsid w:val="00D425F3"/>
    <w:rsid w:val="00D4261D"/>
    <w:rsid w:val="00D4261F"/>
    <w:rsid w:val="00D4267D"/>
    <w:rsid w:val="00D42696"/>
    <w:rsid w:val="00D426F1"/>
    <w:rsid w:val="00D426F2"/>
    <w:rsid w:val="00D42715"/>
    <w:rsid w:val="00D428AF"/>
    <w:rsid w:val="00D4292A"/>
    <w:rsid w:val="00D42932"/>
    <w:rsid w:val="00D4296A"/>
    <w:rsid w:val="00D42997"/>
    <w:rsid w:val="00D42A93"/>
    <w:rsid w:val="00D42B07"/>
    <w:rsid w:val="00D42B2A"/>
    <w:rsid w:val="00D42C97"/>
    <w:rsid w:val="00D42C99"/>
    <w:rsid w:val="00D42D3F"/>
    <w:rsid w:val="00D42DC0"/>
    <w:rsid w:val="00D42E07"/>
    <w:rsid w:val="00D42E39"/>
    <w:rsid w:val="00D42E42"/>
    <w:rsid w:val="00D42F65"/>
    <w:rsid w:val="00D42F71"/>
    <w:rsid w:val="00D42FF8"/>
    <w:rsid w:val="00D43082"/>
    <w:rsid w:val="00D430CC"/>
    <w:rsid w:val="00D430F1"/>
    <w:rsid w:val="00D4311C"/>
    <w:rsid w:val="00D4313A"/>
    <w:rsid w:val="00D43146"/>
    <w:rsid w:val="00D43182"/>
    <w:rsid w:val="00D4319F"/>
    <w:rsid w:val="00D43263"/>
    <w:rsid w:val="00D43297"/>
    <w:rsid w:val="00D432DA"/>
    <w:rsid w:val="00D432F6"/>
    <w:rsid w:val="00D432FA"/>
    <w:rsid w:val="00D43310"/>
    <w:rsid w:val="00D4334F"/>
    <w:rsid w:val="00D433CD"/>
    <w:rsid w:val="00D433E7"/>
    <w:rsid w:val="00D434F8"/>
    <w:rsid w:val="00D43571"/>
    <w:rsid w:val="00D43601"/>
    <w:rsid w:val="00D4364F"/>
    <w:rsid w:val="00D43650"/>
    <w:rsid w:val="00D4369C"/>
    <w:rsid w:val="00D436BF"/>
    <w:rsid w:val="00D436D8"/>
    <w:rsid w:val="00D43710"/>
    <w:rsid w:val="00D4371A"/>
    <w:rsid w:val="00D43731"/>
    <w:rsid w:val="00D4373E"/>
    <w:rsid w:val="00D437B8"/>
    <w:rsid w:val="00D437E3"/>
    <w:rsid w:val="00D438E6"/>
    <w:rsid w:val="00D439B0"/>
    <w:rsid w:val="00D43A3C"/>
    <w:rsid w:val="00D43ABE"/>
    <w:rsid w:val="00D43B28"/>
    <w:rsid w:val="00D43BEB"/>
    <w:rsid w:val="00D43C48"/>
    <w:rsid w:val="00D43C5B"/>
    <w:rsid w:val="00D43CF1"/>
    <w:rsid w:val="00D43D10"/>
    <w:rsid w:val="00D43D15"/>
    <w:rsid w:val="00D43D66"/>
    <w:rsid w:val="00D43DC7"/>
    <w:rsid w:val="00D43E20"/>
    <w:rsid w:val="00D43E47"/>
    <w:rsid w:val="00D43E83"/>
    <w:rsid w:val="00D43F6A"/>
    <w:rsid w:val="00D43FBC"/>
    <w:rsid w:val="00D43FBE"/>
    <w:rsid w:val="00D43FEC"/>
    <w:rsid w:val="00D43FFF"/>
    <w:rsid w:val="00D44028"/>
    <w:rsid w:val="00D4402D"/>
    <w:rsid w:val="00D44098"/>
    <w:rsid w:val="00D44134"/>
    <w:rsid w:val="00D441B7"/>
    <w:rsid w:val="00D441B8"/>
    <w:rsid w:val="00D441C7"/>
    <w:rsid w:val="00D441F4"/>
    <w:rsid w:val="00D44210"/>
    <w:rsid w:val="00D4423D"/>
    <w:rsid w:val="00D44259"/>
    <w:rsid w:val="00D443B4"/>
    <w:rsid w:val="00D443BA"/>
    <w:rsid w:val="00D443D4"/>
    <w:rsid w:val="00D443F2"/>
    <w:rsid w:val="00D44449"/>
    <w:rsid w:val="00D44452"/>
    <w:rsid w:val="00D4456A"/>
    <w:rsid w:val="00D445CB"/>
    <w:rsid w:val="00D445D1"/>
    <w:rsid w:val="00D4460F"/>
    <w:rsid w:val="00D44642"/>
    <w:rsid w:val="00D446CE"/>
    <w:rsid w:val="00D447B6"/>
    <w:rsid w:val="00D447F4"/>
    <w:rsid w:val="00D44839"/>
    <w:rsid w:val="00D44879"/>
    <w:rsid w:val="00D448D8"/>
    <w:rsid w:val="00D44925"/>
    <w:rsid w:val="00D4496C"/>
    <w:rsid w:val="00D449B0"/>
    <w:rsid w:val="00D449BA"/>
    <w:rsid w:val="00D44A2C"/>
    <w:rsid w:val="00D44A3C"/>
    <w:rsid w:val="00D44A61"/>
    <w:rsid w:val="00D44A7C"/>
    <w:rsid w:val="00D44A85"/>
    <w:rsid w:val="00D44A8A"/>
    <w:rsid w:val="00D44B51"/>
    <w:rsid w:val="00D44BCD"/>
    <w:rsid w:val="00D44C8B"/>
    <w:rsid w:val="00D44C8C"/>
    <w:rsid w:val="00D44D2E"/>
    <w:rsid w:val="00D44E17"/>
    <w:rsid w:val="00D44E44"/>
    <w:rsid w:val="00D44E61"/>
    <w:rsid w:val="00D44E71"/>
    <w:rsid w:val="00D44F06"/>
    <w:rsid w:val="00D44FA3"/>
    <w:rsid w:val="00D44FF6"/>
    <w:rsid w:val="00D4500D"/>
    <w:rsid w:val="00D45017"/>
    <w:rsid w:val="00D45037"/>
    <w:rsid w:val="00D4503E"/>
    <w:rsid w:val="00D4504B"/>
    <w:rsid w:val="00D450F1"/>
    <w:rsid w:val="00D45125"/>
    <w:rsid w:val="00D451D2"/>
    <w:rsid w:val="00D45254"/>
    <w:rsid w:val="00D452B8"/>
    <w:rsid w:val="00D45318"/>
    <w:rsid w:val="00D4532B"/>
    <w:rsid w:val="00D45354"/>
    <w:rsid w:val="00D45379"/>
    <w:rsid w:val="00D453F7"/>
    <w:rsid w:val="00D4541D"/>
    <w:rsid w:val="00D4542C"/>
    <w:rsid w:val="00D45462"/>
    <w:rsid w:val="00D4547B"/>
    <w:rsid w:val="00D454C0"/>
    <w:rsid w:val="00D4557E"/>
    <w:rsid w:val="00D455A2"/>
    <w:rsid w:val="00D45603"/>
    <w:rsid w:val="00D456A8"/>
    <w:rsid w:val="00D45710"/>
    <w:rsid w:val="00D4576A"/>
    <w:rsid w:val="00D45778"/>
    <w:rsid w:val="00D45785"/>
    <w:rsid w:val="00D45843"/>
    <w:rsid w:val="00D458B8"/>
    <w:rsid w:val="00D45907"/>
    <w:rsid w:val="00D4593C"/>
    <w:rsid w:val="00D45988"/>
    <w:rsid w:val="00D459B5"/>
    <w:rsid w:val="00D45A24"/>
    <w:rsid w:val="00D45A33"/>
    <w:rsid w:val="00D45A88"/>
    <w:rsid w:val="00D45AAD"/>
    <w:rsid w:val="00D45B19"/>
    <w:rsid w:val="00D45B92"/>
    <w:rsid w:val="00D45BA8"/>
    <w:rsid w:val="00D45BBE"/>
    <w:rsid w:val="00D45BC0"/>
    <w:rsid w:val="00D45BF7"/>
    <w:rsid w:val="00D45CA2"/>
    <w:rsid w:val="00D45CD8"/>
    <w:rsid w:val="00D45D96"/>
    <w:rsid w:val="00D45D9E"/>
    <w:rsid w:val="00D45DB2"/>
    <w:rsid w:val="00D45EB4"/>
    <w:rsid w:val="00D45F10"/>
    <w:rsid w:val="00D45F3E"/>
    <w:rsid w:val="00D45F87"/>
    <w:rsid w:val="00D4609B"/>
    <w:rsid w:val="00D4616F"/>
    <w:rsid w:val="00D46180"/>
    <w:rsid w:val="00D461F5"/>
    <w:rsid w:val="00D46220"/>
    <w:rsid w:val="00D46290"/>
    <w:rsid w:val="00D462CC"/>
    <w:rsid w:val="00D4635C"/>
    <w:rsid w:val="00D46408"/>
    <w:rsid w:val="00D46435"/>
    <w:rsid w:val="00D4647B"/>
    <w:rsid w:val="00D46480"/>
    <w:rsid w:val="00D464CB"/>
    <w:rsid w:val="00D464E6"/>
    <w:rsid w:val="00D46508"/>
    <w:rsid w:val="00D465FE"/>
    <w:rsid w:val="00D46608"/>
    <w:rsid w:val="00D4665E"/>
    <w:rsid w:val="00D4668B"/>
    <w:rsid w:val="00D4669E"/>
    <w:rsid w:val="00D466CF"/>
    <w:rsid w:val="00D466D5"/>
    <w:rsid w:val="00D468F3"/>
    <w:rsid w:val="00D46996"/>
    <w:rsid w:val="00D469DB"/>
    <w:rsid w:val="00D46A1A"/>
    <w:rsid w:val="00D46A37"/>
    <w:rsid w:val="00D46A65"/>
    <w:rsid w:val="00D46AA9"/>
    <w:rsid w:val="00D46B26"/>
    <w:rsid w:val="00D46B2F"/>
    <w:rsid w:val="00D46B74"/>
    <w:rsid w:val="00D46BD3"/>
    <w:rsid w:val="00D46C18"/>
    <w:rsid w:val="00D46C45"/>
    <w:rsid w:val="00D46CAB"/>
    <w:rsid w:val="00D46E71"/>
    <w:rsid w:val="00D46EDD"/>
    <w:rsid w:val="00D46F01"/>
    <w:rsid w:val="00D46F2A"/>
    <w:rsid w:val="00D46F54"/>
    <w:rsid w:val="00D46F5D"/>
    <w:rsid w:val="00D46F7B"/>
    <w:rsid w:val="00D46FD6"/>
    <w:rsid w:val="00D47056"/>
    <w:rsid w:val="00D47062"/>
    <w:rsid w:val="00D470B4"/>
    <w:rsid w:val="00D470CA"/>
    <w:rsid w:val="00D47134"/>
    <w:rsid w:val="00D47141"/>
    <w:rsid w:val="00D47178"/>
    <w:rsid w:val="00D471B9"/>
    <w:rsid w:val="00D471F0"/>
    <w:rsid w:val="00D472DE"/>
    <w:rsid w:val="00D47333"/>
    <w:rsid w:val="00D4735A"/>
    <w:rsid w:val="00D473CC"/>
    <w:rsid w:val="00D47432"/>
    <w:rsid w:val="00D4744C"/>
    <w:rsid w:val="00D4744D"/>
    <w:rsid w:val="00D4760A"/>
    <w:rsid w:val="00D4760E"/>
    <w:rsid w:val="00D4762B"/>
    <w:rsid w:val="00D47660"/>
    <w:rsid w:val="00D4771E"/>
    <w:rsid w:val="00D477AE"/>
    <w:rsid w:val="00D47838"/>
    <w:rsid w:val="00D47842"/>
    <w:rsid w:val="00D4784A"/>
    <w:rsid w:val="00D478B8"/>
    <w:rsid w:val="00D478D1"/>
    <w:rsid w:val="00D478FE"/>
    <w:rsid w:val="00D4790C"/>
    <w:rsid w:val="00D4790E"/>
    <w:rsid w:val="00D4797F"/>
    <w:rsid w:val="00D47995"/>
    <w:rsid w:val="00D47A5B"/>
    <w:rsid w:val="00D47B5D"/>
    <w:rsid w:val="00D47B7F"/>
    <w:rsid w:val="00D47C2C"/>
    <w:rsid w:val="00D47C3C"/>
    <w:rsid w:val="00D47C6A"/>
    <w:rsid w:val="00D47C8F"/>
    <w:rsid w:val="00D47D14"/>
    <w:rsid w:val="00D47D21"/>
    <w:rsid w:val="00D47D6C"/>
    <w:rsid w:val="00D47E4A"/>
    <w:rsid w:val="00D47F3F"/>
    <w:rsid w:val="00D47F6B"/>
    <w:rsid w:val="00D4F51A"/>
    <w:rsid w:val="00D5002F"/>
    <w:rsid w:val="00D50055"/>
    <w:rsid w:val="00D50060"/>
    <w:rsid w:val="00D50088"/>
    <w:rsid w:val="00D50107"/>
    <w:rsid w:val="00D5015A"/>
    <w:rsid w:val="00D50172"/>
    <w:rsid w:val="00D5017E"/>
    <w:rsid w:val="00D501C6"/>
    <w:rsid w:val="00D50216"/>
    <w:rsid w:val="00D50267"/>
    <w:rsid w:val="00D502DA"/>
    <w:rsid w:val="00D502F1"/>
    <w:rsid w:val="00D50310"/>
    <w:rsid w:val="00D5032B"/>
    <w:rsid w:val="00D50332"/>
    <w:rsid w:val="00D50339"/>
    <w:rsid w:val="00D50367"/>
    <w:rsid w:val="00D50420"/>
    <w:rsid w:val="00D504AC"/>
    <w:rsid w:val="00D50596"/>
    <w:rsid w:val="00D50598"/>
    <w:rsid w:val="00D505E1"/>
    <w:rsid w:val="00D50620"/>
    <w:rsid w:val="00D506D4"/>
    <w:rsid w:val="00D506FE"/>
    <w:rsid w:val="00D50769"/>
    <w:rsid w:val="00D507D1"/>
    <w:rsid w:val="00D50808"/>
    <w:rsid w:val="00D50846"/>
    <w:rsid w:val="00D50894"/>
    <w:rsid w:val="00D50927"/>
    <w:rsid w:val="00D50951"/>
    <w:rsid w:val="00D50959"/>
    <w:rsid w:val="00D50ADB"/>
    <w:rsid w:val="00D50C19"/>
    <w:rsid w:val="00D50C86"/>
    <w:rsid w:val="00D50CCD"/>
    <w:rsid w:val="00D50CEA"/>
    <w:rsid w:val="00D50CEE"/>
    <w:rsid w:val="00D50D41"/>
    <w:rsid w:val="00D50D94"/>
    <w:rsid w:val="00D50E32"/>
    <w:rsid w:val="00D50E62"/>
    <w:rsid w:val="00D50E7C"/>
    <w:rsid w:val="00D50E97"/>
    <w:rsid w:val="00D50EC0"/>
    <w:rsid w:val="00D50ED0"/>
    <w:rsid w:val="00D50F3F"/>
    <w:rsid w:val="00D50F64"/>
    <w:rsid w:val="00D50F67"/>
    <w:rsid w:val="00D51038"/>
    <w:rsid w:val="00D510FA"/>
    <w:rsid w:val="00D51108"/>
    <w:rsid w:val="00D512A3"/>
    <w:rsid w:val="00D51329"/>
    <w:rsid w:val="00D5136D"/>
    <w:rsid w:val="00D5144E"/>
    <w:rsid w:val="00D5146B"/>
    <w:rsid w:val="00D5146E"/>
    <w:rsid w:val="00D5147B"/>
    <w:rsid w:val="00D51481"/>
    <w:rsid w:val="00D51493"/>
    <w:rsid w:val="00D514AE"/>
    <w:rsid w:val="00D514C9"/>
    <w:rsid w:val="00D51527"/>
    <w:rsid w:val="00D51532"/>
    <w:rsid w:val="00D51554"/>
    <w:rsid w:val="00D51563"/>
    <w:rsid w:val="00D51569"/>
    <w:rsid w:val="00D515EF"/>
    <w:rsid w:val="00D51617"/>
    <w:rsid w:val="00D5167C"/>
    <w:rsid w:val="00D516AD"/>
    <w:rsid w:val="00D516CC"/>
    <w:rsid w:val="00D516FE"/>
    <w:rsid w:val="00D51728"/>
    <w:rsid w:val="00D51776"/>
    <w:rsid w:val="00D51789"/>
    <w:rsid w:val="00D517CA"/>
    <w:rsid w:val="00D517D6"/>
    <w:rsid w:val="00D517DF"/>
    <w:rsid w:val="00D517FA"/>
    <w:rsid w:val="00D51843"/>
    <w:rsid w:val="00D519AA"/>
    <w:rsid w:val="00D519E9"/>
    <w:rsid w:val="00D519EF"/>
    <w:rsid w:val="00D51A37"/>
    <w:rsid w:val="00D51A80"/>
    <w:rsid w:val="00D51ACA"/>
    <w:rsid w:val="00D51ADC"/>
    <w:rsid w:val="00D51B39"/>
    <w:rsid w:val="00D51B6B"/>
    <w:rsid w:val="00D51BCC"/>
    <w:rsid w:val="00D51C08"/>
    <w:rsid w:val="00D51CDF"/>
    <w:rsid w:val="00D51D45"/>
    <w:rsid w:val="00D51D63"/>
    <w:rsid w:val="00D51DE0"/>
    <w:rsid w:val="00D51E5D"/>
    <w:rsid w:val="00D51EB6"/>
    <w:rsid w:val="00D51FB7"/>
    <w:rsid w:val="00D52046"/>
    <w:rsid w:val="00D52092"/>
    <w:rsid w:val="00D52145"/>
    <w:rsid w:val="00D521E4"/>
    <w:rsid w:val="00D5224B"/>
    <w:rsid w:val="00D522B9"/>
    <w:rsid w:val="00D52325"/>
    <w:rsid w:val="00D52391"/>
    <w:rsid w:val="00D523B6"/>
    <w:rsid w:val="00D523BE"/>
    <w:rsid w:val="00D523FF"/>
    <w:rsid w:val="00D52427"/>
    <w:rsid w:val="00D52457"/>
    <w:rsid w:val="00D52473"/>
    <w:rsid w:val="00D52662"/>
    <w:rsid w:val="00D5267F"/>
    <w:rsid w:val="00D52680"/>
    <w:rsid w:val="00D52683"/>
    <w:rsid w:val="00D5270E"/>
    <w:rsid w:val="00D5278E"/>
    <w:rsid w:val="00D527F6"/>
    <w:rsid w:val="00D528A6"/>
    <w:rsid w:val="00D528D4"/>
    <w:rsid w:val="00D52961"/>
    <w:rsid w:val="00D529C5"/>
    <w:rsid w:val="00D52A69"/>
    <w:rsid w:val="00D52A79"/>
    <w:rsid w:val="00D52A89"/>
    <w:rsid w:val="00D52AC5"/>
    <w:rsid w:val="00D52C87"/>
    <w:rsid w:val="00D52D05"/>
    <w:rsid w:val="00D52D0A"/>
    <w:rsid w:val="00D52D92"/>
    <w:rsid w:val="00D52DDD"/>
    <w:rsid w:val="00D52E1E"/>
    <w:rsid w:val="00D52E6E"/>
    <w:rsid w:val="00D52E8B"/>
    <w:rsid w:val="00D52EC0"/>
    <w:rsid w:val="00D52F2F"/>
    <w:rsid w:val="00D52FB8"/>
    <w:rsid w:val="00D52FE0"/>
    <w:rsid w:val="00D52FFE"/>
    <w:rsid w:val="00D53004"/>
    <w:rsid w:val="00D5302C"/>
    <w:rsid w:val="00D530FA"/>
    <w:rsid w:val="00D5316A"/>
    <w:rsid w:val="00D53180"/>
    <w:rsid w:val="00D53196"/>
    <w:rsid w:val="00D531BF"/>
    <w:rsid w:val="00D531D4"/>
    <w:rsid w:val="00D53215"/>
    <w:rsid w:val="00D53301"/>
    <w:rsid w:val="00D533C5"/>
    <w:rsid w:val="00D533CB"/>
    <w:rsid w:val="00D53404"/>
    <w:rsid w:val="00D53409"/>
    <w:rsid w:val="00D53469"/>
    <w:rsid w:val="00D534F2"/>
    <w:rsid w:val="00D53508"/>
    <w:rsid w:val="00D53524"/>
    <w:rsid w:val="00D53561"/>
    <w:rsid w:val="00D53587"/>
    <w:rsid w:val="00D53599"/>
    <w:rsid w:val="00D535B7"/>
    <w:rsid w:val="00D535D4"/>
    <w:rsid w:val="00D535FB"/>
    <w:rsid w:val="00D53632"/>
    <w:rsid w:val="00D53685"/>
    <w:rsid w:val="00D536C0"/>
    <w:rsid w:val="00D536CE"/>
    <w:rsid w:val="00D536D4"/>
    <w:rsid w:val="00D536F9"/>
    <w:rsid w:val="00D5375B"/>
    <w:rsid w:val="00D537AB"/>
    <w:rsid w:val="00D537AF"/>
    <w:rsid w:val="00D53801"/>
    <w:rsid w:val="00D53802"/>
    <w:rsid w:val="00D5385F"/>
    <w:rsid w:val="00D53876"/>
    <w:rsid w:val="00D53884"/>
    <w:rsid w:val="00D5388D"/>
    <w:rsid w:val="00D538B8"/>
    <w:rsid w:val="00D538F1"/>
    <w:rsid w:val="00D53A5B"/>
    <w:rsid w:val="00D53AE4"/>
    <w:rsid w:val="00D53B00"/>
    <w:rsid w:val="00D53B03"/>
    <w:rsid w:val="00D53B22"/>
    <w:rsid w:val="00D53D17"/>
    <w:rsid w:val="00D53D3D"/>
    <w:rsid w:val="00D53D89"/>
    <w:rsid w:val="00D53D99"/>
    <w:rsid w:val="00D53DCD"/>
    <w:rsid w:val="00D53DE1"/>
    <w:rsid w:val="00D53DE5"/>
    <w:rsid w:val="00D53E5A"/>
    <w:rsid w:val="00D53E89"/>
    <w:rsid w:val="00D53EE2"/>
    <w:rsid w:val="00D53F82"/>
    <w:rsid w:val="00D53F8B"/>
    <w:rsid w:val="00D53FA4"/>
    <w:rsid w:val="00D54013"/>
    <w:rsid w:val="00D5404A"/>
    <w:rsid w:val="00D54056"/>
    <w:rsid w:val="00D540C4"/>
    <w:rsid w:val="00D540DC"/>
    <w:rsid w:val="00D540EB"/>
    <w:rsid w:val="00D540F0"/>
    <w:rsid w:val="00D5413C"/>
    <w:rsid w:val="00D541A3"/>
    <w:rsid w:val="00D54261"/>
    <w:rsid w:val="00D542C2"/>
    <w:rsid w:val="00D542EE"/>
    <w:rsid w:val="00D542F3"/>
    <w:rsid w:val="00D54343"/>
    <w:rsid w:val="00D543AA"/>
    <w:rsid w:val="00D543FF"/>
    <w:rsid w:val="00D54423"/>
    <w:rsid w:val="00D544A0"/>
    <w:rsid w:val="00D544CF"/>
    <w:rsid w:val="00D5459C"/>
    <w:rsid w:val="00D545B7"/>
    <w:rsid w:val="00D54779"/>
    <w:rsid w:val="00D54795"/>
    <w:rsid w:val="00D54797"/>
    <w:rsid w:val="00D54800"/>
    <w:rsid w:val="00D54807"/>
    <w:rsid w:val="00D548AC"/>
    <w:rsid w:val="00D5491C"/>
    <w:rsid w:val="00D54921"/>
    <w:rsid w:val="00D54924"/>
    <w:rsid w:val="00D5494C"/>
    <w:rsid w:val="00D5494D"/>
    <w:rsid w:val="00D54966"/>
    <w:rsid w:val="00D5497E"/>
    <w:rsid w:val="00D549B7"/>
    <w:rsid w:val="00D549D6"/>
    <w:rsid w:val="00D54AC1"/>
    <w:rsid w:val="00D54AE1"/>
    <w:rsid w:val="00D54B2E"/>
    <w:rsid w:val="00D54B8E"/>
    <w:rsid w:val="00D54BEB"/>
    <w:rsid w:val="00D54CD1"/>
    <w:rsid w:val="00D54CF8"/>
    <w:rsid w:val="00D54DCA"/>
    <w:rsid w:val="00D54DF0"/>
    <w:rsid w:val="00D54F69"/>
    <w:rsid w:val="00D5500E"/>
    <w:rsid w:val="00D55023"/>
    <w:rsid w:val="00D55043"/>
    <w:rsid w:val="00D5504D"/>
    <w:rsid w:val="00D550BC"/>
    <w:rsid w:val="00D5512D"/>
    <w:rsid w:val="00D5519F"/>
    <w:rsid w:val="00D551F6"/>
    <w:rsid w:val="00D551FB"/>
    <w:rsid w:val="00D55220"/>
    <w:rsid w:val="00D5528B"/>
    <w:rsid w:val="00D552B2"/>
    <w:rsid w:val="00D553EF"/>
    <w:rsid w:val="00D5545F"/>
    <w:rsid w:val="00D55480"/>
    <w:rsid w:val="00D5551D"/>
    <w:rsid w:val="00D5552E"/>
    <w:rsid w:val="00D5555B"/>
    <w:rsid w:val="00D555BB"/>
    <w:rsid w:val="00D555ED"/>
    <w:rsid w:val="00D5560C"/>
    <w:rsid w:val="00D55639"/>
    <w:rsid w:val="00D556F1"/>
    <w:rsid w:val="00D557AB"/>
    <w:rsid w:val="00D557C8"/>
    <w:rsid w:val="00D55840"/>
    <w:rsid w:val="00D55922"/>
    <w:rsid w:val="00D55933"/>
    <w:rsid w:val="00D55A32"/>
    <w:rsid w:val="00D55B38"/>
    <w:rsid w:val="00D55B5E"/>
    <w:rsid w:val="00D55B7C"/>
    <w:rsid w:val="00D55C7B"/>
    <w:rsid w:val="00D55C9A"/>
    <w:rsid w:val="00D55CBD"/>
    <w:rsid w:val="00D55D08"/>
    <w:rsid w:val="00D55D29"/>
    <w:rsid w:val="00D55DA7"/>
    <w:rsid w:val="00D55DD6"/>
    <w:rsid w:val="00D55DDB"/>
    <w:rsid w:val="00D55E13"/>
    <w:rsid w:val="00D55E14"/>
    <w:rsid w:val="00D55E39"/>
    <w:rsid w:val="00D55ED6"/>
    <w:rsid w:val="00D55F17"/>
    <w:rsid w:val="00D55F25"/>
    <w:rsid w:val="00D55F6D"/>
    <w:rsid w:val="00D55FAF"/>
    <w:rsid w:val="00D56000"/>
    <w:rsid w:val="00D56033"/>
    <w:rsid w:val="00D56068"/>
    <w:rsid w:val="00D5613E"/>
    <w:rsid w:val="00D56172"/>
    <w:rsid w:val="00D561C6"/>
    <w:rsid w:val="00D561D2"/>
    <w:rsid w:val="00D561DD"/>
    <w:rsid w:val="00D56271"/>
    <w:rsid w:val="00D56378"/>
    <w:rsid w:val="00D563B9"/>
    <w:rsid w:val="00D563FC"/>
    <w:rsid w:val="00D5642B"/>
    <w:rsid w:val="00D5645B"/>
    <w:rsid w:val="00D564F0"/>
    <w:rsid w:val="00D565E7"/>
    <w:rsid w:val="00D565E9"/>
    <w:rsid w:val="00D565EF"/>
    <w:rsid w:val="00D56659"/>
    <w:rsid w:val="00D5667D"/>
    <w:rsid w:val="00D566C4"/>
    <w:rsid w:val="00D56700"/>
    <w:rsid w:val="00D56740"/>
    <w:rsid w:val="00D56745"/>
    <w:rsid w:val="00D56757"/>
    <w:rsid w:val="00D56765"/>
    <w:rsid w:val="00D567BC"/>
    <w:rsid w:val="00D56803"/>
    <w:rsid w:val="00D5689E"/>
    <w:rsid w:val="00D568DD"/>
    <w:rsid w:val="00D5698B"/>
    <w:rsid w:val="00D569BB"/>
    <w:rsid w:val="00D569DE"/>
    <w:rsid w:val="00D569E6"/>
    <w:rsid w:val="00D56A90"/>
    <w:rsid w:val="00D56AE1"/>
    <w:rsid w:val="00D56B1C"/>
    <w:rsid w:val="00D56BB1"/>
    <w:rsid w:val="00D56C44"/>
    <w:rsid w:val="00D56C6A"/>
    <w:rsid w:val="00D56D24"/>
    <w:rsid w:val="00D56D5D"/>
    <w:rsid w:val="00D56D6A"/>
    <w:rsid w:val="00D56D8C"/>
    <w:rsid w:val="00D56DB1"/>
    <w:rsid w:val="00D56DCD"/>
    <w:rsid w:val="00D56E3A"/>
    <w:rsid w:val="00D56EB6"/>
    <w:rsid w:val="00D56EF1"/>
    <w:rsid w:val="00D56F2F"/>
    <w:rsid w:val="00D56F49"/>
    <w:rsid w:val="00D56F5E"/>
    <w:rsid w:val="00D56F78"/>
    <w:rsid w:val="00D56F7F"/>
    <w:rsid w:val="00D56F96"/>
    <w:rsid w:val="00D56FBC"/>
    <w:rsid w:val="00D57034"/>
    <w:rsid w:val="00D57116"/>
    <w:rsid w:val="00D571C6"/>
    <w:rsid w:val="00D5724B"/>
    <w:rsid w:val="00D57332"/>
    <w:rsid w:val="00D5737E"/>
    <w:rsid w:val="00D57465"/>
    <w:rsid w:val="00D5748D"/>
    <w:rsid w:val="00D57571"/>
    <w:rsid w:val="00D575C5"/>
    <w:rsid w:val="00D575C9"/>
    <w:rsid w:val="00D575D7"/>
    <w:rsid w:val="00D5760D"/>
    <w:rsid w:val="00D5761A"/>
    <w:rsid w:val="00D57675"/>
    <w:rsid w:val="00D576CA"/>
    <w:rsid w:val="00D576E7"/>
    <w:rsid w:val="00D57786"/>
    <w:rsid w:val="00D577A3"/>
    <w:rsid w:val="00D577E2"/>
    <w:rsid w:val="00D57863"/>
    <w:rsid w:val="00D57921"/>
    <w:rsid w:val="00D579EA"/>
    <w:rsid w:val="00D57A0D"/>
    <w:rsid w:val="00D57A21"/>
    <w:rsid w:val="00D57A72"/>
    <w:rsid w:val="00D57B28"/>
    <w:rsid w:val="00D57BF5"/>
    <w:rsid w:val="00D57C2C"/>
    <w:rsid w:val="00D57C2E"/>
    <w:rsid w:val="00D57C72"/>
    <w:rsid w:val="00D57C94"/>
    <w:rsid w:val="00D57CB0"/>
    <w:rsid w:val="00D57CC2"/>
    <w:rsid w:val="00D57CD9"/>
    <w:rsid w:val="00D57D55"/>
    <w:rsid w:val="00D57E27"/>
    <w:rsid w:val="00D57E3C"/>
    <w:rsid w:val="00D57E50"/>
    <w:rsid w:val="00D57F07"/>
    <w:rsid w:val="00D57FED"/>
    <w:rsid w:val="00D60031"/>
    <w:rsid w:val="00D60050"/>
    <w:rsid w:val="00D600AD"/>
    <w:rsid w:val="00D600BB"/>
    <w:rsid w:val="00D60144"/>
    <w:rsid w:val="00D60161"/>
    <w:rsid w:val="00D601B9"/>
    <w:rsid w:val="00D601C8"/>
    <w:rsid w:val="00D60266"/>
    <w:rsid w:val="00D60386"/>
    <w:rsid w:val="00D60437"/>
    <w:rsid w:val="00D604AC"/>
    <w:rsid w:val="00D604F1"/>
    <w:rsid w:val="00D60500"/>
    <w:rsid w:val="00D60538"/>
    <w:rsid w:val="00D605CF"/>
    <w:rsid w:val="00D605DB"/>
    <w:rsid w:val="00D60632"/>
    <w:rsid w:val="00D606EA"/>
    <w:rsid w:val="00D606F7"/>
    <w:rsid w:val="00D6070C"/>
    <w:rsid w:val="00D60821"/>
    <w:rsid w:val="00D60864"/>
    <w:rsid w:val="00D608A6"/>
    <w:rsid w:val="00D608AD"/>
    <w:rsid w:val="00D608AF"/>
    <w:rsid w:val="00D608DB"/>
    <w:rsid w:val="00D6090C"/>
    <w:rsid w:val="00D6090F"/>
    <w:rsid w:val="00D60911"/>
    <w:rsid w:val="00D60975"/>
    <w:rsid w:val="00D60977"/>
    <w:rsid w:val="00D6099D"/>
    <w:rsid w:val="00D609F3"/>
    <w:rsid w:val="00D60AAD"/>
    <w:rsid w:val="00D60AD5"/>
    <w:rsid w:val="00D60B0A"/>
    <w:rsid w:val="00D60B49"/>
    <w:rsid w:val="00D60B63"/>
    <w:rsid w:val="00D60BAB"/>
    <w:rsid w:val="00D60BFC"/>
    <w:rsid w:val="00D60C94"/>
    <w:rsid w:val="00D60CE8"/>
    <w:rsid w:val="00D60D0B"/>
    <w:rsid w:val="00D60D35"/>
    <w:rsid w:val="00D60D93"/>
    <w:rsid w:val="00D60D99"/>
    <w:rsid w:val="00D60E06"/>
    <w:rsid w:val="00D60E40"/>
    <w:rsid w:val="00D60E95"/>
    <w:rsid w:val="00D60E9E"/>
    <w:rsid w:val="00D60ED4"/>
    <w:rsid w:val="00D60EE1"/>
    <w:rsid w:val="00D60EE2"/>
    <w:rsid w:val="00D60EF7"/>
    <w:rsid w:val="00D60F2F"/>
    <w:rsid w:val="00D60F73"/>
    <w:rsid w:val="00D61012"/>
    <w:rsid w:val="00D61017"/>
    <w:rsid w:val="00D61019"/>
    <w:rsid w:val="00D61079"/>
    <w:rsid w:val="00D610A5"/>
    <w:rsid w:val="00D610AD"/>
    <w:rsid w:val="00D610B5"/>
    <w:rsid w:val="00D61127"/>
    <w:rsid w:val="00D61132"/>
    <w:rsid w:val="00D611D0"/>
    <w:rsid w:val="00D61206"/>
    <w:rsid w:val="00D61211"/>
    <w:rsid w:val="00D61221"/>
    <w:rsid w:val="00D61280"/>
    <w:rsid w:val="00D61283"/>
    <w:rsid w:val="00D613C1"/>
    <w:rsid w:val="00D61433"/>
    <w:rsid w:val="00D6143E"/>
    <w:rsid w:val="00D61462"/>
    <w:rsid w:val="00D6149F"/>
    <w:rsid w:val="00D61587"/>
    <w:rsid w:val="00D6159B"/>
    <w:rsid w:val="00D6159F"/>
    <w:rsid w:val="00D61625"/>
    <w:rsid w:val="00D6166C"/>
    <w:rsid w:val="00D61803"/>
    <w:rsid w:val="00D6194A"/>
    <w:rsid w:val="00D61A2A"/>
    <w:rsid w:val="00D61A60"/>
    <w:rsid w:val="00D61ADD"/>
    <w:rsid w:val="00D61B13"/>
    <w:rsid w:val="00D61B19"/>
    <w:rsid w:val="00D61B1F"/>
    <w:rsid w:val="00D61D46"/>
    <w:rsid w:val="00D61E07"/>
    <w:rsid w:val="00D61EAB"/>
    <w:rsid w:val="00D61F42"/>
    <w:rsid w:val="00D62034"/>
    <w:rsid w:val="00D62035"/>
    <w:rsid w:val="00D62076"/>
    <w:rsid w:val="00D6209C"/>
    <w:rsid w:val="00D621EA"/>
    <w:rsid w:val="00D621FF"/>
    <w:rsid w:val="00D62216"/>
    <w:rsid w:val="00D62219"/>
    <w:rsid w:val="00D62273"/>
    <w:rsid w:val="00D622AF"/>
    <w:rsid w:val="00D622E5"/>
    <w:rsid w:val="00D62306"/>
    <w:rsid w:val="00D6242F"/>
    <w:rsid w:val="00D62431"/>
    <w:rsid w:val="00D624C8"/>
    <w:rsid w:val="00D624CE"/>
    <w:rsid w:val="00D6250E"/>
    <w:rsid w:val="00D6251D"/>
    <w:rsid w:val="00D62587"/>
    <w:rsid w:val="00D625D0"/>
    <w:rsid w:val="00D626A4"/>
    <w:rsid w:val="00D626FE"/>
    <w:rsid w:val="00D62721"/>
    <w:rsid w:val="00D62725"/>
    <w:rsid w:val="00D62775"/>
    <w:rsid w:val="00D628B3"/>
    <w:rsid w:val="00D62936"/>
    <w:rsid w:val="00D62958"/>
    <w:rsid w:val="00D6298E"/>
    <w:rsid w:val="00D629E7"/>
    <w:rsid w:val="00D62A67"/>
    <w:rsid w:val="00D62A75"/>
    <w:rsid w:val="00D62A7F"/>
    <w:rsid w:val="00D62AAF"/>
    <w:rsid w:val="00D62B4D"/>
    <w:rsid w:val="00D62B62"/>
    <w:rsid w:val="00D62BA6"/>
    <w:rsid w:val="00D62BA8"/>
    <w:rsid w:val="00D62C94"/>
    <w:rsid w:val="00D62CD4"/>
    <w:rsid w:val="00D62CFE"/>
    <w:rsid w:val="00D62D0B"/>
    <w:rsid w:val="00D62D20"/>
    <w:rsid w:val="00D62D81"/>
    <w:rsid w:val="00D62E0E"/>
    <w:rsid w:val="00D62EDF"/>
    <w:rsid w:val="00D62EEB"/>
    <w:rsid w:val="00D62EF0"/>
    <w:rsid w:val="00D62F34"/>
    <w:rsid w:val="00D62F5B"/>
    <w:rsid w:val="00D62F8E"/>
    <w:rsid w:val="00D62FC2"/>
    <w:rsid w:val="00D62FD8"/>
    <w:rsid w:val="00D630D4"/>
    <w:rsid w:val="00D63209"/>
    <w:rsid w:val="00D63264"/>
    <w:rsid w:val="00D63276"/>
    <w:rsid w:val="00D632A7"/>
    <w:rsid w:val="00D6330F"/>
    <w:rsid w:val="00D63345"/>
    <w:rsid w:val="00D63373"/>
    <w:rsid w:val="00D6337D"/>
    <w:rsid w:val="00D6338D"/>
    <w:rsid w:val="00D633CD"/>
    <w:rsid w:val="00D63409"/>
    <w:rsid w:val="00D63446"/>
    <w:rsid w:val="00D6344C"/>
    <w:rsid w:val="00D6345C"/>
    <w:rsid w:val="00D63465"/>
    <w:rsid w:val="00D634E4"/>
    <w:rsid w:val="00D63507"/>
    <w:rsid w:val="00D635EF"/>
    <w:rsid w:val="00D636EC"/>
    <w:rsid w:val="00D637D2"/>
    <w:rsid w:val="00D6382E"/>
    <w:rsid w:val="00D639D6"/>
    <w:rsid w:val="00D63AE7"/>
    <w:rsid w:val="00D63B29"/>
    <w:rsid w:val="00D63B3C"/>
    <w:rsid w:val="00D63B47"/>
    <w:rsid w:val="00D63BC6"/>
    <w:rsid w:val="00D63BDE"/>
    <w:rsid w:val="00D63C0B"/>
    <w:rsid w:val="00D63C40"/>
    <w:rsid w:val="00D63C4B"/>
    <w:rsid w:val="00D63CBF"/>
    <w:rsid w:val="00D63D65"/>
    <w:rsid w:val="00D63D69"/>
    <w:rsid w:val="00D63E05"/>
    <w:rsid w:val="00D63E17"/>
    <w:rsid w:val="00D63E51"/>
    <w:rsid w:val="00D63EBD"/>
    <w:rsid w:val="00D63ECF"/>
    <w:rsid w:val="00D63F59"/>
    <w:rsid w:val="00D63F70"/>
    <w:rsid w:val="00D63F7F"/>
    <w:rsid w:val="00D63F99"/>
    <w:rsid w:val="00D6402E"/>
    <w:rsid w:val="00D6403E"/>
    <w:rsid w:val="00D640A4"/>
    <w:rsid w:val="00D640FF"/>
    <w:rsid w:val="00D64171"/>
    <w:rsid w:val="00D6418F"/>
    <w:rsid w:val="00D641AC"/>
    <w:rsid w:val="00D641F3"/>
    <w:rsid w:val="00D6421E"/>
    <w:rsid w:val="00D64250"/>
    <w:rsid w:val="00D64278"/>
    <w:rsid w:val="00D64346"/>
    <w:rsid w:val="00D6438F"/>
    <w:rsid w:val="00D643CC"/>
    <w:rsid w:val="00D645E8"/>
    <w:rsid w:val="00D64677"/>
    <w:rsid w:val="00D646AF"/>
    <w:rsid w:val="00D646D7"/>
    <w:rsid w:val="00D64750"/>
    <w:rsid w:val="00D647CC"/>
    <w:rsid w:val="00D64819"/>
    <w:rsid w:val="00D6481B"/>
    <w:rsid w:val="00D64877"/>
    <w:rsid w:val="00D6487F"/>
    <w:rsid w:val="00D648E4"/>
    <w:rsid w:val="00D648EE"/>
    <w:rsid w:val="00D648F8"/>
    <w:rsid w:val="00D6490F"/>
    <w:rsid w:val="00D6498D"/>
    <w:rsid w:val="00D649E6"/>
    <w:rsid w:val="00D64A2D"/>
    <w:rsid w:val="00D64A7C"/>
    <w:rsid w:val="00D64AB9"/>
    <w:rsid w:val="00D64B05"/>
    <w:rsid w:val="00D64B41"/>
    <w:rsid w:val="00D64BA7"/>
    <w:rsid w:val="00D64C1F"/>
    <w:rsid w:val="00D64C31"/>
    <w:rsid w:val="00D64D2E"/>
    <w:rsid w:val="00D64D5F"/>
    <w:rsid w:val="00D64D85"/>
    <w:rsid w:val="00D64D9A"/>
    <w:rsid w:val="00D64DBE"/>
    <w:rsid w:val="00D64DF2"/>
    <w:rsid w:val="00D64F82"/>
    <w:rsid w:val="00D64FE9"/>
    <w:rsid w:val="00D65048"/>
    <w:rsid w:val="00D6505E"/>
    <w:rsid w:val="00D650FA"/>
    <w:rsid w:val="00D651CC"/>
    <w:rsid w:val="00D652A6"/>
    <w:rsid w:val="00D652AC"/>
    <w:rsid w:val="00D6535F"/>
    <w:rsid w:val="00D6540A"/>
    <w:rsid w:val="00D65496"/>
    <w:rsid w:val="00D654C5"/>
    <w:rsid w:val="00D65541"/>
    <w:rsid w:val="00D6557C"/>
    <w:rsid w:val="00D6558A"/>
    <w:rsid w:val="00D6565B"/>
    <w:rsid w:val="00D656C8"/>
    <w:rsid w:val="00D65756"/>
    <w:rsid w:val="00D65806"/>
    <w:rsid w:val="00D6580A"/>
    <w:rsid w:val="00D658A2"/>
    <w:rsid w:val="00D658EB"/>
    <w:rsid w:val="00D658FC"/>
    <w:rsid w:val="00D65924"/>
    <w:rsid w:val="00D65963"/>
    <w:rsid w:val="00D6596D"/>
    <w:rsid w:val="00D65A1D"/>
    <w:rsid w:val="00D65A48"/>
    <w:rsid w:val="00D65A70"/>
    <w:rsid w:val="00D65A8C"/>
    <w:rsid w:val="00D65A9C"/>
    <w:rsid w:val="00D65AFB"/>
    <w:rsid w:val="00D65B76"/>
    <w:rsid w:val="00D65BFD"/>
    <w:rsid w:val="00D65C08"/>
    <w:rsid w:val="00D65C80"/>
    <w:rsid w:val="00D65CD9"/>
    <w:rsid w:val="00D65D07"/>
    <w:rsid w:val="00D65D39"/>
    <w:rsid w:val="00D65D8C"/>
    <w:rsid w:val="00D65DB4"/>
    <w:rsid w:val="00D65DE2"/>
    <w:rsid w:val="00D65E0B"/>
    <w:rsid w:val="00D65E3C"/>
    <w:rsid w:val="00D65EBE"/>
    <w:rsid w:val="00D65EF3"/>
    <w:rsid w:val="00D65FAF"/>
    <w:rsid w:val="00D6601F"/>
    <w:rsid w:val="00D6602D"/>
    <w:rsid w:val="00D660E0"/>
    <w:rsid w:val="00D6610F"/>
    <w:rsid w:val="00D66144"/>
    <w:rsid w:val="00D6615A"/>
    <w:rsid w:val="00D661C5"/>
    <w:rsid w:val="00D662D9"/>
    <w:rsid w:val="00D663D5"/>
    <w:rsid w:val="00D6641A"/>
    <w:rsid w:val="00D66447"/>
    <w:rsid w:val="00D66469"/>
    <w:rsid w:val="00D664F4"/>
    <w:rsid w:val="00D664FF"/>
    <w:rsid w:val="00D66522"/>
    <w:rsid w:val="00D66537"/>
    <w:rsid w:val="00D665D2"/>
    <w:rsid w:val="00D66612"/>
    <w:rsid w:val="00D6662B"/>
    <w:rsid w:val="00D6664A"/>
    <w:rsid w:val="00D666A6"/>
    <w:rsid w:val="00D666C9"/>
    <w:rsid w:val="00D666DA"/>
    <w:rsid w:val="00D66776"/>
    <w:rsid w:val="00D66841"/>
    <w:rsid w:val="00D6684A"/>
    <w:rsid w:val="00D6688B"/>
    <w:rsid w:val="00D66967"/>
    <w:rsid w:val="00D6699A"/>
    <w:rsid w:val="00D66A1E"/>
    <w:rsid w:val="00D66AA1"/>
    <w:rsid w:val="00D66ACC"/>
    <w:rsid w:val="00D66B27"/>
    <w:rsid w:val="00D66B9E"/>
    <w:rsid w:val="00D66BA2"/>
    <w:rsid w:val="00D66BF7"/>
    <w:rsid w:val="00D66C16"/>
    <w:rsid w:val="00D66CBC"/>
    <w:rsid w:val="00D66D59"/>
    <w:rsid w:val="00D66D68"/>
    <w:rsid w:val="00D66D81"/>
    <w:rsid w:val="00D66DE3"/>
    <w:rsid w:val="00D66EAE"/>
    <w:rsid w:val="00D66ED9"/>
    <w:rsid w:val="00D66F0D"/>
    <w:rsid w:val="00D66F19"/>
    <w:rsid w:val="00D66F5A"/>
    <w:rsid w:val="00D66F74"/>
    <w:rsid w:val="00D66F97"/>
    <w:rsid w:val="00D67001"/>
    <w:rsid w:val="00D67013"/>
    <w:rsid w:val="00D67054"/>
    <w:rsid w:val="00D67073"/>
    <w:rsid w:val="00D670CF"/>
    <w:rsid w:val="00D670DB"/>
    <w:rsid w:val="00D6712B"/>
    <w:rsid w:val="00D671BB"/>
    <w:rsid w:val="00D671F4"/>
    <w:rsid w:val="00D672A0"/>
    <w:rsid w:val="00D672D5"/>
    <w:rsid w:val="00D672E4"/>
    <w:rsid w:val="00D6732D"/>
    <w:rsid w:val="00D6736F"/>
    <w:rsid w:val="00D673FB"/>
    <w:rsid w:val="00D67555"/>
    <w:rsid w:val="00D6755C"/>
    <w:rsid w:val="00D675BD"/>
    <w:rsid w:val="00D675C3"/>
    <w:rsid w:val="00D675FC"/>
    <w:rsid w:val="00D67611"/>
    <w:rsid w:val="00D676EE"/>
    <w:rsid w:val="00D677D7"/>
    <w:rsid w:val="00D677D9"/>
    <w:rsid w:val="00D67844"/>
    <w:rsid w:val="00D6793D"/>
    <w:rsid w:val="00D67991"/>
    <w:rsid w:val="00D679A7"/>
    <w:rsid w:val="00D679DE"/>
    <w:rsid w:val="00D67AA6"/>
    <w:rsid w:val="00D67AAF"/>
    <w:rsid w:val="00D67ADE"/>
    <w:rsid w:val="00D67BCE"/>
    <w:rsid w:val="00D67C50"/>
    <w:rsid w:val="00D67C52"/>
    <w:rsid w:val="00D67C72"/>
    <w:rsid w:val="00D67CB4"/>
    <w:rsid w:val="00D67D43"/>
    <w:rsid w:val="00D67D8E"/>
    <w:rsid w:val="00D67DFF"/>
    <w:rsid w:val="00D67E49"/>
    <w:rsid w:val="00D67F11"/>
    <w:rsid w:val="00D67F45"/>
    <w:rsid w:val="00D67FBB"/>
    <w:rsid w:val="00D67FD5"/>
    <w:rsid w:val="00D6B68A"/>
    <w:rsid w:val="00D7000C"/>
    <w:rsid w:val="00D70052"/>
    <w:rsid w:val="00D70085"/>
    <w:rsid w:val="00D7009F"/>
    <w:rsid w:val="00D700A1"/>
    <w:rsid w:val="00D700CC"/>
    <w:rsid w:val="00D70127"/>
    <w:rsid w:val="00D7013F"/>
    <w:rsid w:val="00D7021B"/>
    <w:rsid w:val="00D702BA"/>
    <w:rsid w:val="00D703AD"/>
    <w:rsid w:val="00D703B4"/>
    <w:rsid w:val="00D703D0"/>
    <w:rsid w:val="00D703E9"/>
    <w:rsid w:val="00D7040D"/>
    <w:rsid w:val="00D70463"/>
    <w:rsid w:val="00D70482"/>
    <w:rsid w:val="00D70533"/>
    <w:rsid w:val="00D7064F"/>
    <w:rsid w:val="00D70653"/>
    <w:rsid w:val="00D70657"/>
    <w:rsid w:val="00D70703"/>
    <w:rsid w:val="00D70737"/>
    <w:rsid w:val="00D7075B"/>
    <w:rsid w:val="00D7084A"/>
    <w:rsid w:val="00D708BE"/>
    <w:rsid w:val="00D708D3"/>
    <w:rsid w:val="00D70A46"/>
    <w:rsid w:val="00D70AC5"/>
    <w:rsid w:val="00D70B07"/>
    <w:rsid w:val="00D70B27"/>
    <w:rsid w:val="00D70CCF"/>
    <w:rsid w:val="00D70D1D"/>
    <w:rsid w:val="00D70D2D"/>
    <w:rsid w:val="00D70DE7"/>
    <w:rsid w:val="00D70E24"/>
    <w:rsid w:val="00D70E43"/>
    <w:rsid w:val="00D70E89"/>
    <w:rsid w:val="00D7101A"/>
    <w:rsid w:val="00D7103E"/>
    <w:rsid w:val="00D71067"/>
    <w:rsid w:val="00D710C8"/>
    <w:rsid w:val="00D710F4"/>
    <w:rsid w:val="00D7111B"/>
    <w:rsid w:val="00D7119A"/>
    <w:rsid w:val="00D711C1"/>
    <w:rsid w:val="00D711DA"/>
    <w:rsid w:val="00D711F7"/>
    <w:rsid w:val="00D7120C"/>
    <w:rsid w:val="00D71347"/>
    <w:rsid w:val="00D71392"/>
    <w:rsid w:val="00D71428"/>
    <w:rsid w:val="00D71560"/>
    <w:rsid w:val="00D7161E"/>
    <w:rsid w:val="00D716AE"/>
    <w:rsid w:val="00D716DD"/>
    <w:rsid w:val="00D71739"/>
    <w:rsid w:val="00D71774"/>
    <w:rsid w:val="00D71778"/>
    <w:rsid w:val="00D7184C"/>
    <w:rsid w:val="00D71852"/>
    <w:rsid w:val="00D71866"/>
    <w:rsid w:val="00D71888"/>
    <w:rsid w:val="00D7196B"/>
    <w:rsid w:val="00D719F0"/>
    <w:rsid w:val="00D71A19"/>
    <w:rsid w:val="00D71A85"/>
    <w:rsid w:val="00D71AED"/>
    <w:rsid w:val="00D71B49"/>
    <w:rsid w:val="00D71B71"/>
    <w:rsid w:val="00D71B87"/>
    <w:rsid w:val="00D71B92"/>
    <w:rsid w:val="00D71B97"/>
    <w:rsid w:val="00D71CFB"/>
    <w:rsid w:val="00D71EB2"/>
    <w:rsid w:val="00D71EC8"/>
    <w:rsid w:val="00D71ED2"/>
    <w:rsid w:val="00D71F88"/>
    <w:rsid w:val="00D71F9C"/>
    <w:rsid w:val="00D71FBA"/>
    <w:rsid w:val="00D72088"/>
    <w:rsid w:val="00D72152"/>
    <w:rsid w:val="00D7217D"/>
    <w:rsid w:val="00D721DE"/>
    <w:rsid w:val="00D721F8"/>
    <w:rsid w:val="00D72231"/>
    <w:rsid w:val="00D72233"/>
    <w:rsid w:val="00D722B0"/>
    <w:rsid w:val="00D72389"/>
    <w:rsid w:val="00D72396"/>
    <w:rsid w:val="00D7241B"/>
    <w:rsid w:val="00D724A3"/>
    <w:rsid w:val="00D72558"/>
    <w:rsid w:val="00D726A1"/>
    <w:rsid w:val="00D72721"/>
    <w:rsid w:val="00D7274D"/>
    <w:rsid w:val="00D7275F"/>
    <w:rsid w:val="00D72779"/>
    <w:rsid w:val="00D727EA"/>
    <w:rsid w:val="00D72862"/>
    <w:rsid w:val="00D728C5"/>
    <w:rsid w:val="00D728FB"/>
    <w:rsid w:val="00D72927"/>
    <w:rsid w:val="00D7296B"/>
    <w:rsid w:val="00D72974"/>
    <w:rsid w:val="00D72980"/>
    <w:rsid w:val="00D72A90"/>
    <w:rsid w:val="00D72AA2"/>
    <w:rsid w:val="00D72AA7"/>
    <w:rsid w:val="00D72C26"/>
    <w:rsid w:val="00D72C29"/>
    <w:rsid w:val="00D72CE1"/>
    <w:rsid w:val="00D72D7D"/>
    <w:rsid w:val="00D72DE3"/>
    <w:rsid w:val="00D72E0C"/>
    <w:rsid w:val="00D72E2B"/>
    <w:rsid w:val="00D72E70"/>
    <w:rsid w:val="00D72EB5"/>
    <w:rsid w:val="00D72EB8"/>
    <w:rsid w:val="00D72EC1"/>
    <w:rsid w:val="00D72F2C"/>
    <w:rsid w:val="00D72FB3"/>
    <w:rsid w:val="00D72FCA"/>
    <w:rsid w:val="00D72FFD"/>
    <w:rsid w:val="00D7300E"/>
    <w:rsid w:val="00D7301C"/>
    <w:rsid w:val="00D7302A"/>
    <w:rsid w:val="00D73051"/>
    <w:rsid w:val="00D7305A"/>
    <w:rsid w:val="00D7307B"/>
    <w:rsid w:val="00D730D4"/>
    <w:rsid w:val="00D73101"/>
    <w:rsid w:val="00D73137"/>
    <w:rsid w:val="00D7313F"/>
    <w:rsid w:val="00D73263"/>
    <w:rsid w:val="00D7329D"/>
    <w:rsid w:val="00D732FC"/>
    <w:rsid w:val="00D73321"/>
    <w:rsid w:val="00D73391"/>
    <w:rsid w:val="00D733E5"/>
    <w:rsid w:val="00D733F2"/>
    <w:rsid w:val="00D7341D"/>
    <w:rsid w:val="00D73433"/>
    <w:rsid w:val="00D734B3"/>
    <w:rsid w:val="00D734DB"/>
    <w:rsid w:val="00D73581"/>
    <w:rsid w:val="00D73587"/>
    <w:rsid w:val="00D735A3"/>
    <w:rsid w:val="00D735B5"/>
    <w:rsid w:val="00D735BD"/>
    <w:rsid w:val="00D735CA"/>
    <w:rsid w:val="00D736E8"/>
    <w:rsid w:val="00D73726"/>
    <w:rsid w:val="00D7375B"/>
    <w:rsid w:val="00D73790"/>
    <w:rsid w:val="00D737A7"/>
    <w:rsid w:val="00D737D2"/>
    <w:rsid w:val="00D7384C"/>
    <w:rsid w:val="00D7386F"/>
    <w:rsid w:val="00D73870"/>
    <w:rsid w:val="00D738BB"/>
    <w:rsid w:val="00D73906"/>
    <w:rsid w:val="00D73986"/>
    <w:rsid w:val="00D73997"/>
    <w:rsid w:val="00D739FC"/>
    <w:rsid w:val="00D73A8A"/>
    <w:rsid w:val="00D73ABA"/>
    <w:rsid w:val="00D73B9B"/>
    <w:rsid w:val="00D73C33"/>
    <w:rsid w:val="00D73C44"/>
    <w:rsid w:val="00D73CCF"/>
    <w:rsid w:val="00D73DB6"/>
    <w:rsid w:val="00D73E37"/>
    <w:rsid w:val="00D73E97"/>
    <w:rsid w:val="00D73EA2"/>
    <w:rsid w:val="00D73ED3"/>
    <w:rsid w:val="00D73F0D"/>
    <w:rsid w:val="00D73F9F"/>
    <w:rsid w:val="00D74023"/>
    <w:rsid w:val="00D74025"/>
    <w:rsid w:val="00D7403A"/>
    <w:rsid w:val="00D7406B"/>
    <w:rsid w:val="00D74074"/>
    <w:rsid w:val="00D74093"/>
    <w:rsid w:val="00D740A5"/>
    <w:rsid w:val="00D74211"/>
    <w:rsid w:val="00D7421C"/>
    <w:rsid w:val="00D74231"/>
    <w:rsid w:val="00D74244"/>
    <w:rsid w:val="00D74279"/>
    <w:rsid w:val="00D742E4"/>
    <w:rsid w:val="00D742FB"/>
    <w:rsid w:val="00D74379"/>
    <w:rsid w:val="00D743C8"/>
    <w:rsid w:val="00D74419"/>
    <w:rsid w:val="00D74429"/>
    <w:rsid w:val="00D7448D"/>
    <w:rsid w:val="00D74558"/>
    <w:rsid w:val="00D74562"/>
    <w:rsid w:val="00D74572"/>
    <w:rsid w:val="00D745D7"/>
    <w:rsid w:val="00D745DB"/>
    <w:rsid w:val="00D745DD"/>
    <w:rsid w:val="00D7467C"/>
    <w:rsid w:val="00D74685"/>
    <w:rsid w:val="00D746F1"/>
    <w:rsid w:val="00D74764"/>
    <w:rsid w:val="00D7478D"/>
    <w:rsid w:val="00D74812"/>
    <w:rsid w:val="00D74883"/>
    <w:rsid w:val="00D74896"/>
    <w:rsid w:val="00D748BF"/>
    <w:rsid w:val="00D748F6"/>
    <w:rsid w:val="00D74939"/>
    <w:rsid w:val="00D7493A"/>
    <w:rsid w:val="00D74961"/>
    <w:rsid w:val="00D74A9A"/>
    <w:rsid w:val="00D74BDA"/>
    <w:rsid w:val="00D74C20"/>
    <w:rsid w:val="00D74CAC"/>
    <w:rsid w:val="00D74D76"/>
    <w:rsid w:val="00D74E93"/>
    <w:rsid w:val="00D74E9C"/>
    <w:rsid w:val="00D74EBF"/>
    <w:rsid w:val="00D74F0A"/>
    <w:rsid w:val="00D74F94"/>
    <w:rsid w:val="00D74FD0"/>
    <w:rsid w:val="00D7505A"/>
    <w:rsid w:val="00D75097"/>
    <w:rsid w:val="00D750D6"/>
    <w:rsid w:val="00D750EB"/>
    <w:rsid w:val="00D75205"/>
    <w:rsid w:val="00D752A6"/>
    <w:rsid w:val="00D752A9"/>
    <w:rsid w:val="00D75311"/>
    <w:rsid w:val="00D75320"/>
    <w:rsid w:val="00D75364"/>
    <w:rsid w:val="00D75404"/>
    <w:rsid w:val="00D75405"/>
    <w:rsid w:val="00D75409"/>
    <w:rsid w:val="00D75444"/>
    <w:rsid w:val="00D75469"/>
    <w:rsid w:val="00D7547E"/>
    <w:rsid w:val="00D754E5"/>
    <w:rsid w:val="00D754E7"/>
    <w:rsid w:val="00D75530"/>
    <w:rsid w:val="00D75548"/>
    <w:rsid w:val="00D75558"/>
    <w:rsid w:val="00D755A7"/>
    <w:rsid w:val="00D755F6"/>
    <w:rsid w:val="00D755FC"/>
    <w:rsid w:val="00D75661"/>
    <w:rsid w:val="00D75689"/>
    <w:rsid w:val="00D75694"/>
    <w:rsid w:val="00D756ED"/>
    <w:rsid w:val="00D756F1"/>
    <w:rsid w:val="00D75721"/>
    <w:rsid w:val="00D75759"/>
    <w:rsid w:val="00D757D3"/>
    <w:rsid w:val="00D75840"/>
    <w:rsid w:val="00D7588B"/>
    <w:rsid w:val="00D7588F"/>
    <w:rsid w:val="00D7595A"/>
    <w:rsid w:val="00D75983"/>
    <w:rsid w:val="00D7598A"/>
    <w:rsid w:val="00D759A0"/>
    <w:rsid w:val="00D75A41"/>
    <w:rsid w:val="00D75A79"/>
    <w:rsid w:val="00D75B02"/>
    <w:rsid w:val="00D75B0A"/>
    <w:rsid w:val="00D75B0E"/>
    <w:rsid w:val="00D75B30"/>
    <w:rsid w:val="00D75BC7"/>
    <w:rsid w:val="00D75C1A"/>
    <w:rsid w:val="00D75CEF"/>
    <w:rsid w:val="00D75D15"/>
    <w:rsid w:val="00D75D31"/>
    <w:rsid w:val="00D75D80"/>
    <w:rsid w:val="00D75E04"/>
    <w:rsid w:val="00D75E30"/>
    <w:rsid w:val="00D75E5F"/>
    <w:rsid w:val="00D75EE2"/>
    <w:rsid w:val="00D75F1E"/>
    <w:rsid w:val="00D75F20"/>
    <w:rsid w:val="00D75F23"/>
    <w:rsid w:val="00D75F30"/>
    <w:rsid w:val="00D75F5C"/>
    <w:rsid w:val="00D76095"/>
    <w:rsid w:val="00D760F1"/>
    <w:rsid w:val="00D7612F"/>
    <w:rsid w:val="00D76141"/>
    <w:rsid w:val="00D76144"/>
    <w:rsid w:val="00D761C4"/>
    <w:rsid w:val="00D761EB"/>
    <w:rsid w:val="00D76203"/>
    <w:rsid w:val="00D76211"/>
    <w:rsid w:val="00D762D2"/>
    <w:rsid w:val="00D76386"/>
    <w:rsid w:val="00D76435"/>
    <w:rsid w:val="00D76490"/>
    <w:rsid w:val="00D764C3"/>
    <w:rsid w:val="00D764D5"/>
    <w:rsid w:val="00D76526"/>
    <w:rsid w:val="00D76623"/>
    <w:rsid w:val="00D766F7"/>
    <w:rsid w:val="00D76700"/>
    <w:rsid w:val="00D76703"/>
    <w:rsid w:val="00D767E6"/>
    <w:rsid w:val="00D767E7"/>
    <w:rsid w:val="00D767FB"/>
    <w:rsid w:val="00D7682D"/>
    <w:rsid w:val="00D768A2"/>
    <w:rsid w:val="00D768EB"/>
    <w:rsid w:val="00D768F6"/>
    <w:rsid w:val="00D76AED"/>
    <w:rsid w:val="00D76BBD"/>
    <w:rsid w:val="00D76C34"/>
    <w:rsid w:val="00D76C65"/>
    <w:rsid w:val="00D76CBD"/>
    <w:rsid w:val="00D76DE0"/>
    <w:rsid w:val="00D76E63"/>
    <w:rsid w:val="00D76FFD"/>
    <w:rsid w:val="00D770C2"/>
    <w:rsid w:val="00D770E8"/>
    <w:rsid w:val="00D770F6"/>
    <w:rsid w:val="00D7711C"/>
    <w:rsid w:val="00D7712C"/>
    <w:rsid w:val="00D77135"/>
    <w:rsid w:val="00D7713E"/>
    <w:rsid w:val="00D77141"/>
    <w:rsid w:val="00D77153"/>
    <w:rsid w:val="00D7715D"/>
    <w:rsid w:val="00D77184"/>
    <w:rsid w:val="00D771FB"/>
    <w:rsid w:val="00D7721C"/>
    <w:rsid w:val="00D7723E"/>
    <w:rsid w:val="00D77249"/>
    <w:rsid w:val="00D77286"/>
    <w:rsid w:val="00D7732A"/>
    <w:rsid w:val="00D7738A"/>
    <w:rsid w:val="00D77395"/>
    <w:rsid w:val="00D774B4"/>
    <w:rsid w:val="00D7752F"/>
    <w:rsid w:val="00D775B2"/>
    <w:rsid w:val="00D775FC"/>
    <w:rsid w:val="00D77631"/>
    <w:rsid w:val="00D77716"/>
    <w:rsid w:val="00D7774D"/>
    <w:rsid w:val="00D777CA"/>
    <w:rsid w:val="00D777CF"/>
    <w:rsid w:val="00D777F5"/>
    <w:rsid w:val="00D77802"/>
    <w:rsid w:val="00D77864"/>
    <w:rsid w:val="00D77869"/>
    <w:rsid w:val="00D77884"/>
    <w:rsid w:val="00D77963"/>
    <w:rsid w:val="00D7796E"/>
    <w:rsid w:val="00D77980"/>
    <w:rsid w:val="00D779CB"/>
    <w:rsid w:val="00D77A43"/>
    <w:rsid w:val="00D77A46"/>
    <w:rsid w:val="00D77A4C"/>
    <w:rsid w:val="00D77A70"/>
    <w:rsid w:val="00D77AC9"/>
    <w:rsid w:val="00D77ADD"/>
    <w:rsid w:val="00D77B00"/>
    <w:rsid w:val="00D77C13"/>
    <w:rsid w:val="00D77D0E"/>
    <w:rsid w:val="00D77D66"/>
    <w:rsid w:val="00D77D6A"/>
    <w:rsid w:val="00D77D86"/>
    <w:rsid w:val="00D77DA0"/>
    <w:rsid w:val="00D77DA4"/>
    <w:rsid w:val="00D77DA5"/>
    <w:rsid w:val="00D77E1D"/>
    <w:rsid w:val="00D77E21"/>
    <w:rsid w:val="00D77E3D"/>
    <w:rsid w:val="00D77E55"/>
    <w:rsid w:val="00D77FC1"/>
    <w:rsid w:val="00D7EA07"/>
    <w:rsid w:val="00D80072"/>
    <w:rsid w:val="00D800AA"/>
    <w:rsid w:val="00D800EB"/>
    <w:rsid w:val="00D80103"/>
    <w:rsid w:val="00D8018C"/>
    <w:rsid w:val="00D801FC"/>
    <w:rsid w:val="00D80220"/>
    <w:rsid w:val="00D80233"/>
    <w:rsid w:val="00D80255"/>
    <w:rsid w:val="00D80268"/>
    <w:rsid w:val="00D802DD"/>
    <w:rsid w:val="00D802DF"/>
    <w:rsid w:val="00D8033B"/>
    <w:rsid w:val="00D80341"/>
    <w:rsid w:val="00D803BD"/>
    <w:rsid w:val="00D803DA"/>
    <w:rsid w:val="00D80517"/>
    <w:rsid w:val="00D805F1"/>
    <w:rsid w:val="00D80643"/>
    <w:rsid w:val="00D807DD"/>
    <w:rsid w:val="00D807DE"/>
    <w:rsid w:val="00D80825"/>
    <w:rsid w:val="00D80874"/>
    <w:rsid w:val="00D808BA"/>
    <w:rsid w:val="00D808C6"/>
    <w:rsid w:val="00D808C7"/>
    <w:rsid w:val="00D808CE"/>
    <w:rsid w:val="00D808DE"/>
    <w:rsid w:val="00D809ED"/>
    <w:rsid w:val="00D809F4"/>
    <w:rsid w:val="00D80A15"/>
    <w:rsid w:val="00D80A2A"/>
    <w:rsid w:val="00D80B1D"/>
    <w:rsid w:val="00D80BFA"/>
    <w:rsid w:val="00D80C0A"/>
    <w:rsid w:val="00D80C6F"/>
    <w:rsid w:val="00D80CF0"/>
    <w:rsid w:val="00D80D4B"/>
    <w:rsid w:val="00D80D61"/>
    <w:rsid w:val="00D80E3C"/>
    <w:rsid w:val="00D80E6C"/>
    <w:rsid w:val="00D80E86"/>
    <w:rsid w:val="00D80E8E"/>
    <w:rsid w:val="00D80ED9"/>
    <w:rsid w:val="00D80FC6"/>
    <w:rsid w:val="00D80FF3"/>
    <w:rsid w:val="00D81036"/>
    <w:rsid w:val="00D81052"/>
    <w:rsid w:val="00D8106C"/>
    <w:rsid w:val="00D810F4"/>
    <w:rsid w:val="00D8114A"/>
    <w:rsid w:val="00D8117B"/>
    <w:rsid w:val="00D81185"/>
    <w:rsid w:val="00D811A5"/>
    <w:rsid w:val="00D811D0"/>
    <w:rsid w:val="00D8121C"/>
    <w:rsid w:val="00D81227"/>
    <w:rsid w:val="00D8122C"/>
    <w:rsid w:val="00D812EE"/>
    <w:rsid w:val="00D81383"/>
    <w:rsid w:val="00D81396"/>
    <w:rsid w:val="00D8140C"/>
    <w:rsid w:val="00D8149F"/>
    <w:rsid w:val="00D814BB"/>
    <w:rsid w:val="00D81509"/>
    <w:rsid w:val="00D8157C"/>
    <w:rsid w:val="00D81594"/>
    <w:rsid w:val="00D8159E"/>
    <w:rsid w:val="00D815F7"/>
    <w:rsid w:val="00D815FD"/>
    <w:rsid w:val="00D81616"/>
    <w:rsid w:val="00D81636"/>
    <w:rsid w:val="00D81655"/>
    <w:rsid w:val="00D8165A"/>
    <w:rsid w:val="00D816A2"/>
    <w:rsid w:val="00D816DB"/>
    <w:rsid w:val="00D816E1"/>
    <w:rsid w:val="00D816EA"/>
    <w:rsid w:val="00D816EC"/>
    <w:rsid w:val="00D8173F"/>
    <w:rsid w:val="00D81873"/>
    <w:rsid w:val="00D8188D"/>
    <w:rsid w:val="00D81899"/>
    <w:rsid w:val="00D8192A"/>
    <w:rsid w:val="00D81931"/>
    <w:rsid w:val="00D819B2"/>
    <w:rsid w:val="00D819EC"/>
    <w:rsid w:val="00D81A90"/>
    <w:rsid w:val="00D81ADF"/>
    <w:rsid w:val="00D81B41"/>
    <w:rsid w:val="00D81C86"/>
    <w:rsid w:val="00D81D31"/>
    <w:rsid w:val="00D81D95"/>
    <w:rsid w:val="00D81DC0"/>
    <w:rsid w:val="00D81E0C"/>
    <w:rsid w:val="00D81E46"/>
    <w:rsid w:val="00D81E5A"/>
    <w:rsid w:val="00D81E76"/>
    <w:rsid w:val="00D81F18"/>
    <w:rsid w:val="00D81F2E"/>
    <w:rsid w:val="00D81F32"/>
    <w:rsid w:val="00D81F66"/>
    <w:rsid w:val="00D81FB3"/>
    <w:rsid w:val="00D82008"/>
    <w:rsid w:val="00D8200D"/>
    <w:rsid w:val="00D82034"/>
    <w:rsid w:val="00D820A8"/>
    <w:rsid w:val="00D82143"/>
    <w:rsid w:val="00D82189"/>
    <w:rsid w:val="00D821B4"/>
    <w:rsid w:val="00D8222A"/>
    <w:rsid w:val="00D82241"/>
    <w:rsid w:val="00D82273"/>
    <w:rsid w:val="00D822C8"/>
    <w:rsid w:val="00D82313"/>
    <w:rsid w:val="00D82333"/>
    <w:rsid w:val="00D8237C"/>
    <w:rsid w:val="00D8239B"/>
    <w:rsid w:val="00D824AF"/>
    <w:rsid w:val="00D824B3"/>
    <w:rsid w:val="00D8251A"/>
    <w:rsid w:val="00D82544"/>
    <w:rsid w:val="00D82559"/>
    <w:rsid w:val="00D825AF"/>
    <w:rsid w:val="00D825F8"/>
    <w:rsid w:val="00D82677"/>
    <w:rsid w:val="00D8270F"/>
    <w:rsid w:val="00D82764"/>
    <w:rsid w:val="00D8278A"/>
    <w:rsid w:val="00D82804"/>
    <w:rsid w:val="00D828A0"/>
    <w:rsid w:val="00D828B4"/>
    <w:rsid w:val="00D828E8"/>
    <w:rsid w:val="00D828EF"/>
    <w:rsid w:val="00D82981"/>
    <w:rsid w:val="00D82996"/>
    <w:rsid w:val="00D829B9"/>
    <w:rsid w:val="00D82A54"/>
    <w:rsid w:val="00D82B0C"/>
    <w:rsid w:val="00D82C3B"/>
    <w:rsid w:val="00D82DEE"/>
    <w:rsid w:val="00D82E18"/>
    <w:rsid w:val="00D82F1E"/>
    <w:rsid w:val="00D82F3D"/>
    <w:rsid w:val="00D82F92"/>
    <w:rsid w:val="00D8303F"/>
    <w:rsid w:val="00D83048"/>
    <w:rsid w:val="00D83081"/>
    <w:rsid w:val="00D8319F"/>
    <w:rsid w:val="00D831E9"/>
    <w:rsid w:val="00D83202"/>
    <w:rsid w:val="00D8320E"/>
    <w:rsid w:val="00D83238"/>
    <w:rsid w:val="00D832D8"/>
    <w:rsid w:val="00D83329"/>
    <w:rsid w:val="00D83344"/>
    <w:rsid w:val="00D8336D"/>
    <w:rsid w:val="00D83401"/>
    <w:rsid w:val="00D83404"/>
    <w:rsid w:val="00D8347E"/>
    <w:rsid w:val="00D834C3"/>
    <w:rsid w:val="00D8356E"/>
    <w:rsid w:val="00D835B9"/>
    <w:rsid w:val="00D83639"/>
    <w:rsid w:val="00D83672"/>
    <w:rsid w:val="00D836E0"/>
    <w:rsid w:val="00D83709"/>
    <w:rsid w:val="00D8380E"/>
    <w:rsid w:val="00D838E9"/>
    <w:rsid w:val="00D8391B"/>
    <w:rsid w:val="00D83934"/>
    <w:rsid w:val="00D83979"/>
    <w:rsid w:val="00D83985"/>
    <w:rsid w:val="00D839F2"/>
    <w:rsid w:val="00D83A11"/>
    <w:rsid w:val="00D83A3E"/>
    <w:rsid w:val="00D83AEB"/>
    <w:rsid w:val="00D83B57"/>
    <w:rsid w:val="00D83B93"/>
    <w:rsid w:val="00D83BE5"/>
    <w:rsid w:val="00D83BFD"/>
    <w:rsid w:val="00D83C7D"/>
    <w:rsid w:val="00D83D3A"/>
    <w:rsid w:val="00D83D79"/>
    <w:rsid w:val="00D83D9A"/>
    <w:rsid w:val="00D83DB8"/>
    <w:rsid w:val="00D83E72"/>
    <w:rsid w:val="00D83F27"/>
    <w:rsid w:val="00D83F64"/>
    <w:rsid w:val="00D8409A"/>
    <w:rsid w:val="00D8411C"/>
    <w:rsid w:val="00D8431D"/>
    <w:rsid w:val="00D8436A"/>
    <w:rsid w:val="00D84427"/>
    <w:rsid w:val="00D8449B"/>
    <w:rsid w:val="00D8449E"/>
    <w:rsid w:val="00D844A3"/>
    <w:rsid w:val="00D844BF"/>
    <w:rsid w:val="00D844D2"/>
    <w:rsid w:val="00D844FD"/>
    <w:rsid w:val="00D846BF"/>
    <w:rsid w:val="00D84702"/>
    <w:rsid w:val="00D8475D"/>
    <w:rsid w:val="00D84774"/>
    <w:rsid w:val="00D847B7"/>
    <w:rsid w:val="00D84835"/>
    <w:rsid w:val="00D848BC"/>
    <w:rsid w:val="00D848C3"/>
    <w:rsid w:val="00D84997"/>
    <w:rsid w:val="00D849A7"/>
    <w:rsid w:val="00D849F6"/>
    <w:rsid w:val="00D84A21"/>
    <w:rsid w:val="00D84A48"/>
    <w:rsid w:val="00D84A54"/>
    <w:rsid w:val="00D84A56"/>
    <w:rsid w:val="00D84A8D"/>
    <w:rsid w:val="00D84A91"/>
    <w:rsid w:val="00D84B10"/>
    <w:rsid w:val="00D84B8E"/>
    <w:rsid w:val="00D84B9F"/>
    <w:rsid w:val="00D84BFC"/>
    <w:rsid w:val="00D84C45"/>
    <w:rsid w:val="00D84C5A"/>
    <w:rsid w:val="00D84D15"/>
    <w:rsid w:val="00D84D9C"/>
    <w:rsid w:val="00D84DA5"/>
    <w:rsid w:val="00D84DE0"/>
    <w:rsid w:val="00D84DE4"/>
    <w:rsid w:val="00D84E21"/>
    <w:rsid w:val="00D84F4B"/>
    <w:rsid w:val="00D84FA6"/>
    <w:rsid w:val="00D85045"/>
    <w:rsid w:val="00D8505C"/>
    <w:rsid w:val="00D8511B"/>
    <w:rsid w:val="00D85192"/>
    <w:rsid w:val="00D851B7"/>
    <w:rsid w:val="00D851F2"/>
    <w:rsid w:val="00D85251"/>
    <w:rsid w:val="00D85275"/>
    <w:rsid w:val="00D8533A"/>
    <w:rsid w:val="00D85375"/>
    <w:rsid w:val="00D8544C"/>
    <w:rsid w:val="00D85496"/>
    <w:rsid w:val="00D8558F"/>
    <w:rsid w:val="00D855D0"/>
    <w:rsid w:val="00D855E6"/>
    <w:rsid w:val="00D85618"/>
    <w:rsid w:val="00D8562F"/>
    <w:rsid w:val="00D8567B"/>
    <w:rsid w:val="00D856AF"/>
    <w:rsid w:val="00D856E9"/>
    <w:rsid w:val="00D85865"/>
    <w:rsid w:val="00D858B2"/>
    <w:rsid w:val="00D858EF"/>
    <w:rsid w:val="00D8597D"/>
    <w:rsid w:val="00D859D1"/>
    <w:rsid w:val="00D859DA"/>
    <w:rsid w:val="00D85A00"/>
    <w:rsid w:val="00D85A70"/>
    <w:rsid w:val="00D85A7E"/>
    <w:rsid w:val="00D85BFC"/>
    <w:rsid w:val="00D85C52"/>
    <w:rsid w:val="00D85CF9"/>
    <w:rsid w:val="00D85D70"/>
    <w:rsid w:val="00D85D78"/>
    <w:rsid w:val="00D85D82"/>
    <w:rsid w:val="00D85DA4"/>
    <w:rsid w:val="00D85DDC"/>
    <w:rsid w:val="00D85E67"/>
    <w:rsid w:val="00D85E9A"/>
    <w:rsid w:val="00D85EF0"/>
    <w:rsid w:val="00D85F2A"/>
    <w:rsid w:val="00D85FF0"/>
    <w:rsid w:val="00D86013"/>
    <w:rsid w:val="00D8610F"/>
    <w:rsid w:val="00D86135"/>
    <w:rsid w:val="00D86137"/>
    <w:rsid w:val="00D861A3"/>
    <w:rsid w:val="00D86268"/>
    <w:rsid w:val="00D86395"/>
    <w:rsid w:val="00D863A5"/>
    <w:rsid w:val="00D863BA"/>
    <w:rsid w:val="00D863E0"/>
    <w:rsid w:val="00D863E1"/>
    <w:rsid w:val="00D863E5"/>
    <w:rsid w:val="00D86489"/>
    <w:rsid w:val="00D86499"/>
    <w:rsid w:val="00D864A1"/>
    <w:rsid w:val="00D86507"/>
    <w:rsid w:val="00D86594"/>
    <w:rsid w:val="00D86647"/>
    <w:rsid w:val="00D866C1"/>
    <w:rsid w:val="00D86705"/>
    <w:rsid w:val="00D867FB"/>
    <w:rsid w:val="00D86836"/>
    <w:rsid w:val="00D86904"/>
    <w:rsid w:val="00D86928"/>
    <w:rsid w:val="00D869EA"/>
    <w:rsid w:val="00D86A52"/>
    <w:rsid w:val="00D86B7C"/>
    <w:rsid w:val="00D86BB4"/>
    <w:rsid w:val="00D86BED"/>
    <w:rsid w:val="00D86C0A"/>
    <w:rsid w:val="00D86C7E"/>
    <w:rsid w:val="00D86CE8"/>
    <w:rsid w:val="00D86D1A"/>
    <w:rsid w:val="00D86D4A"/>
    <w:rsid w:val="00D86D54"/>
    <w:rsid w:val="00D86D58"/>
    <w:rsid w:val="00D86D70"/>
    <w:rsid w:val="00D86E50"/>
    <w:rsid w:val="00D86ECB"/>
    <w:rsid w:val="00D86F07"/>
    <w:rsid w:val="00D86F46"/>
    <w:rsid w:val="00D86F87"/>
    <w:rsid w:val="00D86FB2"/>
    <w:rsid w:val="00D86FED"/>
    <w:rsid w:val="00D8703E"/>
    <w:rsid w:val="00D870BF"/>
    <w:rsid w:val="00D87198"/>
    <w:rsid w:val="00D871C9"/>
    <w:rsid w:val="00D8722A"/>
    <w:rsid w:val="00D87239"/>
    <w:rsid w:val="00D87248"/>
    <w:rsid w:val="00D8724F"/>
    <w:rsid w:val="00D87257"/>
    <w:rsid w:val="00D87346"/>
    <w:rsid w:val="00D873B3"/>
    <w:rsid w:val="00D873F0"/>
    <w:rsid w:val="00D87424"/>
    <w:rsid w:val="00D87476"/>
    <w:rsid w:val="00D8748D"/>
    <w:rsid w:val="00D874DF"/>
    <w:rsid w:val="00D874EE"/>
    <w:rsid w:val="00D87532"/>
    <w:rsid w:val="00D87607"/>
    <w:rsid w:val="00D8765C"/>
    <w:rsid w:val="00D87667"/>
    <w:rsid w:val="00D876B1"/>
    <w:rsid w:val="00D876B6"/>
    <w:rsid w:val="00D876C5"/>
    <w:rsid w:val="00D876D6"/>
    <w:rsid w:val="00D87767"/>
    <w:rsid w:val="00D8779E"/>
    <w:rsid w:val="00D877B5"/>
    <w:rsid w:val="00D87806"/>
    <w:rsid w:val="00D8785B"/>
    <w:rsid w:val="00D878CB"/>
    <w:rsid w:val="00D87902"/>
    <w:rsid w:val="00D8793F"/>
    <w:rsid w:val="00D8798C"/>
    <w:rsid w:val="00D879B2"/>
    <w:rsid w:val="00D879D8"/>
    <w:rsid w:val="00D87AD0"/>
    <w:rsid w:val="00D87B0D"/>
    <w:rsid w:val="00D87B47"/>
    <w:rsid w:val="00D87BDC"/>
    <w:rsid w:val="00D87C8D"/>
    <w:rsid w:val="00D87C91"/>
    <w:rsid w:val="00D87CC3"/>
    <w:rsid w:val="00D87D43"/>
    <w:rsid w:val="00D87DB6"/>
    <w:rsid w:val="00D87DD1"/>
    <w:rsid w:val="00D87DF8"/>
    <w:rsid w:val="00D87DFD"/>
    <w:rsid w:val="00D87E7D"/>
    <w:rsid w:val="00D87EFB"/>
    <w:rsid w:val="00D87F06"/>
    <w:rsid w:val="00D87F07"/>
    <w:rsid w:val="00D87F36"/>
    <w:rsid w:val="00D87F8F"/>
    <w:rsid w:val="00D90018"/>
    <w:rsid w:val="00D90074"/>
    <w:rsid w:val="00D900BF"/>
    <w:rsid w:val="00D900DE"/>
    <w:rsid w:val="00D90119"/>
    <w:rsid w:val="00D90170"/>
    <w:rsid w:val="00D901D3"/>
    <w:rsid w:val="00D90248"/>
    <w:rsid w:val="00D90289"/>
    <w:rsid w:val="00D902A6"/>
    <w:rsid w:val="00D90353"/>
    <w:rsid w:val="00D90445"/>
    <w:rsid w:val="00D9048C"/>
    <w:rsid w:val="00D904A9"/>
    <w:rsid w:val="00D904CA"/>
    <w:rsid w:val="00D90510"/>
    <w:rsid w:val="00D9051E"/>
    <w:rsid w:val="00D9055C"/>
    <w:rsid w:val="00D905B5"/>
    <w:rsid w:val="00D90625"/>
    <w:rsid w:val="00D90681"/>
    <w:rsid w:val="00D90698"/>
    <w:rsid w:val="00D906FC"/>
    <w:rsid w:val="00D9071F"/>
    <w:rsid w:val="00D90750"/>
    <w:rsid w:val="00D90751"/>
    <w:rsid w:val="00D90779"/>
    <w:rsid w:val="00D907AE"/>
    <w:rsid w:val="00D907BD"/>
    <w:rsid w:val="00D90837"/>
    <w:rsid w:val="00D9083F"/>
    <w:rsid w:val="00D908C7"/>
    <w:rsid w:val="00D908E7"/>
    <w:rsid w:val="00D908EF"/>
    <w:rsid w:val="00D90973"/>
    <w:rsid w:val="00D909C9"/>
    <w:rsid w:val="00D90A0D"/>
    <w:rsid w:val="00D90AB9"/>
    <w:rsid w:val="00D90ADE"/>
    <w:rsid w:val="00D90B0C"/>
    <w:rsid w:val="00D90B36"/>
    <w:rsid w:val="00D90B61"/>
    <w:rsid w:val="00D90CE0"/>
    <w:rsid w:val="00D90D03"/>
    <w:rsid w:val="00D90D30"/>
    <w:rsid w:val="00D90D9F"/>
    <w:rsid w:val="00D90DF6"/>
    <w:rsid w:val="00D90E23"/>
    <w:rsid w:val="00D90E2C"/>
    <w:rsid w:val="00D90E39"/>
    <w:rsid w:val="00D90EB9"/>
    <w:rsid w:val="00D90EBF"/>
    <w:rsid w:val="00D90F0E"/>
    <w:rsid w:val="00D90F31"/>
    <w:rsid w:val="00D90F50"/>
    <w:rsid w:val="00D90F52"/>
    <w:rsid w:val="00D90F7B"/>
    <w:rsid w:val="00D91012"/>
    <w:rsid w:val="00D9102A"/>
    <w:rsid w:val="00D9105B"/>
    <w:rsid w:val="00D91061"/>
    <w:rsid w:val="00D9106D"/>
    <w:rsid w:val="00D910E3"/>
    <w:rsid w:val="00D910ED"/>
    <w:rsid w:val="00D91115"/>
    <w:rsid w:val="00D91283"/>
    <w:rsid w:val="00D91438"/>
    <w:rsid w:val="00D91457"/>
    <w:rsid w:val="00D91458"/>
    <w:rsid w:val="00D9148B"/>
    <w:rsid w:val="00D9149A"/>
    <w:rsid w:val="00D9158A"/>
    <w:rsid w:val="00D915B3"/>
    <w:rsid w:val="00D915DD"/>
    <w:rsid w:val="00D91613"/>
    <w:rsid w:val="00D9167C"/>
    <w:rsid w:val="00D916C4"/>
    <w:rsid w:val="00D9179F"/>
    <w:rsid w:val="00D917A4"/>
    <w:rsid w:val="00D917B0"/>
    <w:rsid w:val="00D91872"/>
    <w:rsid w:val="00D9188F"/>
    <w:rsid w:val="00D918BA"/>
    <w:rsid w:val="00D918F2"/>
    <w:rsid w:val="00D918F6"/>
    <w:rsid w:val="00D919C2"/>
    <w:rsid w:val="00D91B1F"/>
    <w:rsid w:val="00D91B43"/>
    <w:rsid w:val="00D91C7E"/>
    <w:rsid w:val="00D91C99"/>
    <w:rsid w:val="00D91CE3"/>
    <w:rsid w:val="00D91D05"/>
    <w:rsid w:val="00D91D0C"/>
    <w:rsid w:val="00D91D1F"/>
    <w:rsid w:val="00D91DCC"/>
    <w:rsid w:val="00D91E2B"/>
    <w:rsid w:val="00D91EF1"/>
    <w:rsid w:val="00D91EF6"/>
    <w:rsid w:val="00D91F40"/>
    <w:rsid w:val="00D91F44"/>
    <w:rsid w:val="00D91F81"/>
    <w:rsid w:val="00D92049"/>
    <w:rsid w:val="00D920CA"/>
    <w:rsid w:val="00D92116"/>
    <w:rsid w:val="00D9216D"/>
    <w:rsid w:val="00D9217D"/>
    <w:rsid w:val="00D921A3"/>
    <w:rsid w:val="00D92206"/>
    <w:rsid w:val="00D92224"/>
    <w:rsid w:val="00D92246"/>
    <w:rsid w:val="00D9225F"/>
    <w:rsid w:val="00D92397"/>
    <w:rsid w:val="00D924D5"/>
    <w:rsid w:val="00D925A8"/>
    <w:rsid w:val="00D925E4"/>
    <w:rsid w:val="00D92765"/>
    <w:rsid w:val="00D927AB"/>
    <w:rsid w:val="00D927AD"/>
    <w:rsid w:val="00D9280E"/>
    <w:rsid w:val="00D9284F"/>
    <w:rsid w:val="00D92867"/>
    <w:rsid w:val="00D928EA"/>
    <w:rsid w:val="00D92A6C"/>
    <w:rsid w:val="00D92A7A"/>
    <w:rsid w:val="00D92AA6"/>
    <w:rsid w:val="00D92AE2"/>
    <w:rsid w:val="00D92B17"/>
    <w:rsid w:val="00D92B20"/>
    <w:rsid w:val="00D92B39"/>
    <w:rsid w:val="00D92B5B"/>
    <w:rsid w:val="00D92B9B"/>
    <w:rsid w:val="00D92BCF"/>
    <w:rsid w:val="00D92C04"/>
    <w:rsid w:val="00D92C26"/>
    <w:rsid w:val="00D92CB0"/>
    <w:rsid w:val="00D92CB3"/>
    <w:rsid w:val="00D92D2C"/>
    <w:rsid w:val="00D92D2E"/>
    <w:rsid w:val="00D92D45"/>
    <w:rsid w:val="00D92D88"/>
    <w:rsid w:val="00D92DB2"/>
    <w:rsid w:val="00D92E1C"/>
    <w:rsid w:val="00D92E5F"/>
    <w:rsid w:val="00D92E80"/>
    <w:rsid w:val="00D92F2D"/>
    <w:rsid w:val="00D92F2F"/>
    <w:rsid w:val="00D92F35"/>
    <w:rsid w:val="00D92F40"/>
    <w:rsid w:val="00D92F7C"/>
    <w:rsid w:val="00D92F95"/>
    <w:rsid w:val="00D92FDD"/>
    <w:rsid w:val="00D92FF3"/>
    <w:rsid w:val="00D93009"/>
    <w:rsid w:val="00D9307A"/>
    <w:rsid w:val="00D930A0"/>
    <w:rsid w:val="00D930A8"/>
    <w:rsid w:val="00D930C2"/>
    <w:rsid w:val="00D930C3"/>
    <w:rsid w:val="00D9311B"/>
    <w:rsid w:val="00D93132"/>
    <w:rsid w:val="00D93189"/>
    <w:rsid w:val="00D9319D"/>
    <w:rsid w:val="00D931C6"/>
    <w:rsid w:val="00D931F5"/>
    <w:rsid w:val="00D93247"/>
    <w:rsid w:val="00D932E1"/>
    <w:rsid w:val="00D9336F"/>
    <w:rsid w:val="00D93392"/>
    <w:rsid w:val="00D933DF"/>
    <w:rsid w:val="00D93454"/>
    <w:rsid w:val="00D93562"/>
    <w:rsid w:val="00D9361A"/>
    <w:rsid w:val="00D9362B"/>
    <w:rsid w:val="00D936C8"/>
    <w:rsid w:val="00D9373A"/>
    <w:rsid w:val="00D9375F"/>
    <w:rsid w:val="00D9378E"/>
    <w:rsid w:val="00D937D2"/>
    <w:rsid w:val="00D9382F"/>
    <w:rsid w:val="00D938AF"/>
    <w:rsid w:val="00D938F1"/>
    <w:rsid w:val="00D93909"/>
    <w:rsid w:val="00D93944"/>
    <w:rsid w:val="00D93959"/>
    <w:rsid w:val="00D93963"/>
    <w:rsid w:val="00D939BE"/>
    <w:rsid w:val="00D939F6"/>
    <w:rsid w:val="00D93A1F"/>
    <w:rsid w:val="00D93A62"/>
    <w:rsid w:val="00D93A6C"/>
    <w:rsid w:val="00D93A82"/>
    <w:rsid w:val="00D93B0E"/>
    <w:rsid w:val="00D93B2B"/>
    <w:rsid w:val="00D93B57"/>
    <w:rsid w:val="00D93BDB"/>
    <w:rsid w:val="00D93C28"/>
    <w:rsid w:val="00D93C9B"/>
    <w:rsid w:val="00D93D5D"/>
    <w:rsid w:val="00D93D8B"/>
    <w:rsid w:val="00D93DA2"/>
    <w:rsid w:val="00D93DF2"/>
    <w:rsid w:val="00D93F13"/>
    <w:rsid w:val="00D93F30"/>
    <w:rsid w:val="00D93F5D"/>
    <w:rsid w:val="00D93F7A"/>
    <w:rsid w:val="00D93F7D"/>
    <w:rsid w:val="00D93FC7"/>
    <w:rsid w:val="00D94090"/>
    <w:rsid w:val="00D940BF"/>
    <w:rsid w:val="00D94105"/>
    <w:rsid w:val="00D9411E"/>
    <w:rsid w:val="00D94151"/>
    <w:rsid w:val="00D9419A"/>
    <w:rsid w:val="00D941E9"/>
    <w:rsid w:val="00D941F7"/>
    <w:rsid w:val="00D9427E"/>
    <w:rsid w:val="00D94298"/>
    <w:rsid w:val="00D942A7"/>
    <w:rsid w:val="00D942AE"/>
    <w:rsid w:val="00D94300"/>
    <w:rsid w:val="00D9433C"/>
    <w:rsid w:val="00D9437E"/>
    <w:rsid w:val="00D943DC"/>
    <w:rsid w:val="00D944D8"/>
    <w:rsid w:val="00D944E4"/>
    <w:rsid w:val="00D9454D"/>
    <w:rsid w:val="00D9454F"/>
    <w:rsid w:val="00D945C5"/>
    <w:rsid w:val="00D945C9"/>
    <w:rsid w:val="00D945FC"/>
    <w:rsid w:val="00D9469C"/>
    <w:rsid w:val="00D9478F"/>
    <w:rsid w:val="00D947D4"/>
    <w:rsid w:val="00D947F6"/>
    <w:rsid w:val="00D94814"/>
    <w:rsid w:val="00D9485C"/>
    <w:rsid w:val="00D948F4"/>
    <w:rsid w:val="00D94923"/>
    <w:rsid w:val="00D9495C"/>
    <w:rsid w:val="00D94965"/>
    <w:rsid w:val="00D94975"/>
    <w:rsid w:val="00D94A47"/>
    <w:rsid w:val="00D94AAA"/>
    <w:rsid w:val="00D94B51"/>
    <w:rsid w:val="00D94B82"/>
    <w:rsid w:val="00D94BD0"/>
    <w:rsid w:val="00D94C35"/>
    <w:rsid w:val="00D94C4C"/>
    <w:rsid w:val="00D94C6D"/>
    <w:rsid w:val="00D94CD1"/>
    <w:rsid w:val="00D94D4E"/>
    <w:rsid w:val="00D94D60"/>
    <w:rsid w:val="00D94DB1"/>
    <w:rsid w:val="00D94DC2"/>
    <w:rsid w:val="00D94E0A"/>
    <w:rsid w:val="00D94E54"/>
    <w:rsid w:val="00D94E81"/>
    <w:rsid w:val="00D94E9C"/>
    <w:rsid w:val="00D94EBF"/>
    <w:rsid w:val="00D94F2E"/>
    <w:rsid w:val="00D94F4E"/>
    <w:rsid w:val="00D94F52"/>
    <w:rsid w:val="00D94F7D"/>
    <w:rsid w:val="00D94F93"/>
    <w:rsid w:val="00D95026"/>
    <w:rsid w:val="00D9504C"/>
    <w:rsid w:val="00D9508C"/>
    <w:rsid w:val="00D9509D"/>
    <w:rsid w:val="00D950E9"/>
    <w:rsid w:val="00D950F1"/>
    <w:rsid w:val="00D95126"/>
    <w:rsid w:val="00D9513D"/>
    <w:rsid w:val="00D95189"/>
    <w:rsid w:val="00D951E2"/>
    <w:rsid w:val="00D951EF"/>
    <w:rsid w:val="00D952BA"/>
    <w:rsid w:val="00D952E4"/>
    <w:rsid w:val="00D95399"/>
    <w:rsid w:val="00D953C4"/>
    <w:rsid w:val="00D953D4"/>
    <w:rsid w:val="00D9541D"/>
    <w:rsid w:val="00D954A1"/>
    <w:rsid w:val="00D95522"/>
    <w:rsid w:val="00D9554E"/>
    <w:rsid w:val="00D9560A"/>
    <w:rsid w:val="00D95619"/>
    <w:rsid w:val="00D95649"/>
    <w:rsid w:val="00D95680"/>
    <w:rsid w:val="00D95703"/>
    <w:rsid w:val="00D95704"/>
    <w:rsid w:val="00D9570D"/>
    <w:rsid w:val="00D95785"/>
    <w:rsid w:val="00D9580D"/>
    <w:rsid w:val="00D95813"/>
    <w:rsid w:val="00D9587B"/>
    <w:rsid w:val="00D9590D"/>
    <w:rsid w:val="00D959F0"/>
    <w:rsid w:val="00D959F6"/>
    <w:rsid w:val="00D95AAD"/>
    <w:rsid w:val="00D95AAF"/>
    <w:rsid w:val="00D95AD8"/>
    <w:rsid w:val="00D95AE2"/>
    <w:rsid w:val="00D95B0D"/>
    <w:rsid w:val="00D95B2B"/>
    <w:rsid w:val="00D95B55"/>
    <w:rsid w:val="00D95B7F"/>
    <w:rsid w:val="00D95B9F"/>
    <w:rsid w:val="00D95BC2"/>
    <w:rsid w:val="00D95C60"/>
    <w:rsid w:val="00D95C9F"/>
    <w:rsid w:val="00D95D1D"/>
    <w:rsid w:val="00D95D2B"/>
    <w:rsid w:val="00D95D72"/>
    <w:rsid w:val="00D95DB9"/>
    <w:rsid w:val="00D95DD9"/>
    <w:rsid w:val="00D95DEE"/>
    <w:rsid w:val="00D95DF9"/>
    <w:rsid w:val="00D95E2D"/>
    <w:rsid w:val="00D95E6C"/>
    <w:rsid w:val="00D95E80"/>
    <w:rsid w:val="00D95EA5"/>
    <w:rsid w:val="00D95EA9"/>
    <w:rsid w:val="00D95F60"/>
    <w:rsid w:val="00D960B9"/>
    <w:rsid w:val="00D960DE"/>
    <w:rsid w:val="00D960EA"/>
    <w:rsid w:val="00D9612E"/>
    <w:rsid w:val="00D96161"/>
    <w:rsid w:val="00D9622B"/>
    <w:rsid w:val="00D96260"/>
    <w:rsid w:val="00D962AF"/>
    <w:rsid w:val="00D96349"/>
    <w:rsid w:val="00D96361"/>
    <w:rsid w:val="00D9636C"/>
    <w:rsid w:val="00D9641D"/>
    <w:rsid w:val="00D9646D"/>
    <w:rsid w:val="00D96542"/>
    <w:rsid w:val="00D9654A"/>
    <w:rsid w:val="00D9655B"/>
    <w:rsid w:val="00D965A5"/>
    <w:rsid w:val="00D965D9"/>
    <w:rsid w:val="00D965E9"/>
    <w:rsid w:val="00D96689"/>
    <w:rsid w:val="00D966E4"/>
    <w:rsid w:val="00D967B8"/>
    <w:rsid w:val="00D9683F"/>
    <w:rsid w:val="00D96880"/>
    <w:rsid w:val="00D9694E"/>
    <w:rsid w:val="00D96A0E"/>
    <w:rsid w:val="00D96A95"/>
    <w:rsid w:val="00D96AA9"/>
    <w:rsid w:val="00D96AAD"/>
    <w:rsid w:val="00D96B09"/>
    <w:rsid w:val="00D96B14"/>
    <w:rsid w:val="00D96B53"/>
    <w:rsid w:val="00D96B6C"/>
    <w:rsid w:val="00D96B81"/>
    <w:rsid w:val="00D96BD4"/>
    <w:rsid w:val="00D96BFB"/>
    <w:rsid w:val="00D96C18"/>
    <w:rsid w:val="00D96C62"/>
    <w:rsid w:val="00D96CC5"/>
    <w:rsid w:val="00D96CE4"/>
    <w:rsid w:val="00D96CF7"/>
    <w:rsid w:val="00D96D81"/>
    <w:rsid w:val="00D96DC5"/>
    <w:rsid w:val="00D96E06"/>
    <w:rsid w:val="00D96E76"/>
    <w:rsid w:val="00D96E80"/>
    <w:rsid w:val="00D96EC7"/>
    <w:rsid w:val="00D96F91"/>
    <w:rsid w:val="00D96FA4"/>
    <w:rsid w:val="00D96FE9"/>
    <w:rsid w:val="00D96FFF"/>
    <w:rsid w:val="00D9703A"/>
    <w:rsid w:val="00D97058"/>
    <w:rsid w:val="00D97099"/>
    <w:rsid w:val="00D970C6"/>
    <w:rsid w:val="00D970EC"/>
    <w:rsid w:val="00D9713F"/>
    <w:rsid w:val="00D97197"/>
    <w:rsid w:val="00D971C6"/>
    <w:rsid w:val="00D971FD"/>
    <w:rsid w:val="00D97201"/>
    <w:rsid w:val="00D97256"/>
    <w:rsid w:val="00D97270"/>
    <w:rsid w:val="00D972F8"/>
    <w:rsid w:val="00D9732E"/>
    <w:rsid w:val="00D97341"/>
    <w:rsid w:val="00D97352"/>
    <w:rsid w:val="00D97364"/>
    <w:rsid w:val="00D973AD"/>
    <w:rsid w:val="00D97402"/>
    <w:rsid w:val="00D9745A"/>
    <w:rsid w:val="00D974FD"/>
    <w:rsid w:val="00D97512"/>
    <w:rsid w:val="00D9754F"/>
    <w:rsid w:val="00D97555"/>
    <w:rsid w:val="00D975D8"/>
    <w:rsid w:val="00D97713"/>
    <w:rsid w:val="00D9774E"/>
    <w:rsid w:val="00D977DC"/>
    <w:rsid w:val="00D9782C"/>
    <w:rsid w:val="00D97840"/>
    <w:rsid w:val="00D9787F"/>
    <w:rsid w:val="00D978A3"/>
    <w:rsid w:val="00D978A9"/>
    <w:rsid w:val="00D97A08"/>
    <w:rsid w:val="00D97A21"/>
    <w:rsid w:val="00D97A22"/>
    <w:rsid w:val="00D97AB5"/>
    <w:rsid w:val="00D97AF6"/>
    <w:rsid w:val="00D97B80"/>
    <w:rsid w:val="00D97C02"/>
    <w:rsid w:val="00D97C9D"/>
    <w:rsid w:val="00D97CC6"/>
    <w:rsid w:val="00D97D4B"/>
    <w:rsid w:val="00D97DEC"/>
    <w:rsid w:val="00D97E66"/>
    <w:rsid w:val="00D97E6C"/>
    <w:rsid w:val="00D97E6D"/>
    <w:rsid w:val="00D97F74"/>
    <w:rsid w:val="00D97F88"/>
    <w:rsid w:val="00DA004F"/>
    <w:rsid w:val="00DA00B5"/>
    <w:rsid w:val="00DA0162"/>
    <w:rsid w:val="00DA0193"/>
    <w:rsid w:val="00DA02E6"/>
    <w:rsid w:val="00DA03BA"/>
    <w:rsid w:val="00DA0404"/>
    <w:rsid w:val="00DA0445"/>
    <w:rsid w:val="00DA045B"/>
    <w:rsid w:val="00DA04B2"/>
    <w:rsid w:val="00DA04B6"/>
    <w:rsid w:val="00DA04BE"/>
    <w:rsid w:val="00DA0501"/>
    <w:rsid w:val="00DA0517"/>
    <w:rsid w:val="00DA0544"/>
    <w:rsid w:val="00DA0582"/>
    <w:rsid w:val="00DA0583"/>
    <w:rsid w:val="00DA0591"/>
    <w:rsid w:val="00DA0656"/>
    <w:rsid w:val="00DA065A"/>
    <w:rsid w:val="00DA0663"/>
    <w:rsid w:val="00DA0737"/>
    <w:rsid w:val="00DA075D"/>
    <w:rsid w:val="00DA078B"/>
    <w:rsid w:val="00DA07B5"/>
    <w:rsid w:val="00DA07FD"/>
    <w:rsid w:val="00DA086A"/>
    <w:rsid w:val="00DA0876"/>
    <w:rsid w:val="00DA0946"/>
    <w:rsid w:val="00DA0971"/>
    <w:rsid w:val="00DA09B6"/>
    <w:rsid w:val="00DA09FC"/>
    <w:rsid w:val="00DA0A0A"/>
    <w:rsid w:val="00DA0A0D"/>
    <w:rsid w:val="00DA0A21"/>
    <w:rsid w:val="00DA0AE6"/>
    <w:rsid w:val="00DA0B87"/>
    <w:rsid w:val="00DA0BCD"/>
    <w:rsid w:val="00DA0BD0"/>
    <w:rsid w:val="00DA0C23"/>
    <w:rsid w:val="00DA0C90"/>
    <w:rsid w:val="00DA0C95"/>
    <w:rsid w:val="00DA0D20"/>
    <w:rsid w:val="00DA0DCC"/>
    <w:rsid w:val="00DA0DDC"/>
    <w:rsid w:val="00DA0E67"/>
    <w:rsid w:val="00DA0E6F"/>
    <w:rsid w:val="00DA0EF8"/>
    <w:rsid w:val="00DA0F0B"/>
    <w:rsid w:val="00DA0FD1"/>
    <w:rsid w:val="00DA0FFF"/>
    <w:rsid w:val="00DA1098"/>
    <w:rsid w:val="00DA10CB"/>
    <w:rsid w:val="00DA1134"/>
    <w:rsid w:val="00DA1154"/>
    <w:rsid w:val="00DA11DF"/>
    <w:rsid w:val="00DA11E6"/>
    <w:rsid w:val="00DA11E7"/>
    <w:rsid w:val="00DA11ED"/>
    <w:rsid w:val="00DA1214"/>
    <w:rsid w:val="00DA12ED"/>
    <w:rsid w:val="00DA131D"/>
    <w:rsid w:val="00DA1349"/>
    <w:rsid w:val="00DA13D6"/>
    <w:rsid w:val="00DA13FC"/>
    <w:rsid w:val="00DA13FD"/>
    <w:rsid w:val="00DA1402"/>
    <w:rsid w:val="00DA1421"/>
    <w:rsid w:val="00DA145C"/>
    <w:rsid w:val="00DA1467"/>
    <w:rsid w:val="00DA146E"/>
    <w:rsid w:val="00DA149D"/>
    <w:rsid w:val="00DA14D4"/>
    <w:rsid w:val="00DA14EF"/>
    <w:rsid w:val="00DA1562"/>
    <w:rsid w:val="00DA157A"/>
    <w:rsid w:val="00DA157E"/>
    <w:rsid w:val="00DA15C0"/>
    <w:rsid w:val="00DA165C"/>
    <w:rsid w:val="00DA169B"/>
    <w:rsid w:val="00DA16CF"/>
    <w:rsid w:val="00DA16D9"/>
    <w:rsid w:val="00DA1705"/>
    <w:rsid w:val="00DA175C"/>
    <w:rsid w:val="00DA189F"/>
    <w:rsid w:val="00DA18BC"/>
    <w:rsid w:val="00DA1923"/>
    <w:rsid w:val="00DA1939"/>
    <w:rsid w:val="00DA1ABB"/>
    <w:rsid w:val="00DA1AE3"/>
    <w:rsid w:val="00DA1AED"/>
    <w:rsid w:val="00DA1AF8"/>
    <w:rsid w:val="00DA1B81"/>
    <w:rsid w:val="00DA1BB2"/>
    <w:rsid w:val="00DA1C41"/>
    <w:rsid w:val="00DA1C77"/>
    <w:rsid w:val="00DA1CA4"/>
    <w:rsid w:val="00DA1D1C"/>
    <w:rsid w:val="00DA1E30"/>
    <w:rsid w:val="00DA1E7A"/>
    <w:rsid w:val="00DA1E84"/>
    <w:rsid w:val="00DA1F7F"/>
    <w:rsid w:val="00DA2065"/>
    <w:rsid w:val="00DA20A2"/>
    <w:rsid w:val="00DA20A5"/>
    <w:rsid w:val="00DA2140"/>
    <w:rsid w:val="00DA215B"/>
    <w:rsid w:val="00DA2208"/>
    <w:rsid w:val="00DA2260"/>
    <w:rsid w:val="00DA22C4"/>
    <w:rsid w:val="00DA2323"/>
    <w:rsid w:val="00DA2424"/>
    <w:rsid w:val="00DA246E"/>
    <w:rsid w:val="00DA2487"/>
    <w:rsid w:val="00DA24ED"/>
    <w:rsid w:val="00DA252E"/>
    <w:rsid w:val="00DA257A"/>
    <w:rsid w:val="00DA25BB"/>
    <w:rsid w:val="00DA25FC"/>
    <w:rsid w:val="00DA2638"/>
    <w:rsid w:val="00DA269F"/>
    <w:rsid w:val="00DA2702"/>
    <w:rsid w:val="00DA2759"/>
    <w:rsid w:val="00DA27D5"/>
    <w:rsid w:val="00DA2800"/>
    <w:rsid w:val="00DA29CA"/>
    <w:rsid w:val="00DA29CD"/>
    <w:rsid w:val="00DA2A05"/>
    <w:rsid w:val="00DA2A18"/>
    <w:rsid w:val="00DA2A88"/>
    <w:rsid w:val="00DA2ACC"/>
    <w:rsid w:val="00DA2BD5"/>
    <w:rsid w:val="00DA2BDF"/>
    <w:rsid w:val="00DA2C9B"/>
    <w:rsid w:val="00DA2CB1"/>
    <w:rsid w:val="00DA2CC3"/>
    <w:rsid w:val="00DA2CD0"/>
    <w:rsid w:val="00DA2D02"/>
    <w:rsid w:val="00DA2D73"/>
    <w:rsid w:val="00DA2DFB"/>
    <w:rsid w:val="00DA2EC7"/>
    <w:rsid w:val="00DA2FEC"/>
    <w:rsid w:val="00DA2FF3"/>
    <w:rsid w:val="00DA3001"/>
    <w:rsid w:val="00DA30AD"/>
    <w:rsid w:val="00DA30B2"/>
    <w:rsid w:val="00DA30DC"/>
    <w:rsid w:val="00DA311E"/>
    <w:rsid w:val="00DA312F"/>
    <w:rsid w:val="00DA31B6"/>
    <w:rsid w:val="00DA3269"/>
    <w:rsid w:val="00DA32AA"/>
    <w:rsid w:val="00DA32E4"/>
    <w:rsid w:val="00DA33AD"/>
    <w:rsid w:val="00DA33B7"/>
    <w:rsid w:val="00DA343B"/>
    <w:rsid w:val="00DA3443"/>
    <w:rsid w:val="00DA347C"/>
    <w:rsid w:val="00DA34AB"/>
    <w:rsid w:val="00DA3506"/>
    <w:rsid w:val="00DA3522"/>
    <w:rsid w:val="00DA3537"/>
    <w:rsid w:val="00DA3653"/>
    <w:rsid w:val="00DA3734"/>
    <w:rsid w:val="00DA3765"/>
    <w:rsid w:val="00DA380B"/>
    <w:rsid w:val="00DA388F"/>
    <w:rsid w:val="00DA38A8"/>
    <w:rsid w:val="00DA38BF"/>
    <w:rsid w:val="00DA391A"/>
    <w:rsid w:val="00DA3959"/>
    <w:rsid w:val="00DA39B0"/>
    <w:rsid w:val="00DA3A67"/>
    <w:rsid w:val="00DA3A83"/>
    <w:rsid w:val="00DA3B2F"/>
    <w:rsid w:val="00DA3B8E"/>
    <w:rsid w:val="00DA3BB3"/>
    <w:rsid w:val="00DA3BC0"/>
    <w:rsid w:val="00DA3BE0"/>
    <w:rsid w:val="00DA3BE1"/>
    <w:rsid w:val="00DA3C4F"/>
    <w:rsid w:val="00DA3C86"/>
    <w:rsid w:val="00DA3CC8"/>
    <w:rsid w:val="00DA3CF6"/>
    <w:rsid w:val="00DA3D15"/>
    <w:rsid w:val="00DA3D18"/>
    <w:rsid w:val="00DA3D7E"/>
    <w:rsid w:val="00DA3D93"/>
    <w:rsid w:val="00DA3DE5"/>
    <w:rsid w:val="00DA3E6D"/>
    <w:rsid w:val="00DA3EB1"/>
    <w:rsid w:val="00DA3EB7"/>
    <w:rsid w:val="00DA3EC7"/>
    <w:rsid w:val="00DA3EF0"/>
    <w:rsid w:val="00DA3F0D"/>
    <w:rsid w:val="00DA3F2A"/>
    <w:rsid w:val="00DA400C"/>
    <w:rsid w:val="00DA402D"/>
    <w:rsid w:val="00DA4039"/>
    <w:rsid w:val="00DA404F"/>
    <w:rsid w:val="00DA40C6"/>
    <w:rsid w:val="00DA40C7"/>
    <w:rsid w:val="00DA4100"/>
    <w:rsid w:val="00DA4144"/>
    <w:rsid w:val="00DA4191"/>
    <w:rsid w:val="00DA41A8"/>
    <w:rsid w:val="00DA4296"/>
    <w:rsid w:val="00DA42CD"/>
    <w:rsid w:val="00DA4312"/>
    <w:rsid w:val="00DA4376"/>
    <w:rsid w:val="00DA437F"/>
    <w:rsid w:val="00DA4444"/>
    <w:rsid w:val="00DA4485"/>
    <w:rsid w:val="00DA44B4"/>
    <w:rsid w:val="00DA44E7"/>
    <w:rsid w:val="00DA4501"/>
    <w:rsid w:val="00DA457D"/>
    <w:rsid w:val="00DA45AB"/>
    <w:rsid w:val="00DA4693"/>
    <w:rsid w:val="00DA4812"/>
    <w:rsid w:val="00DA4871"/>
    <w:rsid w:val="00DA4881"/>
    <w:rsid w:val="00DA4898"/>
    <w:rsid w:val="00DA48ED"/>
    <w:rsid w:val="00DA48FC"/>
    <w:rsid w:val="00DA4919"/>
    <w:rsid w:val="00DA491A"/>
    <w:rsid w:val="00DA4A42"/>
    <w:rsid w:val="00DA4AA1"/>
    <w:rsid w:val="00DA4B73"/>
    <w:rsid w:val="00DA4B76"/>
    <w:rsid w:val="00DA4BCE"/>
    <w:rsid w:val="00DA4C46"/>
    <w:rsid w:val="00DA4C5D"/>
    <w:rsid w:val="00DA4C5F"/>
    <w:rsid w:val="00DA4CA7"/>
    <w:rsid w:val="00DA4CC3"/>
    <w:rsid w:val="00DA4D69"/>
    <w:rsid w:val="00DA4EA4"/>
    <w:rsid w:val="00DA5020"/>
    <w:rsid w:val="00DA50BD"/>
    <w:rsid w:val="00DA50DB"/>
    <w:rsid w:val="00DA5112"/>
    <w:rsid w:val="00DA518A"/>
    <w:rsid w:val="00DA5193"/>
    <w:rsid w:val="00DA5232"/>
    <w:rsid w:val="00DA525C"/>
    <w:rsid w:val="00DA526C"/>
    <w:rsid w:val="00DA52DC"/>
    <w:rsid w:val="00DA52DF"/>
    <w:rsid w:val="00DA52E8"/>
    <w:rsid w:val="00DA531D"/>
    <w:rsid w:val="00DA536B"/>
    <w:rsid w:val="00DA5374"/>
    <w:rsid w:val="00DA53AD"/>
    <w:rsid w:val="00DA53DD"/>
    <w:rsid w:val="00DA53E2"/>
    <w:rsid w:val="00DA53EC"/>
    <w:rsid w:val="00DA5428"/>
    <w:rsid w:val="00DA543A"/>
    <w:rsid w:val="00DA5440"/>
    <w:rsid w:val="00DA54B7"/>
    <w:rsid w:val="00DA54BC"/>
    <w:rsid w:val="00DA56D6"/>
    <w:rsid w:val="00DA5712"/>
    <w:rsid w:val="00DA5913"/>
    <w:rsid w:val="00DA5922"/>
    <w:rsid w:val="00DA59C9"/>
    <w:rsid w:val="00DA59E0"/>
    <w:rsid w:val="00DA59FB"/>
    <w:rsid w:val="00DA5A5F"/>
    <w:rsid w:val="00DA5A76"/>
    <w:rsid w:val="00DA5A8C"/>
    <w:rsid w:val="00DA5AB5"/>
    <w:rsid w:val="00DA5BA2"/>
    <w:rsid w:val="00DA5BA7"/>
    <w:rsid w:val="00DA5BD3"/>
    <w:rsid w:val="00DA5BF0"/>
    <w:rsid w:val="00DA5C3D"/>
    <w:rsid w:val="00DA5D02"/>
    <w:rsid w:val="00DA5D3F"/>
    <w:rsid w:val="00DA5E12"/>
    <w:rsid w:val="00DA5E9D"/>
    <w:rsid w:val="00DA5EEE"/>
    <w:rsid w:val="00DA5F1D"/>
    <w:rsid w:val="00DA5FBA"/>
    <w:rsid w:val="00DA5FEF"/>
    <w:rsid w:val="00DA6030"/>
    <w:rsid w:val="00DA60CF"/>
    <w:rsid w:val="00DA6121"/>
    <w:rsid w:val="00DA6148"/>
    <w:rsid w:val="00DA6179"/>
    <w:rsid w:val="00DA619F"/>
    <w:rsid w:val="00DA61D9"/>
    <w:rsid w:val="00DA6212"/>
    <w:rsid w:val="00DA6214"/>
    <w:rsid w:val="00DA6253"/>
    <w:rsid w:val="00DA6293"/>
    <w:rsid w:val="00DA6321"/>
    <w:rsid w:val="00DA6326"/>
    <w:rsid w:val="00DA6336"/>
    <w:rsid w:val="00DA6398"/>
    <w:rsid w:val="00DA63F3"/>
    <w:rsid w:val="00DA6406"/>
    <w:rsid w:val="00DA640C"/>
    <w:rsid w:val="00DA6426"/>
    <w:rsid w:val="00DA644D"/>
    <w:rsid w:val="00DA64D0"/>
    <w:rsid w:val="00DA64DE"/>
    <w:rsid w:val="00DA65A8"/>
    <w:rsid w:val="00DA66DF"/>
    <w:rsid w:val="00DA6724"/>
    <w:rsid w:val="00DA676C"/>
    <w:rsid w:val="00DA6776"/>
    <w:rsid w:val="00DA6857"/>
    <w:rsid w:val="00DA6918"/>
    <w:rsid w:val="00DA6924"/>
    <w:rsid w:val="00DA6989"/>
    <w:rsid w:val="00DA69AD"/>
    <w:rsid w:val="00DA69D4"/>
    <w:rsid w:val="00DA69F3"/>
    <w:rsid w:val="00DA6A77"/>
    <w:rsid w:val="00DA6AEA"/>
    <w:rsid w:val="00DA6B9A"/>
    <w:rsid w:val="00DA6BA2"/>
    <w:rsid w:val="00DA6C90"/>
    <w:rsid w:val="00DA6C91"/>
    <w:rsid w:val="00DA6C9D"/>
    <w:rsid w:val="00DA6CF5"/>
    <w:rsid w:val="00DA6DEA"/>
    <w:rsid w:val="00DA6DF3"/>
    <w:rsid w:val="00DA6E6E"/>
    <w:rsid w:val="00DA6EBD"/>
    <w:rsid w:val="00DA6EDE"/>
    <w:rsid w:val="00DA6F87"/>
    <w:rsid w:val="00DA6FE7"/>
    <w:rsid w:val="00DA7067"/>
    <w:rsid w:val="00DA7092"/>
    <w:rsid w:val="00DA70A2"/>
    <w:rsid w:val="00DA70AE"/>
    <w:rsid w:val="00DA70D3"/>
    <w:rsid w:val="00DA711E"/>
    <w:rsid w:val="00DA712B"/>
    <w:rsid w:val="00DA7186"/>
    <w:rsid w:val="00DA71B1"/>
    <w:rsid w:val="00DA71D7"/>
    <w:rsid w:val="00DA71E7"/>
    <w:rsid w:val="00DA722F"/>
    <w:rsid w:val="00DA7287"/>
    <w:rsid w:val="00DA72CE"/>
    <w:rsid w:val="00DA7359"/>
    <w:rsid w:val="00DA7361"/>
    <w:rsid w:val="00DA7469"/>
    <w:rsid w:val="00DA750F"/>
    <w:rsid w:val="00DA75B7"/>
    <w:rsid w:val="00DA762E"/>
    <w:rsid w:val="00DA7641"/>
    <w:rsid w:val="00DA766A"/>
    <w:rsid w:val="00DA778C"/>
    <w:rsid w:val="00DA7796"/>
    <w:rsid w:val="00DA77C5"/>
    <w:rsid w:val="00DA7830"/>
    <w:rsid w:val="00DA784E"/>
    <w:rsid w:val="00DA784F"/>
    <w:rsid w:val="00DA7874"/>
    <w:rsid w:val="00DA78A7"/>
    <w:rsid w:val="00DA78B9"/>
    <w:rsid w:val="00DA78C8"/>
    <w:rsid w:val="00DA78CC"/>
    <w:rsid w:val="00DA78D4"/>
    <w:rsid w:val="00DA7913"/>
    <w:rsid w:val="00DA7931"/>
    <w:rsid w:val="00DA7A1F"/>
    <w:rsid w:val="00DA7A53"/>
    <w:rsid w:val="00DA7A63"/>
    <w:rsid w:val="00DA7A67"/>
    <w:rsid w:val="00DA7B75"/>
    <w:rsid w:val="00DA7C36"/>
    <w:rsid w:val="00DA7D5F"/>
    <w:rsid w:val="00DA7DB0"/>
    <w:rsid w:val="00DA7DE9"/>
    <w:rsid w:val="00DA7E31"/>
    <w:rsid w:val="00DA7E4A"/>
    <w:rsid w:val="00DA7EE2"/>
    <w:rsid w:val="00DA7F6C"/>
    <w:rsid w:val="00DA7FA8"/>
    <w:rsid w:val="00DA7FE6"/>
    <w:rsid w:val="00DB00B5"/>
    <w:rsid w:val="00DB01F7"/>
    <w:rsid w:val="00DB0271"/>
    <w:rsid w:val="00DB02A6"/>
    <w:rsid w:val="00DB0358"/>
    <w:rsid w:val="00DB0374"/>
    <w:rsid w:val="00DB03B0"/>
    <w:rsid w:val="00DB03F6"/>
    <w:rsid w:val="00DB040B"/>
    <w:rsid w:val="00DB049E"/>
    <w:rsid w:val="00DB04B7"/>
    <w:rsid w:val="00DB04CE"/>
    <w:rsid w:val="00DB055C"/>
    <w:rsid w:val="00DB0589"/>
    <w:rsid w:val="00DB060F"/>
    <w:rsid w:val="00DB0672"/>
    <w:rsid w:val="00DB0753"/>
    <w:rsid w:val="00DB081E"/>
    <w:rsid w:val="00DB085C"/>
    <w:rsid w:val="00DB08B3"/>
    <w:rsid w:val="00DB08E9"/>
    <w:rsid w:val="00DB0974"/>
    <w:rsid w:val="00DB09BC"/>
    <w:rsid w:val="00DB0A5F"/>
    <w:rsid w:val="00DB0A74"/>
    <w:rsid w:val="00DB0ABE"/>
    <w:rsid w:val="00DB0ABF"/>
    <w:rsid w:val="00DB0AD8"/>
    <w:rsid w:val="00DB0AEA"/>
    <w:rsid w:val="00DB0AEF"/>
    <w:rsid w:val="00DB0B03"/>
    <w:rsid w:val="00DB0B1A"/>
    <w:rsid w:val="00DB0B8E"/>
    <w:rsid w:val="00DB0C05"/>
    <w:rsid w:val="00DB0C3D"/>
    <w:rsid w:val="00DB0C65"/>
    <w:rsid w:val="00DB0D14"/>
    <w:rsid w:val="00DB0D73"/>
    <w:rsid w:val="00DB0DBF"/>
    <w:rsid w:val="00DB0DE8"/>
    <w:rsid w:val="00DB0E4E"/>
    <w:rsid w:val="00DB0E5B"/>
    <w:rsid w:val="00DB0F33"/>
    <w:rsid w:val="00DB0F51"/>
    <w:rsid w:val="00DB0FCC"/>
    <w:rsid w:val="00DB0FE3"/>
    <w:rsid w:val="00DB0FE6"/>
    <w:rsid w:val="00DB1044"/>
    <w:rsid w:val="00DB1084"/>
    <w:rsid w:val="00DB1101"/>
    <w:rsid w:val="00DB1188"/>
    <w:rsid w:val="00DB11B6"/>
    <w:rsid w:val="00DB121D"/>
    <w:rsid w:val="00DB1289"/>
    <w:rsid w:val="00DB12A4"/>
    <w:rsid w:val="00DB12BA"/>
    <w:rsid w:val="00DB1380"/>
    <w:rsid w:val="00DB1383"/>
    <w:rsid w:val="00DB13FD"/>
    <w:rsid w:val="00DB1466"/>
    <w:rsid w:val="00DB14E0"/>
    <w:rsid w:val="00DB156B"/>
    <w:rsid w:val="00DB157A"/>
    <w:rsid w:val="00DB1624"/>
    <w:rsid w:val="00DB1626"/>
    <w:rsid w:val="00DB1636"/>
    <w:rsid w:val="00DB168A"/>
    <w:rsid w:val="00DB16E1"/>
    <w:rsid w:val="00DB1702"/>
    <w:rsid w:val="00DB176A"/>
    <w:rsid w:val="00DB1907"/>
    <w:rsid w:val="00DB1966"/>
    <w:rsid w:val="00DB19C5"/>
    <w:rsid w:val="00DB1A45"/>
    <w:rsid w:val="00DB1A6E"/>
    <w:rsid w:val="00DB1AD2"/>
    <w:rsid w:val="00DB1AD7"/>
    <w:rsid w:val="00DB1B1E"/>
    <w:rsid w:val="00DB1B21"/>
    <w:rsid w:val="00DB1B78"/>
    <w:rsid w:val="00DB1C10"/>
    <w:rsid w:val="00DB1C8D"/>
    <w:rsid w:val="00DB1C94"/>
    <w:rsid w:val="00DB1CDB"/>
    <w:rsid w:val="00DB1D3B"/>
    <w:rsid w:val="00DB1DD4"/>
    <w:rsid w:val="00DB1EBE"/>
    <w:rsid w:val="00DB1F03"/>
    <w:rsid w:val="00DB1F42"/>
    <w:rsid w:val="00DB1F85"/>
    <w:rsid w:val="00DB1FC6"/>
    <w:rsid w:val="00DB2036"/>
    <w:rsid w:val="00DB2072"/>
    <w:rsid w:val="00DB20E1"/>
    <w:rsid w:val="00DB2153"/>
    <w:rsid w:val="00DB2171"/>
    <w:rsid w:val="00DB2188"/>
    <w:rsid w:val="00DB222B"/>
    <w:rsid w:val="00DB23D9"/>
    <w:rsid w:val="00DB24B9"/>
    <w:rsid w:val="00DB2587"/>
    <w:rsid w:val="00DB25A6"/>
    <w:rsid w:val="00DB25E4"/>
    <w:rsid w:val="00DB25F6"/>
    <w:rsid w:val="00DB2624"/>
    <w:rsid w:val="00DB26FE"/>
    <w:rsid w:val="00DB2756"/>
    <w:rsid w:val="00DB27A1"/>
    <w:rsid w:val="00DB27AF"/>
    <w:rsid w:val="00DB27E3"/>
    <w:rsid w:val="00DB2843"/>
    <w:rsid w:val="00DB2890"/>
    <w:rsid w:val="00DB28B5"/>
    <w:rsid w:val="00DB2AA6"/>
    <w:rsid w:val="00DB2ABF"/>
    <w:rsid w:val="00DB2AC8"/>
    <w:rsid w:val="00DB2B47"/>
    <w:rsid w:val="00DB2B6A"/>
    <w:rsid w:val="00DB2B6D"/>
    <w:rsid w:val="00DB2B83"/>
    <w:rsid w:val="00DB2BBF"/>
    <w:rsid w:val="00DB2C07"/>
    <w:rsid w:val="00DB2C18"/>
    <w:rsid w:val="00DB2C2A"/>
    <w:rsid w:val="00DB2C99"/>
    <w:rsid w:val="00DB2D40"/>
    <w:rsid w:val="00DB2D4B"/>
    <w:rsid w:val="00DB2E40"/>
    <w:rsid w:val="00DB2EA3"/>
    <w:rsid w:val="00DB2ED8"/>
    <w:rsid w:val="00DB2F18"/>
    <w:rsid w:val="00DB2FB2"/>
    <w:rsid w:val="00DB2FC0"/>
    <w:rsid w:val="00DB3009"/>
    <w:rsid w:val="00DB301D"/>
    <w:rsid w:val="00DB3082"/>
    <w:rsid w:val="00DB308A"/>
    <w:rsid w:val="00DB308C"/>
    <w:rsid w:val="00DB309B"/>
    <w:rsid w:val="00DB30CA"/>
    <w:rsid w:val="00DB3110"/>
    <w:rsid w:val="00DB322A"/>
    <w:rsid w:val="00DB3304"/>
    <w:rsid w:val="00DB339A"/>
    <w:rsid w:val="00DB3474"/>
    <w:rsid w:val="00DB3522"/>
    <w:rsid w:val="00DB3567"/>
    <w:rsid w:val="00DB365A"/>
    <w:rsid w:val="00DB3718"/>
    <w:rsid w:val="00DB37D8"/>
    <w:rsid w:val="00DB37FE"/>
    <w:rsid w:val="00DB3833"/>
    <w:rsid w:val="00DB38A9"/>
    <w:rsid w:val="00DB38E9"/>
    <w:rsid w:val="00DB391F"/>
    <w:rsid w:val="00DB3966"/>
    <w:rsid w:val="00DB39B9"/>
    <w:rsid w:val="00DB39FA"/>
    <w:rsid w:val="00DB3A17"/>
    <w:rsid w:val="00DB3A9E"/>
    <w:rsid w:val="00DB3AC5"/>
    <w:rsid w:val="00DB3ADC"/>
    <w:rsid w:val="00DB3ADE"/>
    <w:rsid w:val="00DB3AFF"/>
    <w:rsid w:val="00DB3B14"/>
    <w:rsid w:val="00DB3B2B"/>
    <w:rsid w:val="00DB3B48"/>
    <w:rsid w:val="00DB3BE4"/>
    <w:rsid w:val="00DB3C2F"/>
    <w:rsid w:val="00DB3C73"/>
    <w:rsid w:val="00DB3CF3"/>
    <w:rsid w:val="00DB3CF5"/>
    <w:rsid w:val="00DB3D12"/>
    <w:rsid w:val="00DB3D75"/>
    <w:rsid w:val="00DB3DC6"/>
    <w:rsid w:val="00DB3DE0"/>
    <w:rsid w:val="00DB3DEF"/>
    <w:rsid w:val="00DB3E08"/>
    <w:rsid w:val="00DB3F4F"/>
    <w:rsid w:val="00DB3F66"/>
    <w:rsid w:val="00DB3F6B"/>
    <w:rsid w:val="00DB3FD2"/>
    <w:rsid w:val="00DB404C"/>
    <w:rsid w:val="00DB4064"/>
    <w:rsid w:val="00DB4078"/>
    <w:rsid w:val="00DB409B"/>
    <w:rsid w:val="00DB40C3"/>
    <w:rsid w:val="00DB40C4"/>
    <w:rsid w:val="00DB414A"/>
    <w:rsid w:val="00DB415F"/>
    <w:rsid w:val="00DB4180"/>
    <w:rsid w:val="00DB41FC"/>
    <w:rsid w:val="00DB422C"/>
    <w:rsid w:val="00DB4265"/>
    <w:rsid w:val="00DB43BE"/>
    <w:rsid w:val="00DB43D3"/>
    <w:rsid w:val="00DB4479"/>
    <w:rsid w:val="00DB44D5"/>
    <w:rsid w:val="00DB44E3"/>
    <w:rsid w:val="00DB4506"/>
    <w:rsid w:val="00DB452E"/>
    <w:rsid w:val="00DB454A"/>
    <w:rsid w:val="00DB4559"/>
    <w:rsid w:val="00DB45F8"/>
    <w:rsid w:val="00DB463B"/>
    <w:rsid w:val="00DB46EF"/>
    <w:rsid w:val="00DB480C"/>
    <w:rsid w:val="00DB487D"/>
    <w:rsid w:val="00DB48CE"/>
    <w:rsid w:val="00DB48F2"/>
    <w:rsid w:val="00DB48F5"/>
    <w:rsid w:val="00DB4966"/>
    <w:rsid w:val="00DB4A3D"/>
    <w:rsid w:val="00DB4A66"/>
    <w:rsid w:val="00DB4AA3"/>
    <w:rsid w:val="00DB4ADC"/>
    <w:rsid w:val="00DB4B20"/>
    <w:rsid w:val="00DB4B50"/>
    <w:rsid w:val="00DB4B63"/>
    <w:rsid w:val="00DB4BCB"/>
    <w:rsid w:val="00DB4C67"/>
    <w:rsid w:val="00DB4D38"/>
    <w:rsid w:val="00DB4D7D"/>
    <w:rsid w:val="00DB4D8E"/>
    <w:rsid w:val="00DB4DD8"/>
    <w:rsid w:val="00DB4E67"/>
    <w:rsid w:val="00DB4E8D"/>
    <w:rsid w:val="00DB4ED1"/>
    <w:rsid w:val="00DB4EFD"/>
    <w:rsid w:val="00DB4F07"/>
    <w:rsid w:val="00DB4F2F"/>
    <w:rsid w:val="00DB4F47"/>
    <w:rsid w:val="00DB5088"/>
    <w:rsid w:val="00DB5098"/>
    <w:rsid w:val="00DB5126"/>
    <w:rsid w:val="00DB5129"/>
    <w:rsid w:val="00DB525A"/>
    <w:rsid w:val="00DB5283"/>
    <w:rsid w:val="00DB52A2"/>
    <w:rsid w:val="00DB53FF"/>
    <w:rsid w:val="00DB5414"/>
    <w:rsid w:val="00DB54E0"/>
    <w:rsid w:val="00DB55B8"/>
    <w:rsid w:val="00DB5622"/>
    <w:rsid w:val="00DB5677"/>
    <w:rsid w:val="00DB57F1"/>
    <w:rsid w:val="00DB57F6"/>
    <w:rsid w:val="00DB594F"/>
    <w:rsid w:val="00DB59B6"/>
    <w:rsid w:val="00DB59D4"/>
    <w:rsid w:val="00DB5A2E"/>
    <w:rsid w:val="00DB5A86"/>
    <w:rsid w:val="00DB5AB8"/>
    <w:rsid w:val="00DB5ADE"/>
    <w:rsid w:val="00DB5B13"/>
    <w:rsid w:val="00DB5B1D"/>
    <w:rsid w:val="00DB5B3E"/>
    <w:rsid w:val="00DB5BA0"/>
    <w:rsid w:val="00DB5BB7"/>
    <w:rsid w:val="00DB5C24"/>
    <w:rsid w:val="00DB5C87"/>
    <w:rsid w:val="00DB5CC5"/>
    <w:rsid w:val="00DB5D5B"/>
    <w:rsid w:val="00DB5D7A"/>
    <w:rsid w:val="00DB5D84"/>
    <w:rsid w:val="00DB5E79"/>
    <w:rsid w:val="00DB5F82"/>
    <w:rsid w:val="00DB5F98"/>
    <w:rsid w:val="00DB5FE2"/>
    <w:rsid w:val="00DB6011"/>
    <w:rsid w:val="00DB605A"/>
    <w:rsid w:val="00DB6094"/>
    <w:rsid w:val="00DB60CA"/>
    <w:rsid w:val="00DB60FA"/>
    <w:rsid w:val="00DB60FE"/>
    <w:rsid w:val="00DB6164"/>
    <w:rsid w:val="00DB61B2"/>
    <w:rsid w:val="00DB61B6"/>
    <w:rsid w:val="00DB61E1"/>
    <w:rsid w:val="00DB621E"/>
    <w:rsid w:val="00DB626C"/>
    <w:rsid w:val="00DB62D8"/>
    <w:rsid w:val="00DB6376"/>
    <w:rsid w:val="00DB63CA"/>
    <w:rsid w:val="00DB63E5"/>
    <w:rsid w:val="00DB6436"/>
    <w:rsid w:val="00DB65F8"/>
    <w:rsid w:val="00DB65F9"/>
    <w:rsid w:val="00DB6697"/>
    <w:rsid w:val="00DB66F1"/>
    <w:rsid w:val="00DB6709"/>
    <w:rsid w:val="00DB6777"/>
    <w:rsid w:val="00DB67CD"/>
    <w:rsid w:val="00DB6857"/>
    <w:rsid w:val="00DB6883"/>
    <w:rsid w:val="00DB68B8"/>
    <w:rsid w:val="00DB69F6"/>
    <w:rsid w:val="00DB69FD"/>
    <w:rsid w:val="00DB6A43"/>
    <w:rsid w:val="00DB6ADE"/>
    <w:rsid w:val="00DB6B00"/>
    <w:rsid w:val="00DB6B3D"/>
    <w:rsid w:val="00DB6B93"/>
    <w:rsid w:val="00DB6B94"/>
    <w:rsid w:val="00DB6B97"/>
    <w:rsid w:val="00DB6B9F"/>
    <w:rsid w:val="00DB6BCD"/>
    <w:rsid w:val="00DB6C0E"/>
    <w:rsid w:val="00DB6C6E"/>
    <w:rsid w:val="00DB6CA0"/>
    <w:rsid w:val="00DB6CE1"/>
    <w:rsid w:val="00DB6D69"/>
    <w:rsid w:val="00DB6D6A"/>
    <w:rsid w:val="00DB6E25"/>
    <w:rsid w:val="00DB6E93"/>
    <w:rsid w:val="00DB6E9A"/>
    <w:rsid w:val="00DB6EC2"/>
    <w:rsid w:val="00DB6FE1"/>
    <w:rsid w:val="00DB6FF6"/>
    <w:rsid w:val="00DB7041"/>
    <w:rsid w:val="00DB704C"/>
    <w:rsid w:val="00DB70CB"/>
    <w:rsid w:val="00DB711E"/>
    <w:rsid w:val="00DB7186"/>
    <w:rsid w:val="00DB718A"/>
    <w:rsid w:val="00DB720B"/>
    <w:rsid w:val="00DB7255"/>
    <w:rsid w:val="00DB7275"/>
    <w:rsid w:val="00DB736C"/>
    <w:rsid w:val="00DB7429"/>
    <w:rsid w:val="00DB7482"/>
    <w:rsid w:val="00DB74A4"/>
    <w:rsid w:val="00DB74EF"/>
    <w:rsid w:val="00DB7547"/>
    <w:rsid w:val="00DB7554"/>
    <w:rsid w:val="00DB755C"/>
    <w:rsid w:val="00DB76C5"/>
    <w:rsid w:val="00DB7780"/>
    <w:rsid w:val="00DB7855"/>
    <w:rsid w:val="00DB7859"/>
    <w:rsid w:val="00DB787A"/>
    <w:rsid w:val="00DB7880"/>
    <w:rsid w:val="00DB7A69"/>
    <w:rsid w:val="00DB7A88"/>
    <w:rsid w:val="00DB7AB3"/>
    <w:rsid w:val="00DB7AD8"/>
    <w:rsid w:val="00DB7B85"/>
    <w:rsid w:val="00DB7BD0"/>
    <w:rsid w:val="00DB7BE4"/>
    <w:rsid w:val="00DB7C8A"/>
    <w:rsid w:val="00DB7CC9"/>
    <w:rsid w:val="00DB7CEA"/>
    <w:rsid w:val="00DB7D02"/>
    <w:rsid w:val="00DB7D6E"/>
    <w:rsid w:val="00DB7DCB"/>
    <w:rsid w:val="00DB7DEB"/>
    <w:rsid w:val="00DB7EAB"/>
    <w:rsid w:val="00DB7EE8"/>
    <w:rsid w:val="00DB7F2E"/>
    <w:rsid w:val="00DB7F39"/>
    <w:rsid w:val="00DB7F71"/>
    <w:rsid w:val="00DC0057"/>
    <w:rsid w:val="00DC00E2"/>
    <w:rsid w:val="00DC0139"/>
    <w:rsid w:val="00DC018E"/>
    <w:rsid w:val="00DC01B7"/>
    <w:rsid w:val="00DC01BC"/>
    <w:rsid w:val="00DC01E9"/>
    <w:rsid w:val="00DC01F2"/>
    <w:rsid w:val="00DC024A"/>
    <w:rsid w:val="00DC0270"/>
    <w:rsid w:val="00DC0311"/>
    <w:rsid w:val="00DC031E"/>
    <w:rsid w:val="00DC03C8"/>
    <w:rsid w:val="00DC03E5"/>
    <w:rsid w:val="00DC0418"/>
    <w:rsid w:val="00DC04A1"/>
    <w:rsid w:val="00DC052E"/>
    <w:rsid w:val="00DC0534"/>
    <w:rsid w:val="00DC054E"/>
    <w:rsid w:val="00DC0553"/>
    <w:rsid w:val="00DC0632"/>
    <w:rsid w:val="00DC06A4"/>
    <w:rsid w:val="00DC077D"/>
    <w:rsid w:val="00DC07F7"/>
    <w:rsid w:val="00DC088B"/>
    <w:rsid w:val="00DC08AD"/>
    <w:rsid w:val="00DC08B3"/>
    <w:rsid w:val="00DC097D"/>
    <w:rsid w:val="00DC0A6D"/>
    <w:rsid w:val="00DC0AA4"/>
    <w:rsid w:val="00DC0AA5"/>
    <w:rsid w:val="00DC0AFE"/>
    <w:rsid w:val="00DC0B2E"/>
    <w:rsid w:val="00DC0B39"/>
    <w:rsid w:val="00DC0B6E"/>
    <w:rsid w:val="00DC0BE5"/>
    <w:rsid w:val="00DC0C40"/>
    <w:rsid w:val="00DC0C5C"/>
    <w:rsid w:val="00DC0C78"/>
    <w:rsid w:val="00DC0C9E"/>
    <w:rsid w:val="00DC0D31"/>
    <w:rsid w:val="00DC0DAC"/>
    <w:rsid w:val="00DC0EDA"/>
    <w:rsid w:val="00DC0F11"/>
    <w:rsid w:val="00DC0F31"/>
    <w:rsid w:val="00DC0F4A"/>
    <w:rsid w:val="00DC1009"/>
    <w:rsid w:val="00DC1025"/>
    <w:rsid w:val="00DC1110"/>
    <w:rsid w:val="00DC1200"/>
    <w:rsid w:val="00DC1201"/>
    <w:rsid w:val="00DC135D"/>
    <w:rsid w:val="00DC13C0"/>
    <w:rsid w:val="00DC1418"/>
    <w:rsid w:val="00DC1513"/>
    <w:rsid w:val="00DC168A"/>
    <w:rsid w:val="00DC16B0"/>
    <w:rsid w:val="00DC16C3"/>
    <w:rsid w:val="00DC1749"/>
    <w:rsid w:val="00DC176D"/>
    <w:rsid w:val="00DC17EF"/>
    <w:rsid w:val="00DC17FF"/>
    <w:rsid w:val="00DC1824"/>
    <w:rsid w:val="00DC184F"/>
    <w:rsid w:val="00DC186F"/>
    <w:rsid w:val="00DC18FA"/>
    <w:rsid w:val="00DC1914"/>
    <w:rsid w:val="00DC1976"/>
    <w:rsid w:val="00DC1979"/>
    <w:rsid w:val="00DC1A0F"/>
    <w:rsid w:val="00DC1A10"/>
    <w:rsid w:val="00DC1A50"/>
    <w:rsid w:val="00DC1A65"/>
    <w:rsid w:val="00DC1B52"/>
    <w:rsid w:val="00DC1B68"/>
    <w:rsid w:val="00DC1BF4"/>
    <w:rsid w:val="00DC1C45"/>
    <w:rsid w:val="00DC1CD7"/>
    <w:rsid w:val="00DC1D66"/>
    <w:rsid w:val="00DC1DB7"/>
    <w:rsid w:val="00DC1DC1"/>
    <w:rsid w:val="00DC1EB5"/>
    <w:rsid w:val="00DC1EC7"/>
    <w:rsid w:val="00DC1F29"/>
    <w:rsid w:val="00DC1F68"/>
    <w:rsid w:val="00DC1FD9"/>
    <w:rsid w:val="00DC2024"/>
    <w:rsid w:val="00DC2048"/>
    <w:rsid w:val="00DC204F"/>
    <w:rsid w:val="00DC206F"/>
    <w:rsid w:val="00DC2073"/>
    <w:rsid w:val="00DC2086"/>
    <w:rsid w:val="00DC2090"/>
    <w:rsid w:val="00DC209B"/>
    <w:rsid w:val="00DC20EA"/>
    <w:rsid w:val="00DC20F9"/>
    <w:rsid w:val="00DC21A8"/>
    <w:rsid w:val="00DC21A9"/>
    <w:rsid w:val="00DC21B9"/>
    <w:rsid w:val="00DC2265"/>
    <w:rsid w:val="00DC2297"/>
    <w:rsid w:val="00DC2391"/>
    <w:rsid w:val="00DC2449"/>
    <w:rsid w:val="00DC2467"/>
    <w:rsid w:val="00DC24A5"/>
    <w:rsid w:val="00DC254B"/>
    <w:rsid w:val="00DC25CE"/>
    <w:rsid w:val="00DC25CF"/>
    <w:rsid w:val="00DC25D7"/>
    <w:rsid w:val="00DC25F2"/>
    <w:rsid w:val="00DC2600"/>
    <w:rsid w:val="00DC2625"/>
    <w:rsid w:val="00DC2637"/>
    <w:rsid w:val="00DC2652"/>
    <w:rsid w:val="00DC2661"/>
    <w:rsid w:val="00DC2674"/>
    <w:rsid w:val="00DC26D3"/>
    <w:rsid w:val="00DC26D7"/>
    <w:rsid w:val="00DC27BB"/>
    <w:rsid w:val="00DC292A"/>
    <w:rsid w:val="00DC292F"/>
    <w:rsid w:val="00DC2993"/>
    <w:rsid w:val="00DC2998"/>
    <w:rsid w:val="00DC2A17"/>
    <w:rsid w:val="00DC2A2F"/>
    <w:rsid w:val="00DC2A61"/>
    <w:rsid w:val="00DC2A69"/>
    <w:rsid w:val="00DC2AA7"/>
    <w:rsid w:val="00DC2ABF"/>
    <w:rsid w:val="00DC2AE5"/>
    <w:rsid w:val="00DC2B70"/>
    <w:rsid w:val="00DC2C0B"/>
    <w:rsid w:val="00DC2CAE"/>
    <w:rsid w:val="00DC2CC4"/>
    <w:rsid w:val="00DC2D3A"/>
    <w:rsid w:val="00DC2E68"/>
    <w:rsid w:val="00DC2EF7"/>
    <w:rsid w:val="00DC3068"/>
    <w:rsid w:val="00DC30AE"/>
    <w:rsid w:val="00DC30D9"/>
    <w:rsid w:val="00DC3142"/>
    <w:rsid w:val="00DC315B"/>
    <w:rsid w:val="00DC3167"/>
    <w:rsid w:val="00DC31C2"/>
    <w:rsid w:val="00DC3275"/>
    <w:rsid w:val="00DC32C0"/>
    <w:rsid w:val="00DC331D"/>
    <w:rsid w:val="00DC334F"/>
    <w:rsid w:val="00DC337A"/>
    <w:rsid w:val="00DC33A2"/>
    <w:rsid w:val="00DC33CB"/>
    <w:rsid w:val="00DC33E2"/>
    <w:rsid w:val="00DC3410"/>
    <w:rsid w:val="00DC3425"/>
    <w:rsid w:val="00DC34DE"/>
    <w:rsid w:val="00DC3571"/>
    <w:rsid w:val="00DC359A"/>
    <w:rsid w:val="00DC35D2"/>
    <w:rsid w:val="00DC364C"/>
    <w:rsid w:val="00DC3658"/>
    <w:rsid w:val="00DC36AD"/>
    <w:rsid w:val="00DC36DD"/>
    <w:rsid w:val="00DC370A"/>
    <w:rsid w:val="00DC3719"/>
    <w:rsid w:val="00DC372D"/>
    <w:rsid w:val="00DC3749"/>
    <w:rsid w:val="00DC3766"/>
    <w:rsid w:val="00DC376B"/>
    <w:rsid w:val="00DC3771"/>
    <w:rsid w:val="00DC379A"/>
    <w:rsid w:val="00DC37CE"/>
    <w:rsid w:val="00DC37E0"/>
    <w:rsid w:val="00DC381E"/>
    <w:rsid w:val="00DC3831"/>
    <w:rsid w:val="00DC38D1"/>
    <w:rsid w:val="00DC39EA"/>
    <w:rsid w:val="00DC3A02"/>
    <w:rsid w:val="00DC3A8A"/>
    <w:rsid w:val="00DC3AAF"/>
    <w:rsid w:val="00DC3B21"/>
    <w:rsid w:val="00DC3BB7"/>
    <w:rsid w:val="00DC3BC8"/>
    <w:rsid w:val="00DC3EA0"/>
    <w:rsid w:val="00DC3EB1"/>
    <w:rsid w:val="00DC3F8F"/>
    <w:rsid w:val="00DC3FD0"/>
    <w:rsid w:val="00DC3FF9"/>
    <w:rsid w:val="00DC4004"/>
    <w:rsid w:val="00DC407E"/>
    <w:rsid w:val="00DC408D"/>
    <w:rsid w:val="00DC40A5"/>
    <w:rsid w:val="00DC40C4"/>
    <w:rsid w:val="00DC41D1"/>
    <w:rsid w:val="00DC4227"/>
    <w:rsid w:val="00DC425C"/>
    <w:rsid w:val="00DC4284"/>
    <w:rsid w:val="00DC4287"/>
    <w:rsid w:val="00DC42DF"/>
    <w:rsid w:val="00DC42EC"/>
    <w:rsid w:val="00DC43A7"/>
    <w:rsid w:val="00DC4407"/>
    <w:rsid w:val="00DC4412"/>
    <w:rsid w:val="00DC4459"/>
    <w:rsid w:val="00DC4547"/>
    <w:rsid w:val="00DC4582"/>
    <w:rsid w:val="00DC45C4"/>
    <w:rsid w:val="00DC4648"/>
    <w:rsid w:val="00DC4651"/>
    <w:rsid w:val="00DC467A"/>
    <w:rsid w:val="00DC46A4"/>
    <w:rsid w:val="00DC46C7"/>
    <w:rsid w:val="00DC46D4"/>
    <w:rsid w:val="00DC46D7"/>
    <w:rsid w:val="00DC46E7"/>
    <w:rsid w:val="00DC4732"/>
    <w:rsid w:val="00DC4733"/>
    <w:rsid w:val="00DC474D"/>
    <w:rsid w:val="00DC47B2"/>
    <w:rsid w:val="00DC481F"/>
    <w:rsid w:val="00DC4844"/>
    <w:rsid w:val="00DC4888"/>
    <w:rsid w:val="00DC48B8"/>
    <w:rsid w:val="00DC48D3"/>
    <w:rsid w:val="00DC4934"/>
    <w:rsid w:val="00DC4960"/>
    <w:rsid w:val="00DC49B0"/>
    <w:rsid w:val="00DC49D5"/>
    <w:rsid w:val="00DC49EE"/>
    <w:rsid w:val="00DC4B24"/>
    <w:rsid w:val="00DC4B2D"/>
    <w:rsid w:val="00DC4B63"/>
    <w:rsid w:val="00DC4B75"/>
    <w:rsid w:val="00DC4CA3"/>
    <w:rsid w:val="00DC4CDC"/>
    <w:rsid w:val="00DC4D44"/>
    <w:rsid w:val="00DC4D57"/>
    <w:rsid w:val="00DC4DBE"/>
    <w:rsid w:val="00DC4E0C"/>
    <w:rsid w:val="00DC4E5A"/>
    <w:rsid w:val="00DC4EC3"/>
    <w:rsid w:val="00DC4F0C"/>
    <w:rsid w:val="00DC4F37"/>
    <w:rsid w:val="00DC4F5E"/>
    <w:rsid w:val="00DC4FEC"/>
    <w:rsid w:val="00DC500F"/>
    <w:rsid w:val="00DC5079"/>
    <w:rsid w:val="00DC5157"/>
    <w:rsid w:val="00DC5184"/>
    <w:rsid w:val="00DC51AB"/>
    <w:rsid w:val="00DC51AC"/>
    <w:rsid w:val="00DC51D3"/>
    <w:rsid w:val="00DC527F"/>
    <w:rsid w:val="00DC52F5"/>
    <w:rsid w:val="00DC533D"/>
    <w:rsid w:val="00DC5345"/>
    <w:rsid w:val="00DC5354"/>
    <w:rsid w:val="00DC536D"/>
    <w:rsid w:val="00DC5402"/>
    <w:rsid w:val="00DC547A"/>
    <w:rsid w:val="00DC5482"/>
    <w:rsid w:val="00DC54AB"/>
    <w:rsid w:val="00DC551D"/>
    <w:rsid w:val="00DC552A"/>
    <w:rsid w:val="00DC552E"/>
    <w:rsid w:val="00DC5536"/>
    <w:rsid w:val="00DC555B"/>
    <w:rsid w:val="00DC5563"/>
    <w:rsid w:val="00DC556B"/>
    <w:rsid w:val="00DC55BA"/>
    <w:rsid w:val="00DC55E3"/>
    <w:rsid w:val="00DC5603"/>
    <w:rsid w:val="00DC5663"/>
    <w:rsid w:val="00DC56B3"/>
    <w:rsid w:val="00DC5789"/>
    <w:rsid w:val="00DC57B7"/>
    <w:rsid w:val="00DC5818"/>
    <w:rsid w:val="00DC58DF"/>
    <w:rsid w:val="00DC58EE"/>
    <w:rsid w:val="00DC58F1"/>
    <w:rsid w:val="00DC5902"/>
    <w:rsid w:val="00DC593C"/>
    <w:rsid w:val="00DC5969"/>
    <w:rsid w:val="00DC5975"/>
    <w:rsid w:val="00DC5986"/>
    <w:rsid w:val="00DC5AC7"/>
    <w:rsid w:val="00DC5B37"/>
    <w:rsid w:val="00DC5BC0"/>
    <w:rsid w:val="00DC5C55"/>
    <w:rsid w:val="00DC5D5D"/>
    <w:rsid w:val="00DC5ED4"/>
    <w:rsid w:val="00DC5EDA"/>
    <w:rsid w:val="00DC5FCF"/>
    <w:rsid w:val="00DC5FDF"/>
    <w:rsid w:val="00DC6052"/>
    <w:rsid w:val="00DC6078"/>
    <w:rsid w:val="00DC60CB"/>
    <w:rsid w:val="00DC60DE"/>
    <w:rsid w:val="00DC615F"/>
    <w:rsid w:val="00DC6165"/>
    <w:rsid w:val="00DC619E"/>
    <w:rsid w:val="00DC61E4"/>
    <w:rsid w:val="00DC6274"/>
    <w:rsid w:val="00DC62BD"/>
    <w:rsid w:val="00DC6457"/>
    <w:rsid w:val="00DC648D"/>
    <w:rsid w:val="00DC64A2"/>
    <w:rsid w:val="00DC65C4"/>
    <w:rsid w:val="00DC65F2"/>
    <w:rsid w:val="00DC6601"/>
    <w:rsid w:val="00DC6633"/>
    <w:rsid w:val="00DC6645"/>
    <w:rsid w:val="00DC667D"/>
    <w:rsid w:val="00DC6682"/>
    <w:rsid w:val="00DC66B1"/>
    <w:rsid w:val="00DC67A1"/>
    <w:rsid w:val="00DC6838"/>
    <w:rsid w:val="00DC68FB"/>
    <w:rsid w:val="00DC690E"/>
    <w:rsid w:val="00DC6923"/>
    <w:rsid w:val="00DC6946"/>
    <w:rsid w:val="00DC698D"/>
    <w:rsid w:val="00DC6AB4"/>
    <w:rsid w:val="00DC6BDE"/>
    <w:rsid w:val="00DC6C3A"/>
    <w:rsid w:val="00DC6C63"/>
    <w:rsid w:val="00DC6CD0"/>
    <w:rsid w:val="00DC6D11"/>
    <w:rsid w:val="00DC6D34"/>
    <w:rsid w:val="00DC6D55"/>
    <w:rsid w:val="00DC6E0C"/>
    <w:rsid w:val="00DC6E88"/>
    <w:rsid w:val="00DC6ECC"/>
    <w:rsid w:val="00DC6ED8"/>
    <w:rsid w:val="00DC6F06"/>
    <w:rsid w:val="00DC6F89"/>
    <w:rsid w:val="00DC6F8C"/>
    <w:rsid w:val="00DC6FA6"/>
    <w:rsid w:val="00DC706C"/>
    <w:rsid w:val="00DC7074"/>
    <w:rsid w:val="00DC7102"/>
    <w:rsid w:val="00DC7147"/>
    <w:rsid w:val="00DC727F"/>
    <w:rsid w:val="00DC729C"/>
    <w:rsid w:val="00DC72A2"/>
    <w:rsid w:val="00DC72F2"/>
    <w:rsid w:val="00DC7328"/>
    <w:rsid w:val="00DC738F"/>
    <w:rsid w:val="00DC73B4"/>
    <w:rsid w:val="00DC73FB"/>
    <w:rsid w:val="00DC7459"/>
    <w:rsid w:val="00DC753D"/>
    <w:rsid w:val="00DC75A8"/>
    <w:rsid w:val="00DC75A9"/>
    <w:rsid w:val="00DC75BB"/>
    <w:rsid w:val="00DC7638"/>
    <w:rsid w:val="00DC76E9"/>
    <w:rsid w:val="00DC7730"/>
    <w:rsid w:val="00DC7774"/>
    <w:rsid w:val="00DC7786"/>
    <w:rsid w:val="00DC7845"/>
    <w:rsid w:val="00DC7890"/>
    <w:rsid w:val="00DC795D"/>
    <w:rsid w:val="00DC799F"/>
    <w:rsid w:val="00DC7A23"/>
    <w:rsid w:val="00DC7A60"/>
    <w:rsid w:val="00DC7B58"/>
    <w:rsid w:val="00DC7BBD"/>
    <w:rsid w:val="00DC7BC1"/>
    <w:rsid w:val="00DC7C6B"/>
    <w:rsid w:val="00DC7CED"/>
    <w:rsid w:val="00DC7D37"/>
    <w:rsid w:val="00DC7D59"/>
    <w:rsid w:val="00DC7D74"/>
    <w:rsid w:val="00DC7D8E"/>
    <w:rsid w:val="00DC7DB5"/>
    <w:rsid w:val="00DC7E1E"/>
    <w:rsid w:val="00DC7ED6"/>
    <w:rsid w:val="00DC7F1D"/>
    <w:rsid w:val="00DC7F7A"/>
    <w:rsid w:val="00DC7FD5"/>
    <w:rsid w:val="00DD0090"/>
    <w:rsid w:val="00DD00E8"/>
    <w:rsid w:val="00DD0100"/>
    <w:rsid w:val="00DD0144"/>
    <w:rsid w:val="00DD019C"/>
    <w:rsid w:val="00DD0272"/>
    <w:rsid w:val="00DD033E"/>
    <w:rsid w:val="00DD03A2"/>
    <w:rsid w:val="00DD0414"/>
    <w:rsid w:val="00DD044C"/>
    <w:rsid w:val="00DD0541"/>
    <w:rsid w:val="00DD0566"/>
    <w:rsid w:val="00DD0567"/>
    <w:rsid w:val="00DD05B6"/>
    <w:rsid w:val="00DD05E9"/>
    <w:rsid w:val="00DD0605"/>
    <w:rsid w:val="00DD066E"/>
    <w:rsid w:val="00DD0679"/>
    <w:rsid w:val="00DD0791"/>
    <w:rsid w:val="00DD083B"/>
    <w:rsid w:val="00DD0840"/>
    <w:rsid w:val="00DD0866"/>
    <w:rsid w:val="00DD0883"/>
    <w:rsid w:val="00DD0898"/>
    <w:rsid w:val="00DD08D7"/>
    <w:rsid w:val="00DD08F4"/>
    <w:rsid w:val="00DD092E"/>
    <w:rsid w:val="00DD0939"/>
    <w:rsid w:val="00DD098B"/>
    <w:rsid w:val="00DD0A16"/>
    <w:rsid w:val="00DD0A1D"/>
    <w:rsid w:val="00DD0ACB"/>
    <w:rsid w:val="00DD0B16"/>
    <w:rsid w:val="00DD0B17"/>
    <w:rsid w:val="00DD0B91"/>
    <w:rsid w:val="00DD0C89"/>
    <w:rsid w:val="00DD0CD6"/>
    <w:rsid w:val="00DD0D20"/>
    <w:rsid w:val="00DD0D23"/>
    <w:rsid w:val="00DD0D99"/>
    <w:rsid w:val="00DD0D9D"/>
    <w:rsid w:val="00DD0DA8"/>
    <w:rsid w:val="00DD0E11"/>
    <w:rsid w:val="00DD0E2F"/>
    <w:rsid w:val="00DD0EBA"/>
    <w:rsid w:val="00DD0EDA"/>
    <w:rsid w:val="00DD0EF7"/>
    <w:rsid w:val="00DD0F55"/>
    <w:rsid w:val="00DD0FF4"/>
    <w:rsid w:val="00DD122C"/>
    <w:rsid w:val="00DD1282"/>
    <w:rsid w:val="00DD1291"/>
    <w:rsid w:val="00DD134D"/>
    <w:rsid w:val="00DD1362"/>
    <w:rsid w:val="00DD136D"/>
    <w:rsid w:val="00DD13F8"/>
    <w:rsid w:val="00DD1464"/>
    <w:rsid w:val="00DD146C"/>
    <w:rsid w:val="00DD1490"/>
    <w:rsid w:val="00DD14C7"/>
    <w:rsid w:val="00DD1568"/>
    <w:rsid w:val="00DD159D"/>
    <w:rsid w:val="00DD160A"/>
    <w:rsid w:val="00DD162D"/>
    <w:rsid w:val="00DD1679"/>
    <w:rsid w:val="00DD1710"/>
    <w:rsid w:val="00DD1744"/>
    <w:rsid w:val="00DD179D"/>
    <w:rsid w:val="00DD1831"/>
    <w:rsid w:val="00DD187C"/>
    <w:rsid w:val="00DD1888"/>
    <w:rsid w:val="00DD18D2"/>
    <w:rsid w:val="00DD18FA"/>
    <w:rsid w:val="00DD19FA"/>
    <w:rsid w:val="00DD1AC5"/>
    <w:rsid w:val="00DD1ADF"/>
    <w:rsid w:val="00DD1B3A"/>
    <w:rsid w:val="00DD1C3E"/>
    <w:rsid w:val="00DD1C53"/>
    <w:rsid w:val="00DD1C58"/>
    <w:rsid w:val="00DD1C83"/>
    <w:rsid w:val="00DD1CC0"/>
    <w:rsid w:val="00DD1D11"/>
    <w:rsid w:val="00DD1E12"/>
    <w:rsid w:val="00DD1E95"/>
    <w:rsid w:val="00DD1EAA"/>
    <w:rsid w:val="00DD1EEC"/>
    <w:rsid w:val="00DD1FB9"/>
    <w:rsid w:val="00DD1FF6"/>
    <w:rsid w:val="00DD2027"/>
    <w:rsid w:val="00DD2028"/>
    <w:rsid w:val="00DD2109"/>
    <w:rsid w:val="00DD21BC"/>
    <w:rsid w:val="00DD21C2"/>
    <w:rsid w:val="00DD21ED"/>
    <w:rsid w:val="00DD2205"/>
    <w:rsid w:val="00DD2249"/>
    <w:rsid w:val="00DD226B"/>
    <w:rsid w:val="00DD22F2"/>
    <w:rsid w:val="00DD2340"/>
    <w:rsid w:val="00DD238D"/>
    <w:rsid w:val="00DD23A4"/>
    <w:rsid w:val="00DD241E"/>
    <w:rsid w:val="00DD247B"/>
    <w:rsid w:val="00DD2667"/>
    <w:rsid w:val="00DD26CF"/>
    <w:rsid w:val="00DD2706"/>
    <w:rsid w:val="00DD273B"/>
    <w:rsid w:val="00DD2775"/>
    <w:rsid w:val="00DD2777"/>
    <w:rsid w:val="00DD278E"/>
    <w:rsid w:val="00DD2834"/>
    <w:rsid w:val="00DD2884"/>
    <w:rsid w:val="00DD28E9"/>
    <w:rsid w:val="00DD298E"/>
    <w:rsid w:val="00DD29AE"/>
    <w:rsid w:val="00DD2A51"/>
    <w:rsid w:val="00DD2A90"/>
    <w:rsid w:val="00DD2AAB"/>
    <w:rsid w:val="00DD2ABF"/>
    <w:rsid w:val="00DD2B00"/>
    <w:rsid w:val="00DD2B0C"/>
    <w:rsid w:val="00DD2B46"/>
    <w:rsid w:val="00DD2BC4"/>
    <w:rsid w:val="00DD2C06"/>
    <w:rsid w:val="00DD2C2F"/>
    <w:rsid w:val="00DD2C58"/>
    <w:rsid w:val="00DD2C75"/>
    <w:rsid w:val="00DD2CB2"/>
    <w:rsid w:val="00DD2D0D"/>
    <w:rsid w:val="00DD2D86"/>
    <w:rsid w:val="00DD2DF0"/>
    <w:rsid w:val="00DD2F14"/>
    <w:rsid w:val="00DD2F43"/>
    <w:rsid w:val="00DD2F9A"/>
    <w:rsid w:val="00DD2FC7"/>
    <w:rsid w:val="00DD3076"/>
    <w:rsid w:val="00DD3094"/>
    <w:rsid w:val="00DD315C"/>
    <w:rsid w:val="00DD328B"/>
    <w:rsid w:val="00DD32E4"/>
    <w:rsid w:val="00DD3306"/>
    <w:rsid w:val="00DD333A"/>
    <w:rsid w:val="00DD333E"/>
    <w:rsid w:val="00DD3393"/>
    <w:rsid w:val="00DD33CB"/>
    <w:rsid w:val="00DD346F"/>
    <w:rsid w:val="00DD3542"/>
    <w:rsid w:val="00DD358C"/>
    <w:rsid w:val="00DD35D2"/>
    <w:rsid w:val="00DD35F4"/>
    <w:rsid w:val="00DD364F"/>
    <w:rsid w:val="00DD3781"/>
    <w:rsid w:val="00DD37A2"/>
    <w:rsid w:val="00DD37B6"/>
    <w:rsid w:val="00DD3849"/>
    <w:rsid w:val="00DD3920"/>
    <w:rsid w:val="00DD396A"/>
    <w:rsid w:val="00DD399D"/>
    <w:rsid w:val="00DD3A5D"/>
    <w:rsid w:val="00DD3A62"/>
    <w:rsid w:val="00DD3A6C"/>
    <w:rsid w:val="00DD3AB8"/>
    <w:rsid w:val="00DD3B39"/>
    <w:rsid w:val="00DD3B8D"/>
    <w:rsid w:val="00DD3B91"/>
    <w:rsid w:val="00DD3BD0"/>
    <w:rsid w:val="00DD3BE6"/>
    <w:rsid w:val="00DD3C0D"/>
    <w:rsid w:val="00DD3C50"/>
    <w:rsid w:val="00DD3CE8"/>
    <w:rsid w:val="00DD3D08"/>
    <w:rsid w:val="00DD3D63"/>
    <w:rsid w:val="00DD3D9E"/>
    <w:rsid w:val="00DD3E02"/>
    <w:rsid w:val="00DD3F98"/>
    <w:rsid w:val="00DD3FDA"/>
    <w:rsid w:val="00DD3FF9"/>
    <w:rsid w:val="00DD3FFE"/>
    <w:rsid w:val="00DD4027"/>
    <w:rsid w:val="00DD40AF"/>
    <w:rsid w:val="00DD40B3"/>
    <w:rsid w:val="00DD4142"/>
    <w:rsid w:val="00DD4149"/>
    <w:rsid w:val="00DD4160"/>
    <w:rsid w:val="00DD418B"/>
    <w:rsid w:val="00DD421B"/>
    <w:rsid w:val="00DD4243"/>
    <w:rsid w:val="00DD424D"/>
    <w:rsid w:val="00DD42A3"/>
    <w:rsid w:val="00DD440F"/>
    <w:rsid w:val="00DD4448"/>
    <w:rsid w:val="00DD444E"/>
    <w:rsid w:val="00DD449B"/>
    <w:rsid w:val="00DD4505"/>
    <w:rsid w:val="00DD4540"/>
    <w:rsid w:val="00DD4544"/>
    <w:rsid w:val="00DD4560"/>
    <w:rsid w:val="00DD4561"/>
    <w:rsid w:val="00DD457E"/>
    <w:rsid w:val="00DD4601"/>
    <w:rsid w:val="00DD4605"/>
    <w:rsid w:val="00DD4625"/>
    <w:rsid w:val="00DD4640"/>
    <w:rsid w:val="00DD46D2"/>
    <w:rsid w:val="00DD46EB"/>
    <w:rsid w:val="00DD4752"/>
    <w:rsid w:val="00DD47C6"/>
    <w:rsid w:val="00DD4822"/>
    <w:rsid w:val="00DD49AF"/>
    <w:rsid w:val="00DD49D8"/>
    <w:rsid w:val="00DD4A33"/>
    <w:rsid w:val="00DD4A71"/>
    <w:rsid w:val="00DD4AA0"/>
    <w:rsid w:val="00DD4AB4"/>
    <w:rsid w:val="00DD4B39"/>
    <w:rsid w:val="00DD4B48"/>
    <w:rsid w:val="00DD4B64"/>
    <w:rsid w:val="00DD4BF4"/>
    <w:rsid w:val="00DD4BF9"/>
    <w:rsid w:val="00DD4C07"/>
    <w:rsid w:val="00DD4C90"/>
    <w:rsid w:val="00DD4C92"/>
    <w:rsid w:val="00DD4CC2"/>
    <w:rsid w:val="00DD4CFF"/>
    <w:rsid w:val="00DD4D7B"/>
    <w:rsid w:val="00DD4D9B"/>
    <w:rsid w:val="00DD4E33"/>
    <w:rsid w:val="00DD4EB0"/>
    <w:rsid w:val="00DD4F05"/>
    <w:rsid w:val="00DD4F87"/>
    <w:rsid w:val="00DD4FA0"/>
    <w:rsid w:val="00DD5041"/>
    <w:rsid w:val="00DD5083"/>
    <w:rsid w:val="00DD50A8"/>
    <w:rsid w:val="00DD50F0"/>
    <w:rsid w:val="00DD5197"/>
    <w:rsid w:val="00DD51CA"/>
    <w:rsid w:val="00DD51D5"/>
    <w:rsid w:val="00DD5238"/>
    <w:rsid w:val="00DD52A3"/>
    <w:rsid w:val="00DD52FF"/>
    <w:rsid w:val="00DD533A"/>
    <w:rsid w:val="00DD5343"/>
    <w:rsid w:val="00DD5405"/>
    <w:rsid w:val="00DD5541"/>
    <w:rsid w:val="00DD5574"/>
    <w:rsid w:val="00DD5586"/>
    <w:rsid w:val="00DD559C"/>
    <w:rsid w:val="00DD559E"/>
    <w:rsid w:val="00DD55B2"/>
    <w:rsid w:val="00DD55DD"/>
    <w:rsid w:val="00DD5645"/>
    <w:rsid w:val="00DD577D"/>
    <w:rsid w:val="00DD57A0"/>
    <w:rsid w:val="00DD57B7"/>
    <w:rsid w:val="00DD57C1"/>
    <w:rsid w:val="00DD580A"/>
    <w:rsid w:val="00DD581E"/>
    <w:rsid w:val="00DD5844"/>
    <w:rsid w:val="00DD58E6"/>
    <w:rsid w:val="00DD598B"/>
    <w:rsid w:val="00DD598C"/>
    <w:rsid w:val="00DD599F"/>
    <w:rsid w:val="00DD5A52"/>
    <w:rsid w:val="00DD5AC5"/>
    <w:rsid w:val="00DD5ACE"/>
    <w:rsid w:val="00DD5AD5"/>
    <w:rsid w:val="00DD5AE0"/>
    <w:rsid w:val="00DD5AFB"/>
    <w:rsid w:val="00DD5BD3"/>
    <w:rsid w:val="00DD5C10"/>
    <w:rsid w:val="00DD5C68"/>
    <w:rsid w:val="00DD5D6D"/>
    <w:rsid w:val="00DD5D82"/>
    <w:rsid w:val="00DD5E5F"/>
    <w:rsid w:val="00DD5EA4"/>
    <w:rsid w:val="00DD5ECE"/>
    <w:rsid w:val="00DD5F22"/>
    <w:rsid w:val="00DD5FD3"/>
    <w:rsid w:val="00DD5FE9"/>
    <w:rsid w:val="00DD5FFF"/>
    <w:rsid w:val="00DD6017"/>
    <w:rsid w:val="00DD6024"/>
    <w:rsid w:val="00DD6210"/>
    <w:rsid w:val="00DD62E9"/>
    <w:rsid w:val="00DD6340"/>
    <w:rsid w:val="00DD63A1"/>
    <w:rsid w:val="00DD63A5"/>
    <w:rsid w:val="00DD63E6"/>
    <w:rsid w:val="00DD640C"/>
    <w:rsid w:val="00DD6411"/>
    <w:rsid w:val="00DD6495"/>
    <w:rsid w:val="00DD649B"/>
    <w:rsid w:val="00DD64DD"/>
    <w:rsid w:val="00DD652E"/>
    <w:rsid w:val="00DD656C"/>
    <w:rsid w:val="00DD65A5"/>
    <w:rsid w:val="00DD65BF"/>
    <w:rsid w:val="00DD6614"/>
    <w:rsid w:val="00DD6637"/>
    <w:rsid w:val="00DD667E"/>
    <w:rsid w:val="00DD6693"/>
    <w:rsid w:val="00DD66C8"/>
    <w:rsid w:val="00DD66D8"/>
    <w:rsid w:val="00DD66DC"/>
    <w:rsid w:val="00DD6759"/>
    <w:rsid w:val="00DD682B"/>
    <w:rsid w:val="00DD68A2"/>
    <w:rsid w:val="00DD68D7"/>
    <w:rsid w:val="00DD6964"/>
    <w:rsid w:val="00DD696A"/>
    <w:rsid w:val="00DD6976"/>
    <w:rsid w:val="00DD69E7"/>
    <w:rsid w:val="00DD6A81"/>
    <w:rsid w:val="00DD6A9A"/>
    <w:rsid w:val="00DD6ADA"/>
    <w:rsid w:val="00DD6BA9"/>
    <w:rsid w:val="00DD6BC4"/>
    <w:rsid w:val="00DD6C04"/>
    <w:rsid w:val="00DD6C5E"/>
    <w:rsid w:val="00DD6C7B"/>
    <w:rsid w:val="00DD6D76"/>
    <w:rsid w:val="00DD6D98"/>
    <w:rsid w:val="00DD6EA6"/>
    <w:rsid w:val="00DD6EAF"/>
    <w:rsid w:val="00DD6ECE"/>
    <w:rsid w:val="00DD6F4B"/>
    <w:rsid w:val="00DD6F7E"/>
    <w:rsid w:val="00DD6FA3"/>
    <w:rsid w:val="00DD6FBE"/>
    <w:rsid w:val="00DD6FBF"/>
    <w:rsid w:val="00DD6FFD"/>
    <w:rsid w:val="00DD7009"/>
    <w:rsid w:val="00DD7024"/>
    <w:rsid w:val="00DD70C4"/>
    <w:rsid w:val="00DD713E"/>
    <w:rsid w:val="00DD718A"/>
    <w:rsid w:val="00DD71DD"/>
    <w:rsid w:val="00DD71EC"/>
    <w:rsid w:val="00DD7232"/>
    <w:rsid w:val="00DD72AD"/>
    <w:rsid w:val="00DD7345"/>
    <w:rsid w:val="00DD738C"/>
    <w:rsid w:val="00DD7544"/>
    <w:rsid w:val="00DD7574"/>
    <w:rsid w:val="00DD7609"/>
    <w:rsid w:val="00DD762C"/>
    <w:rsid w:val="00DD7637"/>
    <w:rsid w:val="00DD7656"/>
    <w:rsid w:val="00DD7665"/>
    <w:rsid w:val="00DD7679"/>
    <w:rsid w:val="00DD76AB"/>
    <w:rsid w:val="00DD76BE"/>
    <w:rsid w:val="00DD76F7"/>
    <w:rsid w:val="00DD779E"/>
    <w:rsid w:val="00DD77B4"/>
    <w:rsid w:val="00DD7816"/>
    <w:rsid w:val="00DD7875"/>
    <w:rsid w:val="00DD78CB"/>
    <w:rsid w:val="00DD791F"/>
    <w:rsid w:val="00DD79B3"/>
    <w:rsid w:val="00DD7A16"/>
    <w:rsid w:val="00DD7A4E"/>
    <w:rsid w:val="00DD7A7A"/>
    <w:rsid w:val="00DD7AF9"/>
    <w:rsid w:val="00DD7B2E"/>
    <w:rsid w:val="00DD7B57"/>
    <w:rsid w:val="00DD7BC5"/>
    <w:rsid w:val="00DD7C1D"/>
    <w:rsid w:val="00DD7C20"/>
    <w:rsid w:val="00DD7CDE"/>
    <w:rsid w:val="00DD7CF2"/>
    <w:rsid w:val="00DD7DD6"/>
    <w:rsid w:val="00DD7DE1"/>
    <w:rsid w:val="00DD7E00"/>
    <w:rsid w:val="00DD7E27"/>
    <w:rsid w:val="00DD7EA8"/>
    <w:rsid w:val="00DD7F02"/>
    <w:rsid w:val="00DD7F21"/>
    <w:rsid w:val="00DD7FE5"/>
    <w:rsid w:val="00DE0041"/>
    <w:rsid w:val="00DE006A"/>
    <w:rsid w:val="00DE00DD"/>
    <w:rsid w:val="00DE0121"/>
    <w:rsid w:val="00DE01A1"/>
    <w:rsid w:val="00DE01C3"/>
    <w:rsid w:val="00DE021B"/>
    <w:rsid w:val="00DE0267"/>
    <w:rsid w:val="00DE0304"/>
    <w:rsid w:val="00DE0378"/>
    <w:rsid w:val="00DE03DD"/>
    <w:rsid w:val="00DE03EC"/>
    <w:rsid w:val="00DE03F7"/>
    <w:rsid w:val="00DE0423"/>
    <w:rsid w:val="00DE0483"/>
    <w:rsid w:val="00DE0490"/>
    <w:rsid w:val="00DE04D1"/>
    <w:rsid w:val="00DE04DA"/>
    <w:rsid w:val="00DE04F4"/>
    <w:rsid w:val="00DE0522"/>
    <w:rsid w:val="00DE059F"/>
    <w:rsid w:val="00DE05BD"/>
    <w:rsid w:val="00DE05E6"/>
    <w:rsid w:val="00DE05E7"/>
    <w:rsid w:val="00DE05F6"/>
    <w:rsid w:val="00DE063D"/>
    <w:rsid w:val="00DE0668"/>
    <w:rsid w:val="00DE069E"/>
    <w:rsid w:val="00DE06F1"/>
    <w:rsid w:val="00DE07B3"/>
    <w:rsid w:val="00DE07CF"/>
    <w:rsid w:val="00DE0836"/>
    <w:rsid w:val="00DE0839"/>
    <w:rsid w:val="00DE084B"/>
    <w:rsid w:val="00DE0861"/>
    <w:rsid w:val="00DE095C"/>
    <w:rsid w:val="00DE0A01"/>
    <w:rsid w:val="00DE0A11"/>
    <w:rsid w:val="00DE0A43"/>
    <w:rsid w:val="00DE0B1A"/>
    <w:rsid w:val="00DE0B32"/>
    <w:rsid w:val="00DE0B3C"/>
    <w:rsid w:val="00DE0B4D"/>
    <w:rsid w:val="00DE0B70"/>
    <w:rsid w:val="00DE0BC4"/>
    <w:rsid w:val="00DE0BD1"/>
    <w:rsid w:val="00DE0CD2"/>
    <w:rsid w:val="00DE0CFC"/>
    <w:rsid w:val="00DE0E6A"/>
    <w:rsid w:val="00DE0F12"/>
    <w:rsid w:val="00DE0F26"/>
    <w:rsid w:val="00DE0F86"/>
    <w:rsid w:val="00DE0FC2"/>
    <w:rsid w:val="00DE1044"/>
    <w:rsid w:val="00DE107E"/>
    <w:rsid w:val="00DE1089"/>
    <w:rsid w:val="00DE11A7"/>
    <w:rsid w:val="00DE126D"/>
    <w:rsid w:val="00DE12E9"/>
    <w:rsid w:val="00DE1327"/>
    <w:rsid w:val="00DE142C"/>
    <w:rsid w:val="00DE149A"/>
    <w:rsid w:val="00DE14C7"/>
    <w:rsid w:val="00DE1544"/>
    <w:rsid w:val="00DE1612"/>
    <w:rsid w:val="00DE1657"/>
    <w:rsid w:val="00DE1659"/>
    <w:rsid w:val="00DE17E4"/>
    <w:rsid w:val="00DE1821"/>
    <w:rsid w:val="00DE1868"/>
    <w:rsid w:val="00DE1905"/>
    <w:rsid w:val="00DE190A"/>
    <w:rsid w:val="00DE1918"/>
    <w:rsid w:val="00DE1A0A"/>
    <w:rsid w:val="00DE1A16"/>
    <w:rsid w:val="00DE1A50"/>
    <w:rsid w:val="00DE1A98"/>
    <w:rsid w:val="00DE1B5C"/>
    <w:rsid w:val="00DE1BB3"/>
    <w:rsid w:val="00DE1C84"/>
    <w:rsid w:val="00DE1CB6"/>
    <w:rsid w:val="00DE1D76"/>
    <w:rsid w:val="00DE1DDB"/>
    <w:rsid w:val="00DE1DF8"/>
    <w:rsid w:val="00DE1DFE"/>
    <w:rsid w:val="00DE1E14"/>
    <w:rsid w:val="00DE1E51"/>
    <w:rsid w:val="00DE1E7A"/>
    <w:rsid w:val="00DE1E98"/>
    <w:rsid w:val="00DE1F4D"/>
    <w:rsid w:val="00DE1FC7"/>
    <w:rsid w:val="00DE1FC8"/>
    <w:rsid w:val="00DE20D1"/>
    <w:rsid w:val="00DE2129"/>
    <w:rsid w:val="00DE213F"/>
    <w:rsid w:val="00DE21F4"/>
    <w:rsid w:val="00DE2255"/>
    <w:rsid w:val="00DE2353"/>
    <w:rsid w:val="00DE2414"/>
    <w:rsid w:val="00DE2417"/>
    <w:rsid w:val="00DE24F6"/>
    <w:rsid w:val="00DE2514"/>
    <w:rsid w:val="00DE251F"/>
    <w:rsid w:val="00DE259C"/>
    <w:rsid w:val="00DE25C8"/>
    <w:rsid w:val="00DE25EA"/>
    <w:rsid w:val="00DE2604"/>
    <w:rsid w:val="00DE2607"/>
    <w:rsid w:val="00DE260A"/>
    <w:rsid w:val="00DE260C"/>
    <w:rsid w:val="00DE2618"/>
    <w:rsid w:val="00DE2639"/>
    <w:rsid w:val="00DE2644"/>
    <w:rsid w:val="00DE266B"/>
    <w:rsid w:val="00DE266E"/>
    <w:rsid w:val="00DE2680"/>
    <w:rsid w:val="00DE26BB"/>
    <w:rsid w:val="00DE26E5"/>
    <w:rsid w:val="00DE26E6"/>
    <w:rsid w:val="00DE2785"/>
    <w:rsid w:val="00DE27DE"/>
    <w:rsid w:val="00DE27E8"/>
    <w:rsid w:val="00DE2999"/>
    <w:rsid w:val="00DE2A2C"/>
    <w:rsid w:val="00DE2A57"/>
    <w:rsid w:val="00DE2A6D"/>
    <w:rsid w:val="00DE2AC6"/>
    <w:rsid w:val="00DE2B10"/>
    <w:rsid w:val="00DE2BA0"/>
    <w:rsid w:val="00DE2C0F"/>
    <w:rsid w:val="00DE2C1A"/>
    <w:rsid w:val="00DE2CCB"/>
    <w:rsid w:val="00DE2D03"/>
    <w:rsid w:val="00DE2D7A"/>
    <w:rsid w:val="00DE2D90"/>
    <w:rsid w:val="00DE2DF6"/>
    <w:rsid w:val="00DE2F0B"/>
    <w:rsid w:val="00DE2F5E"/>
    <w:rsid w:val="00DE2F61"/>
    <w:rsid w:val="00DE2FB6"/>
    <w:rsid w:val="00DE3090"/>
    <w:rsid w:val="00DE3098"/>
    <w:rsid w:val="00DE30AD"/>
    <w:rsid w:val="00DE312F"/>
    <w:rsid w:val="00DE3178"/>
    <w:rsid w:val="00DE31E0"/>
    <w:rsid w:val="00DE3300"/>
    <w:rsid w:val="00DE3375"/>
    <w:rsid w:val="00DE341C"/>
    <w:rsid w:val="00DE342E"/>
    <w:rsid w:val="00DE3432"/>
    <w:rsid w:val="00DE3449"/>
    <w:rsid w:val="00DE3493"/>
    <w:rsid w:val="00DE34D8"/>
    <w:rsid w:val="00DE3512"/>
    <w:rsid w:val="00DE3532"/>
    <w:rsid w:val="00DE3559"/>
    <w:rsid w:val="00DE35A3"/>
    <w:rsid w:val="00DE35B2"/>
    <w:rsid w:val="00DE35C5"/>
    <w:rsid w:val="00DE3600"/>
    <w:rsid w:val="00DE36D2"/>
    <w:rsid w:val="00DE37E0"/>
    <w:rsid w:val="00DE37FA"/>
    <w:rsid w:val="00DE3965"/>
    <w:rsid w:val="00DE39E8"/>
    <w:rsid w:val="00DE3AED"/>
    <w:rsid w:val="00DE3AF1"/>
    <w:rsid w:val="00DE3B17"/>
    <w:rsid w:val="00DE3B33"/>
    <w:rsid w:val="00DE3B53"/>
    <w:rsid w:val="00DE3B64"/>
    <w:rsid w:val="00DE3BC7"/>
    <w:rsid w:val="00DE3C02"/>
    <w:rsid w:val="00DE3C41"/>
    <w:rsid w:val="00DE3C46"/>
    <w:rsid w:val="00DE3D6D"/>
    <w:rsid w:val="00DE3DA9"/>
    <w:rsid w:val="00DE3DDC"/>
    <w:rsid w:val="00DE3DFE"/>
    <w:rsid w:val="00DE3EBA"/>
    <w:rsid w:val="00DE3F1D"/>
    <w:rsid w:val="00DE4052"/>
    <w:rsid w:val="00DE4082"/>
    <w:rsid w:val="00DE4097"/>
    <w:rsid w:val="00DE40B7"/>
    <w:rsid w:val="00DE40C3"/>
    <w:rsid w:val="00DE412E"/>
    <w:rsid w:val="00DE42DC"/>
    <w:rsid w:val="00DE42F3"/>
    <w:rsid w:val="00DE4336"/>
    <w:rsid w:val="00DE4337"/>
    <w:rsid w:val="00DE4341"/>
    <w:rsid w:val="00DE4345"/>
    <w:rsid w:val="00DE436F"/>
    <w:rsid w:val="00DE43BD"/>
    <w:rsid w:val="00DE43BF"/>
    <w:rsid w:val="00DE4457"/>
    <w:rsid w:val="00DE45B8"/>
    <w:rsid w:val="00DE45B9"/>
    <w:rsid w:val="00DE4649"/>
    <w:rsid w:val="00DE46A4"/>
    <w:rsid w:val="00DE4755"/>
    <w:rsid w:val="00DE4789"/>
    <w:rsid w:val="00DE47A1"/>
    <w:rsid w:val="00DE47B6"/>
    <w:rsid w:val="00DE47D6"/>
    <w:rsid w:val="00DE4907"/>
    <w:rsid w:val="00DE4970"/>
    <w:rsid w:val="00DE4A14"/>
    <w:rsid w:val="00DE4A99"/>
    <w:rsid w:val="00DE4AB1"/>
    <w:rsid w:val="00DE4CF4"/>
    <w:rsid w:val="00DE4D2C"/>
    <w:rsid w:val="00DE4D46"/>
    <w:rsid w:val="00DE4D8E"/>
    <w:rsid w:val="00DE4DE0"/>
    <w:rsid w:val="00DE4ECB"/>
    <w:rsid w:val="00DE4F4A"/>
    <w:rsid w:val="00DE4F59"/>
    <w:rsid w:val="00DE5072"/>
    <w:rsid w:val="00DE5078"/>
    <w:rsid w:val="00DE5081"/>
    <w:rsid w:val="00DE50C5"/>
    <w:rsid w:val="00DE5124"/>
    <w:rsid w:val="00DE5148"/>
    <w:rsid w:val="00DE517F"/>
    <w:rsid w:val="00DE51CC"/>
    <w:rsid w:val="00DE524C"/>
    <w:rsid w:val="00DE5251"/>
    <w:rsid w:val="00DE528B"/>
    <w:rsid w:val="00DE529C"/>
    <w:rsid w:val="00DE52C9"/>
    <w:rsid w:val="00DE5326"/>
    <w:rsid w:val="00DE5331"/>
    <w:rsid w:val="00DE538E"/>
    <w:rsid w:val="00DE5395"/>
    <w:rsid w:val="00DE54D5"/>
    <w:rsid w:val="00DE553C"/>
    <w:rsid w:val="00DE5563"/>
    <w:rsid w:val="00DE5596"/>
    <w:rsid w:val="00DE55A2"/>
    <w:rsid w:val="00DE55D0"/>
    <w:rsid w:val="00DE55FE"/>
    <w:rsid w:val="00DE5651"/>
    <w:rsid w:val="00DE5709"/>
    <w:rsid w:val="00DE5831"/>
    <w:rsid w:val="00DE58B7"/>
    <w:rsid w:val="00DE5922"/>
    <w:rsid w:val="00DE5997"/>
    <w:rsid w:val="00DE5A50"/>
    <w:rsid w:val="00DE5B2A"/>
    <w:rsid w:val="00DE5B4B"/>
    <w:rsid w:val="00DE5B99"/>
    <w:rsid w:val="00DE5C54"/>
    <w:rsid w:val="00DE5C6D"/>
    <w:rsid w:val="00DE5C91"/>
    <w:rsid w:val="00DE5CD4"/>
    <w:rsid w:val="00DE5D20"/>
    <w:rsid w:val="00DE5D77"/>
    <w:rsid w:val="00DE5D8A"/>
    <w:rsid w:val="00DE5E17"/>
    <w:rsid w:val="00DE5E7B"/>
    <w:rsid w:val="00DE5E80"/>
    <w:rsid w:val="00DE5E92"/>
    <w:rsid w:val="00DE5EBF"/>
    <w:rsid w:val="00DE5F9A"/>
    <w:rsid w:val="00DE5FC6"/>
    <w:rsid w:val="00DE5FCE"/>
    <w:rsid w:val="00DE5FDE"/>
    <w:rsid w:val="00DE6047"/>
    <w:rsid w:val="00DE6049"/>
    <w:rsid w:val="00DE605A"/>
    <w:rsid w:val="00DE605B"/>
    <w:rsid w:val="00DE60E7"/>
    <w:rsid w:val="00DE6102"/>
    <w:rsid w:val="00DE6178"/>
    <w:rsid w:val="00DE6186"/>
    <w:rsid w:val="00DE618A"/>
    <w:rsid w:val="00DE619D"/>
    <w:rsid w:val="00DE6252"/>
    <w:rsid w:val="00DE6271"/>
    <w:rsid w:val="00DE62B4"/>
    <w:rsid w:val="00DE630A"/>
    <w:rsid w:val="00DE632D"/>
    <w:rsid w:val="00DE6355"/>
    <w:rsid w:val="00DE6362"/>
    <w:rsid w:val="00DE636E"/>
    <w:rsid w:val="00DE63CB"/>
    <w:rsid w:val="00DE6407"/>
    <w:rsid w:val="00DE643C"/>
    <w:rsid w:val="00DE6478"/>
    <w:rsid w:val="00DE6480"/>
    <w:rsid w:val="00DE6492"/>
    <w:rsid w:val="00DE64AA"/>
    <w:rsid w:val="00DE64C9"/>
    <w:rsid w:val="00DE6528"/>
    <w:rsid w:val="00DE6587"/>
    <w:rsid w:val="00DE6611"/>
    <w:rsid w:val="00DE66C4"/>
    <w:rsid w:val="00DE66D8"/>
    <w:rsid w:val="00DE6703"/>
    <w:rsid w:val="00DE6711"/>
    <w:rsid w:val="00DE6721"/>
    <w:rsid w:val="00DE6750"/>
    <w:rsid w:val="00DE6793"/>
    <w:rsid w:val="00DE67A0"/>
    <w:rsid w:val="00DE67A2"/>
    <w:rsid w:val="00DE67CA"/>
    <w:rsid w:val="00DE67D4"/>
    <w:rsid w:val="00DE683D"/>
    <w:rsid w:val="00DE684E"/>
    <w:rsid w:val="00DE6891"/>
    <w:rsid w:val="00DE68A9"/>
    <w:rsid w:val="00DE6906"/>
    <w:rsid w:val="00DE697F"/>
    <w:rsid w:val="00DE6AB1"/>
    <w:rsid w:val="00DE6AB3"/>
    <w:rsid w:val="00DE6B29"/>
    <w:rsid w:val="00DE6B31"/>
    <w:rsid w:val="00DE6B4D"/>
    <w:rsid w:val="00DE6B4E"/>
    <w:rsid w:val="00DE6B71"/>
    <w:rsid w:val="00DE6D11"/>
    <w:rsid w:val="00DE6D55"/>
    <w:rsid w:val="00DE6D59"/>
    <w:rsid w:val="00DE6DE7"/>
    <w:rsid w:val="00DE6E10"/>
    <w:rsid w:val="00DE6E66"/>
    <w:rsid w:val="00DE6EB9"/>
    <w:rsid w:val="00DE6ED3"/>
    <w:rsid w:val="00DE6FCA"/>
    <w:rsid w:val="00DE70A2"/>
    <w:rsid w:val="00DE70A4"/>
    <w:rsid w:val="00DE7154"/>
    <w:rsid w:val="00DE7180"/>
    <w:rsid w:val="00DE725B"/>
    <w:rsid w:val="00DE72DF"/>
    <w:rsid w:val="00DE72E1"/>
    <w:rsid w:val="00DE731E"/>
    <w:rsid w:val="00DE7330"/>
    <w:rsid w:val="00DE7397"/>
    <w:rsid w:val="00DE73CF"/>
    <w:rsid w:val="00DE73E6"/>
    <w:rsid w:val="00DE7445"/>
    <w:rsid w:val="00DE7499"/>
    <w:rsid w:val="00DE750B"/>
    <w:rsid w:val="00DE75B8"/>
    <w:rsid w:val="00DE75C0"/>
    <w:rsid w:val="00DE75EF"/>
    <w:rsid w:val="00DE7621"/>
    <w:rsid w:val="00DE7748"/>
    <w:rsid w:val="00DE774C"/>
    <w:rsid w:val="00DE78A7"/>
    <w:rsid w:val="00DE78DB"/>
    <w:rsid w:val="00DE78F2"/>
    <w:rsid w:val="00DE7908"/>
    <w:rsid w:val="00DE7956"/>
    <w:rsid w:val="00DE7958"/>
    <w:rsid w:val="00DE7A4F"/>
    <w:rsid w:val="00DE7B87"/>
    <w:rsid w:val="00DE7C7C"/>
    <w:rsid w:val="00DE7C9E"/>
    <w:rsid w:val="00DE7D79"/>
    <w:rsid w:val="00DE7DAE"/>
    <w:rsid w:val="00DE7DC4"/>
    <w:rsid w:val="00DE7DF0"/>
    <w:rsid w:val="00DE7DF2"/>
    <w:rsid w:val="00DE7DF5"/>
    <w:rsid w:val="00DE7E31"/>
    <w:rsid w:val="00DE7E6D"/>
    <w:rsid w:val="00DE7E7C"/>
    <w:rsid w:val="00DE7E87"/>
    <w:rsid w:val="00DE7F3A"/>
    <w:rsid w:val="00DE7F7C"/>
    <w:rsid w:val="00DE7F87"/>
    <w:rsid w:val="00DE7F94"/>
    <w:rsid w:val="00DE7FBD"/>
    <w:rsid w:val="00DE7FDE"/>
    <w:rsid w:val="00DF0017"/>
    <w:rsid w:val="00DF0078"/>
    <w:rsid w:val="00DF00B6"/>
    <w:rsid w:val="00DF00D5"/>
    <w:rsid w:val="00DF00E7"/>
    <w:rsid w:val="00DF0108"/>
    <w:rsid w:val="00DF0166"/>
    <w:rsid w:val="00DF0268"/>
    <w:rsid w:val="00DF0340"/>
    <w:rsid w:val="00DF038A"/>
    <w:rsid w:val="00DF046D"/>
    <w:rsid w:val="00DF050E"/>
    <w:rsid w:val="00DF05FB"/>
    <w:rsid w:val="00DF0617"/>
    <w:rsid w:val="00DF0657"/>
    <w:rsid w:val="00DF067E"/>
    <w:rsid w:val="00DF0696"/>
    <w:rsid w:val="00DF070D"/>
    <w:rsid w:val="00DF0724"/>
    <w:rsid w:val="00DF072C"/>
    <w:rsid w:val="00DF079A"/>
    <w:rsid w:val="00DF07D7"/>
    <w:rsid w:val="00DF0842"/>
    <w:rsid w:val="00DF0871"/>
    <w:rsid w:val="00DF08C8"/>
    <w:rsid w:val="00DF08FC"/>
    <w:rsid w:val="00DF08FD"/>
    <w:rsid w:val="00DF0965"/>
    <w:rsid w:val="00DF09BA"/>
    <w:rsid w:val="00DF0A20"/>
    <w:rsid w:val="00DF0A70"/>
    <w:rsid w:val="00DF0A9B"/>
    <w:rsid w:val="00DF0AB7"/>
    <w:rsid w:val="00DF0B3E"/>
    <w:rsid w:val="00DF0C53"/>
    <w:rsid w:val="00DF0D76"/>
    <w:rsid w:val="00DF0DFC"/>
    <w:rsid w:val="00DF0E7C"/>
    <w:rsid w:val="00DF0E80"/>
    <w:rsid w:val="00DF0EA9"/>
    <w:rsid w:val="00DF0ED5"/>
    <w:rsid w:val="00DF0F31"/>
    <w:rsid w:val="00DF0F5E"/>
    <w:rsid w:val="00DF0F91"/>
    <w:rsid w:val="00DF0FC7"/>
    <w:rsid w:val="00DF1083"/>
    <w:rsid w:val="00DF10D4"/>
    <w:rsid w:val="00DF10DB"/>
    <w:rsid w:val="00DF1145"/>
    <w:rsid w:val="00DF1251"/>
    <w:rsid w:val="00DF1298"/>
    <w:rsid w:val="00DF12B2"/>
    <w:rsid w:val="00DF1316"/>
    <w:rsid w:val="00DF133B"/>
    <w:rsid w:val="00DF1343"/>
    <w:rsid w:val="00DF13A6"/>
    <w:rsid w:val="00DF14A2"/>
    <w:rsid w:val="00DF14D6"/>
    <w:rsid w:val="00DF14F8"/>
    <w:rsid w:val="00DF1548"/>
    <w:rsid w:val="00DF15F7"/>
    <w:rsid w:val="00DF1696"/>
    <w:rsid w:val="00DF16F9"/>
    <w:rsid w:val="00DF17B5"/>
    <w:rsid w:val="00DF17FA"/>
    <w:rsid w:val="00DF1826"/>
    <w:rsid w:val="00DF18DD"/>
    <w:rsid w:val="00DF18EA"/>
    <w:rsid w:val="00DF18F5"/>
    <w:rsid w:val="00DF1903"/>
    <w:rsid w:val="00DF190D"/>
    <w:rsid w:val="00DF1919"/>
    <w:rsid w:val="00DF1930"/>
    <w:rsid w:val="00DF1940"/>
    <w:rsid w:val="00DF196E"/>
    <w:rsid w:val="00DF1A6C"/>
    <w:rsid w:val="00DF1ADB"/>
    <w:rsid w:val="00DF1B15"/>
    <w:rsid w:val="00DF1B91"/>
    <w:rsid w:val="00DF1BFE"/>
    <w:rsid w:val="00DF1C38"/>
    <w:rsid w:val="00DF1C41"/>
    <w:rsid w:val="00DF1C49"/>
    <w:rsid w:val="00DF1C98"/>
    <w:rsid w:val="00DF1CAD"/>
    <w:rsid w:val="00DF1DAA"/>
    <w:rsid w:val="00DF1DD9"/>
    <w:rsid w:val="00DF1DE4"/>
    <w:rsid w:val="00DF1E28"/>
    <w:rsid w:val="00DF1EB8"/>
    <w:rsid w:val="00DF1EEA"/>
    <w:rsid w:val="00DF1EF0"/>
    <w:rsid w:val="00DF1EF7"/>
    <w:rsid w:val="00DF1F0B"/>
    <w:rsid w:val="00DF1F46"/>
    <w:rsid w:val="00DF20AC"/>
    <w:rsid w:val="00DF221A"/>
    <w:rsid w:val="00DF2241"/>
    <w:rsid w:val="00DF22C8"/>
    <w:rsid w:val="00DF22E4"/>
    <w:rsid w:val="00DF23D9"/>
    <w:rsid w:val="00DF23ED"/>
    <w:rsid w:val="00DF241B"/>
    <w:rsid w:val="00DF2428"/>
    <w:rsid w:val="00DF243F"/>
    <w:rsid w:val="00DF250B"/>
    <w:rsid w:val="00DF2576"/>
    <w:rsid w:val="00DF25CC"/>
    <w:rsid w:val="00DF2605"/>
    <w:rsid w:val="00DF268D"/>
    <w:rsid w:val="00DF2692"/>
    <w:rsid w:val="00DF2695"/>
    <w:rsid w:val="00DF26E8"/>
    <w:rsid w:val="00DF279B"/>
    <w:rsid w:val="00DF27A8"/>
    <w:rsid w:val="00DF27CA"/>
    <w:rsid w:val="00DF280F"/>
    <w:rsid w:val="00DF2832"/>
    <w:rsid w:val="00DF2875"/>
    <w:rsid w:val="00DF288A"/>
    <w:rsid w:val="00DF28FE"/>
    <w:rsid w:val="00DF298D"/>
    <w:rsid w:val="00DF29D2"/>
    <w:rsid w:val="00DF2AB5"/>
    <w:rsid w:val="00DF2B54"/>
    <w:rsid w:val="00DF2B7C"/>
    <w:rsid w:val="00DF2C9C"/>
    <w:rsid w:val="00DF2CB5"/>
    <w:rsid w:val="00DF2CE4"/>
    <w:rsid w:val="00DF2CE9"/>
    <w:rsid w:val="00DF2CEE"/>
    <w:rsid w:val="00DF2D24"/>
    <w:rsid w:val="00DF2D4D"/>
    <w:rsid w:val="00DF2D50"/>
    <w:rsid w:val="00DF2D5C"/>
    <w:rsid w:val="00DF2DE7"/>
    <w:rsid w:val="00DF2E3D"/>
    <w:rsid w:val="00DF2E7B"/>
    <w:rsid w:val="00DF2EC9"/>
    <w:rsid w:val="00DF2EDE"/>
    <w:rsid w:val="00DF2F6F"/>
    <w:rsid w:val="00DF2FAE"/>
    <w:rsid w:val="00DF2FD9"/>
    <w:rsid w:val="00DF2FEF"/>
    <w:rsid w:val="00DF302D"/>
    <w:rsid w:val="00DF30AD"/>
    <w:rsid w:val="00DF30FC"/>
    <w:rsid w:val="00DF3122"/>
    <w:rsid w:val="00DF3164"/>
    <w:rsid w:val="00DF32DD"/>
    <w:rsid w:val="00DF3349"/>
    <w:rsid w:val="00DF33A7"/>
    <w:rsid w:val="00DF33B2"/>
    <w:rsid w:val="00DF33FA"/>
    <w:rsid w:val="00DF3406"/>
    <w:rsid w:val="00DF3469"/>
    <w:rsid w:val="00DF3496"/>
    <w:rsid w:val="00DF3499"/>
    <w:rsid w:val="00DF34C6"/>
    <w:rsid w:val="00DF3509"/>
    <w:rsid w:val="00DF3558"/>
    <w:rsid w:val="00DF3566"/>
    <w:rsid w:val="00DF35AB"/>
    <w:rsid w:val="00DF35EC"/>
    <w:rsid w:val="00DF3660"/>
    <w:rsid w:val="00DF36F6"/>
    <w:rsid w:val="00DF3742"/>
    <w:rsid w:val="00DF3746"/>
    <w:rsid w:val="00DF376F"/>
    <w:rsid w:val="00DF3771"/>
    <w:rsid w:val="00DF3791"/>
    <w:rsid w:val="00DF37EA"/>
    <w:rsid w:val="00DF38BC"/>
    <w:rsid w:val="00DF38CA"/>
    <w:rsid w:val="00DF39BE"/>
    <w:rsid w:val="00DF39C9"/>
    <w:rsid w:val="00DF39DA"/>
    <w:rsid w:val="00DF3A10"/>
    <w:rsid w:val="00DF3A63"/>
    <w:rsid w:val="00DF3A76"/>
    <w:rsid w:val="00DF3A77"/>
    <w:rsid w:val="00DF3AE8"/>
    <w:rsid w:val="00DF3B20"/>
    <w:rsid w:val="00DF3C3C"/>
    <w:rsid w:val="00DF3C77"/>
    <w:rsid w:val="00DF3D15"/>
    <w:rsid w:val="00DF3D8B"/>
    <w:rsid w:val="00DF3E14"/>
    <w:rsid w:val="00DF3E1F"/>
    <w:rsid w:val="00DF3E38"/>
    <w:rsid w:val="00DF3EF7"/>
    <w:rsid w:val="00DF3F1D"/>
    <w:rsid w:val="00DF404B"/>
    <w:rsid w:val="00DF4064"/>
    <w:rsid w:val="00DF411E"/>
    <w:rsid w:val="00DF41ED"/>
    <w:rsid w:val="00DF4219"/>
    <w:rsid w:val="00DF42B2"/>
    <w:rsid w:val="00DF42BC"/>
    <w:rsid w:val="00DF42D5"/>
    <w:rsid w:val="00DF4307"/>
    <w:rsid w:val="00DF4347"/>
    <w:rsid w:val="00DF436E"/>
    <w:rsid w:val="00DF4382"/>
    <w:rsid w:val="00DF4405"/>
    <w:rsid w:val="00DF4496"/>
    <w:rsid w:val="00DF4522"/>
    <w:rsid w:val="00DF4627"/>
    <w:rsid w:val="00DF4669"/>
    <w:rsid w:val="00DF46AB"/>
    <w:rsid w:val="00DF4737"/>
    <w:rsid w:val="00DF47B2"/>
    <w:rsid w:val="00DF4864"/>
    <w:rsid w:val="00DF4898"/>
    <w:rsid w:val="00DF48D7"/>
    <w:rsid w:val="00DF4971"/>
    <w:rsid w:val="00DF49CC"/>
    <w:rsid w:val="00DF49E7"/>
    <w:rsid w:val="00DF4A4F"/>
    <w:rsid w:val="00DF4A84"/>
    <w:rsid w:val="00DF4AC0"/>
    <w:rsid w:val="00DF4ADE"/>
    <w:rsid w:val="00DF4BD5"/>
    <w:rsid w:val="00DF4C2B"/>
    <w:rsid w:val="00DF4C4E"/>
    <w:rsid w:val="00DF4D18"/>
    <w:rsid w:val="00DF4D3C"/>
    <w:rsid w:val="00DF4D9B"/>
    <w:rsid w:val="00DF4DD8"/>
    <w:rsid w:val="00DF4E7A"/>
    <w:rsid w:val="00DF4E7C"/>
    <w:rsid w:val="00DF4E8D"/>
    <w:rsid w:val="00DF4F12"/>
    <w:rsid w:val="00DF4F26"/>
    <w:rsid w:val="00DF4FB2"/>
    <w:rsid w:val="00DF5028"/>
    <w:rsid w:val="00DF503A"/>
    <w:rsid w:val="00DF5068"/>
    <w:rsid w:val="00DF517F"/>
    <w:rsid w:val="00DF51AB"/>
    <w:rsid w:val="00DF51D3"/>
    <w:rsid w:val="00DF51E9"/>
    <w:rsid w:val="00DF5210"/>
    <w:rsid w:val="00DF5240"/>
    <w:rsid w:val="00DF526B"/>
    <w:rsid w:val="00DF5283"/>
    <w:rsid w:val="00DF530B"/>
    <w:rsid w:val="00DF535F"/>
    <w:rsid w:val="00DF5402"/>
    <w:rsid w:val="00DF541F"/>
    <w:rsid w:val="00DF5463"/>
    <w:rsid w:val="00DF54DF"/>
    <w:rsid w:val="00DF54E6"/>
    <w:rsid w:val="00DF5509"/>
    <w:rsid w:val="00DF552A"/>
    <w:rsid w:val="00DF5613"/>
    <w:rsid w:val="00DF5638"/>
    <w:rsid w:val="00DF56CE"/>
    <w:rsid w:val="00DF5703"/>
    <w:rsid w:val="00DF5768"/>
    <w:rsid w:val="00DF57A6"/>
    <w:rsid w:val="00DF57BD"/>
    <w:rsid w:val="00DF580A"/>
    <w:rsid w:val="00DF584E"/>
    <w:rsid w:val="00DF58EA"/>
    <w:rsid w:val="00DF5910"/>
    <w:rsid w:val="00DF5937"/>
    <w:rsid w:val="00DF593C"/>
    <w:rsid w:val="00DF5977"/>
    <w:rsid w:val="00DF5997"/>
    <w:rsid w:val="00DF59BA"/>
    <w:rsid w:val="00DF59CB"/>
    <w:rsid w:val="00DF5A94"/>
    <w:rsid w:val="00DF5AA9"/>
    <w:rsid w:val="00DF5AC3"/>
    <w:rsid w:val="00DF5B5C"/>
    <w:rsid w:val="00DF5BB6"/>
    <w:rsid w:val="00DF5BFD"/>
    <w:rsid w:val="00DF5C01"/>
    <w:rsid w:val="00DF5CCD"/>
    <w:rsid w:val="00DF5D04"/>
    <w:rsid w:val="00DF5D14"/>
    <w:rsid w:val="00DF5D26"/>
    <w:rsid w:val="00DF5D32"/>
    <w:rsid w:val="00DF5D93"/>
    <w:rsid w:val="00DF5DC9"/>
    <w:rsid w:val="00DF5EDE"/>
    <w:rsid w:val="00DF5F5A"/>
    <w:rsid w:val="00DF5FBE"/>
    <w:rsid w:val="00DF6075"/>
    <w:rsid w:val="00DF60B0"/>
    <w:rsid w:val="00DF60C5"/>
    <w:rsid w:val="00DF60E1"/>
    <w:rsid w:val="00DF6108"/>
    <w:rsid w:val="00DF614D"/>
    <w:rsid w:val="00DF6180"/>
    <w:rsid w:val="00DF6239"/>
    <w:rsid w:val="00DF6255"/>
    <w:rsid w:val="00DF628F"/>
    <w:rsid w:val="00DF62B2"/>
    <w:rsid w:val="00DF62E1"/>
    <w:rsid w:val="00DF6304"/>
    <w:rsid w:val="00DF6334"/>
    <w:rsid w:val="00DF63A0"/>
    <w:rsid w:val="00DF63C1"/>
    <w:rsid w:val="00DF6433"/>
    <w:rsid w:val="00DF64B5"/>
    <w:rsid w:val="00DF64CB"/>
    <w:rsid w:val="00DF6508"/>
    <w:rsid w:val="00DF6523"/>
    <w:rsid w:val="00DF6562"/>
    <w:rsid w:val="00DF6566"/>
    <w:rsid w:val="00DF6588"/>
    <w:rsid w:val="00DF65BE"/>
    <w:rsid w:val="00DF665A"/>
    <w:rsid w:val="00DF667C"/>
    <w:rsid w:val="00DF66AE"/>
    <w:rsid w:val="00DF66C7"/>
    <w:rsid w:val="00DF6722"/>
    <w:rsid w:val="00DF6743"/>
    <w:rsid w:val="00DF680B"/>
    <w:rsid w:val="00DF6810"/>
    <w:rsid w:val="00DF6817"/>
    <w:rsid w:val="00DF6838"/>
    <w:rsid w:val="00DF6891"/>
    <w:rsid w:val="00DF68B1"/>
    <w:rsid w:val="00DF68D9"/>
    <w:rsid w:val="00DF68E1"/>
    <w:rsid w:val="00DF692B"/>
    <w:rsid w:val="00DF69CF"/>
    <w:rsid w:val="00DF6A1C"/>
    <w:rsid w:val="00DF6A40"/>
    <w:rsid w:val="00DF6AF5"/>
    <w:rsid w:val="00DF6B10"/>
    <w:rsid w:val="00DF6B3A"/>
    <w:rsid w:val="00DF6D04"/>
    <w:rsid w:val="00DF6DF0"/>
    <w:rsid w:val="00DF6E78"/>
    <w:rsid w:val="00DF6E92"/>
    <w:rsid w:val="00DF6EC8"/>
    <w:rsid w:val="00DF6ED9"/>
    <w:rsid w:val="00DF6F23"/>
    <w:rsid w:val="00DF6F35"/>
    <w:rsid w:val="00DF6F66"/>
    <w:rsid w:val="00DF6FD8"/>
    <w:rsid w:val="00DF6FED"/>
    <w:rsid w:val="00DF7000"/>
    <w:rsid w:val="00DF700C"/>
    <w:rsid w:val="00DF706C"/>
    <w:rsid w:val="00DF70B8"/>
    <w:rsid w:val="00DF7133"/>
    <w:rsid w:val="00DF7190"/>
    <w:rsid w:val="00DF729D"/>
    <w:rsid w:val="00DF72B3"/>
    <w:rsid w:val="00DF72E6"/>
    <w:rsid w:val="00DF72FE"/>
    <w:rsid w:val="00DF7349"/>
    <w:rsid w:val="00DF7358"/>
    <w:rsid w:val="00DF735A"/>
    <w:rsid w:val="00DF73D6"/>
    <w:rsid w:val="00DF74E8"/>
    <w:rsid w:val="00DF74EA"/>
    <w:rsid w:val="00DF74F2"/>
    <w:rsid w:val="00DF753B"/>
    <w:rsid w:val="00DF753F"/>
    <w:rsid w:val="00DF7591"/>
    <w:rsid w:val="00DF75AD"/>
    <w:rsid w:val="00DF75B1"/>
    <w:rsid w:val="00DF762F"/>
    <w:rsid w:val="00DF766B"/>
    <w:rsid w:val="00DF777A"/>
    <w:rsid w:val="00DF77DF"/>
    <w:rsid w:val="00DF77FF"/>
    <w:rsid w:val="00DF7852"/>
    <w:rsid w:val="00DF7886"/>
    <w:rsid w:val="00DF78A5"/>
    <w:rsid w:val="00DF78D4"/>
    <w:rsid w:val="00DF790A"/>
    <w:rsid w:val="00DF79B7"/>
    <w:rsid w:val="00DF79F6"/>
    <w:rsid w:val="00DF79F7"/>
    <w:rsid w:val="00DF7A01"/>
    <w:rsid w:val="00DF7A0E"/>
    <w:rsid w:val="00DF7A48"/>
    <w:rsid w:val="00DF7A7C"/>
    <w:rsid w:val="00DF7A84"/>
    <w:rsid w:val="00DF7B12"/>
    <w:rsid w:val="00DF7B95"/>
    <w:rsid w:val="00DF7BE0"/>
    <w:rsid w:val="00DF7CAE"/>
    <w:rsid w:val="00DF7CC5"/>
    <w:rsid w:val="00DF7CE3"/>
    <w:rsid w:val="00DF7D03"/>
    <w:rsid w:val="00DF7DE4"/>
    <w:rsid w:val="00DF7E10"/>
    <w:rsid w:val="00DF7E2E"/>
    <w:rsid w:val="00DF7E31"/>
    <w:rsid w:val="00DF7E66"/>
    <w:rsid w:val="00DF7E9D"/>
    <w:rsid w:val="00DF7FA4"/>
    <w:rsid w:val="00E00033"/>
    <w:rsid w:val="00E000A1"/>
    <w:rsid w:val="00E000FF"/>
    <w:rsid w:val="00E00112"/>
    <w:rsid w:val="00E0016F"/>
    <w:rsid w:val="00E00208"/>
    <w:rsid w:val="00E0023B"/>
    <w:rsid w:val="00E00245"/>
    <w:rsid w:val="00E002B4"/>
    <w:rsid w:val="00E002BF"/>
    <w:rsid w:val="00E0032C"/>
    <w:rsid w:val="00E0037A"/>
    <w:rsid w:val="00E0037C"/>
    <w:rsid w:val="00E0047A"/>
    <w:rsid w:val="00E00488"/>
    <w:rsid w:val="00E004D7"/>
    <w:rsid w:val="00E004E4"/>
    <w:rsid w:val="00E004F4"/>
    <w:rsid w:val="00E005F2"/>
    <w:rsid w:val="00E00654"/>
    <w:rsid w:val="00E00676"/>
    <w:rsid w:val="00E00681"/>
    <w:rsid w:val="00E00682"/>
    <w:rsid w:val="00E006F7"/>
    <w:rsid w:val="00E00703"/>
    <w:rsid w:val="00E00759"/>
    <w:rsid w:val="00E0076E"/>
    <w:rsid w:val="00E00779"/>
    <w:rsid w:val="00E007EF"/>
    <w:rsid w:val="00E0081B"/>
    <w:rsid w:val="00E00849"/>
    <w:rsid w:val="00E008F1"/>
    <w:rsid w:val="00E00923"/>
    <w:rsid w:val="00E0092A"/>
    <w:rsid w:val="00E0093B"/>
    <w:rsid w:val="00E00991"/>
    <w:rsid w:val="00E0099E"/>
    <w:rsid w:val="00E009CD"/>
    <w:rsid w:val="00E009DD"/>
    <w:rsid w:val="00E00A29"/>
    <w:rsid w:val="00E00A68"/>
    <w:rsid w:val="00E00B06"/>
    <w:rsid w:val="00E00BCD"/>
    <w:rsid w:val="00E00BFB"/>
    <w:rsid w:val="00E00C3E"/>
    <w:rsid w:val="00E00D2F"/>
    <w:rsid w:val="00E00DC9"/>
    <w:rsid w:val="00E00DE3"/>
    <w:rsid w:val="00E00E57"/>
    <w:rsid w:val="00E00F02"/>
    <w:rsid w:val="00E00F0B"/>
    <w:rsid w:val="00E00F77"/>
    <w:rsid w:val="00E00FB2"/>
    <w:rsid w:val="00E00FDC"/>
    <w:rsid w:val="00E0100D"/>
    <w:rsid w:val="00E01058"/>
    <w:rsid w:val="00E0109E"/>
    <w:rsid w:val="00E0112B"/>
    <w:rsid w:val="00E0113F"/>
    <w:rsid w:val="00E0115C"/>
    <w:rsid w:val="00E011E9"/>
    <w:rsid w:val="00E011FF"/>
    <w:rsid w:val="00E01203"/>
    <w:rsid w:val="00E01282"/>
    <w:rsid w:val="00E01374"/>
    <w:rsid w:val="00E013B5"/>
    <w:rsid w:val="00E013B9"/>
    <w:rsid w:val="00E013C2"/>
    <w:rsid w:val="00E013D5"/>
    <w:rsid w:val="00E01411"/>
    <w:rsid w:val="00E0144A"/>
    <w:rsid w:val="00E014A6"/>
    <w:rsid w:val="00E01508"/>
    <w:rsid w:val="00E0150A"/>
    <w:rsid w:val="00E0156D"/>
    <w:rsid w:val="00E01584"/>
    <w:rsid w:val="00E0160C"/>
    <w:rsid w:val="00E0165A"/>
    <w:rsid w:val="00E01668"/>
    <w:rsid w:val="00E01678"/>
    <w:rsid w:val="00E01737"/>
    <w:rsid w:val="00E01868"/>
    <w:rsid w:val="00E01871"/>
    <w:rsid w:val="00E01931"/>
    <w:rsid w:val="00E01945"/>
    <w:rsid w:val="00E01987"/>
    <w:rsid w:val="00E019AB"/>
    <w:rsid w:val="00E01A70"/>
    <w:rsid w:val="00E01A7D"/>
    <w:rsid w:val="00E01A94"/>
    <w:rsid w:val="00E01AB1"/>
    <w:rsid w:val="00E01ACF"/>
    <w:rsid w:val="00E01B2C"/>
    <w:rsid w:val="00E01B36"/>
    <w:rsid w:val="00E01B37"/>
    <w:rsid w:val="00E01B3E"/>
    <w:rsid w:val="00E01B7D"/>
    <w:rsid w:val="00E01B85"/>
    <w:rsid w:val="00E01B8E"/>
    <w:rsid w:val="00E01B95"/>
    <w:rsid w:val="00E01BBD"/>
    <w:rsid w:val="00E01BF4"/>
    <w:rsid w:val="00E01CAD"/>
    <w:rsid w:val="00E01D46"/>
    <w:rsid w:val="00E01E28"/>
    <w:rsid w:val="00E01E50"/>
    <w:rsid w:val="00E01E9F"/>
    <w:rsid w:val="00E01F6E"/>
    <w:rsid w:val="00E01F8A"/>
    <w:rsid w:val="00E01FDF"/>
    <w:rsid w:val="00E020DD"/>
    <w:rsid w:val="00E02105"/>
    <w:rsid w:val="00E0211A"/>
    <w:rsid w:val="00E02129"/>
    <w:rsid w:val="00E02163"/>
    <w:rsid w:val="00E02165"/>
    <w:rsid w:val="00E0218D"/>
    <w:rsid w:val="00E021AD"/>
    <w:rsid w:val="00E021F7"/>
    <w:rsid w:val="00E021FB"/>
    <w:rsid w:val="00E02204"/>
    <w:rsid w:val="00E0220C"/>
    <w:rsid w:val="00E0221D"/>
    <w:rsid w:val="00E0224D"/>
    <w:rsid w:val="00E02322"/>
    <w:rsid w:val="00E02324"/>
    <w:rsid w:val="00E0235D"/>
    <w:rsid w:val="00E02387"/>
    <w:rsid w:val="00E023B4"/>
    <w:rsid w:val="00E02400"/>
    <w:rsid w:val="00E02466"/>
    <w:rsid w:val="00E02481"/>
    <w:rsid w:val="00E02499"/>
    <w:rsid w:val="00E024CF"/>
    <w:rsid w:val="00E024EA"/>
    <w:rsid w:val="00E02503"/>
    <w:rsid w:val="00E0254E"/>
    <w:rsid w:val="00E02596"/>
    <w:rsid w:val="00E025D0"/>
    <w:rsid w:val="00E02614"/>
    <w:rsid w:val="00E02619"/>
    <w:rsid w:val="00E02639"/>
    <w:rsid w:val="00E0268C"/>
    <w:rsid w:val="00E026D4"/>
    <w:rsid w:val="00E026F7"/>
    <w:rsid w:val="00E02718"/>
    <w:rsid w:val="00E02740"/>
    <w:rsid w:val="00E02747"/>
    <w:rsid w:val="00E02886"/>
    <w:rsid w:val="00E02888"/>
    <w:rsid w:val="00E028EB"/>
    <w:rsid w:val="00E02953"/>
    <w:rsid w:val="00E029A0"/>
    <w:rsid w:val="00E029F9"/>
    <w:rsid w:val="00E02A89"/>
    <w:rsid w:val="00E02AD7"/>
    <w:rsid w:val="00E02AEF"/>
    <w:rsid w:val="00E02B1E"/>
    <w:rsid w:val="00E02B68"/>
    <w:rsid w:val="00E02B78"/>
    <w:rsid w:val="00E02BD8"/>
    <w:rsid w:val="00E02BFD"/>
    <w:rsid w:val="00E02C17"/>
    <w:rsid w:val="00E02CB0"/>
    <w:rsid w:val="00E02D95"/>
    <w:rsid w:val="00E02DA7"/>
    <w:rsid w:val="00E02E2B"/>
    <w:rsid w:val="00E02E46"/>
    <w:rsid w:val="00E02F11"/>
    <w:rsid w:val="00E02F20"/>
    <w:rsid w:val="00E02F24"/>
    <w:rsid w:val="00E02FDD"/>
    <w:rsid w:val="00E03021"/>
    <w:rsid w:val="00E03034"/>
    <w:rsid w:val="00E03059"/>
    <w:rsid w:val="00E0305F"/>
    <w:rsid w:val="00E03089"/>
    <w:rsid w:val="00E03159"/>
    <w:rsid w:val="00E03170"/>
    <w:rsid w:val="00E031A5"/>
    <w:rsid w:val="00E031FC"/>
    <w:rsid w:val="00E03253"/>
    <w:rsid w:val="00E032FC"/>
    <w:rsid w:val="00E0330D"/>
    <w:rsid w:val="00E03364"/>
    <w:rsid w:val="00E03388"/>
    <w:rsid w:val="00E033C8"/>
    <w:rsid w:val="00E03478"/>
    <w:rsid w:val="00E03504"/>
    <w:rsid w:val="00E03528"/>
    <w:rsid w:val="00E0352A"/>
    <w:rsid w:val="00E03532"/>
    <w:rsid w:val="00E03573"/>
    <w:rsid w:val="00E0357B"/>
    <w:rsid w:val="00E03583"/>
    <w:rsid w:val="00E035FB"/>
    <w:rsid w:val="00E0368F"/>
    <w:rsid w:val="00E036C6"/>
    <w:rsid w:val="00E03704"/>
    <w:rsid w:val="00E0370D"/>
    <w:rsid w:val="00E03719"/>
    <w:rsid w:val="00E03724"/>
    <w:rsid w:val="00E0374E"/>
    <w:rsid w:val="00E0378A"/>
    <w:rsid w:val="00E037AF"/>
    <w:rsid w:val="00E037DF"/>
    <w:rsid w:val="00E038C6"/>
    <w:rsid w:val="00E038CD"/>
    <w:rsid w:val="00E0390F"/>
    <w:rsid w:val="00E03937"/>
    <w:rsid w:val="00E039E1"/>
    <w:rsid w:val="00E039F6"/>
    <w:rsid w:val="00E03A99"/>
    <w:rsid w:val="00E03AE2"/>
    <w:rsid w:val="00E03AFC"/>
    <w:rsid w:val="00E03B74"/>
    <w:rsid w:val="00E03BDF"/>
    <w:rsid w:val="00E03C0B"/>
    <w:rsid w:val="00E03C49"/>
    <w:rsid w:val="00E03C88"/>
    <w:rsid w:val="00E03CE1"/>
    <w:rsid w:val="00E03CE2"/>
    <w:rsid w:val="00E03CE8"/>
    <w:rsid w:val="00E03DA7"/>
    <w:rsid w:val="00E03E05"/>
    <w:rsid w:val="00E03E17"/>
    <w:rsid w:val="00E03E19"/>
    <w:rsid w:val="00E03ED8"/>
    <w:rsid w:val="00E03F79"/>
    <w:rsid w:val="00E03F99"/>
    <w:rsid w:val="00E03FD9"/>
    <w:rsid w:val="00E03FE2"/>
    <w:rsid w:val="00E04074"/>
    <w:rsid w:val="00E040BF"/>
    <w:rsid w:val="00E040DF"/>
    <w:rsid w:val="00E04107"/>
    <w:rsid w:val="00E04157"/>
    <w:rsid w:val="00E041AC"/>
    <w:rsid w:val="00E04357"/>
    <w:rsid w:val="00E04388"/>
    <w:rsid w:val="00E043BF"/>
    <w:rsid w:val="00E043D1"/>
    <w:rsid w:val="00E04471"/>
    <w:rsid w:val="00E04489"/>
    <w:rsid w:val="00E044AC"/>
    <w:rsid w:val="00E044D1"/>
    <w:rsid w:val="00E044DE"/>
    <w:rsid w:val="00E0452F"/>
    <w:rsid w:val="00E04543"/>
    <w:rsid w:val="00E045DD"/>
    <w:rsid w:val="00E0461F"/>
    <w:rsid w:val="00E0464E"/>
    <w:rsid w:val="00E04652"/>
    <w:rsid w:val="00E04684"/>
    <w:rsid w:val="00E046AD"/>
    <w:rsid w:val="00E046FA"/>
    <w:rsid w:val="00E0477C"/>
    <w:rsid w:val="00E04825"/>
    <w:rsid w:val="00E048CD"/>
    <w:rsid w:val="00E048D9"/>
    <w:rsid w:val="00E049D8"/>
    <w:rsid w:val="00E04A89"/>
    <w:rsid w:val="00E04B91"/>
    <w:rsid w:val="00E04B94"/>
    <w:rsid w:val="00E04C10"/>
    <w:rsid w:val="00E04C23"/>
    <w:rsid w:val="00E04C55"/>
    <w:rsid w:val="00E04C8A"/>
    <w:rsid w:val="00E04CFA"/>
    <w:rsid w:val="00E04D02"/>
    <w:rsid w:val="00E04D1D"/>
    <w:rsid w:val="00E04DBD"/>
    <w:rsid w:val="00E0501F"/>
    <w:rsid w:val="00E05057"/>
    <w:rsid w:val="00E05070"/>
    <w:rsid w:val="00E050BE"/>
    <w:rsid w:val="00E0515A"/>
    <w:rsid w:val="00E051D9"/>
    <w:rsid w:val="00E0520A"/>
    <w:rsid w:val="00E052A3"/>
    <w:rsid w:val="00E052C9"/>
    <w:rsid w:val="00E052E7"/>
    <w:rsid w:val="00E0532A"/>
    <w:rsid w:val="00E05350"/>
    <w:rsid w:val="00E053B4"/>
    <w:rsid w:val="00E0540C"/>
    <w:rsid w:val="00E05412"/>
    <w:rsid w:val="00E0541E"/>
    <w:rsid w:val="00E054A8"/>
    <w:rsid w:val="00E0561E"/>
    <w:rsid w:val="00E0562D"/>
    <w:rsid w:val="00E0566F"/>
    <w:rsid w:val="00E05704"/>
    <w:rsid w:val="00E05732"/>
    <w:rsid w:val="00E05770"/>
    <w:rsid w:val="00E057D5"/>
    <w:rsid w:val="00E057EA"/>
    <w:rsid w:val="00E0580D"/>
    <w:rsid w:val="00E0580F"/>
    <w:rsid w:val="00E0589E"/>
    <w:rsid w:val="00E058BD"/>
    <w:rsid w:val="00E0593A"/>
    <w:rsid w:val="00E05967"/>
    <w:rsid w:val="00E059D2"/>
    <w:rsid w:val="00E05A4F"/>
    <w:rsid w:val="00E05A94"/>
    <w:rsid w:val="00E05C6E"/>
    <w:rsid w:val="00E05CC9"/>
    <w:rsid w:val="00E05D38"/>
    <w:rsid w:val="00E05DBD"/>
    <w:rsid w:val="00E05E0E"/>
    <w:rsid w:val="00E05E64"/>
    <w:rsid w:val="00E05E86"/>
    <w:rsid w:val="00E05EE7"/>
    <w:rsid w:val="00E06017"/>
    <w:rsid w:val="00E0601A"/>
    <w:rsid w:val="00E06084"/>
    <w:rsid w:val="00E06111"/>
    <w:rsid w:val="00E06178"/>
    <w:rsid w:val="00E061A3"/>
    <w:rsid w:val="00E0621D"/>
    <w:rsid w:val="00E06221"/>
    <w:rsid w:val="00E062A6"/>
    <w:rsid w:val="00E062E1"/>
    <w:rsid w:val="00E0630D"/>
    <w:rsid w:val="00E0635E"/>
    <w:rsid w:val="00E063D1"/>
    <w:rsid w:val="00E06401"/>
    <w:rsid w:val="00E06421"/>
    <w:rsid w:val="00E06422"/>
    <w:rsid w:val="00E0649F"/>
    <w:rsid w:val="00E06541"/>
    <w:rsid w:val="00E0664F"/>
    <w:rsid w:val="00E066D1"/>
    <w:rsid w:val="00E066DF"/>
    <w:rsid w:val="00E0671F"/>
    <w:rsid w:val="00E06725"/>
    <w:rsid w:val="00E067B1"/>
    <w:rsid w:val="00E0684B"/>
    <w:rsid w:val="00E06893"/>
    <w:rsid w:val="00E068A3"/>
    <w:rsid w:val="00E068B1"/>
    <w:rsid w:val="00E068E4"/>
    <w:rsid w:val="00E06938"/>
    <w:rsid w:val="00E06962"/>
    <w:rsid w:val="00E06A4F"/>
    <w:rsid w:val="00E06AA5"/>
    <w:rsid w:val="00E06AF8"/>
    <w:rsid w:val="00E06B35"/>
    <w:rsid w:val="00E06C5E"/>
    <w:rsid w:val="00E06D44"/>
    <w:rsid w:val="00E06DC4"/>
    <w:rsid w:val="00E06E40"/>
    <w:rsid w:val="00E06E9B"/>
    <w:rsid w:val="00E06EC8"/>
    <w:rsid w:val="00E06EE9"/>
    <w:rsid w:val="00E06F1A"/>
    <w:rsid w:val="00E06F68"/>
    <w:rsid w:val="00E06F6E"/>
    <w:rsid w:val="00E06FCC"/>
    <w:rsid w:val="00E0700C"/>
    <w:rsid w:val="00E0702A"/>
    <w:rsid w:val="00E070A3"/>
    <w:rsid w:val="00E070AF"/>
    <w:rsid w:val="00E07102"/>
    <w:rsid w:val="00E07130"/>
    <w:rsid w:val="00E071D8"/>
    <w:rsid w:val="00E0722E"/>
    <w:rsid w:val="00E07235"/>
    <w:rsid w:val="00E0723D"/>
    <w:rsid w:val="00E072A0"/>
    <w:rsid w:val="00E07300"/>
    <w:rsid w:val="00E0732D"/>
    <w:rsid w:val="00E07386"/>
    <w:rsid w:val="00E073B3"/>
    <w:rsid w:val="00E073B5"/>
    <w:rsid w:val="00E073BB"/>
    <w:rsid w:val="00E074D8"/>
    <w:rsid w:val="00E074F4"/>
    <w:rsid w:val="00E0751C"/>
    <w:rsid w:val="00E075A8"/>
    <w:rsid w:val="00E075AB"/>
    <w:rsid w:val="00E075B1"/>
    <w:rsid w:val="00E075DB"/>
    <w:rsid w:val="00E0769B"/>
    <w:rsid w:val="00E076BA"/>
    <w:rsid w:val="00E07750"/>
    <w:rsid w:val="00E0780C"/>
    <w:rsid w:val="00E07819"/>
    <w:rsid w:val="00E078BB"/>
    <w:rsid w:val="00E078C4"/>
    <w:rsid w:val="00E078D1"/>
    <w:rsid w:val="00E078F2"/>
    <w:rsid w:val="00E07906"/>
    <w:rsid w:val="00E07944"/>
    <w:rsid w:val="00E0797A"/>
    <w:rsid w:val="00E07A74"/>
    <w:rsid w:val="00E07B0D"/>
    <w:rsid w:val="00E07B1E"/>
    <w:rsid w:val="00E07B3F"/>
    <w:rsid w:val="00E07B5F"/>
    <w:rsid w:val="00E07C26"/>
    <w:rsid w:val="00E07C44"/>
    <w:rsid w:val="00E07C5F"/>
    <w:rsid w:val="00E07CC5"/>
    <w:rsid w:val="00E07CC9"/>
    <w:rsid w:val="00E07D10"/>
    <w:rsid w:val="00E07D41"/>
    <w:rsid w:val="00E07DB6"/>
    <w:rsid w:val="00E07DEA"/>
    <w:rsid w:val="00E07E0D"/>
    <w:rsid w:val="00E07E2D"/>
    <w:rsid w:val="00E07E4F"/>
    <w:rsid w:val="00E07E79"/>
    <w:rsid w:val="00E07ECA"/>
    <w:rsid w:val="00E07F81"/>
    <w:rsid w:val="00E07FA4"/>
    <w:rsid w:val="00E07FAE"/>
    <w:rsid w:val="00E07FEE"/>
    <w:rsid w:val="00E100AE"/>
    <w:rsid w:val="00E1015D"/>
    <w:rsid w:val="00E101EC"/>
    <w:rsid w:val="00E1028C"/>
    <w:rsid w:val="00E10291"/>
    <w:rsid w:val="00E10298"/>
    <w:rsid w:val="00E102AF"/>
    <w:rsid w:val="00E102F9"/>
    <w:rsid w:val="00E102FC"/>
    <w:rsid w:val="00E10308"/>
    <w:rsid w:val="00E10321"/>
    <w:rsid w:val="00E10354"/>
    <w:rsid w:val="00E103A5"/>
    <w:rsid w:val="00E1045B"/>
    <w:rsid w:val="00E104D7"/>
    <w:rsid w:val="00E104E9"/>
    <w:rsid w:val="00E104F7"/>
    <w:rsid w:val="00E10506"/>
    <w:rsid w:val="00E1077C"/>
    <w:rsid w:val="00E107B1"/>
    <w:rsid w:val="00E10818"/>
    <w:rsid w:val="00E108E1"/>
    <w:rsid w:val="00E10901"/>
    <w:rsid w:val="00E10935"/>
    <w:rsid w:val="00E10998"/>
    <w:rsid w:val="00E10999"/>
    <w:rsid w:val="00E109E2"/>
    <w:rsid w:val="00E10B44"/>
    <w:rsid w:val="00E10BA9"/>
    <w:rsid w:val="00E10BE4"/>
    <w:rsid w:val="00E10C50"/>
    <w:rsid w:val="00E10CD7"/>
    <w:rsid w:val="00E10D03"/>
    <w:rsid w:val="00E10D32"/>
    <w:rsid w:val="00E10D47"/>
    <w:rsid w:val="00E10D8E"/>
    <w:rsid w:val="00E10D99"/>
    <w:rsid w:val="00E10D9E"/>
    <w:rsid w:val="00E10DEF"/>
    <w:rsid w:val="00E10E68"/>
    <w:rsid w:val="00E10E90"/>
    <w:rsid w:val="00E10EEA"/>
    <w:rsid w:val="00E10F19"/>
    <w:rsid w:val="00E10F41"/>
    <w:rsid w:val="00E10FF6"/>
    <w:rsid w:val="00E11017"/>
    <w:rsid w:val="00E11025"/>
    <w:rsid w:val="00E110B0"/>
    <w:rsid w:val="00E110D5"/>
    <w:rsid w:val="00E110DF"/>
    <w:rsid w:val="00E11142"/>
    <w:rsid w:val="00E11156"/>
    <w:rsid w:val="00E11159"/>
    <w:rsid w:val="00E111C7"/>
    <w:rsid w:val="00E1129A"/>
    <w:rsid w:val="00E112D9"/>
    <w:rsid w:val="00E11316"/>
    <w:rsid w:val="00E11363"/>
    <w:rsid w:val="00E1136B"/>
    <w:rsid w:val="00E113B3"/>
    <w:rsid w:val="00E11404"/>
    <w:rsid w:val="00E114FB"/>
    <w:rsid w:val="00E11523"/>
    <w:rsid w:val="00E11551"/>
    <w:rsid w:val="00E1162D"/>
    <w:rsid w:val="00E116E6"/>
    <w:rsid w:val="00E11716"/>
    <w:rsid w:val="00E1176B"/>
    <w:rsid w:val="00E117BD"/>
    <w:rsid w:val="00E11804"/>
    <w:rsid w:val="00E11809"/>
    <w:rsid w:val="00E11876"/>
    <w:rsid w:val="00E11900"/>
    <w:rsid w:val="00E1199A"/>
    <w:rsid w:val="00E11A0E"/>
    <w:rsid w:val="00E11A26"/>
    <w:rsid w:val="00E11A38"/>
    <w:rsid w:val="00E11A94"/>
    <w:rsid w:val="00E11A96"/>
    <w:rsid w:val="00E11AE2"/>
    <w:rsid w:val="00E11AE9"/>
    <w:rsid w:val="00E11B76"/>
    <w:rsid w:val="00E11C32"/>
    <w:rsid w:val="00E11C38"/>
    <w:rsid w:val="00E11C44"/>
    <w:rsid w:val="00E11CF8"/>
    <w:rsid w:val="00E11D08"/>
    <w:rsid w:val="00E11E1D"/>
    <w:rsid w:val="00E11E1E"/>
    <w:rsid w:val="00E11E63"/>
    <w:rsid w:val="00E11E78"/>
    <w:rsid w:val="00E11F64"/>
    <w:rsid w:val="00E120CC"/>
    <w:rsid w:val="00E12118"/>
    <w:rsid w:val="00E12198"/>
    <w:rsid w:val="00E121D9"/>
    <w:rsid w:val="00E121DC"/>
    <w:rsid w:val="00E121FB"/>
    <w:rsid w:val="00E12217"/>
    <w:rsid w:val="00E12275"/>
    <w:rsid w:val="00E122AE"/>
    <w:rsid w:val="00E122B4"/>
    <w:rsid w:val="00E122D5"/>
    <w:rsid w:val="00E1233D"/>
    <w:rsid w:val="00E124FA"/>
    <w:rsid w:val="00E12595"/>
    <w:rsid w:val="00E1260A"/>
    <w:rsid w:val="00E12622"/>
    <w:rsid w:val="00E12664"/>
    <w:rsid w:val="00E126CF"/>
    <w:rsid w:val="00E1271D"/>
    <w:rsid w:val="00E12780"/>
    <w:rsid w:val="00E127C6"/>
    <w:rsid w:val="00E128BE"/>
    <w:rsid w:val="00E12984"/>
    <w:rsid w:val="00E1299D"/>
    <w:rsid w:val="00E129A9"/>
    <w:rsid w:val="00E129BF"/>
    <w:rsid w:val="00E129E1"/>
    <w:rsid w:val="00E12A89"/>
    <w:rsid w:val="00E12B24"/>
    <w:rsid w:val="00E12B8B"/>
    <w:rsid w:val="00E12B97"/>
    <w:rsid w:val="00E12BB2"/>
    <w:rsid w:val="00E12BE8"/>
    <w:rsid w:val="00E12C93"/>
    <w:rsid w:val="00E12CB2"/>
    <w:rsid w:val="00E12D79"/>
    <w:rsid w:val="00E12DFC"/>
    <w:rsid w:val="00E12EA6"/>
    <w:rsid w:val="00E12ED9"/>
    <w:rsid w:val="00E12FEE"/>
    <w:rsid w:val="00E12FF8"/>
    <w:rsid w:val="00E13016"/>
    <w:rsid w:val="00E13023"/>
    <w:rsid w:val="00E1303C"/>
    <w:rsid w:val="00E13094"/>
    <w:rsid w:val="00E13095"/>
    <w:rsid w:val="00E130AD"/>
    <w:rsid w:val="00E130CD"/>
    <w:rsid w:val="00E130DE"/>
    <w:rsid w:val="00E130EC"/>
    <w:rsid w:val="00E13178"/>
    <w:rsid w:val="00E13191"/>
    <w:rsid w:val="00E131C4"/>
    <w:rsid w:val="00E131C6"/>
    <w:rsid w:val="00E131C8"/>
    <w:rsid w:val="00E1320C"/>
    <w:rsid w:val="00E13217"/>
    <w:rsid w:val="00E1322E"/>
    <w:rsid w:val="00E13256"/>
    <w:rsid w:val="00E132DB"/>
    <w:rsid w:val="00E13345"/>
    <w:rsid w:val="00E13371"/>
    <w:rsid w:val="00E133AE"/>
    <w:rsid w:val="00E133B1"/>
    <w:rsid w:val="00E133CC"/>
    <w:rsid w:val="00E133CE"/>
    <w:rsid w:val="00E13419"/>
    <w:rsid w:val="00E1341F"/>
    <w:rsid w:val="00E13456"/>
    <w:rsid w:val="00E134B3"/>
    <w:rsid w:val="00E134BE"/>
    <w:rsid w:val="00E13508"/>
    <w:rsid w:val="00E13526"/>
    <w:rsid w:val="00E13581"/>
    <w:rsid w:val="00E1358A"/>
    <w:rsid w:val="00E13662"/>
    <w:rsid w:val="00E13676"/>
    <w:rsid w:val="00E136B6"/>
    <w:rsid w:val="00E136D0"/>
    <w:rsid w:val="00E13734"/>
    <w:rsid w:val="00E1383B"/>
    <w:rsid w:val="00E13898"/>
    <w:rsid w:val="00E1390D"/>
    <w:rsid w:val="00E1392B"/>
    <w:rsid w:val="00E1396E"/>
    <w:rsid w:val="00E13A3F"/>
    <w:rsid w:val="00E13A50"/>
    <w:rsid w:val="00E13A5A"/>
    <w:rsid w:val="00E13AD9"/>
    <w:rsid w:val="00E13BAA"/>
    <w:rsid w:val="00E13C24"/>
    <w:rsid w:val="00E13CD1"/>
    <w:rsid w:val="00E13DC7"/>
    <w:rsid w:val="00E13E1B"/>
    <w:rsid w:val="00E13E4C"/>
    <w:rsid w:val="00E13E7B"/>
    <w:rsid w:val="00E13E83"/>
    <w:rsid w:val="00E13E90"/>
    <w:rsid w:val="00E13EC8"/>
    <w:rsid w:val="00E13EE6"/>
    <w:rsid w:val="00E13F49"/>
    <w:rsid w:val="00E13FAF"/>
    <w:rsid w:val="00E1403E"/>
    <w:rsid w:val="00E14082"/>
    <w:rsid w:val="00E140BC"/>
    <w:rsid w:val="00E1410B"/>
    <w:rsid w:val="00E14110"/>
    <w:rsid w:val="00E1411A"/>
    <w:rsid w:val="00E1427C"/>
    <w:rsid w:val="00E14377"/>
    <w:rsid w:val="00E143A3"/>
    <w:rsid w:val="00E143FC"/>
    <w:rsid w:val="00E14466"/>
    <w:rsid w:val="00E14513"/>
    <w:rsid w:val="00E14538"/>
    <w:rsid w:val="00E14556"/>
    <w:rsid w:val="00E14643"/>
    <w:rsid w:val="00E1464B"/>
    <w:rsid w:val="00E1464F"/>
    <w:rsid w:val="00E14686"/>
    <w:rsid w:val="00E146BE"/>
    <w:rsid w:val="00E147B8"/>
    <w:rsid w:val="00E147F1"/>
    <w:rsid w:val="00E1482D"/>
    <w:rsid w:val="00E1487A"/>
    <w:rsid w:val="00E148C6"/>
    <w:rsid w:val="00E14906"/>
    <w:rsid w:val="00E14939"/>
    <w:rsid w:val="00E14951"/>
    <w:rsid w:val="00E149C5"/>
    <w:rsid w:val="00E14A3B"/>
    <w:rsid w:val="00E14A54"/>
    <w:rsid w:val="00E14A61"/>
    <w:rsid w:val="00E14A6E"/>
    <w:rsid w:val="00E14BAD"/>
    <w:rsid w:val="00E14BD8"/>
    <w:rsid w:val="00E14C35"/>
    <w:rsid w:val="00E14C40"/>
    <w:rsid w:val="00E14C90"/>
    <w:rsid w:val="00E14CA6"/>
    <w:rsid w:val="00E14CBB"/>
    <w:rsid w:val="00E14CC5"/>
    <w:rsid w:val="00E14D14"/>
    <w:rsid w:val="00E14D9E"/>
    <w:rsid w:val="00E14DBC"/>
    <w:rsid w:val="00E14DFB"/>
    <w:rsid w:val="00E14E0C"/>
    <w:rsid w:val="00E14E94"/>
    <w:rsid w:val="00E14F05"/>
    <w:rsid w:val="00E14FEF"/>
    <w:rsid w:val="00E14FF7"/>
    <w:rsid w:val="00E14FFC"/>
    <w:rsid w:val="00E15001"/>
    <w:rsid w:val="00E15005"/>
    <w:rsid w:val="00E150C4"/>
    <w:rsid w:val="00E15187"/>
    <w:rsid w:val="00E15214"/>
    <w:rsid w:val="00E15216"/>
    <w:rsid w:val="00E15457"/>
    <w:rsid w:val="00E154F8"/>
    <w:rsid w:val="00E1552A"/>
    <w:rsid w:val="00E15554"/>
    <w:rsid w:val="00E1555C"/>
    <w:rsid w:val="00E15582"/>
    <w:rsid w:val="00E1562A"/>
    <w:rsid w:val="00E15631"/>
    <w:rsid w:val="00E15634"/>
    <w:rsid w:val="00E156E7"/>
    <w:rsid w:val="00E156F9"/>
    <w:rsid w:val="00E15722"/>
    <w:rsid w:val="00E1577A"/>
    <w:rsid w:val="00E157C4"/>
    <w:rsid w:val="00E1588E"/>
    <w:rsid w:val="00E15899"/>
    <w:rsid w:val="00E15939"/>
    <w:rsid w:val="00E1593A"/>
    <w:rsid w:val="00E1594B"/>
    <w:rsid w:val="00E15993"/>
    <w:rsid w:val="00E159DA"/>
    <w:rsid w:val="00E15A32"/>
    <w:rsid w:val="00E15B1A"/>
    <w:rsid w:val="00E15B20"/>
    <w:rsid w:val="00E15B66"/>
    <w:rsid w:val="00E15BC9"/>
    <w:rsid w:val="00E15C0B"/>
    <w:rsid w:val="00E15C59"/>
    <w:rsid w:val="00E15CA0"/>
    <w:rsid w:val="00E15D31"/>
    <w:rsid w:val="00E15D6E"/>
    <w:rsid w:val="00E15D8C"/>
    <w:rsid w:val="00E15DB5"/>
    <w:rsid w:val="00E15DEB"/>
    <w:rsid w:val="00E15E1F"/>
    <w:rsid w:val="00E15E27"/>
    <w:rsid w:val="00E15E2A"/>
    <w:rsid w:val="00E15E54"/>
    <w:rsid w:val="00E15EA7"/>
    <w:rsid w:val="00E15EAE"/>
    <w:rsid w:val="00E15EFA"/>
    <w:rsid w:val="00E15F84"/>
    <w:rsid w:val="00E15FF5"/>
    <w:rsid w:val="00E160A8"/>
    <w:rsid w:val="00E160BA"/>
    <w:rsid w:val="00E160C4"/>
    <w:rsid w:val="00E160EA"/>
    <w:rsid w:val="00E160FD"/>
    <w:rsid w:val="00E1611F"/>
    <w:rsid w:val="00E161B5"/>
    <w:rsid w:val="00E161C7"/>
    <w:rsid w:val="00E161CE"/>
    <w:rsid w:val="00E16241"/>
    <w:rsid w:val="00E1635D"/>
    <w:rsid w:val="00E163AC"/>
    <w:rsid w:val="00E163B8"/>
    <w:rsid w:val="00E1641B"/>
    <w:rsid w:val="00E1643D"/>
    <w:rsid w:val="00E164F8"/>
    <w:rsid w:val="00E16590"/>
    <w:rsid w:val="00E16640"/>
    <w:rsid w:val="00E16641"/>
    <w:rsid w:val="00E16669"/>
    <w:rsid w:val="00E1672C"/>
    <w:rsid w:val="00E167DB"/>
    <w:rsid w:val="00E167E5"/>
    <w:rsid w:val="00E16829"/>
    <w:rsid w:val="00E168E4"/>
    <w:rsid w:val="00E168EE"/>
    <w:rsid w:val="00E16912"/>
    <w:rsid w:val="00E1692D"/>
    <w:rsid w:val="00E1693C"/>
    <w:rsid w:val="00E16987"/>
    <w:rsid w:val="00E169DB"/>
    <w:rsid w:val="00E16A3E"/>
    <w:rsid w:val="00E16A8C"/>
    <w:rsid w:val="00E16AD4"/>
    <w:rsid w:val="00E16AF6"/>
    <w:rsid w:val="00E16B15"/>
    <w:rsid w:val="00E16B8C"/>
    <w:rsid w:val="00E16BA2"/>
    <w:rsid w:val="00E16BA3"/>
    <w:rsid w:val="00E16C20"/>
    <w:rsid w:val="00E16CA0"/>
    <w:rsid w:val="00E16CD4"/>
    <w:rsid w:val="00E16CF5"/>
    <w:rsid w:val="00E16DF9"/>
    <w:rsid w:val="00E16E23"/>
    <w:rsid w:val="00E16E6A"/>
    <w:rsid w:val="00E16EC9"/>
    <w:rsid w:val="00E16F28"/>
    <w:rsid w:val="00E16FC8"/>
    <w:rsid w:val="00E17032"/>
    <w:rsid w:val="00E1706E"/>
    <w:rsid w:val="00E1708D"/>
    <w:rsid w:val="00E170A1"/>
    <w:rsid w:val="00E170C7"/>
    <w:rsid w:val="00E170CF"/>
    <w:rsid w:val="00E170DF"/>
    <w:rsid w:val="00E1719F"/>
    <w:rsid w:val="00E171E5"/>
    <w:rsid w:val="00E17299"/>
    <w:rsid w:val="00E17322"/>
    <w:rsid w:val="00E17329"/>
    <w:rsid w:val="00E17356"/>
    <w:rsid w:val="00E17359"/>
    <w:rsid w:val="00E1740F"/>
    <w:rsid w:val="00E17453"/>
    <w:rsid w:val="00E174CF"/>
    <w:rsid w:val="00E1758E"/>
    <w:rsid w:val="00E175C2"/>
    <w:rsid w:val="00E176C1"/>
    <w:rsid w:val="00E17724"/>
    <w:rsid w:val="00E17766"/>
    <w:rsid w:val="00E17858"/>
    <w:rsid w:val="00E178AB"/>
    <w:rsid w:val="00E178C6"/>
    <w:rsid w:val="00E178FE"/>
    <w:rsid w:val="00E17913"/>
    <w:rsid w:val="00E1792E"/>
    <w:rsid w:val="00E17939"/>
    <w:rsid w:val="00E179B3"/>
    <w:rsid w:val="00E179C7"/>
    <w:rsid w:val="00E179F9"/>
    <w:rsid w:val="00E17B8D"/>
    <w:rsid w:val="00E17B8E"/>
    <w:rsid w:val="00E17B98"/>
    <w:rsid w:val="00E17C87"/>
    <w:rsid w:val="00E17CAE"/>
    <w:rsid w:val="00E17CC9"/>
    <w:rsid w:val="00E17CCC"/>
    <w:rsid w:val="00E17D2A"/>
    <w:rsid w:val="00E17D62"/>
    <w:rsid w:val="00E17DF3"/>
    <w:rsid w:val="00E17DFB"/>
    <w:rsid w:val="00E17E5A"/>
    <w:rsid w:val="00E17E7D"/>
    <w:rsid w:val="00E17EA8"/>
    <w:rsid w:val="00E17EC6"/>
    <w:rsid w:val="00E17FD5"/>
    <w:rsid w:val="00E20070"/>
    <w:rsid w:val="00E2007D"/>
    <w:rsid w:val="00E2011A"/>
    <w:rsid w:val="00E2011C"/>
    <w:rsid w:val="00E20169"/>
    <w:rsid w:val="00E2018D"/>
    <w:rsid w:val="00E20211"/>
    <w:rsid w:val="00E20297"/>
    <w:rsid w:val="00E20311"/>
    <w:rsid w:val="00E2031A"/>
    <w:rsid w:val="00E20366"/>
    <w:rsid w:val="00E20397"/>
    <w:rsid w:val="00E2040D"/>
    <w:rsid w:val="00E20477"/>
    <w:rsid w:val="00E204A3"/>
    <w:rsid w:val="00E204BF"/>
    <w:rsid w:val="00E2054C"/>
    <w:rsid w:val="00E205A2"/>
    <w:rsid w:val="00E205C3"/>
    <w:rsid w:val="00E205EB"/>
    <w:rsid w:val="00E205F8"/>
    <w:rsid w:val="00E20619"/>
    <w:rsid w:val="00E206F3"/>
    <w:rsid w:val="00E2079F"/>
    <w:rsid w:val="00E207C8"/>
    <w:rsid w:val="00E208FE"/>
    <w:rsid w:val="00E2092D"/>
    <w:rsid w:val="00E20935"/>
    <w:rsid w:val="00E20A08"/>
    <w:rsid w:val="00E20A0C"/>
    <w:rsid w:val="00E20AAF"/>
    <w:rsid w:val="00E20B12"/>
    <w:rsid w:val="00E20B1B"/>
    <w:rsid w:val="00E20BE2"/>
    <w:rsid w:val="00E20BFE"/>
    <w:rsid w:val="00E20C3B"/>
    <w:rsid w:val="00E20C93"/>
    <w:rsid w:val="00E20CAD"/>
    <w:rsid w:val="00E20CD1"/>
    <w:rsid w:val="00E20CFE"/>
    <w:rsid w:val="00E20D77"/>
    <w:rsid w:val="00E20DC2"/>
    <w:rsid w:val="00E20DDF"/>
    <w:rsid w:val="00E20E23"/>
    <w:rsid w:val="00E20E4E"/>
    <w:rsid w:val="00E20EE6"/>
    <w:rsid w:val="00E20F50"/>
    <w:rsid w:val="00E20F55"/>
    <w:rsid w:val="00E210D3"/>
    <w:rsid w:val="00E2111C"/>
    <w:rsid w:val="00E21269"/>
    <w:rsid w:val="00E212B1"/>
    <w:rsid w:val="00E213D2"/>
    <w:rsid w:val="00E2141C"/>
    <w:rsid w:val="00E21479"/>
    <w:rsid w:val="00E21481"/>
    <w:rsid w:val="00E214D8"/>
    <w:rsid w:val="00E2151E"/>
    <w:rsid w:val="00E21575"/>
    <w:rsid w:val="00E2159F"/>
    <w:rsid w:val="00E21623"/>
    <w:rsid w:val="00E21628"/>
    <w:rsid w:val="00E2164B"/>
    <w:rsid w:val="00E216C3"/>
    <w:rsid w:val="00E216CE"/>
    <w:rsid w:val="00E216E4"/>
    <w:rsid w:val="00E21726"/>
    <w:rsid w:val="00E2173D"/>
    <w:rsid w:val="00E21766"/>
    <w:rsid w:val="00E21797"/>
    <w:rsid w:val="00E217A7"/>
    <w:rsid w:val="00E21805"/>
    <w:rsid w:val="00E2187D"/>
    <w:rsid w:val="00E218C2"/>
    <w:rsid w:val="00E21922"/>
    <w:rsid w:val="00E21A26"/>
    <w:rsid w:val="00E21B20"/>
    <w:rsid w:val="00E21B59"/>
    <w:rsid w:val="00E21B6F"/>
    <w:rsid w:val="00E21BA4"/>
    <w:rsid w:val="00E21BB1"/>
    <w:rsid w:val="00E21C16"/>
    <w:rsid w:val="00E21CA9"/>
    <w:rsid w:val="00E21CBF"/>
    <w:rsid w:val="00E21CFC"/>
    <w:rsid w:val="00E21DE8"/>
    <w:rsid w:val="00E21E01"/>
    <w:rsid w:val="00E21E94"/>
    <w:rsid w:val="00E21EA3"/>
    <w:rsid w:val="00E21F50"/>
    <w:rsid w:val="00E21F96"/>
    <w:rsid w:val="00E21FBC"/>
    <w:rsid w:val="00E2202F"/>
    <w:rsid w:val="00E22056"/>
    <w:rsid w:val="00E22101"/>
    <w:rsid w:val="00E22108"/>
    <w:rsid w:val="00E22120"/>
    <w:rsid w:val="00E2213E"/>
    <w:rsid w:val="00E22144"/>
    <w:rsid w:val="00E2219C"/>
    <w:rsid w:val="00E2219D"/>
    <w:rsid w:val="00E221BC"/>
    <w:rsid w:val="00E221DB"/>
    <w:rsid w:val="00E221FA"/>
    <w:rsid w:val="00E221FE"/>
    <w:rsid w:val="00E22359"/>
    <w:rsid w:val="00E2237B"/>
    <w:rsid w:val="00E223B6"/>
    <w:rsid w:val="00E223F0"/>
    <w:rsid w:val="00E223F8"/>
    <w:rsid w:val="00E22495"/>
    <w:rsid w:val="00E224A3"/>
    <w:rsid w:val="00E224D2"/>
    <w:rsid w:val="00E22527"/>
    <w:rsid w:val="00E22572"/>
    <w:rsid w:val="00E22758"/>
    <w:rsid w:val="00E22768"/>
    <w:rsid w:val="00E227D9"/>
    <w:rsid w:val="00E227EB"/>
    <w:rsid w:val="00E227F6"/>
    <w:rsid w:val="00E22892"/>
    <w:rsid w:val="00E228AA"/>
    <w:rsid w:val="00E22949"/>
    <w:rsid w:val="00E22970"/>
    <w:rsid w:val="00E2297A"/>
    <w:rsid w:val="00E22998"/>
    <w:rsid w:val="00E229C7"/>
    <w:rsid w:val="00E22A1C"/>
    <w:rsid w:val="00E22AE9"/>
    <w:rsid w:val="00E22AF8"/>
    <w:rsid w:val="00E22B96"/>
    <w:rsid w:val="00E22BA9"/>
    <w:rsid w:val="00E22BF7"/>
    <w:rsid w:val="00E22C15"/>
    <w:rsid w:val="00E22C2A"/>
    <w:rsid w:val="00E22C6B"/>
    <w:rsid w:val="00E22DFC"/>
    <w:rsid w:val="00E22F18"/>
    <w:rsid w:val="00E23059"/>
    <w:rsid w:val="00E23073"/>
    <w:rsid w:val="00E230DD"/>
    <w:rsid w:val="00E2311D"/>
    <w:rsid w:val="00E23122"/>
    <w:rsid w:val="00E23172"/>
    <w:rsid w:val="00E2317B"/>
    <w:rsid w:val="00E2319D"/>
    <w:rsid w:val="00E23294"/>
    <w:rsid w:val="00E2332F"/>
    <w:rsid w:val="00E23347"/>
    <w:rsid w:val="00E23477"/>
    <w:rsid w:val="00E2349C"/>
    <w:rsid w:val="00E234EC"/>
    <w:rsid w:val="00E2357F"/>
    <w:rsid w:val="00E235C0"/>
    <w:rsid w:val="00E236A7"/>
    <w:rsid w:val="00E236B9"/>
    <w:rsid w:val="00E236F0"/>
    <w:rsid w:val="00E2375D"/>
    <w:rsid w:val="00E237A9"/>
    <w:rsid w:val="00E237D5"/>
    <w:rsid w:val="00E23850"/>
    <w:rsid w:val="00E23896"/>
    <w:rsid w:val="00E238D2"/>
    <w:rsid w:val="00E23921"/>
    <w:rsid w:val="00E2395B"/>
    <w:rsid w:val="00E23A1D"/>
    <w:rsid w:val="00E23A2E"/>
    <w:rsid w:val="00E23AC1"/>
    <w:rsid w:val="00E23B33"/>
    <w:rsid w:val="00E23B4B"/>
    <w:rsid w:val="00E23B51"/>
    <w:rsid w:val="00E23B67"/>
    <w:rsid w:val="00E23C47"/>
    <w:rsid w:val="00E23C76"/>
    <w:rsid w:val="00E23CC6"/>
    <w:rsid w:val="00E23DE6"/>
    <w:rsid w:val="00E23E00"/>
    <w:rsid w:val="00E23E09"/>
    <w:rsid w:val="00E23E16"/>
    <w:rsid w:val="00E23E53"/>
    <w:rsid w:val="00E23EC7"/>
    <w:rsid w:val="00E23F1F"/>
    <w:rsid w:val="00E23F7C"/>
    <w:rsid w:val="00E23FD1"/>
    <w:rsid w:val="00E24011"/>
    <w:rsid w:val="00E24012"/>
    <w:rsid w:val="00E2404A"/>
    <w:rsid w:val="00E24087"/>
    <w:rsid w:val="00E24088"/>
    <w:rsid w:val="00E241AC"/>
    <w:rsid w:val="00E241EF"/>
    <w:rsid w:val="00E2421A"/>
    <w:rsid w:val="00E24239"/>
    <w:rsid w:val="00E242A4"/>
    <w:rsid w:val="00E242D1"/>
    <w:rsid w:val="00E24333"/>
    <w:rsid w:val="00E2438B"/>
    <w:rsid w:val="00E243B2"/>
    <w:rsid w:val="00E243BC"/>
    <w:rsid w:val="00E24501"/>
    <w:rsid w:val="00E24509"/>
    <w:rsid w:val="00E24517"/>
    <w:rsid w:val="00E24524"/>
    <w:rsid w:val="00E2453D"/>
    <w:rsid w:val="00E24553"/>
    <w:rsid w:val="00E24586"/>
    <w:rsid w:val="00E2460E"/>
    <w:rsid w:val="00E24815"/>
    <w:rsid w:val="00E2486A"/>
    <w:rsid w:val="00E2487A"/>
    <w:rsid w:val="00E248DC"/>
    <w:rsid w:val="00E249BD"/>
    <w:rsid w:val="00E24A4F"/>
    <w:rsid w:val="00E24A82"/>
    <w:rsid w:val="00E24A9D"/>
    <w:rsid w:val="00E24AAF"/>
    <w:rsid w:val="00E24AFE"/>
    <w:rsid w:val="00E24B6E"/>
    <w:rsid w:val="00E24BC7"/>
    <w:rsid w:val="00E24BDC"/>
    <w:rsid w:val="00E24C0E"/>
    <w:rsid w:val="00E24C54"/>
    <w:rsid w:val="00E24D03"/>
    <w:rsid w:val="00E24DFA"/>
    <w:rsid w:val="00E24ECB"/>
    <w:rsid w:val="00E24EF1"/>
    <w:rsid w:val="00E24F4E"/>
    <w:rsid w:val="00E24F6E"/>
    <w:rsid w:val="00E24FA9"/>
    <w:rsid w:val="00E25014"/>
    <w:rsid w:val="00E25015"/>
    <w:rsid w:val="00E25020"/>
    <w:rsid w:val="00E25025"/>
    <w:rsid w:val="00E250C3"/>
    <w:rsid w:val="00E25142"/>
    <w:rsid w:val="00E251D4"/>
    <w:rsid w:val="00E251DB"/>
    <w:rsid w:val="00E25267"/>
    <w:rsid w:val="00E252CC"/>
    <w:rsid w:val="00E2535B"/>
    <w:rsid w:val="00E253C5"/>
    <w:rsid w:val="00E25424"/>
    <w:rsid w:val="00E2544E"/>
    <w:rsid w:val="00E25501"/>
    <w:rsid w:val="00E25518"/>
    <w:rsid w:val="00E25548"/>
    <w:rsid w:val="00E2559D"/>
    <w:rsid w:val="00E255BE"/>
    <w:rsid w:val="00E255C9"/>
    <w:rsid w:val="00E2560E"/>
    <w:rsid w:val="00E25617"/>
    <w:rsid w:val="00E2562B"/>
    <w:rsid w:val="00E2562E"/>
    <w:rsid w:val="00E2563C"/>
    <w:rsid w:val="00E25681"/>
    <w:rsid w:val="00E256BF"/>
    <w:rsid w:val="00E256EA"/>
    <w:rsid w:val="00E2571B"/>
    <w:rsid w:val="00E2574F"/>
    <w:rsid w:val="00E2577F"/>
    <w:rsid w:val="00E2578C"/>
    <w:rsid w:val="00E257A6"/>
    <w:rsid w:val="00E257D3"/>
    <w:rsid w:val="00E2580E"/>
    <w:rsid w:val="00E25867"/>
    <w:rsid w:val="00E25878"/>
    <w:rsid w:val="00E258D0"/>
    <w:rsid w:val="00E25929"/>
    <w:rsid w:val="00E25973"/>
    <w:rsid w:val="00E25A04"/>
    <w:rsid w:val="00E25A0D"/>
    <w:rsid w:val="00E25A19"/>
    <w:rsid w:val="00E25BF5"/>
    <w:rsid w:val="00E25C44"/>
    <w:rsid w:val="00E25D73"/>
    <w:rsid w:val="00E25E8A"/>
    <w:rsid w:val="00E25ED6"/>
    <w:rsid w:val="00E25EFF"/>
    <w:rsid w:val="00E25F2F"/>
    <w:rsid w:val="00E25F81"/>
    <w:rsid w:val="00E26028"/>
    <w:rsid w:val="00E26067"/>
    <w:rsid w:val="00E260B8"/>
    <w:rsid w:val="00E260E5"/>
    <w:rsid w:val="00E2615B"/>
    <w:rsid w:val="00E26170"/>
    <w:rsid w:val="00E26191"/>
    <w:rsid w:val="00E261B4"/>
    <w:rsid w:val="00E261E7"/>
    <w:rsid w:val="00E26241"/>
    <w:rsid w:val="00E26243"/>
    <w:rsid w:val="00E262ED"/>
    <w:rsid w:val="00E262F2"/>
    <w:rsid w:val="00E263C8"/>
    <w:rsid w:val="00E263D8"/>
    <w:rsid w:val="00E263ED"/>
    <w:rsid w:val="00E26423"/>
    <w:rsid w:val="00E2649B"/>
    <w:rsid w:val="00E264B2"/>
    <w:rsid w:val="00E264F4"/>
    <w:rsid w:val="00E26500"/>
    <w:rsid w:val="00E2650F"/>
    <w:rsid w:val="00E26545"/>
    <w:rsid w:val="00E2654E"/>
    <w:rsid w:val="00E265E7"/>
    <w:rsid w:val="00E26605"/>
    <w:rsid w:val="00E26679"/>
    <w:rsid w:val="00E26689"/>
    <w:rsid w:val="00E26695"/>
    <w:rsid w:val="00E26773"/>
    <w:rsid w:val="00E26888"/>
    <w:rsid w:val="00E26899"/>
    <w:rsid w:val="00E268C8"/>
    <w:rsid w:val="00E26925"/>
    <w:rsid w:val="00E2693B"/>
    <w:rsid w:val="00E2694E"/>
    <w:rsid w:val="00E269A2"/>
    <w:rsid w:val="00E269BD"/>
    <w:rsid w:val="00E26A2B"/>
    <w:rsid w:val="00E26AAF"/>
    <w:rsid w:val="00E26AEB"/>
    <w:rsid w:val="00E26B25"/>
    <w:rsid w:val="00E26BC9"/>
    <w:rsid w:val="00E26BDC"/>
    <w:rsid w:val="00E26BF9"/>
    <w:rsid w:val="00E26C05"/>
    <w:rsid w:val="00E26C3E"/>
    <w:rsid w:val="00E26CBC"/>
    <w:rsid w:val="00E26DD7"/>
    <w:rsid w:val="00E26DF2"/>
    <w:rsid w:val="00E26E19"/>
    <w:rsid w:val="00E26E60"/>
    <w:rsid w:val="00E26E67"/>
    <w:rsid w:val="00E26F04"/>
    <w:rsid w:val="00E26F35"/>
    <w:rsid w:val="00E26F43"/>
    <w:rsid w:val="00E26F48"/>
    <w:rsid w:val="00E26F70"/>
    <w:rsid w:val="00E26FB5"/>
    <w:rsid w:val="00E26FF1"/>
    <w:rsid w:val="00E27017"/>
    <w:rsid w:val="00E271D5"/>
    <w:rsid w:val="00E272D0"/>
    <w:rsid w:val="00E273A2"/>
    <w:rsid w:val="00E273FE"/>
    <w:rsid w:val="00E27402"/>
    <w:rsid w:val="00E27436"/>
    <w:rsid w:val="00E27449"/>
    <w:rsid w:val="00E2745D"/>
    <w:rsid w:val="00E27477"/>
    <w:rsid w:val="00E274CA"/>
    <w:rsid w:val="00E274F3"/>
    <w:rsid w:val="00E2752A"/>
    <w:rsid w:val="00E27530"/>
    <w:rsid w:val="00E27558"/>
    <w:rsid w:val="00E27569"/>
    <w:rsid w:val="00E275E1"/>
    <w:rsid w:val="00E27607"/>
    <w:rsid w:val="00E27622"/>
    <w:rsid w:val="00E2766C"/>
    <w:rsid w:val="00E27690"/>
    <w:rsid w:val="00E27705"/>
    <w:rsid w:val="00E277F3"/>
    <w:rsid w:val="00E27856"/>
    <w:rsid w:val="00E27914"/>
    <w:rsid w:val="00E27A15"/>
    <w:rsid w:val="00E27A2A"/>
    <w:rsid w:val="00E27AB1"/>
    <w:rsid w:val="00E27ABD"/>
    <w:rsid w:val="00E27B22"/>
    <w:rsid w:val="00E27B88"/>
    <w:rsid w:val="00E27BC4"/>
    <w:rsid w:val="00E27C78"/>
    <w:rsid w:val="00E27D6E"/>
    <w:rsid w:val="00E27DCC"/>
    <w:rsid w:val="00E27E85"/>
    <w:rsid w:val="00E27E91"/>
    <w:rsid w:val="00E27EBB"/>
    <w:rsid w:val="00E27ECE"/>
    <w:rsid w:val="00E27F05"/>
    <w:rsid w:val="00E27F28"/>
    <w:rsid w:val="00E2CAA0"/>
    <w:rsid w:val="00E300F4"/>
    <w:rsid w:val="00E3011C"/>
    <w:rsid w:val="00E3012C"/>
    <w:rsid w:val="00E3017A"/>
    <w:rsid w:val="00E30180"/>
    <w:rsid w:val="00E30181"/>
    <w:rsid w:val="00E30219"/>
    <w:rsid w:val="00E30232"/>
    <w:rsid w:val="00E3028E"/>
    <w:rsid w:val="00E3028F"/>
    <w:rsid w:val="00E30299"/>
    <w:rsid w:val="00E302B0"/>
    <w:rsid w:val="00E302BB"/>
    <w:rsid w:val="00E30365"/>
    <w:rsid w:val="00E3046E"/>
    <w:rsid w:val="00E304DE"/>
    <w:rsid w:val="00E3052B"/>
    <w:rsid w:val="00E30588"/>
    <w:rsid w:val="00E305AA"/>
    <w:rsid w:val="00E305BA"/>
    <w:rsid w:val="00E305F8"/>
    <w:rsid w:val="00E30610"/>
    <w:rsid w:val="00E3066E"/>
    <w:rsid w:val="00E30677"/>
    <w:rsid w:val="00E306E3"/>
    <w:rsid w:val="00E30736"/>
    <w:rsid w:val="00E30798"/>
    <w:rsid w:val="00E307CB"/>
    <w:rsid w:val="00E309CF"/>
    <w:rsid w:val="00E309FD"/>
    <w:rsid w:val="00E30A75"/>
    <w:rsid w:val="00E30ACB"/>
    <w:rsid w:val="00E30ADE"/>
    <w:rsid w:val="00E30B16"/>
    <w:rsid w:val="00E30B1B"/>
    <w:rsid w:val="00E30B6B"/>
    <w:rsid w:val="00E30B9A"/>
    <w:rsid w:val="00E30BAD"/>
    <w:rsid w:val="00E30BDC"/>
    <w:rsid w:val="00E30BF8"/>
    <w:rsid w:val="00E30C09"/>
    <w:rsid w:val="00E30C52"/>
    <w:rsid w:val="00E30C6D"/>
    <w:rsid w:val="00E30C71"/>
    <w:rsid w:val="00E30CAF"/>
    <w:rsid w:val="00E30E74"/>
    <w:rsid w:val="00E30EDE"/>
    <w:rsid w:val="00E30EE1"/>
    <w:rsid w:val="00E30F30"/>
    <w:rsid w:val="00E30F79"/>
    <w:rsid w:val="00E30F80"/>
    <w:rsid w:val="00E30FC9"/>
    <w:rsid w:val="00E30FF0"/>
    <w:rsid w:val="00E31072"/>
    <w:rsid w:val="00E310D2"/>
    <w:rsid w:val="00E31118"/>
    <w:rsid w:val="00E31150"/>
    <w:rsid w:val="00E31161"/>
    <w:rsid w:val="00E31212"/>
    <w:rsid w:val="00E31227"/>
    <w:rsid w:val="00E3122E"/>
    <w:rsid w:val="00E31238"/>
    <w:rsid w:val="00E31250"/>
    <w:rsid w:val="00E312BF"/>
    <w:rsid w:val="00E3136C"/>
    <w:rsid w:val="00E31386"/>
    <w:rsid w:val="00E313D8"/>
    <w:rsid w:val="00E31495"/>
    <w:rsid w:val="00E3150B"/>
    <w:rsid w:val="00E315A2"/>
    <w:rsid w:val="00E315AA"/>
    <w:rsid w:val="00E3160C"/>
    <w:rsid w:val="00E31679"/>
    <w:rsid w:val="00E31776"/>
    <w:rsid w:val="00E317DB"/>
    <w:rsid w:val="00E31840"/>
    <w:rsid w:val="00E31929"/>
    <w:rsid w:val="00E3192C"/>
    <w:rsid w:val="00E31934"/>
    <w:rsid w:val="00E3194E"/>
    <w:rsid w:val="00E31AAD"/>
    <w:rsid w:val="00E31B29"/>
    <w:rsid w:val="00E31B47"/>
    <w:rsid w:val="00E31BDD"/>
    <w:rsid w:val="00E31BEA"/>
    <w:rsid w:val="00E31C23"/>
    <w:rsid w:val="00E31C29"/>
    <w:rsid w:val="00E31C8D"/>
    <w:rsid w:val="00E31CAA"/>
    <w:rsid w:val="00E31CBF"/>
    <w:rsid w:val="00E31CDD"/>
    <w:rsid w:val="00E31D05"/>
    <w:rsid w:val="00E31D07"/>
    <w:rsid w:val="00E31D4A"/>
    <w:rsid w:val="00E31D60"/>
    <w:rsid w:val="00E31D74"/>
    <w:rsid w:val="00E31D87"/>
    <w:rsid w:val="00E31DD6"/>
    <w:rsid w:val="00E31E6C"/>
    <w:rsid w:val="00E31E73"/>
    <w:rsid w:val="00E31E86"/>
    <w:rsid w:val="00E31EA3"/>
    <w:rsid w:val="00E31EB5"/>
    <w:rsid w:val="00E31EDD"/>
    <w:rsid w:val="00E31EF4"/>
    <w:rsid w:val="00E31F2C"/>
    <w:rsid w:val="00E31F2D"/>
    <w:rsid w:val="00E31F42"/>
    <w:rsid w:val="00E31F86"/>
    <w:rsid w:val="00E31FD2"/>
    <w:rsid w:val="00E32087"/>
    <w:rsid w:val="00E32103"/>
    <w:rsid w:val="00E3212D"/>
    <w:rsid w:val="00E32170"/>
    <w:rsid w:val="00E321AD"/>
    <w:rsid w:val="00E321F0"/>
    <w:rsid w:val="00E3221B"/>
    <w:rsid w:val="00E32259"/>
    <w:rsid w:val="00E323A6"/>
    <w:rsid w:val="00E323BE"/>
    <w:rsid w:val="00E323E8"/>
    <w:rsid w:val="00E3247D"/>
    <w:rsid w:val="00E324B7"/>
    <w:rsid w:val="00E324E4"/>
    <w:rsid w:val="00E3252A"/>
    <w:rsid w:val="00E32540"/>
    <w:rsid w:val="00E32622"/>
    <w:rsid w:val="00E32636"/>
    <w:rsid w:val="00E32661"/>
    <w:rsid w:val="00E3268F"/>
    <w:rsid w:val="00E32707"/>
    <w:rsid w:val="00E32735"/>
    <w:rsid w:val="00E3289D"/>
    <w:rsid w:val="00E328A5"/>
    <w:rsid w:val="00E328AB"/>
    <w:rsid w:val="00E328DC"/>
    <w:rsid w:val="00E328E2"/>
    <w:rsid w:val="00E32917"/>
    <w:rsid w:val="00E32938"/>
    <w:rsid w:val="00E32957"/>
    <w:rsid w:val="00E329B0"/>
    <w:rsid w:val="00E329E6"/>
    <w:rsid w:val="00E329EA"/>
    <w:rsid w:val="00E32A41"/>
    <w:rsid w:val="00E32B40"/>
    <w:rsid w:val="00E32B65"/>
    <w:rsid w:val="00E32BE0"/>
    <w:rsid w:val="00E32BE2"/>
    <w:rsid w:val="00E32C0D"/>
    <w:rsid w:val="00E32C34"/>
    <w:rsid w:val="00E32C5E"/>
    <w:rsid w:val="00E32CB1"/>
    <w:rsid w:val="00E32D52"/>
    <w:rsid w:val="00E32D90"/>
    <w:rsid w:val="00E32DCA"/>
    <w:rsid w:val="00E32DE6"/>
    <w:rsid w:val="00E32E29"/>
    <w:rsid w:val="00E32E3A"/>
    <w:rsid w:val="00E32E54"/>
    <w:rsid w:val="00E32E88"/>
    <w:rsid w:val="00E32ECF"/>
    <w:rsid w:val="00E32FAE"/>
    <w:rsid w:val="00E32FDD"/>
    <w:rsid w:val="00E32FF5"/>
    <w:rsid w:val="00E3300B"/>
    <w:rsid w:val="00E3308E"/>
    <w:rsid w:val="00E330A2"/>
    <w:rsid w:val="00E3310A"/>
    <w:rsid w:val="00E33162"/>
    <w:rsid w:val="00E331F2"/>
    <w:rsid w:val="00E33222"/>
    <w:rsid w:val="00E332EC"/>
    <w:rsid w:val="00E33302"/>
    <w:rsid w:val="00E3334F"/>
    <w:rsid w:val="00E33389"/>
    <w:rsid w:val="00E334A0"/>
    <w:rsid w:val="00E3355C"/>
    <w:rsid w:val="00E33560"/>
    <w:rsid w:val="00E33575"/>
    <w:rsid w:val="00E335D6"/>
    <w:rsid w:val="00E335EF"/>
    <w:rsid w:val="00E3363A"/>
    <w:rsid w:val="00E3366F"/>
    <w:rsid w:val="00E3374F"/>
    <w:rsid w:val="00E3378C"/>
    <w:rsid w:val="00E33815"/>
    <w:rsid w:val="00E3381E"/>
    <w:rsid w:val="00E3389F"/>
    <w:rsid w:val="00E338BB"/>
    <w:rsid w:val="00E33930"/>
    <w:rsid w:val="00E3394C"/>
    <w:rsid w:val="00E33999"/>
    <w:rsid w:val="00E339C2"/>
    <w:rsid w:val="00E339C7"/>
    <w:rsid w:val="00E33A4E"/>
    <w:rsid w:val="00E33A57"/>
    <w:rsid w:val="00E33A73"/>
    <w:rsid w:val="00E33AEC"/>
    <w:rsid w:val="00E33B06"/>
    <w:rsid w:val="00E33B3C"/>
    <w:rsid w:val="00E33B7F"/>
    <w:rsid w:val="00E33BEB"/>
    <w:rsid w:val="00E33C55"/>
    <w:rsid w:val="00E33C9F"/>
    <w:rsid w:val="00E33CD6"/>
    <w:rsid w:val="00E33CE9"/>
    <w:rsid w:val="00E33D05"/>
    <w:rsid w:val="00E33D5C"/>
    <w:rsid w:val="00E33E7B"/>
    <w:rsid w:val="00E33EC8"/>
    <w:rsid w:val="00E33EDC"/>
    <w:rsid w:val="00E33F13"/>
    <w:rsid w:val="00E33F33"/>
    <w:rsid w:val="00E33F64"/>
    <w:rsid w:val="00E33FB1"/>
    <w:rsid w:val="00E3400B"/>
    <w:rsid w:val="00E34072"/>
    <w:rsid w:val="00E341AA"/>
    <w:rsid w:val="00E3424C"/>
    <w:rsid w:val="00E343C6"/>
    <w:rsid w:val="00E343C9"/>
    <w:rsid w:val="00E34402"/>
    <w:rsid w:val="00E3448E"/>
    <w:rsid w:val="00E34530"/>
    <w:rsid w:val="00E34534"/>
    <w:rsid w:val="00E345B9"/>
    <w:rsid w:val="00E345D7"/>
    <w:rsid w:val="00E34609"/>
    <w:rsid w:val="00E34648"/>
    <w:rsid w:val="00E34650"/>
    <w:rsid w:val="00E346BA"/>
    <w:rsid w:val="00E346CC"/>
    <w:rsid w:val="00E34741"/>
    <w:rsid w:val="00E34749"/>
    <w:rsid w:val="00E34766"/>
    <w:rsid w:val="00E3480A"/>
    <w:rsid w:val="00E3487C"/>
    <w:rsid w:val="00E348C9"/>
    <w:rsid w:val="00E34958"/>
    <w:rsid w:val="00E3498D"/>
    <w:rsid w:val="00E3499B"/>
    <w:rsid w:val="00E34A10"/>
    <w:rsid w:val="00E34A1F"/>
    <w:rsid w:val="00E34A4F"/>
    <w:rsid w:val="00E34A89"/>
    <w:rsid w:val="00E34A8F"/>
    <w:rsid w:val="00E34A99"/>
    <w:rsid w:val="00E34AEB"/>
    <w:rsid w:val="00E34B2A"/>
    <w:rsid w:val="00E34B5B"/>
    <w:rsid w:val="00E34BA8"/>
    <w:rsid w:val="00E34C56"/>
    <w:rsid w:val="00E34C87"/>
    <w:rsid w:val="00E34C8C"/>
    <w:rsid w:val="00E34C9B"/>
    <w:rsid w:val="00E34DA4"/>
    <w:rsid w:val="00E34DC1"/>
    <w:rsid w:val="00E34E22"/>
    <w:rsid w:val="00E34E77"/>
    <w:rsid w:val="00E34E89"/>
    <w:rsid w:val="00E34EC6"/>
    <w:rsid w:val="00E34F66"/>
    <w:rsid w:val="00E34F67"/>
    <w:rsid w:val="00E34FB4"/>
    <w:rsid w:val="00E34FDD"/>
    <w:rsid w:val="00E3502D"/>
    <w:rsid w:val="00E35033"/>
    <w:rsid w:val="00E35060"/>
    <w:rsid w:val="00E350C8"/>
    <w:rsid w:val="00E3511D"/>
    <w:rsid w:val="00E35129"/>
    <w:rsid w:val="00E35144"/>
    <w:rsid w:val="00E35157"/>
    <w:rsid w:val="00E3515D"/>
    <w:rsid w:val="00E35180"/>
    <w:rsid w:val="00E35278"/>
    <w:rsid w:val="00E35354"/>
    <w:rsid w:val="00E353B6"/>
    <w:rsid w:val="00E3543C"/>
    <w:rsid w:val="00E35484"/>
    <w:rsid w:val="00E35585"/>
    <w:rsid w:val="00E3558D"/>
    <w:rsid w:val="00E355C5"/>
    <w:rsid w:val="00E356A8"/>
    <w:rsid w:val="00E356F5"/>
    <w:rsid w:val="00E35717"/>
    <w:rsid w:val="00E35743"/>
    <w:rsid w:val="00E3581D"/>
    <w:rsid w:val="00E35827"/>
    <w:rsid w:val="00E35839"/>
    <w:rsid w:val="00E35861"/>
    <w:rsid w:val="00E35873"/>
    <w:rsid w:val="00E358E6"/>
    <w:rsid w:val="00E35946"/>
    <w:rsid w:val="00E359D8"/>
    <w:rsid w:val="00E359F0"/>
    <w:rsid w:val="00E35A18"/>
    <w:rsid w:val="00E35A1F"/>
    <w:rsid w:val="00E35A20"/>
    <w:rsid w:val="00E35A22"/>
    <w:rsid w:val="00E35A96"/>
    <w:rsid w:val="00E35B8B"/>
    <w:rsid w:val="00E35BA9"/>
    <w:rsid w:val="00E35BC7"/>
    <w:rsid w:val="00E35C32"/>
    <w:rsid w:val="00E35C94"/>
    <w:rsid w:val="00E35CCB"/>
    <w:rsid w:val="00E35D44"/>
    <w:rsid w:val="00E35D65"/>
    <w:rsid w:val="00E35D7C"/>
    <w:rsid w:val="00E35D89"/>
    <w:rsid w:val="00E35E22"/>
    <w:rsid w:val="00E35E40"/>
    <w:rsid w:val="00E35E42"/>
    <w:rsid w:val="00E35E5B"/>
    <w:rsid w:val="00E35F23"/>
    <w:rsid w:val="00E35F27"/>
    <w:rsid w:val="00E35F5B"/>
    <w:rsid w:val="00E35F98"/>
    <w:rsid w:val="00E3604A"/>
    <w:rsid w:val="00E360E7"/>
    <w:rsid w:val="00E36154"/>
    <w:rsid w:val="00E361BC"/>
    <w:rsid w:val="00E361FE"/>
    <w:rsid w:val="00E36218"/>
    <w:rsid w:val="00E3621D"/>
    <w:rsid w:val="00E3622F"/>
    <w:rsid w:val="00E362D8"/>
    <w:rsid w:val="00E3630E"/>
    <w:rsid w:val="00E36459"/>
    <w:rsid w:val="00E36522"/>
    <w:rsid w:val="00E3655A"/>
    <w:rsid w:val="00E36575"/>
    <w:rsid w:val="00E36597"/>
    <w:rsid w:val="00E3659D"/>
    <w:rsid w:val="00E36681"/>
    <w:rsid w:val="00E3669F"/>
    <w:rsid w:val="00E36794"/>
    <w:rsid w:val="00E367DF"/>
    <w:rsid w:val="00E3683F"/>
    <w:rsid w:val="00E3686E"/>
    <w:rsid w:val="00E368A3"/>
    <w:rsid w:val="00E368D0"/>
    <w:rsid w:val="00E3692E"/>
    <w:rsid w:val="00E3698A"/>
    <w:rsid w:val="00E36992"/>
    <w:rsid w:val="00E369B0"/>
    <w:rsid w:val="00E36A02"/>
    <w:rsid w:val="00E36B13"/>
    <w:rsid w:val="00E36B6C"/>
    <w:rsid w:val="00E36BDA"/>
    <w:rsid w:val="00E36C40"/>
    <w:rsid w:val="00E36C87"/>
    <w:rsid w:val="00E36CA9"/>
    <w:rsid w:val="00E36D0A"/>
    <w:rsid w:val="00E36D60"/>
    <w:rsid w:val="00E36DC5"/>
    <w:rsid w:val="00E36E82"/>
    <w:rsid w:val="00E36EA5"/>
    <w:rsid w:val="00E36EB2"/>
    <w:rsid w:val="00E36EC3"/>
    <w:rsid w:val="00E36EDA"/>
    <w:rsid w:val="00E36F15"/>
    <w:rsid w:val="00E36F5B"/>
    <w:rsid w:val="00E36F8A"/>
    <w:rsid w:val="00E36FBB"/>
    <w:rsid w:val="00E36FC0"/>
    <w:rsid w:val="00E3704F"/>
    <w:rsid w:val="00E37076"/>
    <w:rsid w:val="00E371DA"/>
    <w:rsid w:val="00E37238"/>
    <w:rsid w:val="00E372A9"/>
    <w:rsid w:val="00E37324"/>
    <w:rsid w:val="00E3732F"/>
    <w:rsid w:val="00E37337"/>
    <w:rsid w:val="00E373ED"/>
    <w:rsid w:val="00E3741D"/>
    <w:rsid w:val="00E37420"/>
    <w:rsid w:val="00E37424"/>
    <w:rsid w:val="00E3750F"/>
    <w:rsid w:val="00E3755D"/>
    <w:rsid w:val="00E37641"/>
    <w:rsid w:val="00E37713"/>
    <w:rsid w:val="00E377FB"/>
    <w:rsid w:val="00E37833"/>
    <w:rsid w:val="00E37848"/>
    <w:rsid w:val="00E3786A"/>
    <w:rsid w:val="00E37997"/>
    <w:rsid w:val="00E379B6"/>
    <w:rsid w:val="00E379EC"/>
    <w:rsid w:val="00E37B09"/>
    <w:rsid w:val="00E37B15"/>
    <w:rsid w:val="00E37B30"/>
    <w:rsid w:val="00E37B6D"/>
    <w:rsid w:val="00E37BF8"/>
    <w:rsid w:val="00E37C42"/>
    <w:rsid w:val="00E37CFB"/>
    <w:rsid w:val="00E37D08"/>
    <w:rsid w:val="00E37D54"/>
    <w:rsid w:val="00E37DCF"/>
    <w:rsid w:val="00E37E5C"/>
    <w:rsid w:val="00E37F00"/>
    <w:rsid w:val="00E37F0F"/>
    <w:rsid w:val="00E37F4B"/>
    <w:rsid w:val="00E37F5A"/>
    <w:rsid w:val="00E37F75"/>
    <w:rsid w:val="00E37FD8"/>
    <w:rsid w:val="00E4007C"/>
    <w:rsid w:val="00E400F5"/>
    <w:rsid w:val="00E40137"/>
    <w:rsid w:val="00E40154"/>
    <w:rsid w:val="00E401EB"/>
    <w:rsid w:val="00E40289"/>
    <w:rsid w:val="00E402ED"/>
    <w:rsid w:val="00E40300"/>
    <w:rsid w:val="00E40303"/>
    <w:rsid w:val="00E403A0"/>
    <w:rsid w:val="00E40428"/>
    <w:rsid w:val="00E40509"/>
    <w:rsid w:val="00E4050A"/>
    <w:rsid w:val="00E4050C"/>
    <w:rsid w:val="00E4051F"/>
    <w:rsid w:val="00E40546"/>
    <w:rsid w:val="00E40592"/>
    <w:rsid w:val="00E405EB"/>
    <w:rsid w:val="00E40628"/>
    <w:rsid w:val="00E40681"/>
    <w:rsid w:val="00E4068B"/>
    <w:rsid w:val="00E408E9"/>
    <w:rsid w:val="00E40921"/>
    <w:rsid w:val="00E4097E"/>
    <w:rsid w:val="00E409B1"/>
    <w:rsid w:val="00E40A0F"/>
    <w:rsid w:val="00E40A36"/>
    <w:rsid w:val="00E40A47"/>
    <w:rsid w:val="00E40A69"/>
    <w:rsid w:val="00E40B1D"/>
    <w:rsid w:val="00E40B71"/>
    <w:rsid w:val="00E40B85"/>
    <w:rsid w:val="00E40BA6"/>
    <w:rsid w:val="00E40BFF"/>
    <w:rsid w:val="00E40C0B"/>
    <w:rsid w:val="00E40C39"/>
    <w:rsid w:val="00E40C76"/>
    <w:rsid w:val="00E40CC8"/>
    <w:rsid w:val="00E40CED"/>
    <w:rsid w:val="00E40CF6"/>
    <w:rsid w:val="00E40D0A"/>
    <w:rsid w:val="00E40D66"/>
    <w:rsid w:val="00E40DBD"/>
    <w:rsid w:val="00E40E43"/>
    <w:rsid w:val="00E40E66"/>
    <w:rsid w:val="00E40E6B"/>
    <w:rsid w:val="00E40EC8"/>
    <w:rsid w:val="00E40EDF"/>
    <w:rsid w:val="00E40F17"/>
    <w:rsid w:val="00E40F55"/>
    <w:rsid w:val="00E40F5C"/>
    <w:rsid w:val="00E40F61"/>
    <w:rsid w:val="00E40FC0"/>
    <w:rsid w:val="00E40FD7"/>
    <w:rsid w:val="00E40FF0"/>
    <w:rsid w:val="00E41045"/>
    <w:rsid w:val="00E41138"/>
    <w:rsid w:val="00E4115A"/>
    <w:rsid w:val="00E411C6"/>
    <w:rsid w:val="00E411FD"/>
    <w:rsid w:val="00E4122F"/>
    <w:rsid w:val="00E4130D"/>
    <w:rsid w:val="00E41333"/>
    <w:rsid w:val="00E4135B"/>
    <w:rsid w:val="00E41365"/>
    <w:rsid w:val="00E4137E"/>
    <w:rsid w:val="00E413F6"/>
    <w:rsid w:val="00E4146F"/>
    <w:rsid w:val="00E414AE"/>
    <w:rsid w:val="00E414BF"/>
    <w:rsid w:val="00E414E8"/>
    <w:rsid w:val="00E41553"/>
    <w:rsid w:val="00E41568"/>
    <w:rsid w:val="00E415E3"/>
    <w:rsid w:val="00E41603"/>
    <w:rsid w:val="00E41614"/>
    <w:rsid w:val="00E41649"/>
    <w:rsid w:val="00E4173E"/>
    <w:rsid w:val="00E41775"/>
    <w:rsid w:val="00E4178B"/>
    <w:rsid w:val="00E417AC"/>
    <w:rsid w:val="00E417F5"/>
    <w:rsid w:val="00E41852"/>
    <w:rsid w:val="00E418E9"/>
    <w:rsid w:val="00E418ED"/>
    <w:rsid w:val="00E41968"/>
    <w:rsid w:val="00E419FC"/>
    <w:rsid w:val="00E41A5E"/>
    <w:rsid w:val="00E41A9E"/>
    <w:rsid w:val="00E41B25"/>
    <w:rsid w:val="00E41B3C"/>
    <w:rsid w:val="00E41B50"/>
    <w:rsid w:val="00E41B71"/>
    <w:rsid w:val="00E41B96"/>
    <w:rsid w:val="00E41BF2"/>
    <w:rsid w:val="00E41C95"/>
    <w:rsid w:val="00E41D0B"/>
    <w:rsid w:val="00E41D8C"/>
    <w:rsid w:val="00E41DF2"/>
    <w:rsid w:val="00E41EA8"/>
    <w:rsid w:val="00E41ECB"/>
    <w:rsid w:val="00E41EDA"/>
    <w:rsid w:val="00E41EE9"/>
    <w:rsid w:val="00E41F55"/>
    <w:rsid w:val="00E41FC7"/>
    <w:rsid w:val="00E42004"/>
    <w:rsid w:val="00E42005"/>
    <w:rsid w:val="00E4202C"/>
    <w:rsid w:val="00E420C4"/>
    <w:rsid w:val="00E420D5"/>
    <w:rsid w:val="00E420EA"/>
    <w:rsid w:val="00E4213D"/>
    <w:rsid w:val="00E421D0"/>
    <w:rsid w:val="00E42200"/>
    <w:rsid w:val="00E42273"/>
    <w:rsid w:val="00E42318"/>
    <w:rsid w:val="00E4237A"/>
    <w:rsid w:val="00E4246D"/>
    <w:rsid w:val="00E424D8"/>
    <w:rsid w:val="00E4250D"/>
    <w:rsid w:val="00E425EF"/>
    <w:rsid w:val="00E4264E"/>
    <w:rsid w:val="00E426D1"/>
    <w:rsid w:val="00E426E7"/>
    <w:rsid w:val="00E42732"/>
    <w:rsid w:val="00E42737"/>
    <w:rsid w:val="00E4279F"/>
    <w:rsid w:val="00E427B1"/>
    <w:rsid w:val="00E427C1"/>
    <w:rsid w:val="00E427FD"/>
    <w:rsid w:val="00E4289B"/>
    <w:rsid w:val="00E428F7"/>
    <w:rsid w:val="00E4297F"/>
    <w:rsid w:val="00E429A4"/>
    <w:rsid w:val="00E429B6"/>
    <w:rsid w:val="00E429E4"/>
    <w:rsid w:val="00E42A54"/>
    <w:rsid w:val="00E42A8B"/>
    <w:rsid w:val="00E42A94"/>
    <w:rsid w:val="00E42AB3"/>
    <w:rsid w:val="00E42B2C"/>
    <w:rsid w:val="00E42B3D"/>
    <w:rsid w:val="00E42C05"/>
    <w:rsid w:val="00E42C27"/>
    <w:rsid w:val="00E42C4D"/>
    <w:rsid w:val="00E42D5E"/>
    <w:rsid w:val="00E42E2A"/>
    <w:rsid w:val="00E42E6E"/>
    <w:rsid w:val="00E42E77"/>
    <w:rsid w:val="00E42EE7"/>
    <w:rsid w:val="00E42EF0"/>
    <w:rsid w:val="00E42F24"/>
    <w:rsid w:val="00E42FBA"/>
    <w:rsid w:val="00E42FD9"/>
    <w:rsid w:val="00E43065"/>
    <w:rsid w:val="00E4313A"/>
    <w:rsid w:val="00E43183"/>
    <w:rsid w:val="00E43224"/>
    <w:rsid w:val="00E43246"/>
    <w:rsid w:val="00E43285"/>
    <w:rsid w:val="00E43304"/>
    <w:rsid w:val="00E43339"/>
    <w:rsid w:val="00E43354"/>
    <w:rsid w:val="00E43358"/>
    <w:rsid w:val="00E4337B"/>
    <w:rsid w:val="00E433CA"/>
    <w:rsid w:val="00E433F8"/>
    <w:rsid w:val="00E43408"/>
    <w:rsid w:val="00E43433"/>
    <w:rsid w:val="00E434FA"/>
    <w:rsid w:val="00E43529"/>
    <w:rsid w:val="00E43543"/>
    <w:rsid w:val="00E43544"/>
    <w:rsid w:val="00E43587"/>
    <w:rsid w:val="00E4359D"/>
    <w:rsid w:val="00E435B4"/>
    <w:rsid w:val="00E43649"/>
    <w:rsid w:val="00E43682"/>
    <w:rsid w:val="00E4381C"/>
    <w:rsid w:val="00E43824"/>
    <w:rsid w:val="00E4386E"/>
    <w:rsid w:val="00E43879"/>
    <w:rsid w:val="00E4389C"/>
    <w:rsid w:val="00E43924"/>
    <w:rsid w:val="00E43934"/>
    <w:rsid w:val="00E43968"/>
    <w:rsid w:val="00E43987"/>
    <w:rsid w:val="00E43A83"/>
    <w:rsid w:val="00E43A85"/>
    <w:rsid w:val="00E43A8A"/>
    <w:rsid w:val="00E43A99"/>
    <w:rsid w:val="00E43AEC"/>
    <w:rsid w:val="00E43B04"/>
    <w:rsid w:val="00E43B2F"/>
    <w:rsid w:val="00E43B69"/>
    <w:rsid w:val="00E43C72"/>
    <w:rsid w:val="00E43D2C"/>
    <w:rsid w:val="00E43D6A"/>
    <w:rsid w:val="00E43D83"/>
    <w:rsid w:val="00E43DDF"/>
    <w:rsid w:val="00E43DEB"/>
    <w:rsid w:val="00E43E00"/>
    <w:rsid w:val="00E43E67"/>
    <w:rsid w:val="00E43E88"/>
    <w:rsid w:val="00E43F4C"/>
    <w:rsid w:val="00E43F5C"/>
    <w:rsid w:val="00E43FE1"/>
    <w:rsid w:val="00E43FFE"/>
    <w:rsid w:val="00E4402F"/>
    <w:rsid w:val="00E44072"/>
    <w:rsid w:val="00E440CB"/>
    <w:rsid w:val="00E4411C"/>
    <w:rsid w:val="00E44150"/>
    <w:rsid w:val="00E44161"/>
    <w:rsid w:val="00E4416A"/>
    <w:rsid w:val="00E44176"/>
    <w:rsid w:val="00E44194"/>
    <w:rsid w:val="00E441B4"/>
    <w:rsid w:val="00E441B7"/>
    <w:rsid w:val="00E441B9"/>
    <w:rsid w:val="00E441D4"/>
    <w:rsid w:val="00E44258"/>
    <w:rsid w:val="00E44277"/>
    <w:rsid w:val="00E442C1"/>
    <w:rsid w:val="00E4436F"/>
    <w:rsid w:val="00E4437D"/>
    <w:rsid w:val="00E443F3"/>
    <w:rsid w:val="00E44419"/>
    <w:rsid w:val="00E4448D"/>
    <w:rsid w:val="00E44533"/>
    <w:rsid w:val="00E44624"/>
    <w:rsid w:val="00E44689"/>
    <w:rsid w:val="00E446A7"/>
    <w:rsid w:val="00E44775"/>
    <w:rsid w:val="00E4478D"/>
    <w:rsid w:val="00E4483A"/>
    <w:rsid w:val="00E44856"/>
    <w:rsid w:val="00E44883"/>
    <w:rsid w:val="00E4493C"/>
    <w:rsid w:val="00E44970"/>
    <w:rsid w:val="00E4498D"/>
    <w:rsid w:val="00E44997"/>
    <w:rsid w:val="00E44A04"/>
    <w:rsid w:val="00E44A14"/>
    <w:rsid w:val="00E44A3E"/>
    <w:rsid w:val="00E44ACC"/>
    <w:rsid w:val="00E44ACD"/>
    <w:rsid w:val="00E44B41"/>
    <w:rsid w:val="00E44B46"/>
    <w:rsid w:val="00E44B56"/>
    <w:rsid w:val="00E44B5A"/>
    <w:rsid w:val="00E44B81"/>
    <w:rsid w:val="00E44BA0"/>
    <w:rsid w:val="00E44C3D"/>
    <w:rsid w:val="00E44C4A"/>
    <w:rsid w:val="00E44C51"/>
    <w:rsid w:val="00E44C6F"/>
    <w:rsid w:val="00E44C8C"/>
    <w:rsid w:val="00E44D61"/>
    <w:rsid w:val="00E44E6A"/>
    <w:rsid w:val="00E44EBE"/>
    <w:rsid w:val="00E44ECC"/>
    <w:rsid w:val="00E44EDE"/>
    <w:rsid w:val="00E44F31"/>
    <w:rsid w:val="00E44F75"/>
    <w:rsid w:val="00E44FA2"/>
    <w:rsid w:val="00E44FC1"/>
    <w:rsid w:val="00E45030"/>
    <w:rsid w:val="00E4506E"/>
    <w:rsid w:val="00E45092"/>
    <w:rsid w:val="00E4513D"/>
    <w:rsid w:val="00E451E9"/>
    <w:rsid w:val="00E45302"/>
    <w:rsid w:val="00E4535C"/>
    <w:rsid w:val="00E45392"/>
    <w:rsid w:val="00E453BB"/>
    <w:rsid w:val="00E453DD"/>
    <w:rsid w:val="00E453E1"/>
    <w:rsid w:val="00E45455"/>
    <w:rsid w:val="00E454AF"/>
    <w:rsid w:val="00E45502"/>
    <w:rsid w:val="00E45528"/>
    <w:rsid w:val="00E45566"/>
    <w:rsid w:val="00E45574"/>
    <w:rsid w:val="00E45576"/>
    <w:rsid w:val="00E4564A"/>
    <w:rsid w:val="00E45685"/>
    <w:rsid w:val="00E4572A"/>
    <w:rsid w:val="00E45749"/>
    <w:rsid w:val="00E457B7"/>
    <w:rsid w:val="00E457F1"/>
    <w:rsid w:val="00E457FF"/>
    <w:rsid w:val="00E45825"/>
    <w:rsid w:val="00E45832"/>
    <w:rsid w:val="00E45862"/>
    <w:rsid w:val="00E458B7"/>
    <w:rsid w:val="00E45962"/>
    <w:rsid w:val="00E459A6"/>
    <w:rsid w:val="00E459D1"/>
    <w:rsid w:val="00E459F6"/>
    <w:rsid w:val="00E45A30"/>
    <w:rsid w:val="00E45A68"/>
    <w:rsid w:val="00E45ACE"/>
    <w:rsid w:val="00E45AF4"/>
    <w:rsid w:val="00E45C0F"/>
    <w:rsid w:val="00E45CCB"/>
    <w:rsid w:val="00E45D50"/>
    <w:rsid w:val="00E45D6A"/>
    <w:rsid w:val="00E45DA0"/>
    <w:rsid w:val="00E45DDD"/>
    <w:rsid w:val="00E45ED3"/>
    <w:rsid w:val="00E45F17"/>
    <w:rsid w:val="00E45F45"/>
    <w:rsid w:val="00E45F98"/>
    <w:rsid w:val="00E45FC9"/>
    <w:rsid w:val="00E4600F"/>
    <w:rsid w:val="00E4606A"/>
    <w:rsid w:val="00E4606D"/>
    <w:rsid w:val="00E460BA"/>
    <w:rsid w:val="00E460FB"/>
    <w:rsid w:val="00E4634D"/>
    <w:rsid w:val="00E46372"/>
    <w:rsid w:val="00E4638D"/>
    <w:rsid w:val="00E463A4"/>
    <w:rsid w:val="00E463FA"/>
    <w:rsid w:val="00E46417"/>
    <w:rsid w:val="00E46462"/>
    <w:rsid w:val="00E46516"/>
    <w:rsid w:val="00E465D5"/>
    <w:rsid w:val="00E46671"/>
    <w:rsid w:val="00E46674"/>
    <w:rsid w:val="00E466F6"/>
    <w:rsid w:val="00E4674B"/>
    <w:rsid w:val="00E46764"/>
    <w:rsid w:val="00E467F9"/>
    <w:rsid w:val="00E46860"/>
    <w:rsid w:val="00E4687C"/>
    <w:rsid w:val="00E468F4"/>
    <w:rsid w:val="00E46A18"/>
    <w:rsid w:val="00E46A21"/>
    <w:rsid w:val="00E46A48"/>
    <w:rsid w:val="00E46AAF"/>
    <w:rsid w:val="00E46AD1"/>
    <w:rsid w:val="00E46B01"/>
    <w:rsid w:val="00E46B62"/>
    <w:rsid w:val="00E46B98"/>
    <w:rsid w:val="00E46BFA"/>
    <w:rsid w:val="00E46CAA"/>
    <w:rsid w:val="00E46D48"/>
    <w:rsid w:val="00E46DBC"/>
    <w:rsid w:val="00E46E08"/>
    <w:rsid w:val="00E46E1A"/>
    <w:rsid w:val="00E46E58"/>
    <w:rsid w:val="00E46EC9"/>
    <w:rsid w:val="00E4704F"/>
    <w:rsid w:val="00E4707A"/>
    <w:rsid w:val="00E47150"/>
    <w:rsid w:val="00E471AC"/>
    <w:rsid w:val="00E471F4"/>
    <w:rsid w:val="00E47244"/>
    <w:rsid w:val="00E472B1"/>
    <w:rsid w:val="00E47361"/>
    <w:rsid w:val="00E47493"/>
    <w:rsid w:val="00E47496"/>
    <w:rsid w:val="00E474A3"/>
    <w:rsid w:val="00E474B7"/>
    <w:rsid w:val="00E47569"/>
    <w:rsid w:val="00E475A4"/>
    <w:rsid w:val="00E475CD"/>
    <w:rsid w:val="00E476A5"/>
    <w:rsid w:val="00E476B0"/>
    <w:rsid w:val="00E476DD"/>
    <w:rsid w:val="00E47767"/>
    <w:rsid w:val="00E477B8"/>
    <w:rsid w:val="00E47841"/>
    <w:rsid w:val="00E478CD"/>
    <w:rsid w:val="00E478EB"/>
    <w:rsid w:val="00E47926"/>
    <w:rsid w:val="00E47955"/>
    <w:rsid w:val="00E47975"/>
    <w:rsid w:val="00E47A74"/>
    <w:rsid w:val="00E47AA1"/>
    <w:rsid w:val="00E47B9C"/>
    <w:rsid w:val="00E47BBC"/>
    <w:rsid w:val="00E47BC3"/>
    <w:rsid w:val="00E47BD0"/>
    <w:rsid w:val="00E47C0F"/>
    <w:rsid w:val="00E47C3E"/>
    <w:rsid w:val="00E47CBA"/>
    <w:rsid w:val="00E47CD5"/>
    <w:rsid w:val="00E47CF5"/>
    <w:rsid w:val="00E47D46"/>
    <w:rsid w:val="00E47D5D"/>
    <w:rsid w:val="00E47D67"/>
    <w:rsid w:val="00E47D7C"/>
    <w:rsid w:val="00E47DF1"/>
    <w:rsid w:val="00E47E63"/>
    <w:rsid w:val="00E47E76"/>
    <w:rsid w:val="00E47F32"/>
    <w:rsid w:val="00E47FD1"/>
    <w:rsid w:val="00E50000"/>
    <w:rsid w:val="00E50012"/>
    <w:rsid w:val="00E5004F"/>
    <w:rsid w:val="00E50130"/>
    <w:rsid w:val="00E5013D"/>
    <w:rsid w:val="00E5016E"/>
    <w:rsid w:val="00E501A4"/>
    <w:rsid w:val="00E50292"/>
    <w:rsid w:val="00E502E2"/>
    <w:rsid w:val="00E502E5"/>
    <w:rsid w:val="00E502EE"/>
    <w:rsid w:val="00E50314"/>
    <w:rsid w:val="00E50334"/>
    <w:rsid w:val="00E5036B"/>
    <w:rsid w:val="00E50374"/>
    <w:rsid w:val="00E50463"/>
    <w:rsid w:val="00E504C4"/>
    <w:rsid w:val="00E504C7"/>
    <w:rsid w:val="00E504E0"/>
    <w:rsid w:val="00E504FC"/>
    <w:rsid w:val="00E5051C"/>
    <w:rsid w:val="00E50549"/>
    <w:rsid w:val="00E5054D"/>
    <w:rsid w:val="00E50581"/>
    <w:rsid w:val="00E505B7"/>
    <w:rsid w:val="00E505CC"/>
    <w:rsid w:val="00E505CF"/>
    <w:rsid w:val="00E505F6"/>
    <w:rsid w:val="00E50659"/>
    <w:rsid w:val="00E506A5"/>
    <w:rsid w:val="00E50879"/>
    <w:rsid w:val="00E508D3"/>
    <w:rsid w:val="00E50949"/>
    <w:rsid w:val="00E5096B"/>
    <w:rsid w:val="00E50972"/>
    <w:rsid w:val="00E50983"/>
    <w:rsid w:val="00E509B7"/>
    <w:rsid w:val="00E50A83"/>
    <w:rsid w:val="00E50A99"/>
    <w:rsid w:val="00E50B53"/>
    <w:rsid w:val="00E50B9D"/>
    <w:rsid w:val="00E50BE4"/>
    <w:rsid w:val="00E50CC5"/>
    <w:rsid w:val="00E50CD4"/>
    <w:rsid w:val="00E50DC6"/>
    <w:rsid w:val="00E50DC7"/>
    <w:rsid w:val="00E50DE0"/>
    <w:rsid w:val="00E50E52"/>
    <w:rsid w:val="00E50E62"/>
    <w:rsid w:val="00E50EEA"/>
    <w:rsid w:val="00E50F06"/>
    <w:rsid w:val="00E50F22"/>
    <w:rsid w:val="00E50F43"/>
    <w:rsid w:val="00E50F6A"/>
    <w:rsid w:val="00E50F86"/>
    <w:rsid w:val="00E50FC6"/>
    <w:rsid w:val="00E50FD1"/>
    <w:rsid w:val="00E5100B"/>
    <w:rsid w:val="00E5101F"/>
    <w:rsid w:val="00E51040"/>
    <w:rsid w:val="00E510B3"/>
    <w:rsid w:val="00E511B1"/>
    <w:rsid w:val="00E511FC"/>
    <w:rsid w:val="00E51219"/>
    <w:rsid w:val="00E51236"/>
    <w:rsid w:val="00E512F6"/>
    <w:rsid w:val="00E5130B"/>
    <w:rsid w:val="00E51379"/>
    <w:rsid w:val="00E513BD"/>
    <w:rsid w:val="00E5147A"/>
    <w:rsid w:val="00E5147E"/>
    <w:rsid w:val="00E515A1"/>
    <w:rsid w:val="00E515B2"/>
    <w:rsid w:val="00E515BD"/>
    <w:rsid w:val="00E51622"/>
    <w:rsid w:val="00E51703"/>
    <w:rsid w:val="00E51759"/>
    <w:rsid w:val="00E517C2"/>
    <w:rsid w:val="00E517EE"/>
    <w:rsid w:val="00E51803"/>
    <w:rsid w:val="00E51883"/>
    <w:rsid w:val="00E518B4"/>
    <w:rsid w:val="00E518DE"/>
    <w:rsid w:val="00E5190A"/>
    <w:rsid w:val="00E5191B"/>
    <w:rsid w:val="00E51931"/>
    <w:rsid w:val="00E5195E"/>
    <w:rsid w:val="00E51973"/>
    <w:rsid w:val="00E519D7"/>
    <w:rsid w:val="00E51A95"/>
    <w:rsid w:val="00E51AE3"/>
    <w:rsid w:val="00E51C7F"/>
    <w:rsid w:val="00E51C82"/>
    <w:rsid w:val="00E51CE7"/>
    <w:rsid w:val="00E51D21"/>
    <w:rsid w:val="00E51D8C"/>
    <w:rsid w:val="00E51D99"/>
    <w:rsid w:val="00E51DCA"/>
    <w:rsid w:val="00E51E0D"/>
    <w:rsid w:val="00E51E44"/>
    <w:rsid w:val="00E51E7A"/>
    <w:rsid w:val="00E51E8C"/>
    <w:rsid w:val="00E51EE0"/>
    <w:rsid w:val="00E51EE3"/>
    <w:rsid w:val="00E51F9E"/>
    <w:rsid w:val="00E5209F"/>
    <w:rsid w:val="00E520EE"/>
    <w:rsid w:val="00E5213B"/>
    <w:rsid w:val="00E5214C"/>
    <w:rsid w:val="00E52157"/>
    <w:rsid w:val="00E52166"/>
    <w:rsid w:val="00E5218D"/>
    <w:rsid w:val="00E52223"/>
    <w:rsid w:val="00E52243"/>
    <w:rsid w:val="00E522C8"/>
    <w:rsid w:val="00E52407"/>
    <w:rsid w:val="00E524A8"/>
    <w:rsid w:val="00E524B2"/>
    <w:rsid w:val="00E524B4"/>
    <w:rsid w:val="00E5252C"/>
    <w:rsid w:val="00E5253E"/>
    <w:rsid w:val="00E525BD"/>
    <w:rsid w:val="00E525CA"/>
    <w:rsid w:val="00E5275A"/>
    <w:rsid w:val="00E52786"/>
    <w:rsid w:val="00E527E7"/>
    <w:rsid w:val="00E528B9"/>
    <w:rsid w:val="00E528D7"/>
    <w:rsid w:val="00E529CD"/>
    <w:rsid w:val="00E52B5C"/>
    <w:rsid w:val="00E52BC3"/>
    <w:rsid w:val="00E52C6F"/>
    <w:rsid w:val="00E52C82"/>
    <w:rsid w:val="00E52CC6"/>
    <w:rsid w:val="00E52D40"/>
    <w:rsid w:val="00E52DB1"/>
    <w:rsid w:val="00E52DF2"/>
    <w:rsid w:val="00E52E9D"/>
    <w:rsid w:val="00E52EA4"/>
    <w:rsid w:val="00E52F79"/>
    <w:rsid w:val="00E52F92"/>
    <w:rsid w:val="00E52FD9"/>
    <w:rsid w:val="00E53008"/>
    <w:rsid w:val="00E5302E"/>
    <w:rsid w:val="00E53039"/>
    <w:rsid w:val="00E5304C"/>
    <w:rsid w:val="00E5305F"/>
    <w:rsid w:val="00E530DF"/>
    <w:rsid w:val="00E53152"/>
    <w:rsid w:val="00E53156"/>
    <w:rsid w:val="00E5332D"/>
    <w:rsid w:val="00E53360"/>
    <w:rsid w:val="00E533BA"/>
    <w:rsid w:val="00E533F8"/>
    <w:rsid w:val="00E5341C"/>
    <w:rsid w:val="00E53433"/>
    <w:rsid w:val="00E5344A"/>
    <w:rsid w:val="00E53459"/>
    <w:rsid w:val="00E53482"/>
    <w:rsid w:val="00E5352D"/>
    <w:rsid w:val="00E53557"/>
    <w:rsid w:val="00E53592"/>
    <w:rsid w:val="00E535A8"/>
    <w:rsid w:val="00E535D2"/>
    <w:rsid w:val="00E53754"/>
    <w:rsid w:val="00E53873"/>
    <w:rsid w:val="00E53889"/>
    <w:rsid w:val="00E538A0"/>
    <w:rsid w:val="00E538A3"/>
    <w:rsid w:val="00E538CD"/>
    <w:rsid w:val="00E5397B"/>
    <w:rsid w:val="00E53A0B"/>
    <w:rsid w:val="00E53A2A"/>
    <w:rsid w:val="00E53A76"/>
    <w:rsid w:val="00E53B65"/>
    <w:rsid w:val="00E53B67"/>
    <w:rsid w:val="00E53BF9"/>
    <w:rsid w:val="00E53C0A"/>
    <w:rsid w:val="00E53C84"/>
    <w:rsid w:val="00E53CCB"/>
    <w:rsid w:val="00E53CF7"/>
    <w:rsid w:val="00E53D62"/>
    <w:rsid w:val="00E53DAF"/>
    <w:rsid w:val="00E53E59"/>
    <w:rsid w:val="00E53E81"/>
    <w:rsid w:val="00E53F54"/>
    <w:rsid w:val="00E53F71"/>
    <w:rsid w:val="00E53FD9"/>
    <w:rsid w:val="00E54090"/>
    <w:rsid w:val="00E54148"/>
    <w:rsid w:val="00E541AA"/>
    <w:rsid w:val="00E541DC"/>
    <w:rsid w:val="00E54225"/>
    <w:rsid w:val="00E54264"/>
    <w:rsid w:val="00E5429E"/>
    <w:rsid w:val="00E542A1"/>
    <w:rsid w:val="00E542D3"/>
    <w:rsid w:val="00E542F5"/>
    <w:rsid w:val="00E54329"/>
    <w:rsid w:val="00E5432F"/>
    <w:rsid w:val="00E5438A"/>
    <w:rsid w:val="00E54399"/>
    <w:rsid w:val="00E543AE"/>
    <w:rsid w:val="00E543DE"/>
    <w:rsid w:val="00E5440A"/>
    <w:rsid w:val="00E5444C"/>
    <w:rsid w:val="00E54497"/>
    <w:rsid w:val="00E544D7"/>
    <w:rsid w:val="00E54553"/>
    <w:rsid w:val="00E545F0"/>
    <w:rsid w:val="00E54618"/>
    <w:rsid w:val="00E54692"/>
    <w:rsid w:val="00E54751"/>
    <w:rsid w:val="00E5477E"/>
    <w:rsid w:val="00E5478F"/>
    <w:rsid w:val="00E5485D"/>
    <w:rsid w:val="00E5486B"/>
    <w:rsid w:val="00E5491D"/>
    <w:rsid w:val="00E54AA3"/>
    <w:rsid w:val="00E54ADB"/>
    <w:rsid w:val="00E54B4D"/>
    <w:rsid w:val="00E54C15"/>
    <w:rsid w:val="00E54C37"/>
    <w:rsid w:val="00E54D5B"/>
    <w:rsid w:val="00E54D85"/>
    <w:rsid w:val="00E54DC2"/>
    <w:rsid w:val="00E54DC7"/>
    <w:rsid w:val="00E54DD8"/>
    <w:rsid w:val="00E54E19"/>
    <w:rsid w:val="00E54E31"/>
    <w:rsid w:val="00E54E49"/>
    <w:rsid w:val="00E54E74"/>
    <w:rsid w:val="00E54E86"/>
    <w:rsid w:val="00E54EB4"/>
    <w:rsid w:val="00E54F17"/>
    <w:rsid w:val="00E54F45"/>
    <w:rsid w:val="00E55087"/>
    <w:rsid w:val="00E55097"/>
    <w:rsid w:val="00E5509A"/>
    <w:rsid w:val="00E550FB"/>
    <w:rsid w:val="00E55290"/>
    <w:rsid w:val="00E552D1"/>
    <w:rsid w:val="00E5536F"/>
    <w:rsid w:val="00E5541F"/>
    <w:rsid w:val="00E5545B"/>
    <w:rsid w:val="00E5546B"/>
    <w:rsid w:val="00E5546E"/>
    <w:rsid w:val="00E554A2"/>
    <w:rsid w:val="00E5550E"/>
    <w:rsid w:val="00E55514"/>
    <w:rsid w:val="00E55534"/>
    <w:rsid w:val="00E55646"/>
    <w:rsid w:val="00E55647"/>
    <w:rsid w:val="00E556E8"/>
    <w:rsid w:val="00E55741"/>
    <w:rsid w:val="00E55750"/>
    <w:rsid w:val="00E55836"/>
    <w:rsid w:val="00E55885"/>
    <w:rsid w:val="00E558CD"/>
    <w:rsid w:val="00E558FE"/>
    <w:rsid w:val="00E5593F"/>
    <w:rsid w:val="00E55A29"/>
    <w:rsid w:val="00E55A6B"/>
    <w:rsid w:val="00E55AAD"/>
    <w:rsid w:val="00E55B5E"/>
    <w:rsid w:val="00E55BA2"/>
    <w:rsid w:val="00E55BAF"/>
    <w:rsid w:val="00E55BF7"/>
    <w:rsid w:val="00E55C10"/>
    <w:rsid w:val="00E55C2D"/>
    <w:rsid w:val="00E55C53"/>
    <w:rsid w:val="00E55C6C"/>
    <w:rsid w:val="00E55CDC"/>
    <w:rsid w:val="00E55D05"/>
    <w:rsid w:val="00E55D25"/>
    <w:rsid w:val="00E55D97"/>
    <w:rsid w:val="00E55D9E"/>
    <w:rsid w:val="00E55E65"/>
    <w:rsid w:val="00E55E7B"/>
    <w:rsid w:val="00E55EE7"/>
    <w:rsid w:val="00E55EE9"/>
    <w:rsid w:val="00E55F17"/>
    <w:rsid w:val="00E55F51"/>
    <w:rsid w:val="00E55FE7"/>
    <w:rsid w:val="00E561D3"/>
    <w:rsid w:val="00E5623E"/>
    <w:rsid w:val="00E5626C"/>
    <w:rsid w:val="00E5629C"/>
    <w:rsid w:val="00E56315"/>
    <w:rsid w:val="00E563AC"/>
    <w:rsid w:val="00E563B2"/>
    <w:rsid w:val="00E563F9"/>
    <w:rsid w:val="00E5641E"/>
    <w:rsid w:val="00E5645C"/>
    <w:rsid w:val="00E56493"/>
    <w:rsid w:val="00E5649D"/>
    <w:rsid w:val="00E564A9"/>
    <w:rsid w:val="00E565AF"/>
    <w:rsid w:val="00E565BD"/>
    <w:rsid w:val="00E5666E"/>
    <w:rsid w:val="00E5669B"/>
    <w:rsid w:val="00E56761"/>
    <w:rsid w:val="00E5676D"/>
    <w:rsid w:val="00E5677E"/>
    <w:rsid w:val="00E56798"/>
    <w:rsid w:val="00E567F6"/>
    <w:rsid w:val="00E5689C"/>
    <w:rsid w:val="00E568EC"/>
    <w:rsid w:val="00E569E4"/>
    <w:rsid w:val="00E569F5"/>
    <w:rsid w:val="00E56A0D"/>
    <w:rsid w:val="00E56A2E"/>
    <w:rsid w:val="00E56A4E"/>
    <w:rsid w:val="00E56B79"/>
    <w:rsid w:val="00E56B81"/>
    <w:rsid w:val="00E56BA7"/>
    <w:rsid w:val="00E56BE9"/>
    <w:rsid w:val="00E56C30"/>
    <w:rsid w:val="00E56C31"/>
    <w:rsid w:val="00E56C6A"/>
    <w:rsid w:val="00E56CA1"/>
    <w:rsid w:val="00E56CC9"/>
    <w:rsid w:val="00E56CF9"/>
    <w:rsid w:val="00E56D26"/>
    <w:rsid w:val="00E56D2D"/>
    <w:rsid w:val="00E56D98"/>
    <w:rsid w:val="00E56DCF"/>
    <w:rsid w:val="00E56DEB"/>
    <w:rsid w:val="00E56EDC"/>
    <w:rsid w:val="00E56F1E"/>
    <w:rsid w:val="00E56F61"/>
    <w:rsid w:val="00E56F8C"/>
    <w:rsid w:val="00E56F9D"/>
    <w:rsid w:val="00E56FFE"/>
    <w:rsid w:val="00E5706D"/>
    <w:rsid w:val="00E57148"/>
    <w:rsid w:val="00E571AB"/>
    <w:rsid w:val="00E571BD"/>
    <w:rsid w:val="00E571D6"/>
    <w:rsid w:val="00E572AB"/>
    <w:rsid w:val="00E572B1"/>
    <w:rsid w:val="00E5731D"/>
    <w:rsid w:val="00E57392"/>
    <w:rsid w:val="00E573AB"/>
    <w:rsid w:val="00E573E3"/>
    <w:rsid w:val="00E57478"/>
    <w:rsid w:val="00E574A0"/>
    <w:rsid w:val="00E574FC"/>
    <w:rsid w:val="00E57507"/>
    <w:rsid w:val="00E57512"/>
    <w:rsid w:val="00E575DE"/>
    <w:rsid w:val="00E57613"/>
    <w:rsid w:val="00E57661"/>
    <w:rsid w:val="00E5768A"/>
    <w:rsid w:val="00E576A9"/>
    <w:rsid w:val="00E5773F"/>
    <w:rsid w:val="00E577B5"/>
    <w:rsid w:val="00E577BB"/>
    <w:rsid w:val="00E577BD"/>
    <w:rsid w:val="00E577D9"/>
    <w:rsid w:val="00E577DE"/>
    <w:rsid w:val="00E577E0"/>
    <w:rsid w:val="00E5784D"/>
    <w:rsid w:val="00E57872"/>
    <w:rsid w:val="00E578C5"/>
    <w:rsid w:val="00E578EB"/>
    <w:rsid w:val="00E57915"/>
    <w:rsid w:val="00E5791A"/>
    <w:rsid w:val="00E57980"/>
    <w:rsid w:val="00E57988"/>
    <w:rsid w:val="00E579A3"/>
    <w:rsid w:val="00E57A13"/>
    <w:rsid w:val="00E57A22"/>
    <w:rsid w:val="00E57A40"/>
    <w:rsid w:val="00E57A67"/>
    <w:rsid w:val="00E57AE0"/>
    <w:rsid w:val="00E57C0F"/>
    <w:rsid w:val="00E57D1E"/>
    <w:rsid w:val="00E57D4F"/>
    <w:rsid w:val="00E57D56"/>
    <w:rsid w:val="00E57D9C"/>
    <w:rsid w:val="00E57E8B"/>
    <w:rsid w:val="00E57EA1"/>
    <w:rsid w:val="00E57EAC"/>
    <w:rsid w:val="00E57ECC"/>
    <w:rsid w:val="00E57ED9"/>
    <w:rsid w:val="00E57F62"/>
    <w:rsid w:val="00E57F99"/>
    <w:rsid w:val="00E60002"/>
    <w:rsid w:val="00E60121"/>
    <w:rsid w:val="00E60125"/>
    <w:rsid w:val="00E6013A"/>
    <w:rsid w:val="00E60175"/>
    <w:rsid w:val="00E60185"/>
    <w:rsid w:val="00E601B7"/>
    <w:rsid w:val="00E60254"/>
    <w:rsid w:val="00E6029D"/>
    <w:rsid w:val="00E602AF"/>
    <w:rsid w:val="00E60311"/>
    <w:rsid w:val="00E60339"/>
    <w:rsid w:val="00E60346"/>
    <w:rsid w:val="00E60435"/>
    <w:rsid w:val="00E60560"/>
    <w:rsid w:val="00E605AD"/>
    <w:rsid w:val="00E605DF"/>
    <w:rsid w:val="00E605E7"/>
    <w:rsid w:val="00E6067E"/>
    <w:rsid w:val="00E6068D"/>
    <w:rsid w:val="00E60697"/>
    <w:rsid w:val="00E606DD"/>
    <w:rsid w:val="00E606F4"/>
    <w:rsid w:val="00E60727"/>
    <w:rsid w:val="00E60749"/>
    <w:rsid w:val="00E60774"/>
    <w:rsid w:val="00E607AC"/>
    <w:rsid w:val="00E60805"/>
    <w:rsid w:val="00E60822"/>
    <w:rsid w:val="00E608BD"/>
    <w:rsid w:val="00E60910"/>
    <w:rsid w:val="00E6091D"/>
    <w:rsid w:val="00E60924"/>
    <w:rsid w:val="00E60929"/>
    <w:rsid w:val="00E60936"/>
    <w:rsid w:val="00E609C5"/>
    <w:rsid w:val="00E60A2D"/>
    <w:rsid w:val="00E60AC3"/>
    <w:rsid w:val="00E60AD4"/>
    <w:rsid w:val="00E60B93"/>
    <w:rsid w:val="00E60B97"/>
    <w:rsid w:val="00E60B9B"/>
    <w:rsid w:val="00E60BBD"/>
    <w:rsid w:val="00E60BC1"/>
    <w:rsid w:val="00E60BD5"/>
    <w:rsid w:val="00E60C18"/>
    <w:rsid w:val="00E60C45"/>
    <w:rsid w:val="00E60C8E"/>
    <w:rsid w:val="00E60C91"/>
    <w:rsid w:val="00E60D00"/>
    <w:rsid w:val="00E60D85"/>
    <w:rsid w:val="00E60D87"/>
    <w:rsid w:val="00E60DE6"/>
    <w:rsid w:val="00E60E5B"/>
    <w:rsid w:val="00E60E63"/>
    <w:rsid w:val="00E60EE9"/>
    <w:rsid w:val="00E60F3F"/>
    <w:rsid w:val="00E60F82"/>
    <w:rsid w:val="00E6100F"/>
    <w:rsid w:val="00E610BD"/>
    <w:rsid w:val="00E610C7"/>
    <w:rsid w:val="00E61178"/>
    <w:rsid w:val="00E611E5"/>
    <w:rsid w:val="00E611F3"/>
    <w:rsid w:val="00E61331"/>
    <w:rsid w:val="00E6133B"/>
    <w:rsid w:val="00E6134D"/>
    <w:rsid w:val="00E6136A"/>
    <w:rsid w:val="00E614F3"/>
    <w:rsid w:val="00E614F7"/>
    <w:rsid w:val="00E6150F"/>
    <w:rsid w:val="00E6151C"/>
    <w:rsid w:val="00E61596"/>
    <w:rsid w:val="00E615B5"/>
    <w:rsid w:val="00E615D7"/>
    <w:rsid w:val="00E615DA"/>
    <w:rsid w:val="00E615F5"/>
    <w:rsid w:val="00E6166F"/>
    <w:rsid w:val="00E616BE"/>
    <w:rsid w:val="00E6175B"/>
    <w:rsid w:val="00E617CE"/>
    <w:rsid w:val="00E61812"/>
    <w:rsid w:val="00E61908"/>
    <w:rsid w:val="00E61915"/>
    <w:rsid w:val="00E6197F"/>
    <w:rsid w:val="00E6198E"/>
    <w:rsid w:val="00E61A27"/>
    <w:rsid w:val="00E61AA2"/>
    <w:rsid w:val="00E61B2B"/>
    <w:rsid w:val="00E61B2C"/>
    <w:rsid w:val="00E61BB7"/>
    <w:rsid w:val="00E61C27"/>
    <w:rsid w:val="00E61C3F"/>
    <w:rsid w:val="00E61C46"/>
    <w:rsid w:val="00E61C90"/>
    <w:rsid w:val="00E61C9A"/>
    <w:rsid w:val="00E61CE1"/>
    <w:rsid w:val="00E61D89"/>
    <w:rsid w:val="00E61DB3"/>
    <w:rsid w:val="00E61DC7"/>
    <w:rsid w:val="00E61DD3"/>
    <w:rsid w:val="00E61E44"/>
    <w:rsid w:val="00E61EC3"/>
    <w:rsid w:val="00E61EC9"/>
    <w:rsid w:val="00E61ED0"/>
    <w:rsid w:val="00E61ED6"/>
    <w:rsid w:val="00E61EEE"/>
    <w:rsid w:val="00E61F62"/>
    <w:rsid w:val="00E61F68"/>
    <w:rsid w:val="00E61FA3"/>
    <w:rsid w:val="00E61FEA"/>
    <w:rsid w:val="00E6200C"/>
    <w:rsid w:val="00E6216F"/>
    <w:rsid w:val="00E62187"/>
    <w:rsid w:val="00E621C4"/>
    <w:rsid w:val="00E62239"/>
    <w:rsid w:val="00E622A8"/>
    <w:rsid w:val="00E622C2"/>
    <w:rsid w:val="00E6230C"/>
    <w:rsid w:val="00E6231C"/>
    <w:rsid w:val="00E62343"/>
    <w:rsid w:val="00E62344"/>
    <w:rsid w:val="00E62350"/>
    <w:rsid w:val="00E6236C"/>
    <w:rsid w:val="00E62397"/>
    <w:rsid w:val="00E6243D"/>
    <w:rsid w:val="00E62444"/>
    <w:rsid w:val="00E6245F"/>
    <w:rsid w:val="00E624CD"/>
    <w:rsid w:val="00E6259E"/>
    <w:rsid w:val="00E62637"/>
    <w:rsid w:val="00E6264D"/>
    <w:rsid w:val="00E6268B"/>
    <w:rsid w:val="00E626C7"/>
    <w:rsid w:val="00E627EE"/>
    <w:rsid w:val="00E627F7"/>
    <w:rsid w:val="00E6281D"/>
    <w:rsid w:val="00E6288F"/>
    <w:rsid w:val="00E628E7"/>
    <w:rsid w:val="00E6290A"/>
    <w:rsid w:val="00E62985"/>
    <w:rsid w:val="00E629DF"/>
    <w:rsid w:val="00E62A17"/>
    <w:rsid w:val="00E62A30"/>
    <w:rsid w:val="00E62A7E"/>
    <w:rsid w:val="00E62A86"/>
    <w:rsid w:val="00E62AF1"/>
    <w:rsid w:val="00E62B2C"/>
    <w:rsid w:val="00E62B95"/>
    <w:rsid w:val="00E62BB3"/>
    <w:rsid w:val="00E62C5F"/>
    <w:rsid w:val="00E62CD3"/>
    <w:rsid w:val="00E62D11"/>
    <w:rsid w:val="00E62D33"/>
    <w:rsid w:val="00E62D4E"/>
    <w:rsid w:val="00E62DC5"/>
    <w:rsid w:val="00E62DDE"/>
    <w:rsid w:val="00E62E12"/>
    <w:rsid w:val="00E62E90"/>
    <w:rsid w:val="00E62F23"/>
    <w:rsid w:val="00E62F55"/>
    <w:rsid w:val="00E630CD"/>
    <w:rsid w:val="00E630FC"/>
    <w:rsid w:val="00E63107"/>
    <w:rsid w:val="00E6319E"/>
    <w:rsid w:val="00E631EA"/>
    <w:rsid w:val="00E63289"/>
    <w:rsid w:val="00E632A1"/>
    <w:rsid w:val="00E632AC"/>
    <w:rsid w:val="00E632B1"/>
    <w:rsid w:val="00E632CD"/>
    <w:rsid w:val="00E632DC"/>
    <w:rsid w:val="00E63340"/>
    <w:rsid w:val="00E63422"/>
    <w:rsid w:val="00E6347C"/>
    <w:rsid w:val="00E6353B"/>
    <w:rsid w:val="00E63568"/>
    <w:rsid w:val="00E635C2"/>
    <w:rsid w:val="00E635CB"/>
    <w:rsid w:val="00E63677"/>
    <w:rsid w:val="00E636AF"/>
    <w:rsid w:val="00E636FA"/>
    <w:rsid w:val="00E63724"/>
    <w:rsid w:val="00E6373E"/>
    <w:rsid w:val="00E63816"/>
    <w:rsid w:val="00E638B0"/>
    <w:rsid w:val="00E638EE"/>
    <w:rsid w:val="00E6397D"/>
    <w:rsid w:val="00E63994"/>
    <w:rsid w:val="00E639A7"/>
    <w:rsid w:val="00E63A45"/>
    <w:rsid w:val="00E63B11"/>
    <w:rsid w:val="00E63BF7"/>
    <w:rsid w:val="00E63C26"/>
    <w:rsid w:val="00E63C6F"/>
    <w:rsid w:val="00E63D2D"/>
    <w:rsid w:val="00E63D4A"/>
    <w:rsid w:val="00E63D8E"/>
    <w:rsid w:val="00E63DA1"/>
    <w:rsid w:val="00E63E2F"/>
    <w:rsid w:val="00E63E97"/>
    <w:rsid w:val="00E63E9F"/>
    <w:rsid w:val="00E63F2B"/>
    <w:rsid w:val="00E63F62"/>
    <w:rsid w:val="00E63FC2"/>
    <w:rsid w:val="00E64008"/>
    <w:rsid w:val="00E640E8"/>
    <w:rsid w:val="00E64137"/>
    <w:rsid w:val="00E64151"/>
    <w:rsid w:val="00E64173"/>
    <w:rsid w:val="00E642A4"/>
    <w:rsid w:val="00E642D4"/>
    <w:rsid w:val="00E64357"/>
    <w:rsid w:val="00E6439F"/>
    <w:rsid w:val="00E643AD"/>
    <w:rsid w:val="00E643D3"/>
    <w:rsid w:val="00E6441A"/>
    <w:rsid w:val="00E6441B"/>
    <w:rsid w:val="00E6446B"/>
    <w:rsid w:val="00E6449E"/>
    <w:rsid w:val="00E644FC"/>
    <w:rsid w:val="00E645EB"/>
    <w:rsid w:val="00E6464F"/>
    <w:rsid w:val="00E64712"/>
    <w:rsid w:val="00E6471C"/>
    <w:rsid w:val="00E64725"/>
    <w:rsid w:val="00E64748"/>
    <w:rsid w:val="00E647DB"/>
    <w:rsid w:val="00E648D7"/>
    <w:rsid w:val="00E64900"/>
    <w:rsid w:val="00E64964"/>
    <w:rsid w:val="00E64A02"/>
    <w:rsid w:val="00E64A0D"/>
    <w:rsid w:val="00E64A3D"/>
    <w:rsid w:val="00E64BA6"/>
    <w:rsid w:val="00E64CC8"/>
    <w:rsid w:val="00E64D42"/>
    <w:rsid w:val="00E64DCC"/>
    <w:rsid w:val="00E64E15"/>
    <w:rsid w:val="00E64E45"/>
    <w:rsid w:val="00E64ED1"/>
    <w:rsid w:val="00E64F83"/>
    <w:rsid w:val="00E64FA5"/>
    <w:rsid w:val="00E64FD9"/>
    <w:rsid w:val="00E65017"/>
    <w:rsid w:val="00E65036"/>
    <w:rsid w:val="00E65041"/>
    <w:rsid w:val="00E65049"/>
    <w:rsid w:val="00E65093"/>
    <w:rsid w:val="00E6509B"/>
    <w:rsid w:val="00E65158"/>
    <w:rsid w:val="00E6515E"/>
    <w:rsid w:val="00E651F4"/>
    <w:rsid w:val="00E65200"/>
    <w:rsid w:val="00E65231"/>
    <w:rsid w:val="00E65265"/>
    <w:rsid w:val="00E65278"/>
    <w:rsid w:val="00E65381"/>
    <w:rsid w:val="00E653C9"/>
    <w:rsid w:val="00E653D0"/>
    <w:rsid w:val="00E65418"/>
    <w:rsid w:val="00E65446"/>
    <w:rsid w:val="00E654AD"/>
    <w:rsid w:val="00E654BC"/>
    <w:rsid w:val="00E65594"/>
    <w:rsid w:val="00E655A1"/>
    <w:rsid w:val="00E655C2"/>
    <w:rsid w:val="00E655F3"/>
    <w:rsid w:val="00E65671"/>
    <w:rsid w:val="00E65704"/>
    <w:rsid w:val="00E6572D"/>
    <w:rsid w:val="00E6577B"/>
    <w:rsid w:val="00E658B3"/>
    <w:rsid w:val="00E6595E"/>
    <w:rsid w:val="00E659BB"/>
    <w:rsid w:val="00E65A39"/>
    <w:rsid w:val="00E65A40"/>
    <w:rsid w:val="00E65B7E"/>
    <w:rsid w:val="00E65BA0"/>
    <w:rsid w:val="00E65BD6"/>
    <w:rsid w:val="00E65BE4"/>
    <w:rsid w:val="00E65C05"/>
    <w:rsid w:val="00E65C4A"/>
    <w:rsid w:val="00E65CDB"/>
    <w:rsid w:val="00E65CE1"/>
    <w:rsid w:val="00E65D74"/>
    <w:rsid w:val="00E65DA8"/>
    <w:rsid w:val="00E65E32"/>
    <w:rsid w:val="00E65E6E"/>
    <w:rsid w:val="00E6600B"/>
    <w:rsid w:val="00E66055"/>
    <w:rsid w:val="00E66064"/>
    <w:rsid w:val="00E66075"/>
    <w:rsid w:val="00E660B6"/>
    <w:rsid w:val="00E660F1"/>
    <w:rsid w:val="00E6614D"/>
    <w:rsid w:val="00E66181"/>
    <w:rsid w:val="00E661B5"/>
    <w:rsid w:val="00E661DE"/>
    <w:rsid w:val="00E6620C"/>
    <w:rsid w:val="00E662BE"/>
    <w:rsid w:val="00E662CE"/>
    <w:rsid w:val="00E6630C"/>
    <w:rsid w:val="00E66387"/>
    <w:rsid w:val="00E663CF"/>
    <w:rsid w:val="00E66442"/>
    <w:rsid w:val="00E66466"/>
    <w:rsid w:val="00E66587"/>
    <w:rsid w:val="00E66598"/>
    <w:rsid w:val="00E665D1"/>
    <w:rsid w:val="00E665DF"/>
    <w:rsid w:val="00E6666C"/>
    <w:rsid w:val="00E666F0"/>
    <w:rsid w:val="00E66710"/>
    <w:rsid w:val="00E6675B"/>
    <w:rsid w:val="00E66792"/>
    <w:rsid w:val="00E667AF"/>
    <w:rsid w:val="00E66853"/>
    <w:rsid w:val="00E6685A"/>
    <w:rsid w:val="00E66873"/>
    <w:rsid w:val="00E6688A"/>
    <w:rsid w:val="00E6688F"/>
    <w:rsid w:val="00E668A1"/>
    <w:rsid w:val="00E668A5"/>
    <w:rsid w:val="00E668AB"/>
    <w:rsid w:val="00E668C7"/>
    <w:rsid w:val="00E668E3"/>
    <w:rsid w:val="00E66916"/>
    <w:rsid w:val="00E669E1"/>
    <w:rsid w:val="00E66A3D"/>
    <w:rsid w:val="00E66A51"/>
    <w:rsid w:val="00E66A52"/>
    <w:rsid w:val="00E66A86"/>
    <w:rsid w:val="00E66B38"/>
    <w:rsid w:val="00E66B47"/>
    <w:rsid w:val="00E66BB0"/>
    <w:rsid w:val="00E66BD4"/>
    <w:rsid w:val="00E66CFE"/>
    <w:rsid w:val="00E66D00"/>
    <w:rsid w:val="00E66D01"/>
    <w:rsid w:val="00E66D0C"/>
    <w:rsid w:val="00E66D2E"/>
    <w:rsid w:val="00E66D3D"/>
    <w:rsid w:val="00E66DA2"/>
    <w:rsid w:val="00E66E80"/>
    <w:rsid w:val="00E66E97"/>
    <w:rsid w:val="00E66F16"/>
    <w:rsid w:val="00E66F34"/>
    <w:rsid w:val="00E66F3C"/>
    <w:rsid w:val="00E66F53"/>
    <w:rsid w:val="00E66F75"/>
    <w:rsid w:val="00E66F90"/>
    <w:rsid w:val="00E66FA9"/>
    <w:rsid w:val="00E66FF8"/>
    <w:rsid w:val="00E6700C"/>
    <w:rsid w:val="00E67015"/>
    <w:rsid w:val="00E67205"/>
    <w:rsid w:val="00E672C7"/>
    <w:rsid w:val="00E67337"/>
    <w:rsid w:val="00E6734D"/>
    <w:rsid w:val="00E67388"/>
    <w:rsid w:val="00E673C1"/>
    <w:rsid w:val="00E674A5"/>
    <w:rsid w:val="00E67505"/>
    <w:rsid w:val="00E67535"/>
    <w:rsid w:val="00E6759C"/>
    <w:rsid w:val="00E6769A"/>
    <w:rsid w:val="00E676C3"/>
    <w:rsid w:val="00E676E6"/>
    <w:rsid w:val="00E67701"/>
    <w:rsid w:val="00E6775C"/>
    <w:rsid w:val="00E677BF"/>
    <w:rsid w:val="00E67815"/>
    <w:rsid w:val="00E67847"/>
    <w:rsid w:val="00E6787D"/>
    <w:rsid w:val="00E67989"/>
    <w:rsid w:val="00E6798C"/>
    <w:rsid w:val="00E67A24"/>
    <w:rsid w:val="00E67A6B"/>
    <w:rsid w:val="00E67ABC"/>
    <w:rsid w:val="00E67B44"/>
    <w:rsid w:val="00E67B4F"/>
    <w:rsid w:val="00E67BB6"/>
    <w:rsid w:val="00E67BD0"/>
    <w:rsid w:val="00E67BE8"/>
    <w:rsid w:val="00E67C20"/>
    <w:rsid w:val="00E67D10"/>
    <w:rsid w:val="00E67D29"/>
    <w:rsid w:val="00E67DC0"/>
    <w:rsid w:val="00E67DCD"/>
    <w:rsid w:val="00E67E1F"/>
    <w:rsid w:val="00E67E29"/>
    <w:rsid w:val="00E67E2D"/>
    <w:rsid w:val="00E67E30"/>
    <w:rsid w:val="00E67EF0"/>
    <w:rsid w:val="00E67F5D"/>
    <w:rsid w:val="00E67F78"/>
    <w:rsid w:val="00E67FB3"/>
    <w:rsid w:val="00E70106"/>
    <w:rsid w:val="00E7012C"/>
    <w:rsid w:val="00E7017E"/>
    <w:rsid w:val="00E701FF"/>
    <w:rsid w:val="00E70267"/>
    <w:rsid w:val="00E7027A"/>
    <w:rsid w:val="00E70288"/>
    <w:rsid w:val="00E702BA"/>
    <w:rsid w:val="00E7037D"/>
    <w:rsid w:val="00E703B2"/>
    <w:rsid w:val="00E703B7"/>
    <w:rsid w:val="00E703BC"/>
    <w:rsid w:val="00E704A4"/>
    <w:rsid w:val="00E704E1"/>
    <w:rsid w:val="00E7051B"/>
    <w:rsid w:val="00E7051F"/>
    <w:rsid w:val="00E70586"/>
    <w:rsid w:val="00E705C7"/>
    <w:rsid w:val="00E705FE"/>
    <w:rsid w:val="00E70611"/>
    <w:rsid w:val="00E70615"/>
    <w:rsid w:val="00E70657"/>
    <w:rsid w:val="00E70664"/>
    <w:rsid w:val="00E70677"/>
    <w:rsid w:val="00E706CB"/>
    <w:rsid w:val="00E707AB"/>
    <w:rsid w:val="00E707E8"/>
    <w:rsid w:val="00E70816"/>
    <w:rsid w:val="00E708C3"/>
    <w:rsid w:val="00E708E1"/>
    <w:rsid w:val="00E7092F"/>
    <w:rsid w:val="00E70A19"/>
    <w:rsid w:val="00E70AC3"/>
    <w:rsid w:val="00E70AD3"/>
    <w:rsid w:val="00E70B46"/>
    <w:rsid w:val="00E70B57"/>
    <w:rsid w:val="00E70B68"/>
    <w:rsid w:val="00E70BCB"/>
    <w:rsid w:val="00E70C25"/>
    <w:rsid w:val="00E70C89"/>
    <w:rsid w:val="00E70CCB"/>
    <w:rsid w:val="00E70CE0"/>
    <w:rsid w:val="00E70DC8"/>
    <w:rsid w:val="00E70DE2"/>
    <w:rsid w:val="00E70DF9"/>
    <w:rsid w:val="00E70E37"/>
    <w:rsid w:val="00E70ECF"/>
    <w:rsid w:val="00E70F55"/>
    <w:rsid w:val="00E70FB7"/>
    <w:rsid w:val="00E70FFC"/>
    <w:rsid w:val="00E71050"/>
    <w:rsid w:val="00E71085"/>
    <w:rsid w:val="00E710D8"/>
    <w:rsid w:val="00E710F3"/>
    <w:rsid w:val="00E712E1"/>
    <w:rsid w:val="00E71317"/>
    <w:rsid w:val="00E71359"/>
    <w:rsid w:val="00E71396"/>
    <w:rsid w:val="00E713CB"/>
    <w:rsid w:val="00E714DD"/>
    <w:rsid w:val="00E714F2"/>
    <w:rsid w:val="00E7157B"/>
    <w:rsid w:val="00E7158D"/>
    <w:rsid w:val="00E71611"/>
    <w:rsid w:val="00E7161F"/>
    <w:rsid w:val="00E71646"/>
    <w:rsid w:val="00E7168D"/>
    <w:rsid w:val="00E716C9"/>
    <w:rsid w:val="00E716E6"/>
    <w:rsid w:val="00E716F5"/>
    <w:rsid w:val="00E716FB"/>
    <w:rsid w:val="00E718EF"/>
    <w:rsid w:val="00E71915"/>
    <w:rsid w:val="00E719B4"/>
    <w:rsid w:val="00E71A19"/>
    <w:rsid w:val="00E71A4B"/>
    <w:rsid w:val="00E71A69"/>
    <w:rsid w:val="00E71A83"/>
    <w:rsid w:val="00E71AC1"/>
    <w:rsid w:val="00E71B02"/>
    <w:rsid w:val="00E71B1A"/>
    <w:rsid w:val="00E71B32"/>
    <w:rsid w:val="00E71C38"/>
    <w:rsid w:val="00E71C51"/>
    <w:rsid w:val="00E71C6B"/>
    <w:rsid w:val="00E71DC4"/>
    <w:rsid w:val="00E71DC5"/>
    <w:rsid w:val="00E71DF0"/>
    <w:rsid w:val="00E71F1F"/>
    <w:rsid w:val="00E71F20"/>
    <w:rsid w:val="00E71F49"/>
    <w:rsid w:val="00E71F63"/>
    <w:rsid w:val="00E71F83"/>
    <w:rsid w:val="00E71FC1"/>
    <w:rsid w:val="00E72007"/>
    <w:rsid w:val="00E72082"/>
    <w:rsid w:val="00E720AE"/>
    <w:rsid w:val="00E721E2"/>
    <w:rsid w:val="00E721EB"/>
    <w:rsid w:val="00E721F4"/>
    <w:rsid w:val="00E72233"/>
    <w:rsid w:val="00E72262"/>
    <w:rsid w:val="00E7226E"/>
    <w:rsid w:val="00E7229A"/>
    <w:rsid w:val="00E722CA"/>
    <w:rsid w:val="00E72351"/>
    <w:rsid w:val="00E7235C"/>
    <w:rsid w:val="00E72394"/>
    <w:rsid w:val="00E723FD"/>
    <w:rsid w:val="00E7240F"/>
    <w:rsid w:val="00E724A8"/>
    <w:rsid w:val="00E724FB"/>
    <w:rsid w:val="00E72532"/>
    <w:rsid w:val="00E72595"/>
    <w:rsid w:val="00E725BB"/>
    <w:rsid w:val="00E725CB"/>
    <w:rsid w:val="00E725D1"/>
    <w:rsid w:val="00E725D2"/>
    <w:rsid w:val="00E72628"/>
    <w:rsid w:val="00E7267F"/>
    <w:rsid w:val="00E726AF"/>
    <w:rsid w:val="00E726C0"/>
    <w:rsid w:val="00E72743"/>
    <w:rsid w:val="00E7276B"/>
    <w:rsid w:val="00E727DF"/>
    <w:rsid w:val="00E72843"/>
    <w:rsid w:val="00E728E4"/>
    <w:rsid w:val="00E728FF"/>
    <w:rsid w:val="00E72912"/>
    <w:rsid w:val="00E7292C"/>
    <w:rsid w:val="00E7299A"/>
    <w:rsid w:val="00E7299B"/>
    <w:rsid w:val="00E72A6D"/>
    <w:rsid w:val="00E72AC9"/>
    <w:rsid w:val="00E72B10"/>
    <w:rsid w:val="00E72C41"/>
    <w:rsid w:val="00E72C87"/>
    <w:rsid w:val="00E72C99"/>
    <w:rsid w:val="00E72CDA"/>
    <w:rsid w:val="00E72D39"/>
    <w:rsid w:val="00E72D51"/>
    <w:rsid w:val="00E72D5C"/>
    <w:rsid w:val="00E72D83"/>
    <w:rsid w:val="00E72DA6"/>
    <w:rsid w:val="00E72E1A"/>
    <w:rsid w:val="00E72E6F"/>
    <w:rsid w:val="00E72ECA"/>
    <w:rsid w:val="00E72EFA"/>
    <w:rsid w:val="00E72F01"/>
    <w:rsid w:val="00E72F2E"/>
    <w:rsid w:val="00E72F8F"/>
    <w:rsid w:val="00E7307E"/>
    <w:rsid w:val="00E73090"/>
    <w:rsid w:val="00E730D7"/>
    <w:rsid w:val="00E73129"/>
    <w:rsid w:val="00E731B3"/>
    <w:rsid w:val="00E7322D"/>
    <w:rsid w:val="00E73278"/>
    <w:rsid w:val="00E732F0"/>
    <w:rsid w:val="00E73303"/>
    <w:rsid w:val="00E73336"/>
    <w:rsid w:val="00E7339A"/>
    <w:rsid w:val="00E7339C"/>
    <w:rsid w:val="00E733B5"/>
    <w:rsid w:val="00E73466"/>
    <w:rsid w:val="00E7346F"/>
    <w:rsid w:val="00E73477"/>
    <w:rsid w:val="00E7349A"/>
    <w:rsid w:val="00E7352A"/>
    <w:rsid w:val="00E7355B"/>
    <w:rsid w:val="00E73593"/>
    <w:rsid w:val="00E735C0"/>
    <w:rsid w:val="00E735D3"/>
    <w:rsid w:val="00E73724"/>
    <w:rsid w:val="00E73729"/>
    <w:rsid w:val="00E73751"/>
    <w:rsid w:val="00E737D6"/>
    <w:rsid w:val="00E73817"/>
    <w:rsid w:val="00E7382B"/>
    <w:rsid w:val="00E73840"/>
    <w:rsid w:val="00E7387A"/>
    <w:rsid w:val="00E7387B"/>
    <w:rsid w:val="00E7388F"/>
    <w:rsid w:val="00E73891"/>
    <w:rsid w:val="00E738B3"/>
    <w:rsid w:val="00E738F7"/>
    <w:rsid w:val="00E73A7E"/>
    <w:rsid w:val="00E73A8C"/>
    <w:rsid w:val="00E73B08"/>
    <w:rsid w:val="00E73B0C"/>
    <w:rsid w:val="00E73BC0"/>
    <w:rsid w:val="00E73BF2"/>
    <w:rsid w:val="00E73CC0"/>
    <w:rsid w:val="00E73CD5"/>
    <w:rsid w:val="00E73CE4"/>
    <w:rsid w:val="00E73CE9"/>
    <w:rsid w:val="00E73CEC"/>
    <w:rsid w:val="00E73CEE"/>
    <w:rsid w:val="00E73DAB"/>
    <w:rsid w:val="00E73E03"/>
    <w:rsid w:val="00E73E1C"/>
    <w:rsid w:val="00E73E20"/>
    <w:rsid w:val="00E73E29"/>
    <w:rsid w:val="00E73E3F"/>
    <w:rsid w:val="00E73EA6"/>
    <w:rsid w:val="00E73F9A"/>
    <w:rsid w:val="00E74004"/>
    <w:rsid w:val="00E74029"/>
    <w:rsid w:val="00E74092"/>
    <w:rsid w:val="00E7418E"/>
    <w:rsid w:val="00E741CD"/>
    <w:rsid w:val="00E741F8"/>
    <w:rsid w:val="00E742BC"/>
    <w:rsid w:val="00E742BE"/>
    <w:rsid w:val="00E742C1"/>
    <w:rsid w:val="00E742C5"/>
    <w:rsid w:val="00E742D7"/>
    <w:rsid w:val="00E7441D"/>
    <w:rsid w:val="00E7442B"/>
    <w:rsid w:val="00E7446F"/>
    <w:rsid w:val="00E74487"/>
    <w:rsid w:val="00E744A1"/>
    <w:rsid w:val="00E744FC"/>
    <w:rsid w:val="00E7450D"/>
    <w:rsid w:val="00E74514"/>
    <w:rsid w:val="00E7456F"/>
    <w:rsid w:val="00E74577"/>
    <w:rsid w:val="00E745A4"/>
    <w:rsid w:val="00E745DE"/>
    <w:rsid w:val="00E745F3"/>
    <w:rsid w:val="00E74624"/>
    <w:rsid w:val="00E74650"/>
    <w:rsid w:val="00E746A0"/>
    <w:rsid w:val="00E74749"/>
    <w:rsid w:val="00E74758"/>
    <w:rsid w:val="00E747AE"/>
    <w:rsid w:val="00E747C8"/>
    <w:rsid w:val="00E748E4"/>
    <w:rsid w:val="00E7492B"/>
    <w:rsid w:val="00E7499D"/>
    <w:rsid w:val="00E749E1"/>
    <w:rsid w:val="00E749F1"/>
    <w:rsid w:val="00E74AB4"/>
    <w:rsid w:val="00E74B3E"/>
    <w:rsid w:val="00E74B9F"/>
    <w:rsid w:val="00E74BA3"/>
    <w:rsid w:val="00E74C18"/>
    <w:rsid w:val="00E74C6D"/>
    <w:rsid w:val="00E74CC5"/>
    <w:rsid w:val="00E74D6F"/>
    <w:rsid w:val="00E74DF6"/>
    <w:rsid w:val="00E74EA0"/>
    <w:rsid w:val="00E74F0C"/>
    <w:rsid w:val="00E75068"/>
    <w:rsid w:val="00E7507C"/>
    <w:rsid w:val="00E75185"/>
    <w:rsid w:val="00E75186"/>
    <w:rsid w:val="00E751E6"/>
    <w:rsid w:val="00E75212"/>
    <w:rsid w:val="00E75231"/>
    <w:rsid w:val="00E75364"/>
    <w:rsid w:val="00E7546F"/>
    <w:rsid w:val="00E7548C"/>
    <w:rsid w:val="00E755D2"/>
    <w:rsid w:val="00E75638"/>
    <w:rsid w:val="00E756C1"/>
    <w:rsid w:val="00E756EF"/>
    <w:rsid w:val="00E7572B"/>
    <w:rsid w:val="00E75741"/>
    <w:rsid w:val="00E75744"/>
    <w:rsid w:val="00E757C4"/>
    <w:rsid w:val="00E757D2"/>
    <w:rsid w:val="00E7589D"/>
    <w:rsid w:val="00E758AD"/>
    <w:rsid w:val="00E7590D"/>
    <w:rsid w:val="00E75AC1"/>
    <w:rsid w:val="00E75AF7"/>
    <w:rsid w:val="00E75AFA"/>
    <w:rsid w:val="00E75B7A"/>
    <w:rsid w:val="00E75BB8"/>
    <w:rsid w:val="00E75BD2"/>
    <w:rsid w:val="00E75CB4"/>
    <w:rsid w:val="00E75CE2"/>
    <w:rsid w:val="00E75CF8"/>
    <w:rsid w:val="00E75DAC"/>
    <w:rsid w:val="00E75E9B"/>
    <w:rsid w:val="00E75EC9"/>
    <w:rsid w:val="00E75F20"/>
    <w:rsid w:val="00E75F32"/>
    <w:rsid w:val="00E75F42"/>
    <w:rsid w:val="00E75FA8"/>
    <w:rsid w:val="00E75FE7"/>
    <w:rsid w:val="00E75FE8"/>
    <w:rsid w:val="00E76068"/>
    <w:rsid w:val="00E760BC"/>
    <w:rsid w:val="00E760FC"/>
    <w:rsid w:val="00E7620F"/>
    <w:rsid w:val="00E7628D"/>
    <w:rsid w:val="00E76291"/>
    <w:rsid w:val="00E762A3"/>
    <w:rsid w:val="00E764C5"/>
    <w:rsid w:val="00E764F8"/>
    <w:rsid w:val="00E76599"/>
    <w:rsid w:val="00E765C3"/>
    <w:rsid w:val="00E76664"/>
    <w:rsid w:val="00E766BE"/>
    <w:rsid w:val="00E767C0"/>
    <w:rsid w:val="00E767C5"/>
    <w:rsid w:val="00E76830"/>
    <w:rsid w:val="00E76845"/>
    <w:rsid w:val="00E76963"/>
    <w:rsid w:val="00E769FF"/>
    <w:rsid w:val="00E76AE7"/>
    <w:rsid w:val="00E76B22"/>
    <w:rsid w:val="00E76C27"/>
    <w:rsid w:val="00E76CD7"/>
    <w:rsid w:val="00E76CE0"/>
    <w:rsid w:val="00E76D2C"/>
    <w:rsid w:val="00E76D52"/>
    <w:rsid w:val="00E76E5F"/>
    <w:rsid w:val="00E76E6A"/>
    <w:rsid w:val="00E76F13"/>
    <w:rsid w:val="00E76F36"/>
    <w:rsid w:val="00E76F6C"/>
    <w:rsid w:val="00E76FE9"/>
    <w:rsid w:val="00E7709B"/>
    <w:rsid w:val="00E770AE"/>
    <w:rsid w:val="00E770F4"/>
    <w:rsid w:val="00E77103"/>
    <w:rsid w:val="00E7715C"/>
    <w:rsid w:val="00E771CE"/>
    <w:rsid w:val="00E77280"/>
    <w:rsid w:val="00E772DC"/>
    <w:rsid w:val="00E772FF"/>
    <w:rsid w:val="00E77310"/>
    <w:rsid w:val="00E77369"/>
    <w:rsid w:val="00E773F4"/>
    <w:rsid w:val="00E7747C"/>
    <w:rsid w:val="00E7754A"/>
    <w:rsid w:val="00E77678"/>
    <w:rsid w:val="00E7768D"/>
    <w:rsid w:val="00E776FD"/>
    <w:rsid w:val="00E777CE"/>
    <w:rsid w:val="00E77844"/>
    <w:rsid w:val="00E77857"/>
    <w:rsid w:val="00E778B6"/>
    <w:rsid w:val="00E77991"/>
    <w:rsid w:val="00E77A91"/>
    <w:rsid w:val="00E77AED"/>
    <w:rsid w:val="00E77BD4"/>
    <w:rsid w:val="00E77BE9"/>
    <w:rsid w:val="00E77C04"/>
    <w:rsid w:val="00E77C4E"/>
    <w:rsid w:val="00E77C9C"/>
    <w:rsid w:val="00E77D34"/>
    <w:rsid w:val="00E77D59"/>
    <w:rsid w:val="00E77D63"/>
    <w:rsid w:val="00E77E1B"/>
    <w:rsid w:val="00E77F47"/>
    <w:rsid w:val="00E77F4A"/>
    <w:rsid w:val="00E77FA6"/>
    <w:rsid w:val="00E80118"/>
    <w:rsid w:val="00E8016E"/>
    <w:rsid w:val="00E80196"/>
    <w:rsid w:val="00E801E8"/>
    <w:rsid w:val="00E801F1"/>
    <w:rsid w:val="00E8020B"/>
    <w:rsid w:val="00E8024A"/>
    <w:rsid w:val="00E80286"/>
    <w:rsid w:val="00E8028B"/>
    <w:rsid w:val="00E802A2"/>
    <w:rsid w:val="00E802B2"/>
    <w:rsid w:val="00E802C7"/>
    <w:rsid w:val="00E802DE"/>
    <w:rsid w:val="00E8032B"/>
    <w:rsid w:val="00E80371"/>
    <w:rsid w:val="00E80422"/>
    <w:rsid w:val="00E80440"/>
    <w:rsid w:val="00E80482"/>
    <w:rsid w:val="00E804B0"/>
    <w:rsid w:val="00E804B8"/>
    <w:rsid w:val="00E804E4"/>
    <w:rsid w:val="00E80501"/>
    <w:rsid w:val="00E80513"/>
    <w:rsid w:val="00E8058E"/>
    <w:rsid w:val="00E80634"/>
    <w:rsid w:val="00E80652"/>
    <w:rsid w:val="00E80659"/>
    <w:rsid w:val="00E806DC"/>
    <w:rsid w:val="00E806F6"/>
    <w:rsid w:val="00E8079B"/>
    <w:rsid w:val="00E807A2"/>
    <w:rsid w:val="00E8080A"/>
    <w:rsid w:val="00E80896"/>
    <w:rsid w:val="00E808A4"/>
    <w:rsid w:val="00E808FA"/>
    <w:rsid w:val="00E8097D"/>
    <w:rsid w:val="00E80995"/>
    <w:rsid w:val="00E809C0"/>
    <w:rsid w:val="00E80A00"/>
    <w:rsid w:val="00E80A43"/>
    <w:rsid w:val="00E80A83"/>
    <w:rsid w:val="00E80A84"/>
    <w:rsid w:val="00E80B5E"/>
    <w:rsid w:val="00E80B8A"/>
    <w:rsid w:val="00E80B92"/>
    <w:rsid w:val="00E80BBB"/>
    <w:rsid w:val="00E80BC6"/>
    <w:rsid w:val="00E80BD8"/>
    <w:rsid w:val="00E80BF3"/>
    <w:rsid w:val="00E80BF8"/>
    <w:rsid w:val="00E80BFD"/>
    <w:rsid w:val="00E80C68"/>
    <w:rsid w:val="00E80C77"/>
    <w:rsid w:val="00E80CC6"/>
    <w:rsid w:val="00E80CC8"/>
    <w:rsid w:val="00E80D78"/>
    <w:rsid w:val="00E80DB2"/>
    <w:rsid w:val="00E80E2B"/>
    <w:rsid w:val="00E80E6F"/>
    <w:rsid w:val="00E80E8B"/>
    <w:rsid w:val="00E80EA5"/>
    <w:rsid w:val="00E80EAE"/>
    <w:rsid w:val="00E80EBB"/>
    <w:rsid w:val="00E80F77"/>
    <w:rsid w:val="00E80FB6"/>
    <w:rsid w:val="00E80FE5"/>
    <w:rsid w:val="00E80FE8"/>
    <w:rsid w:val="00E81003"/>
    <w:rsid w:val="00E81085"/>
    <w:rsid w:val="00E81098"/>
    <w:rsid w:val="00E8110A"/>
    <w:rsid w:val="00E811C9"/>
    <w:rsid w:val="00E811E7"/>
    <w:rsid w:val="00E8125A"/>
    <w:rsid w:val="00E81282"/>
    <w:rsid w:val="00E812E2"/>
    <w:rsid w:val="00E813A7"/>
    <w:rsid w:val="00E813DF"/>
    <w:rsid w:val="00E813E0"/>
    <w:rsid w:val="00E813E8"/>
    <w:rsid w:val="00E813F7"/>
    <w:rsid w:val="00E81473"/>
    <w:rsid w:val="00E814D7"/>
    <w:rsid w:val="00E814DF"/>
    <w:rsid w:val="00E814F6"/>
    <w:rsid w:val="00E81565"/>
    <w:rsid w:val="00E8156A"/>
    <w:rsid w:val="00E8158E"/>
    <w:rsid w:val="00E8159B"/>
    <w:rsid w:val="00E815FF"/>
    <w:rsid w:val="00E81606"/>
    <w:rsid w:val="00E81654"/>
    <w:rsid w:val="00E8165E"/>
    <w:rsid w:val="00E8168E"/>
    <w:rsid w:val="00E81695"/>
    <w:rsid w:val="00E816B3"/>
    <w:rsid w:val="00E8172F"/>
    <w:rsid w:val="00E81775"/>
    <w:rsid w:val="00E817D9"/>
    <w:rsid w:val="00E81817"/>
    <w:rsid w:val="00E81825"/>
    <w:rsid w:val="00E8182B"/>
    <w:rsid w:val="00E81856"/>
    <w:rsid w:val="00E81857"/>
    <w:rsid w:val="00E81882"/>
    <w:rsid w:val="00E81933"/>
    <w:rsid w:val="00E81984"/>
    <w:rsid w:val="00E81A62"/>
    <w:rsid w:val="00E81A90"/>
    <w:rsid w:val="00E81AEF"/>
    <w:rsid w:val="00E81B28"/>
    <w:rsid w:val="00E81B58"/>
    <w:rsid w:val="00E81B5B"/>
    <w:rsid w:val="00E81B82"/>
    <w:rsid w:val="00E81B99"/>
    <w:rsid w:val="00E81C12"/>
    <w:rsid w:val="00E81CE6"/>
    <w:rsid w:val="00E81CEA"/>
    <w:rsid w:val="00E81D6A"/>
    <w:rsid w:val="00E81DE7"/>
    <w:rsid w:val="00E81E9B"/>
    <w:rsid w:val="00E81ED1"/>
    <w:rsid w:val="00E81F60"/>
    <w:rsid w:val="00E82017"/>
    <w:rsid w:val="00E820E0"/>
    <w:rsid w:val="00E82160"/>
    <w:rsid w:val="00E821A8"/>
    <w:rsid w:val="00E822EA"/>
    <w:rsid w:val="00E822FC"/>
    <w:rsid w:val="00E82324"/>
    <w:rsid w:val="00E82376"/>
    <w:rsid w:val="00E823AE"/>
    <w:rsid w:val="00E82411"/>
    <w:rsid w:val="00E82456"/>
    <w:rsid w:val="00E824A2"/>
    <w:rsid w:val="00E824C9"/>
    <w:rsid w:val="00E824F4"/>
    <w:rsid w:val="00E82506"/>
    <w:rsid w:val="00E8256C"/>
    <w:rsid w:val="00E82572"/>
    <w:rsid w:val="00E825BB"/>
    <w:rsid w:val="00E825FC"/>
    <w:rsid w:val="00E82603"/>
    <w:rsid w:val="00E8268D"/>
    <w:rsid w:val="00E826B7"/>
    <w:rsid w:val="00E826BB"/>
    <w:rsid w:val="00E826EE"/>
    <w:rsid w:val="00E827CC"/>
    <w:rsid w:val="00E827D4"/>
    <w:rsid w:val="00E8285A"/>
    <w:rsid w:val="00E82872"/>
    <w:rsid w:val="00E8288F"/>
    <w:rsid w:val="00E82894"/>
    <w:rsid w:val="00E8289D"/>
    <w:rsid w:val="00E828B9"/>
    <w:rsid w:val="00E828F7"/>
    <w:rsid w:val="00E8292D"/>
    <w:rsid w:val="00E82953"/>
    <w:rsid w:val="00E82967"/>
    <w:rsid w:val="00E829C8"/>
    <w:rsid w:val="00E82A27"/>
    <w:rsid w:val="00E82A37"/>
    <w:rsid w:val="00E82A5C"/>
    <w:rsid w:val="00E82A73"/>
    <w:rsid w:val="00E82A82"/>
    <w:rsid w:val="00E82AA0"/>
    <w:rsid w:val="00E82AB8"/>
    <w:rsid w:val="00E82AC1"/>
    <w:rsid w:val="00E82B85"/>
    <w:rsid w:val="00E82BD2"/>
    <w:rsid w:val="00E82BE8"/>
    <w:rsid w:val="00E82D3D"/>
    <w:rsid w:val="00E82D58"/>
    <w:rsid w:val="00E82E05"/>
    <w:rsid w:val="00E82E64"/>
    <w:rsid w:val="00E82F17"/>
    <w:rsid w:val="00E82F1B"/>
    <w:rsid w:val="00E82FD1"/>
    <w:rsid w:val="00E83044"/>
    <w:rsid w:val="00E83077"/>
    <w:rsid w:val="00E83142"/>
    <w:rsid w:val="00E83227"/>
    <w:rsid w:val="00E83229"/>
    <w:rsid w:val="00E83289"/>
    <w:rsid w:val="00E8329B"/>
    <w:rsid w:val="00E832C2"/>
    <w:rsid w:val="00E832DA"/>
    <w:rsid w:val="00E83365"/>
    <w:rsid w:val="00E833C4"/>
    <w:rsid w:val="00E833CC"/>
    <w:rsid w:val="00E83410"/>
    <w:rsid w:val="00E83461"/>
    <w:rsid w:val="00E834EF"/>
    <w:rsid w:val="00E83556"/>
    <w:rsid w:val="00E83571"/>
    <w:rsid w:val="00E835C7"/>
    <w:rsid w:val="00E83637"/>
    <w:rsid w:val="00E83696"/>
    <w:rsid w:val="00E83789"/>
    <w:rsid w:val="00E837E0"/>
    <w:rsid w:val="00E8382F"/>
    <w:rsid w:val="00E83837"/>
    <w:rsid w:val="00E838A3"/>
    <w:rsid w:val="00E83929"/>
    <w:rsid w:val="00E83958"/>
    <w:rsid w:val="00E839A7"/>
    <w:rsid w:val="00E839AC"/>
    <w:rsid w:val="00E839E9"/>
    <w:rsid w:val="00E83A5C"/>
    <w:rsid w:val="00E83A67"/>
    <w:rsid w:val="00E83AEF"/>
    <w:rsid w:val="00E83B15"/>
    <w:rsid w:val="00E83B50"/>
    <w:rsid w:val="00E83B87"/>
    <w:rsid w:val="00E83BAE"/>
    <w:rsid w:val="00E83BB1"/>
    <w:rsid w:val="00E83BF5"/>
    <w:rsid w:val="00E83CD1"/>
    <w:rsid w:val="00E83D01"/>
    <w:rsid w:val="00E83D77"/>
    <w:rsid w:val="00E83DAD"/>
    <w:rsid w:val="00E83DE4"/>
    <w:rsid w:val="00E83DEC"/>
    <w:rsid w:val="00E83E71"/>
    <w:rsid w:val="00E83E8C"/>
    <w:rsid w:val="00E83F78"/>
    <w:rsid w:val="00E83FD4"/>
    <w:rsid w:val="00E84048"/>
    <w:rsid w:val="00E84100"/>
    <w:rsid w:val="00E84160"/>
    <w:rsid w:val="00E841C8"/>
    <w:rsid w:val="00E842F0"/>
    <w:rsid w:val="00E842FA"/>
    <w:rsid w:val="00E8433E"/>
    <w:rsid w:val="00E84357"/>
    <w:rsid w:val="00E84370"/>
    <w:rsid w:val="00E8437D"/>
    <w:rsid w:val="00E843C1"/>
    <w:rsid w:val="00E843EB"/>
    <w:rsid w:val="00E8447B"/>
    <w:rsid w:val="00E844DD"/>
    <w:rsid w:val="00E84523"/>
    <w:rsid w:val="00E84560"/>
    <w:rsid w:val="00E845B3"/>
    <w:rsid w:val="00E845E2"/>
    <w:rsid w:val="00E8466B"/>
    <w:rsid w:val="00E84697"/>
    <w:rsid w:val="00E846A6"/>
    <w:rsid w:val="00E846CB"/>
    <w:rsid w:val="00E84703"/>
    <w:rsid w:val="00E847FD"/>
    <w:rsid w:val="00E84823"/>
    <w:rsid w:val="00E84876"/>
    <w:rsid w:val="00E84883"/>
    <w:rsid w:val="00E84903"/>
    <w:rsid w:val="00E84923"/>
    <w:rsid w:val="00E8493C"/>
    <w:rsid w:val="00E849C5"/>
    <w:rsid w:val="00E849CB"/>
    <w:rsid w:val="00E84A2C"/>
    <w:rsid w:val="00E84B3F"/>
    <w:rsid w:val="00E84B79"/>
    <w:rsid w:val="00E84BD7"/>
    <w:rsid w:val="00E84BEA"/>
    <w:rsid w:val="00E84C61"/>
    <w:rsid w:val="00E84CB1"/>
    <w:rsid w:val="00E84CE2"/>
    <w:rsid w:val="00E84D02"/>
    <w:rsid w:val="00E84D30"/>
    <w:rsid w:val="00E84D62"/>
    <w:rsid w:val="00E84D6A"/>
    <w:rsid w:val="00E84DB2"/>
    <w:rsid w:val="00E84DB7"/>
    <w:rsid w:val="00E84E5B"/>
    <w:rsid w:val="00E84F29"/>
    <w:rsid w:val="00E84F35"/>
    <w:rsid w:val="00E84F40"/>
    <w:rsid w:val="00E85043"/>
    <w:rsid w:val="00E8505C"/>
    <w:rsid w:val="00E85125"/>
    <w:rsid w:val="00E85174"/>
    <w:rsid w:val="00E851FF"/>
    <w:rsid w:val="00E85269"/>
    <w:rsid w:val="00E85291"/>
    <w:rsid w:val="00E85293"/>
    <w:rsid w:val="00E85345"/>
    <w:rsid w:val="00E85381"/>
    <w:rsid w:val="00E853FE"/>
    <w:rsid w:val="00E85409"/>
    <w:rsid w:val="00E8541E"/>
    <w:rsid w:val="00E85421"/>
    <w:rsid w:val="00E854BC"/>
    <w:rsid w:val="00E85519"/>
    <w:rsid w:val="00E85521"/>
    <w:rsid w:val="00E8555E"/>
    <w:rsid w:val="00E85669"/>
    <w:rsid w:val="00E856A3"/>
    <w:rsid w:val="00E856DD"/>
    <w:rsid w:val="00E856EE"/>
    <w:rsid w:val="00E856FA"/>
    <w:rsid w:val="00E8570F"/>
    <w:rsid w:val="00E85771"/>
    <w:rsid w:val="00E857CA"/>
    <w:rsid w:val="00E85897"/>
    <w:rsid w:val="00E858BB"/>
    <w:rsid w:val="00E858E4"/>
    <w:rsid w:val="00E85948"/>
    <w:rsid w:val="00E8595E"/>
    <w:rsid w:val="00E85984"/>
    <w:rsid w:val="00E859C8"/>
    <w:rsid w:val="00E859F2"/>
    <w:rsid w:val="00E85A41"/>
    <w:rsid w:val="00E85A4E"/>
    <w:rsid w:val="00E85A76"/>
    <w:rsid w:val="00E85A81"/>
    <w:rsid w:val="00E85AA4"/>
    <w:rsid w:val="00E85AE9"/>
    <w:rsid w:val="00E85B30"/>
    <w:rsid w:val="00E85B81"/>
    <w:rsid w:val="00E85C9D"/>
    <w:rsid w:val="00E85D83"/>
    <w:rsid w:val="00E85E75"/>
    <w:rsid w:val="00E85E7B"/>
    <w:rsid w:val="00E85EA5"/>
    <w:rsid w:val="00E85EE0"/>
    <w:rsid w:val="00E85EED"/>
    <w:rsid w:val="00E85F2C"/>
    <w:rsid w:val="00E85F4A"/>
    <w:rsid w:val="00E85FC4"/>
    <w:rsid w:val="00E85FD6"/>
    <w:rsid w:val="00E85FE1"/>
    <w:rsid w:val="00E86069"/>
    <w:rsid w:val="00E86129"/>
    <w:rsid w:val="00E86137"/>
    <w:rsid w:val="00E8615A"/>
    <w:rsid w:val="00E86191"/>
    <w:rsid w:val="00E8621E"/>
    <w:rsid w:val="00E8626F"/>
    <w:rsid w:val="00E86275"/>
    <w:rsid w:val="00E86331"/>
    <w:rsid w:val="00E8639A"/>
    <w:rsid w:val="00E863E3"/>
    <w:rsid w:val="00E863FD"/>
    <w:rsid w:val="00E86427"/>
    <w:rsid w:val="00E86431"/>
    <w:rsid w:val="00E86448"/>
    <w:rsid w:val="00E8649B"/>
    <w:rsid w:val="00E864D7"/>
    <w:rsid w:val="00E8650C"/>
    <w:rsid w:val="00E86531"/>
    <w:rsid w:val="00E865AE"/>
    <w:rsid w:val="00E865BB"/>
    <w:rsid w:val="00E865F0"/>
    <w:rsid w:val="00E86623"/>
    <w:rsid w:val="00E86652"/>
    <w:rsid w:val="00E8669B"/>
    <w:rsid w:val="00E866B2"/>
    <w:rsid w:val="00E866DD"/>
    <w:rsid w:val="00E8685B"/>
    <w:rsid w:val="00E8686B"/>
    <w:rsid w:val="00E86870"/>
    <w:rsid w:val="00E86889"/>
    <w:rsid w:val="00E868D2"/>
    <w:rsid w:val="00E8691F"/>
    <w:rsid w:val="00E86931"/>
    <w:rsid w:val="00E86946"/>
    <w:rsid w:val="00E869C3"/>
    <w:rsid w:val="00E86A7B"/>
    <w:rsid w:val="00E86AA2"/>
    <w:rsid w:val="00E86AE6"/>
    <w:rsid w:val="00E86B11"/>
    <w:rsid w:val="00E86B1E"/>
    <w:rsid w:val="00E86B76"/>
    <w:rsid w:val="00E86B7D"/>
    <w:rsid w:val="00E86BBE"/>
    <w:rsid w:val="00E86BC6"/>
    <w:rsid w:val="00E86C18"/>
    <w:rsid w:val="00E86C47"/>
    <w:rsid w:val="00E86C6B"/>
    <w:rsid w:val="00E86DCE"/>
    <w:rsid w:val="00E86DFD"/>
    <w:rsid w:val="00E86E33"/>
    <w:rsid w:val="00E86ECE"/>
    <w:rsid w:val="00E86F2F"/>
    <w:rsid w:val="00E86F8B"/>
    <w:rsid w:val="00E86FB5"/>
    <w:rsid w:val="00E86FE6"/>
    <w:rsid w:val="00E87078"/>
    <w:rsid w:val="00E87096"/>
    <w:rsid w:val="00E8711A"/>
    <w:rsid w:val="00E87158"/>
    <w:rsid w:val="00E871CA"/>
    <w:rsid w:val="00E87296"/>
    <w:rsid w:val="00E87313"/>
    <w:rsid w:val="00E873FA"/>
    <w:rsid w:val="00E87403"/>
    <w:rsid w:val="00E87428"/>
    <w:rsid w:val="00E874A3"/>
    <w:rsid w:val="00E874CC"/>
    <w:rsid w:val="00E876B8"/>
    <w:rsid w:val="00E876BE"/>
    <w:rsid w:val="00E876DF"/>
    <w:rsid w:val="00E87778"/>
    <w:rsid w:val="00E87887"/>
    <w:rsid w:val="00E8788A"/>
    <w:rsid w:val="00E878DA"/>
    <w:rsid w:val="00E878FA"/>
    <w:rsid w:val="00E87992"/>
    <w:rsid w:val="00E87A21"/>
    <w:rsid w:val="00E87A73"/>
    <w:rsid w:val="00E87AB1"/>
    <w:rsid w:val="00E87B2A"/>
    <w:rsid w:val="00E87BC6"/>
    <w:rsid w:val="00E87BD2"/>
    <w:rsid w:val="00E87CDD"/>
    <w:rsid w:val="00E87CFC"/>
    <w:rsid w:val="00E87D7A"/>
    <w:rsid w:val="00E87D80"/>
    <w:rsid w:val="00E87DA4"/>
    <w:rsid w:val="00E87E53"/>
    <w:rsid w:val="00E87ED2"/>
    <w:rsid w:val="00E87ED3"/>
    <w:rsid w:val="00E87EEC"/>
    <w:rsid w:val="00E87F6E"/>
    <w:rsid w:val="00E9001D"/>
    <w:rsid w:val="00E900A4"/>
    <w:rsid w:val="00E90129"/>
    <w:rsid w:val="00E90153"/>
    <w:rsid w:val="00E90219"/>
    <w:rsid w:val="00E90264"/>
    <w:rsid w:val="00E90299"/>
    <w:rsid w:val="00E9036D"/>
    <w:rsid w:val="00E903FA"/>
    <w:rsid w:val="00E90435"/>
    <w:rsid w:val="00E9048F"/>
    <w:rsid w:val="00E904AD"/>
    <w:rsid w:val="00E904C7"/>
    <w:rsid w:val="00E904FC"/>
    <w:rsid w:val="00E9055B"/>
    <w:rsid w:val="00E90577"/>
    <w:rsid w:val="00E9059E"/>
    <w:rsid w:val="00E905E4"/>
    <w:rsid w:val="00E90660"/>
    <w:rsid w:val="00E90667"/>
    <w:rsid w:val="00E90708"/>
    <w:rsid w:val="00E9070D"/>
    <w:rsid w:val="00E9075B"/>
    <w:rsid w:val="00E90781"/>
    <w:rsid w:val="00E90796"/>
    <w:rsid w:val="00E908F0"/>
    <w:rsid w:val="00E909AE"/>
    <w:rsid w:val="00E909C4"/>
    <w:rsid w:val="00E90A3F"/>
    <w:rsid w:val="00E90A8C"/>
    <w:rsid w:val="00E90B6A"/>
    <w:rsid w:val="00E90CA4"/>
    <w:rsid w:val="00E90D45"/>
    <w:rsid w:val="00E90D80"/>
    <w:rsid w:val="00E90DD5"/>
    <w:rsid w:val="00E90E25"/>
    <w:rsid w:val="00E90E8C"/>
    <w:rsid w:val="00E9106E"/>
    <w:rsid w:val="00E910CA"/>
    <w:rsid w:val="00E9110D"/>
    <w:rsid w:val="00E91140"/>
    <w:rsid w:val="00E9118F"/>
    <w:rsid w:val="00E911AE"/>
    <w:rsid w:val="00E911D1"/>
    <w:rsid w:val="00E911E5"/>
    <w:rsid w:val="00E91254"/>
    <w:rsid w:val="00E91260"/>
    <w:rsid w:val="00E91280"/>
    <w:rsid w:val="00E912C3"/>
    <w:rsid w:val="00E912EA"/>
    <w:rsid w:val="00E9134D"/>
    <w:rsid w:val="00E91352"/>
    <w:rsid w:val="00E9136E"/>
    <w:rsid w:val="00E91372"/>
    <w:rsid w:val="00E913C2"/>
    <w:rsid w:val="00E913FD"/>
    <w:rsid w:val="00E91421"/>
    <w:rsid w:val="00E914A7"/>
    <w:rsid w:val="00E9157E"/>
    <w:rsid w:val="00E915E8"/>
    <w:rsid w:val="00E91604"/>
    <w:rsid w:val="00E916FE"/>
    <w:rsid w:val="00E91714"/>
    <w:rsid w:val="00E917EA"/>
    <w:rsid w:val="00E91814"/>
    <w:rsid w:val="00E91869"/>
    <w:rsid w:val="00E9187E"/>
    <w:rsid w:val="00E91950"/>
    <w:rsid w:val="00E9196E"/>
    <w:rsid w:val="00E919A8"/>
    <w:rsid w:val="00E919C2"/>
    <w:rsid w:val="00E919C9"/>
    <w:rsid w:val="00E91A60"/>
    <w:rsid w:val="00E91AC1"/>
    <w:rsid w:val="00E91AF2"/>
    <w:rsid w:val="00E91B6F"/>
    <w:rsid w:val="00E91B7E"/>
    <w:rsid w:val="00E91BEC"/>
    <w:rsid w:val="00E91C2A"/>
    <w:rsid w:val="00E91C64"/>
    <w:rsid w:val="00E91C6D"/>
    <w:rsid w:val="00E91CBC"/>
    <w:rsid w:val="00E91E49"/>
    <w:rsid w:val="00E91EA9"/>
    <w:rsid w:val="00E9202C"/>
    <w:rsid w:val="00E9202E"/>
    <w:rsid w:val="00E920AF"/>
    <w:rsid w:val="00E92104"/>
    <w:rsid w:val="00E92121"/>
    <w:rsid w:val="00E92152"/>
    <w:rsid w:val="00E9216D"/>
    <w:rsid w:val="00E921A6"/>
    <w:rsid w:val="00E92230"/>
    <w:rsid w:val="00E9227F"/>
    <w:rsid w:val="00E9229A"/>
    <w:rsid w:val="00E922FC"/>
    <w:rsid w:val="00E924A1"/>
    <w:rsid w:val="00E924A8"/>
    <w:rsid w:val="00E92500"/>
    <w:rsid w:val="00E9250D"/>
    <w:rsid w:val="00E925AA"/>
    <w:rsid w:val="00E925B0"/>
    <w:rsid w:val="00E92615"/>
    <w:rsid w:val="00E92620"/>
    <w:rsid w:val="00E92667"/>
    <w:rsid w:val="00E92682"/>
    <w:rsid w:val="00E926C4"/>
    <w:rsid w:val="00E926F3"/>
    <w:rsid w:val="00E927AF"/>
    <w:rsid w:val="00E927B4"/>
    <w:rsid w:val="00E927B5"/>
    <w:rsid w:val="00E92883"/>
    <w:rsid w:val="00E928C7"/>
    <w:rsid w:val="00E928D0"/>
    <w:rsid w:val="00E928E6"/>
    <w:rsid w:val="00E928F1"/>
    <w:rsid w:val="00E928FF"/>
    <w:rsid w:val="00E929EC"/>
    <w:rsid w:val="00E92A43"/>
    <w:rsid w:val="00E92A61"/>
    <w:rsid w:val="00E92A85"/>
    <w:rsid w:val="00E92AFA"/>
    <w:rsid w:val="00E92B7F"/>
    <w:rsid w:val="00E92C23"/>
    <w:rsid w:val="00E92C99"/>
    <w:rsid w:val="00E92C9F"/>
    <w:rsid w:val="00E92D04"/>
    <w:rsid w:val="00E92DDF"/>
    <w:rsid w:val="00E92F94"/>
    <w:rsid w:val="00E92FBB"/>
    <w:rsid w:val="00E93037"/>
    <w:rsid w:val="00E93068"/>
    <w:rsid w:val="00E93070"/>
    <w:rsid w:val="00E93097"/>
    <w:rsid w:val="00E93139"/>
    <w:rsid w:val="00E9314B"/>
    <w:rsid w:val="00E9316F"/>
    <w:rsid w:val="00E931AF"/>
    <w:rsid w:val="00E931C8"/>
    <w:rsid w:val="00E931DC"/>
    <w:rsid w:val="00E9328D"/>
    <w:rsid w:val="00E932A5"/>
    <w:rsid w:val="00E932D2"/>
    <w:rsid w:val="00E9333E"/>
    <w:rsid w:val="00E93399"/>
    <w:rsid w:val="00E933C9"/>
    <w:rsid w:val="00E933F9"/>
    <w:rsid w:val="00E9342F"/>
    <w:rsid w:val="00E93455"/>
    <w:rsid w:val="00E934B7"/>
    <w:rsid w:val="00E934D9"/>
    <w:rsid w:val="00E934DB"/>
    <w:rsid w:val="00E93501"/>
    <w:rsid w:val="00E93515"/>
    <w:rsid w:val="00E93591"/>
    <w:rsid w:val="00E935C6"/>
    <w:rsid w:val="00E935C9"/>
    <w:rsid w:val="00E935CE"/>
    <w:rsid w:val="00E936A8"/>
    <w:rsid w:val="00E936CE"/>
    <w:rsid w:val="00E93700"/>
    <w:rsid w:val="00E9374F"/>
    <w:rsid w:val="00E9379D"/>
    <w:rsid w:val="00E937B9"/>
    <w:rsid w:val="00E93869"/>
    <w:rsid w:val="00E93BF1"/>
    <w:rsid w:val="00E93C37"/>
    <w:rsid w:val="00E93C79"/>
    <w:rsid w:val="00E93C7B"/>
    <w:rsid w:val="00E93C89"/>
    <w:rsid w:val="00E93D61"/>
    <w:rsid w:val="00E93DB8"/>
    <w:rsid w:val="00E93DC9"/>
    <w:rsid w:val="00E93DD6"/>
    <w:rsid w:val="00E93DE8"/>
    <w:rsid w:val="00E93E89"/>
    <w:rsid w:val="00E93EBE"/>
    <w:rsid w:val="00E93EE8"/>
    <w:rsid w:val="00E93FAA"/>
    <w:rsid w:val="00E93FE3"/>
    <w:rsid w:val="00E93FF3"/>
    <w:rsid w:val="00E94013"/>
    <w:rsid w:val="00E9408D"/>
    <w:rsid w:val="00E940EB"/>
    <w:rsid w:val="00E94116"/>
    <w:rsid w:val="00E94141"/>
    <w:rsid w:val="00E9424A"/>
    <w:rsid w:val="00E942C5"/>
    <w:rsid w:val="00E9436A"/>
    <w:rsid w:val="00E94450"/>
    <w:rsid w:val="00E94468"/>
    <w:rsid w:val="00E94483"/>
    <w:rsid w:val="00E944C7"/>
    <w:rsid w:val="00E94539"/>
    <w:rsid w:val="00E945B9"/>
    <w:rsid w:val="00E945F1"/>
    <w:rsid w:val="00E94620"/>
    <w:rsid w:val="00E94652"/>
    <w:rsid w:val="00E94746"/>
    <w:rsid w:val="00E947B1"/>
    <w:rsid w:val="00E947F4"/>
    <w:rsid w:val="00E94805"/>
    <w:rsid w:val="00E9485C"/>
    <w:rsid w:val="00E9492B"/>
    <w:rsid w:val="00E94992"/>
    <w:rsid w:val="00E94AAF"/>
    <w:rsid w:val="00E94AE4"/>
    <w:rsid w:val="00E94B06"/>
    <w:rsid w:val="00E94B12"/>
    <w:rsid w:val="00E94B6E"/>
    <w:rsid w:val="00E94BDD"/>
    <w:rsid w:val="00E94BE4"/>
    <w:rsid w:val="00E94BF4"/>
    <w:rsid w:val="00E94C24"/>
    <w:rsid w:val="00E94C46"/>
    <w:rsid w:val="00E94CD2"/>
    <w:rsid w:val="00E94D54"/>
    <w:rsid w:val="00E94D5B"/>
    <w:rsid w:val="00E94D8C"/>
    <w:rsid w:val="00E94E31"/>
    <w:rsid w:val="00E94E8E"/>
    <w:rsid w:val="00E94EC9"/>
    <w:rsid w:val="00E94ED1"/>
    <w:rsid w:val="00E94EFC"/>
    <w:rsid w:val="00E94F14"/>
    <w:rsid w:val="00E94F8B"/>
    <w:rsid w:val="00E9508A"/>
    <w:rsid w:val="00E95091"/>
    <w:rsid w:val="00E95099"/>
    <w:rsid w:val="00E950A1"/>
    <w:rsid w:val="00E950B4"/>
    <w:rsid w:val="00E950B6"/>
    <w:rsid w:val="00E95144"/>
    <w:rsid w:val="00E9525C"/>
    <w:rsid w:val="00E9525E"/>
    <w:rsid w:val="00E952F6"/>
    <w:rsid w:val="00E95427"/>
    <w:rsid w:val="00E9542C"/>
    <w:rsid w:val="00E954DC"/>
    <w:rsid w:val="00E954E2"/>
    <w:rsid w:val="00E95515"/>
    <w:rsid w:val="00E95545"/>
    <w:rsid w:val="00E955CE"/>
    <w:rsid w:val="00E9567D"/>
    <w:rsid w:val="00E956DA"/>
    <w:rsid w:val="00E956E2"/>
    <w:rsid w:val="00E956F9"/>
    <w:rsid w:val="00E9571F"/>
    <w:rsid w:val="00E95720"/>
    <w:rsid w:val="00E957FC"/>
    <w:rsid w:val="00E9583C"/>
    <w:rsid w:val="00E9583E"/>
    <w:rsid w:val="00E958F2"/>
    <w:rsid w:val="00E95937"/>
    <w:rsid w:val="00E9595F"/>
    <w:rsid w:val="00E959D7"/>
    <w:rsid w:val="00E959E6"/>
    <w:rsid w:val="00E95A4B"/>
    <w:rsid w:val="00E95A74"/>
    <w:rsid w:val="00E95A80"/>
    <w:rsid w:val="00E95A96"/>
    <w:rsid w:val="00E95ABF"/>
    <w:rsid w:val="00E95AC1"/>
    <w:rsid w:val="00E95ACB"/>
    <w:rsid w:val="00E95B0E"/>
    <w:rsid w:val="00E95B81"/>
    <w:rsid w:val="00E95BA3"/>
    <w:rsid w:val="00E95BEB"/>
    <w:rsid w:val="00E95BEE"/>
    <w:rsid w:val="00E95C00"/>
    <w:rsid w:val="00E95C2B"/>
    <w:rsid w:val="00E95C33"/>
    <w:rsid w:val="00E95C99"/>
    <w:rsid w:val="00E95D8E"/>
    <w:rsid w:val="00E95DC9"/>
    <w:rsid w:val="00E95E65"/>
    <w:rsid w:val="00E95EAC"/>
    <w:rsid w:val="00E95ECD"/>
    <w:rsid w:val="00E95F17"/>
    <w:rsid w:val="00E95F6F"/>
    <w:rsid w:val="00E95F77"/>
    <w:rsid w:val="00E95FA2"/>
    <w:rsid w:val="00E9601C"/>
    <w:rsid w:val="00E960E3"/>
    <w:rsid w:val="00E9610C"/>
    <w:rsid w:val="00E9616D"/>
    <w:rsid w:val="00E96189"/>
    <w:rsid w:val="00E9618A"/>
    <w:rsid w:val="00E9629F"/>
    <w:rsid w:val="00E962F0"/>
    <w:rsid w:val="00E96318"/>
    <w:rsid w:val="00E9634B"/>
    <w:rsid w:val="00E963B4"/>
    <w:rsid w:val="00E9642B"/>
    <w:rsid w:val="00E96436"/>
    <w:rsid w:val="00E96456"/>
    <w:rsid w:val="00E964AB"/>
    <w:rsid w:val="00E96558"/>
    <w:rsid w:val="00E965CC"/>
    <w:rsid w:val="00E965FD"/>
    <w:rsid w:val="00E966B8"/>
    <w:rsid w:val="00E966BD"/>
    <w:rsid w:val="00E966E8"/>
    <w:rsid w:val="00E9677F"/>
    <w:rsid w:val="00E967DB"/>
    <w:rsid w:val="00E96813"/>
    <w:rsid w:val="00E96872"/>
    <w:rsid w:val="00E9688A"/>
    <w:rsid w:val="00E968A4"/>
    <w:rsid w:val="00E968BB"/>
    <w:rsid w:val="00E968FA"/>
    <w:rsid w:val="00E96921"/>
    <w:rsid w:val="00E969EF"/>
    <w:rsid w:val="00E96A07"/>
    <w:rsid w:val="00E96A0B"/>
    <w:rsid w:val="00E96A56"/>
    <w:rsid w:val="00E96ACE"/>
    <w:rsid w:val="00E96B0E"/>
    <w:rsid w:val="00E96B41"/>
    <w:rsid w:val="00E96B5B"/>
    <w:rsid w:val="00E96BA9"/>
    <w:rsid w:val="00E96C1E"/>
    <w:rsid w:val="00E96CF5"/>
    <w:rsid w:val="00E96EAD"/>
    <w:rsid w:val="00E96F55"/>
    <w:rsid w:val="00E96FA1"/>
    <w:rsid w:val="00E96FCA"/>
    <w:rsid w:val="00E9701C"/>
    <w:rsid w:val="00E9709D"/>
    <w:rsid w:val="00E9711C"/>
    <w:rsid w:val="00E9712A"/>
    <w:rsid w:val="00E9713C"/>
    <w:rsid w:val="00E97216"/>
    <w:rsid w:val="00E972C1"/>
    <w:rsid w:val="00E9730B"/>
    <w:rsid w:val="00E973B5"/>
    <w:rsid w:val="00E9748C"/>
    <w:rsid w:val="00E974EA"/>
    <w:rsid w:val="00E97532"/>
    <w:rsid w:val="00E97595"/>
    <w:rsid w:val="00E975AF"/>
    <w:rsid w:val="00E97657"/>
    <w:rsid w:val="00E9767B"/>
    <w:rsid w:val="00E97773"/>
    <w:rsid w:val="00E977A1"/>
    <w:rsid w:val="00E977E4"/>
    <w:rsid w:val="00E97810"/>
    <w:rsid w:val="00E978BB"/>
    <w:rsid w:val="00E978DC"/>
    <w:rsid w:val="00E978E7"/>
    <w:rsid w:val="00E9790F"/>
    <w:rsid w:val="00E97912"/>
    <w:rsid w:val="00E97979"/>
    <w:rsid w:val="00E979AB"/>
    <w:rsid w:val="00E97A47"/>
    <w:rsid w:val="00E97AC0"/>
    <w:rsid w:val="00E97B02"/>
    <w:rsid w:val="00E97B46"/>
    <w:rsid w:val="00E97BF4"/>
    <w:rsid w:val="00E97C79"/>
    <w:rsid w:val="00E97D82"/>
    <w:rsid w:val="00E97E2B"/>
    <w:rsid w:val="00E97E3B"/>
    <w:rsid w:val="00E97E91"/>
    <w:rsid w:val="00E97EBB"/>
    <w:rsid w:val="00E97F57"/>
    <w:rsid w:val="00E97FC7"/>
    <w:rsid w:val="00EA000A"/>
    <w:rsid w:val="00EA0056"/>
    <w:rsid w:val="00EA00D7"/>
    <w:rsid w:val="00EA00E8"/>
    <w:rsid w:val="00EA0129"/>
    <w:rsid w:val="00EA0193"/>
    <w:rsid w:val="00EA01CE"/>
    <w:rsid w:val="00EA01ED"/>
    <w:rsid w:val="00EA01F9"/>
    <w:rsid w:val="00EA0216"/>
    <w:rsid w:val="00EA0275"/>
    <w:rsid w:val="00EA0285"/>
    <w:rsid w:val="00EA028F"/>
    <w:rsid w:val="00EA0338"/>
    <w:rsid w:val="00EA033C"/>
    <w:rsid w:val="00EA03BB"/>
    <w:rsid w:val="00EA0401"/>
    <w:rsid w:val="00EA0406"/>
    <w:rsid w:val="00EA041A"/>
    <w:rsid w:val="00EA043F"/>
    <w:rsid w:val="00EA045E"/>
    <w:rsid w:val="00EA0481"/>
    <w:rsid w:val="00EA0510"/>
    <w:rsid w:val="00EA0581"/>
    <w:rsid w:val="00EA0591"/>
    <w:rsid w:val="00EA059E"/>
    <w:rsid w:val="00EA0619"/>
    <w:rsid w:val="00EA0675"/>
    <w:rsid w:val="00EA0761"/>
    <w:rsid w:val="00EA07A7"/>
    <w:rsid w:val="00EA087F"/>
    <w:rsid w:val="00EA0897"/>
    <w:rsid w:val="00EA0902"/>
    <w:rsid w:val="00EA090E"/>
    <w:rsid w:val="00EA0913"/>
    <w:rsid w:val="00EA0929"/>
    <w:rsid w:val="00EA093C"/>
    <w:rsid w:val="00EA0A48"/>
    <w:rsid w:val="00EA0A7A"/>
    <w:rsid w:val="00EA0AC1"/>
    <w:rsid w:val="00EA0AE1"/>
    <w:rsid w:val="00EA0B6D"/>
    <w:rsid w:val="00EA0BAD"/>
    <w:rsid w:val="00EA0BDD"/>
    <w:rsid w:val="00EA0CDC"/>
    <w:rsid w:val="00EA0CE0"/>
    <w:rsid w:val="00EA0D29"/>
    <w:rsid w:val="00EA0D4B"/>
    <w:rsid w:val="00EA0E70"/>
    <w:rsid w:val="00EA0EBD"/>
    <w:rsid w:val="00EA0F09"/>
    <w:rsid w:val="00EA0F0A"/>
    <w:rsid w:val="00EA0F56"/>
    <w:rsid w:val="00EA0FA9"/>
    <w:rsid w:val="00EA0FD6"/>
    <w:rsid w:val="00EA1036"/>
    <w:rsid w:val="00EA10D4"/>
    <w:rsid w:val="00EA10DB"/>
    <w:rsid w:val="00EA10EE"/>
    <w:rsid w:val="00EA11B3"/>
    <w:rsid w:val="00EA1200"/>
    <w:rsid w:val="00EA1241"/>
    <w:rsid w:val="00EA128C"/>
    <w:rsid w:val="00EA12C5"/>
    <w:rsid w:val="00EA12D3"/>
    <w:rsid w:val="00EA13B7"/>
    <w:rsid w:val="00EA13D5"/>
    <w:rsid w:val="00EA13FD"/>
    <w:rsid w:val="00EA1452"/>
    <w:rsid w:val="00EA1478"/>
    <w:rsid w:val="00EA14C8"/>
    <w:rsid w:val="00EA14EE"/>
    <w:rsid w:val="00EA1527"/>
    <w:rsid w:val="00EA1592"/>
    <w:rsid w:val="00EA1597"/>
    <w:rsid w:val="00EA1610"/>
    <w:rsid w:val="00EA1616"/>
    <w:rsid w:val="00EA1658"/>
    <w:rsid w:val="00EA16AC"/>
    <w:rsid w:val="00EA1833"/>
    <w:rsid w:val="00EA1845"/>
    <w:rsid w:val="00EA1907"/>
    <w:rsid w:val="00EA191A"/>
    <w:rsid w:val="00EA1939"/>
    <w:rsid w:val="00EA1955"/>
    <w:rsid w:val="00EA195E"/>
    <w:rsid w:val="00EA1998"/>
    <w:rsid w:val="00EA19C0"/>
    <w:rsid w:val="00EA1A01"/>
    <w:rsid w:val="00EA1A14"/>
    <w:rsid w:val="00EA1A73"/>
    <w:rsid w:val="00EA1A7E"/>
    <w:rsid w:val="00EA1AC9"/>
    <w:rsid w:val="00EA1B67"/>
    <w:rsid w:val="00EA1B8D"/>
    <w:rsid w:val="00EA1BF1"/>
    <w:rsid w:val="00EA1C16"/>
    <w:rsid w:val="00EA1C50"/>
    <w:rsid w:val="00EA1C8C"/>
    <w:rsid w:val="00EA1CD9"/>
    <w:rsid w:val="00EA1CDF"/>
    <w:rsid w:val="00EA1D64"/>
    <w:rsid w:val="00EA1E4C"/>
    <w:rsid w:val="00EA1E53"/>
    <w:rsid w:val="00EA1E5E"/>
    <w:rsid w:val="00EA1FD2"/>
    <w:rsid w:val="00EA1FF6"/>
    <w:rsid w:val="00EA208F"/>
    <w:rsid w:val="00EA20B4"/>
    <w:rsid w:val="00EA20D7"/>
    <w:rsid w:val="00EA20DB"/>
    <w:rsid w:val="00EA20F3"/>
    <w:rsid w:val="00EA20F5"/>
    <w:rsid w:val="00EA213A"/>
    <w:rsid w:val="00EA21A7"/>
    <w:rsid w:val="00EA222F"/>
    <w:rsid w:val="00EA22F4"/>
    <w:rsid w:val="00EA234F"/>
    <w:rsid w:val="00EA2392"/>
    <w:rsid w:val="00EA2408"/>
    <w:rsid w:val="00EA24B5"/>
    <w:rsid w:val="00EA24EF"/>
    <w:rsid w:val="00EA2532"/>
    <w:rsid w:val="00EA2534"/>
    <w:rsid w:val="00EA2552"/>
    <w:rsid w:val="00EA2560"/>
    <w:rsid w:val="00EA25CD"/>
    <w:rsid w:val="00EA25F0"/>
    <w:rsid w:val="00EA266E"/>
    <w:rsid w:val="00EA26C1"/>
    <w:rsid w:val="00EA26F0"/>
    <w:rsid w:val="00EA26F8"/>
    <w:rsid w:val="00EA289A"/>
    <w:rsid w:val="00EA28A2"/>
    <w:rsid w:val="00EA290D"/>
    <w:rsid w:val="00EA2940"/>
    <w:rsid w:val="00EA2980"/>
    <w:rsid w:val="00EA29EB"/>
    <w:rsid w:val="00EA2A6C"/>
    <w:rsid w:val="00EA2A7D"/>
    <w:rsid w:val="00EA2A9B"/>
    <w:rsid w:val="00EA2B01"/>
    <w:rsid w:val="00EA2B47"/>
    <w:rsid w:val="00EA2BD3"/>
    <w:rsid w:val="00EA2BF5"/>
    <w:rsid w:val="00EA2C4C"/>
    <w:rsid w:val="00EA2CED"/>
    <w:rsid w:val="00EA2D14"/>
    <w:rsid w:val="00EA2D34"/>
    <w:rsid w:val="00EA2DF3"/>
    <w:rsid w:val="00EA2E1F"/>
    <w:rsid w:val="00EA2E6B"/>
    <w:rsid w:val="00EA2F84"/>
    <w:rsid w:val="00EA2F91"/>
    <w:rsid w:val="00EA2FA5"/>
    <w:rsid w:val="00EA2FAE"/>
    <w:rsid w:val="00EA2FE6"/>
    <w:rsid w:val="00EA3015"/>
    <w:rsid w:val="00EA3041"/>
    <w:rsid w:val="00EA3081"/>
    <w:rsid w:val="00EA30B6"/>
    <w:rsid w:val="00EA30C1"/>
    <w:rsid w:val="00EA313A"/>
    <w:rsid w:val="00EA314F"/>
    <w:rsid w:val="00EA3173"/>
    <w:rsid w:val="00EA319F"/>
    <w:rsid w:val="00EA31D4"/>
    <w:rsid w:val="00EA3238"/>
    <w:rsid w:val="00EA3301"/>
    <w:rsid w:val="00EA3317"/>
    <w:rsid w:val="00EA3385"/>
    <w:rsid w:val="00EA33AE"/>
    <w:rsid w:val="00EA3404"/>
    <w:rsid w:val="00EA341A"/>
    <w:rsid w:val="00EA3494"/>
    <w:rsid w:val="00EA34B2"/>
    <w:rsid w:val="00EA34E1"/>
    <w:rsid w:val="00EA34EF"/>
    <w:rsid w:val="00EA3507"/>
    <w:rsid w:val="00EA35FA"/>
    <w:rsid w:val="00EA37F5"/>
    <w:rsid w:val="00EA3832"/>
    <w:rsid w:val="00EA3879"/>
    <w:rsid w:val="00EA38C6"/>
    <w:rsid w:val="00EA397A"/>
    <w:rsid w:val="00EA39A8"/>
    <w:rsid w:val="00EA39FE"/>
    <w:rsid w:val="00EA3A8D"/>
    <w:rsid w:val="00EA3AC6"/>
    <w:rsid w:val="00EA3AFD"/>
    <w:rsid w:val="00EA3B01"/>
    <w:rsid w:val="00EA3BF9"/>
    <w:rsid w:val="00EA3C2A"/>
    <w:rsid w:val="00EA3C32"/>
    <w:rsid w:val="00EA3CDA"/>
    <w:rsid w:val="00EA3D30"/>
    <w:rsid w:val="00EA3D95"/>
    <w:rsid w:val="00EA3F09"/>
    <w:rsid w:val="00EA3F0F"/>
    <w:rsid w:val="00EA3F47"/>
    <w:rsid w:val="00EA3F87"/>
    <w:rsid w:val="00EA3FB5"/>
    <w:rsid w:val="00EA3FF5"/>
    <w:rsid w:val="00EA40BE"/>
    <w:rsid w:val="00EA4117"/>
    <w:rsid w:val="00EA413C"/>
    <w:rsid w:val="00EA4145"/>
    <w:rsid w:val="00EA41E3"/>
    <w:rsid w:val="00EA4213"/>
    <w:rsid w:val="00EA421F"/>
    <w:rsid w:val="00EA4256"/>
    <w:rsid w:val="00EA428E"/>
    <w:rsid w:val="00EA42AE"/>
    <w:rsid w:val="00EA431F"/>
    <w:rsid w:val="00EA43B8"/>
    <w:rsid w:val="00EA43C2"/>
    <w:rsid w:val="00EA445D"/>
    <w:rsid w:val="00EA4478"/>
    <w:rsid w:val="00EA44A2"/>
    <w:rsid w:val="00EA44BC"/>
    <w:rsid w:val="00EA44CA"/>
    <w:rsid w:val="00EA44F4"/>
    <w:rsid w:val="00EA4524"/>
    <w:rsid w:val="00EA4564"/>
    <w:rsid w:val="00EA459D"/>
    <w:rsid w:val="00EA45A5"/>
    <w:rsid w:val="00EA45A7"/>
    <w:rsid w:val="00EA464B"/>
    <w:rsid w:val="00EA464C"/>
    <w:rsid w:val="00EA465B"/>
    <w:rsid w:val="00EA467C"/>
    <w:rsid w:val="00EA468B"/>
    <w:rsid w:val="00EA46C1"/>
    <w:rsid w:val="00EA46F8"/>
    <w:rsid w:val="00EA470E"/>
    <w:rsid w:val="00EA482A"/>
    <w:rsid w:val="00EA4846"/>
    <w:rsid w:val="00EA4889"/>
    <w:rsid w:val="00EA48B1"/>
    <w:rsid w:val="00EA48B6"/>
    <w:rsid w:val="00EA48BE"/>
    <w:rsid w:val="00EA48F8"/>
    <w:rsid w:val="00EA497A"/>
    <w:rsid w:val="00EA49BB"/>
    <w:rsid w:val="00EA4A75"/>
    <w:rsid w:val="00EA4AC1"/>
    <w:rsid w:val="00EA4AE1"/>
    <w:rsid w:val="00EA4B28"/>
    <w:rsid w:val="00EA4B32"/>
    <w:rsid w:val="00EA4B68"/>
    <w:rsid w:val="00EA4C70"/>
    <w:rsid w:val="00EA4C84"/>
    <w:rsid w:val="00EA4CC7"/>
    <w:rsid w:val="00EA4D0F"/>
    <w:rsid w:val="00EA4D8E"/>
    <w:rsid w:val="00EA4DCC"/>
    <w:rsid w:val="00EA4E01"/>
    <w:rsid w:val="00EA4E07"/>
    <w:rsid w:val="00EA4E34"/>
    <w:rsid w:val="00EA4E57"/>
    <w:rsid w:val="00EA4EBB"/>
    <w:rsid w:val="00EA4FBB"/>
    <w:rsid w:val="00EA4FD4"/>
    <w:rsid w:val="00EA5022"/>
    <w:rsid w:val="00EA505F"/>
    <w:rsid w:val="00EA5063"/>
    <w:rsid w:val="00EA507A"/>
    <w:rsid w:val="00EA5116"/>
    <w:rsid w:val="00EA5140"/>
    <w:rsid w:val="00EA5150"/>
    <w:rsid w:val="00EA517A"/>
    <w:rsid w:val="00EA51FD"/>
    <w:rsid w:val="00EA5200"/>
    <w:rsid w:val="00EA524A"/>
    <w:rsid w:val="00EA535C"/>
    <w:rsid w:val="00EA53E5"/>
    <w:rsid w:val="00EA53E7"/>
    <w:rsid w:val="00EA5405"/>
    <w:rsid w:val="00EA5445"/>
    <w:rsid w:val="00EA5460"/>
    <w:rsid w:val="00EA548E"/>
    <w:rsid w:val="00EA554C"/>
    <w:rsid w:val="00EA55C2"/>
    <w:rsid w:val="00EA5627"/>
    <w:rsid w:val="00EA5652"/>
    <w:rsid w:val="00EA56B3"/>
    <w:rsid w:val="00EA56D5"/>
    <w:rsid w:val="00EA56F2"/>
    <w:rsid w:val="00EA5853"/>
    <w:rsid w:val="00EA58C1"/>
    <w:rsid w:val="00EA58C6"/>
    <w:rsid w:val="00EA58CB"/>
    <w:rsid w:val="00EA58F6"/>
    <w:rsid w:val="00EA5910"/>
    <w:rsid w:val="00EA592A"/>
    <w:rsid w:val="00EA5A0C"/>
    <w:rsid w:val="00EA5B51"/>
    <w:rsid w:val="00EA5BFB"/>
    <w:rsid w:val="00EA5CFA"/>
    <w:rsid w:val="00EA5D28"/>
    <w:rsid w:val="00EA5D31"/>
    <w:rsid w:val="00EA5D61"/>
    <w:rsid w:val="00EA5DDA"/>
    <w:rsid w:val="00EA5DEE"/>
    <w:rsid w:val="00EA5E1F"/>
    <w:rsid w:val="00EA5E53"/>
    <w:rsid w:val="00EA5E80"/>
    <w:rsid w:val="00EA5F1E"/>
    <w:rsid w:val="00EA5F9A"/>
    <w:rsid w:val="00EA5FA1"/>
    <w:rsid w:val="00EA600A"/>
    <w:rsid w:val="00EA605F"/>
    <w:rsid w:val="00EA607F"/>
    <w:rsid w:val="00EA60EB"/>
    <w:rsid w:val="00EA61A4"/>
    <w:rsid w:val="00EA62A7"/>
    <w:rsid w:val="00EA62FD"/>
    <w:rsid w:val="00EA6335"/>
    <w:rsid w:val="00EA6383"/>
    <w:rsid w:val="00EA6385"/>
    <w:rsid w:val="00EA63C6"/>
    <w:rsid w:val="00EA640A"/>
    <w:rsid w:val="00EA643C"/>
    <w:rsid w:val="00EA6455"/>
    <w:rsid w:val="00EA650B"/>
    <w:rsid w:val="00EA651F"/>
    <w:rsid w:val="00EA654D"/>
    <w:rsid w:val="00EA6568"/>
    <w:rsid w:val="00EA65F7"/>
    <w:rsid w:val="00EA6602"/>
    <w:rsid w:val="00EA672B"/>
    <w:rsid w:val="00EA67BF"/>
    <w:rsid w:val="00EA680F"/>
    <w:rsid w:val="00EA6830"/>
    <w:rsid w:val="00EA6845"/>
    <w:rsid w:val="00EA68A9"/>
    <w:rsid w:val="00EA6901"/>
    <w:rsid w:val="00EA6929"/>
    <w:rsid w:val="00EA698B"/>
    <w:rsid w:val="00EA69B8"/>
    <w:rsid w:val="00EA6A64"/>
    <w:rsid w:val="00EA6B53"/>
    <w:rsid w:val="00EA6B7D"/>
    <w:rsid w:val="00EA6BC7"/>
    <w:rsid w:val="00EA6BCD"/>
    <w:rsid w:val="00EA6C1C"/>
    <w:rsid w:val="00EA6C76"/>
    <w:rsid w:val="00EA6CB3"/>
    <w:rsid w:val="00EA6D02"/>
    <w:rsid w:val="00EA6DB7"/>
    <w:rsid w:val="00EA6E39"/>
    <w:rsid w:val="00EA6E73"/>
    <w:rsid w:val="00EA6E99"/>
    <w:rsid w:val="00EA6F0B"/>
    <w:rsid w:val="00EA6F28"/>
    <w:rsid w:val="00EA6F33"/>
    <w:rsid w:val="00EA70A2"/>
    <w:rsid w:val="00EA70C8"/>
    <w:rsid w:val="00EA70FE"/>
    <w:rsid w:val="00EA7189"/>
    <w:rsid w:val="00EA71D2"/>
    <w:rsid w:val="00EA71E1"/>
    <w:rsid w:val="00EA71F4"/>
    <w:rsid w:val="00EA723A"/>
    <w:rsid w:val="00EA72C3"/>
    <w:rsid w:val="00EA7307"/>
    <w:rsid w:val="00EA731F"/>
    <w:rsid w:val="00EA7365"/>
    <w:rsid w:val="00EA74A4"/>
    <w:rsid w:val="00EA74E3"/>
    <w:rsid w:val="00EA74FB"/>
    <w:rsid w:val="00EA7506"/>
    <w:rsid w:val="00EA752C"/>
    <w:rsid w:val="00EA75C6"/>
    <w:rsid w:val="00EA761C"/>
    <w:rsid w:val="00EA761D"/>
    <w:rsid w:val="00EA766A"/>
    <w:rsid w:val="00EA7681"/>
    <w:rsid w:val="00EA7719"/>
    <w:rsid w:val="00EA77A4"/>
    <w:rsid w:val="00EA77F2"/>
    <w:rsid w:val="00EA783C"/>
    <w:rsid w:val="00EA78CF"/>
    <w:rsid w:val="00EA7972"/>
    <w:rsid w:val="00EA79CC"/>
    <w:rsid w:val="00EA79FB"/>
    <w:rsid w:val="00EA7A27"/>
    <w:rsid w:val="00EA7A92"/>
    <w:rsid w:val="00EA7A96"/>
    <w:rsid w:val="00EA7ACB"/>
    <w:rsid w:val="00EA7AE6"/>
    <w:rsid w:val="00EA7B47"/>
    <w:rsid w:val="00EA7C02"/>
    <w:rsid w:val="00EA7C29"/>
    <w:rsid w:val="00EA7CFE"/>
    <w:rsid w:val="00EA7D14"/>
    <w:rsid w:val="00EA7D2C"/>
    <w:rsid w:val="00EA7DA6"/>
    <w:rsid w:val="00EA7F2B"/>
    <w:rsid w:val="00EA7F32"/>
    <w:rsid w:val="00EA7F7E"/>
    <w:rsid w:val="00EA7FA5"/>
    <w:rsid w:val="00EA7FB3"/>
    <w:rsid w:val="00EA7FFE"/>
    <w:rsid w:val="00EB000A"/>
    <w:rsid w:val="00EB0046"/>
    <w:rsid w:val="00EB0220"/>
    <w:rsid w:val="00EB0264"/>
    <w:rsid w:val="00EB029E"/>
    <w:rsid w:val="00EB0404"/>
    <w:rsid w:val="00EB04E9"/>
    <w:rsid w:val="00EB04FC"/>
    <w:rsid w:val="00EB0514"/>
    <w:rsid w:val="00EB05DB"/>
    <w:rsid w:val="00EB0645"/>
    <w:rsid w:val="00EB0658"/>
    <w:rsid w:val="00EB069F"/>
    <w:rsid w:val="00EB06AC"/>
    <w:rsid w:val="00EB076D"/>
    <w:rsid w:val="00EB0810"/>
    <w:rsid w:val="00EB086A"/>
    <w:rsid w:val="00EB08AB"/>
    <w:rsid w:val="00EB08AD"/>
    <w:rsid w:val="00EB08C3"/>
    <w:rsid w:val="00EB08DF"/>
    <w:rsid w:val="00EB0937"/>
    <w:rsid w:val="00EB093E"/>
    <w:rsid w:val="00EB095C"/>
    <w:rsid w:val="00EB098D"/>
    <w:rsid w:val="00EB0A0C"/>
    <w:rsid w:val="00EB0A2D"/>
    <w:rsid w:val="00EB0A91"/>
    <w:rsid w:val="00EB0B83"/>
    <w:rsid w:val="00EB0B86"/>
    <w:rsid w:val="00EB0BA3"/>
    <w:rsid w:val="00EB0CE9"/>
    <w:rsid w:val="00EB0D29"/>
    <w:rsid w:val="00EB0DFA"/>
    <w:rsid w:val="00EB0E9B"/>
    <w:rsid w:val="00EB0ED5"/>
    <w:rsid w:val="00EB0FB1"/>
    <w:rsid w:val="00EB1008"/>
    <w:rsid w:val="00EB1082"/>
    <w:rsid w:val="00EB109E"/>
    <w:rsid w:val="00EB109F"/>
    <w:rsid w:val="00EB10C8"/>
    <w:rsid w:val="00EB10FE"/>
    <w:rsid w:val="00EB110D"/>
    <w:rsid w:val="00EB114C"/>
    <w:rsid w:val="00EB1279"/>
    <w:rsid w:val="00EB128B"/>
    <w:rsid w:val="00EB1295"/>
    <w:rsid w:val="00EB12AA"/>
    <w:rsid w:val="00EB1306"/>
    <w:rsid w:val="00EB135D"/>
    <w:rsid w:val="00EB139B"/>
    <w:rsid w:val="00EB13E2"/>
    <w:rsid w:val="00EB14B5"/>
    <w:rsid w:val="00EB14D4"/>
    <w:rsid w:val="00EB14EF"/>
    <w:rsid w:val="00EB14F2"/>
    <w:rsid w:val="00EB1580"/>
    <w:rsid w:val="00EB15D0"/>
    <w:rsid w:val="00EB17F6"/>
    <w:rsid w:val="00EB1833"/>
    <w:rsid w:val="00EB184F"/>
    <w:rsid w:val="00EB1863"/>
    <w:rsid w:val="00EB186B"/>
    <w:rsid w:val="00EB18A0"/>
    <w:rsid w:val="00EB18C6"/>
    <w:rsid w:val="00EB18CA"/>
    <w:rsid w:val="00EB194D"/>
    <w:rsid w:val="00EB1976"/>
    <w:rsid w:val="00EB197C"/>
    <w:rsid w:val="00EB19AA"/>
    <w:rsid w:val="00EB19FA"/>
    <w:rsid w:val="00EB1A01"/>
    <w:rsid w:val="00EB1A76"/>
    <w:rsid w:val="00EB1AD2"/>
    <w:rsid w:val="00EB1AE3"/>
    <w:rsid w:val="00EB1B6E"/>
    <w:rsid w:val="00EB1B93"/>
    <w:rsid w:val="00EB1BD0"/>
    <w:rsid w:val="00EB1BDB"/>
    <w:rsid w:val="00EB1BE3"/>
    <w:rsid w:val="00EB1C1D"/>
    <w:rsid w:val="00EB1C3A"/>
    <w:rsid w:val="00EB1C95"/>
    <w:rsid w:val="00EB1CAC"/>
    <w:rsid w:val="00EB1CBD"/>
    <w:rsid w:val="00EB1CD2"/>
    <w:rsid w:val="00EB1D67"/>
    <w:rsid w:val="00EB1DB0"/>
    <w:rsid w:val="00EB1E06"/>
    <w:rsid w:val="00EB1E0A"/>
    <w:rsid w:val="00EB1E4B"/>
    <w:rsid w:val="00EB1E60"/>
    <w:rsid w:val="00EB1E87"/>
    <w:rsid w:val="00EB1EFB"/>
    <w:rsid w:val="00EB20A4"/>
    <w:rsid w:val="00EB20A5"/>
    <w:rsid w:val="00EB20A6"/>
    <w:rsid w:val="00EB20F7"/>
    <w:rsid w:val="00EB2163"/>
    <w:rsid w:val="00EB2223"/>
    <w:rsid w:val="00EB226A"/>
    <w:rsid w:val="00EB22E4"/>
    <w:rsid w:val="00EB2317"/>
    <w:rsid w:val="00EB2323"/>
    <w:rsid w:val="00EB2357"/>
    <w:rsid w:val="00EB238D"/>
    <w:rsid w:val="00EB238E"/>
    <w:rsid w:val="00EB24B7"/>
    <w:rsid w:val="00EB2519"/>
    <w:rsid w:val="00EB2578"/>
    <w:rsid w:val="00EB2586"/>
    <w:rsid w:val="00EB2589"/>
    <w:rsid w:val="00EB26E2"/>
    <w:rsid w:val="00EB2730"/>
    <w:rsid w:val="00EB279C"/>
    <w:rsid w:val="00EB27E7"/>
    <w:rsid w:val="00EB281A"/>
    <w:rsid w:val="00EB288E"/>
    <w:rsid w:val="00EB2908"/>
    <w:rsid w:val="00EB2958"/>
    <w:rsid w:val="00EB295C"/>
    <w:rsid w:val="00EB29B3"/>
    <w:rsid w:val="00EB29D2"/>
    <w:rsid w:val="00EB2A06"/>
    <w:rsid w:val="00EB2A16"/>
    <w:rsid w:val="00EB2A2F"/>
    <w:rsid w:val="00EB2A59"/>
    <w:rsid w:val="00EB2A8C"/>
    <w:rsid w:val="00EB2A90"/>
    <w:rsid w:val="00EB2AE0"/>
    <w:rsid w:val="00EB2BD5"/>
    <w:rsid w:val="00EB2BFA"/>
    <w:rsid w:val="00EB2C3E"/>
    <w:rsid w:val="00EB2C6E"/>
    <w:rsid w:val="00EB2C7A"/>
    <w:rsid w:val="00EB2C9E"/>
    <w:rsid w:val="00EB2CD6"/>
    <w:rsid w:val="00EB2CEF"/>
    <w:rsid w:val="00EB2CFC"/>
    <w:rsid w:val="00EB2D3A"/>
    <w:rsid w:val="00EB2D69"/>
    <w:rsid w:val="00EB2DBF"/>
    <w:rsid w:val="00EB2DCE"/>
    <w:rsid w:val="00EB2E54"/>
    <w:rsid w:val="00EB2E9E"/>
    <w:rsid w:val="00EB2E9F"/>
    <w:rsid w:val="00EB2EDD"/>
    <w:rsid w:val="00EB2FC2"/>
    <w:rsid w:val="00EB3036"/>
    <w:rsid w:val="00EB3050"/>
    <w:rsid w:val="00EB3051"/>
    <w:rsid w:val="00EB30EC"/>
    <w:rsid w:val="00EB3160"/>
    <w:rsid w:val="00EB319D"/>
    <w:rsid w:val="00EB31A5"/>
    <w:rsid w:val="00EB31BD"/>
    <w:rsid w:val="00EB3250"/>
    <w:rsid w:val="00EB32C4"/>
    <w:rsid w:val="00EB32EB"/>
    <w:rsid w:val="00EB3342"/>
    <w:rsid w:val="00EB33E1"/>
    <w:rsid w:val="00EB3453"/>
    <w:rsid w:val="00EB3493"/>
    <w:rsid w:val="00EB3497"/>
    <w:rsid w:val="00EB3557"/>
    <w:rsid w:val="00EB3569"/>
    <w:rsid w:val="00EB35D4"/>
    <w:rsid w:val="00EB35FC"/>
    <w:rsid w:val="00EB3649"/>
    <w:rsid w:val="00EB3650"/>
    <w:rsid w:val="00EB3685"/>
    <w:rsid w:val="00EB36DC"/>
    <w:rsid w:val="00EB36E0"/>
    <w:rsid w:val="00EB36F1"/>
    <w:rsid w:val="00EB37DF"/>
    <w:rsid w:val="00EB384C"/>
    <w:rsid w:val="00EB3855"/>
    <w:rsid w:val="00EB38D1"/>
    <w:rsid w:val="00EB38FF"/>
    <w:rsid w:val="00EB3960"/>
    <w:rsid w:val="00EB39AB"/>
    <w:rsid w:val="00EB39B7"/>
    <w:rsid w:val="00EB3A29"/>
    <w:rsid w:val="00EB3A67"/>
    <w:rsid w:val="00EB3AA3"/>
    <w:rsid w:val="00EB3B2B"/>
    <w:rsid w:val="00EB3C3D"/>
    <w:rsid w:val="00EB3C83"/>
    <w:rsid w:val="00EB3CA8"/>
    <w:rsid w:val="00EB3CAF"/>
    <w:rsid w:val="00EB3CCF"/>
    <w:rsid w:val="00EB3D86"/>
    <w:rsid w:val="00EB3E2E"/>
    <w:rsid w:val="00EB3EA8"/>
    <w:rsid w:val="00EB3F2E"/>
    <w:rsid w:val="00EB3FA5"/>
    <w:rsid w:val="00EB4026"/>
    <w:rsid w:val="00EB4052"/>
    <w:rsid w:val="00EB40B0"/>
    <w:rsid w:val="00EB40FC"/>
    <w:rsid w:val="00EB4161"/>
    <w:rsid w:val="00EB41AC"/>
    <w:rsid w:val="00EB41AF"/>
    <w:rsid w:val="00EB41CB"/>
    <w:rsid w:val="00EB4205"/>
    <w:rsid w:val="00EB42B5"/>
    <w:rsid w:val="00EB42CA"/>
    <w:rsid w:val="00EB438F"/>
    <w:rsid w:val="00EB43B3"/>
    <w:rsid w:val="00EB4453"/>
    <w:rsid w:val="00EB448E"/>
    <w:rsid w:val="00EB44A8"/>
    <w:rsid w:val="00EB452A"/>
    <w:rsid w:val="00EB4548"/>
    <w:rsid w:val="00EB4630"/>
    <w:rsid w:val="00EB468C"/>
    <w:rsid w:val="00EB46B5"/>
    <w:rsid w:val="00EB46B9"/>
    <w:rsid w:val="00EB46F1"/>
    <w:rsid w:val="00EB4728"/>
    <w:rsid w:val="00EB4729"/>
    <w:rsid w:val="00EB4788"/>
    <w:rsid w:val="00EB47AB"/>
    <w:rsid w:val="00EB47FD"/>
    <w:rsid w:val="00EB4879"/>
    <w:rsid w:val="00EB48F9"/>
    <w:rsid w:val="00EB495B"/>
    <w:rsid w:val="00EB499A"/>
    <w:rsid w:val="00EB49BC"/>
    <w:rsid w:val="00EB4A72"/>
    <w:rsid w:val="00EB4A76"/>
    <w:rsid w:val="00EB4B1F"/>
    <w:rsid w:val="00EB4B54"/>
    <w:rsid w:val="00EB4C10"/>
    <w:rsid w:val="00EB4C41"/>
    <w:rsid w:val="00EB4CCD"/>
    <w:rsid w:val="00EB4CEE"/>
    <w:rsid w:val="00EB4D8D"/>
    <w:rsid w:val="00EB4E57"/>
    <w:rsid w:val="00EB4E5E"/>
    <w:rsid w:val="00EB4EE1"/>
    <w:rsid w:val="00EB5030"/>
    <w:rsid w:val="00EB5037"/>
    <w:rsid w:val="00EB507F"/>
    <w:rsid w:val="00EB5081"/>
    <w:rsid w:val="00EB509C"/>
    <w:rsid w:val="00EB50FE"/>
    <w:rsid w:val="00EB511C"/>
    <w:rsid w:val="00EB51B8"/>
    <w:rsid w:val="00EB525B"/>
    <w:rsid w:val="00EB52CF"/>
    <w:rsid w:val="00EB536F"/>
    <w:rsid w:val="00EB53A1"/>
    <w:rsid w:val="00EB547E"/>
    <w:rsid w:val="00EB5531"/>
    <w:rsid w:val="00EB55BB"/>
    <w:rsid w:val="00EB55F6"/>
    <w:rsid w:val="00EB55F8"/>
    <w:rsid w:val="00EB5602"/>
    <w:rsid w:val="00EB5609"/>
    <w:rsid w:val="00EB560E"/>
    <w:rsid w:val="00EB5694"/>
    <w:rsid w:val="00EB56CD"/>
    <w:rsid w:val="00EB56F8"/>
    <w:rsid w:val="00EB57B0"/>
    <w:rsid w:val="00EB5846"/>
    <w:rsid w:val="00EB586D"/>
    <w:rsid w:val="00EB587F"/>
    <w:rsid w:val="00EB58A6"/>
    <w:rsid w:val="00EB58D6"/>
    <w:rsid w:val="00EB5961"/>
    <w:rsid w:val="00EB5980"/>
    <w:rsid w:val="00EB59F9"/>
    <w:rsid w:val="00EB59FB"/>
    <w:rsid w:val="00EB5A78"/>
    <w:rsid w:val="00EB5A84"/>
    <w:rsid w:val="00EB5B25"/>
    <w:rsid w:val="00EB5B37"/>
    <w:rsid w:val="00EB5B50"/>
    <w:rsid w:val="00EB5BB3"/>
    <w:rsid w:val="00EB5BFA"/>
    <w:rsid w:val="00EB5C34"/>
    <w:rsid w:val="00EB5CD4"/>
    <w:rsid w:val="00EB5D11"/>
    <w:rsid w:val="00EB5D52"/>
    <w:rsid w:val="00EB5D72"/>
    <w:rsid w:val="00EB5DA7"/>
    <w:rsid w:val="00EB5DFC"/>
    <w:rsid w:val="00EB5E4C"/>
    <w:rsid w:val="00EB5F2D"/>
    <w:rsid w:val="00EB5F4D"/>
    <w:rsid w:val="00EB5F6F"/>
    <w:rsid w:val="00EB5F7A"/>
    <w:rsid w:val="00EB5FB8"/>
    <w:rsid w:val="00EB60F8"/>
    <w:rsid w:val="00EB610A"/>
    <w:rsid w:val="00EB611D"/>
    <w:rsid w:val="00EB6162"/>
    <w:rsid w:val="00EB61C7"/>
    <w:rsid w:val="00EB61CE"/>
    <w:rsid w:val="00EB61D4"/>
    <w:rsid w:val="00EB623B"/>
    <w:rsid w:val="00EB6333"/>
    <w:rsid w:val="00EB636F"/>
    <w:rsid w:val="00EB6397"/>
    <w:rsid w:val="00EB639B"/>
    <w:rsid w:val="00EB63A2"/>
    <w:rsid w:val="00EB63D4"/>
    <w:rsid w:val="00EB6434"/>
    <w:rsid w:val="00EB6448"/>
    <w:rsid w:val="00EB644A"/>
    <w:rsid w:val="00EB6488"/>
    <w:rsid w:val="00EB6511"/>
    <w:rsid w:val="00EB6566"/>
    <w:rsid w:val="00EB6579"/>
    <w:rsid w:val="00EB65ED"/>
    <w:rsid w:val="00EB6620"/>
    <w:rsid w:val="00EB6644"/>
    <w:rsid w:val="00EB6683"/>
    <w:rsid w:val="00EB66BC"/>
    <w:rsid w:val="00EB6747"/>
    <w:rsid w:val="00EB68D2"/>
    <w:rsid w:val="00EB69AF"/>
    <w:rsid w:val="00EB6A8D"/>
    <w:rsid w:val="00EB6B00"/>
    <w:rsid w:val="00EB6B01"/>
    <w:rsid w:val="00EB6B69"/>
    <w:rsid w:val="00EB6BD3"/>
    <w:rsid w:val="00EB6CAA"/>
    <w:rsid w:val="00EB6D09"/>
    <w:rsid w:val="00EB6D0E"/>
    <w:rsid w:val="00EB6DBC"/>
    <w:rsid w:val="00EB6DC1"/>
    <w:rsid w:val="00EB6E78"/>
    <w:rsid w:val="00EB6E7B"/>
    <w:rsid w:val="00EB6E97"/>
    <w:rsid w:val="00EB6EA4"/>
    <w:rsid w:val="00EB6F0B"/>
    <w:rsid w:val="00EB6F2A"/>
    <w:rsid w:val="00EB6F79"/>
    <w:rsid w:val="00EB6FD2"/>
    <w:rsid w:val="00EB6FD4"/>
    <w:rsid w:val="00EB70C4"/>
    <w:rsid w:val="00EB71CB"/>
    <w:rsid w:val="00EB7298"/>
    <w:rsid w:val="00EB72A7"/>
    <w:rsid w:val="00EB732D"/>
    <w:rsid w:val="00EB736F"/>
    <w:rsid w:val="00EB738E"/>
    <w:rsid w:val="00EB73D7"/>
    <w:rsid w:val="00EB73F2"/>
    <w:rsid w:val="00EB7406"/>
    <w:rsid w:val="00EB7484"/>
    <w:rsid w:val="00EB753C"/>
    <w:rsid w:val="00EB7682"/>
    <w:rsid w:val="00EB7690"/>
    <w:rsid w:val="00EB76E9"/>
    <w:rsid w:val="00EB76F9"/>
    <w:rsid w:val="00EB7729"/>
    <w:rsid w:val="00EB778D"/>
    <w:rsid w:val="00EB77C6"/>
    <w:rsid w:val="00EB77E5"/>
    <w:rsid w:val="00EB787E"/>
    <w:rsid w:val="00EB7917"/>
    <w:rsid w:val="00EB792B"/>
    <w:rsid w:val="00EB7999"/>
    <w:rsid w:val="00EB7A18"/>
    <w:rsid w:val="00EB7A2D"/>
    <w:rsid w:val="00EB7AAF"/>
    <w:rsid w:val="00EB7B55"/>
    <w:rsid w:val="00EB7C6F"/>
    <w:rsid w:val="00EB7C75"/>
    <w:rsid w:val="00EB7C82"/>
    <w:rsid w:val="00EB7CAB"/>
    <w:rsid w:val="00EB7CCC"/>
    <w:rsid w:val="00EB7D2E"/>
    <w:rsid w:val="00EB7D5C"/>
    <w:rsid w:val="00EB7D78"/>
    <w:rsid w:val="00EB7DEF"/>
    <w:rsid w:val="00EB7E5C"/>
    <w:rsid w:val="00EB7F7D"/>
    <w:rsid w:val="00EC003F"/>
    <w:rsid w:val="00EC00F8"/>
    <w:rsid w:val="00EC0137"/>
    <w:rsid w:val="00EC021F"/>
    <w:rsid w:val="00EC0247"/>
    <w:rsid w:val="00EC0253"/>
    <w:rsid w:val="00EC02DB"/>
    <w:rsid w:val="00EC037C"/>
    <w:rsid w:val="00EC038B"/>
    <w:rsid w:val="00EC03B4"/>
    <w:rsid w:val="00EC03D3"/>
    <w:rsid w:val="00EC046A"/>
    <w:rsid w:val="00EC0475"/>
    <w:rsid w:val="00EC0489"/>
    <w:rsid w:val="00EC0493"/>
    <w:rsid w:val="00EC049D"/>
    <w:rsid w:val="00EC050B"/>
    <w:rsid w:val="00EC057A"/>
    <w:rsid w:val="00EC057D"/>
    <w:rsid w:val="00EC0609"/>
    <w:rsid w:val="00EC0674"/>
    <w:rsid w:val="00EC0685"/>
    <w:rsid w:val="00EC0686"/>
    <w:rsid w:val="00EC0697"/>
    <w:rsid w:val="00EC06A4"/>
    <w:rsid w:val="00EC06E6"/>
    <w:rsid w:val="00EC0721"/>
    <w:rsid w:val="00EC0739"/>
    <w:rsid w:val="00EC0787"/>
    <w:rsid w:val="00EC07F1"/>
    <w:rsid w:val="00EC0838"/>
    <w:rsid w:val="00EC0840"/>
    <w:rsid w:val="00EC086C"/>
    <w:rsid w:val="00EC0889"/>
    <w:rsid w:val="00EC08A5"/>
    <w:rsid w:val="00EC08EF"/>
    <w:rsid w:val="00EC08FF"/>
    <w:rsid w:val="00EC0910"/>
    <w:rsid w:val="00EC09D8"/>
    <w:rsid w:val="00EC09EF"/>
    <w:rsid w:val="00EC09F5"/>
    <w:rsid w:val="00EC09FD"/>
    <w:rsid w:val="00EC0A8D"/>
    <w:rsid w:val="00EC0AFA"/>
    <w:rsid w:val="00EC0B43"/>
    <w:rsid w:val="00EC0BCF"/>
    <w:rsid w:val="00EC0BD3"/>
    <w:rsid w:val="00EC0BE9"/>
    <w:rsid w:val="00EC0C3E"/>
    <w:rsid w:val="00EC0C52"/>
    <w:rsid w:val="00EC0CF9"/>
    <w:rsid w:val="00EC0DA7"/>
    <w:rsid w:val="00EC0DC5"/>
    <w:rsid w:val="00EC0DC7"/>
    <w:rsid w:val="00EC0E6D"/>
    <w:rsid w:val="00EC0EAE"/>
    <w:rsid w:val="00EC0EB2"/>
    <w:rsid w:val="00EC0ECD"/>
    <w:rsid w:val="00EC0ED3"/>
    <w:rsid w:val="00EC0F07"/>
    <w:rsid w:val="00EC0FD0"/>
    <w:rsid w:val="00EC1044"/>
    <w:rsid w:val="00EC10E7"/>
    <w:rsid w:val="00EC1130"/>
    <w:rsid w:val="00EC118D"/>
    <w:rsid w:val="00EC1192"/>
    <w:rsid w:val="00EC1219"/>
    <w:rsid w:val="00EC1225"/>
    <w:rsid w:val="00EC12A7"/>
    <w:rsid w:val="00EC13FF"/>
    <w:rsid w:val="00EC1451"/>
    <w:rsid w:val="00EC147A"/>
    <w:rsid w:val="00EC14BC"/>
    <w:rsid w:val="00EC14C9"/>
    <w:rsid w:val="00EC1582"/>
    <w:rsid w:val="00EC1649"/>
    <w:rsid w:val="00EC16E5"/>
    <w:rsid w:val="00EC171A"/>
    <w:rsid w:val="00EC1730"/>
    <w:rsid w:val="00EC1749"/>
    <w:rsid w:val="00EC17AC"/>
    <w:rsid w:val="00EC17DD"/>
    <w:rsid w:val="00EC1823"/>
    <w:rsid w:val="00EC18B5"/>
    <w:rsid w:val="00EC18BA"/>
    <w:rsid w:val="00EC191A"/>
    <w:rsid w:val="00EC1A59"/>
    <w:rsid w:val="00EC1A84"/>
    <w:rsid w:val="00EC1A87"/>
    <w:rsid w:val="00EC1A8A"/>
    <w:rsid w:val="00EC1AD5"/>
    <w:rsid w:val="00EC1AE9"/>
    <w:rsid w:val="00EC1AF8"/>
    <w:rsid w:val="00EC1B0B"/>
    <w:rsid w:val="00EC1B0F"/>
    <w:rsid w:val="00EC1B4E"/>
    <w:rsid w:val="00EC1B9A"/>
    <w:rsid w:val="00EC1C3D"/>
    <w:rsid w:val="00EC1C3E"/>
    <w:rsid w:val="00EC1C44"/>
    <w:rsid w:val="00EC1C69"/>
    <w:rsid w:val="00EC1CD1"/>
    <w:rsid w:val="00EC1CD8"/>
    <w:rsid w:val="00EC1CEB"/>
    <w:rsid w:val="00EC1D58"/>
    <w:rsid w:val="00EC1D7F"/>
    <w:rsid w:val="00EC1DC8"/>
    <w:rsid w:val="00EC1E46"/>
    <w:rsid w:val="00EC1E59"/>
    <w:rsid w:val="00EC1F04"/>
    <w:rsid w:val="00EC1F56"/>
    <w:rsid w:val="00EC1FA3"/>
    <w:rsid w:val="00EC1FB8"/>
    <w:rsid w:val="00EC2019"/>
    <w:rsid w:val="00EC2195"/>
    <w:rsid w:val="00EC219C"/>
    <w:rsid w:val="00EC221A"/>
    <w:rsid w:val="00EC22EC"/>
    <w:rsid w:val="00EC2300"/>
    <w:rsid w:val="00EC23C8"/>
    <w:rsid w:val="00EC2410"/>
    <w:rsid w:val="00EC245A"/>
    <w:rsid w:val="00EC2462"/>
    <w:rsid w:val="00EC2483"/>
    <w:rsid w:val="00EC24F3"/>
    <w:rsid w:val="00EC2629"/>
    <w:rsid w:val="00EC26B0"/>
    <w:rsid w:val="00EC26C2"/>
    <w:rsid w:val="00EC26F4"/>
    <w:rsid w:val="00EC2744"/>
    <w:rsid w:val="00EC276F"/>
    <w:rsid w:val="00EC2789"/>
    <w:rsid w:val="00EC278C"/>
    <w:rsid w:val="00EC27AB"/>
    <w:rsid w:val="00EC27EA"/>
    <w:rsid w:val="00EC27F6"/>
    <w:rsid w:val="00EC27F8"/>
    <w:rsid w:val="00EC2829"/>
    <w:rsid w:val="00EC2950"/>
    <w:rsid w:val="00EC29A7"/>
    <w:rsid w:val="00EC29B6"/>
    <w:rsid w:val="00EC29B7"/>
    <w:rsid w:val="00EC2B5F"/>
    <w:rsid w:val="00EC2BA6"/>
    <w:rsid w:val="00EC2BC2"/>
    <w:rsid w:val="00EC2C0F"/>
    <w:rsid w:val="00EC2C80"/>
    <w:rsid w:val="00EC2C94"/>
    <w:rsid w:val="00EC2CB7"/>
    <w:rsid w:val="00EC2CB8"/>
    <w:rsid w:val="00EC2D1D"/>
    <w:rsid w:val="00EC2DC3"/>
    <w:rsid w:val="00EC2DCE"/>
    <w:rsid w:val="00EC2E10"/>
    <w:rsid w:val="00EC2E4F"/>
    <w:rsid w:val="00EC2E53"/>
    <w:rsid w:val="00EC2E8E"/>
    <w:rsid w:val="00EC2EAA"/>
    <w:rsid w:val="00EC2F17"/>
    <w:rsid w:val="00EC2F23"/>
    <w:rsid w:val="00EC2F28"/>
    <w:rsid w:val="00EC2F5F"/>
    <w:rsid w:val="00EC2F60"/>
    <w:rsid w:val="00EC3008"/>
    <w:rsid w:val="00EC3143"/>
    <w:rsid w:val="00EC3172"/>
    <w:rsid w:val="00EC317F"/>
    <w:rsid w:val="00EC3193"/>
    <w:rsid w:val="00EC31D0"/>
    <w:rsid w:val="00EC31E4"/>
    <w:rsid w:val="00EC3245"/>
    <w:rsid w:val="00EC337A"/>
    <w:rsid w:val="00EC33FD"/>
    <w:rsid w:val="00EC3439"/>
    <w:rsid w:val="00EC3466"/>
    <w:rsid w:val="00EC347A"/>
    <w:rsid w:val="00EC3512"/>
    <w:rsid w:val="00EC3537"/>
    <w:rsid w:val="00EC3552"/>
    <w:rsid w:val="00EC35B3"/>
    <w:rsid w:val="00EC35DE"/>
    <w:rsid w:val="00EC36E2"/>
    <w:rsid w:val="00EC375E"/>
    <w:rsid w:val="00EC376D"/>
    <w:rsid w:val="00EC3784"/>
    <w:rsid w:val="00EC379B"/>
    <w:rsid w:val="00EC37A5"/>
    <w:rsid w:val="00EC37BB"/>
    <w:rsid w:val="00EC37BD"/>
    <w:rsid w:val="00EC37E4"/>
    <w:rsid w:val="00EC37FE"/>
    <w:rsid w:val="00EC3805"/>
    <w:rsid w:val="00EC3840"/>
    <w:rsid w:val="00EC3847"/>
    <w:rsid w:val="00EC385E"/>
    <w:rsid w:val="00EC38C2"/>
    <w:rsid w:val="00EC38DA"/>
    <w:rsid w:val="00EC39A4"/>
    <w:rsid w:val="00EC39BC"/>
    <w:rsid w:val="00EC3A01"/>
    <w:rsid w:val="00EC3A62"/>
    <w:rsid w:val="00EC3AC1"/>
    <w:rsid w:val="00EC3AF4"/>
    <w:rsid w:val="00EC3B5A"/>
    <w:rsid w:val="00EC3B94"/>
    <w:rsid w:val="00EC3C16"/>
    <w:rsid w:val="00EC3CC4"/>
    <w:rsid w:val="00EC3CDD"/>
    <w:rsid w:val="00EC3CE2"/>
    <w:rsid w:val="00EC3D30"/>
    <w:rsid w:val="00EC3D4B"/>
    <w:rsid w:val="00EC3DE9"/>
    <w:rsid w:val="00EC3E6F"/>
    <w:rsid w:val="00EC3EE5"/>
    <w:rsid w:val="00EC3F53"/>
    <w:rsid w:val="00EC3FB3"/>
    <w:rsid w:val="00EC3FBB"/>
    <w:rsid w:val="00EC3FBF"/>
    <w:rsid w:val="00EC4048"/>
    <w:rsid w:val="00EC404C"/>
    <w:rsid w:val="00EC4079"/>
    <w:rsid w:val="00EC409D"/>
    <w:rsid w:val="00EC41B5"/>
    <w:rsid w:val="00EC41D7"/>
    <w:rsid w:val="00EC41DA"/>
    <w:rsid w:val="00EC41EA"/>
    <w:rsid w:val="00EC425F"/>
    <w:rsid w:val="00EC4295"/>
    <w:rsid w:val="00EC42E8"/>
    <w:rsid w:val="00EC4312"/>
    <w:rsid w:val="00EC4387"/>
    <w:rsid w:val="00EC43CA"/>
    <w:rsid w:val="00EC4477"/>
    <w:rsid w:val="00EC4652"/>
    <w:rsid w:val="00EC4678"/>
    <w:rsid w:val="00EC4692"/>
    <w:rsid w:val="00EC4695"/>
    <w:rsid w:val="00EC46BD"/>
    <w:rsid w:val="00EC4728"/>
    <w:rsid w:val="00EC4735"/>
    <w:rsid w:val="00EC4794"/>
    <w:rsid w:val="00EC480E"/>
    <w:rsid w:val="00EC4881"/>
    <w:rsid w:val="00EC48E4"/>
    <w:rsid w:val="00EC495F"/>
    <w:rsid w:val="00EC499E"/>
    <w:rsid w:val="00EC49BF"/>
    <w:rsid w:val="00EC49D6"/>
    <w:rsid w:val="00EC4A64"/>
    <w:rsid w:val="00EC4A76"/>
    <w:rsid w:val="00EC4ADA"/>
    <w:rsid w:val="00EC4B2B"/>
    <w:rsid w:val="00EC4B9D"/>
    <w:rsid w:val="00EC4BB2"/>
    <w:rsid w:val="00EC4BB7"/>
    <w:rsid w:val="00EC4BCF"/>
    <w:rsid w:val="00EC4BE8"/>
    <w:rsid w:val="00EC4C5C"/>
    <w:rsid w:val="00EC4C8F"/>
    <w:rsid w:val="00EC4CFF"/>
    <w:rsid w:val="00EC4D12"/>
    <w:rsid w:val="00EC4D7D"/>
    <w:rsid w:val="00EC4DB7"/>
    <w:rsid w:val="00EC4DF2"/>
    <w:rsid w:val="00EC4E3C"/>
    <w:rsid w:val="00EC4ED5"/>
    <w:rsid w:val="00EC4F52"/>
    <w:rsid w:val="00EC4F78"/>
    <w:rsid w:val="00EC4FA1"/>
    <w:rsid w:val="00EC4FE4"/>
    <w:rsid w:val="00EC5091"/>
    <w:rsid w:val="00EC50F5"/>
    <w:rsid w:val="00EC51BA"/>
    <w:rsid w:val="00EC51C7"/>
    <w:rsid w:val="00EC51F8"/>
    <w:rsid w:val="00EC525F"/>
    <w:rsid w:val="00EC5267"/>
    <w:rsid w:val="00EC5289"/>
    <w:rsid w:val="00EC52DD"/>
    <w:rsid w:val="00EC52E2"/>
    <w:rsid w:val="00EC5305"/>
    <w:rsid w:val="00EC5414"/>
    <w:rsid w:val="00EC5438"/>
    <w:rsid w:val="00EC5445"/>
    <w:rsid w:val="00EC54B2"/>
    <w:rsid w:val="00EC54EC"/>
    <w:rsid w:val="00EC5549"/>
    <w:rsid w:val="00EC556C"/>
    <w:rsid w:val="00EC5596"/>
    <w:rsid w:val="00EC55D7"/>
    <w:rsid w:val="00EC5633"/>
    <w:rsid w:val="00EC5670"/>
    <w:rsid w:val="00EC56C1"/>
    <w:rsid w:val="00EC56CF"/>
    <w:rsid w:val="00EC56D2"/>
    <w:rsid w:val="00EC56E4"/>
    <w:rsid w:val="00EC572F"/>
    <w:rsid w:val="00EC5799"/>
    <w:rsid w:val="00EC57F5"/>
    <w:rsid w:val="00EC5865"/>
    <w:rsid w:val="00EC58F6"/>
    <w:rsid w:val="00EC5920"/>
    <w:rsid w:val="00EC598C"/>
    <w:rsid w:val="00EC59B4"/>
    <w:rsid w:val="00EC5AE2"/>
    <w:rsid w:val="00EC5B22"/>
    <w:rsid w:val="00EC5B5D"/>
    <w:rsid w:val="00EC5BDA"/>
    <w:rsid w:val="00EC5C1C"/>
    <w:rsid w:val="00EC5C9A"/>
    <w:rsid w:val="00EC5CC1"/>
    <w:rsid w:val="00EC5CEA"/>
    <w:rsid w:val="00EC5CEC"/>
    <w:rsid w:val="00EC5D10"/>
    <w:rsid w:val="00EC5D12"/>
    <w:rsid w:val="00EC5D73"/>
    <w:rsid w:val="00EC5DD7"/>
    <w:rsid w:val="00EC5E1C"/>
    <w:rsid w:val="00EC5E51"/>
    <w:rsid w:val="00EC5EC0"/>
    <w:rsid w:val="00EC5F1C"/>
    <w:rsid w:val="00EC5F2D"/>
    <w:rsid w:val="00EC5FFB"/>
    <w:rsid w:val="00EC617E"/>
    <w:rsid w:val="00EC61DD"/>
    <w:rsid w:val="00EC6205"/>
    <w:rsid w:val="00EC6234"/>
    <w:rsid w:val="00EC6257"/>
    <w:rsid w:val="00EC6304"/>
    <w:rsid w:val="00EC635B"/>
    <w:rsid w:val="00EC636A"/>
    <w:rsid w:val="00EC6370"/>
    <w:rsid w:val="00EC6378"/>
    <w:rsid w:val="00EC63A5"/>
    <w:rsid w:val="00EC640C"/>
    <w:rsid w:val="00EC64EA"/>
    <w:rsid w:val="00EC64F7"/>
    <w:rsid w:val="00EC6563"/>
    <w:rsid w:val="00EC658E"/>
    <w:rsid w:val="00EC65EE"/>
    <w:rsid w:val="00EC6621"/>
    <w:rsid w:val="00EC6625"/>
    <w:rsid w:val="00EC66CB"/>
    <w:rsid w:val="00EC6712"/>
    <w:rsid w:val="00EC6716"/>
    <w:rsid w:val="00EC67B3"/>
    <w:rsid w:val="00EC67B9"/>
    <w:rsid w:val="00EC67D4"/>
    <w:rsid w:val="00EC67E8"/>
    <w:rsid w:val="00EC6841"/>
    <w:rsid w:val="00EC6880"/>
    <w:rsid w:val="00EC68D4"/>
    <w:rsid w:val="00EC6984"/>
    <w:rsid w:val="00EC69C9"/>
    <w:rsid w:val="00EC69D6"/>
    <w:rsid w:val="00EC6A03"/>
    <w:rsid w:val="00EC6A7E"/>
    <w:rsid w:val="00EC6A9F"/>
    <w:rsid w:val="00EC6B5C"/>
    <w:rsid w:val="00EC6B92"/>
    <w:rsid w:val="00EC6BC2"/>
    <w:rsid w:val="00EC6BC6"/>
    <w:rsid w:val="00EC6C0F"/>
    <w:rsid w:val="00EC6C2A"/>
    <w:rsid w:val="00EC6C89"/>
    <w:rsid w:val="00EC6CF0"/>
    <w:rsid w:val="00EC6D7D"/>
    <w:rsid w:val="00EC6D9F"/>
    <w:rsid w:val="00EC6E4D"/>
    <w:rsid w:val="00EC6F1E"/>
    <w:rsid w:val="00EC6FC1"/>
    <w:rsid w:val="00EC7075"/>
    <w:rsid w:val="00EC7096"/>
    <w:rsid w:val="00EC70B6"/>
    <w:rsid w:val="00EC70C9"/>
    <w:rsid w:val="00EC712F"/>
    <w:rsid w:val="00EC71C1"/>
    <w:rsid w:val="00EC720A"/>
    <w:rsid w:val="00EC7246"/>
    <w:rsid w:val="00EC7249"/>
    <w:rsid w:val="00EC725E"/>
    <w:rsid w:val="00EC72E5"/>
    <w:rsid w:val="00EC7336"/>
    <w:rsid w:val="00EC74B7"/>
    <w:rsid w:val="00EC74E5"/>
    <w:rsid w:val="00EC74EC"/>
    <w:rsid w:val="00EC7504"/>
    <w:rsid w:val="00EC7511"/>
    <w:rsid w:val="00EC755E"/>
    <w:rsid w:val="00EC7566"/>
    <w:rsid w:val="00EC75E3"/>
    <w:rsid w:val="00EC75E8"/>
    <w:rsid w:val="00EC75F4"/>
    <w:rsid w:val="00EC76EF"/>
    <w:rsid w:val="00EC7732"/>
    <w:rsid w:val="00EC7735"/>
    <w:rsid w:val="00EC773B"/>
    <w:rsid w:val="00EC7798"/>
    <w:rsid w:val="00EC77F3"/>
    <w:rsid w:val="00EC77F4"/>
    <w:rsid w:val="00EC7814"/>
    <w:rsid w:val="00EC7879"/>
    <w:rsid w:val="00EC7888"/>
    <w:rsid w:val="00EC7890"/>
    <w:rsid w:val="00EC7910"/>
    <w:rsid w:val="00EC7912"/>
    <w:rsid w:val="00EC7962"/>
    <w:rsid w:val="00EC799B"/>
    <w:rsid w:val="00EC79D6"/>
    <w:rsid w:val="00EC7B04"/>
    <w:rsid w:val="00EC7B2C"/>
    <w:rsid w:val="00EC7B59"/>
    <w:rsid w:val="00EC7BA2"/>
    <w:rsid w:val="00EC7C5D"/>
    <w:rsid w:val="00EC7C96"/>
    <w:rsid w:val="00EC7CC6"/>
    <w:rsid w:val="00EC7CDB"/>
    <w:rsid w:val="00EC7D27"/>
    <w:rsid w:val="00EC7D50"/>
    <w:rsid w:val="00EC7E26"/>
    <w:rsid w:val="00EC7E87"/>
    <w:rsid w:val="00EC7F05"/>
    <w:rsid w:val="00EC7F3A"/>
    <w:rsid w:val="00EC7F3E"/>
    <w:rsid w:val="00EC7FD3"/>
    <w:rsid w:val="00ED0046"/>
    <w:rsid w:val="00ED00EB"/>
    <w:rsid w:val="00ED010D"/>
    <w:rsid w:val="00ED0132"/>
    <w:rsid w:val="00ED018C"/>
    <w:rsid w:val="00ED0217"/>
    <w:rsid w:val="00ED0239"/>
    <w:rsid w:val="00ED028E"/>
    <w:rsid w:val="00ED02C3"/>
    <w:rsid w:val="00ED031E"/>
    <w:rsid w:val="00ED03E0"/>
    <w:rsid w:val="00ED03F5"/>
    <w:rsid w:val="00ED03FB"/>
    <w:rsid w:val="00ED0422"/>
    <w:rsid w:val="00ED0466"/>
    <w:rsid w:val="00ED0470"/>
    <w:rsid w:val="00ED05B8"/>
    <w:rsid w:val="00ED05E6"/>
    <w:rsid w:val="00ED0689"/>
    <w:rsid w:val="00ED06F7"/>
    <w:rsid w:val="00ED070C"/>
    <w:rsid w:val="00ED0720"/>
    <w:rsid w:val="00ED0723"/>
    <w:rsid w:val="00ED083F"/>
    <w:rsid w:val="00ED094E"/>
    <w:rsid w:val="00ED095E"/>
    <w:rsid w:val="00ED0994"/>
    <w:rsid w:val="00ED09B3"/>
    <w:rsid w:val="00ED09CE"/>
    <w:rsid w:val="00ED09F4"/>
    <w:rsid w:val="00ED0A61"/>
    <w:rsid w:val="00ED0A89"/>
    <w:rsid w:val="00ED0AA8"/>
    <w:rsid w:val="00ED0B0B"/>
    <w:rsid w:val="00ED0B45"/>
    <w:rsid w:val="00ED0B47"/>
    <w:rsid w:val="00ED0BB4"/>
    <w:rsid w:val="00ED0C50"/>
    <w:rsid w:val="00ED0CCC"/>
    <w:rsid w:val="00ED0CD6"/>
    <w:rsid w:val="00ED0CFA"/>
    <w:rsid w:val="00ED0DC8"/>
    <w:rsid w:val="00ED0DDC"/>
    <w:rsid w:val="00ED0E8F"/>
    <w:rsid w:val="00ED0EAE"/>
    <w:rsid w:val="00ED0EF4"/>
    <w:rsid w:val="00ED0F00"/>
    <w:rsid w:val="00ED0F42"/>
    <w:rsid w:val="00ED1016"/>
    <w:rsid w:val="00ED103B"/>
    <w:rsid w:val="00ED106F"/>
    <w:rsid w:val="00ED1091"/>
    <w:rsid w:val="00ED10A1"/>
    <w:rsid w:val="00ED1107"/>
    <w:rsid w:val="00ED11C7"/>
    <w:rsid w:val="00ED1228"/>
    <w:rsid w:val="00ED1282"/>
    <w:rsid w:val="00ED12AF"/>
    <w:rsid w:val="00ED1340"/>
    <w:rsid w:val="00ED135F"/>
    <w:rsid w:val="00ED13A6"/>
    <w:rsid w:val="00ED13DD"/>
    <w:rsid w:val="00ED1443"/>
    <w:rsid w:val="00ED1452"/>
    <w:rsid w:val="00ED1458"/>
    <w:rsid w:val="00ED1487"/>
    <w:rsid w:val="00ED1497"/>
    <w:rsid w:val="00ED14D5"/>
    <w:rsid w:val="00ED1511"/>
    <w:rsid w:val="00ED1554"/>
    <w:rsid w:val="00ED16E5"/>
    <w:rsid w:val="00ED1753"/>
    <w:rsid w:val="00ED1785"/>
    <w:rsid w:val="00ED17CF"/>
    <w:rsid w:val="00ED18B0"/>
    <w:rsid w:val="00ED18F8"/>
    <w:rsid w:val="00ED1922"/>
    <w:rsid w:val="00ED1938"/>
    <w:rsid w:val="00ED19F2"/>
    <w:rsid w:val="00ED19F3"/>
    <w:rsid w:val="00ED1AA2"/>
    <w:rsid w:val="00ED1AC7"/>
    <w:rsid w:val="00ED1B5C"/>
    <w:rsid w:val="00ED1BAD"/>
    <w:rsid w:val="00ED1C2F"/>
    <w:rsid w:val="00ED1C65"/>
    <w:rsid w:val="00ED1D90"/>
    <w:rsid w:val="00ED1D98"/>
    <w:rsid w:val="00ED1DA0"/>
    <w:rsid w:val="00ED1E0C"/>
    <w:rsid w:val="00ED1E89"/>
    <w:rsid w:val="00ED1F93"/>
    <w:rsid w:val="00ED2053"/>
    <w:rsid w:val="00ED20C6"/>
    <w:rsid w:val="00ED20CF"/>
    <w:rsid w:val="00ED2169"/>
    <w:rsid w:val="00ED21A3"/>
    <w:rsid w:val="00ED21AE"/>
    <w:rsid w:val="00ED2202"/>
    <w:rsid w:val="00ED2257"/>
    <w:rsid w:val="00ED229D"/>
    <w:rsid w:val="00ED22A1"/>
    <w:rsid w:val="00ED22F7"/>
    <w:rsid w:val="00ED2356"/>
    <w:rsid w:val="00ED2382"/>
    <w:rsid w:val="00ED2391"/>
    <w:rsid w:val="00ED23D1"/>
    <w:rsid w:val="00ED2468"/>
    <w:rsid w:val="00ED249F"/>
    <w:rsid w:val="00ED24A7"/>
    <w:rsid w:val="00ED24B5"/>
    <w:rsid w:val="00ED24F9"/>
    <w:rsid w:val="00ED2534"/>
    <w:rsid w:val="00ED2546"/>
    <w:rsid w:val="00ED2558"/>
    <w:rsid w:val="00ED258C"/>
    <w:rsid w:val="00ED25F6"/>
    <w:rsid w:val="00ED2654"/>
    <w:rsid w:val="00ED26F9"/>
    <w:rsid w:val="00ED2707"/>
    <w:rsid w:val="00ED27C8"/>
    <w:rsid w:val="00ED282E"/>
    <w:rsid w:val="00ED285A"/>
    <w:rsid w:val="00ED288F"/>
    <w:rsid w:val="00ED2995"/>
    <w:rsid w:val="00ED29E3"/>
    <w:rsid w:val="00ED2ACC"/>
    <w:rsid w:val="00ED2ACD"/>
    <w:rsid w:val="00ED2AF0"/>
    <w:rsid w:val="00ED2BA1"/>
    <w:rsid w:val="00ED2C29"/>
    <w:rsid w:val="00ED2C75"/>
    <w:rsid w:val="00ED2D54"/>
    <w:rsid w:val="00ED2E0C"/>
    <w:rsid w:val="00ED2E47"/>
    <w:rsid w:val="00ED2E48"/>
    <w:rsid w:val="00ED2E4C"/>
    <w:rsid w:val="00ED2E50"/>
    <w:rsid w:val="00ED2ED1"/>
    <w:rsid w:val="00ED2EFF"/>
    <w:rsid w:val="00ED2F3E"/>
    <w:rsid w:val="00ED2F67"/>
    <w:rsid w:val="00ED2FB5"/>
    <w:rsid w:val="00ED2FCD"/>
    <w:rsid w:val="00ED2FCE"/>
    <w:rsid w:val="00ED3003"/>
    <w:rsid w:val="00ED3061"/>
    <w:rsid w:val="00ED3079"/>
    <w:rsid w:val="00ED30AD"/>
    <w:rsid w:val="00ED30FE"/>
    <w:rsid w:val="00ED31C6"/>
    <w:rsid w:val="00ED32C0"/>
    <w:rsid w:val="00ED3304"/>
    <w:rsid w:val="00ED331B"/>
    <w:rsid w:val="00ED335F"/>
    <w:rsid w:val="00ED3396"/>
    <w:rsid w:val="00ED33F5"/>
    <w:rsid w:val="00ED340A"/>
    <w:rsid w:val="00ED3415"/>
    <w:rsid w:val="00ED34C9"/>
    <w:rsid w:val="00ED3509"/>
    <w:rsid w:val="00ED3545"/>
    <w:rsid w:val="00ED3563"/>
    <w:rsid w:val="00ED3593"/>
    <w:rsid w:val="00ED35DA"/>
    <w:rsid w:val="00ED35E6"/>
    <w:rsid w:val="00ED364A"/>
    <w:rsid w:val="00ED3650"/>
    <w:rsid w:val="00ED36B6"/>
    <w:rsid w:val="00ED36F8"/>
    <w:rsid w:val="00ED3785"/>
    <w:rsid w:val="00ED381D"/>
    <w:rsid w:val="00ED3881"/>
    <w:rsid w:val="00ED38B8"/>
    <w:rsid w:val="00ED38BD"/>
    <w:rsid w:val="00ED38EF"/>
    <w:rsid w:val="00ED3971"/>
    <w:rsid w:val="00ED39A7"/>
    <w:rsid w:val="00ED3A0B"/>
    <w:rsid w:val="00ED3AA8"/>
    <w:rsid w:val="00ED3ADC"/>
    <w:rsid w:val="00ED3AFB"/>
    <w:rsid w:val="00ED3B1F"/>
    <w:rsid w:val="00ED3B61"/>
    <w:rsid w:val="00ED3BF2"/>
    <w:rsid w:val="00ED3BFF"/>
    <w:rsid w:val="00ED3C61"/>
    <w:rsid w:val="00ED3C7E"/>
    <w:rsid w:val="00ED3CD9"/>
    <w:rsid w:val="00ED3D4F"/>
    <w:rsid w:val="00ED3D51"/>
    <w:rsid w:val="00ED3D6E"/>
    <w:rsid w:val="00ED3D92"/>
    <w:rsid w:val="00ED3DE1"/>
    <w:rsid w:val="00ED3E98"/>
    <w:rsid w:val="00ED3EB4"/>
    <w:rsid w:val="00ED3F46"/>
    <w:rsid w:val="00ED3F55"/>
    <w:rsid w:val="00ED3F9D"/>
    <w:rsid w:val="00ED3FA8"/>
    <w:rsid w:val="00ED4045"/>
    <w:rsid w:val="00ED41BB"/>
    <w:rsid w:val="00ED4218"/>
    <w:rsid w:val="00ED42B9"/>
    <w:rsid w:val="00ED42DF"/>
    <w:rsid w:val="00ED42EE"/>
    <w:rsid w:val="00ED4456"/>
    <w:rsid w:val="00ED44CA"/>
    <w:rsid w:val="00ED44F7"/>
    <w:rsid w:val="00ED453D"/>
    <w:rsid w:val="00ED45B5"/>
    <w:rsid w:val="00ED45CD"/>
    <w:rsid w:val="00ED45D7"/>
    <w:rsid w:val="00ED4630"/>
    <w:rsid w:val="00ED469E"/>
    <w:rsid w:val="00ED46AB"/>
    <w:rsid w:val="00ED46C6"/>
    <w:rsid w:val="00ED46D9"/>
    <w:rsid w:val="00ED479C"/>
    <w:rsid w:val="00ED4806"/>
    <w:rsid w:val="00ED4880"/>
    <w:rsid w:val="00ED4892"/>
    <w:rsid w:val="00ED4941"/>
    <w:rsid w:val="00ED4986"/>
    <w:rsid w:val="00ED49DE"/>
    <w:rsid w:val="00ED4A2A"/>
    <w:rsid w:val="00ED4A4E"/>
    <w:rsid w:val="00ED4A9B"/>
    <w:rsid w:val="00ED4B73"/>
    <w:rsid w:val="00ED4B9C"/>
    <w:rsid w:val="00ED4C1E"/>
    <w:rsid w:val="00ED4C3F"/>
    <w:rsid w:val="00ED4C8C"/>
    <w:rsid w:val="00ED4CA8"/>
    <w:rsid w:val="00ED4D26"/>
    <w:rsid w:val="00ED4D7F"/>
    <w:rsid w:val="00ED4DE7"/>
    <w:rsid w:val="00ED4E9E"/>
    <w:rsid w:val="00ED4EC4"/>
    <w:rsid w:val="00ED4FC6"/>
    <w:rsid w:val="00ED50EE"/>
    <w:rsid w:val="00ED5151"/>
    <w:rsid w:val="00ED515C"/>
    <w:rsid w:val="00ED518F"/>
    <w:rsid w:val="00ED51AD"/>
    <w:rsid w:val="00ED522B"/>
    <w:rsid w:val="00ED524A"/>
    <w:rsid w:val="00ED5267"/>
    <w:rsid w:val="00ED52EF"/>
    <w:rsid w:val="00ED5343"/>
    <w:rsid w:val="00ED543E"/>
    <w:rsid w:val="00ED545B"/>
    <w:rsid w:val="00ED5466"/>
    <w:rsid w:val="00ED5488"/>
    <w:rsid w:val="00ED54A9"/>
    <w:rsid w:val="00ED55F5"/>
    <w:rsid w:val="00ED5641"/>
    <w:rsid w:val="00ED5654"/>
    <w:rsid w:val="00ED5710"/>
    <w:rsid w:val="00ED576D"/>
    <w:rsid w:val="00ED5893"/>
    <w:rsid w:val="00ED59E2"/>
    <w:rsid w:val="00ED5A88"/>
    <w:rsid w:val="00ED5AC4"/>
    <w:rsid w:val="00ED5B27"/>
    <w:rsid w:val="00ED5B64"/>
    <w:rsid w:val="00ED5B90"/>
    <w:rsid w:val="00ED5BCE"/>
    <w:rsid w:val="00ED5C58"/>
    <w:rsid w:val="00ED5C82"/>
    <w:rsid w:val="00ED5C97"/>
    <w:rsid w:val="00ED5CA2"/>
    <w:rsid w:val="00ED5DA7"/>
    <w:rsid w:val="00ED5DF0"/>
    <w:rsid w:val="00ED5DF4"/>
    <w:rsid w:val="00ED5E0D"/>
    <w:rsid w:val="00ED5EEE"/>
    <w:rsid w:val="00ED5EF9"/>
    <w:rsid w:val="00ED5F3B"/>
    <w:rsid w:val="00ED5F77"/>
    <w:rsid w:val="00ED5FD9"/>
    <w:rsid w:val="00ED5FDD"/>
    <w:rsid w:val="00ED5FEC"/>
    <w:rsid w:val="00ED6019"/>
    <w:rsid w:val="00ED6022"/>
    <w:rsid w:val="00ED603F"/>
    <w:rsid w:val="00ED605A"/>
    <w:rsid w:val="00ED6074"/>
    <w:rsid w:val="00ED61DD"/>
    <w:rsid w:val="00ED621E"/>
    <w:rsid w:val="00ED6274"/>
    <w:rsid w:val="00ED62C2"/>
    <w:rsid w:val="00ED62F7"/>
    <w:rsid w:val="00ED6345"/>
    <w:rsid w:val="00ED6348"/>
    <w:rsid w:val="00ED63B7"/>
    <w:rsid w:val="00ED6443"/>
    <w:rsid w:val="00ED6541"/>
    <w:rsid w:val="00ED6559"/>
    <w:rsid w:val="00ED6566"/>
    <w:rsid w:val="00ED65B4"/>
    <w:rsid w:val="00ED6645"/>
    <w:rsid w:val="00ED666A"/>
    <w:rsid w:val="00ED673B"/>
    <w:rsid w:val="00ED67A2"/>
    <w:rsid w:val="00ED67D9"/>
    <w:rsid w:val="00ED67E9"/>
    <w:rsid w:val="00ED6821"/>
    <w:rsid w:val="00ED6837"/>
    <w:rsid w:val="00ED68A3"/>
    <w:rsid w:val="00ED68B1"/>
    <w:rsid w:val="00ED68CD"/>
    <w:rsid w:val="00ED69BC"/>
    <w:rsid w:val="00ED6A13"/>
    <w:rsid w:val="00ED6A5F"/>
    <w:rsid w:val="00ED6A90"/>
    <w:rsid w:val="00ED6AB1"/>
    <w:rsid w:val="00ED6B24"/>
    <w:rsid w:val="00ED6BDC"/>
    <w:rsid w:val="00ED6BEA"/>
    <w:rsid w:val="00ED6C3B"/>
    <w:rsid w:val="00ED6C5F"/>
    <w:rsid w:val="00ED6C62"/>
    <w:rsid w:val="00ED6CBB"/>
    <w:rsid w:val="00ED6D16"/>
    <w:rsid w:val="00ED6D63"/>
    <w:rsid w:val="00ED6D67"/>
    <w:rsid w:val="00ED6DBA"/>
    <w:rsid w:val="00ED6DDA"/>
    <w:rsid w:val="00ED6DEC"/>
    <w:rsid w:val="00ED6E07"/>
    <w:rsid w:val="00ED6E5A"/>
    <w:rsid w:val="00ED6F0A"/>
    <w:rsid w:val="00ED6F7A"/>
    <w:rsid w:val="00ED6FB7"/>
    <w:rsid w:val="00ED6FC6"/>
    <w:rsid w:val="00ED6FEF"/>
    <w:rsid w:val="00ED704F"/>
    <w:rsid w:val="00ED7102"/>
    <w:rsid w:val="00ED7105"/>
    <w:rsid w:val="00ED7117"/>
    <w:rsid w:val="00ED7181"/>
    <w:rsid w:val="00ED72FF"/>
    <w:rsid w:val="00ED7353"/>
    <w:rsid w:val="00ED737B"/>
    <w:rsid w:val="00ED73CC"/>
    <w:rsid w:val="00ED740C"/>
    <w:rsid w:val="00ED7441"/>
    <w:rsid w:val="00ED7481"/>
    <w:rsid w:val="00ED748C"/>
    <w:rsid w:val="00ED74EC"/>
    <w:rsid w:val="00ED769A"/>
    <w:rsid w:val="00ED7729"/>
    <w:rsid w:val="00ED773B"/>
    <w:rsid w:val="00ED777F"/>
    <w:rsid w:val="00ED77D0"/>
    <w:rsid w:val="00ED77DF"/>
    <w:rsid w:val="00ED7808"/>
    <w:rsid w:val="00ED7818"/>
    <w:rsid w:val="00ED7864"/>
    <w:rsid w:val="00ED790D"/>
    <w:rsid w:val="00ED7932"/>
    <w:rsid w:val="00ED7988"/>
    <w:rsid w:val="00ED7A09"/>
    <w:rsid w:val="00ED7A18"/>
    <w:rsid w:val="00ED7AE4"/>
    <w:rsid w:val="00ED7B04"/>
    <w:rsid w:val="00ED7B2F"/>
    <w:rsid w:val="00ED7B3F"/>
    <w:rsid w:val="00ED7B8A"/>
    <w:rsid w:val="00ED7C6C"/>
    <w:rsid w:val="00ED7C8B"/>
    <w:rsid w:val="00ED7CBA"/>
    <w:rsid w:val="00ED7D84"/>
    <w:rsid w:val="00ED7E40"/>
    <w:rsid w:val="00ED7E44"/>
    <w:rsid w:val="00ED7EA1"/>
    <w:rsid w:val="00ED7ED9"/>
    <w:rsid w:val="00ED7F0E"/>
    <w:rsid w:val="00ED7F6C"/>
    <w:rsid w:val="00ED7F73"/>
    <w:rsid w:val="00ED7F80"/>
    <w:rsid w:val="00ED7FA6"/>
    <w:rsid w:val="00ED7FAE"/>
    <w:rsid w:val="00ED7FBA"/>
    <w:rsid w:val="00ED877A"/>
    <w:rsid w:val="00EE01F1"/>
    <w:rsid w:val="00EE02E4"/>
    <w:rsid w:val="00EE02F6"/>
    <w:rsid w:val="00EE0364"/>
    <w:rsid w:val="00EE03C2"/>
    <w:rsid w:val="00EE044A"/>
    <w:rsid w:val="00EE0465"/>
    <w:rsid w:val="00EE04B6"/>
    <w:rsid w:val="00EE04B8"/>
    <w:rsid w:val="00EE0537"/>
    <w:rsid w:val="00EE0567"/>
    <w:rsid w:val="00EE0588"/>
    <w:rsid w:val="00EE05A2"/>
    <w:rsid w:val="00EE05CF"/>
    <w:rsid w:val="00EE0689"/>
    <w:rsid w:val="00EE06D8"/>
    <w:rsid w:val="00EE0729"/>
    <w:rsid w:val="00EE0751"/>
    <w:rsid w:val="00EE07DC"/>
    <w:rsid w:val="00EE07DE"/>
    <w:rsid w:val="00EE0832"/>
    <w:rsid w:val="00EE0837"/>
    <w:rsid w:val="00EE083D"/>
    <w:rsid w:val="00EE08F1"/>
    <w:rsid w:val="00EE0938"/>
    <w:rsid w:val="00EE0977"/>
    <w:rsid w:val="00EE0989"/>
    <w:rsid w:val="00EE0A2E"/>
    <w:rsid w:val="00EE0A40"/>
    <w:rsid w:val="00EE0A8F"/>
    <w:rsid w:val="00EE0AAC"/>
    <w:rsid w:val="00EE0AE5"/>
    <w:rsid w:val="00EE0BBE"/>
    <w:rsid w:val="00EE0C34"/>
    <w:rsid w:val="00EE0CB2"/>
    <w:rsid w:val="00EE0D2E"/>
    <w:rsid w:val="00EE0D34"/>
    <w:rsid w:val="00EE0D58"/>
    <w:rsid w:val="00EE0D83"/>
    <w:rsid w:val="00EE0DA8"/>
    <w:rsid w:val="00EE0DAA"/>
    <w:rsid w:val="00EE0DB9"/>
    <w:rsid w:val="00EE0FA3"/>
    <w:rsid w:val="00EE0FAC"/>
    <w:rsid w:val="00EE0FB7"/>
    <w:rsid w:val="00EE0FB9"/>
    <w:rsid w:val="00EE1077"/>
    <w:rsid w:val="00EE10B2"/>
    <w:rsid w:val="00EE10CE"/>
    <w:rsid w:val="00EE10E3"/>
    <w:rsid w:val="00EE114E"/>
    <w:rsid w:val="00EE11BD"/>
    <w:rsid w:val="00EE11D2"/>
    <w:rsid w:val="00EE11D8"/>
    <w:rsid w:val="00EE11DB"/>
    <w:rsid w:val="00EE1251"/>
    <w:rsid w:val="00EE1342"/>
    <w:rsid w:val="00EE1369"/>
    <w:rsid w:val="00EE13A7"/>
    <w:rsid w:val="00EE13BC"/>
    <w:rsid w:val="00EE1401"/>
    <w:rsid w:val="00EE140B"/>
    <w:rsid w:val="00EE1465"/>
    <w:rsid w:val="00EE157E"/>
    <w:rsid w:val="00EE15C5"/>
    <w:rsid w:val="00EE15C6"/>
    <w:rsid w:val="00EE15DD"/>
    <w:rsid w:val="00EE1657"/>
    <w:rsid w:val="00EE1692"/>
    <w:rsid w:val="00EE1694"/>
    <w:rsid w:val="00EE1747"/>
    <w:rsid w:val="00EE17DA"/>
    <w:rsid w:val="00EE1856"/>
    <w:rsid w:val="00EE18B3"/>
    <w:rsid w:val="00EE18C7"/>
    <w:rsid w:val="00EE18D0"/>
    <w:rsid w:val="00EE1A92"/>
    <w:rsid w:val="00EE1AD5"/>
    <w:rsid w:val="00EE1B45"/>
    <w:rsid w:val="00EE1BC8"/>
    <w:rsid w:val="00EE1BD9"/>
    <w:rsid w:val="00EE1C35"/>
    <w:rsid w:val="00EE1CE5"/>
    <w:rsid w:val="00EE1D4A"/>
    <w:rsid w:val="00EE1DD9"/>
    <w:rsid w:val="00EE1DEC"/>
    <w:rsid w:val="00EE1E4C"/>
    <w:rsid w:val="00EE1E75"/>
    <w:rsid w:val="00EE1EA8"/>
    <w:rsid w:val="00EE1ED4"/>
    <w:rsid w:val="00EE1F41"/>
    <w:rsid w:val="00EE1F94"/>
    <w:rsid w:val="00EE1FA4"/>
    <w:rsid w:val="00EE1FAC"/>
    <w:rsid w:val="00EE1FE3"/>
    <w:rsid w:val="00EE201B"/>
    <w:rsid w:val="00EE2054"/>
    <w:rsid w:val="00EE207C"/>
    <w:rsid w:val="00EE20D0"/>
    <w:rsid w:val="00EE20D9"/>
    <w:rsid w:val="00EE214C"/>
    <w:rsid w:val="00EE215E"/>
    <w:rsid w:val="00EE2168"/>
    <w:rsid w:val="00EE216F"/>
    <w:rsid w:val="00EE217D"/>
    <w:rsid w:val="00EE2180"/>
    <w:rsid w:val="00EE2183"/>
    <w:rsid w:val="00EE219E"/>
    <w:rsid w:val="00EE21DE"/>
    <w:rsid w:val="00EE2235"/>
    <w:rsid w:val="00EE2286"/>
    <w:rsid w:val="00EE22BE"/>
    <w:rsid w:val="00EE23CB"/>
    <w:rsid w:val="00EE245B"/>
    <w:rsid w:val="00EE2561"/>
    <w:rsid w:val="00EE25A0"/>
    <w:rsid w:val="00EE25A3"/>
    <w:rsid w:val="00EE25C9"/>
    <w:rsid w:val="00EE2643"/>
    <w:rsid w:val="00EE267E"/>
    <w:rsid w:val="00EE2681"/>
    <w:rsid w:val="00EE26F4"/>
    <w:rsid w:val="00EE2745"/>
    <w:rsid w:val="00EE274F"/>
    <w:rsid w:val="00EE27BE"/>
    <w:rsid w:val="00EE2879"/>
    <w:rsid w:val="00EE288A"/>
    <w:rsid w:val="00EE2939"/>
    <w:rsid w:val="00EE293F"/>
    <w:rsid w:val="00EE2986"/>
    <w:rsid w:val="00EE298B"/>
    <w:rsid w:val="00EE29EF"/>
    <w:rsid w:val="00EE2A00"/>
    <w:rsid w:val="00EE2A99"/>
    <w:rsid w:val="00EE2ACD"/>
    <w:rsid w:val="00EE2AEF"/>
    <w:rsid w:val="00EE2B41"/>
    <w:rsid w:val="00EE2B4B"/>
    <w:rsid w:val="00EE2B5B"/>
    <w:rsid w:val="00EE2BD5"/>
    <w:rsid w:val="00EE2BE0"/>
    <w:rsid w:val="00EE2CA8"/>
    <w:rsid w:val="00EE2D6E"/>
    <w:rsid w:val="00EE2D94"/>
    <w:rsid w:val="00EE2E35"/>
    <w:rsid w:val="00EE2E73"/>
    <w:rsid w:val="00EE2E77"/>
    <w:rsid w:val="00EE2F50"/>
    <w:rsid w:val="00EE2F55"/>
    <w:rsid w:val="00EE2FE7"/>
    <w:rsid w:val="00EE30A5"/>
    <w:rsid w:val="00EE316F"/>
    <w:rsid w:val="00EE3215"/>
    <w:rsid w:val="00EE326B"/>
    <w:rsid w:val="00EE328E"/>
    <w:rsid w:val="00EE3347"/>
    <w:rsid w:val="00EE344A"/>
    <w:rsid w:val="00EE354F"/>
    <w:rsid w:val="00EE35C3"/>
    <w:rsid w:val="00EE36D2"/>
    <w:rsid w:val="00EE36E7"/>
    <w:rsid w:val="00EE370A"/>
    <w:rsid w:val="00EE3726"/>
    <w:rsid w:val="00EE37E2"/>
    <w:rsid w:val="00EE37E5"/>
    <w:rsid w:val="00EE37FD"/>
    <w:rsid w:val="00EE382F"/>
    <w:rsid w:val="00EE3870"/>
    <w:rsid w:val="00EE38AB"/>
    <w:rsid w:val="00EE38C9"/>
    <w:rsid w:val="00EE399E"/>
    <w:rsid w:val="00EE39F7"/>
    <w:rsid w:val="00EE3A83"/>
    <w:rsid w:val="00EE3ABC"/>
    <w:rsid w:val="00EE3AE6"/>
    <w:rsid w:val="00EE3B52"/>
    <w:rsid w:val="00EE3BB5"/>
    <w:rsid w:val="00EE3BBB"/>
    <w:rsid w:val="00EE3BE5"/>
    <w:rsid w:val="00EE3BE8"/>
    <w:rsid w:val="00EE3C28"/>
    <w:rsid w:val="00EE3C41"/>
    <w:rsid w:val="00EE3C68"/>
    <w:rsid w:val="00EE3CAB"/>
    <w:rsid w:val="00EE3D43"/>
    <w:rsid w:val="00EE3E1A"/>
    <w:rsid w:val="00EE3E40"/>
    <w:rsid w:val="00EE3E42"/>
    <w:rsid w:val="00EE3E68"/>
    <w:rsid w:val="00EE3E69"/>
    <w:rsid w:val="00EE3ED0"/>
    <w:rsid w:val="00EE3EFB"/>
    <w:rsid w:val="00EE3F78"/>
    <w:rsid w:val="00EE4028"/>
    <w:rsid w:val="00EE402A"/>
    <w:rsid w:val="00EE409A"/>
    <w:rsid w:val="00EE40BB"/>
    <w:rsid w:val="00EE40D2"/>
    <w:rsid w:val="00EE40EC"/>
    <w:rsid w:val="00EE410F"/>
    <w:rsid w:val="00EE4124"/>
    <w:rsid w:val="00EE4127"/>
    <w:rsid w:val="00EE414D"/>
    <w:rsid w:val="00EE41E8"/>
    <w:rsid w:val="00EE4292"/>
    <w:rsid w:val="00EE439A"/>
    <w:rsid w:val="00EE43BF"/>
    <w:rsid w:val="00EE4453"/>
    <w:rsid w:val="00EE445F"/>
    <w:rsid w:val="00EE446C"/>
    <w:rsid w:val="00EE44D9"/>
    <w:rsid w:val="00EE4550"/>
    <w:rsid w:val="00EE455F"/>
    <w:rsid w:val="00EE45B7"/>
    <w:rsid w:val="00EE4647"/>
    <w:rsid w:val="00EE465B"/>
    <w:rsid w:val="00EE465E"/>
    <w:rsid w:val="00EE4785"/>
    <w:rsid w:val="00EE4792"/>
    <w:rsid w:val="00EE479C"/>
    <w:rsid w:val="00EE47AF"/>
    <w:rsid w:val="00EE4811"/>
    <w:rsid w:val="00EE481C"/>
    <w:rsid w:val="00EE4842"/>
    <w:rsid w:val="00EE4851"/>
    <w:rsid w:val="00EE49B3"/>
    <w:rsid w:val="00EE49EB"/>
    <w:rsid w:val="00EE4A37"/>
    <w:rsid w:val="00EE4A4C"/>
    <w:rsid w:val="00EE4A52"/>
    <w:rsid w:val="00EE4A6D"/>
    <w:rsid w:val="00EE4A93"/>
    <w:rsid w:val="00EE4AF2"/>
    <w:rsid w:val="00EE4AF4"/>
    <w:rsid w:val="00EE4B25"/>
    <w:rsid w:val="00EE4BFD"/>
    <w:rsid w:val="00EE4C0E"/>
    <w:rsid w:val="00EE4C34"/>
    <w:rsid w:val="00EE4CE5"/>
    <w:rsid w:val="00EE4CF7"/>
    <w:rsid w:val="00EE4D3E"/>
    <w:rsid w:val="00EE4D76"/>
    <w:rsid w:val="00EE4DA6"/>
    <w:rsid w:val="00EE4E14"/>
    <w:rsid w:val="00EE4E78"/>
    <w:rsid w:val="00EE4E7C"/>
    <w:rsid w:val="00EE4F5E"/>
    <w:rsid w:val="00EE510F"/>
    <w:rsid w:val="00EE5117"/>
    <w:rsid w:val="00EE5191"/>
    <w:rsid w:val="00EE51DC"/>
    <w:rsid w:val="00EE520A"/>
    <w:rsid w:val="00EE5217"/>
    <w:rsid w:val="00EE523B"/>
    <w:rsid w:val="00EE5241"/>
    <w:rsid w:val="00EE526C"/>
    <w:rsid w:val="00EE5286"/>
    <w:rsid w:val="00EE52A1"/>
    <w:rsid w:val="00EE542A"/>
    <w:rsid w:val="00EE54F2"/>
    <w:rsid w:val="00EE5677"/>
    <w:rsid w:val="00EE5716"/>
    <w:rsid w:val="00EE573C"/>
    <w:rsid w:val="00EE5763"/>
    <w:rsid w:val="00EE57E2"/>
    <w:rsid w:val="00EE598C"/>
    <w:rsid w:val="00EE5A63"/>
    <w:rsid w:val="00EE5AE7"/>
    <w:rsid w:val="00EE5B1C"/>
    <w:rsid w:val="00EE5B30"/>
    <w:rsid w:val="00EE5B83"/>
    <w:rsid w:val="00EE5BA4"/>
    <w:rsid w:val="00EE5BAE"/>
    <w:rsid w:val="00EE5BD6"/>
    <w:rsid w:val="00EE5C5D"/>
    <w:rsid w:val="00EE5C74"/>
    <w:rsid w:val="00EE5CE2"/>
    <w:rsid w:val="00EE5CEC"/>
    <w:rsid w:val="00EE5D4F"/>
    <w:rsid w:val="00EE5D9D"/>
    <w:rsid w:val="00EE5DA1"/>
    <w:rsid w:val="00EE5E08"/>
    <w:rsid w:val="00EE5E68"/>
    <w:rsid w:val="00EE5EA0"/>
    <w:rsid w:val="00EE5F1B"/>
    <w:rsid w:val="00EE5F57"/>
    <w:rsid w:val="00EE6063"/>
    <w:rsid w:val="00EE606D"/>
    <w:rsid w:val="00EE60B3"/>
    <w:rsid w:val="00EE60B6"/>
    <w:rsid w:val="00EE60C0"/>
    <w:rsid w:val="00EE60D7"/>
    <w:rsid w:val="00EE60F6"/>
    <w:rsid w:val="00EE6154"/>
    <w:rsid w:val="00EE6184"/>
    <w:rsid w:val="00EE61CA"/>
    <w:rsid w:val="00EE623C"/>
    <w:rsid w:val="00EE62F6"/>
    <w:rsid w:val="00EE6368"/>
    <w:rsid w:val="00EE6407"/>
    <w:rsid w:val="00EE6504"/>
    <w:rsid w:val="00EE6587"/>
    <w:rsid w:val="00EE659E"/>
    <w:rsid w:val="00EE6649"/>
    <w:rsid w:val="00EE66A4"/>
    <w:rsid w:val="00EE6717"/>
    <w:rsid w:val="00EE6786"/>
    <w:rsid w:val="00EE6831"/>
    <w:rsid w:val="00EE6862"/>
    <w:rsid w:val="00EE687E"/>
    <w:rsid w:val="00EE6893"/>
    <w:rsid w:val="00EE68C3"/>
    <w:rsid w:val="00EE68CB"/>
    <w:rsid w:val="00EE68D7"/>
    <w:rsid w:val="00EE690D"/>
    <w:rsid w:val="00EE6934"/>
    <w:rsid w:val="00EE6935"/>
    <w:rsid w:val="00EE694B"/>
    <w:rsid w:val="00EE69D3"/>
    <w:rsid w:val="00EE6AE0"/>
    <w:rsid w:val="00EE6B32"/>
    <w:rsid w:val="00EE6BA9"/>
    <w:rsid w:val="00EE6BBE"/>
    <w:rsid w:val="00EE6BF5"/>
    <w:rsid w:val="00EE6C07"/>
    <w:rsid w:val="00EE6C3A"/>
    <w:rsid w:val="00EE6C9D"/>
    <w:rsid w:val="00EE6CEE"/>
    <w:rsid w:val="00EE6D2E"/>
    <w:rsid w:val="00EE6D5E"/>
    <w:rsid w:val="00EE6DF6"/>
    <w:rsid w:val="00EE6E1A"/>
    <w:rsid w:val="00EE6E33"/>
    <w:rsid w:val="00EE6E5C"/>
    <w:rsid w:val="00EE6E69"/>
    <w:rsid w:val="00EE6EBA"/>
    <w:rsid w:val="00EE6F6B"/>
    <w:rsid w:val="00EE6FCE"/>
    <w:rsid w:val="00EE700B"/>
    <w:rsid w:val="00EE7037"/>
    <w:rsid w:val="00EE7116"/>
    <w:rsid w:val="00EE7119"/>
    <w:rsid w:val="00EE7163"/>
    <w:rsid w:val="00EE721B"/>
    <w:rsid w:val="00EE7225"/>
    <w:rsid w:val="00EE725B"/>
    <w:rsid w:val="00EE726A"/>
    <w:rsid w:val="00EE728D"/>
    <w:rsid w:val="00EE7371"/>
    <w:rsid w:val="00EE7465"/>
    <w:rsid w:val="00EE7499"/>
    <w:rsid w:val="00EE7536"/>
    <w:rsid w:val="00EE756B"/>
    <w:rsid w:val="00EE75DA"/>
    <w:rsid w:val="00EE7680"/>
    <w:rsid w:val="00EE7705"/>
    <w:rsid w:val="00EE7761"/>
    <w:rsid w:val="00EE7768"/>
    <w:rsid w:val="00EE77B1"/>
    <w:rsid w:val="00EE77BF"/>
    <w:rsid w:val="00EE77ED"/>
    <w:rsid w:val="00EE7813"/>
    <w:rsid w:val="00EE789E"/>
    <w:rsid w:val="00EE78D0"/>
    <w:rsid w:val="00EE796B"/>
    <w:rsid w:val="00EE79A8"/>
    <w:rsid w:val="00EE7A03"/>
    <w:rsid w:val="00EE7A6B"/>
    <w:rsid w:val="00EE7B07"/>
    <w:rsid w:val="00EE7B48"/>
    <w:rsid w:val="00EE7B65"/>
    <w:rsid w:val="00EE7B9C"/>
    <w:rsid w:val="00EE7BEC"/>
    <w:rsid w:val="00EE7BFC"/>
    <w:rsid w:val="00EE7C16"/>
    <w:rsid w:val="00EE7C4C"/>
    <w:rsid w:val="00EE7C6E"/>
    <w:rsid w:val="00EE7CB3"/>
    <w:rsid w:val="00EE7CD6"/>
    <w:rsid w:val="00EE7D11"/>
    <w:rsid w:val="00EE7D26"/>
    <w:rsid w:val="00EE7E05"/>
    <w:rsid w:val="00EE7E36"/>
    <w:rsid w:val="00EE7F2A"/>
    <w:rsid w:val="00EE7F53"/>
    <w:rsid w:val="00EE7F6D"/>
    <w:rsid w:val="00EE7F86"/>
    <w:rsid w:val="00EE7F94"/>
    <w:rsid w:val="00EE7FCB"/>
    <w:rsid w:val="00EF0013"/>
    <w:rsid w:val="00EF00B6"/>
    <w:rsid w:val="00EF00CC"/>
    <w:rsid w:val="00EF0112"/>
    <w:rsid w:val="00EF0198"/>
    <w:rsid w:val="00EF01D2"/>
    <w:rsid w:val="00EF01FD"/>
    <w:rsid w:val="00EF0223"/>
    <w:rsid w:val="00EF0273"/>
    <w:rsid w:val="00EF02F0"/>
    <w:rsid w:val="00EF0302"/>
    <w:rsid w:val="00EF030B"/>
    <w:rsid w:val="00EF03A8"/>
    <w:rsid w:val="00EF042D"/>
    <w:rsid w:val="00EF04B2"/>
    <w:rsid w:val="00EF04E7"/>
    <w:rsid w:val="00EF04F0"/>
    <w:rsid w:val="00EF05BC"/>
    <w:rsid w:val="00EF05E6"/>
    <w:rsid w:val="00EF05F6"/>
    <w:rsid w:val="00EF0761"/>
    <w:rsid w:val="00EF078E"/>
    <w:rsid w:val="00EF07E5"/>
    <w:rsid w:val="00EF0804"/>
    <w:rsid w:val="00EF080A"/>
    <w:rsid w:val="00EF0846"/>
    <w:rsid w:val="00EF084E"/>
    <w:rsid w:val="00EF0924"/>
    <w:rsid w:val="00EF093B"/>
    <w:rsid w:val="00EF0995"/>
    <w:rsid w:val="00EF09E5"/>
    <w:rsid w:val="00EF0A0B"/>
    <w:rsid w:val="00EF0A26"/>
    <w:rsid w:val="00EF0A3F"/>
    <w:rsid w:val="00EF0A72"/>
    <w:rsid w:val="00EF0A88"/>
    <w:rsid w:val="00EF0AAC"/>
    <w:rsid w:val="00EF0B46"/>
    <w:rsid w:val="00EF0BEC"/>
    <w:rsid w:val="00EF0CBB"/>
    <w:rsid w:val="00EF0D03"/>
    <w:rsid w:val="00EF0D70"/>
    <w:rsid w:val="00EF0D77"/>
    <w:rsid w:val="00EF0DB4"/>
    <w:rsid w:val="00EF0DC3"/>
    <w:rsid w:val="00EF0E10"/>
    <w:rsid w:val="00EF0E6A"/>
    <w:rsid w:val="00EF0E94"/>
    <w:rsid w:val="00EF0EEA"/>
    <w:rsid w:val="00EF0FA5"/>
    <w:rsid w:val="00EF1033"/>
    <w:rsid w:val="00EF1034"/>
    <w:rsid w:val="00EF103E"/>
    <w:rsid w:val="00EF1094"/>
    <w:rsid w:val="00EF1097"/>
    <w:rsid w:val="00EF10C3"/>
    <w:rsid w:val="00EF10CE"/>
    <w:rsid w:val="00EF113A"/>
    <w:rsid w:val="00EF1182"/>
    <w:rsid w:val="00EF1231"/>
    <w:rsid w:val="00EF1256"/>
    <w:rsid w:val="00EF12D7"/>
    <w:rsid w:val="00EF1308"/>
    <w:rsid w:val="00EF1332"/>
    <w:rsid w:val="00EF1337"/>
    <w:rsid w:val="00EF141B"/>
    <w:rsid w:val="00EF1482"/>
    <w:rsid w:val="00EF14C4"/>
    <w:rsid w:val="00EF157C"/>
    <w:rsid w:val="00EF15AB"/>
    <w:rsid w:val="00EF160E"/>
    <w:rsid w:val="00EF1627"/>
    <w:rsid w:val="00EF1648"/>
    <w:rsid w:val="00EF1652"/>
    <w:rsid w:val="00EF1656"/>
    <w:rsid w:val="00EF16C4"/>
    <w:rsid w:val="00EF179D"/>
    <w:rsid w:val="00EF17C2"/>
    <w:rsid w:val="00EF17E0"/>
    <w:rsid w:val="00EF17E5"/>
    <w:rsid w:val="00EF1800"/>
    <w:rsid w:val="00EF1841"/>
    <w:rsid w:val="00EF1862"/>
    <w:rsid w:val="00EF18AC"/>
    <w:rsid w:val="00EF1935"/>
    <w:rsid w:val="00EF1943"/>
    <w:rsid w:val="00EF19B6"/>
    <w:rsid w:val="00EF19C3"/>
    <w:rsid w:val="00EF19C4"/>
    <w:rsid w:val="00EF19D2"/>
    <w:rsid w:val="00EF1A16"/>
    <w:rsid w:val="00EF1A63"/>
    <w:rsid w:val="00EF1AAF"/>
    <w:rsid w:val="00EF1B19"/>
    <w:rsid w:val="00EF1B2A"/>
    <w:rsid w:val="00EF1B35"/>
    <w:rsid w:val="00EF1CB7"/>
    <w:rsid w:val="00EF1CC0"/>
    <w:rsid w:val="00EF1D01"/>
    <w:rsid w:val="00EF1D23"/>
    <w:rsid w:val="00EF1D79"/>
    <w:rsid w:val="00EF1D96"/>
    <w:rsid w:val="00EF1E15"/>
    <w:rsid w:val="00EF1EC7"/>
    <w:rsid w:val="00EF1F2D"/>
    <w:rsid w:val="00EF1F70"/>
    <w:rsid w:val="00EF1FA5"/>
    <w:rsid w:val="00EF20DB"/>
    <w:rsid w:val="00EF210F"/>
    <w:rsid w:val="00EF2249"/>
    <w:rsid w:val="00EF22B1"/>
    <w:rsid w:val="00EF22D9"/>
    <w:rsid w:val="00EF2318"/>
    <w:rsid w:val="00EF233A"/>
    <w:rsid w:val="00EF2352"/>
    <w:rsid w:val="00EF236E"/>
    <w:rsid w:val="00EF2385"/>
    <w:rsid w:val="00EF2396"/>
    <w:rsid w:val="00EF2446"/>
    <w:rsid w:val="00EF2463"/>
    <w:rsid w:val="00EF24CA"/>
    <w:rsid w:val="00EF24F7"/>
    <w:rsid w:val="00EF2541"/>
    <w:rsid w:val="00EF2609"/>
    <w:rsid w:val="00EF26F5"/>
    <w:rsid w:val="00EF277A"/>
    <w:rsid w:val="00EF27E6"/>
    <w:rsid w:val="00EF280A"/>
    <w:rsid w:val="00EF282B"/>
    <w:rsid w:val="00EF2843"/>
    <w:rsid w:val="00EF28B6"/>
    <w:rsid w:val="00EF28E3"/>
    <w:rsid w:val="00EF2932"/>
    <w:rsid w:val="00EF299B"/>
    <w:rsid w:val="00EF2A04"/>
    <w:rsid w:val="00EF2A0C"/>
    <w:rsid w:val="00EF2A43"/>
    <w:rsid w:val="00EF2A85"/>
    <w:rsid w:val="00EF2B0A"/>
    <w:rsid w:val="00EF2B37"/>
    <w:rsid w:val="00EF2B4C"/>
    <w:rsid w:val="00EF2BCA"/>
    <w:rsid w:val="00EF2C12"/>
    <w:rsid w:val="00EF2D32"/>
    <w:rsid w:val="00EF2D4F"/>
    <w:rsid w:val="00EF2DAB"/>
    <w:rsid w:val="00EF2DB2"/>
    <w:rsid w:val="00EF2DC5"/>
    <w:rsid w:val="00EF2E54"/>
    <w:rsid w:val="00EF2E62"/>
    <w:rsid w:val="00EF2E73"/>
    <w:rsid w:val="00EF2EB5"/>
    <w:rsid w:val="00EF2FCE"/>
    <w:rsid w:val="00EF2FE4"/>
    <w:rsid w:val="00EF306E"/>
    <w:rsid w:val="00EF3084"/>
    <w:rsid w:val="00EF30A9"/>
    <w:rsid w:val="00EF31CC"/>
    <w:rsid w:val="00EF3247"/>
    <w:rsid w:val="00EF32EE"/>
    <w:rsid w:val="00EF32F6"/>
    <w:rsid w:val="00EF3398"/>
    <w:rsid w:val="00EF33FA"/>
    <w:rsid w:val="00EF343C"/>
    <w:rsid w:val="00EF34A8"/>
    <w:rsid w:val="00EF3507"/>
    <w:rsid w:val="00EF35C7"/>
    <w:rsid w:val="00EF35E3"/>
    <w:rsid w:val="00EF3605"/>
    <w:rsid w:val="00EF3667"/>
    <w:rsid w:val="00EF36AB"/>
    <w:rsid w:val="00EF36E4"/>
    <w:rsid w:val="00EF3758"/>
    <w:rsid w:val="00EF3776"/>
    <w:rsid w:val="00EF378C"/>
    <w:rsid w:val="00EF3811"/>
    <w:rsid w:val="00EF381E"/>
    <w:rsid w:val="00EF3846"/>
    <w:rsid w:val="00EF384C"/>
    <w:rsid w:val="00EF385D"/>
    <w:rsid w:val="00EF38CE"/>
    <w:rsid w:val="00EF38F1"/>
    <w:rsid w:val="00EF38FA"/>
    <w:rsid w:val="00EF397F"/>
    <w:rsid w:val="00EF3982"/>
    <w:rsid w:val="00EF3986"/>
    <w:rsid w:val="00EF398F"/>
    <w:rsid w:val="00EF39A7"/>
    <w:rsid w:val="00EF39B0"/>
    <w:rsid w:val="00EF39C3"/>
    <w:rsid w:val="00EF3A2D"/>
    <w:rsid w:val="00EF3A52"/>
    <w:rsid w:val="00EF3A82"/>
    <w:rsid w:val="00EF3A9A"/>
    <w:rsid w:val="00EF3B23"/>
    <w:rsid w:val="00EF3BCB"/>
    <w:rsid w:val="00EF3C52"/>
    <w:rsid w:val="00EF3EAA"/>
    <w:rsid w:val="00EF3F2E"/>
    <w:rsid w:val="00EF3F66"/>
    <w:rsid w:val="00EF3F96"/>
    <w:rsid w:val="00EF3FED"/>
    <w:rsid w:val="00EF4004"/>
    <w:rsid w:val="00EF4020"/>
    <w:rsid w:val="00EF407C"/>
    <w:rsid w:val="00EF41F7"/>
    <w:rsid w:val="00EF4210"/>
    <w:rsid w:val="00EF4237"/>
    <w:rsid w:val="00EF427D"/>
    <w:rsid w:val="00EF4354"/>
    <w:rsid w:val="00EF4407"/>
    <w:rsid w:val="00EF4411"/>
    <w:rsid w:val="00EF4434"/>
    <w:rsid w:val="00EF452B"/>
    <w:rsid w:val="00EF4563"/>
    <w:rsid w:val="00EF457E"/>
    <w:rsid w:val="00EF458D"/>
    <w:rsid w:val="00EF4598"/>
    <w:rsid w:val="00EF45A6"/>
    <w:rsid w:val="00EF45C7"/>
    <w:rsid w:val="00EF45D2"/>
    <w:rsid w:val="00EF45EA"/>
    <w:rsid w:val="00EF45EF"/>
    <w:rsid w:val="00EF4629"/>
    <w:rsid w:val="00EF4668"/>
    <w:rsid w:val="00EF46F1"/>
    <w:rsid w:val="00EF47EE"/>
    <w:rsid w:val="00EF47F2"/>
    <w:rsid w:val="00EF482F"/>
    <w:rsid w:val="00EF4834"/>
    <w:rsid w:val="00EF4874"/>
    <w:rsid w:val="00EF4894"/>
    <w:rsid w:val="00EF48AA"/>
    <w:rsid w:val="00EF48BD"/>
    <w:rsid w:val="00EF4954"/>
    <w:rsid w:val="00EF4973"/>
    <w:rsid w:val="00EF499A"/>
    <w:rsid w:val="00EF49B6"/>
    <w:rsid w:val="00EF49F5"/>
    <w:rsid w:val="00EF49F9"/>
    <w:rsid w:val="00EF4A3E"/>
    <w:rsid w:val="00EF4A69"/>
    <w:rsid w:val="00EF4AE3"/>
    <w:rsid w:val="00EF4AFB"/>
    <w:rsid w:val="00EF4B0A"/>
    <w:rsid w:val="00EF4B0C"/>
    <w:rsid w:val="00EF4B50"/>
    <w:rsid w:val="00EF4B55"/>
    <w:rsid w:val="00EF4B83"/>
    <w:rsid w:val="00EF4C63"/>
    <w:rsid w:val="00EF4C8D"/>
    <w:rsid w:val="00EF4CB8"/>
    <w:rsid w:val="00EF4CC1"/>
    <w:rsid w:val="00EF4CE5"/>
    <w:rsid w:val="00EF4CF8"/>
    <w:rsid w:val="00EF4CFB"/>
    <w:rsid w:val="00EF4D8C"/>
    <w:rsid w:val="00EF4DA2"/>
    <w:rsid w:val="00EF4DE3"/>
    <w:rsid w:val="00EF4E3F"/>
    <w:rsid w:val="00EF4ED1"/>
    <w:rsid w:val="00EF4F0B"/>
    <w:rsid w:val="00EF4F58"/>
    <w:rsid w:val="00EF4F5E"/>
    <w:rsid w:val="00EF502D"/>
    <w:rsid w:val="00EF5032"/>
    <w:rsid w:val="00EF503B"/>
    <w:rsid w:val="00EF503C"/>
    <w:rsid w:val="00EF506C"/>
    <w:rsid w:val="00EF509E"/>
    <w:rsid w:val="00EF50AC"/>
    <w:rsid w:val="00EF5114"/>
    <w:rsid w:val="00EF514E"/>
    <w:rsid w:val="00EF5193"/>
    <w:rsid w:val="00EF51C8"/>
    <w:rsid w:val="00EF52F0"/>
    <w:rsid w:val="00EF5308"/>
    <w:rsid w:val="00EF53D9"/>
    <w:rsid w:val="00EF543D"/>
    <w:rsid w:val="00EF544F"/>
    <w:rsid w:val="00EF5484"/>
    <w:rsid w:val="00EF5487"/>
    <w:rsid w:val="00EF549A"/>
    <w:rsid w:val="00EF54B3"/>
    <w:rsid w:val="00EF55B2"/>
    <w:rsid w:val="00EF56A6"/>
    <w:rsid w:val="00EF5750"/>
    <w:rsid w:val="00EF57DD"/>
    <w:rsid w:val="00EF57FE"/>
    <w:rsid w:val="00EF5851"/>
    <w:rsid w:val="00EF5856"/>
    <w:rsid w:val="00EF5896"/>
    <w:rsid w:val="00EF58BD"/>
    <w:rsid w:val="00EF59BF"/>
    <w:rsid w:val="00EF5AF8"/>
    <w:rsid w:val="00EF5B05"/>
    <w:rsid w:val="00EF5B9B"/>
    <w:rsid w:val="00EF5BF6"/>
    <w:rsid w:val="00EF5C37"/>
    <w:rsid w:val="00EF5C44"/>
    <w:rsid w:val="00EF5C60"/>
    <w:rsid w:val="00EF5C6D"/>
    <w:rsid w:val="00EF5CBF"/>
    <w:rsid w:val="00EF5CE9"/>
    <w:rsid w:val="00EF5DE9"/>
    <w:rsid w:val="00EF5DF9"/>
    <w:rsid w:val="00EF5EE0"/>
    <w:rsid w:val="00EF5F2C"/>
    <w:rsid w:val="00EF5F4D"/>
    <w:rsid w:val="00EF5F70"/>
    <w:rsid w:val="00EF602B"/>
    <w:rsid w:val="00EF609B"/>
    <w:rsid w:val="00EF613B"/>
    <w:rsid w:val="00EF6174"/>
    <w:rsid w:val="00EF6186"/>
    <w:rsid w:val="00EF61BA"/>
    <w:rsid w:val="00EF61F5"/>
    <w:rsid w:val="00EF624E"/>
    <w:rsid w:val="00EF62DA"/>
    <w:rsid w:val="00EF634B"/>
    <w:rsid w:val="00EF63E2"/>
    <w:rsid w:val="00EF644D"/>
    <w:rsid w:val="00EF6451"/>
    <w:rsid w:val="00EF647D"/>
    <w:rsid w:val="00EF64A9"/>
    <w:rsid w:val="00EF64D9"/>
    <w:rsid w:val="00EF64E7"/>
    <w:rsid w:val="00EF64FC"/>
    <w:rsid w:val="00EF65DE"/>
    <w:rsid w:val="00EF65E5"/>
    <w:rsid w:val="00EF665E"/>
    <w:rsid w:val="00EF66E0"/>
    <w:rsid w:val="00EF67C1"/>
    <w:rsid w:val="00EF67C6"/>
    <w:rsid w:val="00EF6850"/>
    <w:rsid w:val="00EF686B"/>
    <w:rsid w:val="00EF6881"/>
    <w:rsid w:val="00EF68B6"/>
    <w:rsid w:val="00EF6908"/>
    <w:rsid w:val="00EF6948"/>
    <w:rsid w:val="00EF6971"/>
    <w:rsid w:val="00EF69CB"/>
    <w:rsid w:val="00EF6A0E"/>
    <w:rsid w:val="00EF6A82"/>
    <w:rsid w:val="00EF6ADA"/>
    <w:rsid w:val="00EF6B03"/>
    <w:rsid w:val="00EF6B2E"/>
    <w:rsid w:val="00EF6B90"/>
    <w:rsid w:val="00EF6BCA"/>
    <w:rsid w:val="00EF6C7F"/>
    <w:rsid w:val="00EF6D19"/>
    <w:rsid w:val="00EF6E29"/>
    <w:rsid w:val="00EF6E63"/>
    <w:rsid w:val="00EF6F0E"/>
    <w:rsid w:val="00EF6F31"/>
    <w:rsid w:val="00EF6F59"/>
    <w:rsid w:val="00EF6F8A"/>
    <w:rsid w:val="00EF6FBE"/>
    <w:rsid w:val="00EF7066"/>
    <w:rsid w:val="00EF7084"/>
    <w:rsid w:val="00EF719F"/>
    <w:rsid w:val="00EF71B9"/>
    <w:rsid w:val="00EF7203"/>
    <w:rsid w:val="00EF7212"/>
    <w:rsid w:val="00EF7265"/>
    <w:rsid w:val="00EF72CC"/>
    <w:rsid w:val="00EF7315"/>
    <w:rsid w:val="00EF737D"/>
    <w:rsid w:val="00EF73B8"/>
    <w:rsid w:val="00EF73CA"/>
    <w:rsid w:val="00EF7401"/>
    <w:rsid w:val="00EF740E"/>
    <w:rsid w:val="00EF7452"/>
    <w:rsid w:val="00EF74B9"/>
    <w:rsid w:val="00EF74C3"/>
    <w:rsid w:val="00EF7531"/>
    <w:rsid w:val="00EF7555"/>
    <w:rsid w:val="00EF75ED"/>
    <w:rsid w:val="00EF767C"/>
    <w:rsid w:val="00EF767F"/>
    <w:rsid w:val="00EF76DA"/>
    <w:rsid w:val="00EF7701"/>
    <w:rsid w:val="00EF7789"/>
    <w:rsid w:val="00EF7834"/>
    <w:rsid w:val="00EF7953"/>
    <w:rsid w:val="00EF799B"/>
    <w:rsid w:val="00EF79B5"/>
    <w:rsid w:val="00EF7A17"/>
    <w:rsid w:val="00EF7A79"/>
    <w:rsid w:val="00EF7B12"/>
    <w:rsid w:val="00EF7B2B"/>
    <w:rsid w:val="00EF7B89"/>
    <w:rsid w:val="00EF7B94"/>
    <w:rsid w:val="00EF7BB0"/>
    <w:rsid w:val="00EF7C75"/>
    <w:rsid w:val="00EF7CA4"/>
    <w:rsid w:val="00EF7CAB"/>
    <w:rsid w:val="00EF7CB9"/>
    <w:rsid w:val="00EF7CC0"/>
    <w:rsid w:val="00EF7D28"/>
    <w:rsid w:val="00EF7D35"/>
    <w:rsid w:val="00EF7DBD"/>
    <w:rsid w:val="00EF7DD4"/>
    <w:rsid w:val="00EF7E01"/>
    <w:rsid w:val="00EF7E06"/>
    <w:rsid w:val="00EF7EAF"/>
    <w:rsid w:val="00EF7EBA"/>
    <w:rsid w:val="00EF7ED2"/>
    <w:rsid w:val="00EF7EFC"/>
    <w:rsid w:val="00EF7F0B"/>
    <w:rsid w:val="00EF7F16"/>
    <w:rsid w:val="00EF7F79"/>
    <w:rsid w:val="00EF7F9D"/>
    <w:rsid w:val="00EF7FDC"/>
    <w:rsid w:val="00F0000F"/>
    <w:rsid w:val="00F0008A"/>
    <w:rsid w:val="00F0008C"/>
    <w:rsid w:val="00F000CF"/>
    <w:rsid w:val="00F000E6"/>
    <w:rsid w:val="00F00100"/>
    <w:rsid w:val="00F00177"/>
    <w:rsid w:val="00F002BA"/>
    <w:rsid w:val="00F002D1"/>
    <w:rsid w:val="00F00326"/>
    <w:rsid w:val="00F00363"/>
    <w:rsid w:val="00F003BC"/>
    <w:rsid w:val="00F003C5"/>
    <w:rsid w:val="00F00436"/>
    <w:rsid w:val="00F00490"/>
    <w:rsid w:val="00F00498"/>
    <w:rsid w:val="00F004AB"/>
    <w:rsid w:val="00F004BB"/>
    <w:rsid w:val="00F004EA"/>
    <w:rsid w:val="00F00501"/>
    <w:rsid w:val="00F00536"/>
    <w:rsid w:val="00F0062A"/>
    <w:rsid w:val="00F0067A"/>
    <w:rsid w:val="00F0068F"/>
    <w:rsid w:val="00F006B5"/>
    <w:rsid w:val="00F006C5"/>
    <w:rsid w:val="00F0075A"/>
    <w:rsid w:val="00F0079D"/>
    <w:rsid w:val="00F0079F"/>
    <w:rsid w:val="00F007A4"/>
    <w:rsid w:val="00F007DD"/>
    <w:rsid w:val="00F007E8"/>
    <w:rsid w:val="00F0087F"/>
    <w:rsid w:val="00F00899"/>
    <w:rsid w:val="00F008B7"/>
    <w:rsid w:val="00F00942"/>
    <w:rsid w:val="00F00959"/>
    <w:rsid w:val="00F00A03"/>
    <w:rsid w:val="00F00A11"/>
    <w:rsid w:val="00F00A38"/>
    <w:rsid w:val="00F00AA5"/>
    <w:rsid w:val="00F00B90"/>
    <w:rsid w:val="00F00BD1"/>
    <w:rsid w:val="00F00C29"/>
    <w:rsid w:val="00F00CB5"/>
    <w:rsid w:val="00F00CBB"/>
    <w:rsid w:val="00F00CD8"/>
    <w:rsid w:val="00F00E27"/>
    <w:rsid w:val="00F00E49"/>
    <w:rsid w:val="00F00F2E"/>
    <w:rsid w:val="00F01051"/>
    <w:rsid w:val="00F01054"/>
    <w:rsid w:val="00F01097"/>
    <w:rsid w:val="00F010BD"/>
    <w:rsid w:val="00F010D9"/>
    <w:rsid w:val="00F01129"/>
    <w:rsid w:val="00F0113C"/>
    <w:rsid w:val="00F01147"/>
    <w:rsid w:val="00F01168"/>
    <w:rsid w:val="00F0116F"/>
    <w:rsid w:val="00F0119E"/>
    <w:rsid w:val="00F011CB"/>
    <w:rsid w:val="00F01261"/>
    <w:rsid w:val="00F012CD"/>
    <w:rsid w:val="00F012D9"/>
    <w:rsid w:val="00F012F3"/>
    <w:rsid w:val="00F01327"/>
    <w:rsid w:val="00F0132B"/>
    <w:rsid w:val="00F0143C"/>
    <w:rsid w:val="00F0145C"/>
    <w:rsid w:val="00F0145D"/>
    <w:rsid w:val="00F01465"/>
    <w:rsid w:val="00F01483"/>
    <w:rsid w:val="00F014E4"/>
    <w:rsid w:val="00F0156D"/>
    <w:rsid w:val="00F015D0"/>
    <w:rsid w:val="00F015F3"/>
    <w:rsid w:val="00F0166C"/>
    <w:rsid w:val="00F016B0"/>
    <w:rsid w:val="00F016C9"/>
    <w:rsid w:val="00F01775"/>
    <w:rsid w:val="00F0177F"/>
    <w:rsid w:val="00F017B6"/>
    <w:rsid w:val="00F017EE"/>
    <w:rsid w:val="00F01818"/>
    <w:rsid w:val="00F0185F"/>
    <w:rsid w:val="00F018A1"/>
    <w:rsid w:val="00F018D1"/>
    <w:rsid w:val="00F01911"/>
    <w:rsid w:val="00F0191E"/>
    <w:rsid w:val="00F01941"/>
    <w:rsid w:val="00F01950"/>
    <w:rsid w:val="00F01994"/>
    <w:rsid w:val="00F019BC"/>
    <w:rsid w:val="00F019E7"/>
    <w:rsid w:val="00F01A1E"/>
    <w:rsid w:val="00F01ABE"/>
    <w:rsid w:val="00F01AF9"/>
    <w:rsid w:val="00F01BB8"/>
    <w:rsid w:val="00F01C63"/>
    <w:rsid w:val="00F01C69"/>
    <w:rsid w:val="00F01CB7"/>
    <w:rsid w:val="00F01CD8"/>
    <w:rsid w:val="00F01D63"/>
    <w:rsid w:val="00F01E02"/>
    <w:rsid w:val="00F01E1F"/>
    <w:rsid w:val="00F01E37"/>
    <w:rsid w:val="00F01E3C"/>
    <w:rsid w:val="00F01E4A"/>
    <w:rsid w:val="00F01E80"/>
    <w:rsid w:val="00F01F04"/>
    <w:rsid w:val="00F01F0F"/>
    <w:rsid w:val="00F01F8A"/>
    <w:rsid w:val="00F01FC5"/>
    <w:rsid w:val="00F0201F"/>
    <w:rsid w:val="00F020EC"/>
    <w:rsid w:val="00F02122"/>
    <w:rsid w:val="00F0214D"/>
    <w:rsid w:val="00F02175"/>
    <w:rsid w:val="00F0217B"/>
    <w:rsid w:val="00F021C1"/>
    <w:rsid w:val="00F021ED"/>
    <w:rsid w:val="00F022EC"/>
    <w:rsid w:val="00F0232A"/>
    <w:rsid w:val="00F02360"/>
    <w:rsid w:val="00F023D2"/>
    <w:rsid w:val="00F023E2"/>
    <w:rsid w:val="00F02477"/>
    <w:rsid w:val="00F0247F"/>
    <w:rsid w:val="00F024C2"/>
    <w:rsid w:val="00F024D2"/>
    <w:rsid w:val="00F024F9"/>
    <w:rsid w:val="00F02515"/>
    <w:rsid w:val="00F02534"/>
    <w:rsid w:val="00F02539"/>
    <w:rsid w:val="00F0261F"/>
    <w:rsid w:val="00F02645"/>
    <w:rsid w:val="00F0270C"/>
    <w:rsid w:val="00F02737"/>
    <w:rsid w:val="00F0277C"/>
    <w:rsid w:val="00F0277F"/>
    <w:rsid w:val="00F0279A"/>
    <w:rsid w:val="00F027A3"/>
    <w:rsid w:val="00F02823"/>
    <w:rsid w:val="00F0284E"/>
    <w:rsid w:val="00F02876"/>
    <w:rsid w:val="00F02895"/>
    <w:rsid w:val="00F028A2"/>
    <w:rsid w:val="00F028BA"/>
    <w:rsid w:val="00F029A6"/>
    <w:rsid w:val="00F02A55"/>
    <w:rsid w:val="00F02ACC"/>
    <w:rsid w:val="00F02B58"/>
    <w:rsid w:val="00F02B72"/>
    <w:rsid w:val="00F02B9F"/>
    <w:rsid w:val="00F02BD8"/>
    <w:rsid w:val="00F02C35"/>
    <w:rsid w:val="00F02C74"/>
    <w:rsid w:val="00F02D00"/>
    <w:rsid w:val="00F02D6E"/>
    <w:rsid w:val="00F02D72"/>
    <w:rsid w:val="00F02D7C"/>
    <w:rsid w:val="00F02DE4"/>
    <w:rsid w:val="00F02E2A"/>
    <w:rsid w:val="00F02E49"/>
    <w:rsid w:val="00F02F1D"/>
    <w:rsid w:val="00F02F64"/>
    <w:rsid w:val="00F02F85"/>
    <w:rsid w:val="00F02F8B"/>
    <w:rsid w:val="00F02FEE"/>
    <w:rsid w:val="00F03011"/>
    <w:rsid w:val="00F0306D"/>
    <w:rsid w:val="00F03091"/>
    <w:rsid w:val="00F030BC"/>
    <w:rsid w:val="00F030E7"/>
    <w:rsid w:val="00F0310C"/>
    <w:rsid w:val="00F03145"/>
    <w:rsid w:val="00F03180"/>
    <w:rsid w:val="00F031DF"/>
    <w:rsid w:val="00F032F2"/>
    <w:rsid w:val="00F03335"/>
    <w:rsid w:val="00F0349A"/>
    <w:rsid w:val="00F0354A"/>
    <w:rsid w:val="00F0360B"/>
    <w:rsid w:val="00F036C3"/>
    <w:rsid w:val="00F0378E"/>
    <w:rsid w:val="00F03797"/>
    <w:rsid w:val="00F037B2"/>
    <w:rsid w:val="00F038BF"/>
    <w:rsid w:val="00F0395B"/>
    <w:rsid w:val="00F03A10"/>
    <w:rsid w:val="00F03A80"/>
    <w:rsid w:val="00F03B24"/>
    <w:rsid w:val="00F03B30"/>
    <w:rsid w:val="00F03B3F"/>
    <w:rsid w:val="00F03B58"/>
    <w:rsid w:val="00F03BC9"/>
    <w:rsid w:val="00F03BE9"/>
    <w:rsid w:val="00F03C39"/>
    <w:rsid w:val="00F03C7F"/>
    <w:rsid w:val="00F03CBB"/>
    <w:rsid w:val="00F03E30"/>
    <w:rsid w:val="00F03E9E"/>
    <w:rsid w:val="00F03F00"/>
    <w:rsid w:val="00F03F2B"/>
    <w:rsid w:val="00F03F64"/>
    <w:rsid w:val="00F03F65"/>
    <w:rsid w:val="00F03F76"/>
    <w:rsid w:val="00F03F8C"/>
    <w:rsid w:val="00F03FB2"/>
    <w:rsid w:val="00F03FF9"/>
    <w:rsid w:val="00F04169"/>
    <w:rsid w:val="00F041D1"/>
    <w:rsid w:val="00F0422D"/>
    <w:rsid w:val="00F0428A"/>
    <w:rsid w:val="00F042D2"/>
    <w:rsid w:val="00F0430A"/>
    <w:rsid w:val="00F0432C"/>
    <w:rsid w:val="00F043DD"/>
    <w:rsid w:val="00F04430"/>
    <w:rsid w:val="00F0445D"/>
    <w:rsid w:val="00F0447F"/>
    <w:rsid w:val="00F044EF"/>
    <w:rsid w:val="00F04572"/>
    <w:rsid w:val="00F04677"/>
    <w:rsid w:val="00F0471D"/>
    <w:rsid w:val="00F04721"/>
    <w:rsid w:val="00F047A2"/>
    <w:rsid w:val="00F047DE"/>
    <w:rsid w:val="00F047EF"/>
    <w:rsid w:val="00F047F2"/>
    <w:rsid w:val="00F0481F"/>
    <w:rsid w:val="00F04827"/>
    <w:rsid w:val="00F04864"/>
    <w:rsid w:val="00F0489E"/>
    <w:rsid w:val="00F04937"/>
    <w:rsid w:val="00F0497F"/>
    <w:rsid w:val="00F049C0"/>
    <w:rsid w:val="00F04A5E"/>
    <w:rsid w:val="00F04A70"/>
    <w:rsid w:val="00F04AB5"/>
    <w:rsid w:val="00F04AC8"/>
    <w:rsid w:val="00F04BE8"/>
    <w:rsid w:val="00F04C83"/>
    <w:rsid w:val="00F04C84"/>
    <w:rsid w:val="00F04CF4"/>
    <w:rsid w:val="00F04D45"/>
    <w:rsid w:val="00F04D84"/>
    <w:rsid w:val="00F04DA8"/>
    <w:rsid w:val="00F04DC6"/>
    <w:rsid w:val="00F04DE7"/>
    <w:rsid w:val="00F04DF3"/>
    <w:rsid w:val="00F04F51"/>
    <w:rsid w:val="00F04FEA"/>
    <w:rsid w:val="00F05007"/>
    <w:rsid w:val="00F05024"/>
    <w:rsid w:val="00F051FC"/>
    <w:rsid w:val="00F0521C"/>
    <w:rsid w:val="00F052D5"/>
    <w:rsid w:val="00F053C1"/>
    <w:rsid w:val="00F053DC"/>
    <w:rsid w:val="00F05420"/>
    <w:rsid w:val="00F05502"/>
    <w:rsid w:val="00F0558A"/>
    <w:rsid w:val="00F055BC"/>
    <w:rsid w:val="00F0560F"/>
    <w:rsid w:val="00F05618"/>
    <w:rsid w:val="00F05627"/>
    <w:rsid w:val="00F056B1"/>
    <w:rsid w:val="00F056EC"/>
    <w:rsid w:val="00F0570D"/>
    <w:rsid w:val="00F0571F"/>
    <w:rsid w:val="00F05748"/>
    <w:rsid w:val="00F05784"/>
    <w:rsid w:val="00F057A2"/>
    <w:rsid w:val="00F057C3"/>
    <w:rsid w:val="00F057CA"/>
    <w:rsid w:val="00F057D0"/>
    <w:rsid w:val="00F057E9"/>
    <w:rsid w:val="00F0581F"/>
    <w:rsid w:val="00F05827"/>
    <w:rsid w:val="00F058C2"/>
    <w:rsid w:val="00F058C6"/>
    <w:rsid w:val="00F058DA"/>
    <w:rsid w:val="00F058F7"/>
    <w:rsid w:val="00F05958"/>
    <w:rsid w:val="00F0596F"/>
    <w:rsid w:val="00F059A6"/>
    <w:rsid w:val="00F059CC"/>
    <w:rsid w:val="00F059DD"/>
    <w:rsid w:val="00F05A71"/>
    <w:rsid w:val="00F05B2B"/>
    <w:rsid w:val="00F05B49"/>
    <w:rsid w:val="00F05B66"/>
    <w:rsid w:val="00F05BA6"/>
    <w:rsid w:val="00F05BBC"/>
    <w:rsid w:val="00F05C63"/>
    <w:rsid w:val="00F05CA7"/>
    <w:rsid w:val="00F05CC6"/>
    <w:rsid w:val="00F05DD4"/>
    <w:rsid w:val="00F05E34"/>
    <w:rsid w:val="00F05E4A"/>
    <w:rsid w:val="00F05EBF"/>
    <w:rsid w:val="00F05EF9"/>
    <w:rsid w:val="00F05F9E"/>
    <w:rsid w:val="00F05FA9"/>
    <w:rsid w:val="00F0603A"/>
    <w:rsid w:val="00F06066"/>
    <w:rsid w:val="00F060E9"/>
    <w:rsid w:val="00F06105"/>
    <w:rsid w:val="00F0611D"/>
    <w:rsid w:val="00F06133"/>
    <w:rsid w:val="00F06154"/>
    <w:rsid w:val="00F061DF"/>
    <w:rsid w:val="00F06211"/>
    <w:rsid w:val="00F0622C"/>
    <w:rsid w:val="00F06252"/>
    <w:rsid w:val="00F06368"/>
    <w:rsid w:val="00F06369"/>
    <w:rsid w:val="00F064B5"/>
    <w:rsid w:val="00F06546"/>
    <w:rsid w:val="00F065AF"/>
    <w:rsid w:val="00F065B7"/>
    <w:rsid w:val="00F065F8"/>
    <w:rsid w:val="00F0669A"/>
    <w:rsid w:val="00F0677E"/>
    <w:rsid w:val="00F067AC"/>
    <w:rsid w:val="00F067ED"/>
    <w:rsid w:val="00F06891"/>
    <w:rsid w:val="00F068C1"/>
    <w:rsid w:val="00F06941"/>
    <w:rsid w:val="00F06969"/>
    <w:rsid w:val="00F06B19"/>
    <w:rsid w:val="00F06B7C"/>
    <w:rsid w:val="00F06BCF"/>
    <w:rsid w:val="00F06C9F"/>
    <w:rsid w:val="00F06D0B"/>
    <w:rsid w:val="00F06DBF"/>
    <w:rsid w:val="00F06DDB"/>
    <w:rsid w:val="00F06DF7"/>
    <w:rsid w:val="00F06E08"/>
    <w:rsid w:val="00F06E0D"/>
    <w:rsid w:val="00F06E56"/>
    <w:rsid w:val="00F06E5E"/>
    <w:rsid w:val="00F06EB0"/>
    <w:rsid w:val="00F06F19"/>
    <w:rsid w:val="00F06F43"/>
    <w:rsid w:val="00F06FA3"/>
    <w:rsid w:val="00F07015"/>
    <w:rsid w:val="00F07016"/>
    <w:rsid w:val="00F07018"/>
    <w:rsid w:val="00F0704D"/>
    <w:rsid w:val="00F0706E"/>
    <w:rsid w:val="00F0707E"/>
    <w:rsid w:val="00F0713B"/>
    <w:rsid w:val="00F0715D"/>
    <w:rsid w:val="00F071EA"/>
    <w:rsid w:val="00F07244"/>
    <w:rsid w:val="00F072EB"/>
    <w:rsid w:val="00F072FE"/>
    <w:rsid w:val="00F07317"/>
    <w:rsid w:val="00F073B3"/>
    <w:rsid w:val="00F073C6"/>
    <w:rsid w:val="00F073E5"/>
    <w:rsid w:val="00F07434"/>
    <w:rsid w:val="00F07470"/>
    <w:rsid w:val="00F074A9"/>
    <w:rsid w:val="00F07569"/>
    <w:rsid w:val="00F0756D"/>
    <w:rsid w:val="00F075CC"/>
    <w:rsid w:val="00F075DE"/>
    <w:rsid w:val="00F07603"/>
    <w:rsid w:val="00F0765B"/>
    <w:rsid w:val="00F076F2"/>
    <w:rsid w:val="00F07701"/>
    <w:rsid w:val="00F07787"/>
    <w:rsid w:val="00F077BD"/>
    <w:rsid w:val="00F077F8"/>
    <w:rsid w:val="00F07860"/>
    <w:rsid w:val="00F07873"/>
    <w:rsid w:val="00F07A0D"/>
    <w:rsid w:val="00F07A13"/>
    <w:rsid w:val="00F07A7A"/>
    <w:rsid w:val="00F07B19"/>
    <w:rsid w:val="00F07B48"/>
    <w:rsid w:val="00F07C66"/>
    <w:rsid w:val="00F07C84"/>
    <w:rsid w:val="00F07CA4"/>
    <w:rsid w:val="00F07CE0"/>
    <w:rsid w:val="00F07CE4"/>
    <w:rsid w:val="00F07EA3"/>
    <w:rsid w:val="00F07F8D"/>
    <w:rsid w:val="00F10026"/>
    <w:rsid w:val="00F1005C"/>
    <w:rsid w:val="00F100D8"/>
    <w:rsid w:val="00F1012D"/>
    <w:rsid w:val="00F1013A"/>
    <w:rsid w:val="00F10161"/>
    <w:rsid w:val="00F101B0"/>
    <w:rsid w:val="00F101B3"/>
    <w:rsid w:val="00F101CA"/>
    <w:rsid w:val="00F1029B"/>
    <w:rsid w:val="00F102F6"/>
    <w:rsid w:val="00F10302"/>
    <w:rsid w:val="00F1030F"/>
    <w:rsid w:val="00F1032D"/>
    <w:rsid w:val="00F1036F"/>
    <w:rsid w:val="00F103BD"/>
    <w:rsid w:val="00F1046E"/>
    <w:rsid w:val="00F104C9"/>
    <w:rsid w:val="00F10545"/>
    <w:rsid w:val="00F10589"/>
    <w:rsid w:val="00F105D7"/>
    <w:rsid w:val="00F105E2"/>
    <w:rsid w:val="00F10644"/>
    <w:rsid w:val="00F10651"/>
    <w:rsid w:val="00F106A5"/>
    <w:rsid w:val="00F106B9"/>
    <w:rsid w:val="00F106D6"/>
    <w:rsid w:val="00F106E5"/>
    <w:rsid w:val="00F10720"/>
    <w:rsid w:val="00F1072C"/>
    <w:rsid w:val="00F10738"/>
    <w:rsid w:val="00F10763"/>
    <w:rsid w:val="00F10830"/>
    <w:rsid w:val="00F10865"/>
    <w:rsid w:val="00F108E0"/>
    <w:rsid w:val="00F109AD"/>
    <w:rsid w:val="00F10A39"/>
    <w:rsid w:val="00F10A45"/>
    <w:rsid w:val="00F10B73"/>
    <w:rsid w:val="00F10B80"/>
    <w:rsid w:val="00F10B8A"/>
    <w:rsid w:val="00F10C66"/>
    <w:rsid w:val="00F10CBE"/>
    <w:rsid w:val="00F10CD4"/>
    <w:rsid w:val="00F10DD1"/>
    <w:rsid w:val="00F10DED"/>
    <w:rsid w:val="00F10E12"/>
    <w:rsid w:val="00F10E5C"/>
    <w:rsid w:val="00F10E68"/>
    <w:rsid w:val="00F10E88"/>
    <w:rsid w:val="00F10EB9"/>
    <w:rsid w:val="00F10ED6"/>
    <w:rsid w:val="00F11036"/>
    <w:rsid w:val="00F11088"/>
    <w:rsid w:val="00F11093"/>
    <w:rsid w:val="00F110AB"/>
    <w:rsid w:val="00F11156"/>
    <w:rsid w:val="00F111B7"/>
    <w:rsid w:val="00F111D0"/>
    <w:rsid w:val="00F111D3"/>
    <w:rsid w:val="00F11254"/>
    <w:rsid w:val="00F11419"/>
    <w:rsid w:val="00F11557"/>
    <w:rsid w:val="00F11580"/>
    <w:rsid w:val="00F115D8"/>
    <w:rsid w:val="00F115E4"/>
    <w:rsid w:val="00F11654"/>
    <w:rsid w:val="00F1166C"/>
    <w:rsid w:val="00F116D7"/>
    <w:rsid w:val="00F11766"/>
    <w:rsid w:val="00F117A6"/>
    <w:rsid w:val="00F117B8"/>
    <w:rsid w:val="00F11807"/>
    <w:rsid w:val="00F1194B"/>
    <w:rsid w:val="00F119D3"/>
    <w:rsid w:val="00F119D5"/>
    <w:rsid w:val="00F11A21"/>
    <w:rsid w:val="00F11A54"/>
    <w:rsid w:val="00F11A57"/>
    <w:rsid w:val="00F11A77"/>
    <w:rsid w:val="00F11A94"/>
    <w:rsid w:val="00F11AF2"/>
    <w:rsid w:val="00F11AF3"/>
    <w:rsid w:val="00F11AF6"/>
    <w:rsid w:val="00F11B35"/>
    <w:rsid w:val="00F11B55"/>
    <w:rsid w:val="00F11B77"/>
    <w:rsid w:val="00F11B7A"/>
    <w:rsid w:val="00F11BBF"/>
    <w:rsid w:val="00F11C51"/>
    <w:rsid w:val="00F11C70"/>
    <w:rsid w:val="00F11CA4"/>
    <w:rsid w:val="00F11CE3"/>
    <w:rsid w:val="00F11D05"/>
    <w:rsid w:val="00F11DD1"/>
    <w:rsid w:val="00F11E55"/>
    <w:rsid w:val="00F11E5D"/>
    <w:rsid w:val="00F11F08"/>
    <w:rsid w:val="00F1205F"/>
    <w:rsid w:val="00F120A9"/>
    <w:rsid w:val="00F120AE"/>
    <w:rsid w:val="00F120C4"/>
    <w:rsid w:val="00F12103"/>
    <w:rsid w:val="00F12136"/>
    <w:rsid w:val="00F1214A"/>
    <w:rsid w:val="00F12177"/>
    <w:rsid w:val="00F12189"/>
    <w:rsid w:val="00F121AE"/>
    <w:rsid w:val="00F121FC"/>
    <w:rsid w:val="00F1228D"/>
    <w:rsid w:val="00F122DA"/>
    <w:rsid w:val="00F123B7"/>
    <w:rsid w:val="00F123E3"/>
    <w:rsid w:val="00F123E4"/>
    <w:rsid w:val="00F12415"/>
    <w:rsid w:val="00F12486"/>
    <w:rsid w:val="00F124A7"/>
    <w:rsid w:val="00F12519"/>
    <w:rsid w:val="00F12558"/>
    <w:rsid w:val="00F1255D"/>
    <w:rsid w:val="00F12584"/>
    <w:rsid w:val="00F12605"/>
    <w:rsid w:val="00F1284C"/>
    <w:rsid w:val="00F128EB"/>
    <w:rsid w:val="00F12908"/>
    <w:rsid w:val="00F1297E"/>
    <w:rsid w:val="00F129DD"/>
    <w:rsid w:val="00F12B39"/>
    <w:rsid w:val="00F12B90"/>
    <w:rsid w:val="00F12C0F"/>
    <w:rsid w:val="00F12C1C"/>
    <w:rsid w:val="00F12C46"/>
    <w:rsid w:val="00F12CCC"/>
    <w:rsid w:val="00F12DF0"/>
    <w:rsid w:val="00F12E3A"/>
    <w:rsid w:val="00F12E7A"/>
    <w:rsid w:val="00F12E9B"/>
    <w:rsid w:val="00F12F7D"/>
    <w:rsid w:val="00F12F83"/>
    <w:rsid w:val="00F13020"/>
    <w:rsid w:val="00F13063"/>
    <w:rsid w:val="00F130E9"/>
    <w:rsid w:val="00F13180"/>
    <w:rsid w:val="00F1319C"/>
    <w:rsid w:val="00F1320B"/>
    <w:rsid w:val="00F13285"/>
    <w:rsid w:val="00F1328D"/>
    <w:rsid w:val="00F132A8"/>
    <w:rsid w:val="00F132E0"/>
    <w:rsid w:val="00F1335D"/>
    <w:rsid w:val="00F133DA"/>
    <w:rsid w:val="00F134AD"/>
    <w:rsid w:val="00F1350A"/>
    <w:rsid w:val="00F1357A"/>
    <w:rsid w:val="00F135FA"/>
    <w:rsid w:val="00F1367F"/>
    <w:rsid w:val="00F136C4"/>
    <w:rsid w:val="00F136F8"/>
    <w:rsid w:val="00F13811"/>
    <w:rsid w:val="00F138AA"/>
    <w:rsid w:val="00F138B9"/>
    <w:rsid w:val="00F138E1"/>
    <w:rsid w:val="00F138F1"/>
    <w:rsid w:val="00F13939"/>
    <w:rsid w:val="00F13974"/>
    <w:rsid w:val="00F139A2"/>
    <w:rsid w:val="00F139C2"/>
    <w:rsid w:val="00F13A59"/>
    <w:rsid w:val="00F13A92"/>
    <w:rsid w:val="00F13AAC"/>
    <w:rsid w:val="00F13AB5"/>
    <w:rsid w:val="00F13AB9"/>
    <w:rsid w:val="00F13ADE"/>
    <w:rsid w:val="00F13AF1"/>
    <w:rsid w:val="00F13B7A"/>
    <w:rsid w:val="00F13B99"/>
    <w:rsid w:val="00F13BE0"/>
    <w:rsid w:val="00F13C58"/>
    <w:rsid w:val="00F13CFB"/>
    <w:rsid w:val="00F13D8A"/>
    <w:rsid w:val="00F13E3A"/>
    <w:rsid w:val="00F13E94"/>
    <w:rsid w:val="00F13EA0"/>
    <w:rsid w:val="00F13EB5"/>
    <w:rsid w:val="00F13EC0"/>
    <w:rsid w:val="00F13F10"/>
    <w:rsid w:val="00F13F3F"/>
    <w:rsid w:val="00F13F5A"/>
    <w:rsid w:val="00F13FE5"/>
    <w:rsid w:val="00F1401E"/>
    <w:rsid w:val="00F14085"/>
    <w:rsid w:val="00F140E4"/>
    <w:rsid w:val="00F140FD"/>
    <w:rsid w:val="00F14156"/>
    <w:rsid w:val="00F14188"/>
    <w:rsid w:val="00F1418C"/>
    <w:rsid w:val="00F14244"/>
    <w:rsid w:val="00F1428A"/>
    <w:rsid w:val="00F1428B"/>
    <w:rsid w:val="00F14383"/>
    <w:rsid w:val="00F144F4"/>
    <w:rsid w:val="00F14508"/>
    <w:rsid w:val="00F1456F"/>
    <w:rsid w:val="00F14578"/>
    <w:rsid w:val="00F1462A"/>
    <w:rsid w:val="00F14640"/>
    <w:rsid w:val="00F14667"/>
    <w:rsid w:val="00F14687"/>
    <w:rsid w:val="00F146F7"/>
    <w:rsid w:val="00F1474C"/>
    <w:rsid w:val="00F1479A"/>
    <w:rsid w:val="00F14872"/>
    <w:rsid w:val="00F1493D"/>
    <w:rsid w:val="00F14963"/>
    <w:rsid w:val="00F149C1"/>
    <w:rsid w:val="00F14A77"/>
    <w:rsid w:val="00F14B52"/>
    <w:rsid w:val="00F14C00"/>
    <w:rsid w:val="00F14C5F"/>
    <w:rsid w:val="00F14CE6"/>
    <w:rsid w:val="00F14DEB"/>
    <w:rsid w:val="00F14E27"/>
    <w:rsid w:val="00F14E30"/>
    <w:rsid w:val="00F14E5E"/>
    <w:rsid w:val="00F14E71"/>
    <w:rsid w:val="00F14E77"/>
    <w:rsid w:val="00F14EBF"/>
    <w:rsid w:val="00F14F4A"/>
    <w:rsid w:val="00F14F7A"/>
    <w:rsid w:val="00F14FC2"/>
    <w:rsid w:val="00F15001"/>
    <w:rsid w:val="00F150AB"/>
    <w:rsid w:val="00F150E6"/>
    <w:rsid w:val="00F150F4"/>
    <w:rsid w:val="00F1514E"/>
    <w:rsid w:val="00F15250"/>
    <w:rsid w:val="00F15282"/>
    <w:rsid w:val="00F15373"/>
    <w:rsid w:val="00F153E8"/>
    <w:rsid w:val="00F1544A"/>
    <w:rsid w:val="00F15453"/>
    <w:rsid w:val="00F15549"/>
    <w:rsid w:val="00F1555A"/>
    <w:rsid w:val="00F15563"/>
    <w:rsid w:val="00F155A5"/>
    <w:rsid w:val="00F155E3"/>
    <w:rsid w:val="00F15611"/>
    <w:rsid w:val="00F15684"/>
    <w:rsid w:val="00F15699"/>
    <w:rsid w:val="00F156EA"/>
    <w:rsid w:val="00F15747"/>
    <w:rsid w:val="00F15787"/>
    <w:rsid w:val="00F157C2"/>
    <w:rsid w:val="00F157D1"/>
    <w:rsid w:val="00F15803"/>
    <w:rsid w:val="00F158B1"/>
    <w:rsid w:val="00F1592F"/>
    <w:rsid w:val="00F15970"/>
    <w:rsid w:val="00F15AC2"/>
    <w:rsid w:val="00F15B1C"/>
    <w:rsid w:val="00F15C57"/>
    <w:rsid w:val="00F15CC0"/>
    <w:rsid w:val="00F15CF4"/>
    <w:rsid w:val="00F15D03"/>
    <w:rsid w:val="00F15D34"/>
    <w:rsid w:val="00F15D4D"/>
    <w:rsid w:val="00F15DCA"/>
    <w:rsid w:val="00F15E67"/>
    <w:rsid w:val="00F15EA4"/>
    <w:rsid w:val="00F15F6E"/>
    <w:rsid w:val="00F15F97"/>
    <w:rsid w:val="00F15FAE"/>
    <w:rsid w:val="00F15FED"/>
    <w:rsid w:val="00F16089"/>
    <w:rsid w:val="00F16092"/>
    <w:rsid w:val="00F16133"/>
    <w:rsid w:val="00F16246"/>
    <w:rsid w:val="00F16310"/>
    <w:rsid w:val="00F16322"/>
    <w:rsid w:val="00F1633A"/>
    <w:rsid w:val="00F1635B"/>
    <w:rsid w:val="00F1644A"/>
    <w:rsid w:val="00F164FF"/>
    <w:rsid w:val="00F16589"/>
    <w:rsid w:val="00F165D8"/>
    <w:rsid w:val="00F1661D"/>
    <w:rsid w:val="00F1671E"/>
    <w:rsid w:val="00F16739"/>
    <w:rsid w:val="00F16857"/>
    <w:rsid w:val="00F16876"/>
    <w:rsid w:val="00F168E7"/>
    <w:rsid w:val="00F1698D"/>
    <w:rsid w:val="00F169B6"/>
    <w:rsid w:val="00F169CE"/>
    <w:rsid w:val="00F16A54"/>
    <w:rsid w:val="00F16AE8"/>
    <w:rsid w:val="00F16B2B"/>
    <w:rsid w:val="00F16B39"/>
    <w:rsid w:val="00F16BA1"/>
    <w:rsid w:val="00F16BE3"/>
    <w:rsid w:val="00F16C11"/>
    <w:rsid w:val="00F16D13"/>
    <w:rsid w:val="00F16E0D"/>
    <w:rsid w:val="00F16EC9"/>
    <w:rsid w:val="00F16F1A"/>
    <w:rsid w:val="00F16F86"/>
    <w:rsid w:val="00F16F8B"/>
    <w:rsid w:val="00F16FAC"/>
    <w:rsid w:val="00F17001"/>
    <w:rsid w:val="00F17101"/>
    <w:rsid w:val="00F172D2"/>
    <w:rsid w:val="00F1733E"/>
    <w:rsid w:val="00F173EA"/>
    <w:rsid w:val="00F173F0"/>
    <w:rsid w:val="00F1742B"/>
    <w:rsid w:val="00F1742D"/>
    <w:rsid w:val="00F17490"/>
    <w:rsid w:val="00F174C4"/>
    <w:rsid w:val="00F1757E"/>
    <w:rsid w:val="00F17584"/>
    <w:rsid w:val="00F17593"/>
    <w:rsid w:val="00F175DF"/>
    <w:rsid w:val="00F175F7"/>
    <w:rsid w:val="00F17603"/>
    <w:rsid w:val="00F17646"/>
    <w:rsid w:val="00F176DD"/>
    <w:rsid w:val="00F17734"/>
    <w:rsid w:val="00F177BF"/>
    <w:rsid w:val="00F177C4"/>
    <w:rsid w:val="00F1786D"/>
    <w:rsid w:val="00F178BB"/>
    <w:rsid w:val="00F178F7"/>
    <w:rsid w:val="00F179B3"/>
    <w:rsid w:val="00F179D6"/>
    <w:rsid w:val="00F179DE"/>
    <w:rsid w:val="00F17A30"/>
    <w:rsid w:val="00F17A39"/>
    <w:rsid w:val="00F17A6B"/>
    <w:rsid w:val="00F17A83"/>
    <w:rsid w:val="00F17A8C"/>
    <w:rsid w:val="00F17AD5"/>
    <w:rsid w:val="00F17ADC"/>
    <w:rsid w:val="00F17B08"/>
    <w:rsid w:val="00F17B6B"/>
    <w:rsid w:val="00F17B7C"/>
    <w:rsid w:val="00F17BA9"/>
    <w:rsid w:val="00F17C3C"/>
    <w:rsid w:val="00F17C4A"/>
    <w:rsid w:val="00F17C52"/>
    <w:rsid w:val="00F17CB2"/>
    <w:rsid w:val="00F17D51"/>
    <w:rsid w:val="00F17D64"/>
    <w:rsid w:val="00F17D9A"/>
    <w:rsid w:val="00F17DC9"/>
    <w:rsid w:val="00F17DF2"/>
    <w:rsid w:val="00F17E02"/>
    <w:rsid w:val="00F17E03"/>
    <w:rsid w:val="00F17EDF"/>
    <w:rsid w:val="00F17F41"/>
    <w:rsid w:val="00F17F61"/>
    <w:rsid w:val="00F17F62"/>
    <w:rsid w:val="00F17FBE"/>
    <w:rsid w:val="00F20014"/>
    <w:rsid w:val="00F20023"/>
    <w:rsid w:val="00F20034"/>
    <w:rsid w:val="00F20045"/>
    <w:rsid w:val="00F20086"/>
    <w:rsid w:val="00F2009D"/>
    <w:rsid w:val="00F20127"/>
    <w:rsid w:val="00F2017D"/>
    <w:rsid w:val="00F202DA"/>
    <w:rsid w:val="00F202E0"/>
    <w:rsid w:val="00F202EF"/>
    <w:rsid w:val="00F20311"/>
    <w:rsid w:val="00F20323"/>
    <w:rsid w:val="00F20350"/>
    <w:rsid w:val="00F20394"/>
    <w:rsid w:val="00F203CE"/>
    <w:rsid w:val="00F203E0"/>
    <w:rsid w:val="00F203F9"/>
    <w:rsid w:val="00F204D2"/>
    <w:rsid w:val="00F2050D"/>
    <w:rsid w:val="00F2051D"/>
    <w:rsid w:val="00F2055A"/>
    <w:rsid w:val="00F20597"/>
    <w:rsid w:val="00F205CC"/>
    <w:rsid w:val="00F20684"/>
    <w:rsid w:val="00F20714"/>
    <w:rsid w:val="00F20767"/>
    <w:rsid w:val="00F207C0"/>
    <w:rsid w:val="00F207C5"/>
    <w:rsid w:val="00F20909"/>
    <w:rsid w:val="00F20981"/>
    <w:rsid w:val="00F20A3B"/>
    <w:rsid w:val="00F20AAA"/>
    <w:rsid w:val="00F20B20"/>
    <w:rsid w:val="00F20BB7"/>
    <w:rsid w:val="00F20BBB"/>
    <w:rsid w:val="00F20C11"/>
    <w:rsid w:val="00F20CF1"/>
    <w:rsid w:val="00F20D59"/>
    <w:rsid w:val="00F20D63"/>
    <w:rsid w:val="00F20EB5"/>
    <w:rsid w:val="00F20EBF"/>
    <w:rsid w:val="00F20F78"/>
    <w:rsid w:val="00F21176"/>
    <w:rsid w:val="00F211C3"/>
    <w:rsid w:val="00F211CE"/>
    <w:rsid w:val="00F21208"/>
    <w:rsid w:val="00F21256"/>
    <w:rsid w:val="00F21350"/>
    <w:rsid w:val="00F213D7"/>
    <w:rsid w:val="00F213DA"/>
    <w:rsid w:val="00F21540"/>
    <w:rsid w:val="00F2156E"/>
    <w:rsid w:val="00F21608"/>
    <w:rsid w:val="00F21633"/>
    <w:rsid w:val="00F2174C"/>
    <w:rsid w:val="00F2175A"/>
    <w:rsid w:val="00F217C7"/>
    <w:rsid w:val="00F217C8"/>
    <w:rsid w:val="00F21814"/>
    <w:rsid w:val="00F2183C"/>
    <w:rsid w:val="00F21896"/>
    <w:rsid w:val="00F218D1"/>
    <w:rsid w:val="00F218E0"/>
    <w:rsid w:val="00F218EF"/>
    <w:rsid w:val="00F2193A"/>
    <w:rsid w:val="00F21969"/>
    <w:rsid w:val="00F21A13"/>
    <w:rsid w:val="00F21A37"/>
    <w:rsid w:val="00F21A45"/>
    <w:rsid w:val="00F21B80"/>
    <w:rsid w:val="00F21C68"/>
    <w:rsid w:val="00F21CA0"/>
    <w:rsid w:val="00F21CC8"/>
    <w:rsid w:val="00F21DFF"/>
    <w:rsid w:val="00F21E3F"/>
    <w:rsid w:val="00F21E51"/>
    <w:rsid w:val="00F21E6D"/>
    <w:rsid w:val="00F21EE5"/>
    <w:rsid w:val="00F21EFA"/>
    <w:rsid w:val="00F22003"/>
    <w:rsid w:val="00F220B4"/>
    <w:rsid w:val="00F220B8"/>
    <w:rsid w:val="00F2210F"/>
    <w:rsid w:val="00F22199"/>
    <w:rsid w:val="00F22279"/>
    <w:rsid w:val="00F22298"/>
    <w:rsid w:val="00F222D0"/>
    <w:rsid w:val="00F222FC"/>
    <w:rsid w:val="00F22306"/>
    <w:rsid w:val="00F22367"/>
    <w:rsid w:val="00F2241C"/>
    <w:rsid w:val="00F224BF"/>
    <w:rsid w:val="00F224E3"/>
    <w:rsid w:val="00F22664"/>
    <w:rsid w:val="00F2266F"/>
    <w:rsid w:val="00F226D8"/>
    <w:rsid w:val="00F2272D"/>
    <w:rsid w:val="00F22895"/>
    <w:rsid w:val="00F228B8"/>
    <w:rsid w:val="00F2293C"/>
    <w:rsid w:val="00F2299E"/>
    <w:rsid w:val="00F22A25"/>
    <w:rsid w:val="00F22BA9"/>
    <w:rsid w:val="00F22DB5"/>
    <w:rsid w:val="00F22DE8"/>
    <w:rsid w:val="00F22E7C"/>
    <w:rsid w:val="00F22E87"/>
    <w:rsid w:val="00F22F04"/>
    <w:rsid w:val="00F22F05"/>
    <w:rsid w:val="00F22F29"/>
    <w:rsid w:val="00F22F84"/>
    <w:rsid w:val="00F22FFD"/>
    <w:rsid w:val="00F23044"/>
    <w:rsid w:val="00F23123"/>
    <w:rsid w:val="00F2312A"/>
    <w:rsid w:val="00F2315E"/>
    <w:rsid w:val="00F232A0"/>
    <w:rsid w:val="00F232F7"/>
    <w:rsid w:val="00F2331F"/>
    <w:rsid w:val="00F233E9"/>
    <w:rsid w:val="00F233F0"/>
    <w:rsid w:val="00F23452"/>
    <w:rsid w:val="00F2353A"/>
    <w:rsid w:val="00F23595"/>
    <w:rsid w:val="00F235F5"/>
    <w:rsid w:val="00F23660"/>
    <w:rsid w:val="00F2366D"/>
    <w:rsid w:val="00F23685"/>
    <w:rsid w:val="00F2375D"/>
    <w:rsid w:val="00F2375E"/>
    <w:rsid w:val="00F23762"/>
    <w:rsid w:val="00F2381B"/>
    <w:rsid w:val="00F23834"/>
    <w:rsid w:val="00F23847"/>
    <w:rsid w:val="00F23876"/>
    <w:rsid w:val="00F238F2"/>
    <w:rsid w:val="00F2396C"/>
    <w:rsid w:val="00F23A0B"/>
    <w:rsid w:val="00F23A72"/>
    <w:rsid w:val="00F23A9D"/>
    <w:rsid w:val="00F23B86"/>
    <w:rsid w:val="00F23C02"/>
    <w:rsid w:val="00F23C05"/>
    <w:rsid w:val="00F23C08"/>
    <w:rsid w:val="00F23CAA"/>
    <w:rsid w:val="00F23CCE"/>
    <w:rsid w:val="00F23D4C"/>
    <w:rsid w:val="00F23DE9"/>
    <w:rsid w:val="00F23E47"/>
    <w:rsid w:val="00F23E5E"/>
    <w:rsid w:val="00F23E82"/>
    <w:rsid w:val="00F23E8A"/>
    <w:rsid w:val="00F23F53"/>
    <w:rsid w:val="00F23F99"/>
    <w:rsid w:val="00F23F9B"/>
    <w:rsid w:val="00F23FC2"/>
    <w:rsid w:val="00F23FF0"/>
    <w:rsid w:val="00F23FF8"/>
    <w:rsid w:val="00F24116"/>
    <w:rsid w:val="00F24200"/>
    <w:rsid w:val="00F24258"/>
    <w:rsid w:val="00F24336"/>
    <w:rsid w:val="00F2433A"/>
    <w:rsid w:val="00F2434C"/>
    <w:rsid w:val="00F24355"/>
    <w:rsid w:val="00F243C6"/>
    <w:rsid w:val="00F24471"/>
    <w:rsid w:val="00F2448B"/>
    <w:rsid w:val="00F24578"/>
    <w:rsid w:val="00F245BC"/>
    <w:rsid w:val="00F245CB"/>
    <w:rsid w:val="00F24603"/>
    <w:rsid w:val="00F24616"/>
    <w:rsid w:val="00F24627"/>
    <w:rsid w:val="00F2463A"/>
    <w:rsid w:val="00F24665"/>
    <w:rsid w:val="00F246CB"/>
    <w:rsid w:val="00F24704"/>
    <w:rsid w:val="00F2473F"/>
    <w:rsid w:val="00F2476A"/>
    <w:rsid w:val="00F247F9"/>
    <w:rsid w:val="00F2485C"/>
    <w:rsid w:val="00F24930"/>
    <w:rsid w:val="00F24949"/>
    <w:rsid w:val="00F24977"/>
    <w:rsid w:val="00F249EB"/>
    <w:rsid w:val="00F24A15"/>
    <w:rsid w:val="00F24A17"/>
    <w:rsid w:val="00F24ADE"/>
    <w:rsid w:val="00F24B14"/>
    <w:rsid w:val="00F24B2C"/>
    <w:rsid w:val="00F24B4F"/>
    <w:rsid w:val="00F24BB4"/>
    <w:rsid w:val="00F24C3A"/>
    <w:rsid w:val="00F24C44"/>
    <w:rsid w:val="00F24C69"/>
    <w:rsid w:val="00F24D24"/>
    <w:rsid w:val="00F24D44"/>
    <w:rsid w:val="00F24DA6"/>
    <w:rsid w:val="00F24DB9"/>
    <w:rsid w:val="00F24DE6"/>
    <w:rsid w:val="00F24E75"/>
    <w:rsid w:val="00F24E81"/>
    <w:rsid w:val="00F24E91"/>
    <w:rsid w:val="00F24EA5"/>
    <w:rsid w:val="00F24EAA"/>
    <w:rsid w:val="00F24EDF"/>
    <w:rsid w:val="00F24F0D"/>
    <w:rsid w:val="00F2504B"/>
    <w:rsid w:val="00F2505A"/>
    <w:rsid w:val="00F2506C"/>
    <w:rsid w:val="00F2509F"/>
    <w:rsid w:val="00F250AE"/>
    <w:rsid w:val="00F250CC"/>
    <w:rsid w:val="00F250D0"/>
    <w:rsid w:val="00F250EB"/>
    <w:rsid w:val="00F2512C"/>
    <w:rsid w:val="00F251A2"/>
    <w:rsid w:val="00F251BA"/>
    <w:rsid w:val="00F25278"/>
    <w:rsid w:val="00F252F6"/>
    <w:rsid w:val="00F2538B"/>
    <w:rsid w:val="00F2538D"/>
    <w:rsid w:val="00F253AF"/>
    <w:rsid w:val="00F253FF"/>
    <w:rsid w:val="00F2540B"/>
    <w:rsid w:val="00F255BE"/>
    <w:rsid w:val="00F2560A"/>
    <w:rsid w:val="00F25690"/>
    <w:rsid w:val="00F2572E"/>
    <w:rsid w:val="00F25796"/>
    <w:rsid w:val="00F257B4"/>
    <w:rsid w:val="00F25851"/>
    <w:rsid w:val="00F25894"/>
    <w:rsid w:val="00F258AE"/>
    <w:rsid w:val="00F259BB"/>
    <w:rsid w:val="00F25A6F"/>
    <w:rsid w:val="00F25AE9"/>
    <w:rsid w:val="00F25BA9"/>
    <w:rsid w:val="00F25BB9"/>
    <w:rsid w:val="00F25BEE"/>
    <w:rsid w:val="00F25C1A"/>
    <w:rsid w:val="00F25C20"/>
    <w:rsid w:val="00F25C61"/>
    <w:rsid w:val="00F25D00"/>
    <w:rsid w:val="00F25D96"/>
    <w:rsid w:val="00F25DAE"/>
    <w:rsid w:val="00F25DB3"/>
    <w:rsid w:val="00F25E26"/>
    <w:rsid w:val="00F25E98"/>
    <w:rsid w:val="00F25E99"/>
    <w:rsid w:val="00F25EA7"/>
    <w:rsid w:val="00F25EB2"/>
    <w:rsid w:val="00F25EB5"/>
    <w:rsid w:val="00F25F8E"/>
    <w:rsid w:val="00F25FCE"/>
    <w:rsid w:val="00F26024"/>
    <w:rsid w:val="00F260A2"/>
    <w:rsid w:val="00F260F3"/>
    <w:rsid w:val="00F2617E"/>
    <w:rsid w:val="00F26198"/>
    <w:rsid w:val="00F26201"/>
    <w:rsid w:val="00F2624C"/>
    <w:rsid w:val="00F2630C"/>
    <w:rsid w:val="00F2631C"/>
    <w:rsid w:val="00F263DB"/>
    <w:rsid w:val="00F263E8"/>
    <w:rsid w:val="00F263FC"/>
    <w:rsid w:val="00F26419"/>
    <w:rsid w:val="00F2642C"/>
    <w:rsid w:val="00F2643A"/>
    <w:rsid w:val="00F264A7"/>
    <w:rsid w:val="00F264EB"/>
    <w:rsid w:val="00F2654B"/>
    <w:rsid w:val="00F26612"/>
    <w:rsid w:val="00F26670"/>
    <w:rsid w:val="00F266B2"/>
    <w:rsid w:val="00F266F4"/>
    <w:rsid w:val="00F2676C"/>
    <w:rsid w:val="00F26788"/>
    <w:rsid w:val="00F267CA"/>
    <w:rsid w:val="00F2682B"/>
    <w:rsid w:val="00F26881"/>
    <w:rsid w:val="00F268CB"/>
    <w:rsid w:val="00F26970"/>
    <w:rsid w:val="00F2699D"/>
    <w:rsid w:val="00F269AA"/>
    <w:rsid w:val="00F269F7"/>
    <w:rsid w:val="00F26A2B"/>
    <w:rsid w:val="00F26A45"/>
    <w:rsid w:val="00F26AE5"/>
    <w:rsid w:val="00F26B40"/>
    <w:rsid w:val="00F26C37"/>
    <w:rsid w:val="00F26C59"/>
    <w:rsid w:val="00F26CF7"/>
    <w:rsid w:val="00F26D2C"/>
    <w:rsid w:val="00F26DB8"/>
    <w:rsid w:val="00F26E37"/>
    <w:rsid w:val="00F26E50"/>
    <w:rsid w:val="00F26E99"/>
    <w:rsid w:val="00F26EBD"/>
    <w:rsid w:val="00F26EDE"/>
    <w:rsid w:val="00F27024"/>
    <w:rsid w:val="00F2703A"/>
    <w:rsid w:val="00F2706C"/>
    <w:rsid w:val="00F270A4"/>
    <w:rsid w:val="00F270D8"/>
    <w:rsid w:val="00F270F5"/>
    <w:rsid w:val="00F27101"/>
    <w:rsid w:val="00F27115"/>
    <w:rsid w:val="00F27149"/>
    <w:rsid w:val="00F27187"/>
    <w:rsid w:val="00F2718E"/>
    <w:rsid w:val="00F271D8"/>
    <w:rsid w:val="00F271DF"/>
    <w:rsid w:val="00F27227"/>
    <w:rsid w:val="00F27242"/>
    <w:rsid w:val="00F2725A"/>
    <w:rsid w:val="00F27288"/>
    <w:rsid w:val="00F2733D"/>
    <w:rsid w:val="00F27344"/>
    <w:rsid w:val="00F27350"/>
    <w:rsid w:val="00F27356"/>
    <w:rsid w:val="00F2737A"/>
    <w:rsid w:val="00F2737B"/>
    <w:rsid w:val="00F2738E"/>
    <w:rsid w:val="00F273A2"/>
    <w:rsid w:val="00F273D6"/>
    <w:rsid w:val="00F27427"/>
    <w:rsid w:val="00F2742D"/>
    <w:rsid w:val="00F27461"/>
    <w:rsid w:val="00F2746F"/>
    <w:rsid w:val="00F2748D"/>
    <w:rsid w:val="00F274ED"/>
    <w:rsid w:val="00F274F7"/>
    <w:rsid w:val="00F2752E"/>
    <w:rsid w:val="00F27553"/>
    <w:rsid w:val="00F27614"/>
    <w:rsid w:val="00F27630"/>
    <w:rsid w:val="00F27655"/>
    <w:rsid w:val="00F27665"/>
    <w:rsid w:val="00F276DA"/>
    <w:rsid w:val="00F27723"/>
    <w:rsid w:val="00F27752"/>
    <w:rsid w:val="00F2776D"/>
    <w:rsid w:val="00F27875"/>
    <w:rsid w:val="00F278BD"/>
    <w:rsid w:val="00F278D9"/>
    <w:rsid w:val="00F27936"/>
    <w:rsid w:val="00F27954"/>
    <w:rsid w:val="00F27974"/>
    <w:rsid w:val="00F2797D"/>
    <w:rsid w:val="00F279E8"/>
    <w:rsid w:val="00F279FF"/>
    <w:rsid w:val="00F27A24"/>
    <w:rsid w:val="00F27A32"/>
    <w:rsid w:val="00F27A64"/>
    <w:rsid w:val="00F27AA2"/>
    <w:rsid w:val="00F27AA8"/>
    <w:rsid w:val="00F27AEE"/>
    <w:rsid w:val="00F27AF1"/>
    <w:rsid w:val="00F27B2C"/>
    <w:rsid w:val="00F27B52"/>
    <w:rsid w:val="00F27BC1"/>
    <w:rsid w:val="00F27C19"/>
    <w:rsid w:val="00F27C2B"/>
    <w:rsid w:val="00F27C44"/>
    <w:rsid w:val="00F27C6C"/>
    <w:rsid w:val="00F27C72"/>
    <w:rsid w:val="00F27CA5"/>
    <w:rsid w:val="00F27CBD"/>
    <w:rsid w:val="00F27D00"/>
    <w:rsid w:val="00F27DDB"/>
    <w:rsid w:val="00F27E35"/>
    <w:rsid w:val="00F27E44"/>
    <w:rsid w:val="00F27E5B"/>
    <w:rsid w:val="00F27EAE"/>
    <w:rsid w:val="00F27F25"/>
    <w:rsid w:val="00F27F43"/>
    <w:rsid w:val="00F27F4A"/>
    <w:rsid w:val="00F27F7F"/>
    <w:rsid w:val="00F27FA0"/>
    <w:rsid w:val="00F27FE2"/>
    <w:rsid w:val="00F3004D"/>
    <w:rsid w:val="00F300A5"/>
    <w:rsid w:val="00F300CC"/>
    <w:rsid w:val="00F300CF"/>
    <w:rsid w:val="00F300D5"/>
    <w:rsid w:val="00F30131"/>
    <w:rsid w:val="00F30169"/>
    <w:rsid w:val="00F301E5"/>
    <w:rsid w:val="00F30226"/>
    <w:rsid w:val="00F3022E"/>
    <w:rsid w:val="00F302C6"/>
    <w:rsid w:val="00F302DF"/>
    <w:rsid w:val="00F30368"/>
    <w:rsid w:val="00F303F4"/>
    <w:rsid w:val="00F303F7"/>
    <w:rsid w:val="00F30440"/>
    <w:rsid w:val="00F30571"/>
    <w:rsid w:val="00F30586"/>
    <w:rsid w:val="00F30663"/>
    <w:rsid w:val="00F30670"/>
    <w:rsid w:val="00F306D9"/>
    <w:rsid w:val="00F3077E"/>
    <w:rsid w:val="00F3079D"/>
    <w:rsid w:val="00F307A4"/>
    <w:rsid w:val="00F307F4"/>
    <w:rsid w:val="00F3084B"/>
    <w:rsid w:val="00F30857"/>
    <w:rsid w:val="00F3085A"/>
    <w:rsid w:val="00F308AE"/>
    <w:rsid w:val="00F308BE"/>
    <w:rsid w:val="00F30921"/>
    <w:rsid w:val="00F30A33"/>
    <w:rsid w:val="00F30A9B"/>
    <w:rsid w:val="00F30AD5"/>
    <w:rsid w:val="00F30B58"/>
    <w:rsid w:val="00F30B6E"/>
    <w:rsid w:val="00F30C79"/>
    <w:rsid w:val="00F30CA5"/>
    <w:rsid w:val="00F30CD0"/>
    <w:rsid w:val="00F30E26"/>
    <w:rsid w:val="00F30E2D"/>
    <w:rsid w:val="00F30EF6"/>
    <w:rsid w:val="00F30EFA"/>
    <w:rsid w:val="00F30FC5"/>
    <w:rsid w:val="00F30FCC"/>
    <w:rsid w:val="00F30FF4"/>
    <w:rsid w:val="00F31046"/>
    <w:rsid w:val="00F31088"/>
    <w:rsid w:val="00F3112C"/>
    <w:rsid w:val="00F31137"/>
    <w:rsid w:val="00F31194"/>
    <w:rsid w:val="00F311E9"/>
    <w:rsid w:val="00F31202"/>
    <w:rsid w:val="00F31238"/>
    <w:rsid w:val="00F3124F"/>
    <w:rsid w:val="00F3125B"/>
    <w:rsid w:val="00F3127E"/>
    <w:rsid w:val="00F3128C"/>
    <w:rsid w:val="00F312AD"/>
    <w:rsid w:val="00F312C0"/>
    <w:rsid w:val="00F312FD"/>
    <w:rsid w:val="00F31338"/>
    <w:rsid w:val="00F31361"/>
    <w:rsid w:val="00F31368"/>
    <w:rsid w:val="00F313FD"/>
    <w:rsid w:val="00F31440"/>
    <w:rsid w:val="00F314CD"/>
    <w:rsid w:val="00F31598"/>
    <w:rsid w:val="00F315AB"/>
    <w:rsid w:val="00F3172A"/>
    <w:rsid w:val="00F3175E"/>
    <w:rsid w:val="00F31773"/>
    <w:rsid w:val="00F3177B"/>
    <w:rsid w:val="00F31788"/>
    <w:rsid w:val="00F3178C"/>
    <w:rsid w:val="00F317F5"/>
    <w:rsid w:val="00F318C1"/>
    <w:rsid w:val="00F318C7"/>
    <w:rsid w:val="00F318E1"/>
    <w:rsid w:val="00F3193E"/>
    <w:rsid w:val="00F319F3"/>
    <w:rsid w:val="00F31A0D"/>
    <w:rsid w:val="00F31A1D"/>
    <w:rsid w:val="00F31A3F"/>
    <w:rsid w:val="00F31B38"/>
    <w:rsid w:val="00F31C0D"/>
    <w:rsid w:val="00F31C8B"/>
    <w:rsid w:val="00F31CD4"/>
    <w:rsid w:val="00F31CDD"/>
    <w:rsid w:val="00F31D13"/>
    <w:rsid w:val="00F31D45"/>
    <w:rsid w:val="00F31D9F"/>
    <w:rsid w:val="00F31DC7"/>
    <w:rsid w:val="00F31DE3"/>
    <w:rsid w:val="00F31E69"/>
    <w:rsid w:val="00F31E78"/>
    <w:rsid w:val="00F31ECC"/>
    <w:rsid w:val="00F31EE8"/>
    <w:rsid w:val="00F31F0D"/>
    <w:rsid w:val="00F31F43"/>
    <w:rsid w:val="00F31FCC"/>
    <w:rsid w:val="00F31FD1"/>
    <w:rsid w:val="00F31FD6"/>
    <w:rsid w:val="00F32016"/>
    <w:rsid w:val="00F3202E"/>
    <w:rsid w:val="00F3209D"/>
    <w:rsid w:val="00F320C2"/>
    <w:rsid w:val="00F3210C"/>
    <w:rsid w:val="00F32133"/>
    <w:rsid w:val="00F3214F"/>
    <w:rsid w:val="00F32160"/>
    <w:rsid w:val="00F3216A"/>
    <w:rsid w:val="00F3217D"/>
    <w:rsid w:val="00F321F1"/>
    <w:rsid w:val="00F32268"/>
    <w:rsid w:val="00F32298"/>
    <w:rsid w:val="00F32375"/>
    <w:rsid w:val="00F32391"/>
    <w:rsid w:val="00F32397"/>
    <w:rsid w:val="00F323D9"/>
    <w:rsid w:val="00F323F4"/>
    <w:rsid w:val="00F32407"/>
    <w:rsid w:val="00F32489"/>
    <w:rsid w:val="00F324D5"/>
    <w:rsid w:val="00F325AE"/>
    <w:rsid w:val="00F325BC"/>
    <w:rsid w:val="00F32648"/>
    <w:rsid w:val="00F32650"/>
    <w:rsid w:val="00F32672"/>
    <w:rsid w:val="00F326D9"/>
    <w:rsid w:val="00F326F2"/>
    <w:rsid w:val="00F32710"/>
    <w:rsid w:val="00F3276E"/>
    <w:rsid w:val="00F32791"/>
    <w:rsid w:val="00F3279E"/>
    <w:rsid w:val="00F327CA"/>
    <w:rsid w:val="00F327CB"/>
    <w:rsid w:val="00F32947"/>
    <w:rsid w:val="00F32972"/>
    <w:rsid w:val="00F32A25"/>
    <w:rsid w:val="00F32A32"/>
    <w:rsid w:val="00F32AED"/>
    <w:rsid w:val="00F32B90"/>
    <w:rsid w:val="00F32BF4"/>
    <w:rsid w:val="00F32C85"/>
    <w:rsid w:val="00F32CE4"/>
    <w:rsid w:val="00F32D37"/>
    <w:rsid w:val="00F32DA2"/>
    <w:rsid w:val="00F32DAD"/>
    <w:rsid w:val="00F32DC2"/>
    <w:rsid w:val="00F32E22"/>
    <w:rsid w:val="00F32E5E"/>
    <w:rsid w:val="00F32E9D"/>
    <w:rsid w:val="00F32F92"/>
    <w:rsid w:val="00F3304A"/>
    <w:rsid w:val="00F330AB"/>
    <w:rsid w:val="00F33107"/>
    <w:rsid w:val="00F33142"/>
    <w:rsid w:val="00F3316F"/>
    <w:rsid w:val="00F33263"/>
    <w:rsid w:val="00F33265"/>
    <w:rsid w:val="00F3327B"/>
    <w:rsid w:val="00F3328D"/>
    <w:rsid w:val="00F332A3"/>
    <w:rsid w:val="00F33382"/>
    <w:rsid w:val="00F33385"/>
    <w:rsid w:val="00F333CB"/>
    <w:rsid w:val="00F33423"/>
    <w:rsid w:val="00F33492"/>
    <w:rsid w:val="00F334A0"/>
    <w:rsid w:val="00F334A5"/>
    <w:rsid w:val="00F33522"/>
    <w:rsid w:val="00F335C6"/>
    <w:rsid w:val="00F33601"/>
    <w:rsid w:val="00F336DF"/>
    <w:rsid w:val="00F33712"/>
    <w:rsid w:val="00F3377F"/>
    <w:rsid w:val="00F3382D"/>
    <w:rsid w:val="00F33831"/>
    <w:rsid w:val="00F33898"/>
    <w:rsid w:val="00F33906"/>
    <w:rsid w:val="00F33927"/>
    <w:rsid w:val="00F33977"/>
    <w:rsid w:val="00F339B3"/>
    <w:rsid w:val="00F33B9E"/>
    <w:rsid w:val="00F33BAD"/>
    <w:rsid w:val="00F33C97"/>
    <w:rsid w:val="00F33D18"/>
    <w:rsid w:val="00F33E5C"/>
    <w:rsid w:val="00F33E9E"/>
    <w:rsid w:val="00F33F15"/>
    <w:rsid w:val="00F33F3E"/>
    <w:rsid w:val="00F33FB6"/>
    <w:rsid w:val="00F341DE"/>
    <w:rsid w:val="00F3425A"/>
    <w:rsid w:val="00F34273"/>
    <w:rsid w:val="00F34297"/>
    <w:rsid w:val="00F34299"/>
    <w:rsid w:val="00F342A6"/>
    <w:rsid w:val="00F342BD"/>
    <w:rsid w:val="00F34345"/>
    <w:rsid w:val="00F3436E"/>
    <w:rsid w:val="00F344B9"/>
    <w:rsid w:val="00F344E6"/>
    <w:rsid w:val="00F34504"/>
    <w:rsid w:val="00F34523"/>
    <w:rsid w:val="00F34565"/>
    <w:rsid w:val="00F34618"/>
    <w:rsid w:val="00F34622"/>
    <w:rsid w:val="00F34696"/>
    <w:rsid w:val="00F3469B"/>
    <w:rsid w:val="00F34780"/>
    <w:rsid w:val="00F347A8"/>
    <w:rsid w:val="00F347C8"/>
    <w:rsid w:val="00F347D0"/>
    <w:rsid w:val="00F34920"/>
    <w:rsid w:val="00F34A81"/>
    <w:rsid w:val="00F34AB4"/>
    <w:rsid w:val="00F34BAC"/>
    <w:rsid w:val="00F34BBC"/>
    <w:rsid w:val="00F34C12"/>
    <w:rsid w:val="00F34CA9"/>
    <w:rsid w:val="00F34D00"/>
    <w:rsid w:val="00F34DD7"/>
    <w:rsid w:val="00F34ECA"/>
    <w:rsid w:val="00F34EFA"/>
    <w:rsid w:val="00F34F85"/>
    <w:rsid w:val="00F34FBB"/>
    <w:rsid w:val="00F34FF6"/>
    <w:rsid w:val="00F3501D"/>
    <w:rsid w:val="00F35045"/>
    <w:rsid w:val="00F350B8"/>
    <w:rsid w:val="00F35116"/>
    <w:rsid w:val="00F351B3"/>
    <w:rsid w:val="00F3525E"/>
    <w:rsid w:val="00F35266"/>
    <w:rsid w:val="00F35267"/>
    <w:rsid w:val="00F3527A"/>
    <w:rsid w:val="00F353B4"/>
    <w:rsid w:val="00F353C6"/>
    <w:rsid w:val="00F353CB"/>
    <w:rsid w:val="00F353F0"/>
    <w:rsid w:val="00F35433"/>
    <w:rsid w:val="00F3547B"/>
    <w:rsid w:val="00F354EF"/>
    <w:rsid w:val="00F3557B"/>
    <w:rsid w:val="00F35585"/>
    <w:rsid w:val="00F35592"/>
    <w:rsid w:val="00F355EA"/>
    <w:rsid w:val="00F35727"/>
    <w:rsid w:val="00F35790"/>
    <w:rsid w:val="00F357E5"/>
    <w:rsid w:val="00F358B3"/>
    <w:rsid w:val="00F358DF"/>
    <w:rsid w:val="00F35911"/>
    <w:rsid w:val="00F35963"/>
    <w:rsid w:val="00F35966"/>
    <w:rsid w:val="00F359A7"/>
    <w:rsid w:val="00F359AC"/>
    <w:rsid w:val="00F35A36"/>
    <w:rsid w:val="00F35A3D"/>
    <w:rsid w:val="00F35A88"/>
    <w:rsid w:val="00F35AB0"/>
    <w:rsid w:val="00F35AF4"/>
    <w:rsid w:val="00F35AFF"/>
    <w:rsid w:val="00F35B23"/>
    <w:rsid w:val="00F35B46"/>
    <w:rsid w:val="00F35BA6"/>
    <w:rsid w:val="00F35D69"/>
    <w:rsid w:val="00F35DE4"/>
    <w:rsid w:val="00F35DED"/>
    <w:rsid w:val="00F35E2C"/>
    <w:rsid w:val="00F35E32"/>
    <w:rsid w:val="00F35F2E"/>
    <w:rsid w:val="00F3608F"/>
    <w:rsid w:val="00F360E4"/>
    <w:rsid w:val="00F36105"/>
    <w:rsid w:val="00F361AC"/>
    <w:rsid w:val="00F361C1"/>
    <w:rsid w:val="00F36206"/>
    <w:rsid w:val="00F36224"/>
    <w:rsid w:val="00F362AC"/>
    <w:rsid w:val="00F36313"/>
    <w:rsid w:val="00F36347"/>
    <w:rsid w:val="00F3640C"/>
    <w:rsid w:val="00F36457"/>
    <w:rsid w:val="00F36458"/>
    <w:rsid w:val="00F3655B"/>
    <w:rsid w:val="00F365B4"/>
    <w:rsid w:val="00F365D8"/>
    <w:rsid w:val="00F36620"/>
    <w:rsid w:val="00F36643"/>
    <w:rsid w:val="00F36645"/>
    <w:rsid w:val="00F36656"/>
    <w:rsid w:val="00F36659"/>
    <w:rsid w:val="00F3666A"/>
    <w:rsid w:val="00F366B3"/>
    <w:rsid w:val="00F367D6"/>
    <w:rsid w:val="00F36812"/>
    <w:rsid w:val="00F3682F"/>
    <w:rsid w:val="00F36843"/>
    <w:rsid w:val="00F368A1"/>
    <w:rsid w:val="00F368F1"/>
    <w:rsid w:val="00F369B7"/>
    <w:rsid w:val="00F369D6"/>
    <w:rsid w:val="00F36A74"/>
    <w:rsid w:val="00F36AD9"/>
    <w:rsid w:val="00F36B24"/>
    <w:rsid w:val="00F36B2B"/>
    <w:rsid w:val="00F36B3E"/>
    <w:rsid w:val="00F36B95"/>
    <w:rsid w:val="00F36BBC"/>
    <w:rsid w:val="00F36BD5"/>
    <w:rsid w:val="00F36BDC"/>
    <w:rsid w:val="00F36BF0"/>
    <w:rsid w:val="00F36BF9"/>
    <w:rsid w:val="00F36C29"/>
    <w:rsid w:val="00F36C3F"/>
    <w:rsid w:val="00F36C60"/>
    <w:rsid w:val="00F36CB1"/>
    <w:rsid w:val="00F36D22"/>
    <w:rsid w:val="00F36D2B"/>
    <w:rsid w:val="00F36D74"/>
    <w:rsid w:val="00F36DC3"/>
    <w:rsid w:val="00F36E6B"/>
    <w:rsid w:val="00F36E6E"/>
    <w:rsid w:val="00F36EC1"/>
    <w:rsid w:val="00F36EE6"/>
    <w:rsid w:val="00F36EF3"/>
    <w:rsid w:val="00F36F4F"/>
    <w:rsid w:val="00F36F52"/>
    <w:rsid w:val="00F36FC9"/>
    <w:rsid w:val="00F36FD5"/>
    <w:rsid w:val="00F37019"/>
    <w:rsid w:val="00F370D0"/>
    <w:rsid w:val="00F370D2"/>
    <w:rsid w:val="00F3716C"/>
    <w:rsid w:val="00F371E7"/>
    <w:rsid w:val="00F371FF"/>
    <w:rsid w:val="00F37232"/>
    <w:rsid w:val="00F37246"/>
    <w:rsid w:val="00F372F0"/>
    <w:rsid w:val="00F372FF"/>
    <w:rsid w:val="00F37304"/>
    <w:rsid w:val="00F3732F"/>
    <w:rsid w:val="00F37406"/>
    <w:rsid w:val="00F37497"/>
    <w:rsid w:val="00F3757D"/>
    <w:rsid w:val="00F375C5"/>
    <w:rsid w:val="00F376A4"/>
    <w:rsid w:val="00F376E3"/>
    <w:rsid w:val="00F37723"/>
    <w:rsid w:val="00F37742"/>
    <w:rsid w:val="00F377F4"/>
    <w:rsid w:val="00F3781A"/>
    <w:rsid w:val="00F3791F"/>
    <w:rsid w:val="00F37960"/>
    <w:rsid w:val="00F37964"/>
    <w:rsid w:val="00F37975"/>
    <w:rsid w:val="00F379DB"/>
    <w:rsid w:val="00F379E6"/>
    <w:rsid w:val="00F37A12"/>
    <w:rsid w:val="00F37A45"/>
    <w:rsid w:val="00F37B09"/>
    <w:rsid w:val="00F37B16"/>
    <w:rsid w:val="00F37B84"/>
    <w:rsid w:val="00F37BEC"/>
    <w:rsid w:val="00F37C5D"/>
    <w:rsid w:val="00F37C72"/>
    <w:rsid w:val="00F37CA5"/>
    <w:rsid w:val="00F37CBD"/>
    <w:rsid w:val="00F37CCD"/>
    <w:rsid w:val="00F37D32"/>
    <w:rsid w:val="00F37D37"/>
    <w:rsid w:val="00F37D4D"/>
    <w:rsid w:val="00F37D84"/>
    <w:rsid w:val="00F37D97"/>
    <w:rsid w:val="00F37DE5"/>
    <w:rsid w:val="00F37DF4"/>
    <w:rsid w:val="00F37E1B"/>
    <w:rsid w:val="00F37E1D"/>
    <w:rsid w:val="00F37E9F"/>
    <w:rsid w:val="00F37EB7"/>
    <w:rsid w:val="00F37F15"/>
    <w:rsid w:val="00F37F3B"/>
    <w:rsid w:val="00F37F55"/>
    <w:rsid w:val="00F37FB0"/>
    <w:rsid w:val="00F37FD0"/>
    <w:rsid w:val="00F37FDF"/>
    <w:rsid w:val="00F40025"/>
    <w:rsid w:val="00F4009A"/>
    <w:rsid w:val="00F400E4"/>
    <w:rsid w:val="00F400E9"/>
    <w:rsid w:val="00F40149"/>
    <w:rsid w:val="00F401A3"/>
    <w:rsid w:val="00F401B5"/>
    <w:rsid w:val="00F401FB"/>
    <w:rsid w:val="00F4024E"/>
    <w:rsid w:val="00F402CA"/>
    <w:rsid w:val="00F40320"/>
    <w:rsid w:val="00F40332"/>
    <w:rsid w:val="00F4033D"/>
    <w:rsid w:val="00F40368"/>
    <w:rsid w:val="00F403B5"/>
    <w:rsid w:val="00F403B8"/>
    <w:rsid w:val="00F403E5"/>
    <w:rsid w:val="00F40437"/>
    <w:rsid w:val="00F40459"/>
    <w:rsid w:val="00F404FE"/>
    <w:rsid w:val="00F4055A"/>
    <w:rsid w:val="00F4057E"/>
    <w:rsid w:val="00F405C8"/>
    <w:rsid w:val="00F406D2"/>
    <w:rsid w:val="00F40786"/>
    <w:rsid w:val="00F40822"/>
    <w:rsid w:val="00F40831"/>
    <w:rsid w:val="00F408E1"/>
    <w:rsid w:val="00F409FB"/>
    <w:rsid w:val="00F40A02"/>
    <w:rsid w:val="00F40A20"/>
    <w:rsid w:val="00F40A2A"/>
    <w:rsid w:val="00F40AD9"/>
    <w:rsid w:val="00F40B00"/>
    <w:rsid w:val="00F40B52"/>
    <w:rsid w:val="00F40B60"/>
    <w:rsid w:val="00F40B77"/>
    <w:rsid w:val="00F40BB9"/>
    <w:rsid w:val="00F40C7B"/>
    <w:rsid w:val="00F40C7E"/>
    <w:rsid w:val="00F40C97"/>
    <w:rsid w:val="00F40CCD"/>
    <w:rsid w:val="00F40D03"/>
    <w:rsid w:val="00F40D50"/>
    <w:rsid w:val="00F40DD7"/>
    <w:rsid w:val="00F40E07"/>
    <w:rsid w:val="00F40E1E"/>
    <w:rsid w:val="00F40E3A"/>
    <w:rsid w:val="00F40ECD"/>
    <w:rsid w:val="00F40ED3"/>
    <w:rsid w:val="00F40F48"/>
    <w:rsid w:val="00F40FB6"/>
    <w:rsid w:val="00F41019"/>
    <w:rsid w:val="00F41057"/>
    <w:rsid w:val="00F410EB"/>
    <w:rsid w:val="00F4121D"/>
    <w:rsid w:val="00F4129E"/>
    <w:rsid w:val="00F412A3"/>
    <w:rsid w:val="00F413CC"/>
    <w:rsid w:val="00F41453"/>
    <w:rsid w:val="00F41507"/>
    <w:rsid w:val="00F4153F"/>
    <w:rsid w:val="00F41583"/>
    <w:rsid w:val="00F415BB"/>
    <w:rsid w:val="00F415E3"/>
    <w:rsid w:val="00F41659"/>
    <w:rsid w:val="00F4169C"/>
    <w:rsid w:val="00F416B1"/>
    <w:rsid w:val="00F4173F"/>
    <w:rsid w:val="00F4178F"/>
    <w:rsid w:val="00F417DC"/>
    <w:rsid w:val="00F417F9"/>
    <w:rsid w:val="00F41842"/>
    <w:rsid w:val="00F41899"/>
    <w:rsid w:val="00F41919"/>
    <w:rsid w:val="00F41AF9"/>
    <w:rsid w:val="00F41AFC"/>
    <w:rsid w:val="00F41B30"/>
    <w:rsid w:val="00F41B6D"/>
    <w:rsid w:val="00F41B6F"/>
    <w:rsid w:val="00F41BDB"/>
    <w:rsid w:val="00F41C48"/>
    <w:rsid w:val="00F41CCF"/>
    <w:rsid w:val="00F41CD7"/>
    <w:rsid w:val="00F41CDE"/>
    <w:rsid w:val="00F41D27"/>
    <w:rsid w:val="00F41D9A"/>
    <w:rsid w:val="00F41DDA"/>
    <w:rsid w:val="00F41E19"/>
    <w:rsid w:val="00F41E2F"/>
    <w:rsid w:val="00F41E5C"/>
    <w:rsid w:val="00F41ECD"/>
    <w:rsid w:val="00F41F69"/>
    <w:rsid w:val="00F4203E"/>
    <w:rsid w:val="00F4206C"/>
    <w:rsid w:val="00F420E6"/>
    <w:rsid w:val="00F420FE"/>
    <w:rsid w:val="00F42113"/>
    <w:rsid w:val="00F42167"/>
    <w:rsid w:val="00F42192"/>
    <w:rsid w:val="00F421BF"/>
    <w:rsid w:val="00F42252"/>
    <w:rsid w:val="00F42267"/>
    <w:rsid w:val="00F422D0"/>
    <w:rsid w:val="00F422DC"/>
    <w:rsid w:val="00F423A5"/>
    <w:rsid w:val="00F423B7"/>
    <w:rsid w:val="00F42423"/>
    <w:rsid w:val="00F4247C"/>
    <w:rsid w:val="00F424C0"/>
    <w:rsid w:val="00F4254F"/>
    <w:rsid w:val="00F425B6"/>
    <w:rsid w:val="00F426A5"/>
    <w:rsid w:val="00F427B5"/>
    <w:rsid w:val="00F427D3"/>
    <w:rsid w:val="00F4281A"/>
    <w:rsid w:val="00F428AC"/>
    <w:rsid w:val="00F42979"/>
    <w:rsid w:val="00F42A0E"/>
    <w:rsid w:val="00F42A63"/>
    <w:rsid w:val="00F42A67"/>
    <w:rsid w:val="00F42A8B"/>
    <w:rsid w:val="00F42B1D"/>
    <w:rsid w:val="00F42B32"/>
    <w:rsid w:val="00F42B5B"/>
    <w:rsid w:val="00F42B62"/>
    <w:rsid w:val="00F42B8C"/>
    <w:rsid w:val="00F42BBF"/>
    <w:rsid w:val="00F42CC1"/>
    <w:rsid w:val="00F42D1D"/>
    <w:rsid w:val="00F42D20"/>
    <w:rsid w:val="00F42D9A"/>
    <w:rsid w:val="00F42DFA"/>
    <w:rsid w:val="00F42E01"/>
    <w:rsid w:val="00F42E41"/>
    <w:rsid w:val="00F42E5A"/>
    <w:rsid w:val="00F42E7F"/>
    <w:rsid w:val="00F42EAA"/>
    <w:rsid w:val="00F42ED2"/>
    <w:rsid w:val="00F42F40"/>
    <w:rsid w:val="00F42F43"/>
    <w:rsid w:val="00F42F48"/>
    <w:rsid w:val="00F43028"/>
    <w:rsid w:val="00F4304F"/>
    <w:rsid w:val="00F43075"/>
    <w:rsid w:val="00F430EA"/>
    <w:rsid w:val="00F43101"/>
    <w:rsid w:val="00F4317B"/>
    <w:rsid w:val="00F431B8"/>
    <w:rsid w:val="00F43207"/>
    <w:rsid w:val="00F43236"/>
    <w:rsid w:val="00F432BB"/>
    <w:rsid w:val="00F43315"/>
    <w:rsid w:val="00F4335F"/>
    <w:rsid w:val="00F433E2"/>
    <w:rsid w:val="00F43403"/>
    <w:rsid w:val="00F43461"/>
    <w:rsid w:val="00F43467"/>
    <w:rsid w:val="00F4350F"/>
    <w:rsid w:val="00F43542"/>
    <w:rsid w:val="00F43564"/>
    <w:rsid w:val="00F435DD"/>
    <w:rsid w:val="00F43631"/>
    <w:rsid w:val="00F436D6"/>
    <w:rsid w:val="00F43714"/>
    <w:rsid w:val="00F4384C"/>
    <w:rsid w:val="00F4387E"/>
    <w:rsid w:val="00F43885"/>
    <w:rsid w:val="00F438D9"/>
    <w:rsid w:val="00F438E9"/>
    <w:rsid w:val="00F43938"/>
    <w:rsid w:val="00F4393A"/>
    <w:rsid w:val="00F43957"/>
    <w:rsid w:val="00F439C1"/>
    <w:rsid w:val="00F43A70"/>
    <w:rsid w:val="00F43A8D"/>
    <w:rsid w:val="00F43AAA"/>
    <w:rsid w:val="00F43ABA"/>
    <w:rsid w:val="00F43B5B"/>
    <w:rsid w:val="00F43B6F"/>
    <w:rsid w:val="00F43B8E"/>
    <w:rsid w:val="00F43B98"/>
    <w:rsid w:val="00F43B9A"/>
    <w:rsid w:val="00F43BAF"/>
    <w:rsid w:val="00F43C81"/>
    <w:rsid w:val="00F43D8F"/>
    <w:rsid w:val="00F43E27"/>
    <w:rsid w:val="00F43E55"/>
    <w:rsid w:val="00F43E87"/>
    <w:rsid w:val="00F43E9F"/>
    <w:rsid w:val="00F43EBC"/>
    <w:rsid w:val="00F43ED7"/>
    <w:rsid w:val="00F43F23"/>
    <w:rsid w:val="00F43FC0"/>
    <w:rsid w:val="00F43FC5"/>
    <w:rsid w:val="00F44002"/>
    <w:rsid w:val="00F4407A"/>
    <w:rsid w:val="00F440AD"/>
    <w:rsid w:val="00F4411A"/>
    <w:rsid w:val="00F44127"/>
    <w:rsid w:val="00F441EC"/>
    <w:rsid w:val="00F44222"/>
    <w:rsid w:val="00F442A5"/>
    <w:rsid w:val="00F442D0"/>
    <w:rsid w:val="00F442EF"/>
    <w:rsid w:val="00F4437E"/>
    <w:rsid w:val="00F4439D"/>
    <w:rsid w:val="00F4442E"/>
    <w:rsid w:val="00F4447B"/>
    <w:rsid w:val="00F444C3"/>
    <w:rsid w:val="00F4454E"/>
    <w:rsid w:val="00F4457A"/>
    <w:rsid w:val="00F445C0"/>
    <w:rsid w:val="00F445F2"/>
    <w:rsid w:val="00F445FA"/>
    <w:rsid w:val="00F4464D"/>
    <w:rsid w:val="00F4487B"/>
    <w:rsid w:val="00F448AF"/>
    <w:rsid w:val="00F448C5"/>
    <w:rsid w:val="00F44903"/>
    <w:rsid w:val="00F4494D"/>
    <w:rsid w:val="00F4495E"/>
    <w:rsid w:val="00F44A2B"/>
    <w:rsid w:val="00F44A36"/>
    <w:rsid w:val="00F44A94"/>
    <w:rsid w:val="00F44AEB"/>
    <w:rsid w:val="00F44B3A"/>
    <w:rsid w:val="00F44B8F"/>
    <w:rsid w:val="00F44BFD"/>
    <w:rsid w:val="00F44C17"/>
    <w:rsid w:val="00F44C78"/>
    <w:rsid w:val="00F44CCF"/>
    <w:rsid w:val="00F44CDC"/>
    <w:rsid w:val="00F44D55"/>
    <w:rsid w:val="00F44E17"/>
    <w:rsid w:val="00F44E30"/>
    <w:rsid w:val="00F44E32"/>
    <w:rsid w:val="00F44E35"/>
    <w:rsid w:val="00F44EC8"/>
    <w:rsid w:val="00F44ED2"/>
    <w:rsid w:val="00F44EEF"/>
    <w:rsid w:val="00F44EF0"/>
    <w:rsid w:val="00F44F9F"/>
    <w:rsid w:val="00F44FE8"/>
    <w:rsid w:val="00F4500B"/>
    <w:rsid w:val="00F4502A"/>
    <w:rsid w:val="00F45069"/>
    <w:rsid w:val="00F45085"/>
    <w:rsid w:val="00F450A7"/>
    <w:rsid w:val="00F450C5"/>
    <w:rsid w:val="00F450FE"/>
    <w:rsid w:val="00F45165"/>
    <w:rsid w:val="00F45187"/>
    <w:rsid w:val="00F451A2"/>
    <w:rsid w:val="00F451E6"/>
    <w:rsid w:val="00F451F4"/>
    <w:rsid w:val="00F4523B"/>
    <w:rsid w:val="00F452B3"/>
    <w:rsid w:val="00F452BE"/>
    <w:rsid w:val="00F452D1"/>
    <w:rsid w:val="00F45326"/>
    <w:rsid w:val="00F4534D"/>
    <w:rsid w:val="00F45454"/>
    <w:rsid w:val="00F45508"/>
    <w:rsid w:val="00F45531"/>
    <w:rsid w:val="00F455A2"/>
    <w:rsid w:val="00F455B2"/>
    <w:rsid w:val="00F455FF"/>
    <w:rsid w:val="00F45632"/>
    <w:rsid w:val="00F45670"/>
    <w:rsid w:val="00F456D9"/>
    <w:rsid w:val="00F456DA"/>
    <w:rsid w:val="00F4570C"/>
    <w:rsid w:val="00F4571A"/>
    <w:rsid w:val="00F4571B"/>
    <w:rsid w:val="00F45727"/>
    <w:rsid w:val="00F4574B"/>
    <w:rsid w:val="00F45761"/>
    <w:rsid w:val="00F45781"/>
    <w:rsid w:val="00F4580A"/>
    <w:rsid w:val="00F45892"/>
    <w:rsid w:val="00F4589E"/>
    <w:rsid w:val="00F4597F"/>
    <w:rsid w:val="00F45A10"/>
    <w:rsid w:val="00F45A26"/>
    <w:rsid w:val="00F45AF6"/>
    <w:rsid w:val="00F45B8E"/>
    <w:rsid w:val="00F45C27"/>
    <w:rsid w:val="00F45CAF"/>
    <w:rsid w:val="00F45D19"/>
    <w:rsid w:val="00F45D74"/>
    <w:rsid w:val="00F45DBB"/>
    <w:rsid w:val="00F45E10"/>
    <w:rsid w:val="00F45F6F"/>
    <w:rsid w:val="00F45F8E"/>
    <w:rsid w:val="00F46005"/>
    <w:rsid w:val="00F4600D"/>
    <w:rsid w:val="00F460B0"/>
    <w:rsid w:val="00F46163"/>
    <w:rsid w:val="00F46167"/>
    <w:rsid w:val="00F46246"/>
    <w:rsid w:val="00F4624B"/>
    <w:rsid w:val="00F4626D"/>
    <w:rsid w:val="00F46283"/>
    <w:rsid w:val="00F462CB"/>
    <w:rsid w:val="00F462ED"/>
    <w:rsid w:val="00F46323"/>
    <w:rsid w:val="00F46363"/>
    <w:rsid w:val="00F4637D"/>
    <w:rsid w:val="00F463CD"/>
    <w:rsid w:val="00F46418"/>
    <w:rsid w:val="00F46474"/>
    <w:rsid w:val="00F464BB"/>
    <w:rsid w:val="00F464C6"/>
    <w:rsid w:val="00F465C4"/>
    <w:rsid w:val="00F465D6"/>
    <w:rsid w:val="00F46653"/>
    <w:rsid w:val="00F466B2"/>
    <w:rsid w:val="00F466D8"/>
    <w:rsid w:val="00F466EA"/>
    <w:rsid w:val="00F46763"/>
    <w:rsid w:val="00F467A9"/>
    <w:rsid w:val="00F467C6"/>
    <w:rsid w:val="00F46867"/>
    <w:rsid w:val="00F46892"/>
    <w:rsid w:val="00F468A1"/>
    <w:rsid w:val="00F46905"/>
    <w:rsid w:val="00F46973"/>
    <w:rsid w:val="00F46A37"/>
    <w:rsid w:val="00F46A56"/>
    <w:rsid w:val="00F46A66"/>
    <w:rsid w:val="00F46A8A"/>
    <w:rsid w:val="00F46B59"/>
    <w:rsid w:val="00F46BA1"/>
    <w:rsid w:val="00F46BB5"/>
    <w:rsid w:val="00F46BC4"/>
    <w:rsid w:val="00F46C5D"/>
    <w:rsid w:val="00F46C77"/>
    <w:rsid w:val="00F46C91"/>
    <w:rsid w:val="00F46D0D"/>
    <w:rsid w:val="00F46D17"/>
    <w:rsid w:val="00F46D19"/>
    <w:rsid w:val="00F46D83"/>
    <w:rsid w:val="00F46E0E"/>
    <w:rsid w:val="00F46E93"/>
    <w:rsid w:val="00F46F1F"/>
    <w:rsid w:val="00F46F7E"/>
    <w:rsid w:val="00F46FC8"/>
    <w:rsid w:val="00F47038"/>
    <w:rsid w:val="00F470DA"/>
    <w:rsid w:val="00F47155"/>
    <w:rsid w:val="00F471A8"/>
    <w:rsid w:val="00F471B2"/>
    <w:rsid w:val="00F4738B"/>
    <w:rsid w:val="00F473A2"/>
    <w:rsid w:val="00F474C0"/>
    <w:rsid w:val="00F4750B"/>
    <w:rsid w:val="00F47576"/>
    <w:rsid w:val="00F4758B"/>
    <w:rsid w:val="00F475A8"/>
    <w:rsid w:val="00F4764A"/>
    <w:rsid w:val="00F47690"/>
    <w:rsid w:val="00F4769C"/>
    <w:rsid w:val="00F476D7"/>
    <w:rsid w:val="00F47783"/>
    <w:rsid w:val="00F477BC"/>
    <w:rsid w:val="00F477D5"/>
    <w:rsid w:val="00F477DD"/>
    <w:rsid w:val="00F4781F"/>
    <w:rsid w:val="00F47896"/>
    <w:rsid w:val="00F47955"/>
    <w:rsid w:val="00F47998"/>
    <w:rsid w:val="00F47A33"/>
    <w:rsid w:val="00F47A34"/>
    <w:rsid w:val="00F47A5E"/>
    <w:rsid w:val="00F47AB3"/>
    <w:rsid w:val="00F47B57"/>
    <w:rsid w:val="00F47BBD"/>
    <w:rsid w:val="00F47C02"/>
    <w:rsid w:val="00F47C89"/>
    <w:rsid w:val="00F47C96"/>
    <w:rsid w:val="00F47CD5"/>
    <w:rsid w:val="00F47E30"/>
    <w:rsid w:val="00F47E5A"/>
    <w:rsid w:val="00F47E82"/>
    <w:rsid w:val="00F47EFF"/>
    <w:rsid w:val="00F47F0A"/>
    <w:rsid w:val="00F47F2B"/>
    <w:rsid w:val="00F47F45"/>
    <w:rsid w:val="00F47F49"/>
    <w:rsid w:val="00F47F76"/>
    <w:rsid w:val="00F50000"/>
    <w:rsid w:val="00F50030"/>
    <w:rsid w:val="00F50086"/>
    <w:rsid w:val="00F501D2"/>
    <w:rsid w:val="00F50249"/>
    <w:rsid w:val="00F502D5"/>
    <w:rsid w:val="00F50375"/>
    <w:rsid w:val="00F50381"/>
    <w:rsid w:val="00F503BA"/>
    <w:rsid w:val="00F50403"/>
    <w:rsid w:val="00F50439"/>
    <w:rsid w:val="00F50598"/>
    <w:rsid w:val="00F5060C"/>
    <w:rsid w:val="00F5065F"/>
    <w:rsid w:val="00F50677"/>
    <w:rsid w:val="00F506B7"/>
    <w:rsid w:val="00F50715"/>
    <w:rsid w:val="00F50775"/>
    <w:rsid w:val="00F507CD"/>
    <w:rsid w:val="00F507D4"/>
    <w:rsid w:val="00F5083C"/>
    <w:rsid w:val="00F5088F"/>
    <w:rsid w:val="00F508D0"/>
    <w:rsid w:val="00F5090A"/>
    <w:rsid w:val="00F50949"/>
    <w:rsid w:val="00F509B0"/>
    <w:rsid w:val="00F50A04"/>
    <w:rsid w:val="00F50A40"/>
    <w:rsid w:val="00F50A5F"/>
    <w:rsid w:val="00F50BC3"/>
    <w:rsid w:val="00F50BDE"/>
    <w:rsid w:val="00F50C07"/>
    <w:rsid w:val="00F50C58"/>
    <w:rsid w:val="00F50CF4"/>
    <w:rsid w:val="00F50CF6"/>
    <w:rsid w:val="00F50DB0"/>
    <w:rsid w:val="00F50E20"/>
    <w:rsid w:val="00F50E39"/>
    <w:rsid w:val="00F50E65"/>
    <w:rsid w:val="00F50E96"/>
    <w:rsid w:val="00F50EBA"/>
    <w:rsid w:val="00F50EDB"/>
    <w:rsid w:val="00F50F7E"/>
    <w:rsid w:val="00F50F80"/>
    <w:rsid w:val="00F50FA6"/>
    <w:rsid w:val="00F51171"/>
    <w:rsid w:val="00F51180"/>
    <w:rsid w:val="00F51187"/>
    <w:rsid w:val="00F511AB"/>
    <w:rsid w:val="00F511AC"/>
    <w:rsid w:val="00F511B5"/>
    <w:rsid w:val="00F511C1"/>
    <w:rsid w:val="00F512AF"/>
    <w:rsid w:val="00F51331"/>
    <w:rsid w:val="00F5137B"/>
    <w:rsid w:val="00F513D3"/>
    <w:rsid w:val="00F513D5"/>
    <w:rsid w:val="00F51403"/>
    <w:rsid w:val="00F5144B"/>
    <w:rsid w:val="00F5144C"/>
    <w:rsid w:val="00F51464"/>
    <w:rsid w:val="00F514D2"/>
    <w:rsid w:val="00F51511"/>
    <w:rsid w:val="00F5156D"/>
    <w:rsid w:val="00F5162F"/>
    <w:rsid w:val="00F5166C"/>
    <w:rsid w:val="00F516F9"/>
    <w:rsid w:val="00F51726"/>
    <w:rsid w:val="00F517A5"/>
    <w:rsid w:val="00F517C1"/>
    <w:rsid w:val="00F51882"/>
    <w:rsid w:val="00F5188B"/>
    <w:rsid w:val="00F518BF"/>
    <w:rsid w:val="00F518DE"/>
    <w:rsid w:val="00F518E0"/>
    <w:rsid w:val="00F518FA"/>
    <w:rsid w:val="00F51936"/>
    <w:rsid w:val="00F51991"/>
    <w:rsid w:val="00F519DF"/>
    <w:rsid w:val="00F51A1B"/>
    <w:rsid w:val="00F51A33"/>
    <w:rsid w:val="00F51B54"/>
    <w:rsid w:val="00F51B60"/>
    <w:rsid w:val="00F51B8C"/>
    <w:rsid w:val="00F51B90"/>
    <w:rsid w:val="00F51BC0"/>
    <w:rsid w:val="00F51BE8"/>
    <w:rsid w:val="00F51CB2"/>
    <w:rsid w:val="00F51D23"/>
    <w:rsid w:val="00F51D2A"/>
    <w:rsid w:val="00F51D6F"/>
    <w:rsid w:val="00F51E17"/>
    <w:rsid w:val="00F51E2D"/>
    <w:rsid w:val="00F51E47"/>
    <w:rsid w:val="00F51E8E"/>
    <w:rsid w:val="00F51EEA"/>
    <w:rsid w:val="00F51F04"/>
    <w:rsid w:val="00F51F5E"/>
    <w:rsid w:val="00F51F74"/>
    <w:rsid w:val="00F520D4"/>
    <w:rsid w:val="00F520F9"/>
    <w:rsid w:val="00F5212F"/>
    <w:rsid w:val="00F52134"/>
    <w:rsid w:val="00F5229C"/>
    <w:rsid w:val="00F523AF"/>
    <w:rsid w:val="00F523B1"/>
    <w:rsid w:val="00F523B3"/>
    <w:rsid w:val="00F52493"/>
    <w:rsid w:val="00F5255F"/>
    <w:rsid w:val="00F5268B"/>
    <w:rsid w:val="00F52694"/>
    <w:rsid w:val="00F526B5"/>
    <w:rsid w:val="00F526BC"/>
    <w:rsid w:val="00F526C9"/>
    <w:rsid w:val="00F526F6"/>
    <w:rsid w:val="00F52781"/>
    <w:rsid w:val="00F52797"/>
    <w:rsid w:val="00F527A5"/>
    <w:rsid w:val="00F527C4"/>
    <w:rsid w:val="00F528BD"/>
    <w:rsid w:val="00F528E6"/>
    <w:rsid w:val="00F5299B"/>
    <w:rsid w:val="00F529B5"/>
    <w:rsid w:val="00F529E8"/>
    <w:rsid w:val="00F52A07"/>
    <w:rsid w:val="00F52A8D"/>
    <w:rsid w:val="00F52B11"/>
    <w:rsid w:val="00F52B2C"/>
    <w:rsid w:val="00F52B2F"/>
    <w:rsid w:val="00F52B4F"/>
    <w:rsid w:val="00F52BB7"/>
    <w:rsid w:val="00F52C11"/>
    <w:rsid w:val="00F52C50"/>
    <w:rsid w:val="00F52CA6"/>
    <w:rsid w:val="00F52D33"/>
    <w:rsid w:val="00F52D5E"/>
    <w:rsid w:val="00F52D9C"/>
    <w:rsid w:val="00F52DD5"/>
    <w:rsid w:val="00F52E0F"/>
    <w:rsid w:val="00F52E19"/>
    <w:rsid w:val="00F52E7B"/>
    <w:rsid w:val="00F52F35"/>
    <w:rsid w:val="00F52F89"/>
    <w:rsid w:val="00F52F8E"/>
    <w:rsid w:val="00F52FF1"/>
    <w:rsid w:val="00F52FFE"/>
    <w:rsid w:val="00F53010"/>
    <w:rsid w:val="00F53032"/>
    <w:rsid w:val="00F53064"/>
    <w:rsid w:val="00F530A0"/>
    <w:rsid w:val="00F530D9"/>
    <w:rsid w:val="00F5315C"/>
    <w:rsid w:val="00F53173"/>
    <w:rsid w:val="00F531E6"/>
    <w:rsid w:val="00F531ED"/>
    <w:rsid w:val="00F5323D"/>
    <w:rsid w:val="00F53247"/>
    <w:rsid w:val="00F53272"/>
    <w:rsid w:val="00F53293"/>
    <w:rsid w:val="00F5335F"/>
    <w:rsid w:val="00F53398"/>
    <w:rsid w:val="00F533F6"/>
    <w:rsid w:val="00F53424"/>
    <w:rsid w:val="00F53429"/>
    <w:rsid w:val="00F53438"/>
    <w:rsid w:val="00F53474"/>
    <w:rsid w:val="00F53520"/>
    <w:rsid w:val="00F53564"/>
    <w:rsid w:val="00F5356D"/>
    <w:rsid w:val="00F53579"/>
    <w:rsid w:val="00F5358A"/>
    <w:rsid w:val="00F535AD"/>
    <w:rsid w:val="00F535C0"/>
    <w:rsid w:val="00F53621"/>
    <w:rsid w:val="00F53640"/>
    <w:rsid w:val="00F5369D"/>
    <w:rsid w:val="00F536BF"/>
    <w:rsid w:val="00F536D0"/>
    <w:rsid w:val="00F53716"/>
    <w:rsid w:val="00F53767"/>
    <w:rsid w:val="00F53797"/>
    <w:rsid w:val="00F5382A"/>
    <w:rsid w:val="00F53872"/>
    <w:rsid w:val="00F53888"/>
    <w:rsid w:val="00F538F5"/>
    <w:rsid w:val="00F53A41"/>
    <w:rsid w:val="00F53A95"/>
    <w:rsid w:val="00F53AD9"/>
    <w:rsid w:val="00F53B4D"/>
    <w:rsid w:val="00F53B6A"/>
    <w:rsid w:val="00F53BDC"/>
    <w:rsid w:val="00F53BF3"/>
    <w:rsid w:val="00F53C07"/>
    <w:rsid w:val="00F53C12"/>
    <w:rsid w:val="00F53CF8"/>
    <w:rsid w:val="00F53CFB"/>
    <w:rsid w:val="00F53D3E"/>
    <w:rsid w:val="00F53D75"/>
    <w:rsid w:val="00F53E47"/>
    <w:rsid w:val="00F53F64"/>
    <w:rsid w:val="00F53F73"/>
    <w:rsid w:val="00F53F8D"/>
    <w:rsid w:val="00F53FDC"/>
    <w:rsid w:val="00F53FE6"/>
    <w:rsid w:val="00F53FF2"/>
    <w:rsid w:val="00F54078"/>
    <w:rsid w:val="00F540A2"/>
    <w:rsid w:val="00F540B9"/>
    <w:rsid w:val="00F540DE"/>
    <w:rsid w:val="00F54111"/>
    <w:rsid w:val="00F5413C"/>
    <w:rsid w:val="00F54176"/>
    <w:rsid w:val="00F541CE"/>
    <w:rsid w:val="00F5420F"/>
    <w:rsid w:val="00F54218"/>
    <w:rsid w:val="00F54254"/>
    <w:rsid w:val="00F542AE"/>
    <w:rsid w:val="00F542EA"/>
    <w:rsid w:val="00F542ED"/>
    <w:rsid w:val="00F542EE"/>
    <w:rsid w:val="00F5436D"/>
    <w:rsid w:val="00F5438E"/>
    <w:rsid w:val="00F543A6"/>
    <w:rsid w:val="00F543D0"/>
    <w:rsid w:val="00F54430"/>
    <w:rsid w:val="00F544ED"/>
    <w:rsid w:val="00F545A3"/>
    <w:rsid w:val="00F545D2"/>
    <w:rsid w:val="00F54627"/>
    <w:rsid w:val="00F5463D"/>
    <w:rsid w:val="00F54689"/>
    <w:rsid w:val="00F5470C"/>
    <w:rsid w:val="00F54793"/>
    <w:rsid w:val="00F547CE"/>
    <w:rsid w:val="00F54808"/>
    <w:rsid w:val="00F54864"/>
    <w:rsid w:val="00F54883"/>
    <w:rsid w:val="00F5488E"/>
    <w:rsid w:val="00F548AA"/>
    <w:rsid w:val="00F548BF"/>
    <w:rsid w:val="00F548FC"/>
    <w:rsid w:val="00F5490D"/>
    <w:rsid w:val="00F54914"/>
    <w:rsid w:val="00F5498D"/>
    <w:rsid w:val="00F5499F"/>
    <w:rsid w:val="00F54A39"/>
    <w:rsid w:val="00F54A48"/>
    <w:rsid w:val="00F54AA5"/>
    <w:rsid w:val="00F54AC7"/>
    <w:rsid w:val="00F54ADF"/>
    <w:rsid w:val="00F54AF6"/>
    <w:rsid w:val="00F54AF9"/>
    <w:rsid w:val="00F54B43"/>
    <w:rsid w:val="00F54B4C"/>
    <w:rsid w:val="00F54BA7"/>
    <w:rsid w:val="00F54CC2"/>
    <w:rsid w:val="00F54CEE"/>
    <w:rsid w:val="00F54D12"/>
    <w:rsid w:val="00F54D26"/>
    <w:rsid w:val="00F54D65"/>
    <w:rsid w:val="00F54DB9"/>
    <w:rsid w:val="00F54DCA"/>
    <w:rsid w:val="00F54DD4"/>
    <w:rsid w:val="00F54E24"/>
    <w:rsid w:val="00F54E48"/>
    <w:rsid w:val="00F54E58"/>
    <w:rsid w:val="00F54EA0"/>
    <w:rsid w:val="00F54EA8"/>
    <w:rsid w:val="00F54F47"/>
    <w:rsid w:val="00F54F5C"/>
    <w:rsid w:val="00F54F88"/>
    <w:rsid w:val="00F54FE5"/>
    <w:rsid w:val="00F54FFF"/>
    <w:rsid w:val="00F5508F"/>
    <w:rsid w:val="00F550F6"/>
    <w:rsid w:val="00F550FC"/>
    <w:rsid w:val="00F5512D"/>
    <w:rsid w:val="00F55217"/>
    <w:rsid w:val="00F5524A"/>
    <w:rsid w:val="00F553AC"/>
    <w:rsid w:val="00F553BC"/>
    <w:rsid w:val="00F553CF"/>
    <w:rsid w:val="00F5540A"/>
    <w:rsid w:val="00F55419"/>
    <w:rsid w:val="00F55431"/>
    <w:rsid w:val="00F5545F"/>
    <w:rsid w:val="00F554A1"/>
    <w:rsid w:val="00F554F0"/>
    <w:rsid w:val="00F5552C"/>
    <w:rsid w:val="00F555A6"/>
    <w:rsid w:val="00F55633"/>
    <w:rsid w:val="00F5569C"/>
    <w:rsid w:val="00F556AF"/>
    <w:rsid w:val="00F55740"/>
    <w:rsid w:val="00F557B9"/>
    <w:rsid w:val="00F558DC"/>
    <w:rsid w:val="00F55968"/>
    <w:rsid w:val="00F55985"/>
    <w:rsid w:val="00F559FE"/>
    <w:rsid w:val="00F55A37"/>
    <w:rsid w:val="00F55A5C"/>
    <w:rsid w:val="00F55AA4"/>
    <w:rsid w:val="00F55BA4"/>
    <w:rsid w:val="00F55BFE"/>
    <w:rsid w:val="00F55C3B"/>
    <w:rsid w:val="00F55C65"/>
    <w:rsid w:val="00F55CC3"/>
    <w:rsid w:val="00F55D0D"/>
    <w:rsid w:val="00F55D5A"/>
    <w:rsid w:val="00F55D96"/>
    <w:rsid w:val="00F55DA8"/>
    <w:rsid w:val="00F55DB5"/>
    <w:rsid w:val="00F55DD6"/>
    <w:rsid w:val="00F55E42"/>
    <w:rsid w:val="00F55E6C"/>
    <w:rsid w:val="00F55E8A"/>
    <w:rsid w:val="00F55F83"/>
    <w:rsid w:val="00F5603C"/>
    <w:rsid w:val="00F56053"/>
    <w:rsid w:val="00F56062"/>
    <w:rsid w:val="00F56108"/>
    <w:rsid w:val="00F56113"/>
    <w:rsid w:val="00F561DD"/>
    <w:rsid w:val="00F56206"/>
    <w:rsid w:val="00F5620D"/>
    <w:rsid w:val="00F562B4"/>
    <w:rsid w:val="00F562EF"/>
    <w:rsid w:val="00F562F7"/>
    <w:rsid w:val="00F5633A"/>
    <w:rsid w:val="00F563D1"/>
    <w:rsid w:val="00F56420"/>
    <w:rsid w:val="00F5644F"/>
    <w:rsid w:val="00F564D8"/>
    <w:rsid w:val="00F5651F"/>
    <w:rsid w:val="00F56577"/>
    <w:rsid w:val="00F56583"/>
    <w:rsid w:val="00F565A4"/>
    <w:rsid w:val="00F565A7"/>
    <w:rsid w:val="00F566C5"/>
    <w:rsid w:val="00F5678C"/>
    <w:rsid w:val="00F56851"/>
    <w:rsid w:val="00F56857"/>
    <w:rsid w:val="00F5685A"/>
    <w:rsid w:val="00F56907"/>
    <w:rsid w:val="00F56969"/>
    <w:rsid w:val="00F56970"/>
    <w:rsid w:val="00F5698E"/>
    <w:rsid w:val="00F569BE"/>
    <w:rsid w:val="00F569F8"/>
    <w:rsid w:val="00F56A7D"/>
    <w:rsid w:val="00F56A91"/>
    <w:rsid w:val="00F56AF8"/>
    <w:rsid w:val="00F56BCE"/>
    <w:rsid w:val="00F56C54"/>
    <w:rsid w:val="00F56CC2"/>
    <w:rsid w:val="00F56CC4"/>
    <w:rsid w:val="00F56CC5"/>
    <w:rsid w:val="00F56D35"/>
    <w:rsid w:val="00F56D5C"/>
    <w:rsid w:val="00F56D94"/>
    <w:rsid w:val="00F56DD1"/>
    <w:rsid w:val="00F56E33"/>
    <w:rsid w:val="00F56E9F"/>
    <w:rsid w:val="00F56EBE"/>
    <w:rsid w:val="00F56F6B"/>
    <w:rsid w:val="00F56F86"/>
    <w:rsid w:val="00F56F9B"/>
    <w:rsid w:val="00F5703A"/>
    <w:rsid w:val="00F570FA"/>
    <w:rsid w:val="00F57121"/>
    <w:rsid w:val="00F57126"/>
    <w:rsid w:val="00F57166"/>
    <w:rsid w:val="00F5716C"/>
    <w:rsid w:val="00F571D9"/>
    <w:rsid w:val="00F57225"/>
    <w:rsid w:val="00F57229"/>
    <w:rsid w:val="00F5724D"/>
    <w:rsid w:val="00F57267"/>
    <w:rsid w:val="00F572D0"/>
    <w:rsid w:val="00F572F2"/>
    <w:rsid w:val="00F5740E"/>
    <w:rsid w:val="00F57418"/>
    <w:rsid w:val="00F57465"/>
    <w:rsid w:val="00F57468"/>
    <w:rsid w:val="00F5746F"/>
    <w:rsid w:val="00F57486"/>
    <w:rsid w:val="00F5757B"/>
    <w:rsid w:val="00F57647"/>
    <w:rsid w:val="00F576FF"/>
    <w:rsid w:val="00F57739"/>
    <w:rsid w:val="00F57777"/>
    <w:rsid w:val="00F5781E"/>
    <w:rsid w:val="00F578A1"/>
    <w:rsid w:val="00F578CB"/>
    <w:rsid w:val="00F578DD"/>
    <w:rsid w:val="00F578F5"/>
    <w:rsid w:val="00F5791C"/>
    <w:rsid w:val="00F57956"/>
    <w:rsid w:val="00F579A8"/>
    <w:rsid w:val="00F579AB"/>
    <w:rsid w:val="00F57A33"/>
    <w:rsid w:val="00F57A66"/>
    <w:rsid w:val="00F57B4B"/>
    <w:rsid w:val="00F57B52"/>
    <w:rsid w:val="00F57B57"/>
    <w:rsid w:val="00F57B99"/>
    <w:rsid w:val="00F57BCA"/>
    <w:rsid w:val="00F57BE9"/>
    <w:rsid w:val="00F57C22"/>
    <w:rsid w:val="00F57C4D"/>
    <w:rsid w:val="00F57CA2"/>
    <w:rsid w:val="00F57CA6"/>
    <w:rsid w:val="00F57CD9"/>
    <w:rsid w:val="00F57CDD"/>
    <w:rsid w:val="00F57CEB"/>
    <w:rsid w:val="00F57D65"/>
    <w:rsid w:val="00F57DC4"/>
    <w:rsid w:val="00F57DDF"/>
    <w:rsid w:val="00F57DE0"/>
    <w:rsid w:val="00F57ED9"/>
    <w:rsid w:val="00F57EE3"/>
    <w:rsid w:val="00F57F3B"/>
    <w:rsid w:val="00F57F89"/>
    <w:rsid w:val="00F57F8D"/>
    <w:rsid w:val="00F57FA2"/>
    <w:rsid w:val="00F57FED"/>
    <w:rsid w:val="00F6003D"/>
    <w:rsid w:val="00F600AF"/>
    <w:rsid w:val="00F6011C"/>
    <w:rsid w:val="00F601E5"/>
    <w:rsid w:val="00F6021B"/>
    <w:rsid w:val="00F60351"/>
    <w:rsid w:val="00F603D6"/>
    <w:rsid w:val="00F603DB"/>
    <w:rsid w:val="00F603EF"/>
    <w:rsid w:val="00F60403"/>
    <w:rsid w:val="00F60408"/>
    <w:rsid w:val="00F6040C"/>
    <w:rsid w:val="00F605A7"/>
    <w:rsid w:val="00F605E8"/>
    <w:rsid w:val="00F6064F"/>
    <w:rsid w:val="00F60679"/>
    <w:rsid w:val="00F6074E"/>
    <w:rsid w:val="00F6075C"/>
    <w:rsid w:val="00F60763"/>
    <w:rsid w:val="00F60832"/>
    <w:rsid w:val="00F60876"/>
    <w:rsid w:val="00F6091D"/>
    <w:rsid w:val="00F60960"/>
    <w:rsid w:val="00F60968"/>
    <w:rsid w:val="00F609C7"/>
    <w:rsid w:val="00F609FC"/>
    <w:rsid w:val="00F60A7C"/>
    <w:rsid w:val="00F60A9A"/>
    <w:rsid w:val="00F60AA7"/>
    <w:rsid w:val="00F60AB3"/>
    <w:rsid w:val="00F60ABE"/>
    <w:rsid w:val="00F60AF2"/>
    <w:rsid w:val="00F60B77"/>
    <w:rsid w:val="00F60B8F"/>
    <w:rsid w:val="00F60C36"/>
    <w:rsid w:val="00F60C8C"/>
    <w:rsid w:val="00F60CB6"/>
    <w:rsid w:val="00F60CC0"/>
    <w:rsid w:val="00F60CD3"/>
    <w:rsid w:val="00F60DA6"/>
    <w:rsid w:val="00F60DF2"/>
    <w:rsid w:val="00F60E00"/>
    <w:rsid w:val="00F60E13"/>
    <w:rsid w:val="00F60E1D"/>
    <w:rsid w:val="00F60ED0"/>
    <w:rsid w:val="00F60EF6"/>
    <w:rsid w:val="00F60FAA"/>
    <w:rsid w:val="00F60FD4"/>
    <w:rsid w:val="00F6109D"/>
    <w:rsid w:val="00F61168"/>
    <w:rsid w:val="00F61195"/>
    <w:rsid w:val="00F611BE"/>
    <w:rsid w:val="00F61209"/>
    <w:rsid w:val="00F61257"/>
    <w:rsid w:val="00F6135A"/>
    <w:rsid w:val="00F614A0"/>
    <w:rsid w:val="00F614C4"/>
    <w:rsid w:val="00F614DC"/>
    <w:rsid w:val="00F61529"/>
    <w:rsid w:val="00F6154A"/>
    <w:rsid w:val="00F615A6"/>
    <w:rsid w:val="00F615F1"/>
    <w:rsid w:val="00F61624"/>
    <w:rsid w:val="00F6168C"/>
    <w:rsid w:val="00F61774"/>
    <w:rsid w:val="00F61780"/>
    <w:rsid w:val="00F617B7"/>
    <w:rsid w:val="00F6181A"/>
    <w:rsid w:val="00F61882"/>
    <w:rsid w:val="00F61969"/>
    <w:rsid w:val="00F61978"/>
    <w:rsid w:val="00F6199E"/>
    <w:rsid w:val="00F619AD"/>
    <w:rsid w:val="00F619B3"/>
    <w:rsid w:val="00F619CD"/>
    <w:rsid w:val="00F61A7F"/>
    <w:rsid w:val="00F61B11"/>
    <w:rsid w:val="00F61B59"/>
    <w:rsid w:val="00F61BC1"/>
    <w:rsid w:val="00F61CA2"/>
    <w:rsid w:val="00F61CB5"/>
    <w:rsid w:val="00F61D3C"/>
    <w:rsid w:val="00F61DBA"/>
    <w:rsid w:val="00F61DD9"/>
    <w:rsid w:val="00F61DFC"/>
    <w:rsid w:val="00F61E2A"/>
    <w:rsid w:val="00F61E69"/>
    <w:rsid w:val="00F61E93"/>
    <w:rsid w:val="00F61ECC"/>
    <w:rsid w:val="00F61ED3"/>
    <w:rsid w:val="00F61F71"/>
    <w:rsid w:val="00F62034"/>
    <w:rsid w:val="00F6209F"/>
    <w:rsid w:val="00F6210E"/>
    <w:rsid w:val="00F62201"/>
    <w:rsid w:val="00F62220"/>
    <w:rsid w:val="00F622F2"/>
    <w:rsid w:val="00F62313"/>
    <w:rsid w:val="00F62335"/>
    <w:rsid w:val="00F62365"/>
    <w:rsid w:val="00F6237B"/>
    <w:rsid w:val="00F62389"/>
    <w:rsid w:val="00F62490"/>
    <w:rsid w:val="00F624F5"/>
    <w:rsid w:val="00F62516"/>
    <w:rsid w:val="00F62552"/>
    <w:rsid w:val="00F62565"/>
    <w:rsid w:val="00F625BC"/>
    <w:rsid w:val="00F6264E"/>
    <w:rsid w:val="00F62688"/>
    <w:rsid w:val="00F626FD"/>
    <w:rsid w:val="00F627B5"/>
    <w:rsid w:val="00F627CE"/>
    <w:rsid w:val="00F62886"/>
    <w:rsid w:val="00F62889"/>
    <w:rsid w:val="00F628A4"/>
    <w:rsid w:val="00F62900"/>
    <w:rsid w:val="00F62922"/>
    <w:rsid w:val="00F6293D"/>
    <w:rsid w:val="00F629D1"/>
    <w:rsid w:val="00F62B1E"/>
    <w:rsid w:val="00F62B74"/>
    <w:rsid w:val="00F62B85"/>
    <w:rsid w:val="00F62B8D"/>
    <w:rsid w:val="00F62B98"/>
    <w:rsid w:val="00F62C05"/>
    <w:rsid w:val="00F62C07"/>
    <w:rsid w:val="00F62C75"/>
    <w:rsid w:val="00F62CB6"/>
    <w:rsid w:val="00F62CDC"/>
    <w:rsid w:val="00F62D1F"/>
    <w:rsid w:val="00F62D5B"/>
    <w:rsid w:val="00F62D86"/>
    <w:rsid w:val="00F62D9C"/>
    <w:rsid w:val="00F62E42"/>
    <w:rsid w:val="00F62EEE"/>
    <w:rsid w:val="00F62FFE"/>
    <w:rsid w:val="00F6301B"/>
    <w:rsid w:val="00F6305B"/>
    <w:rsid w:val="00F6305C"/>
    <w:rsid w:val="00F63060"/>
    <w:rsid w:val="00F630D9"/>
    <w:rsid w:val="00F6314A"/>
    <w:rsid w:val="00F63178"/>
    <w:rsid w:val="00F6318A"/>
    <w:rsid w:val="00F631CF"/>
    <w:rsid w:val="00F6323C"/>
    <w:rsid w:val="00F63253"/>
    <w:rsid w:val="00F632C1"/>
    <w:rsid w:val="00F6331E"/>
    <w:rsid w:val="00F6333F"/>
    <w:rsid w:val="00F634DB"/>
    <w:rsid w:val="00F634F1"/>
    <w:rsid w:val="00F6351F"/>
    <w:rsid w:val="00F63576"/>
    <w:rsid w:val="00F635A7"/>
    <w:rsid w:val="00F6364C"/>
    <w:rsid w:val="00F6368E"/>
    <w:rsid w:val="00F636C9"/>
    <w:rsid w:val="00F636EC"/>
    <w:rsid w:val="00F63734"/>
    <w:rsid w:val="00F637E5"/>
    <w:rsid w:val="00F63849"/>
    <w:rsid w:val="00F63859"/>
    <w:rsid w:val="00F638C8"/>
    <w:rsid w:val="00F63919"/>
    <w:rsid w:val="00F63924"/>
    <w:rsid w:val="00F63935"/>
    <w:rsid w:val="00F63969"/>
    <w:rsid w:val="00F63972"/>
    <w:rsid w:val="00F639DC"/>
    <w:rsid w:val="00F639E7"/>
    <w:rsid w:val="00F63A5B"/>
    <w:rsid w:val="00F63B07"/>
    <w:rsid w:val="00F63B1E"/>
    <w:rsid w:val="00F63B4E"/>
    <w:rsid w:val="00F63B9C"/>
    <w:rsid w:val="00F63C5E"/>
    <w:rsid w:val="00F63CD6"/>
    <w:rsid w:val="00F63CEB"/>
    <w:rsid w:val="00F63D32"/>
    <w:rsid w:val="00F63E65"/>
    <w:rsid w:val="00F63E6D"/>
    <w:rsid w:val="00F63FDD"/>
    <w:rsid w:val="00F63FE2"/>
    <w:rsid w:val="00F6407F"/>
    <w:rsid w:val="00F640A4"/>
    <w:rsid w:val="00F6411B"/>
    <w:rsid w:val="00F6426F"/>
    <w:rsid w:val="00F642DF"/>
    <w:rsid w:val="00F642FD"/>
    <w:rsid w:val="00F64312"/>
    <w:rsid w:val="00F643B4"/>
    <w:rsid w:val="00F643C6"/>
    <w:rsid w:val="00F64448"/>
    <w:rsid w:val="00F644C6"/>
    <w:rsid w:val="00F64618"/>
    <w:rsid w:val="00F64624"/>
    <w:rsid w:val="00F64703"/>
    <w:rsid w:val="00F64710"/>
    <w:rsid w:val="00F64915"/>
    <w:rsid w:val="00F64934"/>
    <w:rsid w:val="00F64947"/>
    <w:rsid w:val="00F64949"/>
    <w:rsid w:val="00F649AB"/>
    <w:rsid w:val="00F649C9"/>
    <w:rsid w:val="00F64A10"/>
    <w:rsid w:val="00F64A1B"/>
    <w:rsid w:val="00F64A58"/>
    <w:rsid w:val="00F64A76"/>
    <w:rsid w:val="00F64AD0"/>
    <w:rsid w:val="00F64B3A"/>
    <w:rsid w:val="00F64C35"/>
    <w:rsid w:val="00F64CCC"/>
    <w:rsid w:val="00F64D6A"/>
    <w:rsid w:val="00F64D95"/>
    <w:rsid w:val="00F64DA1"/>
    <w:rsid w:val="00F64DB2"/>
    <w:rsid w:val="00F64EFB"/>
    <w:rsid w:val="00F64F9C"/>
    <w:rsid w:val="00F64FDF"/>
    <w:rsid w:val="00F65031"/>
    <w:rsid w:val="00F65056"/>
    <w:rsid w:val="00F65135"/>
    <w:rsid w:val="00F6515B"/>
    <w:rsid w:val="00F65183"/>
    <w:rsid w:val="00F651AD"/>
    <w:rsid w:val="00F651CA"/>
    <w:rsid w:val="00F651D4"/>
    <w:rsid w:val="00F65228"/>
    <w:rsid w:val="00F65292"/>
    <w:rsid w:val="00F6529B"/>
    <w:rsid w:val="00F652E2"/>
    <w:rsid w:val="00F652EB"/>
    <w:rsid w:val="00F6532C"/>
    <w:rsid w:val="00F6532D"/>
    <w:rsid w:val="00F65334"/>
    <w:rsid w:val="00F65350"/>
    <w:rsid w:val="00F65354"/>
    <w:rsid w:val="00F65373"/>
    <w:rsid w:val="00F653C3"/>
    <w:rsid w:val="00F653D2"/>
    <w:rsid w:val="00F65440"/>
    <w:rsid w:val="00F6544A"/>
    <w:rsid w:val="00F654FE"/>
    <w:rsid w:val="00F65515"/>
    <w:rsid w:val="00F6552C"/>
    <w:rsid w:val="00F6553B"/>
    <w:rsid w:val="00F65674"/>
    <w:rsid w:val="00F65676"/>
    <w:rsid w:val="00F656A8"/>
    <w:rsid w:val="00F6573B"/>
    <w:rsid w:val="00F65793"/>
    <w:rsid w:val="00F657E4"/>
    <w:rsid w:val="00F658BD"/>
    <w:rsid w:val="00F65945"/>
    <w:rsid w:val="00F6595C"/>
    <w:rsid w:val="00F659B9"/>
    <w:rsid w:val="00F659D0"/>
    <w:rsid w:val="00F659D5"/>
    <w:rsid w:val="00F65A42"/>
    <w:rsid w:val="00F65A54"/>
    <w:rsid w:val="00F65B72"/>
    <w:rsid w:val="00F65B9B"/>
    <w:rsid w:val="00F65BC7"/>
    <w:rsid w:val="00F65C64"/>
    <w:rsid w:val="00F65CBA"/>
    <w:rsid w:val="00F65CD4"/>
    <w:rsid w:val="00F65CD7"/>
    <w:rsid w:val="00F65D2A"/>
    <w:rsid w:val="00F65D62"/>
    <w:rsid w:val="00F65EE1"/>
    <w:rsid w:val="00F65FA9"/>
    <w:rsid w:val="00F65FAA"/>
    <w:rsid w:val="00F65FE4"/>
    <w:rsid w:val="00F66040"/>
    <w:rsid w:val="00F66063"/>
    <w:rsid w:val="00F66114"/>
    <w:rsid w:val="00F6614C"/>
    <w:rsid w:val="00F6619F"/>
    <w:rsid w:val="00F661E4"/>
    <w:rsid w:val="00F661F4"/>
    <w:rsid w:val="00F6621A"/>
    <w:rsid w:val="00F66233"/>
    <w:rsid w:val="00F66272"/>
    <w:rsid w:val="00F66324"/>
    <w:rsid w:val="00F66347"/>
    <w:rsid w:val="00F663D5"/>
    <w:rsid w:val="00F66414"/>
    <w:rsid w:val="00F66477"/>
    <w:rsid w:val="00F6648A"/>
    <w:rsid w:val="00F66505"/>
    <w:rsid w:val="00F66506"/>
    <w:rsid w:val="00F66566"/>
    <w:rsid w:val="00F66573"/>
    <w:rsid w:val="00F66746"/>
    <w:rsid w:val="00F667BC"/>
    <w:rsid w:val="00F66831"/>
    <w:rsid w:val="00F66849"/>
    <w:rsid w:val="00F668C6"/>
    <w:rsid w:val="00F668FF"/>
    <w:rsid w:val="00F66A34"/>
    <w:rsid w:val="00F66ABF"/>
    <w:rsid w:val="00F66B17"/>
    <w:rsid w:val="00F66B3C"/>
    <w:rsid w:val="00F66B7F"/>
    <w:rsid w:val="00F66B8C"/>
    <w:rsid w:val="00F66C01"/>
    <w:rsid w:val="00F66CF5"/>
    <w:rsid w:val="00F66DDE"/>
    <w:rsid w:val="00F66EAB"/>
    <w:rsid w:val="00F66EC5"/>
    <w:rsid w:val="00F66EDE"/>
    <w:rsid w:val="00F66F72"/>
    <w:rsid w:val="00F67025"/>
    <w:rsid w:val="00F67037"/>
    <w:rsid w:val="00F67125"/>
    <w:rsid w:val="00F67151"/>
    <w:rsid w:val="00F67184"/>
    <w:rsid w:val="00F672E8"/>
    <w:rsid w:val="00F672FB"/>
    <w:rsid w:val="00F673B2"/>
    <w:rsid w:val="00F673B9"/>
    <w:rsid w:val="00F673DA"/>
    <w:rsid w:val="00F67447"/>
    <w:rsid w:val="00F6746D"/>
    <w:rsid w:val="00F674B8"/>
    <w:rsid w:val="00F674D1"/>
    <w:rsid w:val="00F6751F"/>
    <w:rsid w:val="00F67576"/>
    <w:rsid w:val="00F675AA"/>
    <w:rsid w:val="00F675AB"/>
    <w:rsid w:val="00F675D9"/>
    <w:rsid w:val="00F67604"/>
    <w:rsid w:val="00F67611"/>
    <w:rsid w:val="00F67618"/>
    <w:rsid w:val="00F6763E"/>
    <w:rsid w:val="00F67697"/>
    <w:rsid w:val="00F676BF"/>
    <w:rsid w:val="00F67717"/>
    <w:rsid w:val="00F6772C"/>
    <w:rsid w:val="00F67850"/>
    <w:rsid w:val="00F6786C"/>
    <w:rsid w:val="00F67871"/>
    <w:rsid w:val="00F67878"/>
    <w:rsid w:val="00F678D8"/>
    <w:rsid w:val="00F67923"/>
    <w:rsid w:val="00F67982"/>
    <w:rsid w:val="00F679E8"/>
    <w:rsid w:val="00F67B72"/>
    <w:rsid w:val="00F67BBC"/>
    <w:rsid w:val="00F67BDE"/>
    <w:rsid w:val="00F67C8F"/>
    <w:rsid w:val="00F67CB7"/>
    <w:rsid w:val="00F67D01"/>
    <w:rsid w:val="00F67D45"/>
    <w:rsid w:val="00F67E00"/>
    <w:rsid w:val="00F67E3B"/>
    <w:rsid w:val="00F67EDD"/>
    <w:rsid w:val="00F67EEA"/>
    <w:rsid w:val="00F67F09"/>
    <w:rsid w:val="00F67F66"/>
    <w:rsid w:val="00F67FC7"/>
    <w:rsid w:val="00F70046"/>
    <w:rsid w:val="00F700C2"/>
    <w:rsid w:val="00F700C7"/>
    <w:rsid w:val="00F700E2"/>
    <w:rsid w:val="00F700FA"/>
    <w:rsid w:val="00F701F3"/>
    <w:rsid w:val="00F70261"/>
    <w:rsid w:val="00F702A9"/>
    <w:rsid w:val="00F702C2"/>
    <w:rsid w:val="00F703F4"/>
    <w:rsid w:val="00F7041C"/>
    <w:rsid w:val="00F70461"/>
    <w:rsid w:val="00F704B1"/>
    <w:rsid w:val="00F704E5"/>
    <w:rsid w:val="00F705E3"/>
    <w:rsid w:val="00F705E4"/>
    <w:rsid w:val="00F70656"/>
    <w:rsid w:val="00F70673"/>
    <w:rsid w:val="00F706E5"/>
    <w:rsid w:val="00F70729"/>
    <w:rsid w:val="00F7074C"/>
    <w:rsid w:val="00F70753"/>
    <w:rsid w:val="00F70782"/>
    <w:rsid w:val="00F707EC"/>
    <w:rsid w:val="00F70840"/>
    <w:rsid w:val="00F70843"/>
    <w:rsid w:val="00F708F2"/>
    <w:rsid w:val="00F70901"/>
    <w:rsid w:val="00F70916"/>
    <w:rsid w:val="00F70A5D"/>
    <w:rsid w:val="00F70A71"/>
    <w:rsid w:val="00F70ABC"/>
    <w:rsid w:val="00F70C0C"/>
    <w:rsid w:val="00F70C21"/>
    <w:rsid w:val="00F70CA7"/>
    <w:rsid w:val="00F70CD4"/>
    <w:rsid w:val="00F70CF1"/>
    <w:rsid w:val="00F70DB8"/>
    <w:rsid w:val="00F70F01"/>
    <w:rsid w:val="00F70F84"/>
    <w:rsid w:val="00F7101B"/>
    <w:rsid w:val="00F7103F"/>
    <w:rsid w:val="00F710A3"/>
    <w:rsid w:val="00F7114B"/>
    <w:rsid w:val="00F71188"/>
    <w:rsid w:val="00F7120C"/>
    <w:rsid w:val="00F7122F"/>
    <w:rsid w:val="00F71274"/>
    <w:rsid w:val="00F7129A"/>
    <w:rsid w:val="00F712F5"/>
    <w:rsid w:val="00F71325"/>
    <w:rsid w:val="00F71364"/>
    <w:rsid w:val="00F713FC"/>
    <w:rsid w:val="00F7141F"/>
    <w:rsid w:val="00F7147B"/>
    <w:rsid w:val="00F7147D"/>
    <w:rsid w:val="00F71510"/>
    <w:rsid w:val="00F71541"/>
    <w:rsid w:val="00F71582"/>
    <w:rsid w:val="00F7160F"/>
    <w:rsid w:val="00F71634"/>
    <w:rsid w:val="00F71642"/>
    <w:rsid w:val="00F716A0"/>
    <w:rsid w:val="00F716BD"/>
    <w:rsid w:val="00F71727"/>
    <w:rsid w:val="00F7174F"/>
    <w:rsid w:val="00F718EF"/>
    <w:rsid w:val="00F71938"/>
    <w:rsid w:val="00F719B6"/>
    <w:rsid w:val="00F71A31"/>
    <w:rsid w:val="00F71B07"/>
    <w:rsid w:val="00F71B13"/>
    <w:rsid w:val="00F71BC5"/>
    <w:rsid w:val="00F71C6E"/>
    <w:rsid w:val="00F71C80"/>
    <w:rsid w:val="00F71D27"/>
    <w:rsid w:val="00F71D61"/>
    <w:rsid w:val="00F71DBE"/>
    <w:rsid w:val="00F71E11"/>
    <w:rsid w:val="00F71E39"/>
    <w:rsid w:val="00F71E5A"/>
    <w:rsid w:val="00F71E8F"/>
    <w:rsid w:val="00F71F14"/>
    <w:rsid w:val="00F71F16"/>
    <w:rsid w:val="00F71F9A"/>
    <w:rsid w:val="00F71FC6"/>
    <w:rsid w:val="00F71FD1"/>
    <w:rsid w:val="00F72001"/>
    <w:rsid w:val="00F72033"/>
    <w:rsid w:val="00F7203F"/>
    <w:rsid w:val="00F7207B"/>
    <w:rsid w:val="00F72138"/>
    <w:rsid w:val="00F7217B"/>
    <w:rsid w:val="00F721B0"/>
    <w:rsid w:val="00F72299"/>
    <w:rsid w:val="00F722A3"/>
    <w:rsid w:val="00F7231A"/>
    <w:rsid w:val="00F7233C"/>
    <w:rsid w:val="00F72399"/>
    <w:rsid w:val="00F72413"/>
    <w:rsid w:val="00F7249B"/>
    <w:rsid w:val="00F7251C"/>
    <w:rsid w:val="00F725F1"/>
    <w:rsid w:val="00F72601"/>
    <w:rsid w:val="00F72621"/>
    <w:rsid w:val="00F72652"/>
    <w:rsid w:val="00F726B6"/>
    <w:rsid w:val="00F72721"/>
    <w:rsid w:val="00F727E7"/>
    <w:rsid w:val="00F72886"/>
    <w:rsid w:val="00F72899"/>
    <w:rsid w:val="00F7291D"/>
    <w:rsid w:val="00F72925"/>
    <w:rsid w:val="00F7294A"/>
    <w:rsid w:val="00F7297B"/>
    <w:rsid w:val="00F7297D"/>
    <w:rsid w:val="00F729BA"/>
    <w:rsid w:val="00F729E6"/>
    <w:rsid w:val="00F72A7A"/>
    <w:rsid w:val="00F72A95"/>
    <w:rsid w:val="00F72AD3"/>
    <w:rsid w:val="00F72AF1"/>
    <w:rsid w:val="00F72AFA"/>
    <w:rsid w:val="00F72B52"/>
    <w:rsid w:val="00F72C2F"/>
    <w:rsid w:val="00F72DBE"/>
    <w:rsid w:val="00F72DC4"/>
    <w:rsid w:val="00F72DD6"/>
    <w:rsid w:val="00F72E3B"/>
    <w:rsid w:val="00F72E47"/>
    <w:rsid w:val="00F72E73"/>
    <w:rsid w:val="00F72E75"/>
    <w:rsid w:val="00F72F27"/>
    <w:rsid w:val="00F72F8B"/>
    <w:rsid w:val="00F72F9C"/>
    <w:rsid w:val="00F73030"/>
    <w:rsid w:val="00F730A2"/>
    <w:rsid w:val="00F730F4"/>
    <w:rsid w:val="00F7317B"/>
    <w:rsid w:val="00F73182"/>
    <w:rsid w:val="00F7320E"/>
    <w:rsid w:val="00F73226"/>
    <w:rsid w:val="00F7322B"/>
    <w:rsid w:val="00F73366"/>
    <w:rsid w:val="00F733D7"/>
    <w:rsid w:val="00F734C4"/>
    <w:rsid w:val="00F73503"/>
    <w:rsid w:val="00F7352F"/>
    <w:rsid w:val="00F73553"/>
    <w:rsid w:val="00F7356F"/>
    <w:rsid w:val="00F73577"/>
    <w:rsid w:val="00F73653"/>
    <w:rsid w:val="00F736A0"/>
    <w:rsid w:val="00F736E0"/>
    <w:rsid w:val="00F73720"/>
    <w:rsid w:val="00F73770"/>
    <w:rsid w:val="00F73810"/>
    <w:rsid w:val="00F73875"/>
    <w:rsid w:val="00F738BA"/>
    <w:rsid w:val="00F738EB"/>
    <w:rsid w:val="00F738F3"/>
    <w:rsid w:val="00F7390D"/>
    <w:rsid w:val="00F73921"/>
    <w:rsid w:val="00F739BD"/>
    <w:rsid w:val="00F739CB"/>
    <w:rsid w:val="00F739D0"/>
    <w:rsid w:val="00F73A7F"/>
    <w:rsid w:val="00F73A97"/>
    <w:rsid w:val="00F73AC3"/>
    <w:rsid w:val="00F73BCC"/>
    <w:rsid w:val="00F73BE1"/>
    <w:rsid w:val="00F73BFC"/>
    <w:rsid w:val="00F73C22"/>
    <w:rsid w:val="00F73C5E"/>
    <w:rsid w:val="00F73CDA"/>
    <w:rsid w:val="00F73CDD"/>
    <w:rsid w:val="00F73E29"/>
    <w:rsid w:val="00F73EB5"/>
    <w:rsid w:val="00F74008"/>
    <w:rsid w:val="00F7402C"/>
    <w:rsid w:val="00F740B0"/>
    <w:rsid w:val="00F7417D"/>
    <w:rsid w:val="00F741F3"/>
    <w:rsid w:val="00F74309"/>
    <w:rsid w:val="00F7438F"/>
    <w:rsid w:val="00F743E9"/>
    <w:rsid w:val="00F7440E"/>
    <w:rsid w:val="00F74419"/>
    <w:rsid w:val="00F7445A"/>
    <w:rsid w:val="00F744AB"/>
    <w:rsid w:val="00F744C4"/>
    <w:rsid w:val="00F74507"/>
    <w:rsid w:val="00F74548"/>
    <w:rsid w:val="00F74572"/>
    <w:rsid w:val="00F7458F"/>
    <w:rsid w:val="00F745BE"/>
    <w:rsid w:val="00F745DA"/>
    <w:rsid w:val="00F74618"/>
    <w:rsid w:val="00F74697"/>
    <w:rsid w:val="00F746A6"/>
    <w:rsid w:val="00F746CA"/>
    <w:rsid w:val="00F7473E"/>
    <w:rsid w:val="00F7476F"/>
    <w:rsid w:val="00F747E7"/>
    <w:rsid w:val="00F747F7"/>
    <w:rsid w:val="00F7482B"/>
    <w:rsid w:val="00F7483A"/>
    <w:rsid w:val="00F7488C"/>
    <w:rsid w:val="00F748FD"/>
    <w:rsid w:val="00F74945"/>
    <w:rsid w:val="00F7498A"/>
    <w:rsid w:val="00F749C3"/>
    <w:rsid w:val="00F74A25"/>
    <w:rsid w:val="00F74A45"/>
    <w:rsid w:val="00F74A63"/>
    <w:rsid w:val="00F74A6A"/>
    <w:rsid w:val="00F74A9C"/>
    <w:rsid w:val="00F74AB2"/>
    <w:rsid w:val="00F74B1B"/>
    <w:rsid w:val="00F74B27"/>
    <w:rsid w:val="00F74BC0"/>
    <w:rsid w:val="00F74BEE"/>
    <w:rsid w:val="00F74C08"/>
    <w:rsid w:val="00F74C27"/>
    <w:rsid w:val="00F74C5F"/>
    <w:rsid w:val="00F74C9A"/>
    <w:rsid w:val="00F74CE1"/>
    <w:rsid w:val="00F74D1F"/>
    <w:rsid w:val="00F74D76"/>
    <w:rsid w:val="00F74DA2"/>
    <w:rsid w:val="00F74DA8"/>
    <w:rsid w:val="00F74DCA"/>
    <w:rsid w:val="00F74E81"/>
    <w:rsid w:val="00F74F0A"/>
    <w:rsid w:val="00F74F10"/>
    <w:rsid w:val="00F75021"/>
    <w:rsid w:val="00F75032"/>
    <w:rsid w:val="00F750E6"/>
    <w:rsid w:val="00F750EC"/>
    <w:rsid w:val="00F75176"/>
    <w:rsid w:val="00F75189"/>
    <w:rsid w:val="00F75214"/>
    <w:rsid w:val="00F75252"/>
    <w:rsid w:val="00F7529C"/>
    <w:rsid w:val="00F752DC"/>
    <w:rsid w:val="00F752F9"/>
    <w:rsid w:val="00F753A9"/>
    <w:rsid w:val="00F75404"/>
    <w:rsid w:val="00F75427"/>
    <w:rsid w:val="00F75443"/>
    <w:rsid w:val="00F75472"/>
    <w:rsid w:val="00F754A6"/>
    <w:rsid w:val="00F754E4"/>
    <w:rsid w:val="00F75554"/>
    <w:rsid w:val="00F755A0"/>
    <w:rsid w:val="00F755D4"/>
    <w:rsid w:val="00F7573F"/>
    <w:rsid w:val="00F757B0"/>
    <w:rsid w:val="00F757D3"/>
    <w:rsid w:val="00F75850"/>
    <w:rsid w:val="00F7590B"/>
    <w:rsid w:val="00F7590D"/>
    <w:rsid w:val="00F7594E"/>
    <w:rsid w:val="00F75997"/>
    <w:rsid w:val="00F75A4F"/>
    <w:rsid w:val="00F75A96"/>
    <w:rsid w:val="00F75AB1"/>
    <w:rsid w:val="00F75B16"/>
    <w:rsid w:val="00F75B21"/>
    <w:rsid w:val="00F75B26"/>
    <w:rsid w:val="00F75C51"/>
    <w:rsid w:val="00F75C56"/>
    <w:rsid w:val="00F75CB0"/>
    <w:rsid w:val="00F75CB6"/>
    <w:rsid w:val="00F75D5A"/>
    <w:rsid w:val="00F75D62"/>
    <w:rsid w:val="00F75D86"/>
    <w:rsid w:val="00F75DB7"/>
    <w:rsid w:val="00F75DCA"/>
    <w:rsid w:val="00F75E01"/>
    <w:rsid w:val="00F75FA6"/>
    <w:rsid w:val="00F75FE1"/>
    <w:rsid w:val="00F76032"/>
    <w:rsid w:val="00F760DB"/>
    <w:rsid w:val="00F760FB"/>
    <w:rsid w:val="00F76102"/>
    <w:rsid w:val="00F7614E"/>
    <w:rsid w:val="00F761B8"/>
    <w:rsid w:val="00F761BF"/>
    <w:rsid w:val="00F7620B"/>
    <w:rsid w:val="00F7627E"/>
    <w:rsid w:val="00F762C1"/>
    <w:rsid w:val="00F762C7"/>
    <w:rsid w:val="00F7637B"/>
    <w:rsid w:val="00F763D9"/>
    <w:rsid w:val="00F76446"/>
    <w:rsid w:val="00F764B1"/>
    <w:rsid w:val="00F764C8"/>
    <w:rsid w:val="00F7650D"/>
    <w:rsid w:val="00F76513"/>
    <w:rsid w:val="00F76537"/>
    <w:rsid w:val="00F7654B"/>
    <w:rsid w:val="00F765F6"/>
    <w:rsid w:val="00F7666F"/>
    <w:rsid w:val="00F76731"/>
    <w:rsid w:val="00F7676E"/>
    <w:rsid w:val="00F7678A"/>
    <w:rsid w:val="00F767AE"/>
    <w:rsid w:val="00F767C9"/>
    <w:rsid w:val="00F768B8"/>
    <w:rsid w:val="00F769F6"/>
    <w:rsid w:val="00F769FB"/>
    <w:rsid w:val="00F76A31"/>
    <w:rsid w:val="00F76C31"/>
    <w:rsid w:val="00F76DD3"/>
    <w:rsid w:val="00F76E28"/>
    <w:rsid w:val="00F76E9D"/>
    <w:rsid w:val="00F76EAF"/>
    <w:rsid w:val="00F76ECC"/>
    <w:rsid w:val="00F76ED0"/>
    <w:rsid w:val="00F76EDB"/>
    <w:rsid w:val="00F76F29"/>
    <w:rsid w:val="00F76F2C"/>
    <w:rsid w:val="00F76F2E"/>
    <w:rsid w:val="00F76F82"/>
    <w:rsid w:val="00F770BC"/>
    <w:rsid w:val="00F770CD"/>
    <w:rsid w:val="00F770D9"/>
    <w:rsid w:val="00F7719D"/>
    <w:rsid w:val="00F771F7"/>
    <w:rsid w:val="00F7721E"/>
    <w:rsid w:val="00F7723E"/>
    <w:rsid w:val="00F77359"/>
    <w:rsid w:val="00F7735D"/>
    <w:rsid w:val="00F7737B"/>
    <w:rsid w:val="00F773BE"/>
    <w:rsid w:val="00F773CF"/>
    <w:rsid w:val="00F773F2"/>
    <w:rsid w:val="00F773F8"/>
    <w:rsid w:val="00F773FD"/>
    <w:rsid w:val="00F77409"/>
    <w:rsid w:val="00F77448"/>
    <w:rsid w:val="00F7744F"/>
    <w:rsid w:val="00F77493"/>
    <w:rsid w:val="00F774D5"/>
    <w:rsid w:val="00F774D8"/>
    <w:rsid w:val="00F7751A"/>
    <w:rsid w:val="00F77529"/>
    <w:rsid w:val="00F7753B"/>
    <w:rsid w:val="00F77541"/>
    <w:rsid w:val="00F77583"/>
    <w:rsid w:val="00F775D2"/>
    <w:rsid w:val="00F776A2"/>
    <w:rsid w:val="00F77778"/>
    <w:rsid w:val="00F77791"/>
    <w:rsid w:val="00F777EE"/>
    <w:rsid w:val="00F77896"/>
    <w:rsid w:val="00F7789C"/>
    <w:rsid w:val="00F7791E"/>
    <w:rsid w:val="00F7796F"/>
    <w:rsid w:val="00F77A11"/>
    <w:rsid w:val="00F77A71"/>
    <w:rsid w:val="00F77A8B"/>
    <w:rsid w:val="00F77AF4"/>
    <w:rsid w:val="00F77B0D"/>
    <w:rsid w:val="00F77B2E"/>
    <w:rsid w:val="00F77B40"/>
    <w:rsid w:val="00F77B54"/>
    <w:rsid w:val="00F77B6E"/>
    <w:rsid w:val="00F77B7B"/>
    <w:rsid w:val="00F77BA3"/>
    <w:rsid w:val="00F77C19"/>
    <w:rsid w:val="00F77C80"/>
    <w:rsid w:val="00F77CBD"/>
    <w:rsid w:val="00F77D34"/>
    <w:rsid w:val="00F77D61"/>
    <w:rsid w:val="00F77DDC"/>
    <w:rsid w:val="00F77DF7"/>
    <w:rsid w:val="00F77ED2"/>
    <w:rsid w:val="00F77F26"/>
    <w:rsid w:val="00F77F48"/>
    <w:rsid w:val="00F77FA0"/>
    <w:rsid w:val="00F77FAE"/>
    <w:rsid w:val="00F77FE8"/>
    <w:rsid w:val="00F80087"/>
    <w:rsid w:val="00F800B3"/>
    <w:rsid w:val="00F800DF"/>
    <w:rsid w:val="00F8010C"/>
    <w:rsid w:val="00F801CE"/>
    <w:rsid w:val="00F801F9"/>
    <w:rsid w:val="00F80281"/>
    <w:rsid w:val="00F80306"/>
    <w:rsid w:val="00F8030A"/>
    <w:rsid w:val="00F8033E"/>
    <w:rsid w:val="00F8034E"/>
    <w:rsid w:val="00F8037F"/>
    <w:rsid w:val="00F80391"/>
    <w:rsid w:val="00F80469"/>
    <w:rsid w:val="00F805A6"/>
    <w:rsid w:val="00F805DA"/>
    <w:rsid w:val="00F80630"/>
    <w:rsid w:val="00F80669"/>
    <w:rsid w:val="00F80775"/>
    <w:rsid w:val="00F807C2"/>
    <w:rsid w:val="00F807DE"/>
    <w:rsid w:val="00F8086B"/>
    <w:rsid w:val="00F808B4"/>
    <w:rsid w:val="00F80945"/>
    <w:rsid w:val="00F8096B"/>
    <w:rsid w:val="00F80985"/>
    <w:rsid w:val="00F809B4"/>
    <w:rsid w:val="00F809EF"/>
    <w:rsid w:val="00F80A76"/>
    <w:rsid w:val="00F80A82"/>
    <w:rsid w:val="00F80A94"/>
    <w:rsid w:val="00F80A99"/>
    <w:rsid w:val="00F80AA9"/>
    <w:rsid w:val="00F80AEE"/>
    <w:rsid w:val="00F80AF3"/>
    <w:rsid w:val="00F80B04"/>
    <w:rsid w:val="00F80B0E"/>
    <w:rsid w:val="00F80B2C"/>
    <w:rsid w:val="00F80B71"/>
    <w:rsid w:val="00F80B83"/>
    <w:rsid w:val="00F80B87"/>
    <w:rsid w:val="00F80BBB"/>
    <w:rsid w:val="00F80BCC"/>
    <w:rsid w:val="00F80C15"/>
    <w:rsid w:val="00F80C19"/>
    <w:rsid w:val="00F80D03"/>
    <w:rsid w:val="00F80DAD"/>
    <w:rsid w:val="00F80DD1"/>
    <w:rsid w:val="00F80E1D"/>
    <w:rsid w:val="00F80E3E"/>
    <w:rsid w:val="00F80E5B"/>
    <w:rsid w:val="00F80E9F"/>
    <w:rsid w:val="00F80F0B"/>
    <w:rsid w:val="00F80FE1"/>
    <w:rsid w:val="00F81078"/>
    <w:rsid w:val="00F81120"/>
    <w:rsid w:val="00F811B7"/>
    <w:rsid w:val="00F8120E"/>
    <w:rsid w:val="00F81228"/>
    <w:rsid w:val="00F8128D"/>
    <w:rsid w:val="00F81354"/>
    <w:rsid w:val="00F81391"/>
    <w:rsid w:val="00F813F5"/>
    <w:rsid w:val="00F81497"/>
    <w:rsid w:val="00F81560"/>
    <w:rsid w:val="00F815C1"/>
    <w:rsid w:val="00F815CC"/>
    <w:rsid w:val="00F815E9"/>
    <w:rsid w:val="00F8161B"/>
    <w:rsid w:val="00F8162B"/>
    <w:rsid w:val="00F8164A"/>
    <w:rsid w:val="00F81683"/>
    <w:rsid w:val="00F81686"/>
    <w:rsid w:val="00F8171F"/>
    <w:rsid w:val="00F81721"/>
    <w:rsid w:val="00F8177A"/>
    <w:rsid w:val="00F817E7"/>
    <w:rsid w:val="00F817FD"/>
    <w:rsid w:val="00F8182D"/>
    <w:rsid w:val="00F81854"/>
    <w:rsid w:val="00F8195C"/>
    <w:rsid w:val="00F819A7"/>
    <w:rsid w:val="00F81A40"/>
    <w:rsid w:val="00F81A46"/>
    <w:rsid w:val="00F81A85"/>
    <w:rsid w:val="00F81A87"/>
    <w:rsid w:val="00F81AE1"/>
    <w:rsid w:val="00F81B88"/>
    <w:rsid w:val="00F81C16"/>
    <w:rsid w:val="00F81C31"/>
    <w:rsid w:val="00F81C9A"/>
    <w:rsid w:val="00F81D2F"/>
    <w:rsid w:val="00F81DA3"/>
    <w:rsid w:val="00F81DB1"/>
    <w:rsid w:val="00F81DE9"/>
    <w:rsid w:val="00F81E16"/>
    <w:rsid w:val="00F81E5E"/>
    <w:rsid w:val="00F81E65"/>
    <w:rsid w:val="00F81E71"/>
    <w:rsid w:val="00F81E73"/>
    <w:rsid w:val="00F81E76"/>
    <w:rsid w:val="00F81EE6"/>
    <w:rsid w:val="00F81F5D"/>
    <w:rsid w:val="00F81F7B"/>
    <w:rsid w:val="00F81FA6"/>
    <w:rsid w:val="00F82082"/>
    <w:rsid w:val="00F82083"/>
    <w:rsid w:val="00F820A3"/>
    <w:rsid w:val="00F820F9"/>
    <w:rsid w:val="00F82157"/>
    <w:rsid w:val="00F821CC"/>
    <w:rsid w:val="00F821E9"/>
    <w:rsid w:val="00F822AA"/>
    <w:rsid w:val="00F822B1"/>
    <w:rsid w:val="00F82330"/>
    <w:rsid w:val="00F8239C"/>
    <w:rsid w:val="00F823B3"/>
    <w:rsid w:val="00F82438"/>
    <w:rsid w:val="00F8247A"/>
    <w:rsid w:val="00F824B8"/>
    <w:rsid w:val="00F824B9"/>
    <w:rsid w:val="00F8257C"/>
    <w:rsid w:val="00F8258F"/>
    <w:rsid w:val="00F825A1"/>
    <w:rsid w:val="00F825D2"/>
    <w:rsid w:val="00F825E8"/>
    <w:rsid w:val="00F82639"/>
    <w:rsid w:val="00F82680"/>
    <w:rsid w:val="00F82690"/>
    <w:rsid w:val="00F8272C"/>
    <w:rsid w:val="00F82773"/>
    <w:rsid w:val="00F827B8"/>
    <w:rsid w:val="00F82827"/>
    <w:rsid w:val="00F82857"/>
    <w:rsid w:val="00F828CC"/>
    <w:rsid w:val="00F828EA"/>
    <w:rsid w:val="00F82931"/>
    <w:rsid w:val="00F82956"/>
    <w:rsid w:val="00F829C0"/>
    <w:rsid w:val="00F829E3"/>
    <w:rsid w:val="00F82A01"/>
    <w:rsid w:val="00F82A14"/>
    <w:rsid w:val="00F82A68"/>
    <w:rsid w:val="00F82A9F"/>
    <w:rsid w:val="00F82AD6"/>
    <w:rsid w:val="00F82AEF"/>
    <w:rsid w:val="00F82BC3"/>
    <w:rsid w:val="00F82BD4"/>
    <w:rsid w:val="00F82C4F"/>
    <w:rsid w:val="00F82C52"/>
    <w:rsid w:val="00F82CE6"/>
    <w:rsid w:val="00F82D42"/>
    <w:rsid w:val="00F82D8D"/>
    <w:rsid w:val="00F82DAB"/>
    <w:rsid w:val="00F82DEE"/>
    <w:rsid w:val="00F82E0E"/>
    <w:rsid w:val="00F82E17"/>
    <w:rsid w:val="00F82E95"/>
    <w:rsid w:val="00F82F1A"/>
    <w:rsid w:val="00F82F32"/>
    <w:rsid w:val="00F82F61"/>
    <w:rsid w:val="00F8301A"/>
    <w:rsid w:val="00F8304D"/>
    <w:rsid w:val="00F830BE"/>
    <w:rsid w:val="00F830E7"/>
    <w:rsid w:val="00F831D5"/>
    <w:rsid w:val="00F8322D"/>
    <w:rsid w:val="00F83321"/>
    <w:rsid w:val="00F83328"/>
    <w:rsid w:val="00F8333C"/>
    <w:rsid w:val="00F833A5"/>
    <w:rsid w:val="00F833E9"/>
    <w:rsid w:val="00F8340B"/>
    <w:rsid w:val="00F83440"/>
    <w:rsid w:val="00F8348F"/>
    <w:rsid w:val="00F83496"/>
    <w:rsid w:val="00F834B4"/>
    <w:rsid w:val="00F834CD"/>
    <w:rsid w:val="00F83570"/>
    <w:rsid w:val="00F835C3"/>
    <w:rsid w:val="00F835E0"/>
    <w:rsid w:val="00F836B5"/>
    <w:rsid w:val="00F836E4"/>
    <w:rsid w:val="00F837B6"/>
    <w:rsid w:val="00F837D4"/>
    <w:rsid w:val="00F837DF"/>
    <w:rsid w:val="00F837FC"/>
    <w:rsid w:val="00F8381A"/>
    <w:rsid w:val="00F8385F"/>
    <w:rsid w:val="00F838CF"/>
    <w:rsid w:val="00F83928"/>
    <w:rsid w:val="00F83942"/>
    <w:rsid w:val="00F839B7"/>
    <w:rsid w:val="00F839D9"/>
    <w:rsid w:val="00F83A2C"/>
    <w:rsid w:val="00F83A5F"/>
    <w:rsid w:val="00F83A87"/>
    <w:rsid w:val="00F83A8F"/>
    <w:rsid w:val="00F83B57"/>
    <w:rsid w:val="00F83B5B"/>
    <w:rsid w:val="00F83BC6"/>
    <w:rsid w:val="00F83BD1"/>
    <w:rsid w:val="00F83C38"/>
    <w:rsid w:val="00F83C45"/>
    <w:rsid w:val="00F83C9B"/>
    <w:rsid w:val="00F83CA4"/>
    <w:rsid w:val="00F83D68"/>
    <w:rsid w:val="00F83D9F"/>
    <w:rsid w:val="00F83DA6"/>
    <w:rsid w:val="00F83DC0"/>
    <w:rsid w:val="00F83E13"/>
    <w:rsid w:val="00F83EA8"/>
    <w:rsid w:val="00F83EB4"/>
    <w:rsid w:val="00F83EBF"/>
    <w:rsid w:val="00F83ED9"/>
    <w:rsid w:val="00F83EDA"/>
    <w:rsid w:val="00F83F7F"/>
    <w:rsid w:val="00F84035"/>
    <w:rsid w:val="00F840F6"/>
    <w:rsid w:val="00F8413F"/>
    <w:rsid w:val="00F84152"/>
    <w:rsid w:val="00F84167"/>
    <w:rsid w:val="00F8416A"/>
    <w:rsid w:val="00F84189"/>
    <w:rsid w:val="00F841A1"/>
    <w:rsid w:val="00F841C0"/>
    <w:rsid w:val="00F84274"/>
    <w:rsid w:val="00F84277"/>
    <w:rsid w:val="00F842FF"/>
    <w:rsid w:val="00F8432F"/>
    <w:rsid w:val="00F8439C"/>
    <w:rsid w:val="00F843D1"/>
    <w:rsid w:val="00F843D8"/>
    <w:rsid w:val="00F8445C"/>
    <w:rsid w:val="00F8457B"/>
    <w:rsid w:val="00F845F5"/>
    <w:rsid w:val="00F84616"/>
    <w:rsid w:val="00F8465F"/>
    <w:rsid w:val="00F84665"/>
    <w:rsid w:val="00F84691"/>
    <w:rsid w:val="00F8472C"/>
    <w:rsid w:val="00F847A6"/>
    <w:rsid w:val="00F84935"/>
    <w:rsid w:val="00F8496F"/>
    <w:rsid w:val="00F8497C"/>
    <w:rsid w:val="00F84A33"/>
    <w:rsid w:val="00F84A79"/>
    <w:rsid w:val="00F84A9A"/>
    <w:rsid w:val="00F84AD9"/>
    <w:rsid w:val="00F84AF1"/>
    <w:rsid w:val="00F84BEB"/>
    <w:rsid w:val="00F84C07"/>
    <w:rsid w:val="00F84C0E"/>
    <w:rsid w:val="00F84C71"/>
    <w:rsid w:val="00F84D0B"/>
    <w:rsid w:val="00F84D0F"/>
    <w:rsid w:val="00F84DB2"/>
    <w:rsid w:val="00F84E06"/>
    <w:rsid w:val="00F84EA0"/>
    <w:rsid w:val="00F84F04"/>
    <w:rsid w:val="00F84F17"/>
    <w:rsid w:val="00F84F2E"/>
    <w:rsid w:val="00F84F43"/>
    <w:rsid w:val="00F84F69"/>
    <w:rsid w:val="00F84FEB"/>
    <w:rsid w:val="00F85076"/>
    <w:rsid w:val="00F850B5"/>
    <w:rsid w:val="00F8513F"/>
    <w:rsid w:val="00F8525A"/>
    <w:rsid w:val="00F85270"/>
    <w:rsid w:val="00F852AE"/>
    <w:rsid w:val="00F852F3"/>
    <w:rsid w:val="00F853E1"/>
    <w:rsid w:val="00F853EF"/>
    <w:rsid w:val="00F8541A"/>
    <w:rsid w:val="00F85473"/>
    <w:rsid w:val="00F85497"/>
    <w:rsid w:val="00F854FE"/>
    <w:rsid w:val="00F85514"/>
    <w:rsid w:val="00F8557E"/>
    <w:rsid w:val="00F855FB"/>
    <w:rsid w:val="00F85679"/>
    <w:rsid w:val="00F856D3"/>
    <w:rsid w:val="00F856ED"/>
    <w:rsid w:val="00F85754"/>
    <w:rsid w:val="00F85857"/>
    <w:rsid w:val="00F85874"/>
    <w:rsid w:val="00F858F1"/>
    <w:rsid w:val="00F85908"/>
    <w:rsid w:val="00F85937"/>
    <w:rsid w:val="00F85982"/>
    <w:rsid w:val="00F8599E"/>
    <w:rsid w:val="00F859D8"/>
    <w:rsid w:val="00F85A6B"/>
    <w:rsid w:val="00F85A71"/>
    <w:rsid w:val="00F85A9E"/>
    <w:rsid w:val="00F85B25"/>
    <w:rsid w:val="00F85B62"/>
    <w:rsid w:val="00F85BC7"/>
    <w:rsid w:val="00F85C47"/>
    <w:rsid w:val="00F85D06"/>
    <w:rsid w:val="00F85D09"/>
    <w:rsid w:val="00F85DC5"/>
    <w:rsid w:val="00F85DED"/>
    <w:rsid w:val="00F85E3A"/>
    <w:rsid w:val="00F85E78"/>
    <w:rsid w:val="00F85EBD"/>
    <w:rsid w:val="00F85F2F"/>
    <w:rsid w:val="00F85F3D"/>
    <w:rsid w:val="00F85FA8"/>
    <w:rsid w:val="00F85FAC"/>
    <w:rsid w:val="00F85FB9"/>
    <w:rsid w:val="00F85FBF"/>
    <w:rsid w:val="00F85FD1"/>
    <w:rsid w:val="00F8607B"/>
    <w:rsid w:val="00F860BD"/>
    <w:rsid w:val="00F8616E"/>
    <w:rsid w:val="00F861CB"/>
    <w:rsid w:val="00F862FB"/>
    <w:rsid w:val="00F863C3"/>
    <w:rsid w:val="00F86410"/>
    <w:rsid w:val="00F86416"/>
    <w:rsid w:val="00F86431"/>
    <w:rsid w:val="00F864B7"/>
    <w:rsid w:val="00F864F7"/>
    <w:rsid w:val="00F86523"/>
    <w:rsid w:val="00F8654A"/>
    <w:rsid w:val="00F86556"/>
    <w:rsid w:val="00F8657A"/>
    <w:rsid w:val="00F866BD"/>
    <w:rsid w:val="00F8678A"/>
    <w:rsid w:val="00F86815"/>
    <w:rsid w:val="00F86820"/>
    <w:rsid w:val="00F86857"/>
    <w:rsid w:val="00F8685F"/>
    <w:rsid w:val="00F868A9"/>
    <w:rsid w:val="00F868F3"/>
    <w:rsid w:val="00F86A25"/>
    <w:rsid w:val="00F86A46"/>
    <w:rsid w:val="00F86A81"/>
    <w:rsid w:val="00F86B21"/>
    <w:rsid w:val="00F86C42"/>
    <w:rsid w:val="00F86C4B"/>
    <w:rsid w:val="00F86CDD"/>
    <w:rsid w:val="00F86D2E"/>
    <w:rsid w:val="00F86D4D"/>
    <w:rsid w:val="00F86E10"/>
    <w:rsid w:val="00F86E31"/>
    <w:rsid w:val="00F86F4D"/>
    <w:rsid w:val="00F86F5C"/>
    <w:rsid w:val="00F86F5E"/>
    <w:rsid w:val="00F86F62"/>
    <w:rsid w:val="00F86F9B"/>
    <w:rsid w:val="00F86F9F"/>
    <w:rsid w:val="00F86FB7"/>
    <w:rsid w:val="00F87006"/>
    <w:rsid w:val="00F87022"/>
    <w:rsid w:val="00F87028"/>
    <w:rsid w:val="00F87030"/>
    <w:rsid w:val="00F87065"/>
    <w:rsid w:val="00F87086"/>
    <w:rsid w:val="00F870C0"/>
    <w:rsid w:val="00F870ED"/>
    <w:rsid w:val="00F87162"/>
    <w:rsid w:val="00F87186"/>
    <w:rsid w:val="00F871C6"/>
    <w:rsid w:val="00F87265"/>
    <w:rsid w:val="00F8727C"/>
    <w:rsid w:val="00F872EF"/>
    <w:rsid w:val="00F872FE"/>
    <w:rsid w:val="00F87321"/>
    <w:rsid w:val="00F8732B"/>
    <w:rsid w:val="00F8734B"/>
    <w:rsid w:val="00F8737D"/>
    <w:rsid w:val="00F87386"/>
    <w:rsid w:val="00F873C4"/>
    <w:rsid w:val="00F873D4"/>
    <w:rsid w:val="00F873EF"/>
    <w:rsid w:val="00F873FC"/>
    <w:rsid w:val="00F87471"/>
    <w:rsid w:val="00F87475"/>
    <w:rsid w:val="00F874BC"/>
    <w:rsid w:val="00F874F1"/>
    <w:rsid w:val="00F87508"/>
    <w:rsid w:val="00F87515"/>
    <w:rsid w:val="00F87533"/>
    <w:rsid w:val="00F8758F"/>
    <w:rsid w:val="00F875C0"/>
    <w:rsid w:val="00F875DE"/>
    <w:rsid w:val="00F8766F"/>
    <w:rsid w:val="00F87743"/>
    <w:rsid w:val="00F87779"/>
    <w:rsid w:val="00F87810"/>
    <w:rsid w:val="00F87863"/>
    <w:rsid w:val="00F878E3"/>
    <w:rsid w:val="00F87979"/>
    <w:rsid w:val="00F879BC"/>
    <w:rsid w:val="00F87A25"/>
    <w:rsid w:val="00F87A29"/>
    <w:rsid w:val="00F87A3F"/>
    <w:rsid w:val="00F87B30"/>
    <w:rsid w:val="00F87B53"/>
    <w:rsid w:val="00F87B65"/>
    <w:rsid w:val="00F87BCD"/>
    <w:rsid w:val="00F87C36"/>
    <w:rsid w:val="00F87C43"/>
    <w:rsid w:val="00F87D63"/>
    <w:rsid w:val="00F87D78"/>
    <w:rsid w:val="00F87DB9"/>
    <w:rsid w:val="00F87DC0"/>
    <w:rsid w:val="00F87DDC"/>
    <w:rsid w:val="00F87F0C"/>
    <w:rsid w:val="00F87F54"/>
    <w:rsid w:val="00F90022"/>
    <w:rsid w:val="00F9006E"/>
    <w:rsid w:val="00F90075"/>
    <w:rsid w:val="00F900AC"/>
    <w:rsid w:val="00F900AD"/>
    <w:rsid w:val="00F900F5"/>
    <w:rsid w:val="00F90173"/>
    <w:rsid w:val="00F9019A"/>
    <w:rsid w:val="00F901CE"/>
    <w:rsid w:val="00F90288"/>
    <w:rsid w:val="00F9030E"/>
    <w:rsid w:val="00F90338"/>
    <w:rsid w:val="00F903E7"/>
    <w:rsid w:val="00F9046C"/>
    <w:rsid w:val="00F9049B"/>
    <w:rsid w:val="00F9051C"/>
    <w:rsid w:val="00F9052E"/>
    <w:rsid w:val="00F9057F"/>
    <w:rsid w:val="00F90591"/>
    <w:rsid w:val="00F905AB"/>
    <w:rsid w:val="00F9063C"/>
    <w:rsid w:val="00F90642"/>
    <w:rsid w:val="00F9067F"/>
    <w:rsid w:val="00F90696"/>
    <w:rsid w:val="00F906C0"/>
    <w:rsid w:val="00F906F0"/>
    <w:rsid w:val="00F9070A"/>
    <w:rsid w:val="00F90777"/>
    <w:rsid w:val="00F907CC"/>
    <w:rsid w:val="00F90807"/>
    <w:rsid w:val="00F90890"/>
    <w:rsid w:val="00F9089B"/>
    <w:rsid w:val="00F908D6"/>
    <w:rsid w:val="00F908E1"/>
    <w:rsid w:val="00F908F5"/>
    <w:rsid w:val="00F90903"/>
    <w:rsid w:val="00F90939"/>
    <w:rsid w:val="00F9099C"/>
    <w:rsid w:val="00F909C3"/>
    <w:rsid w:val="00F90A66"/>
    <w:rsid w:val="00F90AA9"/>
    <w:rsid w:val="00F90ACA"/>
    <w:rsid w:val="00F90AD0"/>
    <w:rsid w:val="00F90B0D"/>
    <w:rsid w:val="00F90B92"/>
    <w:rsid w:val="00F90B93"/>
    <w:rsid w:val="00F90C22"/>
    <w:rsid w:val="00F90D8F"/>
    <w:rsid w:val="00F90DCF"/>
    <w:rsid w:val="00F90E64"/>
    <w:rsid w:val="00F90F11"/>
    <w:rsid w:val="00F90F77"/>
    <w:rsid w:val="00F90FC3"/>
    <w:rsid w:val="00F91054"/>
    <w:rsid w:val="00F9111F"/>
    <w:rsid w:val="00F9116B"/>
    <w:rsid w:val="00F91171"/>
    <w:rsid w:val="00F911C9"/>
    <w:rsid w:val="00F91217"/>
    <w:rsid w:val="00F9137F"/>
    <w:rsid w:val="00F913C6"/>
    <w:rsid w:val="00F913D0"/>
    <w:rsid w:val="00F913F3"/>
    <w:rsid w:val="00F91425"/>
    <w:rsid w:val="00F91430"/>
    <w:rsid w:val="00F9145F"/>
    <w:rsid w:val="00F9148B"/>
    <w:rsid w:val="00F914BB"/>
    <w:rsid w:val="00F914D6"/>
    <w:rsid w:val="00F91570"/>
    <w:rsid w:val="00F915DE"/>
    <w:rsid w:val="00F9165F"/>
    <w:rsid w:val="00F91693"/>
    <w:rsid w:val="00F916F0"/>
    <w:rsid w:val="00F916F1"/>
    <w:rsid w:val="00F91704"/>
    <w:rsid w:val="00F9170B"/>
    <w:rsid w:val="00F91711"/>
    <w:rsid w:val="00F91721"/>
    <w:rsid w:val="00F91723"/>
    <w:rsid w:val="00F91739"/>
    <w:rsid w:val="00F917D2"/>
    <w:rsid w:val="00F917D5"/>
    <w:rsid w:val="00F9190E"/>
    <w:rsid w:val="00F9191A"/>
    <w:rsid w:val="00F91954"/>
    <w:rsid w:val="00F91968"/>
    <w:rsid w:val="00F9198F"/>
    <w:rsid w:val="00F919DB"/>
    <w:rsid w:val="00F91A8E"/>
    <w:rsid w:val="00F91ABF"/>
    <w:rsid w:val="00F91B56"/>
    <w:rsid w:val="00F91C24"/>
    <w:rsid w:val="00F91C3C"/>
    <w:rsid w:val="00F91DB5"/>
    <w:rsid w:val="00F91DDF"/>
    <w:rsid w:val="00F91E1C"/>
    <w:rsid w:val="00F91E47"/>
    <w:rsid w:val="00F91EF4"/>
    <w:rsid w:val="00F91F62"/>
    <w:rsid w:val="00F91F71"/>
    <w:rsid w:val="00F91F9F"/>
    <w:rsid w:val="00F92087"/>
    <w:rsid w:val="00F920E2"/>
    <w:rsid w:val="00F920EE"/>
    <w:rsid w:val="00F921B4"/>
    <w:rsid w:val="00F921BB"/>
    <w:rsid w:val="00F921EC"/>
    <w:rsid w:val="00F922E1"/>
    <w:rsid w:val="00F922F5"/>
    <w:rsid w:val="00F92328"/>
    <w:rsid w:val="00F92438"/>
    <w:rsid w:val="00F9243E"/>
    <w:rsid w:val="00F924FE"/>
    <w:rsid w:val="00F925AF"/>
    <w:rsid w:val="00F9266F"/>
    <w:rsid w:val="00F926A5"/>
    <w:rsid w:val="00F926E8"/>
    <w:rsid w:val="00F92764"/>
    <w:rsid w:val="00F92796"/>
    <w:rsid w:val="00F927D5"/>
    <w:rsid w:val="00F927E8"/>
    <w:rsid w:val="00F9287E"/>
    <w:rsid w:val="00F928D3"/>
    <w:rsid w:val="00F928FA"/>
    <w:rsid w:val="00F928FF"/>
    <w:rsid w:val="00F9293A"/>
    <w:rsid w:val="00F92968"/>
    <w:rsid w:val="00F929CE"/>
    <w:rsid w:val="00F92A10"/>
    <w:rsid w:val="00F92AA7"/>
    <w:rsid w:val="00F92B63"/>
    <w:rsid w:val="00F92B6C"/>
    <w:rsid w:val="00F92B81"/>
    <w:rsid w:val="00F92BA9"/>
    <w:rsid w:val="00F92BBD"/>
    <w:rsid w:val="00F92C8A"/>
    <w:rsid w:val="00F92C99"/>
    <w:rsid w:val="00F92CC5"/>
    <w:rsid w:val="00F92DED"/>
    <w:rsid w:val="00F92DF0"/>
    <w:rsid w:val="00F92DF7"/>
    <w:rsid w:val="00F92E2A"/>
    <w:rsid w:val="00F92F19"/>
    <w:rsid w:val="00F93020"/>
    <w:rsid w:val="00F9305E"/>
    <w:rsid w:val="00F930C2"/>
    <w:rsid w:val="00F930D9"/>
    <w:rsid w:val="00F930FF"/>
    <w:rsid w:val="00F9310C"/>
    <w:rsid w:val="00F93197"/>
    <w:rsid w:val="00F93242"/>
    <w:rsid w:val="00F93251"/>
    <w:rsid w:val="00F93253"/>
    <w:rsid w:val="00F93255"/>
    <w:rsid w:val="00F93267"/>
    <w:rsid w:val="00F9332E"/>
    <w:rsid w:val="00F933C3"/>
    <w:rsid w:val="00F93403"/>
    <w:rsid w:val="00F9345B"/>
    <w:rsid w:val="00F93470"/>
    <w:rsid w:val="00F93488"/>
    <w:rsid w:val="00F93592"/>
    <w:rsid w:val="00F935B6"/>
    <w:rsid w:val="00F935C0"/>
    <w:rsid w:val="00F935F4"/>
    <w:rsid w:val="00F936DF"/>
    <w:rsid w:val="00F937BD"/>
    <w:rsid w:val="00F93853"/>
    <w:rsid w:val="00F9388F"/>
    <w:rsid w:val="00F938C8"/>
    <w:rsid w:val="00F93A1C"/>
    <w:rsid w:val="00F93AFC"/>
    <w:rsid w:val="00F93B0E"/>
    <w:rsid w:val="00F93B13"/>
    <w:rsid w:val="00F93B6F"/>
    <w:rsid w:val="00F93BD0"/>
    <w:rsid w:val="00F93C23"/>
    <w:rsid w:val="00F93C8C"/>
    <w:rsid w:val="00F93CC9"/>
    <w:rsid w:val="00F93CD7"/>
    <w:rsid w:val="00F93CE0"/>
    <w:rsid w:val="00F93D20"/>
    <w:rsid w:val="00F93D3C"/>
    <w:rsid w:val="00F93D4B"/>
    <w:rsid w:val="00F93D8C"/>
    <w:rsid w:val="00F93E16"/>
    <w:rsid w:val="00F93E68"/>
    <w:rsid w:val="00F93E74"/>
    <w:rsid w:val="00F93E95"/>
    <w:rsid w:val="00F93F14"/>
    <w:rsid w:val="00F9405D"/>
    <w:rsid w:val="00F94088"/>
    <w:rsid w:val="00F94107"/>
    <w:rsid w:val="00F9413A"/>
    <w:rsid w:val="00F9416F"/>
    <w:rsid w:val="00F94226"/>
    <w:rsid w:val="00F94232"/>
    <w:rsid w:val="00F9423C"/>
    <w:rsid w:val="00F94276"/>
    <w:rsid w:val="00F94291"/>
    <w:rsid w:val="00F94305"/>
    <w:rsid w:val="00F94423"/>
    <w:rsid w:val="00F944AE"/>
    <w:rsid w:val="00F94512"/>
    <w:rsid w:val="00F94648"/>
    <w:rsid w:val="00F946CF"/>
    <w:rsid w:val="00F9470C"/>
    <w:rsid w:val="00F9476F"/>
    <w:rsid w:val="00F94772"/>
    <w:rsid w:val="00F947A8"/>
    <w:rsid w:val="00F947AD"/>
    <w:rsid w:val="00F9485D"/>
    <w:rsid w:val="00F94866"/>
    <w:rsid w:val="00F9494E"/>
    <w:rsid w:val="00F9497F"/>
    <w:rsid w:val="00F949D1"/>
    <w:rsid w:val="00F94A17"/>
    <w:rsid w:val="00F94A2E"/>
    <w:rsid w:val="00F94A9F"/>
    <w:rsid w:val="00F94AB0"/>
    <w:rsid w:val="00F94B2D"/>
    <w:rsid w:val="00F94BB4"/>
    <w:rsid w:val="00F94BB6"/>
    <w:rsid w:val="00F94C06"/>
    <w:rsid w:val="00F94D06"/>
    <w:rsid w:val="00F94D6D"/>
    <w:rsid w:val="00F94D85"/>
    <w:rsid w:val="00F94E60"/>
    <w:rsid w:val="00F94E81"/>
    <w:rsid w:val="00F94EE2"/>
    <w:rsid w:val="00F94FA9"/>
    <w:rsid w:val="00F94FE7"/>
    <w:rsid w:val="00F95071"/>
    <w:rsid w:val="00F95091"/>
    <w:rsid w:val="00F950AD"/>
    <w:rsid w:val="00F9511C"/>
    <w:rsid w:val="00F951BA"/>
    <w:rsid w:val="00F951C7"/>
    <w:rsid w:val="00F951E9"/>
    <w:rsid w:val="00F9520F"/>
    <w:rsid w:val="00F9525F"/>
    <w:rsid w:val="00F9528E"/>
    <w:rsid w:val="00F952BE"/>
    <w:rsid w:val="00F9537C"/>
    <w:rsid w:val="00F9541F"/>
    <w:rsid w:val="00F95430"/>
    <w:rsid w:val="00F95469"/>
    <w:rsid w:val="00F9546F"/>
    <w:rsid w:val="00F95579"/>
    <w:rsid w:val="00F9558A"/>
    <w:rsid w:val="00F95590"/>
    <w:rsid w:val="00F955CD"/>
    <w:rsid w:val="00F955D0"/>
    <w:rsid w:val="00F955FA"/>
    <w:rsid w:val="00F9564A"/>
    <w:rsid w:val="00F95754"/>
    <w:rsid w:val="00F95830"/>
    <w:rsid w:val="00F95887"/>
    <w:rsid w:val="00F95945"/>
    <w:rsid w:val="00F959DA"/>
    <w:rsid w:val="00F959DF"/>
    <w:rsid w:val="00F959E3"/>
    <w:rsid w:val="00F95AAA"/>
    <w:rsid w:val="00F95B44"/>
    <w:rsid w:val="00F95BCA"/>
    <w:rsid w:val="00F95C67"/>
    <w:rsid w:val="00F95D26"/>
    <w:rsid w:val="00F95D3F"/>
    <w:rsid w:val="00F95D5B"/>
    <w:rsid w:val="00F95E54"/>
    <w:rsid w:val="00F95E6A"/>
    <w:rsid w:val="00F95FA2"/>
    <w:rsid w:val="00F96065"/>
    <w:rsid w:val="00F960C5"/>
    <w:rsid w:val="00F9614C"/>
    <w:rsid w:val="00F96165"/>
    <w:rsid w:val="00F96172"/>
    <w:rsid w:val="00F96180"/>
    <w:rsid w:val="00F96182"/>
    <w:rsid w:val="00F96186"/>
    <w:rsid w:val="00F961C5"/>
    <w:rsid w:val="00F961E8"/>
    <w:rsid w:val="00F9621B"/>
    <w:rsid w:val="00F96221"/>
    <w:rsid w:val="00F9622B"/>
    <w:rsid w:val="00F9627E"/>
    <w:rsid w:val="00F9629B"/>
    <w:rsid w:val="00F962C1"/>
    <w:rsid w:val="00F963A9"/>
    <w:rsid w:val="00F963E3"/>
    <w:rsid w:val="00F9640A"/>
    <w:rsid w:val="00F96508"/>
    <w:rsid w:val="00F9651E"/>
    <w:rsid w:val="00F96540"/>
    <w:rsid w:val="00F965EB"/>
    <w:rsid w:val="00F9661B"/>
    <w:rsid w:val="00F96686"/>
    <w:rsid w:val="00F96721"/>
    <w:rsid w:val="00F9674C"/>
    <w:rsid w:val="00F96777"/>
    <w:rsid w:val="00F9677A"/>
    <w:rsid w:val="00F967A4"/>
    <w:rsid w:val="00F967A7"/>
    <w:rsid w:val="00F967B8"/>
    <w:rsid w:val="00F96840"/>
    <w:rsid w:val="00F96856"/>
    <w:rsid w:val="00F9695C"/>
    <w:rsid w:val="00F9698D"/>
    <w:rsid w:val="00F96B16"/>
    <w:rsid w:val="00F96B33"/>
    <w:rsid w:val="00F96B89"/>
    <w:rsid w:val="00F96BD5"/>
    <w:rsid w:val="00F96C20"/>
    <w:rsid w:val="00F96C26"/>
    <w:rsid w:val="00F96C29"/>
    <w:rsid w:val="00F96C47"/>
    <w:rsid w:val="00F96CB4"/>
    <w:rsid w:val="00F96D37"/>
    <w:rsid w:val="00F96F24"/>
    <w:rsid w:val="00F96F3A"/>
    <w:rsid w:val="00F96F77"/>
    <w:rsid w:val="00F96F8D"/>
    <w:rsid w:val="00F96FA4"/>
    <w:rsid w:val="00F97077"/>
    <w:rsid w:val="00F970AD"/>
    <w:rsid w:val="00F970DE"/>
    <w:rsid w:val="00F970E0"/>
    <w:rsid w:val="00F9725B"/>
    <w:rsid w:val="00F972A1"/>
    <w:rsid w:val="00F9732F"/>
    <w:rsid w:val="00F9737C"/>
    <w:rsid w:val="00F9738D"/>
    <w:rsid w:val="00F973D0"/>
    <w:rsid w:val="00F973D6"/>
    <w:rsid w:val="00F973E0"/>
    <w:rsid w:val="00F973F2"/>
    <w:rsid w:val="00F97526"/>
    <w:rsid w:val="00F97663"/>
    <w:rsid w:val="00F9767F"/>
    <w:rsid w:val="00F976A2"/>
    <w:rsid w:val="00F97730"/>
    <w:rsid w:val="00F9786C"/>
    <w:rsid w:val="00F978C0"/>
    <w:rsid w:val="00F9795F"/>
    <w:rsid w:val="00F97A24"/>
    <w:rsid w:val="00F97AB2"/>
    <w:rsid w:val="00F97AC6"/>
    <w:rsid w:val="00F97AE8"/>
    <w:rsid w:val="00F97AF5"/>
    <w:rsid w:val="00F97B08"/>
    <w:rsid w:val="00F97B57"/>
    <w:rsid w:val="00F97B8E"/>
    <w:rsid w:val="00F97BC7"/>
    <w:rsid w:val="00F97C53"/>
    <w:rsid w:val="00F97C87"/>
    <w:rsid w:val="00F97C8F"/>
    <w:rsid w:val="00F97CB5"/>
    <w:rsid w:val="00F97D3A"/>
    <w:rsid w:val="00F97D8C"/>
    <w:rsid w:val="00F97DBE"/>
    <w:rsid w:val="00F97E0D"/>
    <w:rsid w:val="00F97E2D"/>
    <w:rsid w:val="00F97EAA"/>
    <w:rsid w:val="00F97F15"/>
    <w:rsid w:val="00F97F19"/>
    <w:rsid w:val="00F97F22"/>
    <w:rsid w:val="00F97F5A"/>
    <w:rsid w:val="00F97F74"/>
    <w:rsid w:val="00FA0034"/>
    <w:rsid w:val="00FA007D"/>
    <w:rsid w:val="00FA018E"/>
    <w:rsid w:val="00FA0379"/>
    <w:rsid w:val="00FA0395"/>
    <w:rsid w:val="00FA03B3"/>
    <w:rsid w:val="00FA0461"/>
    <w:rsid w:val="00FA04DE"/>
    <w:rsid w:val="00FA051A"/>
    <w:rsid w:val="00FA0609"/>
    <w:rsid w:val="00FA061B"/>
    <w:rsid w:val="00FA0641"/>
    <w:rsid w:val="00FA0644"/>
    <w:rsid w:val="00FA0646"/>
    <w:rsid w:val="00FA06AA"/>
    <w:rsid w:val="00FA06CD"/>
    <w:rsid w:val="00FA06E8"/>
    <w:rsid w:val="00FA077E"/>
    <w:rsid w:val="00FA07B1"/>
    <w:rsid w:val="00FA0808"/>
    <w:rsid w:val="00FA0809"/>
    <w:rsid w:val="00FA086D"/>
    <w:rsid w:val="00FA087B"/>
    <w:rsid w:val="00FA08F2"/>
    <w:rsid w:val="00FA08F9"/>
    <w:rsid w:val="00FA0905"/>
    <w:rsid w:val="00FA0918"/>
    <w:rsid w:val="00FA092C"/>
    <w:rsid w:val="00FA09C3"/>
    <w:rsid w:val="00FA09CC"/>
    <w:rsid w:val="00FA09E9"/>
    <w:rsid w:val="00FA0A44"/>
    <w:rsid w:val="00FA0A72"/>
    <w:rsid w:val="00FA0AA2"/>
    <w:rsid w:val="00FA0AD7"/>
    <w:rsid w:val="00FA0B8F"/>
    <w:rsid w:val="00FA0BA7"/>
    <w:rsid w:val="00FA0C93"/>
    <w:rsid w:val="00FA0CA3"/>
    <w:rsid w:val="00FA0CDC"/>
    <w:rsid w:val="00FA0D05"/>
    <w:rsid w:val="00FA0D22"/>
    <w:rsid w:val="00FA0D66"/>
    <w:rsid w:val="00FA0DB7"/>
    <w:rsid w:val="00FA0E00"/>
    <w:rsid w:val="00FA0E04"/>
    <w:rsid w:val="00FA0E32"/>
    <w:rsid w:val="00FA0EE8"/>
    <w:rsid w:val="00FA0EF1"/>
    <w:rsid w:val="00FA0F96"/>
    <w:rsid w:val="00FA0FBE"/>
    <w:rsid w:val="00FA103A"/>
    <w:rsid w:val="00FA1057"/>
    <w:rsid w:val="00FA107E"/>
    <w:rsid w:val="00FA10B3"/>
    <w:rsid w:val="00FA10BB"/>
    <w:rsid w:val="00FA1101"/>
    <w:rsid w:val="00FA112B"/>
    <w:rsid w:val="00FA1187"/>
    <w:rsid w:val="00FA1226"/>
    <w:rsid w:val="00FA127E"/>
    <w:rsid w:val="00FA12C3"/>
    <w:rsid w:val="00FA13C3"/>
    <w:rsid w:val="00FA13CB"/>
    <w:rsid w:val="00FA1470"/>
    <w:rsid w:val="00FA14C1"/>
    <w:rsid w:val="00FA14E6"/>
    <w:rsid w:val="00FA1539"/>
    <w:rsid w:val="00FA1576"/>
    <w:rsid w:val="00FA1584"/>
    <w:rsid w:val="00FA1605"/>
    <w:rsid w:val="00FA166A"/>
    <w:rsid w:val="00FA16CA"/>
    <w:rsid w:val="00FA16CF"/>
    <w:rsid w:val="00FA16DE"/>
    <w:rsid w:val="00FA16FE"/>
    <w:rsid w:val="00FA1748"/>
    <w:rsid w:val="00FA17DD"/>
    <w:rsid w:val="00FA1811"/>
    <w:rsid w:val="00FA1818"/>
    <w:rsid w:val="00FA18BD"/>
    <w:rsid w:val="00FA1949"/>
    <w:rsid w:val="00FA1954"/>
    <w:rsid w:val="00FA19CF"/>
    <w:rsid w:val="00FA19F0"/>
    <w:rsid w:val="00FA1A73"/>
    <w:rsid w:val="00FA1AB6"/>
    <w:rsid w:val="00FA1ABF"/>
    <w:rsid w:val="00FA1AEB"/>
    <w:rsid w:val="00FA1B05"/>
    <w:rsid w:val="00FA1B17"/>
    <w:rsid w:val="00FA1B24"/>
    <w:rsid w:val="00FA1B4F"/>
    <w:rsid w:val="00FA1BB6"/>
    <w:rsid w:val="00FA1C04"/>
    <w:rsid w:val="00FA1C50"/>
    <w:rsid w:val="00FA1DD4"/>
    <w:rsid w:val="00FA1E03"/>
    <w:rsid w:val="00FA1E8E"/>
    <w:rsid w:val="00FA1EA5"/>
    <w:rsid w:val="00FA1ECB"/>
    <w:rsid w:val="00FA1EE1"/>
    <w:rsid w:val="00FA1F35"/>
    <w:rsid w:val="00FA1F5C"/>
    <w:rsid w:val="00FA1F5D"/>
    <w:rsid w:val="00FA1FCB"/>
    <w:rsid w:val="00FA2009"/>
    <w:rsid w:val="00FA2053"/>
    <w:rsid w:val="00FA20E0"/>
    <w:rsid w:val="00FA214F"/>
    <w:rsid w:val="00FA217B"/>
    <w:rsid w:val="00FA21F1"/>
    <w:rsid w:val="00FA2210"/>
    <w:rsid w:val="00FA225C"/>
    <w:rsid w:val="00FA22C4"/>
    <w:rsid w:val="00FA22C6"/>
    <w:rsid w:val="00FA22CF"/>
    <w:rsid w:val="00FA22E8"/>
    <w:rsid w:val="00FA22F5"/>
    <w:rsid w:val="00FA2409"/>
    <w:rsid w:val="00FA2418"/>
    <w:rsid w:val="00FA24B0"/>
    <w:rsid w:val="00FA24EE"/>
    <w:rsid w:val="00FA2507"/>
    <w:rsid w:val="00FA2517"/>
    <w:rsid w:val="00FA252C"/>
    <w:rsid w:val="00FA2548"/>
    <w:rsid w:val="00FA25FF"/>
    <w:rsid w:val="00FA2658"/>
    <w:rsid w:val="00FA26E0"/>
    <w:rsid w:val="00FA2712"/>
    <w:rsid w:val="00FA2763"/>
    <w:rsid w:val="00FA27A8"/>
    <w:rsid w:val="00FA285F"/>
    <w:rsid w:val="00FA2896"/>
    <w:rsid w:val="00FA2946"/>
    <w:rsid w:val="00FA2A1A"/>
    <w:rsid w:val="00FA2A32"/>
    <w:rsid w:val="00FA2A54"/>
    <w:rsid w:val="00FA2A98"/>
    <w:rsid w:val="00FA2AD0"/>
    <w:rsid w:val="00FA2AD5"/>
    <w:rsid w:val="00FA2AE9"/>
    <w:rsid w:val="00FA2B29"/>
    <w:rsid w:val="00FA2B84"/>
    <w:rsid w:val="00FA2BC2"/>
    <w:rsid w:val="00FA2BF8"/>
    <w:rsid w:val="00FA2C01"/>
    <w:rsid w:val="00FA2C9F"/>
    <w:rsid w:val="00FA2D7E"/>
    <w:rsid w:val="00FA2DBD"/>
    <w:rsid w:val="00FA2DC0"/>
    <w:rsid w:val="00FA2DF0"/>
    <w:rsid w:val="00FA2E40"/>
    <w:rsid w:val="00FA2E7D"/>
    <w:rsid w:val="00FA2EEA"/>
    <w:rsid w:val="00FA2F5C"/>
    <w:rsid w:val="00FA307B"/>
    <w:rsid w:val="00FA30BB"/>
    <w:rsid w:val="00FA3148"/>
    <w:rsid w:val="00FA31AF"/>
    <w:rsid w:val="00FA320C"/>
    <w:rsid w:val="00FA327A"/>
    <w:rsid w:val="00FA32F9"/>
    <w:rsid w:val="00FA3376"/>
    <w:rsid w:val="00FA33C6"/>
    <w:rsid w:val="00FA33EE"/>
    <w:rsid w:val="00FA3400"/>
    <w:rsid w:val="00FA342A"/>
    <w:rsid w:val="00FA3452"/>
    <w:rsid w:val="00FA34EF"/>
    <w:rsid w:val="00FA3536"/>
    <w:rsid w:val="00FA358F"/>
    <w:rsid w:val="00FA35B7"/>
    <w:rsid w:val="00FA35D8"/>
    <w:rsid w:val="00FA3614"/>
    <w:rsid w:val="00FA3676"/>
    <w:rsid w:val="00FA36B7"/>
    <w:rsid w:val="00FA36B8"/>
    <w:rsid w:val="00FA36C0"/>
    <w:rsid w:val="00FA36FA"/>
    <w:rsid w:val="00FA3726"/>
    <w:rsid w:val="00FA3741"/>
    <w:rsid w:val="00FA37A7"/>
    <w:rsid w:val="00FA37A8"/>
    <w:rsid w:val="00FA37AF"/>
    <w:rsid w:val="00FA3850"/>
    <w:rsid w:val="00FA386D"/>
    <w:rsid w:val="00FA3980"/>
    <w:rsid w:val="00FA3A9D"/>
    <w:rsid w:val="00FA3ACB"/>
    <w:rsid w:val="00FA3ACF"/>
    <w:rsid w:val="00FA3B01"/>
    <w:rsid w:val="00FA3B5C"/>
    <w:rsid w:val="00FA3BB5"/>
    <w:rsid w:val="00FA3CDF"/>
    <w:rsid w:val="00FA3D42"/>
    <w:rsid w:val="00FA3D87"/>
    <w:rsid w:val="00FA3DC7"/>
    <w:rsid w:val="00FA3E2E"/>
    <w:rsid w:val="00FA3E2F"/>
    <w:rsid w:val="00FA3EF3"/>
    <w:rsid w:val="00FA3F4C"/>
    <w:rsid w:val="00FA3FBE"/>
    <w:rsid w:val="00FA3FF7"/>
    <w:rsid w:val="00FA402B"/>
    <w:rsid w:val="00FA4177"/>
    <w:rsid w:val="00FA41B1"/>
    <w:rsid w:val="00FA41D3"/>
    <w:rsid w:val="00FA4255"/>
    <w:rsid w:val="00FA4269"/>
    <w:rsid w:val="00FA4297"/>
    <w:rsid w:val="00FA42FC"/>
    <w:rsid w:val="00FA434A"/>
    <w:rsid w:val="00FA4351"/>
    <w:rsid w:val="00FA437C"/>
    <w:rsid w:val="00FA43B9"/>
    <w:rsid w:val="00FA4469"/>
    <w:rsid w:val="00FA4521"/>
    <w:rsid w:val="00FA454F"/>
    <w:rsid w:val="00FA4652"/>
    <w:rsid w:val="00FA46D2"/>
    <w:rsid w:val="00FA46E5"/>
    <w:rsid w:val="00FA47C8"/>
    <w:rsid w:val="00FA47DC"/>
    <w:rsid w:val="00FA47FA"/>
    <w:rsid w:val="00FA4805"/>
    <w:rsid w:val="00FA488F"/>
    <w:rsid w:val="00FA4950"/>
    <w:rsid w:val="00FA4991"/>
    <w:rsid w:val="00FA4997"/>
    <w:rsid w:val="00FA49E1"/>
    <w:rsid w:val="00FA4A18"/>
    <w:rsid w:val="00FA4B3B"/>
    <w:rsid w:val="00FA4B60"/>
    <w:rsid w:val="00FA4BFA"/>
    <w:rsid w:val="00FA4C33"/>
    <w:rsid w:val="00FA4C76"/>
    <w:rsid w:val="00FA4C84"/>
    <w:rsid w:val="00FA4CC9"/>
    <w:rsid w:val="00FA4D3A"/>
    <w:rsid w:val="00FA4D49"/>
    <w:rsid w:val="00FA4D85"/>
    <w:rsid w:val="00FA4DB6"/>
    <w:rsid w:val="00FA4DBC"/>
    <w:rsid w:val="00FA4DDF"/>
    <w:rsid w:val="00FA4E4C"/>
    <w:rsid w:val="00FA4E5D"/>
    <w:rsid w:val="00FA4ED6"/>
    <w:rsid w:val="00FA4EF4"/>
    <w:rsid w:val="00FA4F77"/>
    <w:rsid w:val="00FA5034"/>
    <w:rsid w:val="00FA5087"/>
    <w:rsid w:val="00FA513E"/>
    <w:rsid w:val="00FA51F8"/>
    <w:rsid w:val="00FA5260"/>
    <w:rsid w:val="00FA537A"/>
    <w:rsid w:val="00FA5390"/>
    <w:rsid w:val="00FA539E"/>
    <w:rsid w:val="00FA5416"/>
    <w:rsid w:val="00FA5470"/>
    <w:rsid w:val="00FA5484"/>
    <w:rsid w:val="00FA54A8"/>
    <w:rsid w:val="00FA54AD"/>
    <w:rsid w:val="00FA54D7"/>
    <w:rsid w:val="00FA5517"/>
    <w:rsid w:val="00FA5520"/>
    <w:rsid w:val="00FA5533"/>
    <w:rsid w:val="00FA553F"/>
    <w:rsid w:val="00FA5565"/>
    <w:rsid w:val="00FA559E"/>
    <w:rsid w:val="00FA55B6"/>
    <w:rsid w:val="00FA55BC"/>
    <w:rsid w:val="00FA55E3"/>
    <w:rsid w:val="00FA55EE"/>
    <w:rsid w:val="00FA560C"/>
    <w:rsid w:val="00FA56AA"/>
    <w:rsid w:val="00FA5727"/>
    <w:rsid w:val="00FA5766"/>
    <w:rsid w:val="00FA57C4"/>
    <w:rsid w:val="00FA588C"/>
    <w:rsid w:val="00FA5920"/>
    <w:rsid w:val="00FA5A05"/>
    <w:rsid w:val="00FA5AB4"/>
    <w:rsid w:val="00FA5B3B"/>
    <w:rsid w:val="00FA5B3E"/>
    <w:rsid w:val="00FA5B75"/>
    <w:rsid w:val="00FA5BC1"/>
    <w:rsid w:val="00FA5BFD"/>
    <w:rsid w:val="00FA5C00"/>
    <w:rsid w:val="00FA5CC2"/>
    <w:rsid w:val="00FA5D00"/>
    <w:rsid w:val="00FA5D0B"/>
    <w:rsid w:val="00FA5D74"/>
    <w:rsid w:val="00FA5DAC"/>
    <w:rsid w:val="00FA5DC6"/>
    <w:rsid w:val="00FA5DE4"/>
    <w:rsid w:val="00FA5E20"/>
    <w:rsid w:val="00FA5E2A"/>
    <w:rsid w:val="00FA5E4E"/>
    <w:rsid w:val="00FA5E4F"/>
    <w:rsid w:val="00FA5E6E"/>
    <w:rsid w:val="00FA5E84"/>
    <w:rsid w:val="00FA5EA1"/>
    <w:rsid w:val="00FA5ECD"/>
    <w:rsid w:val="00FA5ECF"/>
    <w:rsid w:val="00FA5EF9"/>
    <w:rsid w:val="00FA5F09"/>
    <w:rsid w:val="00FA5F89"/>
    <w:rsid w:val="00FA5F9C"/>
    <w:rsid w:val="00FA5FA5"/>
    <w:rsid w:val="00FA5FF3"/>
    <w:rsid w:val="00FA6020"/>
    <w:rsid w:val="00FA60E1"/>
    <w:rsid w:val="00FA615B"/>
    <w:rsid w:val="00FA6185"/>
    <w:rsid w:val="00FA6188"/>
    <w:rsid w:val="00FA61AF"/>
    <w:rsid w:val="00FA6205"/>
    <w:rsid w:val="00FA6311"/>
    <w:rsid w:val="00FA639B"/>
    <w:rsid w:val="00FA643D"/>
    <w:rsid w:val="00FA644F"/>
    <w:rsid w:val="00FA650A"/>
    <w:rsid w:val="00FA65B5"/>
    <w:rsid w:val="00FA66BC"/>
    <w:rsid w:val="00FA66FE"/>
    <w:rsid w:val="00FA6743"/>
    <w:rsid w:val="00FA6754"/>
    <w:rsid w:val="00FA6770"/>
    <w:rsid w:val="00FA6791"/>
    <w:rsid w:val="00FA6873"/>
    <w:rsid w:val="00FA6901"/>
    <w:rsid w:val="00FA693C"/>
    <w:rsid w:val="00FA693E"/>
    <w:rsid w:val="00FA693F"/>
    <w:rsid w:val="00FA69A0"/>
    <w:rsid w:val="00FA6A1B"/>
    <w:rsid w:val="00FA6A56"/>
    <w:rsid w:val="00FA6A9B"/>
    <w:rsid w:val="00FA6A9C"/>
    <w:rsid w:val="00FA6AC7"/>
    <w:rsid w:val="00FA6B14"/>
    <w:rsid w:val="00FA6B86"/>
    <w:rsid w:val="00FA6C5F"/>
    <w:rsid w:val="00FA6D17"/>
    <w:rsid w:val="00FA6D2B"/>
    <w:rsid w:val="00FA6D89"/>
    <w:rsid w:val="00FA6DB7"/>
    <w:rsid w:val="00FA6E3D"/>
    <w:rsid w:val="00FA6E41"/>
    <w:rsid w:val="00FA6E4B"/>
    <w:rsid w:val="00FA6E9A"/>
    <w:rsid w:val="00FA6F0D"/>
    <w:rsid w:val="00FA6F20"/>
    <w:rsid w:val="00FA6F2F"/>
    <w:rsid w:val="00FA6F39"/>
    <w:rsid w:val="00FA6F62"/>
    <w:rsid w:val="00FA7032"/>
    <w:rsid w:val="00FA70D2"/>
    <w:rsid w:val="00FA70FD"/>
    <w:rsid w:val="00FA713F"/>
    <w:rsid w:val="00FA7183"/>
    <w:rsid w:val="00FA7198"/>
    <w:rsid w:val="00FA71CC"/>
    <w:rsid w:val="00FA71DC"/>
    <w:rsid w:val="00FA71EE"/>
    <w:rsid w:val="00FA7269"/>
    <w:rsid w:val="00FA72D2"/>
    <w:rsid w:val="00FA7311"/>
    <w:rsid w:val="00FA73CA"/>
    <w:rsid w:val="00FA73E1"/>
    <w:rsid w:val="00FA7584"/>
    <w:rsid w:val="00FA75EE"/>
    <w:rsid w:val="00FA765E"/>
    <w:rsid w:val="00FA7664"/>
    <w:rsid w:val="00FA766C"/>
    <w:rsid w:val="00FA76B3"/>
    <w:rsid w:val="00FA76BC"/>
    <w:rsid w:val="00FA76D4"/>
    <w:rsid w:val="00FA76D9"/>
    <w:rsid w:val="00FA76F1"/>
    <w:rsid w:val="00FA7721"/>
    <w:rsid w:val="00FA772C"/>
    <w:rsid w:val="00FA7734"/>
    <w:rsid w:val="00FA777F"/>
    <w:rsid w:val="00FA779B"/>
    <w:rsid w:val="00FA77A9"/>
    <w:rsid w:val="00FA7846"/>
    <w:rsid w:val="00FA7991"/>
    <w:rsid w:val="00FA7A1B"/>
    <w:rsid w:val="00FA7A34"/>
    <w:rsid w:val="00FA7A62"/>
    <w:rsid w:val="00FA7A82"/>
    <w:rsid w:val="00FA7A8B"/>
    <w:rsid w:val="00FA7B20"/>
    <w:rsid w:val="00FA7BA1"/>
    <w:rsid w:val="00FA7C42"/>
    <w:rsid w:val="00FA7CB8"/>
    <w:rsid w:val="00FA7CFF"/>
    <w:rsid w:val="00FA7D48"/>
    <w:rsid w:val="00FA7D5B"/>
    <w:rsid w:val="00FA7D96"/>
    <w:rsid w:val="00FA7D97"/>
    <w:rsid w:val="00FA7DCE"/>
    <w:rsid w:val="00FA7E06"/>
    <w:rsid w:val="00FA7E11"/>
    <w:rsid w:val="00FA7E31"/>
    <w:rsid w:val="00FA7E7C"/>
    <w:rsid w:val="00FA7F00"/>
    <w:rsid w:val="00FA7F1B"/>
    <w:rsid w:val="00FA7F76"/>
    <w:rsid w:val="00FA7F7A"/>
    <w:rsid w:val="00FB0074"/>
    <w:rsid w:val="00FB00CC"/>
    <w:rsid w:val="00FB00DC"/>
    <w:rsid w:val="00FB015A"/>
    <w:rsid w:val="00FB0190"/>
    <w:rsid w:val="00FB01BF"/>
    <w:rsid w:val="00FB0205"/>
    <w:rsid w:val="00FB028C"/>
    <w:rsid w:val="00FB029F"/>
    <w:rsid w:val="00FB037F"/>
    <w:rsid w:val="00FB0394"/>
    <w:rsid w:val="00FB03D0"/>
    <w:rsid w:val="00FB03E2"/>
    <w:rsid w:val="00FB03FC"/>
    <w:rsid w:val="00FB0409"/>
    <w:rsid w:val="00FB0464"/>
    <w:rsid w:val="00FB04B6"/>
    <w:rsid w:val="00FB0516"/>
    <w:rsid w:val="00FB0547"/>
    <w:rsid w:val="00FB0558"/>
    <w:rsid w:val="00FB05E6"/>
    <w:rsid w:val="00FB05EB"/>
    <w:rsid w:val="00FB05ED"/>
    <w:rsid w:val="00FB05F4"/>
    <w:rsid w:val="00FB0609"/>
    <w:rsid w:val="00FB060E"/>
    <w:rsid w:val="00FB070E"/>
    <w:rsid w:val="00FB07BA"/>
    <w:rsid w:val="00FB0817"/>
    <w:rsid w:val="00FB0839"/>
    <w:rsid w:val="00FB0841"/>
    <w:rsid w:val="00FB0854"/>
    <w:rsid w:val="00FB08B9"/>
    <w:rsid w:val="00FB08C2"/>
    <w:rsid w:val="00FB0911"/>
    <w:rsid w:val="00FB099E"/>
    <w:rsid w:val="00FB09EC"/>
    <w:rsid w:val="00FB0A03"/>
    <w:rsid w:val="00FB0A36"/>
    <w:rsid w:val="00FB0A5A"/>
    <w:rsid w:val="00FB0A79"/>
    <w:rsid w:val="00FB0A9D"/>
    <w:rsid w:val="00FB0B2E"/>
    <w:rsid w:val="00FB0B3F"/>
    <w:rsid w:val="00FB0B42"/>
    <w:rsid w:val="00FB0B5C"/>
    <w:rsid w:val="00FB0BE3"/>
    <w:rsid w:val="00FB0BE5"/>
    <w:rsid w:val="00FB0BF9"/>
    <w:rsid w:val="00FB0C00"/>
    <w:rsid w:val="00FB0CD7"/>
    <w:rsid w:val="00FB0D7A"/>
    <w:rsid w:val="00FB0D80"/>
    <w:rsid w:val="00FB0E0E"/>
    <w:rsid w:val="00FB0E84"/>
    <w:rsid w:val="00FB0F62"/>
    <w:rsid w:val="00FB0FDC"/>
    <w:rsid w:val="00FB102F"/>
    <w:rsid w:val="00FB104C"/>
    <w:rsid w:val="00FB1058"/>
    <w:rsid w:val="00FB10CD"/>
    <w:rsid w:val="00FB11CC"/>
    <w:rsid w:val="00FB120A"/>
    <w:rsid w:val="00FB1229"/>
    <w:rsid w:val="00FB132F"/>
    <w:rsid w:val="00FB1383"/>
    <w:rsid w:val="00FB13CE"/>
    <w:rsid w:val="00FB13EA"/>
    <w:rsid w:val="00FB1495"/>
    <w:rsid w:val="00FB14AF"/>
    <w:rsid w:val="00FB14BF"/>
    <w:rsid w:val="00FB14D6"/>
    <w:rsid w:val="00FB14EF"/>
    <w:rsid w:val="00FB1512"/>
    <w:rsid w:val="00FB15FE"/>
    <w:rsid w:val="00FB162B"/>
    <w:rsid w:val="00FB1648"/>
    <w:rsid w:val="00FB1691"/>
    <w:rsid w:val="00FB16CE"/>
    <w:rsid w:val="00FB1727"/>
    <w:rsid w:val="00FB1781"/>
    <w:rsid w:val="00FB178C"/>
    <w:rsid w:val="00FB17BE"/>
    <w:rsid w:val="00FB17CF"/>
    <w:rsid w:val="00FB1880"/>
    <w:rsid w:val="00FB1934"/>
    <w:rsid w:val="00FB195B"/>
    <w:rsid w:val="00FB19CA"/>
    <w:rsid w:val="00FB1A34"/>
    <w:rsid w:val="00FB1A80"/>
    <w:rsid w:val="00FB1A93"/>
    <w:rsid w:val="00FB1ABC"/>
    <w:rsid w:val="00FB1ABE"/>
    <w:rsid w:val="00FB1BE9"/>
    <w:rsid w:val="00FB1CAE"/>
    <w:rsid w:val="00FB1D3B"/>
    <w:rsid w:val="00FB1DAA"/>
    <w:rsid w:val="00FB1DE9"/>
    <w:rsid w:val="00FB1E17"/>
    <w:rsid w:val="00FB1F1C"/>
    <w:rsid w:val="00FB1F25"/>
    <w:rsid w:val="00FB1F6D"/>
    <w:rsid w:val="00FB1F72"/>
    <w:rsid w:val="00FB2056"/>
    <w:rsid w:val="00FB207C"/>
    <w:rsid w:val="00FB2135"/>
    <w:rsid w:val="00FB2149"/>
    <w:rsid w:val="00FB214D"/>
    <w:rsid w:val="00FB216E"/>
    <w:rsid w:val="00FB21CB"/>
    <w:rsid w:val="00FB21FA"/>
    <w:rsid w:val="00FB2253"/>
    <w:rsid w:val="00FB22A3"/>
    <w:rsid w:val="00FB231B"/>
    <w:rsid w:val="00FB2354"/>
    <w:rsid w:val="00FB2389"/>
    <w:rsid w:val="00FB2394"/>
    <w:rsid w:val="00FB23F9"/>
    <w:rsid w:val="00FB2423"/>
    <w:rsid w:val="00FB2467"/>
    <w:rsid w:val="00FB2471"/>
    <w:rsid w:val="00FB24B0"/>
    <w:rsid w:val="00FB24C1"/>
    <w:rsid w:val="00FB24C4"/>
    <w:rsid w:val="00FB24EC"/>
    <w:rsid w:val="00FB24FA"/>
    <w:rsid w:val="00FB2509"/>
    <w:rsid w:val="00FB2514"/>
    <w:rsid w:val="00FB252A"/>
    <w:rsid w:val="00FB256C"/>
    <w:rsid w:val="00FB262D"/>
    <w:rsid w:val="00FB26A7"/>
    <w:rsid w:val="00FB2762"/>
    <w:rsid w:val="00FB276A"/>
    <w:rsid w:val="00FB27AB"/>
    <w:rsid w:val="00FB27AE"/>
    <w:rsid w:val="00FB27BE"/>
    <w:rsid w:val="00FB2860"/>
    <w:rsid w:val="00FB287B"/>
    <w:rsid w:val="00FB28AE"/>
    <w:rsid w:val="00FB2913"/>
    <w:rsid w:val="00FB2927"/>
    <w:rsid w:val="00FB293A"/>
    <w:rsid w:val="00FB29C5"/>
    <w:rsid w:val="00FB2A0C"/>
    <w:rsid w:val="00FB2A69"/>
    <w:rsid w:val="00FB2A80"/>
    <w:rsid w:val="00FB2AEF"/>
    <w:rsid w:val="00FB2B63"/>
    <w:rsid w:val="00FB2C21"/>
    <w:rsid w:val="00FB2C33"/>
    <w:rsid w:val="00FB2C3B"/>
    <w:rsid w:val="00FB2C43"/>
    <w:rsid w:val="00FB2C5A"/>
    <w:rsid w:val="00FB2C8F"/>
    <w:rsid w:val="00FB2D6A"/>
    <w:rsid w:val="00FB2DAB"/>
    <w:rsid w:val="00FB2DE0"/>
    <w:rsid w:val="00FB2DFE"/>
    <w:rsid w:val="00FB2E2E"/>
    <w:rsid w:val="00FB2F97"/>
    <w:rsid w:val="00FB3003"/>
    <w:rsid w:val="00FB3015"/>
    <w:rsid w:val="00FB3020"/>
    <w:rsid w:val="00FB3047"/>
    <w:rsid w:val="00FB3059"/>
    <w:rsid w:val="00FB305E"/>
    <w:rsid w:val="00FB30A4"/>
    <w:rsid w:val="00FB3137"/>
    <w:rsid w:val="00FB318A"/>
    <w:rsid w:val="00FB3221"/>
    <w:rsid w:val="00FB32F7"/>
    <w:rsid w:val="00FB32FE"/>
    <w:rsid w:val="00FB3391"/>
    <w:rsid w:val="00FB33BA"/>
    <w:rsid w:val="00FB3414"/>
    <w:rsid w:val="00FB342E"/>
    <w:rsid w:val="00FB3493"/>
    <w:rsid w:val="00FB3511"/>
    <w:rsid w:val="00FB3538"/>
    <w:rsid w:val="00FB3577"/>
    <w:rsid w:val="00FB3747"/>
    <w:rsid w:val="00FB37A7"/>
    <w:rsid w:val="00FB386B"/>
    <w:rsid w:val="00FB38C2"/>
    <w:rsid w:val="00FB38DF"/>
    <w:rsid w:val="00FB396E"/>
    <w:rsid w:val="00FB3979"/>
    <w:rsid w:val="00FB3ADB"/>
    <w:rsid w:val="00FB3B49"/>
    <w:rsid w:val="00FB3BB4"/>
    <w:rsid w:val="00FB3C04"/>
    <w:rsid w:val="00FB3C43"/>
    <w:rsid w:val="00FB3CDB"/>
    <w:rsid w:val="00FB3D7A"/>
    <w:rsid w:val="00FB3D9C"/>
    <w:rsid w:val="00FB3DDB"/>
    <w:rsid w:val="00FB3E3C"/>
    <w:rsid w:val="00FB3E43"/>
    <w:rsid w:val="00FB3E85"/>
    <w:rsid w:val="00FB3E9C"/>
    <w:rsid w:val="00FB3EAE"/>
    <w:rsid w:val="00FB3F10"/>
    <w:rsid w:val="00FB3F17"/>
    <w:rsid w:val="00FB3F28"/>
    <w:rsid w:val="00FB3FB6"/>
    <w:rsid w:val="00FB4003"/>
    <w:rsid w:val="00FB402C"/>
    <w:rsid w:val="00FB4080"/>
    <w:rsid w:val="00FB4094"/>
    <w:rsid w:val="00FB4096"/>
    <w:rsid w:val="00FB40E3"/>
    <w:rsid w:val="00FB41C6"/>
    <w:rsid w:val="00FB41EC"/>
    <w:rsid w:val="00FB422F"/>
    <w:rsid w:val="00FB42B2"/>
    <w:rsid w:val="00FB42E3"/>
    <w:rsid w:val="00FB4359"/>
    <w:rsid w:val="00FB4366"/>
    <w:rsid w:val="00FB4396"/>
    <w:rsid w:val="00FB43D3"/>
    <w:rsid w:val="00FB44CC"/>
    <w:rsid w:val="00FB457E"/>
    <w:rsid w:val="00FB45D4"/>
    <w:rsid w:val="00FB4618"/>
    <w:rsid w:val="00FB462B"/>
    <w:rsid w:val="00FB4633"/>
    <w:rsid w:val="00FB473E"/>
    <w:rsid w:val="00FB4762"/>
    <w:rsid w:val="00FB478C"/>
    <w:rsid w:val="00FB4875"/>
    <w:rsid w:val="00FB4987"/>
    <w:rsid w:val="00FB49AC"/>
    <w:rsid w:val="00FB4A25"/>
    <w:rsid w:val="00FB4AE1"/>
    <w:rsid w:val="00FB4B09"/>
    <w:rsid w:val="00FB4B7C"/>
    <w:rsid w:val="00FB4BB5"/>
    <w:rsid w:val="00FB4BC7"/>
    <w:rsid w:val="00FB4BF1"/>
    <w:rsid w:val="00FB4C6F"/>
    <w:rsid w:val="00FB4CEB"/>
    <w:rsid w:val="00FB4DCF"/>
    <w:rsid w:val="00FB4E11"/>
    <w:rsid w:val="00FB4E96"/>
    <w:rsid w:val="00FB4F22"/>
    <w:rsid w:val="00FB4FFC"/>
    <w:rsid w:val="00FB5044"/>
    <w:rsid w:val="00FB505A"/>
    <w:rsid w:val="00FB5085"/>
    <w:rsid w:val="00FB5087"/>
    <w:rsid w:val="00FB50D3"/>
    <w:rsid w:val="00FB50FD"/>
    <w:rsid w:val="00FB5126"/>
    <w:rsid w:val="00FB518E"/>
    <w:rsid w:val="00FB519F"/>
    <w:rsid w:val="00FB51CF"/>
    <w:rsid w:val="00FB51D3"/>
    <w:rsid w:val="00FB51E5"/>
    <w:rsid w:val="00FB520C"/>
    <w:rsid w:val="00FB526A"/>
    <w:rsid w:val="00FB52ED"/>
    <w:rsid w:val="00FB5530"/>
    <w:rsid w:val="00FB5569"/>
    <w:rsid w:val="00FB55A2"/>
    <w:rsid w:val="00FB55FC"/>
    <w:rsid w:val="00FB5613"/>
    <w:rsid w:val="00FB5673"/>
    <w:rsid w:val="00FB569F"/>
    <w:rsid w:val="00FB56EF"/>
    <w:rsid w:val="00FB570C"/>
    <w:rsid w:val="00FB57A2"/>
    <w:rsid w:val="00FB57BD"/>
    <w:rsid w:val="00FB57EE"/>
    <w:rsid w:val="00FB588D"/>
    <w:rsid w:val="00FB58AA"/>
    <w:rsid w:val="00FB58D6"/>
    <w:rsid w:val="00FB592F"/>
    <w:rsid w:val="00FB5957"/>
    <w:rsid w:val="00FB5A06"/>
    <w:rsid w:val="00FB5A5B"/>
    <w:rsid w:val="00FB5A76"/>
    <w:rsid w:val="00FB5A96"/>
    <w:rsid w:val="00FB5AB2"/>
    <w:rsid w:val="00FB5B39"/>
    <w:rsid w:val="00FB5B9D"/>
    <w:rsid w:val="00FB5C1C"/>
    <w:rsid w:val="00FB5C2B"/>
    <w:rsid w:val="00FB5C5F"/>
    <w:rsid w:val="00FB5CE9"/>
    <w:rsid w:val="00FB5D66"/>
    <w:rsid w:val="00FB5D88"/>
    <w:rsid w:val="00FB5DDB"/>
    <w:rsid w:val="00FB5DE6"/>
    <w:rsid w:val="00FB5F83"/>
    <w:rsid w:val="00FB6066"/>
    <w:rsid w:val="00FB6138"/>
    <w:rsid w:val="00FB619A"/>
    <w:rsid w:val="00FB631C"/>
    <w:rsid w:val="00FB645D"/>
    <w:rsid w:val="00FB64C1"/>
    <w:rsid w:val="00FB64C7"/>
    <w:rsid w:val="00FB64EF"/>
    <w:rsid w:val="00FB64FD"/>
    <w:rsid w:val="00FB64FE"/>
    <w:rsid w:val="00FB6518"/>
    <w:rsid w:val="00FB656C"/>
    <w:rsid w:val="00FB6643"/>
    <w:rsid w:val="00FB6680"/>
    <w:rsid w:val="00FB66EF"/>
    <w:rsid w:val="00FB672B"/>
    <w:rsid w:val="00FB680D"/>
    <w:rsid w:val="00FB6845"/>
    <w:rsid w:val="00FB6876"/>
    <w:rsid w:val="00FB68F9"/>
    <w:rsid w:val="00FB690D"/>
    <w:rsid w:val="00FB691D"/>
    <w:rsid w:val="00FB6944"/>
    <w:rsid w:val="00FB69E6"/>
    <w:rsid w:val="00FB6AA2"/>
    <w:rsid w:val="00FB6AA9"/>
    <w:rsid w:val="00FB6AAA"/>
    <w:rsid w:val="00FB6AAF"/>
    <w:rsid w:val="00FB6AED"/>
    <w:rsid w:val="00FB6BB5"/>
    <w:rsid w:val="00FB6BEC"/>
    <w:rsid w:val="00FB6C16"/>
    <w:rsid w:val="00FB6E05"/>
    <w:rsid w:val="00FB6E0C"/>
    <w:rsid w:val="00FB6E36"/>
    <w:rsid w:val="00FB6E88"/>
    <w:rsid w:val="00FB6F08"/>
    <w:rsid w:val="00FB6F33"/>
    <w:rsid w:val="00FB6F3C"/>
    <w:rsid w:val="00FB6F5D"/>
    <w:rsid w:val="00FB6F6B"/>
    <w:rsid w:val="00FB6FBA"/>
    <w:rsid w:val="00FB6FFF"/>
    <w:rsid w:val="00FB7003"/>
    <w:rsid w:val="00FB7020"/>
    <w:rsid w:val="00FB7032"/>
    <w:rsid w:val="00FB7046"/>
    <w:rsid w:val="00FB705E"/>
    <w:rsid w:val="00FB7125"/>
    <w:rsid w:val="00FB717F"/>
    <w:rsid w:val="00FB723E"/>
    <w:rsid w:val="00FB7278"/>
    <w:rsid w:val="00FB72C6"/>
    <w:rsid w:val="00FB72D3"/>
    <w:rsid w:val="00FB744E"/>
    <w:rsid w:val="00FB7493"/>
    <w:rsid w:val="00FB7546"/>
    <w:rsid w:val="00FB7572"/>
    <w:rsid w:val="00FB758F"/>
    <w:rsid w:val="00FB75BF"/>
    <w:rsid w:val="00FB7638"/>
    <w:rsid w:val="00FB765F"/>
    <w:rsid w:val="00FB7684"/>
    <w:rsid w:val="00FB76A6"/>
    <w:rsid w:val="00FB76EF"/>
    <w:rsid w:val="00FB7747"/>
    <w:rsid w:val="00FB77EB"/>
    <w:rsid w:val="00FB77FE"/>
    <w:rsid w:val="00FB78B1"/>
    <w:rsid w:val="00FB78D2"/>
    <w:rsid w:val="00FB78FF"/>
    <w:rsid w:val="00FB79FC"/>
    <w:rsid w:val="00FB7A42"/>
    <w:rsid w:val="00FB7A6A"/>
    <w:rsid w:val="00FB7A92"/>
    <w:rsid w:val="00FB7A9C"/>
    <w:rsid w:val="00FB7AC4"/>
    <w:rsid w:val="00FB7B21"/>
    <w:rsid w:val="00FB7B6B"/>
    <w:rsid w:val="00FB7BCF"/>
    <w:rsid w:val="00FB7BD4"/>
    <w:rsid w:val="00FB7C76"/>
    <w:rsid w:val="00FB7D45"/>
    <w:rsid w:val="00FB7DB0"/>
    <w:rsid w:val="00FB7DDD"/>
    <w:rsid w:val="00FB7E0A"/>
    <w:rsid w:val="00FB7E69"/>
    <w:rsid w:val="00FB7E6E"/>
    <w:rsid w:val="00FB7E88"/>
    <w:rsid w:val="00FB7F7E"/>
    <w:rsid w:val="00FBA126"/>
    <w:rsid w:val="00FC003F"/>
    <w:rsid w:val="00FC004C"/>
    <w:rsid w:val="00FC00AF"/>
    <w:rsid w:val="00FC00BC"/>
    <w:rsid w:val="00FC00EC"/>
    <w:rsid w:val="00FC0192"/>
    <w:rsid w:val="00FC0262"/>
    <w:rsid w:val="00FC02B3"/>
    <w:rsid w:val="00FC02DB"/>
    <w:rsid w:val="00FC0356"/>
    <w:rsid w:val="00FC0396"/>
    <w:rsid w:val="00FC04AC"/>
    <w:rsid w:val="00FC04E0"/>
    <w:rsid w:val="00FC053C"/>
    <w:rsid w:val="00FC0557"/>
    <w:rsid w:val="00FC057F"/>
    <w:rsid w:val="00FC062A"/>
    <w:rsid w:val="00FC0677"/>
    <w:rsid w:val="00FC06AE"/>
    <w:rsid w:val="00FC0730"/>
    <w:rsid w:val="00FC07A8"/>
    <w:rsid w:val="00FC07D1"/>
    <w:rsid w:val="00FC089D"/>
    <w:rsid w:val="00FC091D"/>
    <w:rsid w:val="00FC0933"/>
    <w:rsid w:val="00FC093D"/>
    <w:rsid w:val="00FC0947"/>
    <w:rsid w:val="00FC095A"/>
    <w:rsid w:val="00FC095D"/>
    <w:rsid w:val="00FC09D6"/>
    <w:rsid w:val="00FC0A54"/>
    <w:rsid w:val="00FC0A66"/>
    <w:rsid w:val="00FC0A94"/>
    <w:rsid w:val="00FC0B24"/>
    <w:rsid w:val="00FC0B90"/>
    <w:rsid w:val="00FC0B9D"/>
    <w:rsid w:val="00FC0D81"/>
    <w:rsid w:val="00FC0D8B"/>
    <w:rsid w:val="00FC0E72"/>
    <w:rsid w:val="00FC0EAE"/>
    <w:rsid w:val="00FC0EBC"/>
    <w:rsid w:val="00FC0F65"/>
    <w:rsid w:val="00FC0FEB"/>
    <w:rsid w:val="00FC11D9"/>
    <w:rsid w:val="00FC11ED"/>
    <w:rsid w:val="00FC1285"/>
    <w:rsid w:val="00FC129C"/>
    <w:rsid w:val="00FC129F"/>
    <w:rsid w:val="00FC1365"/>
    <w:rsid w:val="00FC13C7"/>
    <w:rsid w:val="00FC1411"/>
    <w:rsid w:val="00FC143B"/>
    <w:rsid w:val="00FC148D"/>
    <w:rsid w:val="00FC14CD"/>
    <w:rsid w:val="00FC14E7"/>
    <w:rsid w:val="00FC152F"/>
    <w:rsid w:val="00FC1543"/>
    <w:rsid w:val="00FC15B1"/>
    <w:rsid w:val="00FC15B3"/>
    <w:rsid w:val="00FC15F1"/>
    <w:rsid w:val="00FC163D"/>
    <w:rsid w:val="00FC1655"/>
    <w:rsid w:val="00FC1686"/>
    <w:rsid w:val="00FC16C9"/>
    <w:rsid w:val="00FC170C"/>
    <w:rsid w:val="00FC1783"/>
    <w:rsid w:val="00FC1790"/>
    <w:rsid w:val="00FC180A"/>
    <w:rsid w:val="00FC1827"/>
    <w:rsid w:val="00FC184D"/>
    <w:rsid w:val="00FC18A1"/>
    <w:rsid w:val="00FC19D9"/>
    <w:rsid w:val="00FC1A37"/>
    <w:rsid w:val="00FC1AF2"/>
    <w:rsid w:val="00FC1B01"/>
    <w:rsid w:val="00FC1B98"/>
    <w:rsid w:val="00FC1BD1"/>
    <w:rsid w:val="00FC1C14"/>
    <w:rsid w:val="00FC1C60"/>
    <w:rsid w:val="00FC1C9E"/>
    <w:rsid w:val="00FC1D15"/>
    <w:rsid w:val="00FC1D9C"/>
    <w:rsid w:val="00FC1F31"/>
    <w:rsid w:val="00FC1F5E"/>
    <w:rsid w:val="00FC1F6B"/>
    <w:rsid w:val="00FC1F6F"/>
    <w:rsid w:val="00FC1F7A"/>
    <w:rsid w:val="00FC20BE"/>
    <w:rsid w:val="00FC2124"/>
    <w:rsid w:val="00FC22B8"/>
    <w:rsid w:val="00FC22F1"/>
    <w:rsid w:val="00FC230B"/>
    <w:rsid w:val="00FC2349"/>
    <w:rsid w:val="00FC237E"/>
    <w:rsid w:val="00FC2396"/>
    <w:rsid w:val="00FC2402"/>
    <w:rsid w:val="00FC24FC"/>
    <w:rsid w:val="00FC2545"/>
    <w:rsid w:val="00FC254A"/>
    <w:rsid w:val="00FC2571"/>
    <w:rsid w:val="00FC259F"/>
    <w:rsid w:val="00FC25C8"/>
    <w:rsid w:val="00FC25DE"/>
    <w:rsid w:val="00FC261B"/>
    <w:rsid w:val="00FC26A5"/>
    <w:rsid w:val="00FC27DB"/>
    <w:rsid w:val="00FC27FA"/>
    <w:rsid w:val="00FC2848"/>
    <w:rsid w:val="00FC2867"/>
    <w:rsid w:val="00FC2898"/>
    <w:rsid w:val="00FC28D8"/>
    <w:rsid w:val="00FC2917"/>
    <w:rsid w:val="00FC299C"/>
    <w:rsid w:val="00FC2A45"/>
    <w:rsid w:val="00FC2AE0"/>
    <w:rsid w:val="00FC2AF3"/>
    <w:rsid w:val="00FC2B1A"/>
    <w:rsid w:val="00FC2B70"/>
    <w:rsid w:val="00FC2BA7"/>
    <w:rsid w:val="00FC2C0E"/>
    <w:rsid w:val="00FC2D22"/>
    <w:rsid w:val="00FC2D27"/>
    <w:rsid w:val="00FC2DD4"/>
    <w:rsid w:val="00FC2DF5"/>
    <w:rsid w:val="00FC2E10"/>
    <w:rsid w:val="00FC2E15"/>
    <w:rsid w:val="00FC2E95"/>
    <w:rsid w:val="00FC2ED5"/>
    <w:rsid w:val="00FC2F05"/>
    <w:rsid w:val="00FC2F3D"/>
    <w:rsid w:val="00FC2F6D"/>
    <w:rsid w:val="00FC3004"/>
    <w:rsid w:val="00FC302E"/>
    <w:rsid w:val="00FC306E"/>
    <w:rsid w:val="00FC307D"/>
    <w:rsid w:val="00FC3103"/>
    <w:rsid w:val="00FC3131"/>
    <w:rsid w:val="00FC318B"/>
    <w:rsid w:val="00FC31D5"/>
    <w:rsid w:val="00FC31F9"/>
    <w:rsid w:val="00FC338F"/>
    <w:rsid w:val="00FC33B1"/>
    <w:rsid w:val="00FC33EB"/>
    <w:rsid w:val="00FC33F1"/>
    <w:rsid w:val="00FC33F6"/>
    <w:rsid w:val="00FC3403"/>
    <w:rsid w:val="00FC345F"/>
    <w:rsid w:val="00FC34AE"/>
    <w:rsid w:val="00FC3524"/>
    <w:rsid w:val="00FC35CE"/>
    <w:rsid w:val="00FC3664"/>
    <w:rsid w:val="00FC3667"/>
    <w:rsid w:val="00FC36E3"/>
    <w:rsid w:val="00FC3709"/>
    <w:rsid w:val="00FC3716"/>
    <w:rsid w:val="00FC37A4"/>
    <w:rsid w:val="00FC37C0"/>
    <w:rsid w:val="00FC37F4"/>
    <w:rsid w:val="00FC3824"/>
    <w:rsid w:val="00FC3890"/>
    <w:rsid w:val="00FC38A8"/>
    <w:rsid w:val="00FC392E"/>
    <w:rsid w:val="00FC39BC"/>
    <w:rsid w:val="00FC39FA"/>
    <w:rsid w:val="00FC3A49"/>
    <w:rsid w:val="00FC3A4F"/>
    <w:rsid w:val="00FC3ACD"/>
    <w:rsid w:val="00FC3B1B"/>
    <w:rsid w:val="00FC3B29"/>
    <w:rsid w:val="00FC3B89"/>
    <w:rsid w:val="00FC3C26"/>
    <w:rsid w:val="00FC3C81"/>
    <w:rsid w:val="00FC3C90"/>
    <w:rsid w:val="00FC3CE8"/>
    <w:rsid w:val="00FC3CE9"/>
    <w:rsid w:val="00FC3CF6"/>
    <w:rsid w:val="00FC3D75"/>
    <w:rsid w:val="00FC3D81"/>
    <w:rsid w:val="00FC3D95"/>
    <w:rsid w:val="00FC3E3C"/>
    <w:rsid w:val="00FC3EEA"/>
    <w:rsid w:val="00FC3F1A"/>
    <w:rsid w:val="00FC3F5F"/>
    <w:rsid w:val="00FC3F9F"/>
    <w:rsid w:val="00FC4012"/>
    <w:rsid w:val="00FC4034"/>
    <w:rsid w:val="00FC4081"/>
    <w:rsid w:val="00FC4095"/>
    <w:rsid w:val="00FC4139"/>
    <w:rsid w:val="00FC4189"/>
    <w:rsid w:val="00FC418B"/>
    <w:rsid w:val="00FC41A3"/>
    <w:rsid w:val="00FC41D5"/>
    <w:rsid w:val="00FC429A"/>
    <w:rsid w:val="00FC42C6"/>
    <w:rsid w:val="00FC42D6"/>
    <w:rsid w:val="00FC42E3"/>
    <w:rsid w:val="00FC42E6"/>
    <w:rsid w:val="00FC4333"/>
    <w:rsid w:val="00FC436A"/>
    <w:rsid w:val="00FC4390"/>
    <w:rsid w:val="00FC44BC"/>
    <w:rsid w:val="00FC4536"/>
    <w:rsid w:val="00FC456A"/>
    <w:rsid w:val="00FC45E3"/>
    <w:rsid w:val="00FC463D"/>
    <w:rsid w:val="00FC46DB"/>
    <w:rsid w:val="00FC46DC"/>
    <w:rsid w:val="00FC46F0"/>
    <w:rsid w:val="00FC46FA"/>
    <w:rsid w:val="00FC4749"/>
    <w:rsid w:val="00FC47A9"/>
    <w:rsid w:val="00FC484A"/>
    <w:rsid w:val="00FC4850"/>
    <w:rsid w:val="00FC4870"/>
    <w:rsid w:val="00FC48AD"/>
    <w:rsid w:val="00FC4927"/>
    <w:rsid w:val="00FC495E"/>
    <w:rsid w:val="00FC49E8"/>
    <w:rsid w:val="00FC49F0"/>
    <w:rsid w:val="00FC4A09"/>
    <w:rsid w:val="00FC4A26"/>
    <w:rsid w:val="00FC4A29"/>
    <w:rsid w:val="00FC4A4F"/>
    <w:rsid w:val="00FC4ABC"/>
    <w:rsid w:val="00FC4AD5"/>
    <w:rsid w:val="00FC4AD9"/>
    <w:rsid w:val="00FC4B30"/>
    <w:rsid w:val="00FC4B40"/>
    <w:rsid w:val="00FC4B48"/>
    <w:rsid w:val="00FC4B91"/>
    <w:rsid w:val="00FC4BEA"/>
    <w:rsid w:val="00FC4C36"/>
    <w:rsid w:val="00FC4C4E"/>
    <w:rsid w:val="00FC4CCA"/>
    <w:rsid w:val="00FC4D2F"/>
    <w:rsid w:val="00FC4D49"/>
    <w:rsid w:val="00FC4D6F"/>
    <w:rsid w:val="00FC4E41"/>
    <w:rsid w:val="00FC4E66"/>
    <w:rsid w:val="00FC4E9B"/>
    <w:rsid w:val="00FC4EBB"/>
    <w:rsid w:val="00FC4EF0"/>
    <w:rsid w:val="00FC5002"/>
    <w:rsid w:val="00FC501D"/>
    <w:rsid w:val="00FC50B3"/>
    <w:rsid w:val="00FC50C1"/>
    <w:rsid w:val="00FC5117"/>
    <w:rsid w:val="00FC5118"/>
    <w:rsid w:val="00FC511B"/>
    <w:rsid w:val="00FC512B"/>
    <w:rsid w:val="00FC5163"/>
    <w:rsid w:val="00FC5192"/>
    <w:rsid w:val="00FC523D"/>
    <w:rsid w:val="00FC5285"/>
    <w:rsid w:val="00FC52E7"/>
    <w:rsid w:val="00FC5331"/>
    <w:rsid w:val="00FC5353"/>
    <w:rsid w:val="00FC53B4"/>
    <w:rsid w:val="00FC53E6"/>
    <w:rsid w:val="00FC54B3"/>
    <w:rsid w:val="00FC5559"/>
    <w:rsid w:val="00FC5566"/>
    <w:rsid w:val="00FC55B3"/>
    <w:rsid w:val="00FC55E4"/>
    <w:rsid w:val="00FC55F8"/>
    <w:rsid w:val="00FC5624"/>
    <w:rsid w:val="00FC567B"/>
    <w:rsid w:val="00FC5682"/>
    <w:rsid w:val="00FC56B4"/>
    <w:rsid w:val="00FC56B8"/>
    <w:rsid w:val="00FC56FE"/>
    <w:rsid w:val="00FC572A"/>
    <w:rsid w:val="00FC580B"/>
    <w:rsid w:val="00FC580E"/>
    <w:rsid w:val="00FC581B"/>
    <w:rsid w:val="00FC582F"/>
    <w:rsid w:val="00FC5867"/>
    <w:rsid w:val="00FC5880"/>
    <w:rsid w:val="00FC588C"/>
    <w:rsid w:val="00FC58A7"/>
    <w:rsid w:val="00FC58EF"/>
    <w:rsid w:val="00FC593B"/>
    <w:rsid w:val="00FC5A25"/>
    <w:rsid w:val="00FC5A4E"/>
    <w:rsid w:val="00FC5A61"/>
    <w:rsid w:val="00FC5A78"/>
    <w:rsid w:val="00FC5BA5"/>
    <w:rsid w:val="00FC5BD2"/>
    <w:rsid w:val="00FC5C35"/>
    <w:rsid w:val="00FC5D11"/>
    <w:rsid w:val="00FC5D16"/>
    <w:rsid w:val="00FC5DDB"/>
    <w:rsid w:val="00FC5DE4"/>
    <w:rsid w:val="00FC5DE7"/>
    <w:rsid w:val="00FC5E51"/>
    <w:rsid w:val="00FC5FD6"/>
    <w:rsid w:val="00FC604F"/>
    <w:rsid w:val="00FC6083"/>
    <w:rsid w:val="00FC6087"/>
    <w:rsid w:val="00FC60CC"/>
    <w:rsid w:val="00FC613E"/>
    <w:rsid w:val="00FC6146"/>
    <w:rsid w:val="00FC61DC"/>
    <w:rsid w:val="00FC626D"/>
    <w:rsid w:val="00FC6280"/>
    <w:rsid w:val="00FC6284"/>
    <w:rsid w:val="00FC6291"/>
    <w:rsid w:val="00FC62E1"/>
    <w:rsid w:val="00FC62FF"/>
    <w:rsid w:val="00FC631B"/>
    <w:rsid w:val="00FC6330"/>
    <w:rsid w:val="00FC63B5"/>
    <w:rsid w:val="00FC63E9"/>
    <w:rsid w:val="00FC63F2"/>
    <w:rsid w:val="00FC6416"/>
    <w:rsid w:val="00FC6434"/>
    <w:rsid w:val="00FC64D4"/>
    <w:rsid w:val="00FC64D7"/>
    <w:rsid w:val="00FC656C"/>
    <w:rsid w:val="00FC658A"/>
    <w:rsid w:val="00FC65A0"/>
    <w:rsid w:val="00FC65B5"/>
    <w:rsid w:val="00FC65F0"/>
    <w:rsid w:val="00FC662D"/>
    <w:rsid w:val="00FC6653"/>
    <w:rsid w:val="00FC6709"/>
    <w:rsid w:val="00FC677D"/>
    <w:rsid w:val="00FC67B2"/>
    <w:rsid w:val="00FC6923"/>
    <w:rsid w:val="00FC696B"/>
    <w:rsid w:val="00FC69DC"/>
    <w:rsid w:val="00FC6A43"/>
    <w:rsid w:val="00FC6AD9"/>
    <w:rsid w:val="00FC6B6D"/>
    <w:rsid w:val="00FC6B9E"/>
    <w:rsid w:val="00FC6BDB"/>
    <w:rsid w:val="00FC6C04"/>
    <w:rsid w:val="00FC6C30"/>
    <w:rsid w:val="00FC6C75"/>
    <w:rsid w:val="00FC6CA6"/>
    <w:rsid w:val="00FC6D22"/>
    <w:rsid w:val="00FC6DD9"/>
    <w:rsid w:val="00FC6E13"/>
    <w:rsid w:val="00FC6E24"/>
    <w:rsid w:val="00FC6E4E"/>
    <w:rsid w:val="00FC6E5D"/>
    <w:rsid w:val="00FC6E90"/>
    <w:rsid w:val="00FC6EA7"/>
    <w:rsid w:val="00FC6F30"/>
    <w:rsid w:val="00FC6F60"/>
    <w:rsid w:val="00FC6FFB"/>
    <w:rsid w:val="00FC701B"/>
    <w:rsid w:val="00FC708A"/>
    <w:rsid w:val="00FC70D3"/>
    <w:rsid w:val="00FC70F4"/>
    <w:rsid w:val="00FC715F"/>
    <w:rsid w:val="00FC71D9"/>
    <w:rsid w:val="00FC7263"/>
    <w:rsid w:val="00FC72AB"/>
    <w:rsid w:val="00FC72B0"/>
    <w:rsid w:val="00FC734A"/>
    <w:rsid w:val="00FC737A"/>
    <w:rsid w:val="00FC73AD"/>
    <w:rsid w:val="00FC73F6"/>
    <w:rsid w:val="00FC7446"/>
    <w:rsid w:val="00FC7478"/>
    <w:rsid w:val="00FC747E"/>
    <w:rsid w:val="00FC7547"/>
    <w:rsid w:val="00FC7606"/>
    <w:rsid w:val="00FC7644"/>
    <w:rsid w:val="00FC766C"/>
    <w:rsid w:val="00FC771D"/>
    <w:rsid w:val="00FC772F"/>
    <w:rsid w:val="00FC773F"/>
    <w:rsid w:val="00FC7778"/>
    <w:rsid w:val="00FC779A"/>
    <w:rsid w:val="00FC77F4"/>
    <w:rsid w:val="00FC780F"/>
    <w:rsid w:val="00FC787B"/>
    <w:rsid w:val="00FC78E2"/>
    <w:rsid w:val="00FC78F7"/>
    <w:rsid w:val="00FC791C"/>
    <w:rsid w:val="00FC796D"/>
    <w:rsid w:val="00FC7A4B"/>
    <w:rsid w:val="00FC7A85"/>
    <w:rsid w:val="00FC7AA6"/>
    <w:rsid w:val="00FC7AD2"/>
    <w:rsid w:val="00FC7BAC"/>
    <w:rsid w:val="00FC7BAE"/>
    <w:rsid w:val="00FC7C06"/>
    <w:rsid w:val="00FC7C4D"/>
    <w:rsid w:val="00FC7C97"/>
    <w:rsid w:val="00FC7CC6"/>
    <w:rsid w:val="00FC7D2A"/>
    <w:rsid w:val="00FC7D32"/>
    <w:rsid w:val="00FC7D53"/>
    <w:rsid w:val="00FC7DE0"/>
    <w:rsid w:val="00FC7DF8"/>
    <w:rsid w:val="00FC7E2E"/>
    <w:rsid w:val="00FC7E61"/>
    <w:rsid w:val="00FC7ED0"/>
    <w:rsid w:val="00FC7F24"/>
    <w:rsid w:val="00FD007C"/>
    <w:rsid w:val="00FD012A"/>
    <w:rsid w:val="00FD017E"/>
    <w:rsid w:val="00FD01BB"/>
    <w:rsid w:val="00FD02CB"/>
    <w:rsid w:val="00FD0355"/>
    <w:rsid w:val="00FD0453"/>
    <w:rsid w:val="00FD047F"/>
    <w:rsid w:val="00FD0490"/>
    <w:rsid w:val="00FD04E2"/>
    <w:rsid w:val="00FD0529"/>
    <w:rsid w:val="00FD052F"/>
    <w:rsid w:val="00FD05B5"/>
    <w:rsid w:val="00FD05D1"/>
    <w:rsid w:val="00FD060A"/>
    <w:rsid w:val="00FD064A"/>
    <w:rsid w:val="00FD066B"/>
    <w:rsid w:val="00FD06AB"/>
    <w:rsid w:val="00FD06B2"/>
    <w:rsid w:val="00FD071D"/>
    <w:rsid w:val="00FD0732"/>
    <w:rsid w:val="00FD07A4"/>
    <w:rsid w:val="00FD07FA"/>
    <w:rsid w:val="00FD081D"/>
    <w:rsid w:val="00FD082D"/>
    <w:rsid w:val="00FD09BE"/>
    <w:rsid w:val="00FD0A85"/>
    <w:rsid w:val="00FD0A95"/>
    <w:rsid w:val="00FD0AEF"/>
    <w:rsid w:val="00FD0B1E"/>
    <w:rsid w:val="00FD0B5A"/>
    <w:rsid w:val="00FD0B92"/>
    <w:rsid w:val="00FD0B95"/>
    <w:rsid w:val="00FD0BB1"/>
    <w:rsid w:val="00FD0C0D"/>
    <w:rsid w:val="00FD0C0F"/>
    <w:rsid w:val="00FD0C1D"/>
    <w:rsid w:val="00FD0C2F"/>
    <w:rsid w:val="00FD0C40"/>
    <w:rsid w:val="00FD0CF3"/>
    <w:rsid w:val="00FD0D19"/>
    <w:rsid w:val="00FD0DA0"/>
    <w:rsid w:val="00FD0E19"/>
    <w:rsid w:val="00FD0E23"/>
    <w:rsid w:val="00FD0E32"/>
    <w:rsid w:val="00FD0E6C"/>
    <w:rsid w:val="00FD0EEE"/>
    <w:rsid w:val="00FD0F13"/>
    <w:rsid w:val="00FD0F4F"/>
    <w:rsid w:val="00FD0F6A"/>
    <w:rsid w:val="00FD0F77"/>
    <w:rsid w:val="00FD0F89"/>
    <w:rsid w:val="00FD0FA0"/>
    <w:rsid w:val="00FD0FA4"/>
    <w:rsid w:val="00FD0FB9"/>
    <w:rsid w:val="00FD1053"/>
    <w:rsid w:val="00FD1055"/>
    <w:rsid w:val="00FD1124"/>
    <w:rsid w:val="00FD1164"/>
    <w:rsid w:val="00FD12E9"/>
    <w:rsid w:val="00FD12F8"/>
    <w:rsid w:val="00FD1453"/>
    <w:rsid w:val="00FD1489"/>
    <w:rsid w:val="00FD14A7"/>
    <w:rsid w:val="00FD14FC"/>
    <w:rsid w:val="00FD150B"/>
    <w:rsid w:val="00FD1536"/>
    <w:rsid w:val="00FD1565"/>
    <w:rsid w:val="00FD160E"/>
    <w:rsid w:val="00FD1641"/>
    <w:rsid w:val="00FD1702"/>
    <w:rsid w:val="00FD17D9"/>
    <w:rsid w:val="00FD1827"/>
    <w:rsid w:val="00FD182A"/>
    <w:rsid w:val="00FD1877"/>
    <w:rsid w:val="00FD18C0"/>
    <w:rsid w:val="00FD18C9"/>
    <w:rsid w:val="00FD18D8"/>
    <w:rsid w:val="00FD18DA"/>
    <w:rsid w:val="00FD18E4"/>
    <w:rsid w:val="00FD18EA"/>
    <w:rsid w:val="00FD1923"/>
    <w:rsid w:val="00FD1A0C"/>
    <w:rsid w:val="00FD1A87"/>
    <w:rsid w:val="00FD1A9A"/>
    <w:rsid w:val="00FD1AC5"/>
    <w:rsid w:val="00FD1ACF"/>
    <w:rsid w:val="00FD1B13"/>
    <w:rsid w:val="00FD1BB8"/>
    <w:rsid w:val="00FD1BC6"/>
    <w:rsid w:val="00FD1C41"/>
    <w:rsid w:val="00FD1C6F"/>
    <w:rsid w:val="00FD1D28"/>
    <w:rsid w:val="00FD1E35"/>
    <w:rsid w:val="00FD1EDA"/>
    <w:rsid w:val="00FD1EFF"/>
    <w:rsid w:val="00FD1F40"/>
    <w:rsid w:val="00FD1F6F"/>
    <w:rsid w:val="00FD2029"/>
    <w:rsid w:val="00FD2048"/>
    <w:rsid w:val="00FD204A"/>
    <w:rsid w:val="00FD2058"/>
    <w:rsid w:val="00FD2096"/>
    <w:rsid w:val="00FD20F4"/>
    <w:rsid w:val="00FD2121"/>
    <w:rsid w:val="00FD2177"/>
    <w:rsid w:val="00FD21E4"/>
    <w:rsid w:val="00FD2200"/>
    <w:rsid w:val="00FD2204"/>
    <w:rsid w:val="00FD221F"/>
    <w:rsid w:val="00FD227F"/>
    <w:rsid w:val="00FD232E"/>
    <w:rsid w:val="00FD23D3"/>
    <w:rsid w:val="00FD2421"/>
    <w:rsid w:val="00FD2428"/>
    <w:rsid w:val="00FD2464"/>
    <w:rsid w:val="00FD2488"/>
    <w:rsid w:val="00FD2529"/>
    <w:rsid w:val="00FD2552"/>
    <w:rsid w:val="00FD2553"/>
    <w:rsid w:val="00FD25CB"/>
    <w:rsid w:val="00FD2603"/>
    <w:rsid w:val="00FD2616"/>
    <w:rsid w:val="00FD2622"/>
    <w:rsid w:val="00FD2661"/>
    <w:rsid w:val="00FD26B7"/>
    <w:rsid w:val="00FD273A"/>
    <w:rsid w:val="00FD278E"/>
    <w:rsid w:val="00FD27AD"/>
    <w:rsid w:val="00FD27C3"/>
    <w:rsid w:val="00FD27C7"/>
    <w:rsid w:val="00FD27D2"/>
    <w:rsid w:val="00FD27F6"/>
    <w:rsid w:val="00FD2807"/>
    <w:rsid w:val="00FD28D3"/>
    <w:rsid w:val="00FD28EE"/>
    <w:rsid w:val="00FD2924"/>
    <w:rsid w:val="00FD293D"/>
    <w:rsid w:val="00FD294C"/>
    <w:rsid w:val="00FD29B1"/>
    <w:rsid w:val="00FD29EA"/>
    <w:rsid w:val="00FD2A8C"/>
    <w:rsid w:val="00FD2A8F"/>
    <w:rsid w:val="00FD2AE8"/>
    <w:rsid w:val="00FD2AF8"/>
    <w:rsid w:val="00FD2B11"/>
    <w:rsid w:val="00FD2BB3"/>
    <w:rsid w:val="00FD2C34"/>
    <w:rsid w:val="00FD2CB6"/>
    <w:rsid w:val="00FD2CC3"/>
    <w:rsid w:val="00FD2D09"/>
    <w:rsid w:val="00FD2E42"/>
    <w:rsid w:val="00FD2EEA"/>
    <w:rsid w:val="00FD2F4B"/>
    <w:rsid w:val="00FD2FDF"/>
    <w:rsid w:val="00FD303C"/>
    <w:rsid w:val="00FD30F6"/>
    <w:rsid w:val="00FD313E"/>
    <w:rsid w:val="00FD315F"/>
    <w:rsid w:val="00FD3163"/>
    <w:rsid w:val="00FD3187"/>
    <w:rsid w:val="00FD31C7"/>
    <w:rsid w:val="00FD3256"/>
    <w:rsid w:val="00FD3279"/>
    <w:rsid w:val="00FD328F"/>
    <w:rsid w:val="00FD32AF"/>
    <w:rsid w:val="00FD32F1"/>
    <w:rsid w:val="00FD3360"/>
    <w:rsid w:val="00FD3362"/>
    <w:rsid w:val="00FD33B2"/>
    <w:rsid w:val="00FD3413"/>
    <w:rsid w:val="00FD3432"/>
    <w:rsid w:val="00FD3479"/>
    <w:rsid w:val="00FD348F"/>
    <w:rsid w:val="00FD3561"/>
    <w:rsid w:val="00FD3599"/>
    <w:rsid w:val="00FD359E"/>
    <w:rsid w:val="00FD35DD"/>
    <w:rsid w:val="00FD3605"/>
    <w:rsid w:val="00FD361F"/>
    <w:rsid w:val="00FD362E"/>
    <w:rsid w:val="00FD3639"/>
    <w:rsid w:val="00FD3642"/>
    <w:rsid w:val="00FD3662"/>
    <w:rsid w:val="00FD3678"/>
    <w:rsid w:val="00FD36A1"/>
    <w:rsid w:val="00FD36DB"/>
    <w:rsid w:val="00FD36ED"/>
    <w:rsid w:val="00FD3773"/>
    <w:rsid w:val="00FD3792"/>
    <w:rsid w:val="00FD3793"/>
    <w:rsid w:val="00FD37A8"/>
    <w:rsid w:val="00FD37B8"/>
    <w:rsid w:val="00FD37C8"/>
    <w:rsid w:val="00FD3847"/>
    <w:rsid w:val="00FD3865"/>
    <w:rsid w:val="00FD38E2"/>
    <w:rsid w:val="00FD38E9"/>
    <w:rsid w:val="00FD390A"/>
    <w:rsid w:val="00FD396F"/>
    <w:rsid w:val="00FD3987"/>
    <w:rsid w:val="00FD3A05"/>
    <w:rsid w:val="00FD3A63"/>
    <w:rsid w:val="00FD3A8D"/>
    <w:rsid w:val="00FD3AE3"/>
    <w:rsid w:val="00FD3BBC"/>
    <w:rsid w:val="00FD3BFB"/>
    <w:rsid w:val="00FD3C1F"/>
    <w:rsid w:val="00FD3C35"/>
    <w:rsid w:val="00FD3C54"/>
    <w:rsid w:val="00FD3C57"/>
    <w:rsid w:val="00FD3C98"/>
    <w:rsid w:val="00FD3CA0"/>
    <w:rsid w:val="00FD3CB1"/>
    <w:rsid w:val="00FD3D1D"/>
    <w:rsid w:val="00FD3D20"/>
    <w:rsid w:val="00FD3D89"/>
    <w:rsid w:val="00FD3DD0"/>
    <w:rsid w:val="00FD3DF6"/>
    <w:rsid w:val="00FD3E4F"/>
    <w:rsid w:val="00FD3E5D"/>
    <w:rsid w:val="00FD3ED2"/>
    <w:rsid w:val="00FD3EFD"/>
    <w:rsid w:val="00FD3F77"/>
    <w:rsid w:val="00FD3F8C"/>
    <w:rsid w:val="00FD3FB1"/>
    <w:rsid w:val="00FD415B"/>
    <w:rsid w:val="00FD41B7"/>
    <w:rsid w:val="00FD41C5"/>
    <w:rsid w:val="00FD41DF"/>
    <w:rsid w:val="00FD421F"/>
    <w:rsid w:val="00FD424F"/>
    <w:rsid w:val="00FD42E9"/>
    <w:rsid w:val="00FD4449"/>
    <w:rsid w:val="00FD44BC"/>
    <w:rsid w:val="00FD44D2"/>
    <w:rsid w:val="00FD4503"/>
    <w:rsid w:val="00FD453E"/>
    <w:rsid w:val="00FD454F"/>
    <w:rsid w:val="00FD45BD"/>
    <w:rsid w:val="00FD45D1"/>
    <w:rsid w:val="00FD45F5"/>
    <w:rsid w:val="00FD46A2"/>
    <w:rsid w:val="00FD4729"/>
    <w:rsid w:val="00FD4791"/>
    <w:rsid w:val="00FD47B7"/>
    <w:rsid w:val="00FD47DB"/>
    <w:rsid w:val="00FD482D"/>
    <w:rsid w:val="00FD4909"/>
    <w:rsid w:val="00FD4922"/>
    <w:rsid w:val="00FD4973"/>
    <w:rsid w:val="00FD49C1"/>
    <w:rsid w:val="00FD49EE"/>
    <w:rsid w:val="00FD49FD"/>
    <w:rsid w:val="00FD4A03"/>
    <w:rsid w:val="00FD4AA3"/>
    <w:rsid w:val="00FD4B0A"/>
    <w:rsid w:val="00FD4B28"/>
    <w:rsid w:val="00FD4B42"/>
    <w:rsid w:val="00FD4B89"/>
    <w:rsid w:val="00FD4BF4"/>
    <w:rsid w:val="00FD4C5E"/>
    <w:rsid w:val="00FD4C68"/>
    <w:rsid w:val="00FD4D41"/>
    <w:rsid w:val="00FD4D88"/>
    <w:rsid w:val="00FD4DE8"/>
    <w:rsid w:val="00FD4F71"/>
    <w:rsid w:val="00FD4F80"/>
    <w:rsid w:val="00FD4FB8"/>
    <w:rsid w:val="00FD4FB9"/>
    <w:rsid w:val="00FD4FDA"/>
    <w:rsid w:val="00FD4FDF"/>
    <w:rsid w:val="00FD4FF8"/>
    <w:rsid w:val="00FD5063"/>
    <w:rsid w:val="00FD50A9"/>
    <w:rsid w:val="00FD50D9"/>
    <w:rsid w:val="00FD50FA"/>
    <w:rsid w:val="00FD52B3"/>
    <w:rsid w:val="00FD52CC"/>
    <w:rsid w:val="00FD52EF"/>
    <w:rsid w:val="00FD5359"/>
    <w:rsid w:val="00FD5450"/>
    <w:rsid w:val="00FD546B"/>
    <w:rsid w:val="00FD548D"/>
    <w:rsid w:val="00FD5520"/>
    <w:rsid w:val="00FD5594"/>
    <w:rsid w:val="00FD5597"/>
    <w:rsid w:val="00FD55CF"/>
    <w:rsid w:val="00FD563D"/>
    <w:rsid w:val="00FD567D"/>
    <w:rsid w:val="00FD56A4"/>
    <w:rsid w:val="00FD56DB"/>
    <w:rsid w:val="00FD572D"/>
    <w:rsid w:val="00FD577A"/>
    <w:rsid w:val="00FD584C"/>
    <w:rsid w:val="00FD5866"/>
    <w:rsid w:val="00FD587D"/>
    <w:rsid w:val="00FD58CC"/>
    <w:rsid w:val="00FD5944"/>
    <w:rsid w:val="00FD5967"/>
    <w:rsid w:val="00FD5969"/>
    <w:rsid w:val="00FD5A6A"/>
    <w:rsid w:val="00FD5AA9"/>
    <w:rsid w:val="00FD5AE5"/>
    <w:rsid w:val="00FD5BA3"/>
    <w:rsid w:val="00FD5BB2"/>
    <w:rsid w:val="00FD5BCB"/>
    <w:rsid w:val="00FD5C07"/>
    <w:rsid w:val="00FD5C13"/>
    <w:rsid w:val="00FD5C31"/>
    <w:rsid w:val="00FD5E20"/>
    <w:rsid w:val="00FD5E84"/>
    <w:rsid w:val="00FD5FA9"/>
    <w:rsid w:val="00FD5FAC"/>
    <w:rsid w:val="00FD6113"/>
    <w:rsid w:val="00FD614B"/>
    <w:rsid w:val="00FD616C"/>
    <w:rsid w:val="00FD61A8"/>
    <w:rsid w:val="00FD61BA"/>
    <w:rsid w:val="00FD6285"/>
    <w:rsid w:val="00FD62D9"/>
    <w:rsid w:val="00FD6342"/>
    <w:rsid w:val="00FD6443"/>
    <w:rsid w:val="00FD6457"/>
    <w:rsid w:val="00FD6470"/>
    <w:rsid w:val="00FD64CC"/>
    <w:rsid w:val="00FD64E0"/>
    <w:rsid w:val="00FD6524"/>
    <w:rsid w:val="00FD6551"/>
    <w:rsid w:val="00FD6557"/>
    <w:rsid w:val="00FD658B"/>
    <w:rsid w:val="00FD65EE"/>
    <w:rsid w:val="00FD6684"/>
    <w:rsid w:val="00FD66C6"/>
    <w:rsid w:val="00FD6705"/>
    <w:rsid w:val="00FD6740"/>
    <w:rsid w:val="00FD67B1"/>
    <w:rsid w:val="00FD67B5"/>
    <w:rsid w:val="00FD67BA"/>
    <w:rsid w:val="00FD67DD"/>
    <w:rsid w:val="00FD6877"/>
    <w:rsid w:val="00FD68F4"/>
    <w:rsid w:val="00FD695B"/>
    <w:rsid w:val="00FD695D"/>
    <w:rsid w:val="00FD69A9"/>
    <w:rsid w:val="00FD6A27"/>
    <w:rsid w:val="00FD6A42"/>
    <w:rsid w:val="00FD6B1A"/>
    <w:rsid w:val="00FD6BB3"/>
    <w:rsid w:val="00FD6CC6"/>
    <w:rsid w:val="00FD6CD6"/>
    <w:rsid w:val="00FD6CFD"/>
    <w:rsid w:val="00FD6D0A"/>
    <w:rsid w:val="00FD6DDB"/>
    <w:rsid w:val="00FD6E79"/>
    <w:rsid w:val="00FD6ED6"/>
    <w:rsid w:val="00FD6F22"/>
    <w:rsid w:val="00FD6F7E"/>
    <w:rsid w:val="00FD6F90"/>
    <w:rsid w:val="00FD6FA9"/>
    <w:rsid w:val="00FD6FC7"/>
    <w:rsid w:val="00FD6FD1"/>
    <w:rsid w:val="00FD6FE5"/>
    <w:rsid w:val="00FD6FFC"/>
    <w:rsid w:val="00FD7032"/>
    <w:rsid w:val="00FD7049"/>
    <w:rsid w:val="00FD709B"/>
    <w:rsid w:val="00FD70DC"/>
    <w:rsid w:val="00FD70F5"/>
    <w:rsid w:val="00FD714E"/>
    <w:rsid w:val="00FD71EA"/>
    <w:rsid w:val="00FD7248"/>
    <w:rsid w:val="00FD726D"/>
    <w:rsid w:val="00FD7271"/>
    <w:rsid w:val="00FD7302"/>
    <w:rsid w:val="00FD7366"/>
    <w:rsid w:val="00FD7371"/>
    <w:rsid w:val="00FD73A9"/>
    <w:rsid w:val="00FD73CD"/>
    <w:rsid w:val="00FD7446"/>
    <w:rsid w:val="00FD74A7"/>
    <w:rsid w:val="00FD74EA"/>
    <w:rsid w:val="00FD75A9"/>
    <w:rsid w:val="00FD75D2"/>
    <w:rsid w:val="00FD7696"/>
    <w:rsid w:val="00FD76F6"/>
    <w:rsid w:val="00FD772A"/>
    <w:rsid w:val="00FD772F"/>
    <w:rsid w:val="00FD776F"/>
    <w:rsid w:val="00FD7790"/>
    <w:rsid w:val="00FD77E6"/>
    <w:rsid w:val="00FD77FA"/>
    <w:rsid w:val="00FD7806"/>
    <w:rsid w:val="00FD7832"/>
    <w:rsid w:val="00FD788F"/>
    <w:rsid w:val="00FD78E2"/>
    <w:rsid w:val="00FD79FF"/>
    <w:rsid w:val="00FD7A02"/>
    <w:rsid w:val="00FD7B01"/>
    <w:rsid w:val="00FD7B1F"/>
    <w:rsid w:val="00FD7B46"/>
    <w:rsid w:val="00FD7BAC"/>
    <w:rsid w:val="00FD7BEE"/>
    <w:rsid w:val="00FD7C12"/>
    <w:rsid w:val="00FD7C62"/>
    <w:rsid w:val="00FD7C85"/>
    <w:rsid w:val="00FD7CC6"/>
    <w:rsid w:val="00FD7D34"/>
    <w:rsid w:val="00FD7E69"/>
    <w:rsid w:val="00FD7EAD"/>
    <w:rsid w:val="00FD7F91"/>
    <w:rsid w:val="00FD7FB3"/>
    <w:rsid w:val="00FD7FEE"/>
    <w:rsid w:val="00FE0009"/>
    <w:rsid w:val="00FE0061"/>
    <w:rsid w:val="00FE010F"/>
    <w:rsid w:val="00FE0116"/>
    <w:rsid w:val="00FE012A"/>
    <w:rsid w:val="00FE0143"/>
    <w:rsid w:val="00FE015F"/>
    <w:rsid w:val="00FE0168"/>
    <w:rsid w:val="00FE01B3"/>
    <w:rsid w:val="00FE01BD"/>
    <w:rsid w:val="00FE01E5"/>
    <w:rsid w:val="00FE01FD"/>
    <w:rsid w:val="00FE02CE"/>
    <w:rsid w:val="00FE0389"/>
    <w:rsid w:val="00FE0395"/>
    <w:rsid w:val="00FE039C"/>
    <w:rsid w:val="00FE041E"/>
    <w:rsid w:val="00FE0474"/>
    <w:rsid w:val="00FE04F8"/>
    <w:rsid w:val="00FE057A"/>
    <w:rsid w:val="00FE05DE"/>
    <w:rsid w:val="00FE063F"/>
    <w:rsid w:val="00FE0643"/>
    <w:rsid w:val="00FE068C"/>
    <w:rsid w:val="00FE06C1"/>
    <w:rsid w:val="00FE0727"/>
    <w:rsid w:val="00FE07C2"/>
    <w:rsid w:val="00FE0848"/>
    <w:rsid w:val="00FE0849"/>
    <w:rsid w:val="00FE0850"/>
    <w:rsid w:val="00FE08F0"/>
    <w:rsid w:val="00FE090E"/>
    <w:rsid w:val="00FE0A16"/>
    <w:rsid w:val="00FE0A2C"/>
    <w:rsid w:val="00FE0A51"/>
    <w:rsid w:val="00FE0A90"/>
    <w:rsid w:val="00FE0A9E"/>
    <w:rsid w:val="00FE0ACA"/>
    <w:rsid w:val="00FE0B2A"/>
    <w:rsid w:val="00FE0B34"/>
    <w:rsid w:val="00FE0BCD"/>
    <w:rsid w:val="00FE0C00"/>
    <w:rsid w:val="00FE0C5F"/>
    <w:rsid w:val="00FE0D5F"/>
    <w:rsid w:val="00FE0D71"/>
    <w:rsid w:val="00FE0DCB"/>
    <w:rsid w:val="00FE0E12"/>
    <w:rsid w:val="00FE0E3C"/>
    <w:rsid w:val="00FE0E51"/>
    <w:rsid w:val="00FE0E57"/>
    <w:rsid w:val="00FE0E84"/>
    <w:rsid w:val="00FE0EAB"/>
    <w:rsid w:val="00FE0EB0"/>
    <w:rsid w:val="00FE0EBE"/>
    <w:rsid w:val="00FE0F57"/>
    <w:rsid w:val="00FE0F7A"/>
    <w:rsid w:val="00FE101A"/>
    <w:rsid w:val="00FE102A"/>
    <w:rsid w:val="00FE107D"/>
    <w:rsid w:val="00FE1080"/>
    <w:rsid w:val="00FE10A2"/>
    <w:rsid w:val="00FE1113"/>
    <w:rsid w:val="00FE1137"/>
    <w:rsid w:val="00FE1165"/>
    <w:rsid w:val="00FE11A4"/>
    <w:rsid w:val="00FE11A5"/>
    <w:rsid w:val="00FE127F"/>
    <w:rsid w:val="00FE129A"/>
    <w:rsid w:val="00FE12E1"/>
    <w:rsid w:val="00FE12FC"/>
    <w:rsid w:val="00FE13AB"/>
    <w:rsid w:val="00FE147C"/>
    <w:rsid w:val="00FE14BA"/>
    <w:rsid w:val="00FE14C8"/>
    <w:rsid w:val="00FE14D2"/>
    <w:rsid w:val="00FE1513"/>
    <w:rsid w:val="00FE152F"/>
    <w:rsid w:val="00FE1626"/>
    <w:rsid w:val="00FE1673"/>
    <w:rsid w:val="00FE16B1"/>
    <w:rsid w:val="00FE1734"/>
    <w:rsid w:val="00FE1796"/>
    <w:rsid w:val="00FE17CB"/>
    <w:rsid w:val="00FE180D"/>
    <w:rsid w:val="00FE1848"/>
    <w:rsid w:val="00FE18E4"/>
    <w:rsid w:val="00FE1907"/>
    <w:rsid w:val="00FE191C"/>
    <w:rsid w:val="00FE19BD"/>
    <w:rsid w:val="00FE19EB"/>
    <w:rsid w:val="00FE1A01"/>
    <w:rsid w:val="00FE1A76"/>
    <w:rsid w:val="00FE1A8D"/>
    <w:rsid w:val="00FE1ADD"/>
    <w:rsid w:val="00FE1B47"/>
    <w:rsid w:val="00FE1B9C"/>
    <w:rsid w:val="00FE1C1C"/>
    <w:rsid w:val="00FE1C81"/>
    <w:rsid w:val="00FE1DB3"/>
    <w:rsid w:val="00FE1E31"/>
    <w:rsid w:val="00FE1E4E"/>
    <w:rsid w:val="00FE1FB9"/>
    <w:rsid w:val="00FE1FF2"/>
    <w:rsid w:val="00FE203F"/>
    <w:rsid w:val="00FE2064"/>
    <w:rsid w:val="00FE20D5"/>
    <w:rsid w:val="00FE2194"/>
    <w:rsid w:val="00FE226F"/>
    <w:rsid w:val="00FE2277"/>
    <w:rsid w:val="00FE2359"/>
    <w:rsid w:val="00FE2366"/>
    <w:rsid w:val="00FE2375"/>
    <w:rsid w:val="00FE2402"/>
    <w:rsid w:val="00FE243A"/>
    <w:rsid w:val="00FE24E1"/>
    <w:rsid w:val="00FE254F"/>
    <w:rsid w:val="00FE2585"/>
    <w:rsid w:val="00FE25A4"/>
    <w:rsid w:val="00FE25A9"/>
    <w:rsid w:val="00FE2687"/>
    <w:rsid w:val="00FE271F"/>
    <w:rsid w:val="00FE2722"/>
    <w:rsid w:val="00FE2785"/>
    <w:rsid w:val="00FE279D"/>
    <w:rsid w:val="00FE2835"/>
    <w:rsid w:val="00FE28D9"/>
    <w:rsid w:val="00FE28E0"/>
    <w:rsid w:val="00FE2965"/>
    <w:rsid w:val="00FE29DB"/>
    <w:rsid w:val="00FE2A66"/>
    <w:rsid w:val="00FE2AF8"/>
    <w:rsid w:val="00FE2B4F"/>
    <w:rsid w:val="00FE2BD0"/>
    <w:rsid w:val="00FE2BDB"/>
    <w:rsid w:val="00FE2BF7"/>
    <w:rsid w:val="00FE2C38"/>
    <w:rsid w:val="00FE2C43"/>
    <w:rsid w:val="00FE2C90"/>
    <w:rsid w:val="00FE2CD6"/>
    <w:rsid w:val="00FE2D84"/>
    <w:rsid w:val="00FE2DCC"/>
    <w:rsid w:val="00FE2DF4"/>
    <w:rsid w:val="00FE2E40"/>
    <w:rsid w:val="00FE2E4B"/>
    <w:rsid w:val="00FE2E5B"/>
    <w:rsid w:val="00FE2E88"/>
    <w:rsid w:val="00FE2EC9"/>
    <w:rsid w:val="00FE2EE0"/>
    <w:rsid w:val="00FE2FC8"/>
    <w:rsid w:val="00FE3019"/>
    <w:rsid w:val="00FE305F"/>
    <w:rsid w:val="00FE3080"/>
    <w:rsid w:val="00FE30A2"/>
    <w:rsid w:val="00FE30FF"/>
    <w:rsid w:val="00FE310F"/>
    <w:rsid w:val="00FE317C"/>
    <w:rsid w:val="00FE31F4"/>
    <w:rsid w:val="00FE320C"/>
    <w:rsid w:val="00FE3218"/>
    <w:rsid w:val="00FE32D3"/>
    <w:rsid w:val="00FE3332"/>
    <w:rsid w:val="00FE33CA"/>
    <w:rsid w:val="00FE3407"/>
    <w:rsid w:val="00FE34DC"/>
    <w:rsid w:val="00FE351C"/>
    <w:rsid w:val="00FE351F"/>
    <w:rsid w:val="00FE3579"/>
    <w:rsid w:val="00FE359B"/>
    <w:rsid w:val="00FE35CF"/>
    <w:rsid w:val="00FE361B"/>
    <w:rsid w:val="00FE3666"/>
    <w:rsid w:val="00FE366C"/>
    <w:rsid w:val="00FE3688"/>
    <w:rsid w:val="00FE36A4"/>
    <w:rsid w:val="00FE36F4"/>
    <w:rsid w:val="00FE372E"/>
    <w:rsid w:val="00FE3859"/>
    <w:rsid w:val="00FE38FA"/>
    <w:rsid w:val="00FE392A"/>
    <w:rsid w:val="00FE3956"/>
    <w:rsid w:val="00FE395A"/>
    <w:rsid w:val="00FE395B"/>
    <w:rsid w:val="00FE396F"/>
    <w:rsid w:val="00FE398B"/>
    <w:rsid w:val="00FE3A1E"/>
    <w:rsid w:val="00FE3A2F"/>
    <w:rsid w:val="00FE3A96"/>
    <w:rsid w:val="00FE3AC0"/>
    <w:rsid w:val="00FE3AF0"/>
    <w:rsid w:val="00FE3B3E"/>
    <w:rsid w:val="00FE3B47"/>
    <w:rsid w:val="00FE3B50"/>
    <w:rsid w:val="00FE3B59"/>
    <w:rsid w:val="00FE3B5C"/>
    <w:rsid w:val="00FE3B69"/>
    <w:rsid w:val="00FE3BB9"/>
    <w:rsid w:val="00FE3BCA"/>
    <w:rsid w:val="00FE3BE1"/>
    <w:rsid w:val="00FE3C34"/>
    <w:rsid w:val="00FE3C9C"/>
    <w:rsid w:val="00FE3CD7"/>
    <w:rsid w:val="00FE3CDB"/>
    <w:rsid w:val="00FE3D12"/>
    <w:rsid w:val="00FE3D35"/>
    <w:rsid w:val="00FE3D53"/>
    <w:rsid w:val="00FE3E90"/>
    <w:rsid w:val="00FE3E92"/>
    <w:rsid w:val="00FE3E96"/>
    <w:rsid w:val="00FE3EAA"/>
    <w:rsid w:val="00FE3EFD"/>
    <w:rsid w:val="00FE3F86"/>
    <w:rsid w:val="00FE3FA4"/>
    <w:rsid w:val="00FE4070"/>
    <w:rsid w:val="00FE411F"/>
    <w:rsid w:val="00FE4129"/>
    <w:rsid w:val="00FE4145"/>
    <w:rsid w:val="00FE4168"/>
    <w:rsid w:val="00FE4200"/>
    <w:rsid w:val="00FE42EB"/>
    <w:rsid w:val="00FE42ED"/>
    <w:rsid w:val="00FE4430"/>
    <w:rsid w:val="00FE4477"/>
    <w:rsid w:val="00FE449F"/>
    <w:rsid w:val="00FE44AC"/>
    <w:rsid w:val="00FE44FA"/>
    <w:rsid w:val="00FE4505"/>
    <w:rsid w:val="00FE450C"/>
    <w:rsid w:val="00FE4549"/>
    <w:rsid w:val="00FE4564"/>
    <w:rsid w:val="00FE4588"/>
    <w:rsid w:val="00FE45C7"/>
    <w:rsid w:val="00FE45EC"/>
    <w:rsid w:val="00FE45F4"/>
    <w:rsid w:val="00FE4638"/>
    <w:rsid w:val="00FE4639"/>
    <w:rsid w:val="00FE4654"/>
    <w:rsid w:val="00FE46E5"/>
    <w:rsid w:val="00FE46FA"/>
    <w:rsid w:val="00FE4711"/>
    <w:rsid w:val="00FE472C"/>
    <w:rsid w:val="00FE4736"/>
    <w:rsid w:val="00FE478B"/>
    <w:rsid w:val="00FE4868"/>
    <w:rsid w:val="00FE49C6"/>
    <w:rsid w:val="00FE4A48"/>
    <w:rsid w:val="00FE4A9D"/>
    <w:rsid w:val="00FE4AC0"/>
    <w:rsid w:val="00FE4ADD"/>
    <w:rsid w:val="00FE4B09"/>
    <w:rsid w:val="00FE4B13"/>
    <w:rsid w:val="00FE4B20"/>
    <w:rsid w:val="00FE4BDC"/>
    <w:rsid w:val="00FE4C87"/>
    <w:rsid w:val="00FE4C8B"/>
    <w:rsid w:val="00FE4CF9"/>
    <w:rsid w:val="00FE4D92"/>
    <w:rsid w:val="00FE4DEA"/>
    <w:rsid w:val="00FE4E17"/>
    <w:rsid w:val="00FE4E74"/>
    <w:rsid w:val="00FE4F56"/>
    <w:rsid w:val="00FE4F58"/>
    <w:rsid w:val="00FE4F63"/>
    <w:rsid w:val="00FE4F67"/>
    <w:rsid w:val="00FE4F97"/>
    <w:rsid w:val="00FE5031"/>
    <w:rsid w:val="00FE503B"/>
    <w:rsid w:val="00FE511C"/>
    <w:rsid w:val="00FE5165"/>
    <w:rsid w:val="00FE51B5"/>
    <w:rsid w:val="00FE520D"/>
    <w:rsid w:val="00FE5240"/>
    <w:rsid w:val="00FE5259"/>
    <w:rsid w:val="00FE528F"/>
    <w:rsid w:val="00FE52CA"/>
    <w:rsid w:val="00FE5359"/>
    <w:rsid w:val="00FE53FA"/>
    <w:rsid w:val="00FE541E"/>
    <w:rsid w:val="00FE5457"/>
    <w:rsid w:val="00FE548E"/>
    <w:rsid w:val="00FE5602"/>
    <w:rsid w:val="00FE5624"/>
    <w:rsid w:val="00FE568D"/>
    <w:rsid w:val="00FE56AA"/>
    <w:rsid w:val="00FE56E6"/>
    <w:rsid w:val="00FE5910"/>
    <w:rsid w:val="00FE5922"/>
    <w:rsid w:val="00FE5926"/>
    <w:rsid w:val="00FE5A41"/>
    <w:rsid w:val="00FE5B62"/>
    <w:rsid w:val="00FE5B63"/>
    <w:rsid w:val="00FE5B9A"/>
    <w:rsid w:val="00FE5BA3"/>
    <w:rsid w:val="00FE5BA4"/>
    <w:rsid w:val="00FE5CE3"/>
    <w:rsid w:val="00FE5D08"/>
    <w:rsid w:val="00FE5D0F"/>
    <w:rsid w:val="00FE5D95"/>
    <w:rsid w:val="00FE5D9D"/>
    <w:rsid w:val="00FE5DCC"/>
    <w:rsid w:val="00FE5E65"/>
    <w:rsid w:val="00FE5EB2"/>
    <w:rsid w:val="00FE5F56"/>
    <w:rsid w:val="00FE5F92"/>
    <w:rsid w:val="00FE5F98"/>
    <w:rsid w:val="00FE6098"/>
    <w:rsid w:val="00FE60BC"/>
    <w:rsid w:val="00FE60FD"/>
    <w:rsid w:val="00FE6196"/>
    <w:rsid w:val="00FE61A1"/>
    <w:rsid w:val="00FE623F"/>
    <w:rsid w:val="00FE624E"/>
    <w:rsid w:val="00FE6353"/>
    <w:rsid w:val="00FE6359"/>
    <w:rsid w:val="00FE6388"/>
    <w:rsid w:val="00FE63D4"/>
    <w:rsid w:val="00FE6406"/>
    <w:rsid w:val="00FE6425"/>
    <w:rsid w:val="00FE642B"/>
    <w:rsid w:val="00FE647D"/>
    <w:rsid w:val="00FE6480"/>
    <w:rsid w:val="00FE64C3"/>
    <w:rsid w:val="00FE64CD"/>
    <w:rsid w:val="00FE64DC"/>
    <w:rsid w:val="00FE65AA"/>
    <w:rsid w:val="00FE6619"/>
    <w:rsid w:val="00FE66BD"/>
    <w:rsid w:val="00FE67F5"/>
    <w:rsid w:val="00FE67F6"/>
    <w:rsid w:val="00FE680E"/>
    <w:rsid w:val="00FE68DD"/>
    <w:rsid w:val="00FE68E0"/>
    <w:rsid w:val="00FE68E7"/>
    <w:rsid w:val="00FE6A25"/>
    <w:rsid w:val="00FE6AAF"/>
    <w:rsid w:val="00FE6B51"/>
    <w:rsid w:val="00FE6BC6"/>
    <w:rsid w:val="00FE6C0B"/>
    <w:rsid w:val="00FE6C44"/>
    <w:rsid w:val="00FE6C81"/>
    <w:rsid w:val="00FE6D62"/>
    <w:rsid w:val="00FE6D63"/>
    <w:rsid w:val="00FE6DC5"/>
    <w:rsid w:val="00FE6DD0"/>
    <w:rsid w:val="00FE6DFF"/>
    <w:rsid w:val="00FE6E04"/>
    <w:rsid w:val="00FE6E16"/>
    <w:rsid w:val="00FE6E77"/>
    <w:rsid w:val="00FE7002"/>
    <w:rsid w:val="00FE709B"/>
    <w:rsid w:val="00FE70FC"/>
    <w:rsid w:val="00FE710F"/>
    <w:rsid w:val="00FE717D"/>
    <w:rsid w:val="00FE7183"/>
    <w:rsid w:val="00FE71C2"/>
    <w:rsid w:val="00FE7316"/>
    <w:rsid w:val="00FE7393"/>
    <w:rsid w:val="00FE73BA"/>
    <w:rsid w:val="00FE7407"/>
    <w:rsid w:val="00FE7453"/>
    <w:rsid w:val="00FE7473"/>
    <w:rsid w:val="00FE74E1"/>
    <w:rsid w:val="00FE752A"/>
    <w:rsid w:val="00FE7567"/>
    <w:rsid w:val="00FE75BA"/>
    <w:rsid w:val="00FE7655"/>
    <w:rsid w:val="00FE765B"/>
    <w:rsid w:val="00FE766A"/>
    <w:rsid w:val="00FE76BC"/>
    <w:rsid w:val="00FE770C"/>
    <w:rsid w:val="00FE7772"/>
    <w:rsid w:val="00FE77B3"/>
    <w:rsid w:val="00FE77BF"/>
    <w:rsid w:val="00FE782E"/>
    <w:rsid w:val="00FE783B"/>
    <w:rsid w:val="00FE790D"/>
    <w:rsid w:val="00FE7958"/>
    <w:rsid w:val="00FE7992"/>
    <w:rsid w:val="00FE79D5"/>
    <w:rsid w:val="00FE7A05"/>
    <w:rsid w:val="00FE7A67"/>
    <w:rsid w:val="00FE7A6F"/>
    <w:rsid w:val="00FE7AE7"/>
    <w:rsid w:val="00FE7B0A"/>
    <w:rsid w:val="00FE7B3D"/>
    <w:rsid w:val="00FE7B4F"/>
    <w:rsid w:val="00FE7BD9"/>
    <w:rsid w:val="00FE7BE2"/>
    <w:rsid w:val="00FE7C22"/>
    <w:rsid w:val="00FE7C79"/>
    <w:rsid w:val="00FE7C80"/>
    <w:rsid w:val="00FE7CE3"/>
    <w:rsid w:val="00FE7D30"/>
    <w:rsid w:val="00FE7D8D"/>
    <w:rsid w:val="00FE7D8F"/>
    <w:rsid w:val="00FE7D98"/>
    <w:rsid w:val="00FE7DA9"/>
    <w:rsid w:val="00FE7DBF"/>
    <w:rsid w:val="00FE7E14"/>
    <w:rsid w:val="00FE7E84"/>
    <w:rsid w:val="00FE7F18"/>
    <w:rsid w:val="00FF0028"/>
    <w:rsid w:val="00FF0059"/>
    <w:rsid w:val="00FF0072"/>
    <w:rsid w:val="00FF00D6"/>
    <w:rsid w:val="00FF01B5"/>
    <w:rsid w:val="00FF0213"/>
    <w:rsid w:val="00FF021F"/>
    <w:rsid w:val="00FF022A"/>
    <w:rsid w:val="00FF0246"/>
    <w:rsid w:val="00FF0297"/>
    <w:rsid w:val="00FF033A"/>
    <w:rsid w:val="00FF037D"/>
    <w:rsid w:val="00FF0387"/>
    <w:rsid w:val="00FF039E"/>
    <w:rsid w:val="00FF041A"/>
    <w:rsid w:val="00FF0458"/>
    <w:rsid w:val="00FF04A3"/>
    <w:rsid w:val="00FF04BA"/>
    <w:rsid w:val="00FF0544"/>
    <w:rsid w:val="00FF0548"/>
    <w:rsid w:val="00FF0611"/>
    <w:rsid w:val="00FF0632"/>
    <w:rsid w:val="00FF0691"/>
    <w:rsid w:val="00FF0811"/>
    <w:rsid w:val="00FF0813"/>
    <w:rsid w:val="00FF0939"/>
    <w:rsid w:val="00FF0955"/>
    <w:rsid w:val="00FF0988"/>
    <w:rsid w:val="00FF098B"/>
    <w:rsid w:val="00FF0A30"/>
    <w:rsid w:val="00FF0A4B"/>
    <w:rsid w:val="00FF0A8A"/>
    <w:rsid w:val="00FF0A8E"/>
    <w:rsid w:val="00FF0B73"/>
    <w:rsid w:val="00FF0BC6"/>
    <w:rsid w:val="00FF0BD7"/>
    <w:rsid w:val="00FF0BE0"/>
    <w:rsid w:val="00FF0D3D"/>
    <w:rsid w:val="00FF0D58"/>
    <w:rsid w:val="00FF0D5E"/>
    <w:rsid w:val="00FF0DB1"/>
    <w:rsid w:val="00FF0E17"/>
    <w:rsid w:val="00FF0E2D"/>
    <w:rsid w:val="00FF0E78"/>
    <w:rsid w:val="00FF0EB3"/>
    <w:rsid w:val="00FF0F0D"/>
    <w:rsid w:val="00FF0F3A"/>
    <w:rsid w:val="00FF0F5B"/>
    <w:rsid w:val="00FF0F72"/>
    <w:rsid w:val="00FF104D"/>
    <w:rsid w:val="00FF1080"/>
    <w:rsid w:val="00FF10C3"/>
    <w:rsid w:val="00FF1191"/>
    <w:rsid w:val="00FF1220"/>
    <w:rsid w:val="00FF125A"/>
    <w:rsid w:val="00FF1281"/>
    <w:rsid w:val="00FF12D9"/>
    <w:rsid w:val="00FF132F"/>
    <w:rsid w:val="00FF13D1"/>
    <w:rsid w:val="00FF13F3"/>
    <w:rsid w:val="00FF13F7"/>
    <w:rsid w:val="00FF1494"/>
    <w:rsid w:val="00FF1589"/>
    <w:rsid w:val="00FF15AB"/>
    <w:rsid w:val="00FF15E4"/>
    <w:rsid w:val="00FF1635"/>
    <w:rsid w:val="00FF164B"/>
    <w:rsid w:val="00FF164D"/>
    <w:rsid w:val="00FF173F"/>
    <w:rsid w:val="00FF174E"/>
    <w:rsid w:val="00FF17D7"/>
    <w:rsid w:val="00FF182D"/>
    <w:rsid w:val="00FF183C"/>
    <w:rsid w:val="00FF1906"/>
    <w:rsid w:val="00FF1930"/>
    <w:rsid w:val="00FF1940"/>
    <w:rsid w:val="00FF19CC"/>
    <w:rsid w:val="00FF19DC"/>
    <w:rsid w:val="00FF1A12"/>
    <w:rsid w:val="00FF1A6F"/>
    <w:rsid w:val="00FF1A72"/>
    <w:rsid w:val="00FF1A8A"/>
    <w:rsid w:val="00FF1A8D"/>
    <w:rsid w:val="00FF1AF5"/>
    <w:rsid w:val="00FF1B2E"/>
    <w:rsid w:val="00FF1B35"/>
    <w:rsid w:val="00FF1BE5"/>
    <w:rsid w:val="00FF1BF9"/>
    <w:rsid w:val="00FF1C32"/>
    <w:rsid w:val="00FF1C6E"/>
    <w:rsid w:val="00FF1C8B"/>
    <w:rsid w:val="00FF1D0E"/>
    <w:rsid w:val="00FF1D56"/>
    <w:rsid w:val="00FF1DC6"/>
    <w:rsid w:val="00FF1E1D"/>
    <w:rsid w:val="00FF1E3C"/>
    <w:rsid w:val="00FF1E91"/>
    <w:rsid w:val="00FF1EA9"/>
    <w:rsid w:val="00FF1EDC"/>
    <w:rsid w:val="00FF1F7C"/>
    <w:rsid w:val="00FF2009"/>
    <w:rsid w:val="00FF2011"/>
    <w:rsid w:val="00FF207F"/>
    <w:rsid w:val="00FF2148"/>
    <w:rsid w:val="00FF2179"/>
    <w:rsid w:val="00FF225A"/>
    <w:rsid w:val="00FF23E4"/>
    <w:rsid w:val="00FF23F8"/>
    <w:rsid w:val="00FF244B"/>
    <w:rsid w:val="00FF2479"/>
    <w:rsid w:val="00FF250E"/>
    <w:rsid w:val="00FF2588"/>
    <w:rsid w:val="00FF25A6"/>
    <w:rsid w:val="00FF2609"/>
    <w:rsid w:val="00FF2639"/>
    <w:rsid w:val="00FF2655"/>
    <w:rsid w:val="00FF268B"/>
    <w:rsid w:val="00FF2698"/>
    <w:rsid w:val="00FF26AC"/>
    <w:rsid w:val="00FF26C8"/>
    <w:rsid w:val="00FF26D7"/>
    <w:rsid w:val="00FF26E6"/>
    <w:rsid w:val="00FF26ED"/>
    <w:rsid w:val="00FF2754"/>
    <w:rsid w:val="00FF2759"/>
    <w:rsid w:val="00FF27F5"/>
    <w:rsid w:val="00FF2810"/>
    <w:rsid w:val="00FF28DF"/>
    <w:rsid w:val="00FF298B"/>
    <w:rsid w:val="00FF29A5"/>
    <w:rsid w:val="00FF2A13"/>
    <w:rsid w:val="00FF2A3D"/>
    <w:rsid w:val="00FF2A3F"/>
    <w:rsid w:val="00FF2A7C"/>
    <w:rsid w:val="00FF2ABC"/>
    <w:rsid w:val="00FF2B23"/>
    <w:rsid w:val="00FF2B2E"/>
    <w:rsid w:val="00FF2BE9"/>
    <w:rsid w:val="00FF2BFB"/>
    <w:rsid w:val="00FF2BFD"/>
    <w:rsid w:val="00FF2C69"/>
    <w:rsid w:val="00FF2CA4"/>
    <w:rsid w:val="00FF2D0F"/>
    <w:rsid w:val="00FF2E41"/>
    <w:rsid w:val="00FF2E4F"/>
    <w:rsid w:val="00FF2E92"/>
    <w:rsid w:val="00FF2F07"/>
    <w:rsid w:val="00FF2F71"/>
    <w:rsid w:val="00FF2F84"/>
    <w:rsid w:val="00FF2F95"/>
    <w:rsid w:val="00FF2FB6"/>
    <w:rsid w:val="00FF2FC7"/>
    <w:rsid w:val="00FF2FD6"/>
    <w:rsid w:val="00FF2FDE"/>
    <w:rsid w:val="00FF30D4"/>
    <w:rsid w:val="00FF30F2"/>
    <w:rsid w:val="00FF30F8"/>
    <w:rsid w:val="00FF3204"/>
    <w:rsid w:val="00FF32BA"/>
    <w:rsid w:val="00FF32C2"/>
    <w:rsid w:val="00FF33E3"/>
    <w:rsid w:val="00FF33F9"/>
    <w:rsid w:val="00FF3406"/>
    <w:rsid w:val="00FF340B"/>
    <w:rsid w:val="00FF3412"/>
    <w:rsid w:val="00FF3453"/>
    <w:rsid w:val="00FF3513"/>
    <w:rsid w:val="00FF3567"/>
    <w:rsid w:val="00FF360B"/>
    <w:rsid w:val="00FF368D"/>
    <w:rsid w:val="00FF36EB"/>
    <w:rsid w:val="00FF377A"/>
    <w:rsid w:val="00FF3799"/>
    <w:rsid w:val="00FF37FF"/>
    <w:rsid w:val="00FF3903"/>
    <w:rsid w:val="00FF393E"/>
    <w:rsid w:val="00FF3A14"/>
    <w:rsid w:val="00FF3A22"/>
    <w:rsid w:val="00FF3AA6"/>
    <w:rsid w:val="00FF3AB2"/>
    <w:rsid w:val="00FF3B58"/>
    <w:rsid w:val="00FF3C13"/>
    <w:rsid w:val="00FF3C95"/>
    <w:rsid w:val="00FF3CBC"/>
    <w:rsid w:val="00FF3D0F"/>
    <w:rsid w:val="00FF3E16"/>
    <w:rsid w:val="00FF3E1A"/>
    <w:rsid w:val="00FF3E7B"/>
    <w:rsid w:val="00FF3EB4"/>
    <w:rsid w:val="00FF3EEC"/>
    <w:rsid w:val="00FF3F72"/>
    <w:rsid w:val="00FF3FFB"/>
    <w:rsid w:val="00FF4030"/>
    <w:rsid w:val="00FF407F"/>
    <w:rsid w:val="00FF41C2"/>
    <w:rsid w:val="00FF41ED"/>
    <w:rsid w:val="00FF431E"/>
    <w:rsid w:val="00FF435C"/>
    <w:rsid w:val="00FF4366"/>
    <w:rsid w:val="00FF43B7"/>
    <w:rsid w:val="00FF4410"/>
    <w:rsid w:val="00FF4447"/>
    <w:rsid w:val="00FF4478"/>
    <w:rsid w:val="00FF44CB"/>
    <w:rsid w:val="00FF4513"/>
    <w:rsid w:val="00FF4566"/>
    <w:rsid w:val="00FF457E"/>
    <w:rsid w:val="00FF45B2"/>
    <w:rsid w:val="00FF45F9"/>
    <w:rsid w:val="00FF461D"/>
    <w:rsid w:val="00FF475D"/>
    <w:rsid w:val="00FF4764"/>
    <w:rsid w:val="00FF47C0"/>
    <w:rsid w:val="00FF4867"/>
    <w:rsid w:val="00FF4877"/>
    <w:rsid w:val="00FF4887"/>
    <w:rsid w:val="00FF491D"/>
    <w:rsid w:val="00FF497C"/>
    <w:rsid w:val="00FF4984"/>
    <w:rsid w:val="00FF49AF"/>
    <w:rsid w:val="00FF4A09"/>
    <w:rsid w:val="00FF4A25"/>
    <w:rsid w:val="00FF4ADD"/>
    <w:rsid w:val="00FF4B5D"/>
    <w:rsid w:val="00FF4B6F"/>
    <w:rsid w:val="00FF4BDA"/>
    <w:rsid w:val="00FF4C6F"/>
    <w:rsid w:val="00FF4CC4"/>
    <w:rsid w:val="00FF4CDA"/>
    <w:rsid w:val="00FF4CDF"/>
    <w:rsid w:val="00FF4CEB"/>
    <w:rsid w:val="00FF4D9B"/>
    <w:rsid w:val="00FF4DBB"/>
    <w:rsid w:val="00FF4DF5"/>
    <w:rsid w:val="00FF4E1D"/>
    <w:rsid w:val="00FF4E24"/>
    <w:rsid w:val="00FF4EB9"/>
    <w:rsid w:val="00FF4F1B"/>
    <w:rsid w:val="00FF4F35"/>
    <w:rsid w:val="00FF4F87"/>
    <w:rsid w:val="00FF4FAA"/>
    <w:rsid w:val="00FF4FDC"/>
    <w:rsid w:val="00FF5160"/>
    <w:rsid w:val="00FF51CF"/>
    <w:rsid w:val="00FF51D7"/>
    <w:rsid w:val="00FF528B"/>
    <w:rsid w:val="00FF5371"/>
    <w:rsid w:val="00FF53AE"/>
    <w:rsid w:val="00FF53C0"/>
    <w:rsid w:val="00FF53EE"/>
    <w:rsid w:val="00FF53FB"/>
    <w:rsid w:val="00FF5436"/>
    <w:rsid w:val="00FF54F7"/>
    <w:rsid w:val="00FF550C"/>
    <w:rsid w:val="00FF55A3"/>
    <w:rsid w:val="00FF563A"/>
    <w:rsid w:val="00FF56B1"/>
    <w:rsid w:val="00FF56E3"/>
    <w:rsid w:val="00FF573F"/>
    <w:rsid w:val="00FF57FD"/>
    <w:rsid w:val="00FF5898"/>
    <w:rsid w:val="00FF58CF"/>
    <w:rsid w:val="00FF5945"/>
    <w:rsid w:val="00FF5A01"/>
    <w:rsid w:val="00FF5A12"/>
    <w:rsid w:val="00FF5A7E"/>
    <w:rsid w:val="00FF5A9C"/>
    <w:rsid w:val="00FF5AAA"/>
    <w:rsid w:val="00FF5B01"/>
    <w:rsid w:val="00FF5B26"/>
    <w:rsid w:val="00FF5B29"/>
    <w:rsid w:val="00FF5B30"/>
    <w:rsid w:val="00FF5BCC"/>
    <w:rsid w:val="00FF5BD5"/>
    <w:rsid w:val="00FF5C03"/>
    <w:rsid w:val="00FF5C0A"/>
    <w:rsid w:val="00FF5CF8"/>
    <w:rsid w:val="00FF5CFC"/>
    <w:rsid w:val="00FF5D31"/>
    <w:rsid w:val="00FF5D47"/>
    <w:rsid w:val="00FF5D84"/>
    <w:rsid w:val="00FF5DA8"/>
    <w:rsid w:val="00FF5F0E"/>
    <w:rsid w:val="00FF5F64"/>
    <w:rsid w:val="00FF6094"/>
    <w:rsid w:val="00FF60A1"/>
    <w:rsid w:val="00FF60DB"/>
    <w:rsid w:val="00FF61F4"/>
    <w:rsid w:val="00FF6273"/>
    <w:rsid w:val="00FF62BB"/>
    <w:rsid w:val="00FF62D0"/>
    <w:rsid w:val="00FF6310"/>
    <w:rsid w:val="00FF63A6"/>
    <w:rsid w:val="00FF63D3"/>
    <w:rsid w:val="00FF63DF"/>
    <w:rsid w:val="00FF6420"/>
    <w:rsid w:val="00FF64E6"/>
    <w:rsid w:val="00FF65B2"/>
    <w:rsid w:val="00FF65D2"/>
    <w:rsid w:val="00FF65FF"/>
    <w:rsid w:val="00FF6611"/>
    <w:rsid w:val="00FF661E"/>
    <w:rsid w:val="00FF664F"/>
    <w:rsid w:val="00FF6691"/>
    <w:rsid w:val="00FF66B7"/>
    <w:rsid w:val="00FF6764"/>
    <w:rsid w:val="00FF6768"/>
    <w:rsid w:val="00FF681B"/>
    <w:rsid w:val="00FF681D"/>
    <w:rsid w:val="00FF684C"/>
    <w:rsid w:val="00FF685A"/>
    <w:rsid w:val="00FF686F"/>
    <w:rsid w:val="00FF68C9"/>
    <w:rsid w:val="00FF6924"/>
    <w:rsid w:val="00FF693A"/>
    <w:rsid w:val="00FF6949"/>
    <w:rsid w:val="00FF69A3"/>
    <w:rsid w:val="00FF69C7"/>
    <w:rsid w:val="00FF69D8"/>
    <w:rsid w:val="00FF6A13"/>
    <w:rsid w:val="00FF6AB0"/>
    <w:rsid w:val="00FF6AD2"/>
    <w:rsid w:val="00FF6AFF"/>
    <w:rsid w:val="00FF6B4E"/>
    <w:rsid w:val="00FF6BB2"/>
    <w:rsid w:val="00FF6BDE"/>
    <w:rsid w:val="00FF6C15"/>
    <w:rsid w:val="00FF6CB8"/>
    <w:rsid w:val="00FF6CE7"/>
    <w:rsid w:val="00FF6D06"/>
    <w:rsid w:val="00FF6D14"/>
    <w:rsid w:val="00FF6D46"/>
    <w:rsid w:val="00FF6D7C"/>
    <w:rsid w:val="00FF6DAC"/>
    <w:rsid w:val="00FF6DE3"/>
    <w:rsid w:val="00FF6E0C"/>
    <w:rsid w:val="00FF6E18"/>
    <w:rsid w:val="00FF6E2C"/>
    <w:rsid w:val="00FF6EA1"/>
    <w:rsid w:val="00FF6F12"/>
    <w:rsid w:val="00FF6F3A"/>
    <w:rsid w:val="00FF6F3C"/>
    <w:rsid w:val="00FF6F88"/>
    <w:rsid w:val="00FF6FAD"/>
    <w:rsid w:val="00FF7064"/>
    <w:rsid w:val="00FF7070"/>
    <w:rsid w:val="00FF7074"/>
    <w:rsid w:val="00FF7088"/>
    <w:rsid w:val="00FF7161"/>
    <w:rsid w:val="00FF718B"/>
    <w:rsid w:val="00FF721E"/>
    <w:rsid w:val="00FF7221"/>
    <w:rsid w:val="00FF7235"/>
    <w:rsid w:val="00FF7275"/>
    <w:rsid w:val="00FF72ED"/>
    <w:rsid w:val="00FF732A"/>
    <w:rsid w:val="00FF7378"/>
    <w:rsid w:val="00FF74D8"/>
    <w:rsid w:val="00FF75A6"/>
    <w:rsid w:val="00FF7628"/>
    <w:rsid w:val="00FF7664"/>
    <w:rsid w:val="00FF7720"/>
    <w:rsid w:val="00FF786F"/>
    <w:rsid w:val="00FF78FC"/>
    <w:rsid w:val="00FF79F2"/>
    <w:rsid w:val="00FF7A2A"/>
    <w:rsid w:val="00FF7A3A"/>
    <w:rsid w:val="00FF7A77"/>
    <w:rsid w:val="00FF7AD5"/>
    <w:rsid w:val="00FF7B5D"/>
    <w:rsid w:val="00FF7B90"/>
    <w:rsid w:val="00FF7BE5"/>
    <w:rsid w:val="00FF7BF5"/>
    <w:rsid w:val="00FF7C0F"/>
    <w:rsid w:val="00FF7C21"/>
    <w:rsid w:val="00FF7C58"/>
    <w:rsid w:val="00FF7C8E"/>
    <w:rsid w:val="00FF7D13"/>
    <w:rsid w:val="00FF7D30"/>
    <w:rsid w:val="00FF7E4A"/>
    <w:rsid w:val="00FF7E66"/>
    <w:rsid w:val="00FF7E67"/>
    <w:rsid w:val="00FF7ECD"/>
    <w:rsid w:val="00FF7EF8"/>
    <w:rsid w:val="00FF7F99"/>
    <w:rsid w:val="00FFB3DE"/>
    <w:rsid w:val="010113A0"/>
    <w:rsid w:val="0107EC45"/>
    <w:rsid w:val="0107FDCB"/>
    <w:rsid w:val="010A205B"/>
    <w:rsid w:val="010A5465"/>
    <w:rsid w:val="01104518"/>
    <w:rsid w:val="011309DF"/>
    <w:rsid w:val="011375B4"/>
    <w:rsid w:val="01139274"/>
    <w:rsid w:val="01180705"/>
    <w:rsid w:val="01191322"/>
    <w:rsid w:val="011BD5C6"/>
    <w:rsid w:val="011CC3D6"/>
    <w:rsid w:val="011F9F50"/>
    <w:rsid w:val="0120A346"/>
    <w:rsid w:val="0121D298"/>
    <w:rsid w:val="0124A21B"/>
    <w:rsid w:val="01284DF5"/>
    <w:rsid w:val="01296A66"/>
    <w:rsid w:val="012C67E7"/>
    <w:rsid w:val="01321CF7"/>
    <w:rsid w:val="0133F1A0"/>
    <w:rsid w:val="01354A1F"/>
    <w:rsid w:val="01357727"/>
    <w:rsid w:val="0137D6DB"/>
    <w:rsid w:val="013B7F82"/>
    <w:rsid w:val="013C4BC1"/>
    <w:rsid w:val="013DB353"/>
    <w:rsid w:val="013FA817"/>
    <w:rsid w:val="01401FBC"/>
    <w:rsid w:val="0140EA99"/>
    <w:rsid w:val="01472D32"/>
    <w:rsid w:val="01487BEA"/>
    <w:rsid w:val="014984A7"/>
    <w:rsid w:val="0149D0AA"/>
    <w:rsid w:val="014CF999"/>
    <w:rsid w:val="014D09DA"/>
    <w:rsid w:val="014E06D1"/>
    <w:rsid w:val="014E845E"/>
    <w:rsid w:val="0155CF82"/>
    <w:rsid w:val="0157B7E2"/>
    <w:rsid w:val="01581551"/>
    <w:rsid w:val="015A28C6"/>
    <w:rsid w:val="015A3E22"/>
    <w:rsid w:val="015CD303"/>
    <w:rsid w:val="015DFA4C"/>
    <w:rsid w:val="0166018D"/>
    <w:rsid w:val="016815A3"/>
    <w:rsid w:val="01683204"/>
    <w:rsid w:val="016A5838"/>
    <w:rsid w:val="016C571F"/>
    <w:rsid w:val="016C9300"/>
    <w:rsid w:val="016E53A5"/>
    <w:rsid w:val="016EE12B"/>
    <w:rsid w:val="016F43A1"/>
    <w:rsid w:val="0173CB95"/>
    <w:rsid w:val="0175C033"/>
    <w:rsid w:val="01769D65"/>
    <w:rsid w:val="01792363"/>
    <w:rsid w:val="0179E084"/>
    <w:rsid w:val="017BF98A"/>
    <w:rsid w:val="017FABA1"/>
    <w:rsid w:val="0180AAD9"/>
    <w:rsid w:val="0184FC7D"/>
    <w:rsid w:val="0186EF54"/>
    <w:rsid w:val="0188AFB0"/>
    <w:rsid w:val="0188C0C5"/>
    <w:rsid w:val="018DB6D2"/>
    <w:rsid w:val="0191B371"/>
    <w:rsid w:val="0194B597"/>
    <w:rsid w:val="0197642D"/>
    <w:rsid w:val="0197D458"/>
    <w:rsid w:val="019A5AF0"/>
    <w:rsid w:val="019DDE46"/>
    <w:rsid w:val="019FFED3"/>
    <w:rsid w:val="01A09EF1"/>
    <w:rsid w:val="01A0F9CD"/>
    <w:rsid w:val="01A19E3B"/>
    <w:rsid w:val="01A39AF2"/>
    <w:rsid w:val="01A5DC5E"/>
    <w:rsid w:val="01A6A7E6"/>
    <w:rsid w:val="01A808BF"/>
    <w:rsid w:val="01A8C642"/>
    <w:rsid w:val="01ABFD4C"/>
    <w:rsid w:val="01AFF36C"/>
    <w:rsid w:val="01B34FC6"/>
    <w:rsid w:val="01B4AA4A"/>
    <w:rsid w:val="01B6CC75"/>
    <w:rsid w:val="01BE1FDE"/>
    <w:rsid w:val="01CD0568"/>
    <w:rsid w:val="01CD812A"/>
    <w:rsid w:val="01CE523B"/>
    <w:rsid w:val="01CEE461"/>
    <w:rsid w:val="01D09518"/>
    <w:rsid w:val="01D5F815"/>
    <w:rsid w:val="01D6EC26"/>
    <w:rsid w:val="01D73BB3"/>
    <w:rsid w:val="01D9684A"/>
    <w:rsid w:val="01DA8C0A"/>
    <w:rsid w:val="01DDC6D6"/>
    <w:rsid w:val="01E23EA4"/>
    <w:rsid w:val="01E39754"/>
    <w:rsid w:val="01E6DB4F"/>
    <w:rsid w:val="01E7351C"/>
    <w:rsid w:val="01ED3FDE"/>
    <w:rsid w:val="01EED561"/>
    <w:rsid w:val="01F0CF05"/>
    <w:rsid w:val="01F11BC4"/>
    <w:rsid w:val="01F32982"/>
    <w:rsid w:val="01F51248"/>
    <w:rsid w:val="01FC8FCE"/>
    <w:rsid w:val="01FCBEF6"/>
    <w:rsid w:val="01FCD899"/>
    <w:rsid w:val="01FE3F62"/>
    <w:rsid w:val="01FFA6DA"/>
    <w:rsid w:val="02035C45"/>
    <w:rsid w:val="0205CBB3"/>
    <w:rsid w:val="02063425"/>
    <w:rsid w:val="02079415"/>
    <w:rsid w:val="0209875C"/>
    <w:rsid w:val="020AB980"/>
    <w:rsid w:val="020AC511"/>
    <w:rsid w:val="020C7486"/>
    <w:rsid w:val="0212134F"/>
    <w:rsid w:val="02133CD0"/>
    <w:rsid w:val="021A56A5"/>
    <w:rsid w:val="021BFD10"/>
    <w:rsid w:val="021CAC45"/>
    <w:rsid w:val="021D06E3"/>
    <w:rsid w:val="021D5AE0"/>
    <w:rsid w:val="021DAFCC"/>
    <w:rsid w:val="021EFC6F"/>
    <w:rsid w:val="0220E24B"/>
    <w:rsid w:val="02249215"/>
    <w:rsid w:val="0225235B"/>
    <w:rsid w:val="02257D12"/>
    <w:rsid w:val="02297079"/>
    <w:rsid w:val="022A9ECA"/>
    <w:rsid w:val="022AD213"/>
    <w:rsid w:val="022D4687"/>
    <w:rsid w:val="022F758F"/>
    <w:rsid w:val="0231612F"/>
    <w:rsid w:val="0231BDC3"/>
    <w:rsid w:val="0231BE75"/>
    <w:rsid w:val="02363095"/>
    <w:rsid w:val="0237BA48"/>
    <w:rsid w:val="0238B480"/>
    <w:rsid w:val="023A8FC0"/>
    <w:rsid w:val="023DA561"/>
    <w:rsid w:val="023E8DCF"/>
    <w:rsid w:val="023E9067"/>
    <w:rsid w:val="0242D322"/>
    <w:rsid w:val="02439B96"/>
    <w:rsid w:val="0246594D"/>
    <w:rsid w:val="02469CCE"/>
    <w:rsid w:val="02476031"/>
    <w:rsid w:val="02491E05"/>
    <w:rsid w:val="024CBA43"/>
    <w:rsid w:val="024CDB98"/>
    <w:rsid w:val="024DFDDB"/>
    <w:rsid w:val="024E38C2"/>
    <w:rsid w:val="0253EA6A"/>
    <w:rsid w:val="0255456B"/>
    <w:rsid w:val="0255C1BE"/>
    <w:rsid w:val="0258238F"/>
    <w:rsid w:val="025A1E52"/>
    <w:rsid w:val="025AE0FC"/>
    <w:rsid w:val="025B3EAA"/>
    <w:rsid w:val="026247FA"/>
    <w:rsid w:val="02633E42"/>
    <w:rsid w:val="026A392F"/>
    <w:rsid w:val="026C3C6F"/>
    <w:rsid w:val="026D04B4"/>
    <w:rsid w:val="026D41F1"/>
    <w:rsid w:val="026DDFDF"/>
    <w:rsid w:val="0271DED1"/>
    <w:rsid w:val="0277616D"/>
    <w:rsid w:val="0278B6A4"/>
    <w:rsid w:val="028177E5"/>
    <w:rsid w:val="028522C6"/>
    <w:rsid w:val="02884AE9"/>
    <w:rsid w:val="028B7568"/>
    <w:rsid w:val="0294B808"/>
    <w:rsid w:val="0297CB3A"/>
    <w:rsid w:val="029DA6A4"/>
    <w:rsid w:val="029E6A1D"/>
    <w:rsid w:val="02A3DFD6"/>
    <w:rsid w:val="02A71D0E"/>
    <w:rsid w:val="02A9D7CC"/>
    <w:rsid w:val="02AA6544"/>
    <w:rsid w:val="02AE47F9"/>
    <w:rsid w:val="02AF23F1"/>
    <w:rsid w:val="02B051AB"/>
    <w:rsid w:val="02B10308"/>
    <w:rsid w:val="02B331FC"/>
    <w:rsid w:val="02B52876"/>
    <w:rsid w:val="02B8E503"/>
    <w:rsid w:val="02BDBE0F"/>
    <w:rsid w:val="02C05EBF"/>
    <w:rsid w:val="02CC0FB5"/>
    <w:rsid w:val="02CCD8B6"/>
    <w:rsid w:val="02CFFC15"/>
    <w:rsid w:val="02D2E668"/>
    <w:rsid w:val="02D3022D"/>
    <w:rsid w:val="02D52710"/>
    <w:rsid w:val="02D83D78"/>
    <w:rsid w:val="02E1B7A6"/>
    <w:rsid w:val="02E1D50D"/>
    <w:rsid w:val="02E4C28D"/>
    <w:rsid w:val="02EA910A"/>
    <w:rsid w:val="02EB9DCF"/>
    <w:rsid w:val="02EFF84E"/>
    <w:rsid w:val="02F7BDF2"/>
    <w:rsid w:val="02F90A63"/>
    <w:rsid w:val="02FA5033"/>
    <w:rsid w:val="02FA8480"/>
    <w:rsid w:val="02FBD2EB"/>
    <w:rsid w:val="02FEDC8D"/>
    <w:rsid w:val="0300288A"/>
    <w:rsid w:val="03014770"/>
    <w:rsid w:val="0307090C"/>
    <w:rsid w:val="03092644"/>
    <w:rsid w:val="030A6AFF"/>
    <w:rsid w:val="030C0A9F"/>
    <w:rsid w:val="030C6BDE"/>
    <w:rsid w:val="03105C83"/>
    <w:rsid w:val="0311A1F2"/>
    <w:rsid w:val="0311E479"/>
    <w:rsid w:val="03158E79"/>
    <w:rsid w:val="0317D314"/>
    <w:rsid w:val="0319D6F5"/>
    <w:rsid w:val="031BF110"/>
    <w:rsid w:val="031ED007"/>
    <w:rsid w:val="031F9DDD"/>
    <w:rsid w:val="03231DEF"/>
    <w:rsid w:val="0323E462"/>
    <w:rsid w:val="03276248"/>
    <w:rsid w:val="0328F8F8"/>
    <w:rsid w:val="032FA405"/>
    <w:rsid w:val="0334D9A6"/>
    <w:rsid w:val="033709F4"/>
    <w:rsid w:val="033842AF"/>
    <w:rsid w:val="033A09F7"/>
    <w:rsid w:val="033B4FAF"/>
    <w:rsid w:val="033BF3DA"/>
    <w:rsid w:val="033CF6E6"/>
    <w:rsid w:val="033F1923"/>
    <w:rsid w:val="0340179F"/>
    <w:rsid w:val="03440581"/>
    <w:rsid w:val="0347CDC4"/>
    <w:rsid w:val="0347F917"/>
    <w:rsid w:val="0348208A"/>
    <w:rsid w:val="0349EAE8"/>
    <w:rsid w:val="034D066F"/>
    <w:rsid w:val="034E5735"/>
    <w:rsid w:val="034E90BF"/>
    <w:rsid w:val="034FC60C"/>
    <w:rsid w:val="03501D7B"/>
    <w:rsid w:val="0359B711"/>
    <w:rsid w:val="035BCE3A"/>
    <w:rsid w:val="0360D529"/>
    <w:rsid w:val="036552FA"/>
    <w:rsid w:val="03663A16"/>
    <w:rsid w:val="03670613"/>
    <w:rsid w:val="036920F6"/>
    <w:rsid w:val="036F357F"/>
    <w:rsid w:val="03717976"/>
    <w:rsid w:val="03728960"/>
    <w:rsid w:val="03731D4A"/>
    <w:rsid w:val="0377D336"/>
    <w:rsid w:val="0378FC15"/>
    <w:rsid w:val="037FAD8D"/>
    <w:rsid w:val="03815497"/>
    <w:rsid w:val="03852F3E"/>
    <w:rsid w:val="0385B61F"/>
    <w:rsid w:val="0385C5D1"/>
    <w:rsid w:val="03876FD4"/>
    <w:rsid w:val="03877E17"/>
    <w:rsid w:val="03892082"/>
    <w:rsid w:val="038A4181"/>
    <w:rsid w:val="038DBCC1"/>
    <w:rsid w:val="038F84E3"/>
    <w:rsid w:val="0396EBA1"/>
    <w:rsid w:val="039716D7"/>
    <w:rsid w:val="0398C6FC"/>
    <w:rsid w:val="039C3C43"/>
    <w:rsid w:val="039CCFB6"/>
    <w:rsid w:val="039DCD84"/>
    <w:rsid w:val="039EC17A"/>
    <w:rsid w:val="03A1B74A"/>
    <w:rsid w:val="03A26A1F"/>
    <w:rsid w:val="03A6B2E7"/>
    <w:rsid w:val="03AAD586"/>
    <w:rsid w:val="03AB62BB"/>
    <w:rsid w:val="03AE43B6"/>
    <w:rsid w:val="03B0DBC2"/>
    <w:rsid w:val="03B4D958"/>
    <w:rsid w:val="03B5993A"/>
    <w:rsid w:val="03BD7C38"/>
    <w:rsid w:val="03BDD069"/>
    <w:rsid w:val="03C0D386"/>
    <w:rsid w:val="03C4A0D5"/>
    <w:rsid w:val="03C636CF"/>
    <w:rsid w:val="03C76DB0"/>
    <w:rsid w:val="03C910A0"/>
    <w:rsid w:val="03C9268E"/>
    <w:rsid w:val="03CCDE0F"/>
    <w:rsid w:val="03CCF25B"/>
    <w:rsid w:val="03CD23BF"/>
    <w:rsid w:val="03CE4F43"/>
    <w:rsid w:val="03D0B7C7"/>
    <w:rsid w:val="03D2D81F"/>
    <w:rsid w:val="03D4B1DA"/>
    <w:rsid w:val="03D4D92E"/>
    <w:rsid w:val="03DEC5B8"/>
    <w:rsid w:val="03E11E8B"/>
    <w:rsid w:val="03E26A4A"/>
    <w:rsid w:val="03E65482"/>
    <w:rsid w:val="03E978EE"/>
    <w:rsid w:val="03E9E259"/>
    <w:rsid w:val="03EACEE9"/>
    <w:rsid w:val="03EB4F74"/>
    <w:rsid w:val="03EB83A2"/>
    <w:rsid w:val="03ED5332"/>
    <w:rsid w:val="03F1581B"/>
    <w:rsid w:val="03F26A47"/>
    <w:rsid w:val="03F90378"/>
    <w:rsid w:val="03F965BC"/>
    <w:rsid w:val="03FFBDB9"/>
    <w:rsid w:val="0403CD1F"/>
    <w:rsid w:val="0403EA1B"/>
    <w:rsid w:val="04076340"/>
    <w:rsid w:val="04083246"/>
    <w:rsid w:val="040D8F1C"/>
    <w:rsid w:val="040E3E9A"/>
    <w:rsid w:val="04132106"/>
    <w:rsid w:val="04144AAD"/>
    <w:rsid w:val="04162BC5"/>
    <w:rsid w:val="04222073"/>
    <w:rsid w:val="042D2B47"/>
    <w:rsid w:val="043025D3"/>
    <w:rsid w:val="04355D3F"/>
    <w:rsid w:val="04361219"/>
    <w:rsid w:val="0436839A"/>
    <w:rsid w:val="043A0A3F"/>
    <w:rsid w:val="044013E1"/>
    <w:rsid w:val="04403959"/>
    <w:rsid w:val="0441FD01"/>
    <w:rsid w:val="04478FF7"/>
    <w:rsid w:val="044B1FBF"/>
    <w:rsid w:val="044C31B6"/>
    <w:rsid w:val="044C9781"/>
    <w:rsid w:val="044DE941"/>
    <w:rsid w:val="044E3FC0"/>
    <w:rsid w:val="044F2548"/>
    <w:rsid w:val="0450030A"/>
    <w:rsid w:val="0450296A"/>
    <w:rsid w:val="045187C0"/>
    <w:rsid w:val="0452FA73"/>
    <w:rsid w:val="045507B3"/>
    <w:rsid w:val="04557752"/>
    <w:rsid w:val="045705ED"/>
    <w:rsid w:val="04596061"/>
    <w:rsid w:val="045A5F82"/>
    <w:rsid w:val="045FD591"/>
    <w:rsid w:val="04607CA9"/>
    <w:rsid w:val="0465A025"/>
    <w:rsid w:val="0469B90A"/>
    <w:rsid w:val="046A069C"/>
    <w:rsid w:val="046B967B"/>
    <w:rsid w:val="04706E87"/>
    <w:rsid w:val="047097F7"/>
    <w:rsid w:val="0471615B"/>
    <w:rsid w:val="04738578"/>
    <w:rsid w:val="0473FDAC"/>
    <w:rsid w:val="0475D7C8"/>
    <w:rsid w:val="0476F9B0"/>
    <w:rsid w:val="0479E921"/>
    <w:rsid w:val="047AA54E"/>
    <w:rsid w:val="047AD4DE"/>
    <w:rsid w:val="047B5990"/>
    <w:rsid w:val="047BE47C"/>
    <w:rsid w:val="047C058E"/>
    <w:rsid w:val="047D23D0"/>
    <w:rsid w:val="0484A316"/>
    <w:rsid w:val="048C6C6E"/>
    <w:rsid w:val="048D7533"/>
    <w:rsid w:val="048E8BD6"/>
    <w:rsid w:val="048FF70C"/>
    <w:rsid w:val="0492B888"/>
    <w:rsid w:val="04945E56"/>
    <w:rsid w:val="0496BFE2"/>
    <w:rsid w:val="0496F842"/>
    <w:rsid w:val="04A232DA"/>
    <w:rsid w:val="04A261CA"/>
    <w:rsid w:val="04A3F09E"/>
    <w:rsid w:val="04A734D9"/>
    <w:rsid w:val="04AB2781"/>
    <w:rsid w:val="04AD7090"/>
    <w:rsid w:val="04AF2F8C"/>
    <w:rsid w:val="04B05C35"/>
    <w:rsid w:val="04B493D0"/>
    <w:rsid w:val="04B69B4E"/>
    <w:rsid w:val="04B6FC79"/>
    <w:rsid w:val="04B81629"/>
    <w:rsid w:val="04B88114"/>
    <w:rsid w:val="04B8C435"/>
    <w:rsid w:val="04BA124D"/>
    <w:rsid w:val="04BB0885"/>
    <w:rsid w:val="04BC3654"/>
    <w:rsid w:val="04BD7E2C"/>
    <w:rsid w:val="04BF18CC"/>
    <w:rsid w:val="04BF7695"/>
    <w:rsid w:val="04BF8A91"/>
    <w:rsid w:val="04CAA367"/>
    <w:rsid w:val="04CBE762"/>
    <w:rsid w:val="04D88B2D"/>
    <w:rsid w:val="04DE623D"/>
    <w:rsid w:val="04E1719D"/>
    <w:rsid w:val="04E32EC1"/>
    <w:rsid w:val="04E38734"/>
    <w:rsid w:val="04EA4FEF"/>
    <w:rsid w:val="04EFFC59"/>
    <w:rsid w:val="04F40FF2"/>
    <w:rsid w:val="04FBE549"/>
    <w:rsid w:val="0505085B"/>
    <w:rsid w:val="0508774E"/>
    <w:rsid w:val="0508893E"/>
    <w:rsid w:val="0508AFDF"/>
    <w:rsid w:val="050E5387"/>
    <w:rsid w:val="05100A1C"/>
    <w:rsid w:val="05105A1A"/>
    <w:rsid w:val="0513E260"/>
    <w:rsid w:val="0514E035"/>
    <w:rsid w:val="051B71D2"/>
    <w:rsid w:val="051CC087"/>
    <w:rsid w:val="051DE8E2"/>
    <w:rsid w:val="051E98A0"/>
    <w:rsid w:val="0520B05E"/>
    <w:rsid w:val="052322F4"/>
    <w:rsid w:val="0527ED9A"/>
    <w:rsid w:val="052EB17F"/>
    <w:rsid w:val="052F6E6B"/>
    <w:rsid w:val="053FB583"/>
    <w:rsid w:val="053FDBDB"/>
    <w:rsid w:val="0540475B"/>
    <w:rsid w:val="05408A38"/>
    <w:rsid w:val="0545A16F"/>
    <w:rsid w:val="0545B6BB"/>
    <w:rsid w:val="05465FAB"/>
    <w:rsid w:val="0547D3CE"/>
    <w:rsid w:val="05492E51"/>
    <w:rsid w:val="054AD913"/>
    <w:rsid w:val="055554F3"/>
    <w:rsid w:val="0556B8A9"/>
    <w:rsid w:val="0558636A"/>
    <w:rsid w:val="05609211"/>
    <w:rsid w:val="05651CAC"/>
    <w:rsid w:val="05655743"/>
    <w:rsid w:val="0565AFFE"/>
    <w:rsid w:val="0566C070"/>
    <w:rsid w:val="0568175A"/>
    <w:rsid w:val="056A607D"/>
    <w:rsid w:val="056B1B9E"/>
    <w:rsid w:val="056FAA56"/>
    <w:rsid w:val="0573A6A8"/>
    <w:rsid w:val="0579FB59"/>
    <w:rsid w:val="057C8829"/>
    <w:rsid w:val="0583E757"/>
    <w:rsid w:val="0584F186"/>
    <w:rsid w:val="0589680C"/>
    <w:rsid w:val="058C2721"/>
    <w:rsid w:val="059146B5"/>
    <w:rsid w:val="05921806"/>
    <w:rsid w:val="0593A1C6"/>
    <w:rsid w:val="059555A5"/>
    <w:rsid w:val="05976207"/>
    <w:rsid w:val="0597A8DE"/>
    <w:rsid w:val="0598E1D8"/>
    <w:rsid w:val="0598E2CD"/>
    <w:rsid w:val="059BB3CF"/>
    <w:rsid w:val="059E1C17"/>
    <w:rsid w:val="059ED8DB"/>
    <w:rsid w:val="05A1FB15"/>
    <w:rsid w:val="05A2058E"/>
    <w:rsid w:val="05A3C6AF"/>
    <w:rsid w:val="05A485F4"/>
    <w:rsid w:val="05A69575"/>
    <w:rsid w:val="05A9A9F0"/>
    <w:rsid w:val="05AA781D"/>
    <w:rsid w:val="05AB060D"/>
    <w:rsid w:val="05AEE457"/>
    <w:rsid w:val="05AF8647"/>
    <w:rsid w:val="05B0F9AF"/>
    <w:rsid w:val="05B251A1"/>
    <w:rsid w:val="05B26B6E"/>
    <w:rsid w:val="05B556F0"/>
    <w:rsid w:val="05B8CB27"/>
    <w:rsid w:val="05B8D468"/>
    <w:rsid w:val="05BEB8C3"/>
    <w:rsid w:val="05BFC676"/>
    <w:rsid w:val="05C1B491"/>
    <w:rsid w:val="05C46921"/>
    <w:rsid w:val="05C8FA12"/>
    <w:rsid w:val="05C95D27"/>
    <w:rsid w:val="05CB9801"/>
    <w:rsid w:val="05CEFA3A"/>
    <w:rsid w:val="05D4D59F"/>
    <w:rsid w:val="05D65DE9"/>
    <w:rsid w:val="05D6FAFB"/>
    <w:rsid w:val="05E43A75"/>
    <w:rsid w:val="05E4F165"/>
    <w:rsid w:val="05E8F36F"/>
    <w:rsid w:val="05EAE50D"/>
    <w:rsid w:val="05F4DF4C"/>
    <w:rsid w:val="05F64D56"/>
    <w:rsid w:val="05F8B246"/>
    <w:rsid w:val="0600F035"/>
    <w:rsid w:val="06027ABE"/>
    <w:rsid w:val="0603502E"/>
    <w:rsid w:val="0605002D"/>
    <w:rsid w:val="06054313"/>
    <w:rsid w:val="0605A355"/>
    <w:rsid w:val="06075197"/>
    <w:rsid w:val="060A5E1D"/>
    <w:rsid w:val="060FF3EC"/>
    <w:rsid w:val="0611451D"/>
    <w:rsid w:val="0619D792"/>
    <w:rsid w:val="0619E56F"/>
    <w:rsid w:val="061D33C8"/>
    <w:rsid w:val="06212AAA"/>
    <w:rsid w:val="06226DC4"/>
    <w:rsid w:val="0622D713"/>
    <w:rsid w:val="0623B3A7"/>
    <w:rsid w:val="062776B2"/>
    <w:rsid w:val="062813B7"/>
    <w:rsid w:val="062989BC"/>
    <w:rsid w:val="062993BA"/>
    <w:rsid w:val="062D5B0B"/>
    <w:rsid w:val="062FF38F"/>
    <w:rsid w:val="06329481"/>
    <w:rsid w:val="0632A281"/>
    <w:rsid w:val="0632CEBD"/>
    <w:rsid w:val="0632F872"/>
    <w:rsid w:val="06337F15"/>
    <w:rsid w:val="0634A46C"/>
    <w:rsid w:val="063575EB"/>
    <w:rsid w:val="0636E884"/>
    <w:rsid w:val="0637151D"/>
    <w:rsid w:val="06381B80"/>
    <w:rsid w:val="063A7642"/>
    <w:rsid w:val="063C6EE0"/>
    <w:rsid w:val="063E2A09"/>
    <w:rsid w:val="063FDF69"/>
    <w:rsid w:val="0641E4D9"/>
    <w:rsid w:val="0643F0FB"/>
    <w:rsid w:val="0646A5F1"/>
    <w:rsid w:val="06473E3F"/>
    <w:rsid w:val="0647C003"/>
    <w:rsid w:val="0648C233"/>
    <w:rsid w:val="064934C0"/>
    <w:rsid w:val="0649BD78"/>
    <w:rsid w:val="064A8A7D"/>
    <w:rsid w:val="064D7A45"/>
    <w:rsid w:val="064E9DF1"/>
    <w:rsid w:val="064EAAA5"/>
    <w:rsid w:val="06509696"/>
    <w:rsid w:val="06513470"/>
    <w:rsid w:val="065138CF"/>
    <w:rsid w:val="06538A37"/>
    <w:rsid w:val="06561B52"/>
    <w:rsid w:val="0658190B"/>
    <w:rsid w:val="065868AB"/>
    <w:rsid w:val="065BFC5C"/>
    <w:rsid w:val="0661CAD3"/>
    <w:rsid w:val="0664929B"/>
    <w:rsid w:val="0667946B"/>
    <w:rsid w:val="066A3E40"/>
    <w:rsid w:val="066B1E30"/>
    <w:rsid w:val="06705D4F"/>
    <w:rsid w:val="06713189"/>
    <w:rsid w:val="06721376"/>
    <w:rsid w:val="0676AD6C"/>
    <w:rsid w:val="067A0E09"/>
    <w:rsid w:val="067AFE42"/>
    <w:rsid w:val="067C565F"/>
    <w:rsid w:val="067DB684"/>
    <w:rsid w:val="0680A0F4"/>
    <w:rsid w:val="0682D914"/>
    <w:rsid w:val="0682DFE8"/>
    <w:rsid w:val="06837F9A"/>
    <w:rsid w:val="068A0E7D"/>
    <w:rsid w:val="068C8DEF"/>
    <w:rsid w:val="068D371A"/>
    <w:rsid w:val="068DB80B"/>
    <w:rsid w:val="0690A2FA"/>
    <w:rsid w:val="0690D09A"/>
    <w:rsid w:val="069550CF"/>
    <w:rsid w:val="069DF9D0"/>
    <w:rsid w:val="069E5D6A"/>
    <w:rsid w:val="069EBE36"/>
    <w:rsid w:val="069FCDA3"/>
    <w:rsid w:val="06A113E6"/>
    <w:rsid w:val="06A31C6C"/>
    <w:rsid w:val="06AABBAB"/>
    <w:rsid w:val="06AD6501"/>
    <w:rsid w:val="06AEA360"/>
    <w:rsid w:val="06AEAED0"/>
    <w:rsid w:val="06B066DC"/>
    <w:rsid w:val="06BDC9EF"/>
    <w:rsid w:val="06BEBC77"/>
    <w:rsid w:val="06C44308"/>
    <w:rsid w:val="06C595B4"/>
    <w:rsid w:val="06C93033"/>
    <w:rsid w:val="06C9BAA3"/>
    <w:rsid w:val="06CA887E"/>
    <w:rsid w:val="06CFC67F"/>
    <w:rsid w:val="06D02420"/>
    <w:rsid w:val="06D1BC2B"/>
    <w:rsid w:val="06D23EC0"/>
    <w:rsid w:val="06D3AB41"/>
    <w:rsid w:val="06DACD9B"/>
    <w:rsid w:val="06DD69E8"/>
    <w:rsid w:val="06DE4F17"/>
    <w:rsid w:val="06DFFC41"/>
    <w:rsid w:val="06E12E97"/>
    <w:rsid w:val="06E1B512"/>
    <w:rsid w:val="06E26DF9"/>
    <w:rsid w:val="06E695E5"/>
    <w:rsid w:val="06E74B89"/>
    <w:rsid w:val="06EF7886"/>
    <w:rsid w:val="06F01009"/>
    <w:rsid w:val="06F33FBB"/>
    <w:rsid w:val="06F446CC"/>
    <w:rsid w:val="06F61FB4"/>
    <w:rsid w:val="06FEAD17"/>
    <w:rsid w:val="06FFBD5E"/>
    <w:rsid w:val="0700C9C0"/>
    <w:rsid w:val="070266B3"/>
    <w:rsid w:val="0706AFA1"/>
    <w:rsid w:val="070B6EEB"/>
    <w:rsid w:val="070B776E"/>
    <w:rsid w:val="070E733E"/>
    <w:rsid w:val="070F82AE"/>
    <w:rsid w:val="070FD001"/>
    <w:rsid w:val="07120175"/>
    <w:rsid w:val="071288DF"/>
    <w:rsid w:val="07153BAB"/>
    <w:rsid w:val="071871E4"/>
    <w:rsid w:val="0719F62C"/>
    <w:rsid w:val="071A4DC0"/>
    <w:rsid w:val="071A6A89"/>
    <w:rsid w:val="071B2281"/>
    <w:rsid w:val="071B376B"/>
    <w:rsid w:val="071B96AA"/>
    <w:rsid w:val="071D2B28"/>
    <w:rsid w:val="071DF1F5"/>
    <w:rsid w:val="0720D367"/>
    <w:rsid w:val="07213E98"/>
    <w:rsid w:val="07236DCA"/>
    <w:rsid w:val="0725D491"/>
    <w:rsid w:val="0726F5ED"/>
    <w:rsid w:val="072758FE"/>
    <w:rsid w:val="072828B5"/>
    <w:rsid w:val="07283402"/>
    <w:rsid w:val="072A73EE"/>
    <w:rsid w:val="072D088C"/>
    <w:rsid w:val="072DBB46"/>
    <w:rsid w:val="072FFD6F"/>
    <w:rsid w:val="073062DC"/>
    <w:rsid w:val="07331746"/>
    <w:rsid w:val="0733DD85"/>
    <w:rsid w:val="0734878E"/>
    <w:rsid w:val="073B8CB1"/>
    <w:rsid w:val="073D3745"/>
    <w:rsid w:val="07429D74"/>
    <w:rsid w:val="07443C80"/>
    <w:rsid w:val="074543A8"/>
    <w:rsid w:val="07467401"/>
    <w:rsid w:val="074B7E27"/>
    <w:rsid w:val="074C59DF"/>
    <w:rsid w:val="075044E4"/>
    <w:rsid w:val="07504F69"/>
    <w:rsid w:val="0751498E"/>
    <w:rsid w:val="0759E54B"/>
    <w:rsid w:val="075BEF1D"/>
    <w:rsid w:val="075D0759"/>
    <w:rsid w:val="075D11E9"/>
    <w:rsid w:val="076074AF"/>
    <w:rsid w:val="07610CE6"/>
    <w:rsid w:val="0761D444"/>
    <w:rsid w:val="07623B9F"/>
    <w:rsid w:val="0764002F"/>
    <w:rsid w:val="07666A2D"/>
    <w:rsid w:val="0767DA91"/>
    <w:rsid w:val="076C3D83"/>
    <w:rsid w:val="076E65C1"/>
    <w:rsid w:val="0771F0CE"/>
    <w:rsid w:val="0772F2BF"/>
    <w:rsid w:val="07737E07"/>
    <w:rsid w:val="077C415F"/>
    <w:rsid w:val="077FD4B4"/>
    <w:rsid w:val="0783C989"/>
    <w:rsid w:val="07867A56"/>
    <w:rsid w:val="07878AAC"/>
    <w:rsid w:val="078820A0"/>
    <w:rsid w:val="078C5FB0"/>
    <w:rsid w:val="078E574D"/>
    <w:rsid w:val="078F5266"/>
    <w:rsid w:val="078FC478"/>
    <w:rsid w:val="078FECE2"/>
    <w:rsid w:val="0798AA60"/>
    <w:rsid w:val="079ACFDF"/>
    <w:rsid w:val="079ADAAF"/>
    <w:rsid w:val="079BE001"/>
    <w:rsid w:val="079C9A32"/>
    <w:rsid w:val="079E3121"/>
    <w:rsid w:val="079E5C05"/>
    <w:rsid w:val="07A2DEA1"/>
    <w:rsid w:val="07A593B5"/>
    <w:rsid w:val="07A5CCE0"/>
    <w:rsid w:val="07A7BC02"/>
    <w:rsid w:val="07B14983"/>
    <w:rsid w:val="07B3C29F"/>
    <w:rsid w:val="07B70CDF"/>
    <w:rsid w:val="07BBD89F"/>
    <w:rsid w:val="07BF6214"/>
    <w:rsid w:val="07C0159D"/>
    <w:rsid w:val="07C09F23"/>
    <w:rsid w:val="07C72020"/>
    <w:rsid w:val="07CFB4A0"/>
    <w:rsid w:val="07D077B0"/>
    <w:rsid w:val="07D30A6F"/>
    <w:rsid w:val="07D34DE2"/>
    <w:rsid w:val="07D40D5C"/>
    <w:rsid w:val="07D4C0FE"/>
    <w:rsid w:val="07D5B966"/>
    <w:rsid w:val="07D730FD"/>
    <w:rsid w:val="07D7FF73"/>
    <w:rsid w:val="07DA8695"/>
    <w:rsid w:val="07DAB503"/>
    <w:rsid w:val="07DB63C3"/>
    <w:rsid w:val="07E0F38A"/>
    <w:rsid w:val="07E3B21F"/>
    <w:rsid w:val="07E83D30"/>
    <w:rsid w:val="07EAC9AD"/>
    <w:rsid w:val="07EC03E2"/>
    <w:rsid w:val="07EFA3C1"/>
    <w:rsid w:val="07EFC775"/>
    <w:rsid w:val="07F1DA2B"/>
    <w:rsid w:val="07F32C00"/>
    <w:rsid w:val="07F3BAA4"/>
    <w:rsid w:val="07F7A166"/>
    <w:rsid w:val="07FCEAC4"/>
    <w:rsid w:val="07FE5CD7"/>
    <w:rsid w:val="07FE908B"/>
    <w:rsid w:val="080193F8"/>
    <w:rsid w:val="08031BBE"/>
    <w:rsid w:val="0803496B"/>
    <w:rsid w:val="08085BF0"/>
    <w:rsid w:val="080A9BB9"/>
    <w:rsid w:val="080D973C"/>
    <w:rsid w:val="080F481F"/>
    <w:rsid w:val="0811611C"/>
    <w:rsid w:val="08138118"/>
    <w:rsid w:val="0814F421"/>
    <w:rsid w:val="0815DC51"/>
    <w:rsid w:val="0818E518"/>
    <w:rsid w:val="0819C0BF"/>
    <w:rsid w:val="081B4A02"/>
    <w:rsid w:val="081D8823"/>
    <w:rsid w:val="08206DC3"/>
    <w:rsid w:val="08218BF8"/>
    <w:rsid w:val="082329B3"/>
    <w:rsid w:val="082545F3"/>
    <w:rsid w:val="08269BC1"/>
    <w:rsid w:val="0827DAD9"/>
    <w:rsid w:val="082C8541"/>
    <w:rsid w:val="082FA8BB"/>
    <w:rsid w:val="0831CE26"/>
    <w:rsid w:val="0834B566"/>
    <w:rsid w:val="0836BC66"/>
    <w:rsid w:val="0837B116"/>
    <w:rsid w:val="083D9967"/>
    <w:rsid w:val="083F76A1"/>
    <w:rsid w:val="0841BCF8"/>
    <w:rsid w:val="0844594C"/>
    <w:rsid w:val="084F5900"/>
    <w:rsid w:val="0851A2C9"/>
    <w:rsid w:val="08553A8B"/>
    <w:rsid w:val="08579160"/>
    <w:rsid w:val="085ABE7B"/>
    <w:rsid w:val="085D59D5"/>
    <w:rsid w:val="085EAA00"/>
    <w:rsid w:val="085F0636"/>
    <w:rsid w:val="085F45F4"/>
    <w:rsid w:val="0867B705"/>
    <w:rsid w:val="0867ED31"/>
    <w:rsid w:val="08728B8F"/>
    <w:rsid w:val="08757FAF"/>
    <w:rsid w:val="0876DF12"/>
    <w:rsid w:val="0879D506"/>
    <w:rsid w:val="087FCE9E"/>
    <w:rsid w:val="087FDFE7"/>
    <w:rsid w:val="087FFD88"/>
    <w:rsid w:val="08804FAD"/>
    <w:rsid w:val="0880D727"/>
    <w:rsid w:val="08816354"/>
    <w:rsid w:val="08843DDA"/>
    <w:rsid w:val="0885A13F"/>
    <w:rsid w:val="0887400E"/>
    <w:rsid w:val="088A5990"/>
    <w:rsid w:val="088B9BA7"/>
    <w:rsid w:val="088BBB8B"/>
    <w:rsid w:val="088D3E9E"/>
    <w:rsid w:val="088D71F9"/>
    <w:rsid w:val="088DF071"/>
    <w:rsid w:val="0891BD25"/>
    <w:rsid w:val="0893FEAC"/>
    <w:rsid w:val="089C9DAB"/>
    <w:rsid w:val="089E0EFF"/>
    <w:rsid w:val="08A01138"/>
    <w:rsid w:val="08A06762"/>
    <w:rsid w:val="08A4D8DA"/>
    <w:rsid w:val="08A76281"/>
    <w:rsid w:val="08ACDE95"/>
    <w:rsid w:val="08ADF9A5"/>
    <w:rsid w:val="08AE372A"/>
    <w:rsid w:val="08AFF017"/>
    <w:rsid w:val="08B07FAA"/>
    <w:rsid w:val="08B2196C"/>
    <w:rsid w:val="08B26D94"/>
    <w:rsid w:val="08B649D9"/>
    <w:rsid w:val="08B80D77"/>
    <w:rsid w:val="08BA80EF"/>
    <w:rsid w:val="08BB935D"/>
    <w:rsid w:val="08BBB484"/>
    <w:rsid w:val="08BF36C5"/>
    <w:rsid w:val="08BF3CB0"/>
    <w:rsid w:val="08C25B4F"/>
    <w:rsid w:val="08C38363"/>
    <w:rsid w:val="08C3B90A"/>
    <w:rsid w:val="08C44CE7"/>
    <w:rsid w:val="08C893E9"/>
    <w:rsid w:val="08C968FA"/>
    <w:rsid w:val="08C9DE09"/>
    <w:rsid w:val="08CB6457"/>
    <w:rsid w:val="08CC6AF6"/>
    <w:rsid w:val="08D86BBF"/>
    <w:rsid w:val="08DCC55B"/>
    <w:rsid w:val="08E1A72E"/>
    <w:rsid w:val="08E62D55"/>
    <w:rsid w:val="08E708EC"/>
    <w:rsid w:val="08E7B925"/>
    <w:rsid w:val="08EA3C3A"/>
    <w:rsid w:val="08EA43DE"/>
    <w:rsid w:val="08EEAD16"/>
    <w:rsid w:val="08F01CD5"/>
    <w:rsid w:val="08F26AB4"/>
    <w:rsid w:val="08FBB059"/>
    <w:rsid w:val="08FD48B3"/>
    <w:rsid w:val="08FE6BD6"/>
    <w:rsid w:val="08FF4252"/>
    <w:rsid w:val="08FFD97E"/>
    <w:rsid w:val="0905247C"/>
    <w:rsid w:val="0909AEE4"/>
    <w:rsid w:val="090E2A85"/>
    <w:rsid w:val="09116B8A"/>
    <w:rsid w:val="09156116"/>
    <w:rsid w:val="0915853C"/>
    <w:rsid w:val="09171A88"/>
    <w:rsid w:val="091764EE"/>
    <w:rsid w:val="091969C9"/>
    <w:rsid w:val="091B2179"/>
    <w:rsid w:val="091B7D14"/>
    <w:rsid w:val="091E9FD2"/>
    <w:rsid w:val="091EDE4E"/>
    <w:rsid w:val="0921A3CA"/>
    <w:rsid w:val="0923E256"/>
    <w:rsid w:val="09242463"/>
    <w:rsid w:val="0924B6A6"/>
    <w:rsid w:val="0925A812"/>
    <w:rsid w:val="09271604"/>
    <w:rsid w:val="092D120E"/>
    <w:rsid w:val="092DD4ED"/>
    <w:rsid w:val="092F9EF0"/>
    <w:rsid w:val="09317568"/>
    <w:rsid w:val="0931895B"/>
    <w:rsid w:val="0932F4BB"/>
    <w:rsid w:val="09355BC9"/>
    <w:rsid w:val="0935B467"/>
    <w:rsid w:val="093A3AAD"/>
    <w:rsid w:val="093BF061"/>
    <w:rsid w:val="093D97D6"/>
    <w:rsid w:val="093E84C1"/>
    <w:rsid w:val="094FC2C8"/>
    <w:rsid w:val="09536C65"/>
    <w:rsid w:val="0953D13F"/>
    <w:rsid w:val="09551C60"/>
    <w:rsid w:val="095BA9F3"/>
    <w:rsid w:val="095C9257"/>
    <w:rsid w:val="095E90AA"/>
    <w:rsid w:val="09630AC5"/>
    <w:rsid w:val="09638B9B"/>
    <w:rsid w:val="0964A73A"/>
    <w:rsid w:val="0965090A"/>
    <w:rsid w:val="0965D84A"/>
    <w:rsid w:val="0965D9C8"/>
    <w:rsid w:val="0967CE38"/>
    <w:rsid w:val="09697B34"/>
    <w:rsid w:val="096ACFEE"/>
    <w:rsid w:val="096D7F10"/>
    <w:rsid w:val="097021D6"/>
    <w:rsid w:val="09704FAE"/>
    <w:rsid w:val="0971D6EE"/>
    <w:rsid w:val="097690FA"/>
    <w:rsid w:val="097B5EED"/>
    <w:rsid w:val="097C7A22"/>
    <w:rsid w:val="097F0DCF"/>
    <w:rsid w:val="098095BC"/>
    <w:rsid w:val="09827D70"/>
    <w:rsid w:val="09879383"/>
    <w:rsid w:val="098E13B2"/>
    <w:rsid w:val="09902891"/>
    <w:rsid w:val="0990338E"/>
    <w:rsid w:val="09908BE9"/>
    <w:rsid w:val="0992627B"/>
    <w:rsid w:val="0993EC5E"/>
    <w:rsid w:val="0994490F"/>
    <w:rsid w:val="0995ED31"/>
    <w:rsid w:val="0996C19D"/>
    <w:rsid w:val="0997ADEE"/>
    <w:rsid w:val="0997AEDD"/>
    <w:rsid w:val="0998245F"/>
    <w:rsid w:val="099ACC8B"/>
    <w:rsid w:val="099FB312"/>
    <w:rsid w:val="09A05776"/>
    <w:rsid w:val="09A12BF1"/>
    <w:rsid w:val="09A12CB3"/>
    <w:rsid w:val="09A620C0"/>
    <w:rsid w:val="09A73702"/>
    <w:rsid w:val="09B62258"/>
    <w:rsid w:val="09B6917D"/>
    <w:rsid w:val="09B6EBE2"/>
    <w:rsid w:val="09B899B8"/>
    <w:rsid w:val="09BC0305"/>
    <w:rsid w:val="09BED239"/>
    <w:rsid w:val="09C05EEE"/>
    <w:rsid w:val="09C478BB"/>
    <w:rsid w:val="09C48B92"/>
    <w:rsid w:val="09C54160"/>
    <w:rsid w:val="09C6A9EE"/>
    <w:rsid w:val="09C925F1"/>
    <w:rsid w:val="09CE0069"/>
    <w:rsid w:val="09CE1924"/>
    <w:rsid w:val="09CF805D"/>
    <w:rsid w:val="09D2ED72"/>
    <w:rsid w:val="09D3CAE6"/>
    <w:rsid w:val="09D76D69"/>
    <w:rsid w:val="09D86107"/>
    <w:rsid w:val="09DCA8CB"/>
    <w:rsid w:val="09DCACBE"/>
    <w:rsid w:val="09E1C5A4"/>
    <w:rsid w:val="09E4E4E3"/>
    <w:rsid w:val="09E5990C"/>
    <w:rsid w:val="09E5CA62"/>
    <w:rsid w:val="09E901AF"/>
    <w:rsid w:val="09EBC5A5"/>
    <w:rsid w:val="09ED91EA"/>
    <w:rsid w:val="09F20B73"/>
    <w:rsid w:val="09F459C8"/>
    <w:rsid w:val="09F603FF"/>
    <w:rsid w:val="09F898C6"/>
    <w:rsid w:val="09FA3630"/>
    <w:rsid w:val="09FDBD26"/>
    <w:rsid w:val="09FFF8E2"/>
    <w:rsid w:val="0A0071BA"/>
    <w:rsid w:val="0A01A758"/>
    <w:rsid w:val="0A041E5C"/>
    <w:rsid w:val="0A068819"/>
    <w:rsid w:val="0A079140"/>
    <w:rsid w:val="0A096A6C"/>
    <w:rsid w:val="0A09CD89"/>
    <w:rsid w:val="0A0CF791"/>
    <w:rsid w:val="0A11845E"/>
    <w:rsid w:val="0A13581F"/>
    <w:rsid w:val="0A15EDB2"/>
    <w:rsid w:val="0A1615CE"/>
    <w:rsid w:val="0A17FA23"/>
    <w:rsid w:val="0A188EB3"/>
    <w:rsid w:val="0A18DF9F"/>
    <w:rsid w:val="0A1E5BD7"/>
    <w:rsid w:val="0A1E6ACA"/>
    <w:rsid w:val="0A20B21B"/>
    <w:rsid w:val="0A212F98"/>
    <w:rsid w:val="0A231B53"/>
    <w:rsid w:val="0A23E8AD"/>
    <w:rsid w:val="0A2CAFA2"/>
    <w:rsid w:val="0A2D1E2C"/>
    <w:rsid w:val="0A34FA37"/>
    <w:rsid w:val="0A376C1D"/>
    <w:rsid w:val="0A389272"/>
    <w:rsid w:val="0A392EF2"/>
    <w:rsid w:val="0A3BD26D"/>
    <w:rsid w:val="0A3CD5DD"/>
    <w:rsid w:val="0A3D5ED8"/>
    <w:rsid w:val="0A424286"/>
    <w:rsid w:val="0A4406C0"/>
    <w:rsid w:val="0A479C56"/>
    <w:rsid w:val="0A4A7B08"/>
    <w:rsid w:val="0A4B233B"/>
    <w:rsid w:val="0A4BCB58"/>
    <w:rsid w:val="0A4CB232"/>
    <w:rsid w:val="0A4F5422"/>
    <w:rsid w:val="0A4FF887"/>
    <w:rsid w:val="0A505C43"/>
    <w:rsid w:val="0A5348B5"/>
    <w:rsid w:val="0A539760"/>
    <w:rsid w:val="0A54B104"/>
    <w:rsid w:val="0A568B7D"/>
    <w:rsid w:val="0A57251F"/>
    <w:rsid w:val="0A57BBCE"/>
    <w:rsid w:val="0A59A94D"/>
    <w:rsid w:val="0A5F2801"/>
    <w:rsid w:val="0A643F2A"/>
    <w:rsid w:val="0A661AC3"/>
    <w:rsid w:val="0A67AD3E"/>
    <w:rsid w:val="0A6F1DC4"/>
    <w:rsid w:val="0A70E688"/>
    <w:rsid w:val="0A72D853"/>
    <w:rsid w:val="0A760E29"/>
    <w:rsid w:val="0A776336"/>
    <w:rsid w:val="0A7D726A"/>
    <w:rsid w:val="0A83EAB8"/>
    <w:rsid w:val="0A877E04"/>
    <w:rsid w:val="0A87953F"/>
    <w:rsid w:val="0A8BAC49"/>
    <w:rsid w:val="0A8C0526"/>
    <w:rsid w:val="0A8DC8FF"/>
    <w:rsid w:val="0A8E6B73"/>
    <w:rsid w:val="0A8F5BC6"/>
    <w:rsid w:val="0A94465F"/>
    <w:rsid w:val="0A9BD312"/>
    <w:rsid w:val="0A9F7D3F"/>
    <w:rsid w:val="0AA6882A"/>
    <w:rsid w:val="0AA972AD"/>
    <w:rsid w:val="0AAAB548"/>
    <w:rsid w:val="0AAAEE11"/>
    <w:rsid w:val="0AAE2A2E"/>
    <w:rsid w:val="0AB9EDE9"/>
    <w:rsid w:val="0ABDCD28"/>
    <w:rsid w:val="0ABEB695"/>
    <w:rsid w:val="0AC18FBC"/>
    <w:rsid w:val="0AC24529"/>
    <w:rsid w:val="0AC28ED3"/>
    <w:rsid w:val="0AC3F24B"/>
    <w:rsid w:val="0AC862F5"/>
    <w:rsid w:val="0AD5C618"/>
    <w:rsid w:val="0AD64F0C"/>
    <w:rsid w:val="0AD743CB"/>
    <w:rsid w:val="0ADB85B9"/>
    <w:rsid w:val="0ADF6F3D"/>
    <w:rsid w:val="0ADFE4D8"/>
    <w:rsid w:val="0AE08F7D"/>
    <w:rsid w:val="0AE22FA7"/>
    <w:rsid w:val="0AE7AC46"/>
    <w:rsid w:val="0AE81C90"/>
    <w:rsid w:val="0AED2C44"/>
    <w:rsid w:val="0AEE83D5"/>
    <w:rsid w:val="0AF1119B"/>
    <w:rsid w:val="0AF320BA"/>
    <w:rsid w:val="0AF50FA8"/>
    <w:rsid w:val="0AF68277"/>
    <w:rsid w:val="0AF6F88A"/>
    <w:rsid w:val="0AF890A9"/>
    <w:rsid w:val="0AF8C5D6"/>
    <w:rsid w:val="0AF96698"/>
    <w:rsid w:val="0AFA2E4F"/>
    <w:rsid w:val="0B017272"/>
    <w:rsid w:val="0B033556"/>
    <w:rsid w:val="0B043B0A"/>
    <w:rsid w:val="0B0448E6"/>
    <w:rsid w:val="0B047621"/>
    <w:rsid w:val="0B05DA60"/>
    <w:rsid w:val="0B088C5D"/>
    <w:rsid w:val="0B093CEF"/>
    <w:rsid w:val="0B0E5E2E"/>
    <w:rsid w:val="0B0E8843"/>
    <w:rsid w:val="0B0E909C"/>
    <w:rsid w:val="0B0EA767"/>
    <w:rsid w:val="0B148FFC"/>
    <w:rsid w:val="0B16C725"/>
    <w:rsid w:val="0B17D127"/>
    <w:rsid w:val="0B1AB4F0"/>
    <w:rsid w:val="0B1C6F43"/>
    <w:rsid w:val="0B239974"/>
    <w:rsid w:val="0B25BCF3"/>
    <w:rsid w:val="0B26D120"/>
    <w:rsid w:val="0B26FC1B"/>
    <w:rsid w:val="0B274705"/>
    <w:rsid w:val="0B293D1A"/>
    <w:rsid w:val="0B2C3925"/>
    <w:rsid w:val="0B2DF32A"/>
    <w:rsid w:val="0B2FC4E7"/>
    <w:rsid w:val="0B2FF396"/>
    <w:rsid w:val="0B3036FD"/>
    <w:rsid w:val="0B325899"/>
    <w:rsid w:val="0B34CF23"/>
    <w:rsid w:val="0B354AB5"/>
    <w:rsid w:val="0B36DA25"/>
    <w:rsid w:val="0B3D7CF4"/>
    <w:rsid w:val="0B3FC369"/>
    <w:rsid w:val="0B403308"/>
    <w:rsid w:val="0B427117"/>
    <w:rsid w:val="0B45765F"/>
    <w:rsid w:val="0B4A94D9"/>
    <w:rsid w:val="0B4AAED9"/>
    <w:rsid w:val="0B4B3017"/>
    <w:rsid w:val="0B4F3ED6"/>
    <w:rsid w:val="0B5188F4"/>
    <w:rsid w:val="0B5191B0"/>
    <w:rsid w:val="0B53F249"/>
    <w:rsid w:val="0B5503D0"/>
    <w:rsid w:val="0B56A3DB"/>
    <w:rsid w:val="0B5B7254"/>
    <w:rsid w:val="0B5C9709"/>
    <w:rsid w:val="0B5CC89B"/>
    <w:rsid w:val="0B5CE6FB"/>
    <w:rsid w:val="0B5F6C53"/>
    <w:rsid w:val="0B638C06"/>
    <w:rsid w:val="0B63E609"/>
    <w:rsid w:val="0B655BA9"/>
    <w:rsid w:val="0B6809B3"/>
    <w:rsid w:val="0B6A23F5"/>
    <w:rsid w:val="0B6E769F"/>
    <w:rsid w:val="0B6F0D05"/>
    <w:rsid w:val="0B723306"/>
    <w:rsid w:val="0B736058"/>
    <w:rsid w:val="0B73A388"/>
    <w:rsid w:val="0B75CEEC"/>
    <w:rsid w:val="0B7663F2"/>
    <w:rsid w:val="0B791106"/>
    <w:rsid w:val="0B79F2B0"/>
    <w:rsid w:val="0B7A6F32"/>
    <w:rsid w:val="0B7CE6B8"/>
    <w:rsid w:val="0B829922"/>
    <w:rsid w:val="0B84D057"/>
    <w:rsid w:val="0B858F30"/>
    <w:rsid w:val="0B874EC7"/>
    <w:rsid w:val="0B88EA54"/>
    <w:rsid w:val="0B938C1D"/>
    <w:rsid w:val="0B976A56"/>
    <w:rsid w:val="0B9A41F3"/>
    <w:rsid w:val="0BA009BA"/>
    <w:rsid w:val="0BA303D0"/>
    <w:rsid w:val="0BA7F36F"/>
    <w:rsid w:val="0BA816CD"/>
    <w:rsid w:val="0BAB6E3F"/>
    <w:rsid w:val="0BABEA77"/>
    <w:rsid w:val="0BABF608"/>
    <w:rsid w:val="0BAC094B"/>
    <w:rsid w:val="0BB24AE4"/>
    <w:rsid w:val="0BB518B2"/>
    <w:rsid w:val="0BB69098"/>
    <w:rsid w:val="0BB988DD"/>
    <w:rsid w:val="0BBC32A6"/>
    <w:rsid w:val="0BBC3C96"/>
    <w:rsid w:val="0BBF2BC6"/>
    <w:rsid w:val="0BC2805F"/>
    <w:rsid w:val="0BC5F26C"/>
    <w:rsid w:val="0BCA18E7"/>
    <w:rsid w:val="0BCF440E"/>
    <w:rsid w:val="0BD1016E"/>
    <w:rsid w:val="0BD2C904"/>
    <w:rsid w:val="0BD917FB"/>
    <w:rsid w:val="0BE2920B"/>
    <w:rsid w:val="0BE2F313"/>
    <w:rsid w:val="0BE40B92"/>
    <w:rsid w:val="0BE419AC"/>
    <w:rsid w:val="0BE9E8F2"/>
    <w:rsid w:val="0BEC2FDD"/>
    <w:rsid w:val="0BEE3DD0"/>
    <w:rsid w:val="0BF14B92"/>
    <w:rsid w:val="0BF17DEF"/>
    <w:rsid w:val="0BF240A6"/>
    <w:rsid w:val="0BFA7C90"/>
    <w:rsid w:val="0BFB0BE5"/>
    <w:rsid w:val="0BFC58F6"/>
    <w:rsid w:val="0C0239FA"/>
    <w:rsid w:val="0C029BCA"/>
    <w:rsid w:val="0C041992"/>
    <w:rsid w:val="0C04F860"/>
    <w:rsid w:val="0C0521EE"/>
    <w:rsid w:val="0C077D5E"/>
    <w:rsid w:val="0C09AE13"/>
    <w:rsid w:val="0C1513B1"/>
    <w:rsid w:val="0C15C5E0"/>
    <w:rsid w:val="0C18D9BD"/>
    <w:rsid w:val="0C1A4DDC"/>
    <w:rsid w:val="0C1EC680"/>
    <w:rsid w:val="0C26A758"/>
    <w:rsid w:val="0C2B583C"/>
    <w:rsid w:val="0C2D3098"/>
    <w:rsid w:val="0C2EB55B"/>
    <w:rsid w:val="0C2F4A58"/>
    <w:rsid w:val="0C30196F"/>
    <w:rsid w:val="0C34D45B"/>
    <w:rsid w:val="0C354591"/>
    <w:rsid w:val="0C357FE7"/>
    <w:rsid w:val="0C36A2CA"/>
    <w:rsid w:val="0C3837B9"/>
    <w:rsid w:val="0C38EC87"/>
    <w:rsid w:val="0C3984CC"/>
    <w:rsid w:val="0C3AE0A4"/>
    <w:rsid w:val="0C3B8824"/>
    <w:rsid w:val="0C3C6358"/>
    <w:rsid w:val="0C404F43"/>
    <w:rsid w:val="0C4482B9"/>
    <w:rsid w:val="0C44E8F0"/>
    <w:rsid w:val="0C47A07D"/>
    <w:rsid w:val="0C4DFCCF"/>
    <w:rsid w:val="0C505AA6"/>
    <w:rsid w:val="0C51E646"/>
    <w:rsid w:val="0C5511D8"/>
    <w:rsid w:val="0C581BFF"/>
    <w:rsid w:val="0C5D19D8"/>
    <w:rsid w:val="0C5E95D0"/>
    <w:rsid w:val="0C5F8EBC"/>
    <w:rsid w:val="0C60C457"/>
    <w:rsid w:val="0C660DF3"/>
    <w:rsid w:val="0C6D399C"/>
    <w:rsid w:val="0C7437F6"/>
    <w:rsid w:val="0C74798B"/>
    <w:rsid w:val="0C759643"/>
    <w:rsid w:val="0C76035A"/>
    <w:rsid w:val="0C768531"/>
    <w:rsid w:val="0C7BC753"/>
    <w:rsid w:val="0C7E5A7D"/>
    <w:rsid w:val="0C805E43"/>
    <w:rsid w:val="0C82A430"/>
    <w:rsid w:val="0C8356F9"/>
    <w:rsid w:val="0C83728F"/>
    <w:rsid w:val="0C83ACC2"/>
    <w:rsid w:val="0C842EA6"/>
    <w:rsid w:val="0C85EE80"/>
    <w:rsid w:val="0C85FF73"/>
    <w:rsid w:val="0C883E69"/>
    <w:rsid w:val="0C88778D"/>
    <w:rsid w:val="0C896270"/>
    <w:rsid w:val="0C8A44E2"/>
    <w:rsid w:val="0C920F98"/>
    <w:rsid w:val="0C937AF8"/>
    <w:rsid w:val="0C943FF4"/>
    <w:rsid w:val="0C969D96"/>
    <w:rsid w:val="0C97475F"/>
    <w:rsid w:val="0C98F26C"/>
    <w:rsid w:val="0C9A3C3E"/>
    <w:rsid w:val="0C9AFB65"/>
    <w:rsid w:val="0C9C3BC4"/>
    <w:rsid w:val="0C9DD3DD"/>
    <w:rsid w:val="0CA1E386"/>
    <w:rsid w:val="0CA38CD9"/>
    <w:rsid w:val="0CA6FF4A"/>
    <w:rsid w:val="0CB9E0A7"/>
    <w:rsid w:val="0CBA6945"/>
    <w:rsid w:val="0CBB3C0B"/>
    <w:rsid w:val="0CBBD09C"/>
    <w:rsid w:val="0CBC54EC"/>
    <w:rsid w:val="0CBE8D8F"/>
    <w:rsid w:val="0CBEC802"/>
    <w:rsid w:val="0CC43DAC"/>
    <w:rsid w:val="0CC84643"/>
    <w:rsid w:val="0CCC75FE"/>
    <w:rsid w:val="0CCDEFDC"/>
    <w:rsid w:val="0CD0EC41"/>
    <w:rsid w:val="0CD34EB3"/>
    <w:rsid w:val="0CD5269A"/>
    <w:rsid w:val="0CD5DE6D"/>
    <w:rsid w:val="0CD765B6"/>
    <w:rsid w:val="0CD820ED"/>
    <w:rsid w:val="0CD8CF0F"/>
    <w:rsid w:val="0CE3EC3B"/>
    <w:rsid w:val="0CE50D26"/>
    <w:rsid w:val="0CED2E5A"/>
    <w:rsid w:val="0CEDA3A2"/>
    <w:rsid w:val="0CEFC908"/>
    <w:rsid w:val="0CF0F0B1"/>
    <w:rsid w:val="0CF10097"/>
    <w:rsid w:val="0CF39833"/>
    <w:rsid w:val="0CF486EB"/>
    <w:rsid w:val="0CF7B364"/>
    <w:rsid w:val="0CF95629"/>
    <w:rsid w:val="0CF97215"/>
    <w:rsid w:val="0D05F792"/>
    <w:rsid w:val="0D08FF23"/>
    <w:rsid w:val="0D0DCC2C"/>
    <w:rsid w:val="0D12F021"/>
    <w:rsid w:val="0D196489"/>
    <w:rsid w:val="0D1BC1CC"/>
    <w:rsid w:val="0D1D5DA0"/>
    <w:rsid w:val="0D22506A"/>
    <w:rsid w:val="0D250375"/>
    <w:rsid w:val="0D25C61A"/>
    <w:rsid w:val="0D27152C"/>
    <w:rsid w:val="0D286F77"/>
    <w:rsid w:val="0D2BDB66"/>
    <w:rsid w:val="0D2BEA04"/>
    <w:rsid w:val="0D2CAB99"/>
    <w:rsid w:val="0D301531"/>
    <w:rsid w:val="0D34BA56"/>
    <w:rsid w:val="0D36E17D"/>
    <w:rsid w:val="0D37688E"/>
    <w:rsid w:val="0D37AC91"/>
    <w:rsid w:val="0D37ECFC"/>
    <w:rsid w:val="0D380E45"/>
    <w:rsid w:val="0D38395D"/>
    <w:rsid w:val="0D394843"/>
    <w:rsid w:val="0D3C7A57"/>
    <w:rsid w:val="0D3C7C9B"/>
    <w:rsid w:val="0D3F9CB0"/>
    <w:rsid w:val="0D4101E3"/>
    <w:rsid w:val="0D4260BD"/>
    <w:rsid w:val="0D454DA0"/>
    <w:rsid w:val="0D491CC6"/>
    <w:rsid w:val="0D4E7701"/>
    <w:rsid w:val="0D500B42"/>
    <w:rsid w:val="0D501329"/>
    <w:rsid w:val="0D50497A"/>
    <w:rsid w:val="0D525B7B"/>
    <w:rsid w:val="0D541002"/>
    <w:rsid w:val="0D56C9D3"/>
    <w:rsid w:val="0D5753B7"/>
    <w:rsid w:val="0D5A1308"/>
    <w:rsid w:val="0D5BD40F"/>
    <w:rsid w:val="0D61A235"/>
    <w:rsid w:val="0D635F61"/>
    <w:rsid w:val="0D656010"/>
    <w:rsid w:val="0D66099F"/>
    <w:rsid w:val="0D6C7545"/>
    <w:rsid w:val="0D6E8B78"/>
    <w:rsid w:val="0D70391A"/>
    <w:rsid w:val="0D7D4215"/>
    <w:rsid w:val="0D8275DA"/>
    <w:rsid w:val="0D827B9B"/>
    <w:rsid w:val="0D832C8A"/>
    <w:rsid w:val="0D8360ED"/>
    <w:rsid w:val="0D883DAC"/>
    <w:rsid w:val="0D886E75"/>
    <w:rsid w:val="0D88C80B"/>
    <w:rsid w:val="0D89B9A4"/>
    <w:rsid w:val="0D8C2E04"/>
    <w:rsid w:val="0D8D30C4"/>
    <w:rsid w:val="0D8D90BC"/>
    <w:rsid w:val="0D8E573B"/>
    <w:rsid w:val="0D9097FB"/>
    <w:rsid w:val="0D91C5B9"/>
    <w:rsid w:val="0D92F299"/>
    <w:rsid w:val="0D93B65D"/>
    <w:rsid w:val="0D978488"/>
    <w:rsid w:val="0D98B5E3"/>
    <w:rsid w:val="0D9A85F6"/>
    <w:rsid w:val="0D9BAAA2"/>
    <w:rsid w:val="0D9E4F9D"/>
    <w:rsid w:val="0DA118F7"/>
    <w:rsid w:val="0DA54A4D"/>
    <w:rsid w:val="0DA67976"/>
    <w:rsid w:val="0DAB9F83"/>
    <w:rsid w:val="0DAF1C27"/>
    <w:rsid w:val="0DB1CE1E"/>
    <w:rsid w:val="0DB595C4"/>
    <w:rsid w:val="0DB9910E"/>
    <w:rsid w:val="0DBBB4A1"/>
    <w:rsid w:val="0DBD153E"/>
    <w:rsid w:val="0DBD6751"/>
    <w:rsid w:val="0DBEE356"/>
    <w:rsid w:val="0DC136EE"/>
    <w:rsid w:val="0DC2CF0E"/>
    <w:rsid w:val="0DC3537D"/>
    <w:rsid w:val="0DCB78DE"/>
    <w:rsid w:val="0DD48BB1"/>
    <w:rsid w:val="0DD58CCC"/>
    <w:rsid w:val="0DD6E888"/>
    <w:rsid w:val="0DDA7A74"/>
    <w:rsid w:val="0DDE4B6F"/>
    <w:rsid w:val="0DDFE4E6"/>
    <w:rsid w:val="0DE71D9D"/>
    <w:rsid w:val="0DEB0BCC"/>
    <w:rsid w:val="0DEB5CBB"/>
    <w:rsid w:val="0DF00C6C"/>
    <w:rsid w:val="0DF07FAC"/>
    <w:rsid w:val="0DF43B18"/>
    <w:rsid w:val="0DF87ED1"/>
    <w:rsid w:val="0DFCA82A"/>
    <w:rsid w:val="0DFE6641"/>
    <w:rsid w:val="0DFF1BF4"/>
    <w:rsid w:val="0E001C97"/>
    <w:rsid w:val="0E02CA67"/>
    <w:rsid w:val="0E0355EC"/>
    <w:rsid w:val="0E08DFFA"/>
    <w:rsid w:val="0E0A53CD"/>
    <w:rsid w:val="0E0FF29F"/>
    <w:rsid w:val="0E10B9C4"/>
    <w:rsid w:val="0E1C8734"/>
    <w:rsid w:val="0E1E47E7"/>
    <w:rsid w:val="0E248493"/>
    <w:rsid w:val="0E26058A"/>
    <w:rsid w:val="0E26B772"/>
    <w:rsid w:val="0E278EA7"/>
    <w:rsid w:val="0E2F9798"/>
    <w:rsid w:val="0E30B84B"/>
    <w:rsid w:val="0E312C1A"/>
    <w:rsid w:val="0E3156B6"/>
    <w:rsid w:val="0E37919B"/>
    <w:rsid w:val="0E38246F"/>
    <w:rsid w:val="0E3B750A"/>
    <w:rsid w:val="0E3DBF05"/>
    <w:rsid w:val="0E3FDDE5"/>
    <w:rsid w:val="0E41526F"/>
    <w:rsid w:val="0E44A134"/>
    <w:rsid w:val="0E4592B9"/>
    <w:rsid w:val="0E47AEC1"/>
    <w:rsid w:val="0E48701C"/>
    <w:rsid w:val="0E4C0DA0"/>
    <w:rsid w:val="0E544277"/>
    <w:rsid w:val="0E5580EE"/>
    <w:rsid w:val="0E5BBFFD"/>
    <w:rsid w:val="0E5E751E"/>
    <w:rsid w:val="0E5EFE65"/>
    <w:rsid w:val="0E6027A7"/>
    <w:rsid w:val="0E603896"/>
    <w:rsid w:val="0E624E7D"/>
    <w:rsid w:val="0E6BD4E2"/>
    <w:rsid w:val="0E6E3E61"/>
    <w:rsid w:val="0E705699"/>
    <w:rsid w:val="0E72DB33"/>
    <w:rsid w:val="0E76F2F3"/>
    <w:rsid w:val="0E7BDD0F"/>
    <w:rsid w:val="0E7C9610"/>
    <w:rsid w:val="0E81D0BD"/>
    <w:rsid w:val="0E84FDBD"/>
    <w:rsid w:val="0E869FD7"/>
    <w:rsid w:val="0E8741A4"/>
    <w:rsid w:val="0E8C8787"/>
    <w:rsid w:val="0E934303"/>
    <w:rsid w:val="0E977171"/>
    <w:rsid w:val="0E98473B"/>
    <w:rsid w:val="0E999CB7"/>
    <w:rsid w:val="0E99B999"/>
    <w:rsid w:val="0EA0EF4E"/>
    <w:rsid w:val="0EA7A384"/>
    <w:rsid w:val="0EAE9F19"/>
    <w:rsid w:val="0EB4A94A"/>
    <w:rsid w:val="0EB6656C"/>
    <w:rsid w:val="0EB8D91C"/>
    <w:rsid w:val="0EB91AD5"/>
    <w:rsid w:val="0EB95A3E"/>
    <w:rsid w:val="0EBB9997"/>
    <w:rsid w:val="0EBCAE9A"/>
    <w:rsid w:val="0EBED7F1"/>
    <w:rsid w:val="0EBFA116"/>
    <w:rsid w:val="0EBFFF47"/>
    <w:rsid w:val="0EC0227E"/>
    <w:rsid w:val="0EC1DED8"/>
    <w:rsid w:val="0EC795AA"/>
    <w:rsid w:val="0EC7F8CD"/>
    <w:rsid w:val="0ECA1F06"/>
    <w:rsid w:val="0ECC9A1C"/>
    <w:rsid w:val="0ECCAA0B"/>
    <w:rsid w:val="0ECDC233"/>
    <w:rsid w:val="0ED082FD"/>
    <w:rsid w:val="0ED09ED8"/>
    <w:rsid w:val="0ED2E910"/>
    <w:rsid w:val="0ED68DBD"/>
    <w:rsid w:val="0ED6AF9A"/>
    <w:rsid w:val="0EDD2900"/>
    <w:rsid w:val="0EDDC467"/>
    <w:rsid w:val="0EE0C4AE"/>
    <w:rsid w:val="0EE59776"/>
    <w:rsid w:val="0EE5AC77"/>
    <w:rsid w:val="0EE80985"/>
    <w:rsid w:val="0EE83D11"/>
    <w:rsid w:val="0EEBE1F3"/>
    <w:rsid w:val="0EF0D870"/>
    <w:rsid w:val="0EF43391"/>
    <w:rsid w:val="0EF84068"/>
    <w:rsid w:val="0EF86BE6"/>
    <w:rsid w:val="0EFC433F"/>
    <w:rsid w:val="0EFCA81D"/>
    <w:rsid w:val="0EFEB194"/>
    <w:rsid w:val="0F004B76"/>
    <w:rsid w:val="0F01CD3E"/>
    <w:rsid w:val="0F049AEC"/>
    <w:rsid w:val="0F05B848"/>
    <w:rsid w:val="0F0651AA"/>
    <w:rsid w:val="0F0B9BBC"/>
    <w:rsid w:val="0F0D536C"/>
    <w:rsid w:val="0F0EE1AC"/>
    <w:rsid w:val="0F1471EC"/>
    <w:rsid w:val="0F16B1BA"/>
    <w:rsid w:val="0F175F70"/>
    <w:rsid w:val="0F1791C1"/>
    <w:rsid w:val="0F1974F1"/>
    <w:rsid w:val="0F19BF07"/>
    <w:rsid w:val="0F1CF8C8"/>
    <w:rsid w:val="0F2088DB"/>
    <w:rsid w:val="0F226C1B"/>
    <w:rsid w:val="0F28B5D4"/>
    <w:rsid w:val="0F28F9E3"/>
    <w:rsid w:val="0F2C646F"/>
    <w:rsid w:val="0F2F2CC6"/>
    <w:rsid w:val="0F2F7808"/>
    <w:rsid w:val="0F2FCABD"/>
    <w:rsid w:val="0F3134ED"/>
    <w:rsid w:val="0F38009F"/>
    <w:rsid w:val="0F3A4C11"/>
    <w:rsid w:val="0F3B3682"/>
    <w:rsid w:val="0F43B8B0"/>
    <w:rsid w:val="0F4E0056"/>
    <w:rsid w:val="0F50EF37"/>
    <w:rsid w:val="0F5C2EBB"/>
    <w:rsid w:val="0F5D52C7"/>
    <w:rsid w:val="0F6036D3"/>
    <w:rsid w:val="0F606F7E"/>
    <w:rsid w:val="0F61A8BF"/>
    <w:rsid w:val="0F63E83E"/>
    <w:rsid w:val="0F64FB4B"/>
    <w:rsid w:val="0F683AB2"/>
    <w:rsid w:val="0F6B84FC"/>
    <w:rsid w:val="0F6C3F17"/>
    <w:rsid w:val="0F6F5930"/>
    <w:rsid w:val="0F732EC1"/>
    <w:rsid w:val="0F73A2A4"/>
    <w:rsid w:val="0F7533B3"/>
    <w:rsid w:val="0F773FDC"/>
    <w:rsid w:val="0F7870DF"/>
    <w:rsid w:val="0F7B1B1C"/>
    <w:rsid w:val="0F83633D"/>
    <w:rsid w:val="0F84C10E"/>
    <w:rsid w:val="0F85569A"/>
    <w:rsid w:val="0F862E67"/>
    <w:rsid w:val="0F8C017B"/>
    <w:rsid w:val="0F906671"/>
    <w:rsid w:val="0F92B572"/>
    <w:rsid w:val="0F9310BF"/>
    <w:rsid w:val="0F95E774"/>
    <w:rsid w:val="0F96164A"/>
    <w:rsid w:val="0F988D0B"/>
    <w:rsid w:val="0F99ED5D"/>
    <w:rsid w:val="0F9B1A1C"/>
    <w:rsid w:val="0F9C3780"/>
    <w:rsid w:val="0F9E220D"/>
    <w:rsid w:val="0F9F55FD"/>
    <w:rsid w:val="0FA240A1"/>
    <w:rsid w:val="0FA3C55D"/>
    <w:rsid w:val="0FA47DDD"/>
    <w:rsid w:val="0FA5A93C"/>
    <w:rsid w:val="0FA5C61C"/>
    <w:rsid w:val="0FA8E67D"/>
    <w:rsid w:val="0FA985AF"/>
    <w:rsid w:val="0FAEF3E0"/>
    <w:rsid w:val="0FAF7915"/>
    <w:rsid w:val="0FAFFC4D"/>
    <w:rsid w:val="0FB0ACC9"/>
    <w:rsid w:val="0FB2AB7E"/>
    <w:rsid w:val="0FB765C0"/>
    <w:rsid w:val="0FBCAC17"/>
    <w:rsid w:val="0FBFDF2B"/>
    <w:rsid w:val="0FCC28B8"/>
    <w:rsid w:val="0FCC77CE"/>
    <w:rsid w:val="0FCD807B"/>
    <w:rsid w:val="0FD27378"/>
    <w:rsid w:val="0FD3B8B6"/>
    <w:rsid w:val="0FD4C95F"/>
    <w:rsid w:val="0FD4CA5B"/>
    <w:rsid w:val="0FD6B2B9"/>
    <w:rsid w:val="0FD76969"/>
    <w:rsid w:val="0FD7865C"/>
    <w:rsid w:val="0FD94CCF"/>
    <w:rsid w:val="0FDA6886"/>
    <w:rsid w:val="0FDE86A2"/>
    <w:rsid w:val="0FDEF6EC"/>
    <w:rsid w:val="0FDFA6F4"/>
    <w:rsid w:val="0FE02B61"/>
    <w:rsid w:val="0FE0CD65"/>
    <w:rsid w:val="0FE1F90F"/>
    <w:rsid w:val="0FE77D43"/>
    <w:rsid w:val="0FE89B55"/>
    <w:rsid w:val="0FE97B9F"/>
    <w:rsid w:val="0FF04FA1"/>
    <w:rsid w:val="0FF443A6"/>
    <w:rsid w:val="0FF59A9D"/>
    <w:rsid w:val="0FFA7913"/>
    <w:rsid w:val="0FFD69B5"/>
    <w:rsid w:val="10012E8A"/>
    <w:rsid w:val="10021445"/>
    <w:rsid w:val="1003AF72"/>
    <w:rsid w:val="10046181"/>
    <w:rsid w:val="1007E429"/>
    <w:rsid w:val="100B5755"/>
    <w:rsid w:val="100B661D"/>
    <w:rsid w:val="100B9C00"/>
    <w:rsid w:val="100EE7D2"/>
    <w:rsid w:val="10116469"/>
    <w:rsid w:val="101703BE"/>
    <w:rsid w:val="10176B53"/>
    <w:rsid w:val="10199702"/>
    <w:rsid w:val="1019D203"/>
    <w:rsid w:val="101BB5BE"/>
    <w:rsid w:val="101ED4A7"/>
    <w:rsid w:val="1022016A"/>
    <w:rsid w:val="10275C3D"/>
    <w:rsid w:val="102B55F8"/>
    <w:rsid w:val="102BA84C"/>
    <w:rsid w:val="102BC950"/>
    <w:rsid w:val="102BE1D7"/>
    <w:rsid w:val="10332DD0"/>
    <w:rsid w:val="10339ABD"/>
    <w:rsid w:val="10341CD9"/>
    <w:rsid w:val="1034A3F2"/>
    <w:rsid w:val="103E06BA"/>
    <w:rsid w:val="1041F69E"/>
    <w:rsid w:val="1042D33A"/>
    <w:rsid w:val="10440AAF"/>
    <w:rsid w:val="1046F574"/>
    <w:rsid w:val="1049C226"/>
    <w:rsid w:val="104BD9B3"/>
    <w:rsid w:val="105116D7"/>
    <w:rsid w:val="1054A98D"/>
    <w:rsid w:val="1054C330"/>
    <w:rsid w:val="105B27A5"/>
    <w:rsid w:val="105B8866"/>
    <w:rsid w:val="106140B0"/>
    <w:rsid w:val="10638105"/>
    <w:rsid w:val="1068098C"/>
    <w:rsid w:val="106E7502"/>
    <w:rsid w:val="106F1E5F"/>
    <w:rsid w:val="106FA4C0"/>
    <w:rsid w:val="1070EC2F"/>
    <w:rsid w:val="1071AFE7"/>
    <w:rsid w:val="10778F29"/>
    <w:rsid w:val="107BCC26"/>
    <w:rsid w:val="108005C4"/>
    <w:rsid w:val="1082CF84"/>
    <w:rsid w:val="1085F9F8"/>
    <w:rsid w:val="1086EAAC"/>
    <w:rsid w:val="10891B78"/>
    <w:rsid w:val="108995FE"/>
    <w:rsid w:val="108AF6FA"/>
    <w:rsid w:val="108B6681"/>
    <w:rsid w:val="108C1D67"/>
    <w:rsid w:val="108C65A5"/>
    <w:rsid w:val="10908BF6"/>
    <w:rsid w:val="109140A2"/>
    <w:rsid w:val="109363C8"/>
    <w:rsid w:val="1095AC23"/>
    <w:rsid w:val="10993DAD"/>
    <w:rsid w:val="109C0295"/>
    <w:rsid w:val="109DBF83"/>
    <w:rsid w:val="109E2C65"/>
    <w:rsid w:val="10A0B129"/>
    <w:rsid w:val="10A20BFA"/>
    <w:rsid w:val="10A269A2"/>
    <w:rsid w:val="10A4C828"/>
    <w:rsid w:val="10A53432"/>
    <w:rsid w:val="10A6C162"/>
    <w:rsid w:val="10A774A9"/>
    <w:rsid w:val="10A7B238"/>
    <w:rsid w:val="10ACA443"/>
    <w:rsid w:val="10ACC5A0"/>
    <w:rsid w:val="10B5B2D8"/>
    <w:rsid w:val="10B6F75B"/>
    <w:rsid w:val="10B83F7F"/>
    <w:rsid w:val="10C096AE"/>
    <w:rsid w:val="10C1B5BF"/>
    <w:rsid w:val="10C3CA3D"/>
    <w:rsid w:val="10C47126"/>
    <w:rsid w:val="10C75A42"/>
    <w:rsid w:val="10C7C364"/>
    <w:rsid w:val="10C81FF2"/>
    <w:rsid w:val="10C9CAFC"/>
    <w:rsid w:val="10CA23BF"/>
    <w:rsid w:val="10CA7241"/>
    <w:rsid w:val="10CB5583"/>
    <w:rsid w:val="10CC3394"/>
    <w:rsid w:val="10CE36C0"/>
    <w:rsid w:val="10D11462"/>
    <w:rsid w:val="10D20AB8"/>
    <w:rsid w:val="10D2E2B5"/>
    <w:rsid w:val="10D4061A"/>
    <w:rsid w:val="10D48A09"/>
    <w:rsid w:val="10D50AEA"/>
    <w:rsid w:val="10D70EB3"/>
    <w:rsid w:val="10D8F8E4"/>
    <w:rsid w:val="10DA14E3"/>
    <w:rsid w:val="10DAEC0E"/>
    <w:rsid w:val="10DC81ED"/>
    <w:rsid w:val="10DF5B90"/>
    <w:rsid w:val="10E7DA44"/>
    <w:rsid w:val="10E963B3"/>
    <w:rsid w:val="10E9AA74"/>
    <w:rsid w:val="10EAEADE"/>
    <w:rsid w:val="10EDAE9C"/>
    <w:rsid w:val="10F3CD3E"/>
    <w:rsid w:val="10F5919F"/>
    <w:rsid w:val="10FCBD95"/>
    <w:rsid w:val="10FCF393"/>
    <w:rsid w:val="10FE0FDE"/>
    <w:rsid w:val="110023B4"/>
    <w:rsid w:val="11002754"/>
    <w:rsid w:val="1102A2B3"/>
    <w:rsid w:val="1106207A"/>
    <w:rsid w:val="1107AD70"/>
    <w:rsid w:val="110A0A54"/>
    <w:rsid w:val="110B87DA"/>
    <w:rsid w:val="110CB38E"/>
    <w:rsid w:val="110DF1AD"/>
    <w:rsid w:val="11103AF6"/>
    <w:rsid w:val="111187A7"/>
    <w:rsid w:val="111486A2"/>
    <w:rsid w:val="11170E64"/>
    <w:rsid w:val="111B837D"/>
    <w:rsid w:val="111E25F0"/>
    <w:rsid w:val="1120A26A"/>
    <w:rsid w:val="1123C505"/>
    <w:rsid w:val="112463C9"/>
    <w:rsid w:val="112B31AB"/>
    <w:rsid w:val="112D52F2"/>
    <w:rsid w:val="112E5057"/>
    <w:rsid w:val="112F999A"/>
    <w:rsid w:val="1130EE46"/>
    <w:rsid w:val="11321B33"/>
    <w:rsid w:val="1132F56F"/>
    <w:rsid w:val="11332E70"/>
    <w:rsid w:val="1137CFD9"/>
    <w:rsid w:val="11387BE0"/>
    <w:rsid w:val="11420A2E"/>
    <w:rsid w:val="11427F75"/>
    <w:rsid w:val="1143BC7F"/>
    <w:rsid w:val="114594B5"/>
    <w:rsid w:val="11460FD7"/>
    <w:rsid w:val="114713C9"/>
    <w:rsid w:val="114793EC"/>
    <w:rsid w:val="114A05CD"/>
    <w:rsid w:val="114E1733"/>
    <w:rsid w:val="114ED7C6"/>
    <w:rsid w:val="114FA4EF"/>
    <w:rsid w:val="1151B9E3"/>
    <w:rsid w:val="1160F114"/>
    <w:rsid w:val="1161B576"/>
    <w:rsid w:val="116855F5"/>
    <w:rsid w:val="116EFE1F"/>
    <w:rsid w:val="116F24B8"/>
    <w:rsid w:val="116F7F77"/>
    <w:rsid w:val="116FC218"/>
    <w:rsid w:val="1171A5CC"/>
    <w:rsid w:val="1171F592"/>
    <w:rsid w:val="117209F1"/>
    <w:rsid w:val="11720D84"/>
    <w:rsid w:val="1173875B"/>
    <w:rsid w:val="117544BA"/>
    <w:rsid w:val="117A2945"/>
    <w:rsid w:val="117B4613"/>
    <w:rsid w:val="117E36B1"/>
    <w:rsid w:val="117E9C1A"/>
    <w:rsid w:val="11831F00"/>
    <w:rsid w:val="1189CB1B"/>
    <w:rsid w:val="1189D8D7"/>
    <w:rsid w:val="118B8FB6"/>
    <w:rsid w:val="119285B4"/>
    <w:rsid w:val="11965B4B"/>
    <w:rsid w:val="1198BFC7"/>
    <w:rsid w:val="119B3FB0"/>
    <w:rsid w:val="119CFAE9"/>
    <w:rsid w:val="119D6A12"/>
    <w:rsid w:val="119ED127"/>
    <w:rsid w:val="119F3A08"/>
    <w:rsid w:val="11A0429C"/>
    <w:rsid w:val="11A49D13"/>
    <w:rsid w:val="11A5EAE1"/>
    <w:rsid w:val="11A616BF"/>
    <w:rsid w:val="11A63729"/>
    <w:rsid w:val="11A7C7B6"/>
    <w:rsid w:val="11A867EC"/>
    <w:rsid w:val="11A93DBE"/>
    <w:rsid w:val="11AA0ECC"/>
    <w:rsid w:val="11AD712F"/>
    <w:rsid w:val="11AEB712"/>
    <w:rsid w:val="11B2E896"/>
    <w:rsid w:val="11B32813"/>
    <w:rsid w:val="11B32F8A"/>
    <w:rsid w:val="11B4078F"/>
    <w:rsid w:val="11B5DDBC"/>
    <w:rsid w:val="11B98546"/>
    <w:rsid w:val="11B9E66F"/>
    <w:rsid w:val="11BA1AB1"/>
    <w:rsid w:val="11BAB090"/>
    <w:rsid w:val="11BAE210"/>
    <w:rsid w:val="11BD00EC"/>
    <w:rsid w:val="11BEACE9"/>
    <w:rsid w:val="11C1C86B"/>
    <w:rsid w:val="11C2C4C0"/>
    <w:rsid w:val="11C33E58"/>
    <w:rsid w:val="11C3DB3B"/>
    <w:rsid w:val="11C410F6"/>
    <w:rsid w:val="11C4EA9B"/>
    <w:rsid w:val="11CBA094"/>
    <w:rsid w:val="11CBACA0"/>
    <w:rsid w:val="11D2D157"/>
    <w:rsid w:val="11D5601D"/>
    <w:rsid w:val="11D5CF3A"/>
    <w:rsid w:val="11D75CA8"/>
    <w:rsid w:val="11D7AF97"/>
    <w:rsid w:val="11DAAAA2"/>
    <w:rsid w:val="11DB14D2"/>
    <w:rsid w:val="11E08059"/>
    <w:rsid w:val="11E3958F"/>
    <w:rsid w:val="11E611B7"/>
    <w:rsid w:val="11EE4E47"/>
    <w:rsid w:val="11F11B28"/>
    <w:rsid w:val="11F1E93D"/>
    <w:rsid w:val="11F37537"/>
    <w:rsid w:val="11F7DCC3"/>
    <w:rsid w:val="11F9E2DE"/>
    <w:rsid w:val="11FAA6A1"/>
    <w:rsid w:val="11FEEF86"/>
    <w:rsid w:val="1200CE8D"/>
    <w:rsid w:val="1201DDBA"/>
    <w:rsid w:val="1202C149"/>
    <w:rsid w:val="12046834"/>
    <w:rsid w:val="120A7286"/>
    <w:rsid w:val="120A92D2"/>
    <w:rsid w:val="120F1784"/>
    <w:rsid w:val="12123599"/>
    <w:rsid w:val="12160865"/>
    <w:rsid w:val="12181649"/>
    <w:rsid w:val="121E2158"/>
    <w:rsid w:val="121FD7F2"/>
    <w:rsid w:val="1220F579"/>
    <w:rsid w:val="1224E69F"/>
    <w:rsid w:val="122744D6"/>
    <w:rsid w:val="12283DD3"/>
    <w:rsid w:val="1228D191"/>
    <w:rsid w:val="1228E014"/>
    <w:rsid w:val="1229AE89"/>
    <w:rsid w:val="122B1CBF"/>
    <w:rsid w:val="122C3A47"/>
    <w:rsid w:val="122DA5F8"/>
    <w:rsid w:val="122E8C4F"/>
    <w:rsid w:val="122FFA6D"/>
    <w:rsid w:val="12332008"/>
    <w:rsid w:val="1233DADE"/>
    <w:rsid w:val="1234EB5D"/>
    <w:rsid w:val="1234EEB4"/>
    <w:rsid w:val="123581FE"/>
    <w:rsid w:val="123CF016"/>
    <w:rsid w:val="123FB140"/>
    <w:rsid w:val="12423EA3"/>
    <w:rsid w:val="1245563B"/>
    <w:rsid w:val="12459D6B"/>
    <w:rsid w:val="1247FDEB"/>
    <w:rsid w:val="124A3F57"/>
    <w:rsid w:val="124AAEA2"/>
    <w:rsid w:val="124BCC2C"/>
    <w:rsid w:val="124E72D0"/>
    <w:rsid w:val="12509E40"/>
    <w:rsid w:val="125226E0"/>
    <w:rsid w:val="1252B926"/>
    <w:rsid w:val="125715AB"/>
    <w:rsid w:val="1259212B"/>
    <w:rsid w:val="125B2414"/>
    <w:rsid w:val="125C3E10"/>
    <w:rsid w:val="125CD8BB"/>
    <w:rsid w:val="125D2D25"/>
    <w:rsid w:val="12617185"/>
    <w:rsid w:val="1265710E"/>
    <w:rsid w:val="12657D89"/>
    <w:rsid w:val="1265B983"/>
    <w:rsid w:val="1265DC64"/>
    <w:rsid w:val="1268A600"/>
    <w:rsid w:val="126CAFFF"/>
    <w:rsid w:val="126E6E51"/>
    <w:rsid w:val="126F866F"/>
    <w:rsid w:val="126FBC60"/>
    <w:rsid w:val="1272C4A2"/>
    <w:rsid w:val="12766E39"/>
    <w:rsid w:val="12786046"/>
    <w:rsid w:val="1278B3D4"/>
    <w:rsid w:val="1279DBE3"/>
    <w:rsid w:val="127B54E9"/>
    <w:rsid w:val="128108D3"/>
    <w:rsid w:val="128181BA"/>
    <w:rsid w:val="1281A0AC"/>
    <w:rsid w:val="12820DCB"/>
    <w:rsid w:val="12847369"/>
    <w:rsid w:val="1285DCC9"/>
    <w:rsid w:val="1288FD50"/>
    <w:rsid w:val="128F41E9"/>
    <w:rsid w:val="1292A4F2"/>
    <w:rsid w:val="1293465C"/>
    <w:rsid w:val="129567AA"/>
    <w:rsid w:val="129920E8"/>
    <w:rsid w:val="129D87F1"/>
    <w:rsid w:val="129DB444"/>
    <w:rsid w:val="129E0CB1"/>
    <w:rsid w:val="129F5EB6"/>
    <w:rsid w:val="12A1F1AD"/>
    <w:rsid w:val="12A4935F"/>
    <w:rsid w:val="12A5A4FE"/>
    <w:rsid w:val="12A5DAB5"/>
    <w:rsid w:val="12A5FD2F"/>
    <w:rsid w:val="12AB422D"/>
    <w:rsid w:val="12AE2B9F"/>
    <w:rsid w:val="12AE7BF7"/>
    <w:rsid w:val="12AFAA41"/>
    <w:rsid w:val="12B2670D"/>
    <w:rsid w:val="12B39C6B"/>
    <w:rsid w:val="12B4704F"/>
    <w:rsid w:val="12BD159A"/>
    <w:rsid w:val="12BF2F3D"/>
    <w:rsid w:val="12C0A29C"/>
    <w:rsid w:val="12C3D64A"/>
    <w:rsid w:val="12C4CE79"/>
    <w:rsid w:val="12C6EF2F"/>
    <w:rsid w:val="12C71CA6"/>
    <w:rsid w:val="12C74B0D"/>
    <w:rsid w:val="12CB8DCC"/>
    <w:rsid w:val="12CB983F"/>
    <w:rsid w:val="12CFB8C8"/>
    <w:rsid w:val="12D08FBB"/>
    <w:rsid w:val="12D1D8D3"/>
    <w:rsid w:val="12D58404"/>
    <w:rsid w:val="12DB1544"/>
    <w:rsid w:val="12DED961"/>
    <w:rsid w:val="12DF3D6D"/>
    <w:rsid w:val="12E33436"/>
    <w:rsid w:val="12E38189"/>
    <w:rsid w:val="12E3866C"/>
    <w:rsid w:val="12E87588"/>
    <w:rsid w:val="12E8B93A"/>
    <w:rsid w:val="12E9F3A6"/>
    <w:rsid w:val="12EAC33F"/>
    <w:rsid w:val="12EBA190"/>
    <w:rsid w:val="12F6C8F3"/>
    <w:rsid w:val="12F6F61C"/>
    <w:rsid w:val="12FAE675"/>
    <w:rsid w:val="12FB3B7F"/>
    <w:rsid w:val="12FB76FF"/>
    <w:rsid w:val="12FBB128"/>
    <w:rsid w:val="12FDEE56"/>
    <w:rsid w:val="13007AF1"/>
    <w:rsid w:val="1300AFEF"/>
    <w:rsid w:val="1302607B"/>
    <w:rsid w:val="1302B9ED"/>
    <w:rsid w:val="13038787"/>
    <w:rsid w:val="13072711"/>
    <w:rsid w:val="1307FCDF"/>
    <w:rsid w:val="13098460"/>
    <w:rsid w:val="130CA8D0"/>
    <w:rsid w:val="13174C42"/>
    <w:rsid w:val="1317DC76"/>
    <w:rsid w:val="131D42D0"/>
    <w:rsid w:val="131DF71D"/>
    <w:rsid w:val="13216E00"/>
    <w:rsid w:val="1329FB90"/>
    <w:rsid w:val="132C485D"/>
    <w:rsid w:val="132D0EA5"/>
    <w:rsid w:val="132DA455"/>
    <w:rsid w:val="132E7E17"/>
    <w:rsid w:val="1330F7C2"/>
    <w:rsid w:val="1332C433"/>
    <w:rsid w:val="133614D5"/>
    <w:rsid w:val="1336EE4C"/>
    <w:rsid w:val="1338C2BC"/>
    <w:rsid w:val="133B61F8"/>
    <w:rsid w:val="133C8B7E"/>
    <w:rsid w:val="133C96CB"/>
    <w:rsid w:val="133CCEBE"/>
    <w:rsid w:val="133D5443"/>
    <w:rsid w:val="133F596B"/>
    <w:rsid w:val="1343C160"/>
    <w:rsid w:val="13445A96"/>
    <w:rsid w:val="13462A0E"/>
    <w:rsid w:val="134996F5"/>
    <w:rsid w:val="134C34AD"/>
    <w:rsid w:val="134DEC6D"/>
    <w:rsid w:val="1350B650"/>
    <w:rsid w:val="135141D0"/>
    <w:rsid w:val="1357933E"/>
    <w:rsid w:val="1357DB45"/>
    <w:rsid w:val="13590A7A"/>
    <w:rsid w:val="135A3559"/>
    <w:rsid w:val="135C734F"/>
    <w:rsid w:val="135CBEBD"/>
    <w:rsid w:val="135D3FE5"/>
    <w:rsid w:val="135E2ACB"/>
    <w:rsid w:val="135FBB57"/>
    <w:rsid w:val="13608293"/>
    <w:rsid w:val="1362A201"/>
    <w:rsid w:val="13631462"/>
    <w:rsid w:val="136A663B"/>
    <w:rsid w:val="136AF89F"/>
    <w:rsid w:val="136CBBB8"/>
    <w:rsid w:val="136F541F"/>
    <w:rsid w:val="13795E71"/>
    <w:rsid w:val="1390A66E"/>
    <w:rsid w:val="139398A1"/>
    <w:rsid w:val="1395E298"/>
    <w:rsid w:val="1399F592"/>
    <w:rsid w:val="139BA795"/>
    <w:rsid w:val="139F2F2A"/>
    <w:rsid w:val="13A01F6B"/>
    <w:rsid w:val="13A141F7"/>
    <w:rsid w:val="13A2B105"/>
    <w:rsid w:val="13A6765E"/>
    <w:rsid w:val="13A6C6DA"/>
    <w:rsid w:val="13A777DF"/>
    <w:rsid w:val="13A9DDCF"/>
    <w:rsid w:val="13AC3500"/>
    <w:rsid w:val="13AE2794"/>
    <w:rsid w:val="13AF21F2"/>
    <w:rsid w:val="13AF8FCD"/>
    <w:rsid w:val="13B1AB25"/>
    <w:rsid w:val="13B72831"/>
    <w:rsid w:val="13B778FD"/>
    <w:rsid w:val="13B7AEEF"/>
    <w:rsid w:val="13B84843"/>
    <w:rsid w:val="13B992A3"/>
    <w:rsid w:val="13BF1C96"/>
    <w:rsid w:val="13C08C94"/>
    <w:rsid w:val="13C477FF"/>
    <w:rsid w:val="13CECCB8"/>
    <w:rsid w:val="13CFF481"/>
    <w:rsid w:val="13D0C8ED"/>
    <w:rsid w:val="13D46AFB"/>
    <w:rsid w:val="13D4D05C"/>
    <w:rsid w:val="13D4F2D9"/>
    <w:rsid w:val="13D735E5"/>
    <w:rsid w:val="13D7EE49"/>
    <w:rsid w:val="13D97321"/>
    <w:rsid w:val="13DF38C3"/>
    <w:rsid w:val="13DF3A51"/>
    <w:rsid w:val="13DF9E09"/>
    <w:rsid w:val="13E0982F"/>
    <w:rsid w:val="13E37CEA"/>
    <w:rsid w:val="13E6EF1D"/>
    <w:rsid w:val="13E99A5F"/>
    <w:rsid w:val="13E9E549"/>
    <w:rsid w:val="13E9FE23"/>
    <w:rsid w:val="13F1DA49"/>
    <w:rsid w:val="13F33E97"/>
    <w:rsid w:val="13F46367"/>
    <w:rsid w:val="13F46950"/>
    <w:rsid w:val="13F6AAD5"/>
    <w:rsid w:val="13F7C259"/>
    <w:rsid w:val="13F9695D"/>
    <w:rsid w:val="13FCB819"/>
    <w:rsid w:val="13FE8E71"/>
    <w:rsid w:val="1402D7EC"/>
    <w:rsid w:val="14036C00"/>
    <w:rsid w:val="1406539E"/>
    <w:rsid w:val="14066B74"/>
    <w:rsid w:val="1409D77C"/>
    <w:rsid w:val="141439C4"/>
    <w:rsid w:val="14153AEB"/>
    <w:rsid w:val="14165431"/>
    <w:rsid w:val="1417575C"/>
    <w:rsid w:val="1418D4FF"/>
    <w:rsid w:val="14195C02"/>
    <w:rsid w:val="141A2EDA"/>
    <w:rsid w:val="141A693A"/>
    <w:rsid w:val="141AA861"/>
    <w:rsid w:val="141BD7C6"/>
    <w:rsid w:val="141DB9B2"/>
    <w:rsid w:val="141FFDDF"/>
    <w:rsid w:val="1420F11E"/>
    <w:rsid w:val="1421F12A"/>
    <w:rsid w:val="1423CC03"/>
    <w:rsid w:val="1427B9B6"/>
    <w:rsid w:val="142A9ED3"/>
    <w:rsid w:val="142C147F"/>
    <w:rsid w:val="143253EB"/>
    <w:rsid w:val="1433FF72"/>
    <w:rsid w:val="1434C509"/>
    <w:rsid w:val="1435CA46"/>
    <w:rsid w:val="1437C8B0"/>
    <w:rsid w:val="14392122"/>
    <w:rsid w:val="143924D3"/>
    <w:rsid w:val="14399BCB"/>
    <w:rsid w:val="144120FA"/>
    <w:rsid w:val="1449AC86"/>
    <w:rsid w:val="144B2EEA"/>
    <w:rsid w:val="144E6E81"/>
    <w:rsid w:val="144FCE88"/>
    <w:rsid w:val="1451C1DA"/>
    <w:rsid w:val="14524921"/>
    <w:rsid w:val="1456BCE2"/>
    <w:rsid w:val="1457B4A9"/>
    <w:rsid w:val="145AB27D"/>
    <w:rsid w:val="145ADF5D"/>
    <w:rsid w:val="146B8DE3"/>
    <w:rsid w:val="146F19D8"/>
    <w:rsid w:val="14708DAE"/>
    <w:rsid w:val="1472C0CA"/>
    <w:rsid w:val="147764C3"/>
    <w:rsid w:val="147C4C1D"/>
    <w:rsid w:val="147E7136"/>
    <w:rsid w:val="14857989"/>
    <w:rsid w:val="148687ED"/>
    <w:rsid w:val="14880B87"/>
    <w:rsid w:val="14893400"/>
    <w:rsid w:val="1489E995"/>
    <w:rsid w:val="148A9D2D"/>
    <w:rsid w:val="148F19F1"/>
    <w:rsid w:val="14903C37"/>
    <w:rsid w:val="1491555E"/>
    <w:rsid w:val="149291FB"/>
    <w:rsid w:val="149803DB"/>
    <w:rsid w:val="149ADA43"/>
    <w:rsid w:val="149CD414"/>
    <w:rsid w:val="149E6DAD"/>
    <w:rsid w:val="14A79047"/>
    <w:rsid w:val="14AAABB5"/>
    <w:rsid w:val="14B135EE"/>
    <w:rsid w:val="14B217F1"/>
    <w:rsid w:val="14B3B5EC"/>
    <w:rsid w:val="14B48F8F"/>
    <w:rsid w:val="14B55781"/>
    <w:rsid w:val="14BD739A"/>
    <w:rsid w:val="14BD9D72"/>
    <w:rsid w:val="14BE70CE"/>
    <w:rsid w:val="14C178F2"/>
    <w:rsid w:val="14C19F40"/>
    <w:rsid w:val="14C2275D"/>
    <w:rsid w:val="14C36FE0"/>
    <w:rsid w:val="14C49E72"/>
    <w:rsid w:val="14C817CD"/>
    <w:rsid w:val="14CDCC35"/>
    <w:rsid w:val="14CF8B88"/>
    <w:rsid w:val="14D01B6D"/>
    <w:rsid w:val="14D26403"/>
    <w:rsid w:val="14D2EFD4"/>
    <w:rsid w:val="14D47887"/>
    <w:rsid w:val="14D57ABB"/>
    <w:rsid w:val="14D65E7A"/>
    <w:rsid w:val="14D83E25"/>
    <w:rsid w:val="14D966A7"/>
    <w:rsid w:val="14DD2F5B"/>
    <w:rsid w:val="14DE1447"/>
    <w:rsid w:val="14E006C7"/>
    <w:rsid w:val="14E1697C"/>
    <w:rsid w:val="14E465D1"/>
    <w:rsid w:val="14E522DA"/>
    <w:rsid w:val="14E86BAD"/>
    <w:rsid w:val="14EBDD95"/>
    <w:rsid w:val="14F36B05"/>
    <w:rsid w:val="14F4AD16"/>
    <w:rsid w:val="14F518E8"/>
    <w:rsid w:val="14F93F74"/>
    <w:rsid w:val="14FB58DE"/>
    <w:rsid w:val="14FD7381"/>
    <w:rsid w:val="15087C56"/>
    <w:rsid w:val="15099F90"/>
    <w:rsid w:val="150D3AD8"/>
    <w:rsid w:val="150DEA5E"/>
    <w:rsid w:val="15163946"/>
    <w:rsid w:val="1517C564"/>
    <w:rsid w:val="151A8222"/>
    <w:rsid w:val="151B98DD"/>
    <w:rsid w:val="15213A87"/>
    <w:rsid w:val="1523C52A"/>
    <w:rsid w:val="1523E02F"/>
    <w:rsid w:val="15242E27"/>
    <w:rsid w:val="15254526"/>
    <w:rsid w:val="15255505"/>
    <w:rsid w:val="152585EC"/>
    <w:rsid w:val="1525D117"/>
    <w:rsid w:val="1527F473"/>
    <w:rsid w:val="152A7EFE"/>
    <w:rsid w:val="1531C8D8"/>
    <w:rsid w:val="1531D333"/>
    <w:rsid w:val="15334E39"/>
    <w:rsid w:val="15336A9E"/>
    <w:rsid w:val="1533763A"/>
    <w:rsid w:val="153412D3"/>
    <w:rsid w:val="153534EE"/>
    <w:rsid w:val="153B0484"/>
    <w:rsid w:val="153B2A9B"/>
    <w:rsid w:val="153B4484"/>
    <w:rsid w:val="153DACEF"/>
    <w:rsid w:val="153F4160"/>
    <w:rsid w:val="153FD625"/>
    <w:rsid w:val="15408988"/>
    <w:rsid w:val="1541CF2F"/>
    <w:rsid w:val="1545779F"/>
    <w:rsid w:val="15461113"/>
    <w:rsid w:val="154616E7"/>
    <w:rsid w:val="15462B9A"/>
    <w:rsid w:val="15482B8B"/>
    <w:rsid w:val="154C861B"/>
    <w:rsid w:val="1551A621"/>
    <w:rsid w:val="1551E079"/>
    <w:rsid w:val="1554EDCB"/>
    <w:rsid w:val="1558F56C"/>
    <w:rsid w:val="1558FCB0"/>
    <w:rsid w:val="155AB195"/>
    <w:rsid w:val="155C03F8"/>
    <w:rsid w:val="155C0AE8"/>
    <w:rsid w:val="155D5AEB"/>
    <w:rsid w:val="155F85F8"/>
    <w:rsid w:val="1562B9D5"/>
    <w:rsid w:val="15644742"/>
    <w:rsid w:val="15661BC5"/>
    <w:rsid w:val="156765CA"/>
    <w:rsid w:val="15684C74"/>
    <w:rsid w:val="156958C0"/>
    <w:rsid w:val="156BEB1A"/>
    <w:rsid w:val="156E0369"/>
    <w:rsid w:val="156FF065"/>
    <w:rsid w:val="157106BD"/>
    <w:rsid w:val="1573167B"/>
    <w:rsid w:val="15743950"/>
    <w:rsid w:val="1574D19A"/>
    <w:rsid w:val="157A3DA1"/>
    <w:rsid w:val="157B3356"/>
    <w:rsid w:val="157D808B"/>
    <w:rsid w:val="15831520"/>
    <w:rsid w:val="1583A9EE"/>
    <w:rsid w:val="15846B6C"/>
    <w:rsid w:val="15858693"/>
    <w:rsid w:val="158653E7"/>
    <w:rsid w:val="15875A4D"/>
    <w:rsid w:val="158BC187"/>
    <w:rsid w:val="158EE8E7"/>
    <w:rsid w:val="158FEBDA"/>
    <w:rsid w:val="1592505A"/>
    <w:rsid w:val="15932F81"/>
    <w:rsid w:val="159BD64C"/>
    <w:rsid w:val="159CE7C4"/>
    <w:rsid w:val="159D86CA"/>
    <w:rsid w:val="159F8B8F"/>
    <w:rsid w:val="159FE9BB"/>
    <w:rsid w:val="15A1BAA2"/>
    <w:rsid w:val="15A2CA2E"/>
    <w:rsid w:val="15A54200"/>
    <w:rsid w:val="15A769C6"/>
    <w:rsid w:val="15AC5749"/>
    <w:rsid w:val="15B08DD5"/>
    <w:rsid w:val="15B1C3B5"/>
    <w:rsid w:val="15B41380"/>
    <w:rsid w:val="15B771A9"/>
    <w:rsid w:val="15BA1E32"/>
    <w:rsid w:val="15BC8A1D"/>
    <w:rsid w:val="15BFA199"/>
    <w:rsid w:val="15C0D736"/>
    <w:rsid w:val="15C4665E"/>
    <w:rsid w:val="15C54104"/>
    <w:rsid w:val="15C9EB09"/>
    <w:rsid w:val="15C9ECA7"/>
    <w:rsid w:val="15CCDD56"/>
    <w:rsid w:val="15CF63C7"/>
    <w:rsid w:val="15D14B8F"/>
    <w:rsid w:val="15D3B95E"/>
    <w:rsid w:val="15D7A19D"/>
    <w:rsid w:val="15D81C79"/>
    <w:rsid w:val="15DD779F"/>
    <w:rsid w:val="15DD9977"/>
    <w:rsid w:val="15DF8F3A"/>
    <w:rsid w:val="15E484F7"/>
    <w:rsid w:val="15E595AA"/>
    <w:rsid w:val="15E788CF"/>
    <w:rsid w:val="15E8A64D"/>
    <w:rsid w:val="15EFE8E7"/>
    <w:rsid w:val="15F281CF"/>
    <w:rsid w:val="15F2EBD6"/>
    <w:rsid w:val="15F67AC4"/>
    <w:rsid w:val="15F7F924"/>
    <w:rsid w:val="15F9229B"/>
    <w:rsid w:val="15FA0466"/>
    <w:rsid w:val="15FA7754"/>
    <w:rsid w:val="160229EB"/>
    <w:rsid w:val="16063B88"/>
    <w:rsid w:val="16084299"/>
    <w:rsid w:val="1608CFDD"/>
    <w:rsid w:val="160AD797"/>
    <w:rsid w:val="160D44D4"/>
    <w:rsid w:val="16112196"/>
    <w:rsid w:val="1612397C"/>
    <w:rsid w:val="161E4B92"/>
    <w:rsid w:val="161F4D14"/>
    <w:rsid w:val="161FC120"/>
    <w:rsid w:val="162044DC"/>
    <w:rsid w:val="16229449"/>
    <w:rsid w:val="1624BE84"/>
    <w:rsid w:val="1624E0B2"/>
    <w:rsid w:val="162703D9"/>
    <w:rsid w:val="162A325C"/>
    <w:rsid w:val="162C9BE4"/>
    <w:rsid w:val="162CB020"/>
    <w:rsid w:val="162CBF70"/>
    <w:rsid w:val="162F8DA6"/>
    <w:rsid w:val="16321BC7"/>
    <w:rsid w:val="16388F48"/>
    <w:rsid w:val="163AD974"/>
    <w:rsid w:val="163B61DE"/>
    <w:rsid w:val="163B914E"/>
    <w:rsid w:val="163D1E40"/>
    <w:rsid w:val="163D258C"/>
    <w:rsid w:val="163F9203"/>
    <w:rsid w:val="1641319D"/>
    <w:rsid w:val="1642B5CD"/>
    <w:rsid w:val="164319BC"/>
    <w:rsid w:val="1643483B"/>
    <w:rsid w:val="1643C3EA"/>
    <w:rsid w:val="16457515"/>
    <w:rsid w:val="165066EB"/>
    <w:rsid w:val="16513AF2"/>
    <w:rsid w:val="16523E5A"/>
    <w:rsid w:val="16533C16"/>
    <w:rsid w:val="16570FA9"/>
    <w:rsid w:val="16571DCA"/>
    <w:rsid w:val="1659C3A7"/>
    <w:rsid w:val="165A449A"/>
    <w:rsid w:val="165E154D"/>
    <w:rsid w:val="166104FA"/>
    <w:rsid w:val="1661B290"/>
    <w:rsid w:val="166BC35A"/>
    <w:rsid w:val="166C9146"/>
    <w:rsid w:val="166D35AB"/>
    <w:rsid w:val="166D6D58"/>
    <w:rsid w:val="166DB634"/>
    <w:rsid w:val="16708177"/>
    <w:rsid w:val="1670EF35"/>
    <w:rsid w:val="1673ABE5"/>
    <w:rsid w:val="16792753"/>
    <w:rsid w:val="167CC469"/>
    <w:rsid w:val="167D1C3F"/>
    <w:rsid w:val="167DE4D0"/>
    <w:rsid w:val="167EA86D"/>
    <w:rsid w:val="16828A4B"/>
    <w:rsid w:val="1682AC5E"/>
    <w:rsid w:val="16831F15"/>
    <w:rsid w:val="168BC620"/>
    <w:rsid w:val="168C48D3"/>
    <w:rsid w:val="168C5C88"/>
    <w:rsid w:val="168CE727"/>
    <w:rsid w:val="168E016B"/>
    <w:rsid w:val="1690828D"/>
    <w:rsid w:val="1692F67C"/>
    <w:rsid w:val="169875A8"/>
    <w:rsid w:val="1698A710"/>
    <w:rsid w:val="169B6ADA"/>
    <w:rsid w:val="169B968D"/>
    <w:rsid w:val="169DB6B3"/>
    <w:rsid w:val="169DD7EF"/>
    <w:rsid w:val="169E4848"/>
    <w:rsid w:val="16A187AB"/>
    <w:rsid w:val="16A31D5C"/>
    <w:rsid w:val="16A6B7DF"/>
    <w:rsid w:val="16A6D587"/>
    <w:rsid w:val="16A748FF"/>
    <w:rsid w:val="16A965F4"/>
    <w:rsid w:val="16AB4F9C"/>
    <w:rsid w:val="16B711A9"/>
    <w:rsid w:val="16BB105B"/>
    <w:rsid w:val="16BB7E57"/>
    <w:rsid w:val="16BCBE18"/>
    <w:rsid w:val="16BD7B03"/>
    <w:rsid w:val="16BF2965"/>
    <w:rsid w:val="16C07201"/>
    <w:rsid w:val="16C1224F"/>
    <w:rsid w:val="16C2C44C"/>
    <w:rsid w:val="16C2D8C4"/>
    <w:rsid w:val="16C31766"/>
    <w:rsid w:val="16C4CE20"/>
    <w:rsid w:val="16C5B7F2"/>
    <w:rsid w:val="16C85567"/>
    <w:rsid w:val="16D2B1FA"/>
    <w:rsid w:val="16D33FCE"/>
    <w:rsid w:val="16D6A6A4"/>
    <w:rsid w:val="16D81D2A"/>
    <w:rsid w:val="16D83833"/>
    <w:rsid w:val="16DC02B2"/>
    <w:rsid w:val="16DDC65C"/>
    <w:rsid w:val="16E064ED"/>
    <w:rsid w:val="16E32C91"/>
    <w:rsid w:val="16E59232"/>
    <w:rsid w:val="16E8D079"/>
    <w:rsid w:val="16ECFB62"/>
    <w:rsid w:val="16EE02A5"/>
    <w:rsid w:val="16EEBE36"/>
    <w:rsid w:val="16EF15C9"/>
    <w:rsid w:val="16EF8CC5"/>
    <w:rsid w:val="16F43280"/>
    <w:rsid w:val="16FE5C87"/>
    <w:rsid w:val="16FF28D6"/>
    <w:rsid w:val="170A8D55"/>
    <w:rsid w:val="170B7AAC"/>
    <w:rsid w:val="170D4580"/>
    <w:rsid w:val="170F5D74"/>
    <w:rsid w:val="170F9B2D"/>
    <w:rsid w:val="17109B5B"/>
    <w:rsid w:val="1712A30B"/>
    <w:rsid w:val="1714124F"/>
    <w:rsid w:val="171488EC"/>
    <w:rsid w:val="1714C06E"/>
    <w:rsid w:val="17211683"/>
    <w:rsid w:val="17213E9F"/>
    <w:rsid w:val="1723A23F"/>
    <w:rsid w:val="1724C98F"/>
    <w:rsid w:val="1725743E"/>
    <w:rsid w:val="17284F08"/>
    <w:rsid w:val="17284FFA"/>
    <w:rsid w:val="1728F4AC"/>
    <w:rsid w:val="17291664"/>
    <w:rsid w:val="172A761E"/>
    <w:rsid w:val="172C9096"/>
    <w:rsid w:val="172D673A"/>
    <w:rsid w:val="1731BBAE"/>
    <w:rsid w:val="17363B58"/>
    <w:rsid w:val="173649DC"/>
    <w:rsid w:val="173B6CF6"/>
    <w:rsid w:val="173BDCE9"/>
    <w:rsid w:val="173C095F"/>
    <w:rsid w:val="173C337B"/>
    <w:rsid w:val="173CAEBC"/>
    <w:rsid w:val="173FE774"/>
    <w:rsid w:val="174173B1"/>
    <w:rsid w:val="17422DEB"/>
    <w:rsid w:val="17499F9C"/>
    <w:rsid w:val="1749C1A8"/>
    <w:rsid w:val="174B5373"/>
    <w:rsid w:val="174BBAC4"/>
    <w:rsid w:val="174C69C5"/>
    <w:rsid w:val="174DCFB4"/>
    <w:rsid w:val="174FB77B"/>
    <w:rsid w:val="174FFF00"/>
    <w:rsid w:val="17528677"/>
    <w:rsid w:val="17539E9B"/>
    <w:rsid w:val="17553709"/>
    <w:rsid w:val="175A44D5"/>
    <w:rsid w:val="175B8147"/>
    <w:rsid w:val="175C52ED"/>
    <w:rsid w:val="176105F2"/>
    <w:rsid w:val="176219B1"/>
    <w:rsid w:val="176F2890"/>
    <w:rsid w:val="17706EBF"/>
    <w:rsid w:val="1777AFB9"/>
    <w:rsid w:val="177A2D04"/>
    <w:rsid w:val="177DE8BA"/>
    <w:rsid w:val="1781450F"/>
    <w:rsid w:val="17831E31"/>
    <w:rsid w:val="1789E995"/>
    <w:rsid w:val="178AA840"/>
    <w:rsid w:val="178C47EB"/>
    <w:rsid w:val="178D3B0A"/>
    <w:rsid w:val="1790563E"/>
    <w:rsid w:val="17947A91"/>
    <w:rsid w:val="179BDB4C"/>
    <w:rsid w:val="179F7359"/>
    <w:rsid w:val="17A060FD"/>
    <w:rsid w:val="17A163C4"/>
    <w:rsid w:val="17A612BF"/>
    <w:rsid w:val="17A79F88"/>
    <w:rsid w:val="17AA792B"/>
    <w:rsid w:val="17ABB16B"/>
    <w:rsid w:val="17AF450F"/>
    <w:rsid w:val="17AF76D5"/>
    <w:rsid w:val="17AFB5FE"/>
    <w:rsid w:val="17B88299"/>
    <w:rsid w:val="17BC90EE"/>
    <w:rsid w:val="17BF7B5E"/>
    <w:rsid w:val="17C37E6A"/>
    <w:rsid w:val="17C40F46"/>
    <w:rsid w:val="17C4ADFE"/>
    <w:rsid w:val="17C578C5"/>
    <w:rsid w:val="17C6DB19"/>
    <w:rsid w:val="17C9C365"/>
    <w:rsid w:val="17CABEA5"/>
    <w:rsid w:val="17CCCA8E"/>
    <w:rsid w:val="17CF5E0A"/>
    <w:rsid w:val="17D18E5F"/>
    <w:rsid w:val="17D4FBFA"/>
    <w:rsid w:val="17D94089"/>
    <w:rsid w:val="17DB8693"/>
    <w:rsid w:val="17DBA8A0"/>
    <w:rsid w:val="17DC9DBF"/>
    <w:rsid w:val="17DD0005"/>
    <w:rsid w:val="17E05748"/>
    <w:rsid w:val="17E1C5F7"/>
    <w:rsid w:val="17E827D7"/>
    <w:rsid w:val="17E86BB8"/>
    <w:rsid w:val="17EEF949"/>
    <w:rsid w:val="17F02424"/>
    <w:rsid w:val="17F04C07"/>
    <w:rsid w:val="17F26560"/>
    <w:rsid w:val="17F65851"/>
    <w:rsid w:val="17FD38FA"/>
    <w:rsid w:val="18059591"/>
    <w:rsid w:val="18071CFD"/>
    <w:rsid w:val="1808E5B8"/>
    <w:rsid w:val="1809924A"/>
    <w:rsid w:val="180A27CA"/>
    <w:rsid w:val="180FF34E"/>
    <w:rsid w:val="18105D16"/>
    <w:rsid w:val="1810C2E6"/>
    <w:rsid w:val="1810C6DB"/>
    <w:rsid w:val="1811DE79"/>
    <w:rsid w:val="1812FBE3"/>
    <w:rsid w:val="18134949"/>
    <w:rsid w:val="18179E62"/>
    <w:rsid w:val="181AB508"/>
    <w:rsid w:val="181B152A"/>
    <w:rsid w:val="181DD98F"/>
    <w:rsid w:val="181FFD57"/>
    <w:rsid w:val="1827B5B7"/>
    <w:rsid w:val="182AC75E"/>
    <w:rsid w:val="182C2C5E"/>
    <w:rsid w:val="182C4EBD"/>
    <w:rsid w:val="182F41B4"/>
    <w:rsid w:val="182FAB24"/>
    <w:rsid w:val="18310F1D"/>
    <w:rsid w:val="1832C0A3"/>
    <w:rsid w:val="183663A6"/>
    <w:rsid w:val="1837843E"/>
    <w:rsid w:val="1838D939"/>
    <w:rsid w:val="183AA188"/>
    <w:rsid w:val="183FD868"/>
    <w:rsid w:val="18410B47"/>
    <w:rsid w:val="18410FDC"/>
    <w:rsid w:val="1841BE39"/>
    <w:rsid w:val="184320CC"/>
    <w:rsid w:val="18444BC4"/>
    <w:rsid w:val="1845CA7A"/>
    <w:rsid w:val="1847A1E2"/>
    <w:rsid w:val="18486BCF"/>
    <w:rsid w:val="18499A29"/>
    <w:rsid w:val="184ABDCD"/>
    <w:rsid w:val="184ADBE1"/>
    <w:rsid w:val="184C5B16"/>
    <w:rsid w:val="184E4FEF"/>
    <w:rsid w:val="184EE8CE"/>
    <w:rsid w:val="184F5944"/>
    <w:rsid w:val="184F5E0E"/>
    <w:rsid w:val="18544B3D"/>
    <w:rsid w:val="1855B34A"/>
    <w:rsid w:val="185A0C62"/>
    <w:rsid w:val="185A26DF"/>
    <w:rsid w:val="185A8CCD"/>
    <w:rsid w:val="185EB9AD"/>
    <w:rsid w:val="185F5048"/>
    <w:rsid w:val="185FE33B"/>
    <w:rsid w:val="186080A7"/>
    <w:rsid w:val="18632494"/>
    <w:rsid w:val="186471A5"/>
    <w:rsid w:val="186556B5"/>
    <w:rsid w:val="186AE0BE"/>
    <w:rsid w:val="186DBD05"/>
    <w:rsid w:val="186DBE44"/>
    <w:rsid w:val="186EF945"/>
    <w:rsid w:val="186F6CE6"/>
    <w:rsid w:val="1872F9B5"/>
    <w:rsid w:val="187339FF"/>
    <w:rsid w:val="187F012F"/>
    <w:rsid w:val="187F477D"/>
    <w:rsid w:val="1880FB3A"/>
    <w:rsid w:val="18815290"/>
    <w:rsid w:val="1885ACA1"/>
    <w:rsid w:val="1888AA3C"/>
    <w:rsid w:val="1888D914"/>
    <w:rsid w:val="1889A9D0"/>
    <w:rsid w:val="188CD4D7"/>
    <w:rsid w:val="188E2479"/>
    <w:rsid w:val="1893F6CD"/>
    <w:rsid w:val="189467F9"/>
    <w:rsid w:val="18952FDE"/>
    <w:rsid w:val="18966B13"/>
    <w:rsid w:val="18970132"/>
    <w:rsid w:val="1898AA2C"/>
    <w:rsid w:val="1898AFB5"/>
    <w:rsid w:val="189B2ADF"/>
    <w:rsid w:val="189E3F27"/>
    <w:rsid w:val="18A01DE2"/>
    <w:rsid w:val="18A07635"/>
    <w:rsid w:val="18A1B61C"/>
    <w:rsid w:val="18A235E1"/>
    <w:rsid w:val="18AAF33E"/>
    <w:rsid w:val="18AB5766"/>
    <w:rsid w:val="18AECEDE"/>
    <w:rsid w:val="18B502D9"/>
    <w:rsid w:val="18B6899F"/>
    <w:rsid w:val="18BA345A"/>
    <w:rsid w:val="18BA9344"/>
    <w:rsid w:val="18BB690E"/>
    <w:rsid w:val="18BB9FCA"/>
    <w:rsid w:val="18BBB1C9"/>
    <w:rsid w:val="18BD9D1D"/>
    <w:rsid w:val="18BEB403"/>
    <w:rsid w:val="18C4EF72"/>
    <w:rsid w:val="18C60A0E"/>
    <w:rsid w:val="18C7CFD2"/>
    <w:rsid w:val="18C989B7"/>
    <w:rsid w:val="18CB1304"/>
    <w:rsid w:val="18CB8015"/>
    <w:rsid w:val="18D118CB"/>
    <w:rsid w:val="18D2C8AA"/>
    <w:rsid w:val="18D602AE"/>
    <w:rsid w:val="18D7074D"/>
    <w:rsid w:val="18D74A27"/>
    <w:rsid w:val="18D7C47A"/>
    <w:rsid w:val="18D857A3"/>
    <w:rsid w:val="18D905AE"/>
    <w:rsid w:val="18DE4D00"/>
    <w:rsid w:val="18E104F8"/>
    <w:rsid w:val="18E26700"/>
    <w:rsid w:val="18E2C536"/>
    <w:rsid w:val="18E2CCE0"/>
    <w:rsid w:val="18E48F08"/>
    <w:rsid w:val="18EA9A79"/>
    <w:rsid w:val="18EB86F3"/>
    <w:rsid w:val="18F2CE3A"/>
    <w:rsid w:val="18F2FE91"/>
    <w:rsid w:val="18F3E5F4"/>
    <w:rsid w:val="18F4D9F3"/>
    <w:rsid w:val="18F57950"/>
    <w:rsid w:val="18F65EAB"/>
    <w:rsid w:val="18F6650E"/>
    <w:rsid w:val="18FF037E"/>
    <w:rsid w:val="1903B5C3"/>
    <w:rsid w:val="19060AE2"/>
    <w:rsid w:val="1906C7CA"/>
    <w:rsid w:val="1906ED99"/>
    <w:rsid w:val="190EF13A"/>
    <w:rsid w:val="190F0DD5"/>
    <w:rsid w:val="19109E30"/>
    <w:rsid w:val="1913DC6C"/>
    <w:rsid w:val="191514C5"/>
    <w:rsid w:val="1918A506"/>
    <w:rsid w:val="191B8786"/>
    <w:rsid w:val="191B92E5"/>
    <w:rsid w:val="191E506C"/>
    <w:rsid w:val="191E69E8"/>
    <w:rsid w:val="191EF0AD"/>
    <w:rsid w:val="192B65BC"/>
    <w:rsid w:val="192B9D0A"/>
    <w:rsid w:val="19333BEC"/>
    <w:rsid w:val="19346D56"/>
    <w:rsid w:val="19390B90"/>
    <w:rsid w:val="193B987D"/>
    <w:rsid w:val="193BA81A"/>
    <w:rsid w:val="19405925"/>
    <w:rsid w:val="1941BF55"/>
    <w:rsid w:val="194418A1"/>
    <w:rsid w:val="194A50B9"/>
    <w:rsid w:val="194AC41C"/>
    <w:rsid w:val="194BD602"/>
    <w:rsid w:val="194FD568"/>
    <w:rsid w:val="195A11B8"/>
    <w:rsid w:val="195ABFA0"/>
    <w:rsid w:val="195B83E4"/>
    <w:rsid w:val="195C3586"/>
    <w:rsid w:val="196449A9"/>
    <w:rsid w:val="1964D195"/>
    <w:rsid w:val="19655F5F"/>
    <w:rsid w:val="196BDF0B"/>
    <w:rsid w:val="196D8E4C"/>
    <w:rsid w:val="196EA6C5"/>
    <w:rsid w:val="197448F6"/>
    <w:rsid w:val="19745C9B"/>
    <w:rsid w:val="1974EE94"/>
    <w:rsid w:val="19785214"/>
    <w:rsid w:val="19788545"/>
    <w:rsid w:val="197958A7"/>
    <w:rsid w:val="19798C5B"/>
    <w:rsid w:val="197D7849"/>
    <w:rsid w:val="19827D6F"/>
    <w:rsid w:val="19840A7D"/>
    <w:rsid w:val="1986567B"/>
    <w:rsid w:val="19895BC4"/>
    <w:rsid w:val="198DBABE"/>
    <w:rsid w:val="198E6C87"/>
    <w:rsid w:val="198EE69A"/>
    <w:rsid w:val="1994042D"/>
    <w:rsid w:val="19968724"/>
    <w:rsid w:val="199C55D4"/>
    <w:rsid w:val="199DE3C1"/>
    <w:rsid w:val="199E4922"/>
    <w:rsid w:val="19ACCEDB"/>
    <w:rsid w:val="19AE0919"/>
    <w:rsid w:val="19B19B6B"/>
    <w:rsid w:val="19B1EBBC"/>
    <w:rsid w:val="19B65A97"/>
    <w:rsid w:val="19B73EB1"/>
    <w:rsid w:val="19B76E75"/>
    <w:rsid w:val="19B9B0D5"/>
    <w:rsid w:val="19B9D01D"/>
    <w:rsid w:val="19BBE62D"/>
    <w:rsid w:val="19BED3FC"/>
    <w:rsid w:val="19C1DBE1"/>
    <w:rsid w:val="19C3E39C"/>
    <w:rsid w:val="19C578B1"/>
    <w:rsid w:val="19C62C2F"/>
    <w:rsid w:val="19C66187"/>
    <w:rsid w:val="19CB241E"/>
    <w:rsid w:val="19CB46A4"/>
    <w:rsid w:val="19D0DE8F"/>
    <w:rsid w:val="19D3EA92"/>
    <w:rsid w:val="19D84DBF"/>
    <w:rsid w:val="19D898CD"/>
    <w:rsid w:val="19DB766D"/>
    <w:rsid w:val="19DE5F8C"/>
    <w:rsid w:val="19E44D2A"/>
    <w:rsid w:val="19E5F94D"/>
    <w:rsid w:val="19E6949F"/>
    <w:rsid w:val="19E80901"/>
    <w:rsid w:val="19E8DCB6"/>
    <w:rsid w:val="19EDD6CB"/>
    <w:rsid w:val="19F12293"/>
    <w:rsid w:val="19F2F636"/>
    <w:rsid w:val="19F4C9D8"/>
    <w:rsid w:val="19F9022F"/>
    <w:rsid w:val="19F9432C"/>
    <w:rsid w:val="19F9AE16"/>
    <w:rsid w:val="19FFCFEC"/>
    <w:rsid w:val="1A02BC9A"/>
    <w:rsid w:val="1A02C162"/>
    <w:rsid w:val="1A03CC3A"/>
    <w:rsid w:val="1A0409A8"/>
    <w:rsid w:val="1A0705C3"/>
    <w:rsid w:val="1A07EE46"/>
    <w:rsid w:val="1A0A6D2C"/>
    <w:rsid w:val="1A0E5E7B"/>
    <w:rsid w:val="1A115474"/>
    <w:rsid w:val="1A12C3D1"/>
    <w:rsid w:val="1A161898"/>
    <w:rsid w:val="1A191C95"/>
    <w:rsid w:val="1A1BE93C"/>
    <w:rsid w:val="1A1E9AF9"/>
    <w:rsid w:val="1A1F2CEF"/>
    <w:rsid w:val="1A1FD91D"/>
    <w:rsid w:val="1A2C2A0B"/>
    <w:rsid w:val="1A2C81C0"/>
    <w:rsid w:val="1A2C85AF"/>
    <w:rsid w:val="1A2FB86B"/>
    <w:rsid w:val="1A30F49A"/>
    <w:rsid w:val="1A31C051"/>
    <w:rsid w:val="1A322C84"/>
    <w:rsid w:val="1A326BE3"/>
    <w:rsid w:val="1A3302D8"/>
    <w:rsid w:val="1A34E26B"/>
    <w:rsid w:val="1A357BB3"/>
    <w:rsid w:val="1A3C96D5"/>
    <w:rsid w:val="1A4559B2"/>
    <w:rsid w:val="1A4573E4"/>
    <w:rsid w:val="1A4F6BF8"/>
    <w:rsid w:val="1A53BB75"/>
    <w:rsid w:val="1A5410A3"/>
    <w:rsid w:val="1A54677D"/>
    <w:rsid w:val="1A54BF9F"/>
    <w:rsid w:val="1A58D6EF"/>
    <w:rsid w:val="1A5AF536"/>
    <w:rsid w:val="1A5CC5C8"/>
    <w:rsid w:val="1A5DDB98"/>
    <w:rsid w:val="1A610D9C"/>
    <w:rsid w:val="1A66FBCB"/>
    <w:rsid w:val="1A6862B0"/>
    <w:rsid w:val="1A69CB27"/>
    <w:rsid w:val="1A6A23B9"/>
    <w:rsid w:val="1A7254C5"/>
    <w:rsid w:val="1A757D28"/>
    <w:rsid w:val="1A75F293"/>
    <w:rsid w:val="1A816AA7"/>
    <w:rsid w:val="1A85F083"/>
    <w:rsid w:val="1A872314"/>
    <w:rsid w:val="1A89FF75"/>
    <w:rsid w:val="1A8A65A6"/>
    <w:rsid w:val="1A8A74B9"/>
    <w:rsid w:val="1A8ACDA3"/>
    <w:rsid w:val="1A8B1DF2"/>
    <w:rsid w:val="1A93E3E7"/>
    <w:rsid w:val="1A943724"/>
    <w:rsid w:val="1A9A4816"/>
    <w:rsid w:val="1A9C036E"/>
    <w:rsid w:val="1AA01909"/>
    <w:rsid w:val="1AA1E626"/>
    <w:rsid w:val="1AA783C0"/>
    <w:rsid w:val="1AAEB799"/>
    <w:rsid w:val="1AB09E92"/>
    <w:rsid w:val="1AB46FF5"/>
    <w:rsid w:val="1AB66D31"/>
    <w:rsid w:val="1ABA6E94"/>
    <w:rsid w:val="1ABD273F"/>
    <w:rsid w:val="1AC4E8E9"/>
    <w:rsid w:val="1AC54871"/>
    <w:rsid w:val="1AC7A251"/>
    <w:rsid w:val="1AC924B4"/>
    <w:rsid w:val="1ACB39DA"/>
    <w:rsid w:val="1ACBD2A7"/>
    <w:rsid w:val="1ACD2B21"/>
    <w:rsid w:val="1ACDCBD2"/>
    <w:rsid w:val="1AD2F444"/>
    <w:rsid w:val="1AD4BB6C"/>
    <w:rsid w:val="1AD5CB10"/>
    <w:rsid w:val="1AD84C7E"/>
    <w:rsid w:val="1AD89E1B"/>
    <w:rsid w:val="1AD92B10"/>
    <w:rsid w:val="1AD92E13"/>
    <w:rsid w:val="1AD9EC8C"/>
    <w:rsid w:val="1ADB11B0"/>
    <w:rsid w:val="1ADFB341"/>
    <w:rsid w:val="1AE7A92C"/>
    <w:rsid w:val="1AE9CE58"/>
    <w:rsid w:val="1AEF162E"/>
    <w:rsid w:val="1AF03615"/>
    <w:rsid w:val="1AF25B11"/>
    <w:rsid w:val="1AF3384C"/>
    <w:rsid w:val="1AF7E6C8"/>
    <w:rsid w:val="1AF943A0"/>
    <w:rsid w:val="1AF9E8CE"/>
    <w:rsid w:val="1AFCB547"/>
    <w:rsid w:val="1B003D14"/>
    <w:rsid w:val="1B070E70"/>
    <w:rsid w:val="1B075858"/>
    <w:rsid w:val="1B095EA6"/>
    <w:rsid w:val="1B0B67EF"/>
    <w:rsid w:val="1B1060E5"/>
    <w:rsid w:val="1B10EA2A"/>
    <w:rsid w:val="1B1211D4"/>
    <w:rsid w:val="1B146AA7"/>
    <w:rsid w:val="1B17D8B5"/>
    <w:rsid w:val="1B1827AB"/>
    <w:rsid w:val="1B1C7CB5"/>
    <w:rsid w:val="1B219A52"/>
    <w:rsid w:val="1B271448"/>
    <w:rsid w:val="1B2735C7"/>
    <w:rsid w:val="1B27B6E4"/>
    <w:rsid w:val="1B27C76E"/>
    <w:rsid w:val="1B29C878"/>
    <w:rsid w:val="1B2BF56E"/>
    <w:rsid w:val="1B2CC679"/>
    <w:rsid w:val="1B3168F7"/>
    <w:rsid w:val="1B34D29E"/>
    <w:rsid w:val="1B36D837"/>
    <w:rsid w:val="1B39B8EC"/>
    <w:rsid w:val="1B3A368C"/>
    <w:rsid w:val="1B3A609D"/>
    <w:rsid w:val="1B40BE2B"/>
    <w:rsid w:val="1B43B7C5"/>
    <w:rsid w:val="1B4AF8B1"/>
    <w:rsid w:val="1B521D0D"/>
    <w:rsid w:val="1B54CE68"/>
    <w:rsid w:val="1B56E1DF"/>
    <w:rsid w:val="1B61BA5A"/>
    <w:rsid w:val="1B65DC2A"/>
    <w:rsid w:val="1B69C1E3"/>
    <w:rsid w:val="1B6C2C5C"/>
    <w:rsid w:val="1B6E0562"/>
    <w:rsid w:val="1B6E735B"/>
    <w:rsid w:val="1B715BF7"/>
    <w:rsid w:val="1B76ED3F"/>
    <w:rsid w:val="1B77742C"/>
    <w:rsid w:val="1B778305"/>
    <w:rsid w:val="1B7A2051"/>
    <w:rsid w:val="1B7A5970"/>
    <w:rsid w:val="1B7E364B"/>
    <w:rsid w:val="1B81386E"/>
    <w:rsid w:val="1B8790FB"/>
    <w:rsid w:val="1B8B5E92"/>
    <w:rsid w:val="1B8E48D0"/>
    <w:rsid w:val="1B8F8BFE"/>
    <w:rsid w:val="1B94E51D"/>
    <w:rsid w:val="1B983F67"/>
    <w:rsid w:val="1B985E46"/>
    <w:rsid w:val="1B9B6625"/>
    <w:rsid w:val="1BA48D69"/>
    <w:rsid w:val="1BA74485"/>
    <w:rsid w:val="1BA7A83C"/>
    <w:rsid w:val="1BA856E2"/>
    <w:rsid w:val="1BA8C374"/>
    <w:rsid w:val="1BAE3CDE"/>
    <w:rsid w:val="1BB01229"/>
    <w:rsid w:val="1BB03411"/>
    <w:rsid w:val="1BB1E3C3"/>
    <w:rsid w:val="1BB46AAA"/>
    <w:rsid w:val="1BB667AF"/>
    <w:rsid w:val="1BBA852B"/>
    <w:rsid w:val="1BBC9F2B"/>
    <w:rsid w:val="1BBDC694"/>
    <w:rsid w:val="1BBE216E"/>
    <w:rsid w:val="1BBF0C7E"/>
    <w:rsid w:val="1BC0D522"/>
    <w:rsid w:val="1BC12160"/>
    <w:rsid w:val="1BC14AB1"/>
    <w:rsid w:val="1BC4C1DD"/>
    <w:rsid w:val="1BC66419"/>
    <w:rsid w:val="1BC79C2E"/>
    <w:rsid w:val="1BC9CB1A"/>
    <w:rsid w:val="1BCC396B"/>
    <w:rsid w:val="1BCE7568"/>
    <w:rsid w:val="1BCE8911"/>
    <w:rsid w:val="1BCF7070"/>
    <w:rsid w:val="1BD14A7F"/>
    <w:rsid w:val="1BD6A53C"/>
    <w:rsid w:val="1BD7FDF3"/>
    <w:rsid w:val="1BDC3362"/>
    <w:rsid w:val="1BE4F997"/>
    <w:rsid w:val="1BE596FB"/>
    <w:rsid w:val="1BE6D2BD"/>
    <w:rsid w:val="1BE873EF"/>
    <w:rsid w:val="1BED2237"/>
    <w:rsid w:val="1BEEC14F"/>
    <w:rsid w:val="1BF0CC66"/>
    <w:rsid w:val="1BF3FC4F"/>
    <w:rsid w:val="1BF9E5BF"/>
    <w:rsid w:val="1BFAD0F2"/>
    <w:rsid w:val="1BFBA8C8"/>
    <w:rsid w:val="1BFFC43A"/>
    <w:rsid w:val="1BFFFEE6"/>
    <w:rsid w:val="1C01DF5D"/>
    <w:rsid w:val="1C0203E4"/>
    <w:rsid w:val="1C04929A"/>
    <w:rsid w:val="1C054CF3"/>
    <w:rsid w:val="1C0950C0"/>
    <w:rsid w:val="1C097EC7"/>
    <w:rsid w:val="1C0ADCB7"/>
    <w:rsid w:val="1C0B15FC"/>
    <w:rsid w:val="1C0B5BC8"/>
    <w:rsid w:val="1C0E4293"/>
    <w:rsid w:val="1C1461BD"/>
    <w:rsid w:val="1C15A433"/>
    <w:rsid w:val="1C1C65D7"/>
    <w:rsid w:val="1C1DACB3"/>
    <w:rsid w:val="1C1DB196"/>
    <w:rsid w:val="1C2201E5"/>
    <w:rsid w:val="1C221FAD"/>
    <w:rsid w:val="1C232EF9"/>
    <w:rsid w:val="1C25A106"/>
    <w:rsid w:val="1C26386A"/>
    <w:rsid w:val="1C287F57"/>
    <w:rsid w:val="1C2C78DC"/>
    <w:rsid w:val="1C2D8416"/>
    <w:rsid w:val="1C2DA793"/>
    <w:rsid w:val="1C2F5EAB"/>
    <w:rsid w:val="1C312FAC"/>
    <w:rsid w:val="1C314D21"/>
    <w:rsid w:val="1C336402"/>
    <w:rsid w:val="1C342C30"/>
    <w:rsid w:val="1C3A0CAB"/>
    <w:rsid w:val="1C3AA31E"/>
    <w:rsid w:val="1C3F86D9"/>
    <w:rsid w:val="1C4067AF"/>
    <w:rsid w:val="1C44760A"/>
    <w:rsid w:val="1C450D80"/>
    <w:rsid w:val="1C492A7D"/>
    <w:rsid w:val="1C4ACBB4"/>
    <w:rsid w:val="1C4C1BB5"/>
    <w:rsid w:val="1C4F267F"/>
    <w:rsid w:val="1C56171E"/>
    <w:rsid w:val="1C5671BA"/>
    <w:rsid w:val="1C578BB3"/>
    <w:rsid w:val="1C590871"/>
    <w:rsid w:val="1C5CDE35"/>
    <w:rsid w:val="1C60B6FF"/>
    <w:rsid w:val="1C630263"/>
    <w:rsid w:val="1C6579DB"/>
    <w:rsid w:val="1C670349"/>
    <w:rsid w:val="1C6AFC57"/>
    <w:rsid w:val="1C6D3270"/>
    <w:rsid w:val="1C6D9C8C"/>
    <w:rsid w:val="1C6EE483"/>
    <w:rsid w:val="1C701E3B"/>
    <w:rsid w:val="1C75EF19"/>
    <w:rsid w:val="1C76DD46"/>
    <w:rsid w:val="1C775D40"/>
    <w:rsid w:val="1C7A7A8C"/>
    <w:rsid w:val="1C805385"/>
    <w:rsid w:val="1C816025"/>
    <w:rsid w:val="1C8897F6"/>
    <w:rsid w:val="1C8DDDC2"/>
    <w:rsid w:val="1C905B7D"/>
    <w:rsid w:val="1C908756"/>
    <w:rsid w:val="1C924DA6"/>
    <w:rsid w:val="1C9296A0"/>
    <w:rsid w:val="1C94BE8A"/>
    <w:rsid w:val="1C94C68E"/>
    <w:rsid w:val="1C962EDF"/>
    <w:rsid w:val="1C97E5DA"/>
    <w:rsid w:val="1C9B40E4"/>
    <w:rsid w:val="1C9B61C4"/>
    <w:rsid w:val="1CA2C8B2"/>
    <w:rsid w:val="1CA737EC"/>
    <w:rsid w:val="1CA9B724"/>
    <w:rsid w:val="1CA9E472"/>
    <w:rsid w:val="1CB08EB0"/>
    <w:rsid w:val="1CB0F71D"/>
    <w:rsid w:val="1CB33458"/>
    <w:rsid w:val="1CB37BF9"/>
    <w:rsid w:val="1CB39B4D"/>
    <w:rsid w:val="1CB488C5"/>
    <w:rsid w:val="1CB4D87F"/>
    <w:rsid w:val="1CB73B24"/>
    <w:rsid w:val="1CB92065"/>
    <w:rsid w:val="1CBA353A"/>
    <w:rsid w:val="1CBBF74C"/>
    <w:rsid w:val="1CBC887F"/>
    <w:rsid w:val="1CBCD1F2"/>
    <w:rsid w:val="1CBE6E88"/>
    <w:rsid w:val="1CC6918A"/>
    <w:rsid w:val="1CC85D54"/>
    <w:rsid w:val="1CCD80F8"/>
    <w:rsid w:val="1CCEFA35"/>
    <w:rsid w:val="1CD0E44D"/>
    <w:rsid w:val="1CD5B1D1"/>
    <w:rsid w:val="1CD613D0"/>
    <w:rsid w:val="1CD66AE8"/>
    <w:rsid w:val="1CE5BC6E"/>
    <w:rsid w:val="1CE6767F"/>
    <w:rsid w:val="1CE774C0"/>
    <w:rsid w:val="1CEBD6E4"/>
    <w:rsid w:val="1CED6913"/>
    <w:rsid w:val="1CEF4C9F"/>
    <w:rsid w:val="1CF00726"/>
    <w:rsid w:val="1CF169EA"/>
    <w:rsid w:val="1CF22FE5"/>
    <w:rsid w:val="1CF486EE"/>
    <w:rsid w:val="1CF81D46"/>
    <w:rsid w:val="1CF83990"/>
    <w:rsid w:val="1CFC90F7"/>
    <w:rsid w:val="1CFEDD8D"/>
    <w:rsid w:val="1D003DA1"/>
    <w:rsid w:val="1D02D69E"/>
    <w:rsid w:val="1D03C2F1"/>
    <w:rsid w:val="1D054ECF"/>
    <w:rsid w:val="1D0AE5A0"/>
    <w:rsid w:val="1D0F0B55"/>
    <w:rsid w:val="1D169D09"/>
    <w:rsid w:val="1D18E58D"/>
    <w:rsid w:val="1D19A596"/>
    <w:rsid w:val="1D1CEF6B"/>
    <w:rsid w:val="1D23337A"/>
    <w:rsid w:val="1D2384CF"/>
    <w:rsid w:val="1D23B309"/>
    <w:rsid w:val="1D23C247"/>
    <w:rsid w:val="1D2CE9F4"/>
    <w:rsid w:val="1D35131E"/>
    <w:rsid w:val="1D355FE0"/>
    <w:rsid w:val="1D359547"/>
    <w:rsid w:val="1D3B3B21"/>
    <w:rsid w:val="1D3BB743"/>
    <w:rsid w:val="1D3BDD2D"/>
    <w:rsid w:val="1D3CD0AE"/>
    <w:rsid w:val="1D414C97"/>
    <w:rsid w:val="1D4296C7"/>
    <w:rsid w:val="1D439946"/>
    <w:rsid w:val="1D45E3BC"/>
    <w:rsid w:val="1D4B640D"/>
    <w:rsid w:val="1D4DAF27"/>
    <w:rsid w:val="1D4F5181"/>
    <w:rsid w:val="1D4FB808"/>
    <w:rsid w:val="1D5046FD"/>
    <w:rsid w:val="1D50D089"/>
    <w:rsid w:val="1D55391C"/>
    <w:rsid w:val="1D5685FF"/>
    <w:rsid w:val="1D56F0A4"/>
    <w:rsid w:val="1D5B0FD8"/>
    <w:rsid w:val="1D5D051B"/>
    <w:rsid w:val="1D5D5B0B"/>
    <w:rsid w:val="1D6027D0"/>
    <w:rsid w:val="1D63FF27"/>
    <w:rsid w:val="1D64BFAE"/>
    <w:rsid w:val="1D675BC0"/>
    <w:rsid w:val="1D687493"/>
    <w:rsid w:val="1D6A5E01"/>
    <w:rsid w:val="1D7007F5"/>
    <w:rsid w:val="1D725A74"/>
    <w:rsid w:val="1D727514"/>
    <w:rsid w:val="1D751266"/>
    <w:rsid w:val="1D758C64"/>
    <w:rsid w:val="1D75C2D0"/>
    <w:rsid w:val="1D7890ED"/>
    <w:rsid w:val="1D7E0D74"/>
    <w:rsid w:val="1D7EF3A2"/>
    <w:rsid w:val="1D7FBCA8"/>
    <w:rsid w:val="1D80AB08"/>
    <w:rsid w:val="1D85F3A8"/>
    <w:rsid w:val="1D86D104"/>
    <w:rsid w:val="1D91AD71"/>
    <w:rsid w:val="1D92619D"/>
    <w:rsid w:val="1D942FD4"/>
    <w:rsid w:val="1D9474C8"/>
    <w:rsid w:val="1D99C7EF"/>
    <w:rsid w:val="1DA0823C"/>
    <w:rsid w:val="1DAC82AA"/>
    <w:rsid w:val="1DACC8B6"/>
    <w:rsid w:val="1DAEEF06"/>
    <w:rsid w:val="1DB2F7A9"/>
    <w:rsid w:val="1DB4332F"/>
    <w:rsid w:val="1DB4D77D"/>
    <w:rsid w:val="1DBAA49D"/>
    <w:rsid w:val="1DBAAF63"/>
    <w:rsid w:val="1DBDECFE"/>
    <w:rsid w:val="1DBE84B5"/>
    <w:rsid w:val="1DC2430E"/>
    <w:rsid w:val="1DC331F1"/>
    <w:rsid w:val="1DC52E0E"/>
    <w:rsid w:val="1DC7B297"/>
    <w:rsid w:val="1DCB88A0"/>
    <w:rsid w:val="1DCBAE5E"/>
    <w:rsid w:val="1DCDD830"/>
    <w:rsid w:val="1DD1CF6E"/>
    <w:rsid w:val="1DD2328B"/>
    <w:rsid w:val="1DD59E46"/>
    <w:rsid w:val="1DD9339D"/>
    <w:rsid w:val="1DDD1912"/>
    <w:rsid w:val="1DDD9471"/>
    <w:rsid w:val="1DDD9BF6"/>
    <w:rsid w:val="1DDE66C9"/>
    <w:rsid w:val="1DDED2DC"/>
    <w:rsid w:val="1DE0169A"/>
    <w:rsid w:val="1DE5A431"/>
    <w:rsid w:val="1DE642EC"/>
    <w:rsid w:val="1DE720A0"/>
    <w:rsid w:val="1DE8355C"/>
    <w:rsid w:val="1DED620A"/>
    <w:rsid w:val="1DEDCA84"/>
    <w:rsid w:val="1DEE929B"/>
    <w:rsid w:val="1DF5894E"/>
    <w:rsid w:val="1DF595B7"/>
    <w:rsid w:val="1DF6859D"/>
    <w:rsid w:val="1DF8CBAB"/>
    <w:rsid w:val="1DFBCB05"/>
    <w:rsid w:val="1DFBE31B"/>
    <w:rsid w:val="1DFC6799"/>
    <w:rsid w:val="1DFC77DD"/>
    <w:rsid w:val="1DFD4F1A"/>
    <w:rsid w:val="1DFF5DB2"/>
    <w:rsid w:val="1E0276D8"/>
    <w:rsid w:val="1E03AA4A"/>
    <w:rsid w:val="1E0486C7"/>
    <w:rsid w:val="1E07FB87"/>
    <w:rsid w:val="1E08CAF5"/>
    <w:rsid w:val="1E095C0D"/>
    <w:rsid w:val="1E0F78CD"/>
    <w:rsid w:val="1E100C8B"/>
    <w:rsid w:val="1E153FBD"/>
    <w:rsid w:val="1E167ECE"/>
    <w:rsid w:val="1E16BFFF"/>
    <w:rsid w:val="1E183435"/>
    <w:rsid w:val="1E192398"/>
    <w:rsid w:val="1E192AFB"/>
    <w:rsid w:val="1E19BB33"/>
    <w:rsid w:val="1E1B1D2D"/>
    <w:rsid w:val="1E1C915B"/>
    <w:rsid w:val="1E1C9A57"/>
    <w:rsid w:val="1E1DB0BB"/>
    <w:rsid w:val="1E1DC83A"/>
    <w:rsid w:val="1E231DB9"/>
    <w:rsid w:val="1E23BA29"/>
    <w:rsid w:val="1E27F378"/>
    <w:rsid w:val="1E287747"/>
    <w:rsid w:val="1E2AB4D9"/>
    <w:rsid w:val="1E2AE1C6"/>
    <w:rsid w:val="1E2B8457"/>
    <w:rsid w:val="1E2D7FC0"/>
    <w:rsid w:val="1E2E9547"/>
    <w:rsid w:val="1E30191F"/>
    <w:rsid w:val="1E3134FE"/>
    <w:rsid w:val="1E31A31F"/>
    <w:rsid w:val="1E31B3F6"/>
    <w:rsid w:val="1E31C69D"/>
    <w:rsid w:val="1E3261DC"/>
    <w:rsid w:val="1E3492A7"/>
    <w:rsid w:val="1E34DCBE"/>
    <w:rsid w:val="1E3837D5"/>
    <w:rsid w:val="1E39A653"/>
    <w:rsid w:val="1E3C9254"/>
    <w:rsid w:val="1E3E111C"/>
    <w:rsid w:val="1E408B16"/>
    <w:rsid w:val="1E4371F1"/>
    <w:rsid w:val="1E445993"/>
    <w:rsid w:val="1E56458A"/>
    <w:rsid w:val="1E58DD79"/>
    <w:rsid w:val="1E5C2933"/>
    <w:rsid w:val="1E649D27"/>
    <w:rsid w:val="1E66954A"/>
    <w:rsid w:val="1E67F020"/>
    <w:rsid w:val="1E68B267"/>
    <w:rsid w:val="1E78D05C"/>
    <w:rsid w:val="1E7A798F"/>
    <w:rsid w:val="1E7EF9D9"/>
    <w:rsid w:val="1E8049A4"/>
    <w:rsid w:val="1E82AAB2"/>
    <w:rsid w:val="1E851765"/>
    <w:rsid w:val="1E85EA3D"/>
    <w:rsid w:val="1E863B04"/>
    <w:rsid w:val="1E8ABDA2"/>
    <w:rsid w:val="1E8D71B9"/>
    <w:rsid w:val="1E8FE99B"/>
    <w:rsid w:val="1E93E48D"/>
    <w:rsid w:val="1E96D5F9"/>
    <w:rsid w:val="1E980769"/>
    <w:rsid w:val="1E9A0DC2"/>
    <w:rsid w:val="1E9B1CDE"/>
    <w:rsid w:val="1E9C949F"/>
    <w:rsid w:val="1E9EFA5F"/>
    <w:rsid w:val="1E9FD518"/>
    <w:rsid w:val="1EA70F0C"/>
    <w:rsid w:val="1EA957C7"/>
    <w:rsid w:val="1EAE4108"/>
    <w:rsid w:val="1EB12BB4"/>
    <w:rsid w:val="1EB59949"/>
    <w:rsid w:val="1EB68ADD"/>
    <w:rsid w:val="1EB93689"/>
    <w:rsid w:val="1EBB21F4"/>
    <w:rsid w:val="1EBC14CA"/>
    <w:rsid w:val="1EBCAC5A"/>
    <w:rsid w:val="1EBE3879"/>
    <w:rsid w:val="1EC00CD3"/>
    <w:rsid w:val="1EC12EDD"/>
    <w:rsid w:val="1EC41E13"/>
    <w:rsid w:val="1EC5C531"/>
    <w:rsid w:val="1ECA6685"/>
    <w:rsid w:val="1ECB5917"/>
    <w:rsid w:val="1ECCDCF9"/>
    <w:rsid w:val="1ED0139C"/>
    <w:rsid w:val="1ED20BE4"/>
    <w:rsid w:val="1ED4834A"/>
    <w:rsid w:val="1ED764AF"/>
    <w:rsid w:val="1ED826B5"/>
    <w:rsid w:val="1ED88160"/>
    <w:rsid w:val="1EDB5A2E"/>
    <w:rsid w:val="1EDFA701"/>
    <w:rsid w:val="1EE18EE0"/>
    <w:rsid w:val="1EF25A08"/>
    <w:rsid w:val="1EF8049A"/>
    <w:rsid w:val="1EFA11CD"/>
    <w:rsid w:val="1EFE60C1"/>
    <w:rsid w:val="1EFE7DB9"/>
    <w:rsid w:val="1F027E1D"/>
    <w:rsid w:val="1F02C807"/>
    <w:rsid w:val="1F02FD36"/>
    <w:rsid w:val="1F070CFE"/>
    <w:rsid w:val="1F08F7B6"/>
    <w:rsid w:val="1F09549D"/>
    <w:rsid w:val="1F0CE6FC"/>
    <w:rsid w:val="1F0F151A"/>
    <w:rsid w:val="1F13961A"/>
    <w:rsid w:val="1F15D56E"/>
    <w:rsid w:val="1F17A02B"/>
    <w:rsid w:val="1F18A5FF"/>
    <w:rsid w:val="1F1DD1E5"/>
    <w:rsid w:val="1F1DE25D"/>
    <w:rsid w:val="1F20C1DA"/>
    <w:rsid w:val="1F23F5F7"/>
    <w:rsid w:val="1F24640B"/>
    <w:rsid w:val="1F248DCD"/>
    <w:rsid w:val="1F25F747"/>
    <w:rsid w:val="1F27002E"/>
    <w:rsid w:val="1F2A9675"/>
    <w:rsid w:val="1F2BCBA6"/>
    <w:rsid w:val="1F2BFE27"/>
    <w:rsid w:val="1F2C1BFD"/>
    <w:rsid w:val="1F2C9251"/>
    <w:rsid w:val="1F2E0D76"/>
    <w:rsid w:val="1F31769F"/>
    <w:rsid w:val="1F343B1C"/>
    <w:rsid w:val="1F34C49D"/>
    <w:rsid w:val="1F36A9EB"/>
    <w:rsid w:val="1F384A8A"/>
    <w:rsid w:val="1F39B77A"/>
    <w:rsid w:val="1F3A4CA7"/>
    <w:rsid w:val="1F3CE8CA"/>
    <w:rsid w:val="1F3EE314"/>
    <w:rsid w:val="1F3FD921"/>
    <w:rsid w:val="1F40C742"/>
    <w:rsid w:val="1F44EAE9"/>
    <w:rsid w:val="1F453922"/>
    <w:rsid w:val="1F461704"/>
    <w:rsid w:val="1F4AF600"/>
    <w:rsid w:val="1F4CEB3D"/>
    <w:rsid w:val="1F513494"/>
    <w:rsid w:val="1F51ACAC"/>
    <w:rsid w:val="1F558A8B"/>
    <w:rsid w:val="1F5CA8C2"/>
    <w:rsid w:val="1F5CB7B0"/>
    <w:rsid w:val="1F5D19F1"/>
    <w:rsid w:val="1F5D4513"/>
    <w:rsid w:val="1F6451F8"/>
    <w:rsid w:val="1F6F0BAC"/>
    <w:rsid w:val="1F70ABA2"/>
    <w:rsid w:val="1F717840"/>
    <w:rsid w:val="1F76C236"/>
    <w:rsid w:val="1F76C40F"/>
    <w:rsid w:val="1F776A5C"/>
    <w:rsid w:val="1F7E5280"/>
    <w:rsid w:val="1F8367F4"/>
    <w:rsid w:val="1F838E1F"/>
    <w:rsid w:val="1F84E0C7"/>
    <w:rsid w:val="1F857D26"/>
    <w:rsid w:val="1F86F8C0"/>
    <w:rsid w:val="1F877D0E"/>
    <w:rsid w:val="1F8986EC"/>
    <w:rsid w:val="1F8C5D89"/>
    <w:rsid w:val="1F8DD3F7"/>
    <w:rsid w:val="1F8E54BF"/>
    <w:rsid w:val="1F9083E5"/>
    <w:rsid w:val="1F9180EC"/>
    <w:rsid w:val="1F9194CF"/>
    <w:rsid w:val="1F93EC89"/>
    <w:rsid w:val="1F9570C1"/>
    <w:rsid w:val="1F958566"/>
    <w:rsid w:val="1F9657C3"/>
    <w:rsid w:val="1F98FC57"/>
    <w:rsid w:val="1F9ACCE7"/>
    <w:rsid w:val="1F9ACD7B"/>
    <w:rsid w:val="1F9B012E"/>
    <w:rsid w:val="1F9E820B"/>
    <w:rsid w:val="1FA0B36F"/>
    <w:rsid w:val="1FA1EF29"/>
    <w:rsid w:val="1FA59FFB"/>
    <w:rsid w:val="1FA5C7ED"/>
    <w:rsid w:val="1FA7BD31"/>
    <w:rsid w:val="1FA9A32D"/>
    <w:rsid w:val="1FAA137E"/>
    <w:rsid w:val="1FAA4E66"/>
    <w:rsid w:val="1FAC6B96"/>
    <w:rsid w:val="1FAC9474"/>
    <w:rsid w:val="1FACABDB"/>
    <w:rsid w:val="1FACAC3B"/>
    <w:rsid w:val="1FAD40F2"/>
    <w:rsid w:val="1FADB4C3"/>
    <w:rsid w:val="1FAE8A36"/>
    <w:rsid w:val="1FAFEAFC"/>
    <w:rsid w:val="1FB0FCF8"/>
    <w:rsid w:val="1FB43C26"/>
    <w:rsid w:val="1FB44A34"/>
    <w:rsid w:val="1FB6EEA6"/>
    <w:rsid w:val="1FB82700"/>
    <w:rsid w:val="1FB911A3"/>
    <w:rsid w:val="1FB9BD96"/>
    <w:rsid w:val="1FBA66E5"/>
    <w:rsid w:val="1FBADBE2"/>
    <w:rsid w:val="1FBB7125"/>
    <w:rsid w:val="1FBFB9D6"/>
    <w:rsid w:val="1FC5F6C6"/>
    <w:rsid w:val="1FC7911C"/>
    <w:rsid w:val="1FC8F1A3"/>
    <w:rsid w:val="1FCDDDEA"/>
    <w:rsid w:val="1FCF892A"/>
    <w:rsid w:val="1FCF98D6"/>
    <w:rsid w:val="1FD1DA87"/>
    <w:rsid w:val="1FD25A52"/>
    <w:rsid w:val="1FD60082"/>
    <w:rsid w:val="1FDC551D"/>
    <w:rsid w:val="1FDFA30F"/>
    <w:rsid w:val="1FE1A407"/>
    <w:rsid w:val="1FE2E2F0"/>
    <w:rsid w:val="1FE3482C"/>
    <w:rsid w:val="1FE3C9E2"/>
    <w:rsid w:val="1FE92933"/>
    <w:rsid w:val="1FEA1F86"/>
    <w:rsid w:val="1FEDAAA5"/>
    <w:rsid w:val="1FEE16D1"/>
    <w:rsid w:val="1FF1FDFC"/>
    <w:rsid w:val="1FF23921"/>
    <w:rsid w:val="1FF38F92"/>
    <w:rsid w:val="1FF53181"/>
    <w:rsid w:val="1FF633E8"/>
    <w:rsid w:val="1FF85919"/>
    <w:rsid w:val="1FFC8928"/>
    <w:rsid w:val="20019FF4"/>
    <w:rsid w:val="2003578F"/>
    <w:rsid w:val="200416CD"/>
    <w:rsid w:val="200B5F05"/>
    <w:rsid w:val="200FBC81"/>
    <w:rsid w:val="2010827F"/>
    <w:rsid w:val="2010FDDA"/>
    <w:rsid w:val="20131451"/>
    <w:rsid w:val="201589FC"/>
    <w:rsid w:val="201B3070"/>
    <w:rsid w:val="2020BE95"/>
    <w:rsid w:val="20238116"/>
    <w:rsid w:val="20242335"/>
    <w:rsid w:val="20269486"/>
    <w:rsid w:val="202B4168"/>
    <w:rsid w:val="202BDE7F"/>
    <w:rsid w:val="202C36CB"/>
    <w:rsid w:val="202E7FAD"/>
    <w:rsid w:val="202EB3B1"/>
    <w:rsid w:val="2030C392"/>
    <w:rsid w:val="2033D135"/>
    <w:rsid w:val="203493E8"/>
    <w:rsid w:val="20349430"/>
    <w:rsid w:val="2037320F"/>
    <w:rsid w:val="20378B69"/>
    <w:rsid w:val="2039E2B7"/>
    <w:rsid w:val="203AA663"/>
    <w:rsid w:val="203CE119"/>
    <w:rsid w:val="2040505F"/>
    <w:rsid w:val="2046E808"/>
    <w:rsid w:val="20487CE1"/>
    <w:rsid w:val="204A20AC"/>
    <w:rsid w:val="204A949C"/>
    <w:rsid w:val="204C62D3"/>
    <w:rsid w:val="20569AE3"/>
    <w:rsid w:val="2057697E"/>
    <w:rsid w:val="205B4147"/>
    <w:rsid w:val="205BACCF"/>
    <w:rsid w:val="205E0D98"/>
    <w:rsid w:val="2061CFF2"/>
    <w:rsid w:val="20696CFA"/>
    <w:rsid w:val="206FCA06"/>
    <w:rsid w:val="206FFB36"/>
    <w:rsid w:val="20705A4F"/>
    <w:rsid w:val="20730778"/>
    <w:rsid w:val="207350D5"/>
    <w:rsid w:val="2073AB36"/>
    <w:rsid w:val="20742D9B"/>
    <w:rsid w:val="20743897"/>
    <w:rsid w:val="20775001"/>
    <w:rsid w:val="207825AC"/>
    <w:rsid w:val="207BF8FF"/>
    <w:rsid w:val="2082249C"/>
    <w:rsid w:val="20839119"/>
    <w:rsid w:val="2089DABC"/>
    <w:rsid w:val="208DBC70"/>
    <w:rsid w:val="208E5920"/>
    <w:rsid w:val="208F4FDF"/>
    <w:rsid w:val="2090FA0E"/>
    <w:rsid w:val="209277FF"/>
    <w:rsid w:val="20952FF8"/>
    <w:rsid w:val="209A3960"/>
    <w:rsid w:val="209B52C1"/>
    <w:rsid w:val="209D90DD"/>
    <w:rsid w:val="20A10368"/>
    <w:rsid w:val="20A22EB7"/>
    <w:rsid w:val="20A6811C"/>
    <w:rsid w:val="20A97A66"/>
    <w:rsid w:val="20AA582D"/>
    <w:rsid w:val="20AB1A3E"/>
    <w:rsid w:val="20AFF9A9"/>
    <w:rsid w:val="20B1A0B9"/>
    <w:rsid w:val="20B43D21"/>
    <w:rsid w:val="20BD4AFF"/>
    <w:rsid w:val="20BDEECE"/>
    <w:rsid w:val="20C069AD"/>
    <w:rsid w:val="20C0C7E5"/>
    <w:rsid w:val="20C431FC"/>
    <w:rsid w:val="20C912A7"/>
    <w:rsid w:val="20CAE112"/>
    <w:rsid w:val="20CB542D"/>
    <w:rsid w:val="20CD0FB4"/>
    <w:rsid w:val="20CD938D"/>
    <w:rsid w:val="20CE0852"/>
    <w:rsid w:val="20D0CFC9"/>
    <w:rsid w:val="20D24B52"/>
    <w:rsid w:val="20D385C8"/>
    <w:rsid w:val="20D6E282"/>
    <w:rsid w:val="20D96E20"/>
    <w:rsid w:val="20D9CC57"/>
    <w:rsid w:val="20DAE2A5"/>
    <w:rsid w:val="20DC4485"/>
    <w:rsid w:val="20E4A496"/>
    <w:rsid w:val="20E572D0"/>
    <w:rsid w:val="20E5A88B"/>
    <w:rsid w:val="20E5CB17"/>
    <w:rsid w:val="20E63B16"/>
    <w:rsid w:val="20E7DF40"/>
    <w:rsid w:val="20ECE198"/>
    <w:rsid w:val="20ED2881"/>
    <w:rsid w:val="20F1425C"/>
    <w:rsid w:val="20F33296"/>
    <w:rsid w:val="20F5BFB2"/>
    <w:rsid w:val="20F5C265"/>
    <w:rsid w:val="20F83551"/>
    <w:rsid w:val="20F910F9"/>
    <w:rsid w:val="20F944D7"/>
    <w:rsid w:val="20F9F5C9"/>
    <w:rsid w:val="20FDB2D6"/>
    <w:rsid w:val="20FDE3F4"/>
    <w:rsid w:val="20FE7D7A"/>
    <w:rsid w:val="20FED6F7"/>
    <w:rsid w:val="21018C49"/>
    <w:rsid w:val="2101FA1D"/>
    <w:rsid w:val="2105C7F1"/>
    <w:rsid w:val="2108CC3E"/>
    <w:rsid w:val="21098E0F"/>
    <w:rsid w:val="210C5390"/>
    <w:rsid w:val="210D061F"/>
    <w:rsid w:val="210E1A34"/>
    <w:rsid w:val="210EEFDB"/>
    <w:rsid w:val="21101BDD"/>
    <w:rsid w:val="21121087"/>
    <w:rsid w:val="2112C1CC"/>
    <w:rsid w:val="21136715"/>
    <w:rsid w:val="2115A90B"/>
    <w:rsid w:val="211F7919"/>
    <w:rsid w:val="211F8385"/>
    <w:rsid w:val="21253005"/>
    <w:rsid w:val="2125E32D"/>
    <w:rsid w:val="21291ED4"/>
    <w:rsid w:val="212A0136"/>
    <w:rsid w:val="212CF71B"/>
    <w:rsid w:val="2131FCBF"/>
    <w:rsid w:val="21339826"/>
    <w:rsid w:val="2133EC38"/>
    <w:rsid w:val="2136E282"/>
    <w:rsid w:val="213855E4"/>
    <w:rsid w:val="213AE796"/>
    <w:rsid w:val="213E1C1A"/>
    <w:rsid w:val="214107EC"/>
    <w:rsid w:val="21437099"/>
    <w:rsid w:val="21467108"/>
    <w:rsid w:val="214789A8"/>
    <w:rsid w:val="214A30B4"/>
    <w:rsid w:val="214BCC85"/>
    <w:rsid w:val="214D57F6"/>
    <w:rsid w:val="214EA63F"/>
    <w:rsid w:val="2150ABF7"/>
    <w:rsid w:val="21522A2E"/>
    <w:rsid w:val="2154B862"/>
    <w:rsid w:val="215A9B39"/>
    <w:rsid w:val="215DC4FA"/>
    <w:rsid w:val="215E51BF"/>
    <w:rsid w:val="21619420"/>
    <w:rsid w:val="2161FF4A"/>
    <w:rsid w:val="21644D64"/>
    <w:rsid w:val="21645886"/>
    <w:rsid w:val="216497AC"/>
    <w:rsid w:val="21683BEF"/>
    <w:rsid w:val="216D22E7"/>
    <w:rsid w:val="216D425F"/>
    <w:rsid w:val="2172C0AF"/>
    <w:rsid w:val="21733EEA"/>
    <w:rsid w:val="2174183C"/>
    <w:rsid w:val="2174E684"/>
    <w:rsid w:val="21772067"/>
    <w:rsid w:val="21773CC9"/>
    <w:rsid w:val="217A5523"/>
    <w:rsid w:val="217A9702"/>
    <w:rsid w:val="217BC60D"/>
    <w:rsid w:val="217BEF0D"/>
    <w:rsid w:val="217C9B9B"/>
    <w:rsid w:val="217CC4FB"/>
    <w:rsid w:val="218054D4"/>
    <w:rsid w:val="2180D0DB"/>
    <w:rsid w:val="2188AF35"/>
    <w:rsid w:val="2188B4BA"/>
    <w:rsid w:val="2189750F"/>
    <w:rsid w:val="218B8F4C"/>
    <w:rsid w:val="218D18C7"/>
    <w:rsid w:val="218E29E4"/>
    <w:rsid w:val="218FC40A"/>
    <w:rsid w:val="21902B36"/>
    <w:rsid w:val="21906C54"/>
    <w:rsid w:val="2190AD4C"/>
    <w:rsid w:val="21975336"/>
    <w:rsid w:val="2197C0F9"/>
    <w:rsid w:val="219823B0"/>
    <w:rsid w:val="219BAE6C"/>
    <w:rsid w:val="219D18C6"/>
    <w:rsid w:val="219E7119"/>
    <w:rsid w:val="21A03242"/>
    <w:rsid w:val="21A1CDC6"/>
    <w:rsid w:val="21A2301B"/>
    <w:rsid w:val="21A28D9E"/>
    <w:rsid w:val="21A4139E"/>
    <w:rsid w:val="21A4771D"/>
    <w:rsid w:val="21A6135D"/>
    <w:rsid w:val="21A654AA"/>
    <w:rsid w:val="21A7C076"/>
    <w:rsid w:val="21A90EE9"/>
    <w:rsid w:val="21AABFC6"/>
    <w:rsid w:val="21AB0457"/>
    <w:rsid w:val="21AF7084"/>
    <w:rsid w:val="21B14CA0"/>
    <w:rsid w:val="21B6B5DF"/>
    <w:rsid w:val="21B942B8"/>
    <w:rsid w:val="21BC7E1F"/>
    <w:rsid w:val="21BCD090"/>
    <w:rsid w:val="21BF91CA"/>
    <w:rsid w:val="21C21142"/>
    <w:rsid w:val="21C3A5F2"/>
    <w:rsid w:val="21C561E7"/>
    <w:rsid w:val="21CC43A5"/>
    <w:rsid w:val="21CF2F3D"/>
    <w:rsid w:val="21CFB31E"/>
    <w:rsid w:val="21D18815"/>
    <w:rsid w:val="21D27B01"/>
    <w:rsid w:val="21D5337B"/>
    <w:rsid w:val="21D6E200"/>
    <w:rsid w:val="21D72074"/>
    <w:rsid w:val="21E0882A"/>
    <w:rsid w:val="21E3A4AE"/>
    <w:rsid w:val="21E7843D"/>
    <w:rsid w:val="21E857CD"/>
    <w:rsid w:val="21E92966"/>
    <w:rsid w:val="21EA1A5D"/>
    <w:rsid w:val="21F446CA"/>
    <w:rsid w:val="21F5A74C"/>
    <w:rsid w:val="21F61CAF"/>
    <w:rsid w:val="21F9A656"/>
    <w:rsid w:val="21F9DAAB"/>
    <w:rsid w:val="21FA94CC"/>
    <w:rsid w:val="21FAB0C3"/>
    <w:rsid w:val="21FB49AD"/>
    <w:rsid w:val="21FCB3E2"/>
    <w:rsid w:val="21FEADBA"/>
    <w:rsid w:val="21FFC9D9"/>
    <w:rsid w:val="2204C1EB"/>
    <w:rsid w:val="220D5E13"/>
    <w:rsid w:val="220E3229"/>
    <w:rsid w:val="220EF8CC"/>
    <w:rsid w:val="22110285"/>
    <w:rsid w:val="2215190C"/>
    <w:rsid w:val="22170864"/>
    <w:rsid w:val="221B328B"/>
    <w:rsid w:val="221D1371"/>
    <w:rsid w:val="221FBA15"/>
    <w:rsid w:val="22225703"/>
    <w:rsid w:val="22248D57"/>
    <w:rsid w:val="22256586"/>
    <w:rsid w:val="22268871"/>
    <w:rsid w:val="2228DBFB"/>
    <w:rsid w:val="222B8E28"/>
    <w:rsid w:val="222D8231"/>
    <w:rsid w:val="222FCAF6"/>
    <w:rsid w:val="22307C76"/>
    <w:rsid w:val="2232B16D"/>
    <w:rsid w:val="223323BE"/>
    <w:rsid w:val="2234979F"/>
    <w:rsid w:val="223639DF"/>
    <w:rsid w:val="2237C7A8"/>
    <w:rsid w:val="224A3C2F"/>
    <w:rsid w:val="224C5B5B"/>
    <w:rsid w:val="224F16BC"/>
    <w:rsid w:val="225110B1"/>
    <w:rsid w:val="2252CECD"/>
    <w:rsid w:val="225980D2"/>
    <w:rsid w:val="225D386B"/>
    <w:rsid w:val="225EFF43"/>
    <w:rsid w:val="22628EFE"/>
    <w:rsid w:val="2264298E"/>
    <w:rsid w:val="2265F978"/>
    <w:rsid w:val="2268CED3"/>
    <w:rsid w:val="226C4D17"/>
    <w:rsid w:val="2271DBE6"/>
    <w:rsid w:val="22798BF3"/>
    <w:rsid w:val="227A286D"/>
    <w:rsid w:val="227F5127"/>
    <w:rsid w:val="22814B80"/>
    <w:rsid w:val="22819C7C"/>
    <w:rsid w:val="2285416A"/>
    <w:rsid w:val="2286D529"/>
    <w:rsid w:val="228922FB"/>
    <w:rsid w:val="228A6F95"/>
    <w:rsid w:val="228BF563"/>
    <w:rsid w:val="228CDF42"/>
    <w:rsid w:val="228DDD26"/>
    <w:rsid w:val="228EFBB9"/>
    <w:rsid w:val="22976EA9"/>
    <w:rsid w:val="22992CE6"/>
    <w:rsid w:val="22A18BFD"/>
    <w:rsid w:val="22A4ACE1"/>
    <w:rsid w:val="22A68ADD"/>
    <w:rsid w:val="22ABAEA7"/>
    <w:rsid w:val="22AFCCE3"/>
    <w:rsid w:val="22B00791"/>
    <w:rsid w:val="22B18059"/>
    <w:rsid w:val="22B37DBE"/>
    <w:rsid w:val="22B41C63"/>
    <w:rsid w:val="22B8DE4A"/>
    <w:rsid w:val="22BA7A4B"/>
    <w:rsid w:val="22C00AB6"/>
    <w:rsid w:val="22C3F4D2"/>
    <w:rsid w:val="22C94539"/>
    <w:rsid w:val="22CB66BF"/>
    <w:rsid w:val="22CBF5CF"/>
    <w:rsid w:val="22CBFB40"/>
    <w:rsid w:val="22CEB146"/>
    <w:rsid w:val="22D3D108"/>
    <w:rsid w:val="22D434A6"/>
    <w:rsid w:val="22D60F2B"/>
    <w:rsid w:val="22D82623"/>
    <w:rsid w:val="22DBAF2A"/>
    <w:rsid w:val="22E60458"/>
    <w:rsid w:val="22EB9262"/>
    <w:rsid w:val="22EC514E"/>
    <w:rsid w:val="22ED8309"/>
    <w:rsid w:val="22EE7A7A"/>
    <w:rsid w:val="22EFE154"/>
    <w:rsid w:val="22F1ADB0"/>
    <w:rsid w:val="22F38291"/>
    <w:rsid w:val="22F39188"/>
    <w:rsid w:val="22F3AAC1"/>
    <w:rsid w:val="22F3E729"/>
    <w:rsid w:val="22F42170"/>
    <w:rsid w:val="22F98A15"/>
    <w:rsid w:val="22FC10A2"/>
    <w:rsid w:val="22FC6C42"/>
    <w:rsid w:val="22FDCBC6"/>
    <w:rsid w:val="22FE13D8"/>
    <w:rsid w:val="22FE413A"/>
    <w:rsid w:val="22FF270D"/>
    <w:rsid w:val="23054F1C"/>
    <w:rsid w:val="23057546"/>
    <w:rsid w:val="2305D9DD"/>
    <w:rsid w:val="230617E0"/>
    <w:rsid w:val="230A8692"/>
    <w:rsid w:val="230BDD97"/>
    <w:rsid w:val="230C9CE7"/>
    <w:rsid w:val="230DD66D"/>
    <w:rsid w:val="2312BFF2"/>
    <w:rsid w:val="2312E017"/>
    <w:rsid w:val="2314094A"/>
    <w:rsid w:val="2314ACCD"/>
    <w:rsid w:val="2315BDAD"/>
    <w:rsid w:val="231727FB"/>
    <w:rsid w:val="231757CD"/>
    <w:rsid w:val="23188351"/>
    <w:rsid w:val="2319BABD"/>
    <w:rsid w:val="23236672"/>
    <w:rsid w:val="23249F73"/>
    <w:rsid w:val="232563B8"/>
    <w:rsid w:val="232823C6"/>
    <w:rsid w:val="232BEC8D"/>
    <w:rsid w:val="232F27A0"/>
    <w:rsid w:val="2331D28B"/>
    <w:rsid w:val="23338FA0"/>
    <w:rsid w:val="2333DB75"/>
    <w:rsid w:val="233C8BFB"/>
    <w:rsid w:val="2340507C"/>
    <w:rsid w:val="23415C18"/>
    <w:rsid w:val="2343A855"/>
    <w:rsid w:val="23458FCB"/>
    <w:rsid w:val="2346EFD0"/>
    <w:rsid w:val="2346F25F"/>
    <w:rsid w:val="234726AD"/>
    <w:rsid w:val="23481A98"/>
    <w:rsid w:val="23481E6B"/>
    <w:rsid w:val="2348744F"/>
    <w:rsid w:val="23488569"/>
    <w:rsid w:val="234994B9"/>
    <w:rsid w:val="234A00FA"/>
    <w:rsid w:val="234A265F"/>
    <w:rsid w:val="234D1795"/>
    <w:rsid w:val="234E723C"/>
    <w:rsid w:val="234EA1BB"/>
    <w:rsid w:val="234F0D38"/>
    <w:rsid w:val="23515D46"/>
    <w:rsid w:val="2351B846"/>
    <w:rsid w:val="2354FD9D"/>
    <w:rsid w:val="2357911A"/>
    <w:rsid w:val="235A0255"/>
    <w:rsid w:val="235A8717"/>
    <w:rsid w:val="235AA572"/>
    <w:rsid w:val="235E7181"/>
    <w:rsid w:val="236288AC"/>
    <w:rsid w:val="2362AEA9"/>
    <w:rsid w:val="23669708"/>
    <w:rsid w:val="2367226A"/>
    <w:rsid w:val="236EB2D4"/>
    <w:rsid w:val="2371F6C5"/>
    <w:rsid w:val="237448A2"/>
    <w:rsid w:val="23758035"/>
    <w:rsid w:val="2378F53D"/>
    <w:rsid w:val="237B08B3"/>
    <w:rsid w:val="237BB6E2"/>
    <w:rsid w:val="237FA439"/>
    <w:rsid w:val="23836B2F"/>
    <w:rsid w:val="23837D2B"/>
    <w:rsid w:val="2389DC8C"/>
    <w:rsid w:val="238BF9C2"/>
    <w:rsid w:val="238C1C2C"/>
    <w:rsid w:val="238F8781"/>
    <w:rsid w:val="2391CF66"/>
    <w:rsid w:val="2391EA4B"/>
    <w:rsid w:val="23938237"/>
    <w:rsid w:val="23949B28"/>
    <w:rsid w:val="2394B17B"/>
    <w:rsid w:val="2394D487"/>
    <w:rsid w:val="2395AE5A"/>
    <w:rsid w:val="23972665"/>
    <w:rsid w:val="2399C3EB"/>
    <w:rsid w:val="239BFCE3"/>
    <w:rsid w:val="23A057FC"/>
    <w:rsid w:val="23A4EFB7"/>
    <w:rsid w:val="23A6D08F"/>
    <w:rsid w:val="23ABA6F3"/>
    <w:rsid w:val="23ACD2E6"/>
    <w:rsid w:val="23B0A654"/>
    <w:rsid w:val="23B0D11D"/>
    <w:rsid w:val="23B3A76B"/>
    <w:rsid w:val="23B4A164"/>
    <w:rsid w:val="23B5420A"/>
    <w:rsid w:val="23B6B777"/>
    <w:rsid w:val="23B75C09"/>
    <w:rsid w:val="23BBC854"/>
    <w:rsid w:val="23BD23A7"/>
    <w:rsid w:val="23BDB931"/>
    <w:rsid w:val="23C22055"/>
    <w:rsid w:val="23C36312"/>
    <w:rsid w:val="23C384B3"/>
    <w:rsid w:val="23C48000"/>
    <w:rsid w:val="23CBDC1A"/>
    <w:rsid w:val="23CC93BE"/>
    <w:rsid w:val="23CD1EAD"/>
    <w:rsid w:val="23D1C9C2"/>
    <w:rsid w:val="23D6FF01"/>
    <w:rsid w:val="23D7CF94"/>
    <w:rsid w:val="23D7EEA2"/>
    <w:rsid w:val="23D7FBF9"/>
    <w:rsid w:val="23D8C2A3"/>
    <w:rsid w:val="23D933ED"/>
    <w:rsid w:val="23D93CB0"/>
    <w:rsid w:val="23D9C407"/>
    <w:rsid w:val="23E2A140"/>
    <w:rsid w:val="23E66DBF"/>
    <w:rsid w:val="23E6AA23"/>
    <w:rsid w:val="23E6F91E"/>
    <w:rsid w:val="23E8A1A7"/>
    <w:rsid w:val="23EA4ABF"/>
    <w:rsid w:val="23EA7F75"/>
    <w:rsid w:val="23ED46F0"/>
    <w:rsid w:val="23EE12A3"/>
    <w:rsid w:val="23EE780E"/>
    <w:rsid w:val="23EF91CE"/>
    <w:rsid w:val="23F28ED5"/>
    <w:rsid w:val="23F2C13D"/>
    <w:rsid w:val="23F55FC3"/>
    <w:rsid w:val="23F5E64E"/>
    <w:rsid w:val="23F86AB6"/>
    <w:rsid w:val="23F89D17"/>
    <w:rsid w:val="23FBB7E5"/>
    <w:rsid w:val="23FCE1F7"/>
    <w:rsid w:val="23FE8294"/>
    <w:rsid w:val="240082CF"/>
    <w:rsid w:val="24008379"/>
    <w:rsid w:val="2401D0B2"/>
    <w:rsid w:val="240344BB"/>
    <w:rsid w:val="24039FAB"/>
    <w:rsid w:val="2404C9B9"/>
    <w:rsid w:val="240706EA"/>
    <w:rsid w:val="240B54A3"/>
    <w:rsid w:val="240C8851"/>
    <w:rsid w:val="240CB2C7"/>
    <w:rsid w:val="2411EF3E"/>
    <w:rsid w:val="24136EA1"/>
    <w:rsid w:val="2414A0DA"/>
    <w:rsid w:val="2414DEF4"/>
    <w:rsid w:val="24161AAD"/>
    <w:rsid w:val="24165102"/>
    <w:rsid w:val="241A069F"/>
    <w:rsid w:val="241A6A93"/>
    <w:rsid w:val="241A99E5"/>
    <w:rsid w:val="241AFE20"/>
    <w:rsid w:val="241FD1E4"/>
    <w:rsid w:val="242014E3"/>
    <w:rsid w:val="24219F42"/>
    <w:rsid w:val="242314B2"/>
    <w:rsid w:val="2424DBC5"/>
    <w:rsid w:val="24297B81"/>
    <w:rsid w:val="242C064C"/>
    <w:rsid w:val="2430AB3D"/>
    <w:rsid w:val="243176BA"/>
    <w:rsid w:val="24332F3D"/>
    <w:rsid w:val="24369C0A"/>
    <w:rsid w:val="243948A1"/>
    <w:rsid w:val="243E7FF8"/>
    <w:rsid w:val="2440D7E2"/>
    <w:rsid w:val="2441729D"/>
    <w:rsid w:val="244439B5"/>
    <w:rsid w:val="2447C4B9"/>
    <w:rsid w:val="244A72FD"/>
    <w:rsid w:val="244AD8D8"/>
    <w:rsid w:val="244B7E2F"/>
    <w:rsid w:val="244D1A75"/>
    <w:rsid w:val="24514106"/>
    <w:rsid w:val="24566209"/>
    <w:rsid w:val="24580844"/>
    <w:rsid w:val="2459C4AA"/>
    <w:rsid w:val="245EA42D"/>
    <w:rsid w:val="2460B16D"/>
    <w:rsid w:val="2464633C"/>
    <w:rsid w:val="246467BE"/>
    <w:rsid w:val="2464D3B6"/>
    <w:rsid w:val="2464DD5D"/>
    <w:rsid w:val="24681FAC"/>
    <w:rsid w:val="246870BD"/>
    <w:rsid w:val="2468DBAA"/>
    <w:rsid w:val="24692A2C"/>
    <w:rsid w:val="246D8394"/>
    <w:rsid w:val="246F7C53"/>
    <w:rsid w:val="2471B92C"/>
    <w:rsid w:val="2471EBE8"/>
    <w:rsid w:val="247BDB43"/>
    <w:rsid w:val="247E20DB"/>
    <w:rsid w:val="248AFBA3"/>
    <w:rsid w:val="248B47D4"/>
    <w:rsid w:val="248CD83E"/>
    <w:rsid w:val="248EB927"/>
    <w:rsid w:val="2491F9B1"/>
    <w:rsid w:val="2492FAED"/>
    <w:rsid w:val="249372CD"/>
    <w:rsid w:val="2494A883"/>
    <w:rsid w:val="24989FA0"/>
    <w:rsid w:val="24998857"/>
    <w:rsid w:val="249E1C79"/>
    <w:rsid w:val="249F1B62"/>
    <w:rsid w:val="24A226B5"/>
    <w:rsid w:val="24A358CC"/>
    <w:rsid w:val="24A665AC"/>
    <w:rsid w:val="24A8CD0D"/>
    <w:rsid w:val="24B09609"/>
    <w:rsid w:val="24B473D8"/>
    <w:rsid w:val="24B970CB"/>
    <w:rsid w:val="24BBDCE9"/>
    <w:rsid w:val="24BF39CE"/>
    <w:rsid w:val="24C0B060"/>
    <w:rsid w:val="24C28CDB"/>
    <w:rsid w:val="24C2CB27"/>
    <w:rsid w:val="24C3FA40"/>
    <w:rsid w:val="24C6EC67"/>
    <w:rsid w:val="24C71831"/>
    <w:rsid w:val="24C97355"/>
    <w:rsid w:val="24CC394C"/>
    <w:rsid w:val="24D0BF04"/>
    <w:rsid w:val="24D3B0B9"/>
    <w:rsid w:val="24D495A9"/>
    <w:rsid w:val="24D606E8"/>
    <w:rsid w:val="24DC9D59"/>
    <w:rsid w:val="24DE92AF"/>
    <w:rsid w:val="24E26A6F"/>
    <w:rsid w:val="24E2FBD5"/>
    <w:rsid w:val="24E35438"/>
    <w:rsid w:val="24E36DE9"/>
    <w:rsid w:val="24E7761C"/>
    <w:rsid w:val="24E7AF7A"/>
    <w:rsid w:val="24E82639"/>
    <w:rsid w:val="24E929E0"/>
    <w:rsid w:val="24EB1E6D"/>
    <w:rsid w:val="24EF004F"/>
    <w:rsid w:val="24F26BB0"/>
    <w:rsid w:val="24FA58DB"/>
    <w:rsid w:val="24FB3EBF"/>
    <w:rsid w:val="25011BFE"/>
    <w:rsid w:val="2503C4B4"/>
    <w:rsid w:val="2509C1CD"/>
    <w:rsid w:val="25105155"/>
    <w:rsid w:val="2516034D"/>
    <w:rsid w:val="25175858"/>
    <w:rsid w:val="251840A6"/>
    <w:rsid w:val="251B6EA4"/>
    <w:rsid w:val="251DB3C5"/>
    <w:rsid w:val="25210B05"/>
    <w:rsid w:val="2522659C"/>
    <w:rsid w:val="25244FE4"/>
    <w:rsid w:val="2524EBA0"/>
    <w:rsid w:val="252E585D"/>
    <w:rsid w:val="252EF7A9"/>
    <w:rsid w:val="252F75C7"/>
    <w:rsid w:val="25307D0B"/>
    <w:rsid w:val="2532BFB7"/>
    <w:rsid w:val="253302C8"/>
    <w:rsid w:val="25346CA3"/>
    <w:rsid w:val="253549A5"/>
    <w:rsid w:val="25361091"/>
    <w:rsid w:val="25383F1D"/>
    <w:rsid w:val="25417437"/>
    <w:rsid w:val="25454332"/>
    <w:rsid w:val="254A7D4F"/>
    <w:rsid w:val="254CDB76"/>
    <w:rsid w:val="254D5516"/>
    <w:rsid w:val="255378FD"/>
    <w:rsid w:val="2556DC71"/>
    <w:rsid w:val="2557B819"/>
    <w:rsid w:val="255A1EB4"/>
    <w:rsid w:val="255CD430"/>
    <w:rsid w:val="255E2F8D"/>
    <w:rsid w:val="2562588B"/>
    <w:rsid w:val="2563893F"/>
    <w:rsid w:val="25642C91"/>
    <w:rsid w:val="2565D69B"/>
    <w:rsid w:val="25707DA3"/>
    <w:rsid w:val="2571C476"/>
    <w:rsid w:val="2571F6ED"/>
    <w:rsid w:val="2576AAB2"/>
    <w:rsid w:val="25777373"/>
    <w:rsid w:val="257AC1D5"/>
    <w:rsid w:val="257AE687"/>
    <w:rsid w:val="25800BF8"/>
    <w:rsid w:val="25809616"/>
    <w:rsid w:val="25843633"/>
    <w:rsid w:val="25891354"/>
    <w:rsid w:val="25913A0D"/>
    <w:rsid w:val="2594544D"/>
    <w:rsid w:val="2594F606"/>
    <w:rsid w:val="25957313"/>
    <w:rsid w:val="25995253"/>
    <w:rsid w:val="259B0ED3"/>
    <w:rsid w:val="259CCA85"/>
    <w:rsid w:val="259D17E9"/>
    <w:rsid w:val="25A1037E"/>
    <w:rsid w:val="25A2FC9F"/>
    <w:rsid w:val="25A314EF"/>
    <w:rsid w:val="25A3AF93"/>
    <w:rsid w:val="25A65493"/>
    <w:rsid w:val="25AC7594"/>
    <w:rsid w:val="25AD2E5B"/>
    <w:rsid w:val="25AEB2EA"/>
    <w:rsid w:val="25AF3504"/>
    <w:rsid w:val="25B11D3E"/>
    <w:rsid w:val="25B7819A"/>
    <w:rsid w:val="25B7A3BC"/>
    <w:rsid w:val="25B98DA4"/>
    <w:rsid w:val="25BA3DBA"/>
    <w:rsid w:val="25BB66C6"/>
    <w:rsid w:val="25BBA17B"/>
    <w:rsid w:val="25BCC55B"/>
    <w:rsid w:val="25BE6B89"/>
    <w:rsid w:val="25C36CDE"/>
    <w:rsid w:val="25C3DCBC"/>
    <w:rsid w:val="25C73D80"/>
    <w:rsid w:val="25CAEB32"/>
    <w:rsid w:val="25CC0203"/>
    <w:rsid w:val="25D3CF29"/>
    <w:rsid w:val="25D45F54"/>
    <w:rsid w:val="25D5717B"/>
    <w:rsid w:val="25D6A2A2"/>
    <w:rsid w:val="25DBE479"/>
    <w:rsid w:val="25E1F27C"/>
    <w:rsid w:val="25E2E148"/>
    <w:rsid w:val="25E32F42"/>
    <w:rsid w:val="25E712DE"/>
    <w:rsid w:val="25E8B7B4"/>
    <w:rsid w:val="25EC8ED2"/>
    <w:rsid w:val="25EEB57C"/>
    <w:rsid w:val="25F20271"/>
    <w:rsid w:val="25F2A6BA"/>
    <w:rsid w:val="25F428E4"/>
    <w:rsid w:val="25F6060F"/>
    <w:rsid w:val="25F75AD5"/>
    <w:rsid w:val="25FA8252"/>
    <w:rsid w:val="26038A2A"/>
    <w:rsid w:val="2603B5D6"/>
    <w:rsid w:val="260983FD"/>
    <w:rsid w:val="260A02DE"/>
    <w:rsid w:val="260A03C4"/>
    <w:rsid w:val="260A8134"/>
    <w:rsid w:val="260D6FAD"/>
    <w:rsid w:val="2611241D"/>
    <w:rsid w:val="26121863"/>
    <w:rsid w:val="2615672F"/>
    <w:rsid w:val="261599EF"/>
    <w:rsid w:val="261664EC"/>
    <w:rsid w:val="261C425E"/>
    <w:rsid w:val="261FDFCC"/>
    <w:rsid w:val="262A834B"/>
    <w:rsid w:val="262FB484"/>
    <w:rsid w:val="26312F41"/>
    <w:rsid w:val="26330A47"/>
    <w:rsid w:val="26362E41"/>
    <w:rsid w:val="26371FC0"/>
    <w:rsid w:val="263CFDEC"/>
    <w:rsid w:val="263DD4EC"/>
    <w:rsid w:val="263DE779"/>
    <w:rsid w:val="26404345"/>
    <w:rsid w:val="2642B799"/>
    <w:rsid w:val="264584D6"/>
    <w:rsid w:val="2647FD8C"/>
    <w:rsid w:val="26484C81"/>
    <w:rsid w:val="2656F95C"/>
    <w:rsid w:val="2659FAD1"/>
    <w:rsid w:val="265B0449"/>
    <w:rsid w:val="265CDD86"/>
    <w:rsid w:val="265FCBED"/>
    <w:rsid w:val="2662B847"/>
    <w:rsid w:val="26674730"/>
    <w:rsid w:val="266BF65F"/>
    <w:rsid w:val="266CB63D"/>
    <w:rsid w:val="266E1C84"/>
    <w:rsid w:val="266EF458"/>
    <w:rsid w:val="2673F582"/>
    <w:rsid w:val="26742D5D"/>
    <w:rsid w:val="2675C13D"/>
    <w:rsid w:val="2677F225"/>
    <w:rsid w:val="267C7E06"/>
    <w:rsid w:val="2680EBB0"/>
    <w:rsid w:val="2686D82C"/>
    <w:rsid w:val="2689E6DE"/>
    <w:rsid w:val="268C3692"/>
    <w:rsid w:val="268CD0F9"/>
    <w:rsid w:val="269067BD"/>
    <w:rsid w:val="26912424"/>
    <w:rsid w:val="26913F0C"/>
    <w:rsid w:val="26919A1D"/>
    <w:rsid w:val="26942E1F"/>
    <w:rsid w:val="269DF9C2"/>
    <w:rsid w:val="269E934C"/>
    <w:rsid w:val="26A26D89"/>
    <w:rsid w:val="26A28E34"/>
    <w:rsid w:val="26A88A65"/>
    <w:rsid w:val="26AC44C4"/>
    <w:rsid w:val="26AE96AC"/>
    <w:rsid w:val="26B24132"/>
    <w:rsid w:val="26B24D38"/>
    <w:rsid w:val="26B414D2"/>
    <w:rsid w:val="26B6FD1A"/>
    <w:rsid w:val="26B731BC"/>
    <w:rsid w:val="26B87E53"/>
    <w:rsid w:val="26B9FAB3"/>
    <w:rsid w:val="26BA29F1"/>
    <w:rsid w:val="26BFAED6"/>
    <w:rsid w:val="26C31E66"/>
    <w:rsid w:val="26C4EDDB"/>
    <w:rsid w:val="26C71ECE"/>
    <w:rsid w:val="26C86D2C"/>
    <w:rsid w:val="26CCBF15"/>
    <w:rsid w:val="26CFD690"/>
    <w:rsid w:val="26CFFF16"/>
    <w:rsid w:val="26D20194"/>
    <w:rsid w:val="26D20D95"/>
    <w:rsid w:val="26D22174"/>
    <w:rsid w:val="26D30397"/>
    <w:rsid w:val="26D40A05"/>
    <w:rsid w:val="26D4E9ED"/>
    <w:rsid w:val="26D516C4"/>
    <w:rsid w:val="26E13340"/>
    <w:rsid w:val="26E4D9C7"/>
    <w:rsid w:val="26EEB36F"/>
    <w:rsid w:val="26F069E4"/>
    <w:rsid w:val="26F1E26E"/>
    <w:rsid w:val="26F20371"/>
    <w:rsid w:val="26F3500F"/>
    <w:rsid w:val="26F7B392"/>
    <w:rsid w:val="26F86D3F"/>
    <w:rsid w:val="26F94F00"/>
    <w:rsid w:val="26FB4493"/>
    <w:rsid w:val="26FC4ECA"/>
    <w:rsid w:val="26FD6486"/>
    <w:rsid w:val="27041ADA"/>
    <w:rsid w:val="2706B85E"/>
    <w:rsid w:val="2708C338"/>
    <w:rsid w:val="27093150"/>
    <w:rsid w:val="270952FE"/>
    <w:rsid w:val="270A21DA"/>
    <w:rsid w:val="270F24BC"/>
    <w:rsid w:val="27131FCC"/>
    <w:rsid w:val="2718BCD7"/>
    <w:rsid w:val="2719D3BD"/>
    <w:rsid w:val="271A407E"/>
    <w:rsid w:val="271A5AAE"/>
    <w:rsid w:val="271A8341"/>
    <w:rsid w:val="271B3D3A"/>
    <w:rsid w:val="271F3074"/>
    <w:rsid w:val="271F5A88"/>
    <w:rsid w:val="2720EBBE"/>
    <w:rsid w:val="27223D9D"/>
    <w:rsid w:val="27269E7F"/>
    <w:rsid w:val="2729D24B"/>
    <w:rsid w:val="272B50F4"/>
    <w:rsid w:val="272B7A1D"/>
    <w:rsid w:val="272C4FC1"/>
    <w:rsid w:val="2740232A"/>
    <w:rsid w:val="27440BF5"/>
    <w:rsid w:val="274B197F"/>
    <w:rsid w:val="274D0704"/>
    <w:rsid w:val="2751FCD5"/>
    <w:rsid w:val="275479AF"/>
    <w:rsid w:val="27562DC8"/>
    <w:rsid w:val="27570BAD"/>
    <w:rsid w:val="27594DE7"/>
    <w:rsid w:val="275A0FEF"/>
    <w:rsid w:val="275CA211"/>
    <w:rsid w:val="276479DA"/>
    <w:rsid w:val="2764F96B"/>
    <w:rsid w:val="27654C72"/>
    <w:rsid w:val="276A05B6"/>
    <w:rsid w:val="276A1A97"/>
    <w:rsid w:val="276AD075"/>
    <w:rsid w:val="276B19DE"/>
    <w:rsid w:val="276C5F85"/>
    <w:rsid w:val="276F2F44"/>
    <w:rsid w:val="2774C590"/>
    <w:rsid w:val="27764F9C"/>
    <w:rsid w:val="2777FDC5"/>
    <w:rsid w:val="27799F36"/>
    <w:rsid w:val="277BB9DB"/>
    <w:rsid w:val="277EB3A0"/>
    <w:rsid w:val="27803C55"/>
    <w:rsid w:val="278174B6"/>
    <w:rsid w:val="27831064"/>
    <w:rsid w:val="2786A352"/>
    <w:rsid w:val="278AC8A6"/>
    <w:rsid w:val="27947FA5"/>
    <w:rsid w:val="2794E7D4"/>
    <w:rsid w:val="27959CE7"/>
    <w:rsid w:val="2796D9A4"/>
    <w:rsid w:val="2797C8C5"/>
    <w:rsid w:val="2797FD37"/>
    <w:rsid w:val="27A0D172"/>
    <w:rsid w:val="27AB5ECB"/>
    <w:rsid w:val="27AEAED6"/>
    <w:rsid w:val="27B091A9"/>
    <w:rsid w:val="27B1AF10"/>
    <w:rsid w:val="27B1C35E"/>
    <w:rsid w:val="27B338EE"/>
    <w:rsid w:val="27B6FA12"/>
    <w:rsid w:val="27B89A4E"/>
    <w:rsid w:val="27B8FF25"/>
    <w:rsid w:val="27BAC5E9"/>
    <w:rsid w:val="27BBA004"/>
    <w:rsid w:val="27BBAA4A"/>
    <w:rsid w:val="27BE17A3"/>
    <w:rsid w:val="27C1D530"/>
    <w:rsid w:val="27C22267"/>
    <w:rsid w:val="27C2BD3D"/>
    <w:rsid w:val="27C44A91"/>
    <w:rsid w:val="27C69DB3"/>
    <w:rsid w:val="27C769BB"/>
    <w:rsid w:val="27C913EF"/>
    <w:rsid w:val="27CA2318"/>
    <w:rsid w:val="27CC2C7E"/>
    <w:rsid w:val="27CD1730"/>
    <w:rsid w:val="27CDF06B"/>
    <w:rsid w:val="27CFEBD1"/>
    <w:rsid w:val="27D0C7A0"/>
    <w:rsid w:val="27D14A6D"/>
    <w:rsid w:val="27D1CF56"/>
    <w:rsid w:val="27D56221"/>
    <w:rsid w:val="27D8CB0F"/>
    <w:rsid w:val="27D9C5FF"/>
    <w:rsid w:val="27DAF829"/>
    <w:rsid w:val="27DFA03E"/>
    <w:rsid w:val="27E13B3E"/>
    <w:rsid w:val="27E29758"/>
    <w:rsid w:val="27EA342A"/>
    <w:rsid w:val="27EAE5D7"/>
    <w:rsid w:val="27EB9FB8"/>
    <w:rsid w:val="27EBB839"/>
    <w:rsid w:val="27ED56FD"/>
    <w:rsid w:val="27ED9787"/>
    <w:rsid w:val="27F2F6C8"/>
    <w:rsid w:val="27F33795"/>
    <w:rsid w:val="27F59381"/>
    <w:rsid w:val="27F67E34"/>
    <w:rsid w:val="27F861C0"/>
    <w:rsid w:val="27F94DD8"/>
    <w:rsid w:val="27FB5C02"/>
    <w:rsid w:val="27FBFB0C"/>
    <w:rsid w:val="27FEAA11"/>
    <w:rsid w:val="28029FDB"/>
    <w:rsid w:val="2803D944"/>
    <w:rsid w:val="2806B163"/>
    <w:rsid w:val="2806F3DB"/>
    <w:rsid w:val="28075F8A"/>
    <w:rsid w:val="280959F2"/>
    <w:rsid w:val="2809B18C"/>
    <w:rsid w:val="280A3E98"/>
    <w:rsid w:val="280B9025"/>
    <w:rsid w:val="280F01AE"/>
    <w:rsid w:val="2812B584"/>
    <w:rsid w:val="2812F642"/>
    <w:rsid w:val="2812FAF6"/>
    <w:rsid w:val="28156615"/>
    <w:rsid w:val="281718A5"/>
    <w:rsid w:val="28182A62"/>
    <w:rsid w:val="2818A6C1"/>
    <w:rsid w:val="281CE0E1"/>
    <w:rsid w:val="281F7A7E"/>
    <w:rsid w:val="2820BB52"/>
    <w:rsid w:val="28253995"/>
    <w:rsid w:val="282624AF"/>
    <w:rsid w:val="282876F9"/>
    <w:rsid w:val="282C4300"/>
    <w:rsid w:val="282DF443"/>
    <w:rsid w:val="282E2DFF"/>
    <w:rsid w:val="282E4813"/>
    <w:rsid w:val="282F46D2"/>
    <w:rsid w:val="282FE419"/>
    <w:rsid w:val="28310F86"/>
    <w:rsid w:val="2832EB4C"/>
    <w:rsid w:val="28360557"/>
    <w:rsid w:val="283807A6"/>
    <w:rsid w:val="283A104D"/>
    <w:rsid w:val="283ACBBD"/>
    <w:rsid w:val="283B22A3"/>
    <w:rsid w:val="283FDC73"/>
    <w:rsid w:val="28430834"/>
    <w:rsid w:val="28432864"/>
    <w:rsid w:val="28444299"/>
    <w:rsid w:val="2844BD4B"/>
    <w:rsid w:val="28469B55"/>
    <w:rsid w:val="284CDF9C"/>
    <w:rsid w:val="284F6648"/>
    <w:rsid w:val="2852C194"/>
    <w:rsid w:val="2852D67A"/>
    <w:rsid w:val="285381FB"/>
    <w:rsid w:val="2854DEC6"/>
    <w:rsid w:val="2855D67E"/>
    <w:rsid w:val="28578B19"/>
    <w:rsid w:val="2857B314"/>
    <w:rsid w:val="2859672A"/>
    <w:rsid w:val="285B1276"/>
    <w:rsid w:val="285CA164"/>
    <w:rsid w:val="286150FC"/>
    <w:rsid w:val="28628C4B"/>
    <w:rsid w:val="2866EB0F"/>
    <w:rsid w:val="2869A1DB"/>
    <w:rsid w:val="2869FB54"/>
    <w:rsid w:val="286A953D"/>
    <w:rsid w:val="286AA22D"/>
    <w:rsid w:val="286B3ED7"/>
    <w:rsid w:val="286CA225"/>
    <w:rsid w:val="28702A26"/>
    <w:rsid w:val="28778AD7"/>
    <w:rsid w:val="2877D9A3"/>
    <w:rsid w:val="287C307A"/>
    <w:rsid w:val="287C352D"/>
    <w:rsid w:val="28824CAD"/>
    <w:rsid w:val="288600F8"/>
    <w:rsid w:val="288604BD"/>
    <w:rsid w:val="2886C7BA"/>
    <w:rsid w:val="28889B46"/>
    <w:rsid w:val="2889DB1F"/>
    <w:rsid w:val="288BF598"/>
    <w:rsid w:val="288DCDAC"/>
    <w:rsid w:val="288F11E0"/>
    <w:rsid w:val="288FBB43"/>
    <w:rsid w:val="28906273"/>
    <w:rsid w:val="2895A779"/>
    <w:rsid w:val="2896597E"/>
    <w:rsid w:val="289B8C21"/>
    <w:rsid w:val="289C4A7B"/>
    <w:rsid w:val="28A09D58"/>
    <w:rsid w:val="28A32B18"/>
    <w:rsid w:val="28A39814"/>
    <w:rsid w:val="28A42314"/>
    <w:rsid w:val="28A479EC"/>
    <w:rsid w:val="28A711DF"/>
    <w:rsid w:val="28A7BAD1"/>
    <w:rsid w:val="28AA39B5"/>
    <w:rsid w:val="28AC6DF4"/>
    <w:rsid w:val="28B46652"/>
    <w:rsid w:val="28BBC4FA"/>
    <w:rsid w:val="28BEC558"/>
    <w:rsid w:val="28C03767"/>
    <w:rsid w:val="28C08F28"/>
    <w:rsid w:val="28C2D651"/>
    <w:rsid w:val="28C33E4C"/>
    <w:rsid w:val="28C41FC8"/>
    <w:rsid w:val="28C4C62B"/>
    <w:rsid w:val="28C4E8B5"/>
    <w:rsid w:val="28CD3504"/>
    <w:rsid w:val="28D02E14"/>
    <w:rsid w:val="28D30ECB"/>
    <w:rsid w:val="28D525FF"/>
    <w:rsid w:val="28D57F37"/>
    <w:rsid w:val="28DA08FF"/>
    <w:rsid w:val="28DAF34A"/>
    <w:rsid w:val="28E0F35E"/>
    <w:rsid w:val="28E15FA7"/>
    <w:rsid w:val="28E4B7B3"/>
    <w:rsid w:val="28E83975"/>
    <w:rsid w:val="28EA804D"/>
    <w:rsid w:val="28EA8B9A"/>
    <w:rsid w:val="28EA9637"/>
    <w:rsid w:val="28EB0BAA"/>
    <w:rsid w:val="28EB2106"/>
    <w:rsid w:val="28ECA5E0"/>
    <w:rsid w:val="28ED101F"/>
    <w:rsid w:val="28ED7F4E"/>
    <w:rsid w:val="28EDE10F"/>
    <w:rsid w:val="28F26882"/>
    <w:rsid w:val="28F3C904"/>
    <w:rsid w:val="28F42A71"/>
    <w:rsid w:val="28F816CD"/>
    <w:rsid w:val="28F870E8"/>
    <w:rsid w:val="28F948A8"/>
    <w:rsid w:val="28FC2FBB"/>
    <w:rsid w:val="28FC561F"/>
    <w:rsid w:val="28FEFD92"/>
    <w:rsid w:val="29021416"/>
    <w:rsid w:val="29024042"/>
    <w:rsid w:val="2905E3DD"/>
    <w:rsid w:val="29062762"/>
    <w:rsid w:val="290D082F"/>
    <w:rsid w:val="2910BDD9"/>
    <w:rsid w:val="2911D1FD"/>
    <w:rsid w:val="291A97EB"/>
    <w:rsid w:val="291AC2A9"/>
    <w:rsid w:val="291BCECF"/>
    <w:rsid w:val="291EE81A"/>
    <w:rsid w:val="29200534"/>
    <w:rsid w:val="2921BE42"/>
    <w:rsid w:val="292412B5"/>
    <w:rsid w:val="292DABC8"/>
    <w:rsid w:val="29331098"/>
    <w:rsid w:val="2934C715"/>
    <w:rsid w:val="293571D8"/>
    <w:rsid w:val="293C27DF"/>
    <w:rsid w:val="29405BBB"/>
    <w:rsid w:val="2941A883"/>
    <w:rsid w:val="2942A0E1"/>
    <w:rsid w:val="2942BF69"/>
    <w:rsid w:val="294455FF"/>
    <w:rsid w:val="29453A26"/>
    <w:rsid w:val="2945A8A2"/>
    <w:rsid w:val="294791FB"/>
    <w:rsid w:val="29490D87"/>
    <w:rsid w:val="2949BECC"/>
    <w:rsid w:val="294E0E0D"/>
    <w:rsid w:val="294F7086"/>
    <w:rsid w:val="29502B87"/>
    <w:rsid w:val="29537D12"/>
    <w:rsid w:val="2957BD7B"/>
    <w:rsid w:val="29581D99"/>
    <w:rsid w:val="29585F59"/>
    <w:rsid w:val="295A9DA2"/>
    <w:rsid w:val="295BEC2B"/>
    <w:rsid w:val="295D6BA9"/>
    <w:rsid w:val="295F61E4"/>
    <w:rsid w:val="2963B057"/>
    <w:rsid w:val="29645A53"/>
    <w:rsid w:val="29658EF9"/>
    <w:rsid w:val="296A9E85"/>
    <w:rsid w:val="29715DF7"/>
    <w:rsid w:val="2972530D"/>
    <w:rsid w:val="2974B911"/>
    <w:rsid w:val="2974CB8F"/>
    <w:rsid w:val="2975E4E6"/>
    <w:rsid w:val="29775EA8"/>
    <w:rsid w:val="2978052A"/>
    <w:rsid w:val="2978C938"/>
    <w:rsid w:val="297A38DE"/>
    <w:rsid w:val="297D03AF"/>
    <w:rsid w:val="297F0921"/>
    <w:rsid w:val="29850209"/>
    <w:rsid w:val="298706BB"/>
    <w:rsid w:val="29876318"/>
    <w:rsid w:val="29884F1F"/>
    <w:rsid w:val="298BF979"/>
    <w:rsid w:val="298D1829"/>
    <w:rsid w:val="298D78C9"/>
    <w:rsid w:val="29913D93"/>
    <w:rsid w:val="2991D2C1"/>
    <w:rsid w:val="2992053D"/>
    <w:rsid w:val="299442AE"/>
    <w:rsid w:val="2998A2DE"/>
    <w:rsid w:val="2999255C"/>
    <w:rsid w:val="299F058F"/>
    <w:rsid w:val="299F2709"/>
    <w:rsid w:val="29A03897"/>
    <w:rsid w:val="29A51D50"/>
    <w:rsid w:val="29A6ED6D"/>
    <w:rsid w:val="29A7C366"/>
    <w:rsid w:val="29A8C47D"/>
    <w:rsid w:val="29AC4DEC"/>
    <w:rsid w:val="29AC4F14"/>
    <w:rsid w:val="29C388B4"/>
    <w:rsid w:val="29C43DCE"/>
    <w:rsid w:val="29C513B2"/>
    <w:rsid w:val="29C51EDA"/>
    <w:rsid w:val="29CD29B2"/>
    <w:rsid w:val="29CDC310"/>
    <w:rsid w:val="29CE0175"/>
    <w:rsid w:val="29CFA14C"/>
    <w:rsid w:val="29D5C885"/>
    <w:rsid w:val="29D87A4A"/>
    <w:rsid w:val="29D8B353"/>
    <w:rsid w:val="29D9F442"/>
    <w:rsid w:val="29DD2A73"/>
    <w:rsid w:val="29DD3885"/>
    <w:rsid w:val="29DFD49B"/>
    <w:rsid w:val="29E4A4F6"/>
    <w:rsid w:val="29E9C963"/>
    <w:rsid w:val="29EA23A0"/>
    <w:rsid w:val="29EAD690"/>
    <w:rsid w:val="29EAF740"/>
    <w:rsid w:val="29EC0618"/>
    <w:rsid w:val="29ED80DD"/>
    <w:rsid w:val="29EF8C9D"/>
    <w:rsid w:val="29EFA0BB"/>
    <w:rsid w:val="29FD8114"/>
    <w:rsid w:val="29FD8410"/>
    <w:rsid w:val="29FE0CB0"/>
    <w:rsid w:val="29FEBAD9"/>
    <w:rsid w:val="2A028E15"/>
    <w:rsid w:val="2A02E293"/>
    <w:rsid w:val="2A05B11C"/>
    <w:rsid w:val="2A0651A0"/>
    <w:rsid w:val="2A06F2F3"/>
    <w:rsid w:val="2A0A476D"/>
    <w:rsid w:val="2A0A87A4"/>
    <w:rsid w:val="2A0D5581"/>
    <w:rsid w:val="2A10F641"/>
    <w:rsid w:val="2A12767B"/>
    <w:rsid w:val="2A148981"/>
    <w:rsid w:val="2A15878E"/>
    <w:rsid w:val="2A17C2DC"/>
    <w:rsid w:val="2A1A8EB0"/>
    <w:rsid w:val="2A1AA9E0"/>
    <w:rsid w:val="2A1BFAEB"/>
    <w:rsid w:val="2A21A1DF"/>
    <w:rsid w:val="2A256A65"/>
    <w:rsid w:val="2A271806"/>
    <w:rsid w:val="2A289CC6"/>
    <w:rsid w:val="2A28AD1B"/>
    <w:rsid w:val="2A2B39DE"/>
    <w:rsid w:val="2A2B7F07"/>
    <w:rsid w:val="2A2B8E6A"/>
    <w:rsid w:val="2A2C3617"/>
    <w:rsid w:val="2A2D7BA6"/>
    <w:rsid w:val="2A2F74A4"/>
    <w:rsid w:val="2A3347C0"/>
    <w:rsid w:val="2A375DCF"/>
    <w:rsid w:val="2A38E355"/>
    <w:rsid w:val="2A3944E2"/>
    <w:rsid w:val="2A3BC310"/>
    <w:rsid w:val="2A3F77FF"/>
    <w:rsid w:val="2A3FC327"/>
    <w:rsid w:val="2A3FDC60"/>
    <w:rsid w:val="2A4754BD"/>
    <w:rsid w:val="2A4A6784"/>
    <w:rsid w:val="2A4E78F4"/>
    <w:rsid w:val="2A4FC943"/>
    <w:rsid w:val="2A52B5B4"/>
    <w:rsid w:val="2A532F0F"/>
    <w:rsid w:val="2A55B9C7"/>
    <w:rsid w:val="2A5F1FD6"/>
    <w:rsid w:val="2A6724F4"/>
    <w:rsid w:val="2A6995BD"/>
    <w:rsid w:val="2A69B9F9"/>
    <w:rsid w:val="2A69DC6A"/>
    <w:rsid w:val="2A69FB7D"/>
    <w:rsid w:val="2A6A3815"/>
    <w:rsid w:val="2A6B4656"/>
    <w:rsid w:val="2A6B60F8"/>
    <w:rsid w:val="2A6BD96D"/>
    <w:rsid w:val="2A718ABD"/>
    <w:rsid w:val="2A737690"/>
    <w:rsid w:val="2A742772"/>
    <w:rsid w:val="2A74B1CA"/>
    <w:rsid w:val="2A75DFB5"/>
    <w:rsid w:val="2A7625F8"/>
    <w:rsid w:val="2A78340F"/>
    <w:rsid w:val="2A7C35E3"/>
    <w:rsid w:val="2A7C90A0"/>
    <w:rsid w:val="2A7F96AA"/>
    <w:rsid w:val="2A802732"/>
    <w:rsid w:val="2A810E34"/>
    <w:rsid w:val="2A81AD1C"/>
    <w:rsid w:val="2A81F580"/>
    <w:rsid w:val="2A84C0D7"/>
    <w:rsid w:val="2A888B31"/>
    <w:rsid w:val="2A92B6D5"/>
    <w:rsid w:val="2A960622"/>
    <w:rsid w:val="2A973766"/>
    <w:rsid w:val="2A982680"/>
    <w:rsid w:val="2A9894B4"/>
    <w:rsid w:val="2A98A099"/>
    <w:rsid w:val="2AA32B0C"/>
    <w:rsid w:val="2AA64AF9"/>
    <w:rsid w:val="2AA68B71"/>
    <w:rsid w:val="2AAA37A1"/>
    <w:rsid w:val="2AABFA6C"/>
    <w:rsid w:val="2AAF743B"/>
    <w:rsid w:val="2AB05A5E"/>
    <w:rsid w:val="2AB13075"/>
    <w:rsid w:val="2AB42FC8"/>
    <w:rsid w:val="2AB6D836"/>
    <w:rsid w:val="2ABAE53C"/>
    <w:rsid w:val="2ABBC1E8"/>
    <w:rsid w:val="2ABC86FE"/>
    <w:rsid w:val="2ABE9C0F"/>
    <w:rsid w:val="2AC51E10"/>
    <w:rsid w:val="2AC5D749"/>
    <w:rsid w:val="2AC6E6AA"/>
    <w:rsid w:val="2AC7420D"/>
    <w:rsid w:val="2ACB6FB8"/>
    <w:rsid w:val="2ACF3DE0"/>
    <w:rsid w:val="2ACFB229"/>
    <w:rsid w:val="2AD11210"/>
    <w:rsid w:val="2AD28497"/>
    <w:rsid w:val="2AD627FE"/>
    <w:rsid w:val="2ADB3702"/>
    <w:rsid w:val="2ADC0FEA"/>
    <w:rsid w:val="2ADF0050"/>
    <w:rsid w:val="2AE00BFD"/>
    <w:rsid w:val="2AE32C81"/>
    <w:rsid w:val="2AE49DCB"/>
    <w:rsid w:val="2AE62DE2"/>
    <w:rsid w:val="2AE6BB0F"/>
    <w:rsid w:val="2AE9812F"/>
    <w:rsid w:val="2AEE54B8"/>
    <w:rsid w:val="2AEEA2B0"/>
    <w:rsid w:val="2AF5074D"/>
    <w:rsid w:val="2AF8C74A"/>
    <w:rsid w:val="2AF906D6"/>
    <w:rsid w:val="2AFCF06A"/>
    <w:rsid w:val="2AFE10FC"/>
    <w:rsid w:val="2B033D20"/>
    <w:rsid w:val="2B039D0A"/>
    <w:rsid w:val="2B0821F2"/>
    <w:rsid w:val="2B094E20"/>
    <w:rsid w:val="2B0D7DD6"/>
    <w:rsid w:val="2B0D8C59"/>
    <w:rsid w:val="2B157F16"/>
    <w:rsid w:val="2B170B4C"/>
    <w:rsid w:val="2B17E1BA"/>
    <w:rsid w:val="2B1C15DD"/>
    <w:rsid w:val="2B203F83"/>
    <w:rsid w:val="2B21AC31"/>
    <w:rsid w:val="2B28D610"/>
    <w:rsid w:val="2B2B42A8"/>
    <w:rsid w:val="2B2D6BF5"/>
    <w:rsid w:val="2B2EF637"/>
    <w:rsid w:val="2B30C8AB"/>
    <w:rsid w:val="2B34E20C"/>
    <w:rsid w:val="2B3796D9"/>
    <w:rsid w:val="2B385B95"/>
    <w:rsid w:val="2B3A2076"/>
    <w:rsid w:val="2B3E6BE9"/>
    <w:rsid w:val="2B3F0C44"/>
    <w:rsid w:val="2B3F667A"/>
    <w:rsid w:val="2B42A2D5"/>
    <w:rsid w:val="2B49A8A9"/>
    <w:rsid w:val="2B4A626A"/>
    <w:rsid w:val="2B4B4C93"/>
    <w:rsid w:val="2B4CFAE7"/>
    <w:rsid w:val="2B4EA5F6"/>
    <w:rsid w:val="2B508717"/>
    <w:rsid w:val="2B512169"/>
    <w:rsid w:val="2B535E78"/>
    <w:rsid w:val="2B569363"/>
    <w:rsid w:val="2B5CE905"/>
    <w:rsid w:val="2B5F7A50"/>
    <w:rsid w:val="2B5F7E40"/>
    <w:rsid w:val="2B62EAE4"/>
    <w:rsid w:val="2B638548"/>
    <w:rsid w:val="2B69A03A"/>
    <w:rsid w:val="2B6B6D3F"/>
    <w:rsid w:val="2B6BC09F"/>
    <w:rsid w:val="2B6CFFBA"/>
    <w:rsid w:val="2B6F7481"/>
    <w:rsid w:val="2B7500BE"/>
    <w:rsid w:val="2B80DA8B"/>
    <w:rsid w:val="2B84B1B8"/>
    <w:rsid w:val="2B88AC90"/>
    <w:rsid w:val="2B8A7072"/>
    <w:rsid w:val="2B90FD2C"/>
    <w:rsid w:val="2B91E211"/>
    <w:rsid w:val="2B95EBB6"/>
    <w:rsid w:val="2B96F2EE"/>
    <w:rsid w:val="2B9734EA"/>
    <w:rsid w:val="2B993779"/>
    <w:rsid w:val="2B9A7264"/>
    <w:rsid w:val="2B9DC992"/>
    <w:rsid w:val="2B9F28B6"/>
    <w:rsid w:val="2BA2729F"/>
    <w:rsid w:val="2BA4E373"/>
    <w:rsid w:val="2BA69708"/>
    <w:rsid w:val="2BADE283"/>
    <w:rsid w:val="2BAF0070"/>
    <w:rsid w:val="2BAF1C05"/>
    <w:rsid w:val="2BB1094C"/>
    <w:rsid w:val="2BB2DD3D"/>
    <w:rsid w:val="2BB5E975"/>
    <w:rsid w:val="2BB6D81A"/>
    <w:rsid w:val="2BB7BD18"/>
    <w:rsid w:val="2BBBD40F"/>
    <w:rsid w:val="2BBD6E01"/>
    <w:rsid w:val="2BBDA4CD"/>
    <w:rsid w:val="2BBEBBDE"/>
    <w:rsid w:val="2BC33ADA"/>
    <w:rsid w:val="2BC4389E"/>
    <w:rsid w:val="2BC62061"/>
    <w:rsid w:val="2BC76E78"/>
    <w:rsid w:val="2BCCB44B"/>
    <w:rsid w:val="2BCCB997"/>
    <w:rsid w:val="2BD1E0A2"/>
    <w:rsid w:val="2BD2CEF7"/>
    <w:rsid w:val="2BD3AA33"/>
    <w:rsid w:val="2BD4F335"/>
    <w:rsid w:val="2BDE6425"/>
    <w:rsid w:val="2BDF8800"/>
    <w:rsid w:val="2BE18660"/>
    <w:rsid w:val="2BE856C8"/>
    <w:rsid w:val="2BE9AD60"/>
    <w:rsid w:val="2BEB393F"/>
    <w:rsid w:val="2BEF0C3A"/>
    <w:rsid w:val="2BF1E8F9"/>
    <w:rsid w:val="2BF2FE84"/>
    <w:rsid w:val="2BF36856"/>
    <w:rsid w:val="2BF6159D"/>
    <w:rsid w:val="2BF76185"/>
    <w:rsid w:val="2BFDDACA"/>
    <w:rsid w:val="2BFE56F4"/>
    <w:rsid w:val="2C053B11"/>
    <w:rsid w:val="2C054655"/>
    <w:rsid w:val="2C1154A8"/>
    <w:rsid w:val="2C15C70C"/>
    <w:rsid w:val="2C194DF7"/>
    <w:rsid w:val="2C1B758C"/>
    <w:rsid w:val="2C1D72FF"/>
    <w:rsid w:val="2C1DC3AD"/>
    <w:rsid w:val="2C1EA89B"/>
    <w:rsid w:val="2C207443"/>
    <w:rsid w:val="2C231C55"/>
    <w:rsid w:val="2C23D4B7"/>
    <w:rsid w:val="2C25CB83"/>
    <w:rsid w:val="2C25E6B9"/>
    <w:rsid w:val="2C2BDFA2"/>
    <w:rsid w:val="2C2FE99F"/>
    <w:rsid w:val="2C3072F1"/>
    <w:rsid w:val="2C327346"/>
    <w:rsid w:val="2C33DFF1"/>
    <w:rsid w:val="2C341740"/>
    <w:rsid w:val="2C38C2F7"/>
    <w:rsid w:val="2C3BD00B"/>
    <w:rsid w:val="2C409D58"/>
    <w:rsid w:val="2C41D588"/>
    <w:rsid w:val="2C468318"/>
    <w:rsid w:val="2C4755AA"/>
    <w:rsid w:val="2C4C10CA"/>
    <w:rsid w:val="2C50839D"/>
    <w:rsid w:val="2C5130EF"/>
    <w:rsid w:val="2C5574FB"/>
    <w:rsid w:val="2C57B73B"/>
    <w:rsid w:val="2C5B7E77"/>
    <w:rsid w:val="2C61ACD7"/>
    <w:rsid w:val="2C638191"/>
    <w:rsid w:val="2C64B1DA"/>
    <w:rsid w:val="2C6A1BB9"/>
    <w:rsid w:val="2C6A8BC8"/>
    <w:rsid w:val="2C6A9AEB"/>
    <w:rsid w:val="2C719D24"/>
    <w:rsid w:val="2C759AD1"/>
    <w:rsid w:val="2C76A4EF"/>
    <w:rsid w:val="2C7AECE6"/>
    <w:rsid w:val="2C7D186E"/>
    <w:rsid w:val="2C7FA415"/>
    <w:rsid w:val="2C834A74"/>
    <w:rsid w:val="2C88363B"/>
    <w:rsid w:val="2C899BC7"/>
    <w:rsid w:val="2C8D3FF2"/>
    <w:rsid w:val="2C8E8541"/>
    <w:rsid w:val="2C8F78D4"/>
    <w:rsid w:val="2C910153"/>
    <w:rsid w:val="2C91744F"/>
    <w:rsid w:val="2C927E86"/>
    <w:rsid w:val="2C984DDE"/>
    <w:rsid w:val="2C9BE37E"/>
    <w:rsid w:val="2C9E1032"/>
    <w:rsid w:val="2CA2FE60"/>
    <w:rsid w:val="2CA35AAE"/>
    <w:rsid w:val="2CAFF9DD"/>
    <w:rsid w:val="2CB395AE"/>
    <w:rsid w:val="2CB6C05D"/>
    <w:rsid w:val="2CB72F6D"/>
    <w:rsid w:val="2CB7EF4D"/>
    <w:rsid w:val="2CB8D42D"/>
    <w:rsid w:val="2CB8DC60"/>
    <w:rsid w:val="2CB8E282"/>
    <w:rsid w:val="2CB9E1F4"/>
    <w:rsid w:val="2CC15508"/>
    <w:rsid w:val="2CC373DC"/>
    <w:rsid w:val="2CC521BC"/>
    <w:rsid w:val="2CCA4CEF"/>
    <w:rsid w:val="2CCB27D3"/>
    <w:rsid w:val="2CD0F41E"/>
    <w:rsid w:val="2CD1B4C2"/>
    <w:rsid w:val="2CD2848F"/>
    <w:rsid w:val="2CD72D0D"/>
    <w:rsid w:val="2CD9B48F"/>
    <w:rsid w:val="2CDA7CD0"/>
    <w:rsid w:val="2CDED0B2"/>
    <w:rsid w:val="2CE8660D"/>
    <w:rsid w:val="2CEA4746"/>
    <w:rsid w:val="2CEBE63A"/>
    <w:rsid w:val="2CEF44EB"/>
    <w:rsid w:val="2CEFE4D7"/>
    <w:rsid w:val="2CFD3027"/>
    <w:rsid w:val="2D042ED1"/>
    <w:rsid w:val="2D0522F9"/>
    <w:rsid w:val="2D062DA9"/>
    <w:rsid w:val="2D089C7B"/>
    <w:rsid w:val="2D08E29C"/>
    <w:rsid w:val="2D08F88B"/>
    <w:rsid w:val="2D0B402C"/>
    <w:rsid w:val="2D0F4D0C"/>
    <w:rsid w:val="2D0FC65F"/>
    <w:rsid w:val="2D190F6D"/>
    <w:rsid w:val="2D192858"/>
    <w:rsid w:val="2D1A40A8"/>
    <w:rsid w:val="2D1BA554"/>
    <w:rsid w:val="2D1F4244"/>
    <w:rsid w:val="2D26B25D"/>
    <w:rsid w:val="2D2937F0"/>
    <w:rsid w:val="2D2FD834"/>
    <w:rsid w:val="2D30BE5C"/>
    <w:rsid w:val="2D346A29"/>
    <w:rsid w:val="2D382289"/>
    <w:rsid w:val="2D3A7424"/>
    <w:rsid w:val="2D3AA16F"/>
    <w:rsid w:val="2D3ADBAE"/>
    <w:rsid w:val="2D3B68C0"/>
    <w:rsid w:val="2D3EFA7D"/>
    <w:rsid w:val="2D44743E"/>
    <w:rsid w:val="2D44CB2B"/>
    <w:rsid w:val="2D456107"/>
    <w:rsid w:val="2D4BD5C2"/>
    <w:rsid w:val="2D4C0405"/>
    <w:rsid w:val="2D4C83AB"/>
    <w:rsid w:val="2D4DF454"/>
    <w:rsid w:val="2D50124F"/>
    <w:rsid w:val="2D540683"/>
    <w:rsid w:val="2D593691"/>
    <w:rsid w:val="2D5BB4E8"/>
    <w:rsid w:val="2D5D4A97"/>
    <w:rsid w:val="2D5DE416"/>
    <w:rsid w:val="2D609BD2"/>
    <w:rsid w:val="2D6119F2"/>
    <w:rsid w:val="2D61F9C1"/>
    <w:rsid w:val="2D62F091"/>
    <w:rsid w:val="2D69DEAD"/>
    <w:rsid w:val="2D6B4DA9"/>
    <w:rsid w:val="2D6B6E5F"/>
    <w:rsid w:val="2D6C3B70"/>
    <w:rsid w:val="2D6C7F00"/>
    <w:rsid w:val="2D6DB955"/>
    <w:rsid w:val="2D6E686F"/>
    <w:rsid w:val="2D6EFEE9"/>
    <w:rsid w:val="2D6F91DD"/>
    <w:rsid w:val="2D73C940"/>
    <w:rsid w:val="2D75F1CA"/>
    <w:rsid w:val="2D7A3C8F"/>
    <w:rsid w:val="2D7D1E7C"/>
    <w:rsid w:val="2D7D7DE9"/>
    <w:rsid w:val="2D7E1540"/>
    <w:rsid w:val="2D7FD1AE"/>
    <w:rsid w:val="2D800CCC"/>
    <w:rsid w:val="2D81A526"/>
    <w:rsid w:val="2D8235E8"/>
    <w:rsid w:val="2D82F8FC"/>
    <w:rsid w:val="2D843FA9"/>
    <w:rsid w:val="2D873FEE"/>
    <w:rsid w:val="2D87FDBA"/>
    <w:rsid w:val="2D895906"/>
    <w:rsid w:val="2D89FE86"/>
    <w:rsid w:val="2D8E43E7"/>
    <w:rsid w:val="2D936134"/>
    <w:rsid w:val="2D93683F"/>
    <w:rsid w:val="2D9722E5"/>
    <w:rsid w:val="2D975388"/>
    <w:rsid w:val="2D97A051"/>
    <w:rsid w:val="2DA1C928"/>
    <w:rsid w:val="2DA43E95"/>
    <w:rsid w:val="2DA4CD23"/>
    <w:rsid w:val="2DA558AF"/>
    <w:rsid w:val="2DA5F8C6"/>
    <w:rsid w:val="2DA7B224"/>
    <w:rsid w:val="2DADCCB9"/>
    <w:rsid w:val="2DB083E7"/>
    <w:rsid w:val="2DB0F513"/>
    <w:rsid w:val="2DB3E79B"/>
    <w:rsid w:val="2DB8C910"/>
    <w:rsid w:val="2DBDCD8E"/>
    <w:rsid w:val="2DC5CF69"/>
    <w:rsid w:val="2DC641E2"/>
    <w:rsid w:val="2DCBD8E5"/>
    <w:rsid w:val="2DCE3028"/>
    <w:rsid w:val="2DCE763E"/>
    <w:rsid w:val="2DCF2095"/>
    <w:rsid w:val="2DD0BC96"/>
    <w:rsid w:val="2DD20E08"/>
    <w:rsid w:val="2DD5EA87"/>
    <w:rsid w:val="2DDDAA74"/>
    <w:rsid w:val="2DE688BA"/>
    <w:rsid w:val="2DEDBD90"/>
    <w:rsid w:val="2DEF873C"/>
    <w:rsid w:val="2DF030FE"/>
    <w:rsid w:val="2DF437BA"/>
    <w:rsid w:val="2DF665F2"/>
    <w:rsid w:val="2DF75594"/>
    <w:rsid w:val="2DF97E28"/>
    <w:rsid w:val="2DF9D164"/>
    <w:rsid w:val="2DFAF07F"/>
    <w:rsid w:val="2DFC9291"/>
    <w:rsid w:val="2DFDF653"/>
    <w:rsid w:val="2DFEB33C"/>
    <w:rsid w:val="2E07634A"/>
    <w:rsid w:val="2E07A75D"/>
    <w:rsid w:val="2E0C8C8C"/>
    <w:rsid w:val="2E0E03B1"/>
    <w:rsid w:val="2E10E27E"/>
    <w:rsid w:val="2E12D923"/>
    <w:rsid w:val="2E1491F1"/>
    <w:rsid w:val="2E18A449"/>
    <w:rsid w:val="2E19619F"/>
    <w:rsid w:val="2E1B32C1"/>
    <w:rsid w:val="2E1E7BFE"/>
    <w:rsid w:val="2E22A54C"/>
    <w:rsid w:val="2E26BD73"/>
    <w:rsid w:val="2E2720A1"/>
    <w:rsid w:val="2E2D8A4C"/>
    <w:rsid w:val="2E2E4FC2"/>
    <w:rsid w:val="2E2F35B4"/>
    <w:rsid w:val="2E32D23E"/>
    <w:rsid w:val="2E33069E"/>
    <w:rsid w:val="2E34A4AD"/>
    <w:rsid w:val="2E35FFEB"/>
    <w:rsid w:val="2E38F0AC"/>
    <w:rsid w:val="2E3BD774"/>
    <w:rsid w:val="2E488E94"/>
    <w:rsid w:val="2E4A371F"/>
    <w:rsid w:val="2E4B64B8"/>
    <w:rsid w:val="2E4ECA40"/>
    <w:rsid w:val="2E51D007"/>
    <w:rsid w:val="2E533710"/>
    <w:rsid w:val="2E582D1F"/>
    <w:rsid w:val="2E5862AF"/>
    <w:rsid w:val="2E5FB7F0"/>
    <w:rsid w:val="2E6EFF51"/>
    <w:rsid w:val="2E6F8F9B"/>
    <w:rsid w:val="2E788ACE"/>
    <w:rsid w:val="2E7A735F"/>
    <w:rsid w:val="2E829256"/>
    <w:rsid w:val="2E83BED2"/>
    <w:rsid w:val="2E84A843"/>
    <w:rsid w:val="2E869EE1"/>
    <w:rsid w:val="2E86AB93"/>
    <w:rsid w:val="2E8818E6"/>
    <w:rsid w:val="2E93434B"/>
    <w:rsid w:val="2E9AE617"/>
    <w:rsid w:val="2EA073AD"/>
    <w:rsid w:val="2EA26BF2"/>
    <w:rsid w:val="2EA41736"/>
    <w:rsid w:val="2EA4BBA5"/>
    <w:rsid w:val="2EA67FC4"/>
    <w:rsid w:val="2EA92545"/>
    <w:rsid w:val="2EA9BC52"/>
    <w:rsid w:val="2EAA09C8"/>
    <w:rsid w:val="2EAA3BDA"/>
    <w:rsid w:val="2EAAFF88"/>
    <w:rsid w:val="2EAE045C"/>
    <w:rsid w:val="2EB0A7F2"/>
    <w:rsid w:val="2EB1DA96"/>
    <w:rsid w:val="2EB68DDA"/>
    <w:rsid w:val="2EB9BD52"/>
    <w:rsid w:val="2EBB87CE"/>
    <w:rsid w:val="2EBCBD65"/>
    <w:rsid w:val="2EBD75C1"/>
    <w:rsid w:val="2EC39FB9"/>
    <w:rsid w:val="2EC6858E"/>
    <w:rsid w:val="2ECEDDF0"/>
    <w:rsid w:val="2ED0215E"/>
    <w:rsid w:val="2ED07762"/>
    <w:rsid w:val="2ED285C6"/>
    <w:rsid w:val="2ED49936"/>
    <w:rsid w:val="2ED56B14"/>
    <w:rsid w:val="2ED7C4F6"/>
    <w:rsid w:val="2EDA0683"/>
    <w:rsid w:val="2EDA75DE"/>
    <w:rsid w:val="2EDE1DF0"/>
    <w:rsid w:val="2EE6FF0D"/>
    <w:rsid w:val="2EE793D1"/>
    <w:rsid w:val="2EE87DD3"/>
    <w:rsid w:val="2EE8CB43"/>
    <w:rsid w:val="2EE990B1"/>
    <w:rsid w:val="2EE9957A"/>
    <w:rsid w:val="2EEF17E7"/>
    <w:rsid w:val="2EF1E3DC"/>
    <w:rsid w:val="2EF285F9"/>
    <w:rsid w:val="2EF545CE"/>
    <w:rsid w:val="2EF7E41A"/>
    <w:rsid w:val="2EF8A565"/>
    <w:rsid w:val="2EFAC002"/>
    <w:rsid w:val="2EFC5CAC"/>
    <w:rsid w:val="2F007DFF"/>
    <w:rsid w:val="2F01B0C1"/>
    <w:rsid w:val="2F046135"/>
    <w:rsid w:val="2F09DD7C"/>
    <w:rsid w:val="2F0DBB95"/>
    <w:rsid w:val="2F0FC107"/>
    <w:rsid w:val="2F121539"/>
    <w:rsid w:val="2F121C09"/>
    <w:rsid w:val="2F13CD9F"/>
    <w:rsid w:val="2F1F3CC4"/>
    <w:rsid w:val="2F216F84"/>
    <w:rsid w:val="2F22400B"/>
    <w:rsid w:val="2F2EDF93"/>
    <w:rsid w:val="2F339D0E"/>
    <w:rsid w:val="2F34888E"/>
    <w:rsid w:val="2F34E094"/>
    <w:rsid w:val="2F3541D8"/>
    <w:rsid w:val="2F35EF34"/>
    <w:rsid w:val="2F36E733"/>
    <w:rsid w:val="2F39610D"/>
    <w:rsid w:val="2F3B6E4B"/>
    <w:rsid w:val="2F3D491F"/>
    <w:rsid w:val="2F42AD76"/>
    <w:rsid w:val="2F4BD989"/>
    <w:rsid w:val="2F4BDACD"/>
    <w:rsid w:val="2F4E0BE3"/>
    <w:rsid w:val="2F4E0E64"/>
    <w:rsid w:val="2F4E8FDB"/>
    <w:rsid w:val="2F54E81A"/>
    <w:rsid w:val="2F5662FA"/>
    <w:rsid w:val="2F57644E"/>
    <w:rsid w:val="2F58991E"/>
    <w:rsid w:val="2F58F765"/>
    <w:rsid w:val="2F5AD10C"/>
    <w:rsid w:val="2F5AD6EC"/>
    <w:rsid w:val="2F5CBDBC"/>
    <w:rsid w:val="2F5DDFA8"/>
    <w:rsid w:val="2F5E2677"/>
    <w:rsid w:val="2F638A4A"/>
    <w:rsid w:val="2F63A75F"/>
    <w:rsid w:val="2F65D0D2"/>
    <w:rsid w:val="2F662AF1"/>
    <w:rsid w:val="2F68BD42"/>
    <w:rsid w:val="2F6DBAC8"/>
    <w:rsid w:val="2F6E8B0F"/>
    <w:rsid w:val="2F6F4A33"/>
    <w:rsid w:val="2F70063B"/>
    <w:rsid w:val="2F7072CC"/>
    <w:rsid w:val="2F710660"/>
    <w:rsid w:val="2F729958"/>
    <w:rsid w:val="2F73669F"/>
    <w:rsid w:val="2F7399F6"/>
    <w:rsid w:val="2F7444A7"/>
    <w:rsid w:val="2F7469E4"/>
    <w:rsid w:val="2F76B7DF"/>
    <w:rsid w:val="2F783511"/>
    <w:rsid w:val="2F78B768"/>
    <w:rsid w:val="2F7A414C"/>
    <w:rsid w:val="2F7A8ABA"/>
    <w:rsid w:val="2F7F0393"/>
    <w:rsid w:val="2F84C38E"/>
    <w:rsid w:val="2F86A104"/>
    <w:rsid w:val="2F8750D8"/>
    <w:rsid w:val="2F87F469"/>
    <w:rsid w:val="2F8BFA04"/>
    <w:rsid w:val="2F8F0BE1"/>
    <w:rsid w:val="2F92932C"/>
    <w:rsid w:val="2F944083"/>
    <w:rsid w:val="2F94C170"/>
    <w:rsid w:val="2F97E1FD"/>
    <w:rsid w:val="2F97F378"/>
    <w:rsid w:val="2F9A48D7"/>
    <w:rsid w:val="2F9CA9C9"/>
    <w:rsid w:val="2F9E6789"/>
    <w:rsid w:val="2FA6C8ED"/>
    <w:rsid w:val="2FA721D7"/>
    <w:rsid w:val="2FAAEE45"/>
    <w:rsid w:val="2FAB817D"/>
    <w:rsid w:val="2FAF104C"/>
    <w:rsid w:val="2FB1B5EE"/>
    <w:rsid w:val="2FB2FB10"/>
    <w:rsid w:val="2FB46415"/>
    <w:rsid w:val="2FB69D31"/>
    <w:rsid w:val="2FB6EAFB"/>
    <w:rsid w:val="2FB8D0D2"/>
    <w:rsid w:val="2FB969CF"/>
    <w:rsid w:val="2FC33F70"/>
    <w:rsid w:val="2FC4535A"/>
    <w:rsid w:val="2FC91973"/>
    <w:rsid w:val="2FC92FBE"/>
    <w:rsid w:val="2FCA34B5"/>
    <w:rsid w:val="2FCA6AED"/>
    <w:rsid w:val="2FCD58D1"/>
    <w:rsid w:val="2FCF1593"/>
    <w:rsid w:val="2FD1DF72"/>
    <w:rsid w:val="2FD24A9E"/>
    <w:rsid w:val="2FD2FB9C"/>
    <w:rsid w:val="2FD3A9C2"/>
    <w:rsid w:val="2FD3DE0B"/>
    <w:rsid w:val="2FD7DD19"/>
    <w:rsid w:val="2FD89E86"/>
    <w:rsid w:val="2FD9C742"/>
    <w:rsid w:val="2FDA0B86"/>
    <w:rsid w:val="2FDA87DF"/>
    <w:rsid w:val="2FDB77D9"/>
    <w:rsid w:val="2FE1CBEC"/>
    <w:rsid w:val="2FE23622"/>
    <w:rsid w:val="2FE3CB0D"/>
    <w:rsid w:val="2FE48CFF"/>
    <w:rsid w:val="2FE9F6D5"/>
    <w:rsid w:val="2FED4848"/>
    <w:rsid w:val="2FEF774A"/>
    <w:rsid w:val="2FF557F9"/>
    <w:rsid w:val="2FF599BC"/>
    <w:rsid w:val="2FF9D701"/>
    <w:rsid w:val="2FFA6AFC"/>
    <w:rsid w:val="2FFDE395"/>
    <w:rsid w:val="2FFF76B3"/>
    <w:rsid w:val="30015B95"/>
    <w:rsid w:val="300239EF"/>
    <w:rsid w:val="3002D309"/>
    <w:rsid w:val="30044489"/>
    <w:rsid w:val="3007357D"/>
    <w:rsid w:val="3009CB81"/>
    <w:rsid w:val="300F036B"/>
    <w:rsid w:val="30102E56"/>
    <w:rsid w:val="30171F33"/>
    <w:rsid w:val="30186A93"/>
    <w:rsid w:val="3018CEBB"/>
    <w:rsid w:val="301A8DD5"/>
    <w:rsid w:val="3023156A"/>
    <w:rsid w:val="3024DC64"/>
    <w:rsid w:val="302794FF"/>
    <w:rsid w:val="3028CA33"/>
    <w:rsid w:val="302A6637"/>
    <w:rsid w:val="302AA832"/>
    <w:rsid w:val="302CBA72"/>
    <w:rsid w:val="302EFD01"/>
    <w:rsid w:val="30356007"/>
    <w:rsid w:val="30358634"/>
    <w:rsid w:val="30373CB5"/>
    <w:rsid w:val="303B0833"/>
    <w:rsid w:val="303C4B7E"/>
    <w:rsid w:val="303E073F"/>
    <w:rsid w:val="303F1960"/>
    <w:rsid w:val="3040C52D"/>
    <w:rsid w:val="30438F50"/>
    <w:rsid w:val="3046A9A8"/>
    <w:rsid w:val="304798B3"/>
    <w:rsid w:val="30483A07"/>
    <w:rsid w:val="304A723D"/>
    <w:rsid w:val="304AAE56"/>
    <w:rsid w:val="304CF390"/>
    <w:rsid w:val="304FADD7"/>
    <w:rsid w:val="30520377"/>
    <w:rsid w:val="30552858"/>
    <w:rsid w:val="3057AC7F"/>
    <w:rsid w:val="305A0BDB"/>
    <w:rsid w:val="305C39C6"/>
    <w:rsid w:val="305D6734"/>
    <w:rsid w:val="305F61BD"/>
    <w:rsid w:val="30601502"/>
    <w:rsid w:val="30626C50"/>
    <w:rsid w:val="30655ABB"/>
    <w:rsid w:val="306785AF"/>
    <w:rsid w:val="3069CC2F"/>
    <w:rsid w:val="307077CA"/>
    <w:rsid w:val="3070E857"/>
    <w:rsid w:val="3076FFFF"/>
    <w:rsid w:val="30771274"/>
    <w:rsid w:val="307858BC"/>
    <w:rsid w:val="307A7A8D"/>
    <w:rsid w:val="307AEE5E"/>
    <w:rsid w:val="307B31DF"/>
    <w:rsid w:val="307C0CC6"/>
    <w:rsid w:val="307C8AC0"/>
    <w:rsid w:val="307DCC08"/>
    <w:rsid w:val="307DDDDE"/>
    <w:rsid w:val="30805B04"/>
    <w:rsid w:val="30818B4C"/>
    <w:rsid w:val="30824E3E"/>
    <w:rsid w:val="30834B5A"/>
    <w:rsid w:val="308DF266"/>
    <w:rsid w:val="308EFA65"/>
    <w:rsid w:val="30901857"/>
    <w:rsid w:val="3092D169"/>
    <w:rsid w:val="3093B743"/>
    <w:rsid w:val="30955EE3"/>
    <w:rsid w:val="3098E0DA"/>
    <w:rsid w:val="30999A4B"/>
    <w:rsid w:val="309C9388"/>
    <w:rsid w:val="309D54B7"/>
    <w:rsid w:val="309F92C9"/>
    <w:rsid w:val="30A3E16F"/>
    <w:rsid w:val="30A44F6B"/>
    <w:rsid w:val="30A69D1E"/>
    <w:rsid w:val="30A895DF"/>
    <w:rsid w:val="30ACE4C3"/>
    <w:rsid w:val="30B041AC"/>
    <w:rsid w:val="30B1028B"/>
    <w:rsid w:val="30B1A3A2"/>
    <w:rsid w:val="30B3B01C"/>
    <w:rsid w:val="30B534B9"/>
    <w:rsid w:val="30B543CA"/>
    <w:rsid w:val="30B58F64"/>
    <w:rsid w:val="30B63E0F"/>
    <w:rsid w:val="30B7825A"/>
    <w:rsid w:val="30B8E782"/>
    <w:rsid w:val="30B97823"/>
    <w:rsid w:val="30BF0A84"/>
    <w:rsid w:val="30C131FD"/>
    <w:rsid w:val="30C1D48A"/>
    <w:rsid w:val="30C2FDF4"/>
    <w:rsid w:val="30C56D42"/>
    <w:rsid w:val="30C8FBA1"/>
    <w:rsid w:val="30CF39C3"/>
    <w:rsid w:val="30CF47A7"/>
    <w:rsid w:val="30D0C4E9"/>
    <w:rsid w:val="30D2BB31"/>
    <w:rsid w:val="30D49E26"/>
    <w:rsid w:val="30D64157"/>
    <w:rsid w:val="30D6AF53"/>
    <w:rsid w:val="30D91258"/>
    <w:rsid w:val="30DC8530"/>
    <w:rsid w:val="30DD973A"/>
    <w:rsid w:val="30E6B966"/>
    <w:rsid w:val="30E75E20"/>
    <w:rsid w:val="30E998D8"/>
    <w:rsid w:val="30EA7950"/>
    <w:rsid w:val="30EC4BAB"/>
    <w:rsid w:val="30ECBCCB"/>
    <w:rsid w:val="30F00A4F"/>
    <w:rsid w:val="30F1F412"/>
    <w:rsid w:val="30F4E13A"/>
    <w:rsid w:val="30F84C07"/>
    <w:rsid w:val="30FD5E48"/>
    <w:rsid w:val="30FEF8D4"/>
    <w:rsid w:val="30FF9DB3"/>
    <w:rsid w:val="31085C4C"/>
    <w:rsid w:val="3109AEDC"/>
    <w:rsid w:val="310CE10A"/>
    <w:rsid w:val="311178D7"/>
    <w:rsid w:val="3112419A"/>
    <w:rsid w:val="3115E1E4"/>
    <w:rsid w:val="311845BB"/>
    <w:rsid w:val="3119341B"/>
    <w:rsid w:val="31198168"/>
    <w:rsid w:val="311A9A65"/>
    <w:rsid w:val="311C17DD"/>
    <w:rsid w:val="311DAE68"/>
    <w:rsid w:val="31201A39"/>
    <w:rsid w:val="31233F08"/>
    <w:rsid w:val="3123B3B2"/>
    <w:rsid w:val="31278C6F"/>
    <w:rsid w:val="3129B5FC"/>
    <w:rsid w:val="312AD5DE"/>
    <w:rsid w:val="312AFB52"/>
    <w:rsid w:val="312C6E7F"/>
    <w:rsid w:val="312D4D8A"/>
    <w:rsid w:val="312D7209"/>
    <w:rsid w:val="312FEEC9"/>
    <w:rsid w:val="3136B52A"/>
    <w:rsid w:val="3137730C"/>
    <w:rsid w:val="313840A1"/>
    <w:rsid w:val="31486DFD"/>
    <w:rsid w:val="3150C531"/>
    <w:rsid w:val="31557E5C"/>
    <w:rsid w:val="3156B693"/>
    <w:rsid w:val="3157BBD6"/>
    <w:rsid w:val="315CE47B"/>
    <w:rsid w:val="315D07EA"/>
    <w:rsid w:val="315D3ABB"/>
    <w:rsid w:val="315D5631"/>
    <w:rsid w:val="315ECA3C"/>
    <w:rsid w:val="315F5E2C"/>
    <w:rsid w:val="31626CC4"/>
    <w:rsid w:val="3163C641"/>
    <w:rsid w:val="31691B63"/>
    <w:rsid w:val="316B27B0"/>
    <w:rsid w:val="3173A2DA"/>
    <w:rsid w:val="31758DAA"/>
    <w:rsid w:val="317911EE"/>
    <w:rsid w:val="317DC878"/>
    <w:rsid w:val="317EF3F2"/>
    <w:rsid w:val="317F46ED"/>
    <w:rsid w:val="318108E4"/>
    <w:rsid w:val="31830105"/>
    <w:rsid w:val="31850151"/>
    <w:rsid w:val="3186E029"/>
    <w:rsid w:val="318F0409"/>
    <w:rsid w:val="3191A702"/>
    <w:rsid w:val="31925E92"/>
    <w:rsid w:val="3194A6DE"/>
    <w:rsid w:val="3194D84B"/>
    <w:rsid w:val="319BF8A0"/>
    <w:rsid w:val="319BFA07"/>
    <w:rsid w:val="319D2F33"/>
    <w:rsid w:val="31A07EB3"/>
    <w:rsid w:val="31A7BC0B"/>
    <w:rsid w:val="31A7F2D7"/>
    <w:rsid w:val="31A7FE7E"/>
    <w:rsid w:val="31A85B22"/>
    <w:rsid w:val="31A9A830"/>
    <w:rsid w:val="31AAA022"/>
    <w:rsid w:val="31AB23C9"/>
    <w:rsid w:val="31AB2C5B"/>
    <w:rsid w:val="31ACE552"/>
    <w:rsid w:val="31AEDB72"/>
    <w:rsid w:val="31B148EA"/>
    <w:rsid w:val="31B35CB7"/>
    <w:rsid w:val="31B83C8C"/>
    <w:rsid w:val="31B8593B"/>
    <w:rsid w:val="31C04F99"/>
    <w:rsid w:val="31C06B94"/>
    <w:rsid w:val="31C2FC85"/>
    <w:rsid w:val="31C79EAF"/>
    <w:rsid w:val="31CE7900"/>
    <w:rsid w:val="31CF96B1"/>
    <w:rsid w:val="31CFED42"/>
    <w:rsid w:val="31D54ADC"/>
    <w:rsid w:val="31D90AA4"/>
    <w:rsid w:val="31D926DD"/>
    <w:rsid w:val="31D9C4F4"/>
    <w:rsid w:val="31D9C7C0"/>
    <w:rsid w:val="31DAB5E4"/>
    <w:rsid w:val="31DBFB8E"/>
    <w:rsid w:val="31DC8B92"/>
    <w:rsid w:val="31DE46A0"/>
    <w:rsid w:val="31DEB090"/>
    <w:rsid w:val="31DEE9EB"/>
    <w:rsid w:val="31E0D27B"/>
    <w:rsid w:val="31E3422C"/>
    <w:rsid w:val="31E5D35A"/>
    <w:rsid w:val="31E757C2"/>
    <w:rsid w:val="31EDE6AA"/>
    <w:rsid w:val="31EE6B39"/>
    <w:rsid w:val="31EEBF7E"/>
    <w:rsid w:val="31EEE94F"/>
    <w:rsid w:val="31EFF8DF"/>
    <w:rsid w:val="31F1725A"/>
    <w:rsid w:val="31F45CC8"/>
    <w:rsid w:val="31F6A357"/>
    <w:rsid w:val="31F834C1"/>
    <w:rsid w:val="31F8C02A"/>
    <w:rsid w:val="31F982DC"/>
    <w:rsid w:val="31FA0315"/>
    <w:rsid w:val="31FC0BA4"/>
    <w:rsid w:val="31FC5605"/>
    <w:rsid w:val="31FD2BE2"/>
    <w:rsid w:val="31FFB746"/>
    <w:rsid w:val="32037D39"/>
    <w:rsid w:val="3204B7AB"/>
    <w:rsid w:val="32070965"/>
    <w:rsid w:val="32086797"/>
    <w:rsid w:val="320867FD"/>
    <w:rsid w:val="320938AD"/>
    <w:rsid w:val="320A4C8F"/>
    <w:rsid w:val="320BB3CE"/>
    <w:rsid w:val="320D20EB"/>
    <w:rsid w:val="320EDD97"/>
    <w:rsid w:val="32151AC3"/>
    <w:rsid w:val="3216130F"/>
    <w:rsid w:val="321983F3"/>
    <w:rsid w:val="321AE956"/>
    <w:rsid w:val="321C8579"/>
    <w:rsid w:val="321EDA26"/>
    <w:rsid w:val="321FE1DC"/>
    <w:rsid w:val="32219C99"/>
    <w:rsid w:val="32262949"/>
    <w:rsid w:val="3228A521"/>
    <w:rsid w:val="322902C8"/>
    <w:rsid w:val="322A5420"/>
    <w:rsid w:val="322B308A"/>
    <w:rsid w:val="322B83C5"/>
    <w:rsid w:val="322D05C1"/>
    <w:rsid w:val="322E5DCA"/>
    <w:rsid w:val="322F883B"/>
    <w:rsid w:val="32354161"/>
    <w:rsid w:val="323CA45E"/>
    <w:rsid w:val="323CB21B"/>
    <w:rsid w:val="323D9226"/>
    <w:rsid w:val="323E567A"/>
    <w:rsid w:val="323E699E"/>
    <w:rsid w:val="323FC10D"/>
    <w:rsid w:val="3242D8FE"/>
    <w:rsid w:val="3246E9EE"/>
    <w:rsid w:val="32484EDE"/>
    <w:rsid w:val="32491A74"/>
    <w:rsid w:val="324D26FE"/>
    <w:rsid w:val="324D532D"/>
    <w:rsid w:val="3251076D"/>
    <w:rsid w:val="3258FB5B"/>
    <w:rsid w:val="325EF257"/>
    <w:rsid w:val="3261EEFB"/>
    <w:rsid w:val="3263ADEB"/>
    <w:rsid w:val="3263D70B"/>
    <w:rsid w:val="3267C441"/>
    <w:rsid w:val="32687445"/>
    <w:rsid w:val="32698998"/>
    <w:rsid w:val="3269E9BF"/>
    <w:rsid w:val="326BB35F"/>
    <w:rsid w:val="326E1BFE"/>
    <w:rsid w:val="326E1D69"/>
    <w:rsid w:val="32740331"/>
    <w:rsid w:val="327C8E78"/>
    <w:rsid w:val="327DD1F3"/>
    <w:rsid w:val="327E2497"/>
    <w:rsid w:val="32806BEF"/>
    <w:rsid w:val="32821FE2"/>
    <w:rsid w:val="32874194"/>
    <w:rsid w:val="3287DB6A"/>
    <w:rsid w:val="328C89C8"/>
    <w:rsid w:val="328CABC7"/>
    <w:rsid w:val="3292E132"/>
    <w:rsid w:val="329FAE95"/>
    <w:rsid w:val="329FD01C"/>
    <w:rsid w:val="329FEBEC"/>
    <w:rsid w:val="32A0D0F5"/>
    <w:rsid w:val="32A66BD6"/>
    <w:rsid w:val="32A74973"/>
    <w:rsid w:val="32AFC138"/>
    <w:rsid w:val="32B194D6"/>
    <w:rsid w:val="32B28AA5"/>
    <w:rsid w:val="32B2A56F"/>
    <w:rsid w:val="32B9129C"/>
    <w:rsid w:val="32BA89AB"/>
    <w:rsid w:val="32BB4DA7"/>
    <w:rsid w:val="32BC4AC1"/>
    <w:rsid w:val="32BD4DF4"/>
    <w:rsid w:val="32C45162"/>
    <w:rsid w:val="32CA9E89"/>
    <w:rsid w:val="32CCD919"/>
    <w:rsid w:val="32CE27FC"/>
    <w:rsid w:val="32CEF40A"/>
    <w:rsid w:val="32D01890"/>
    <w:rsid w:val="32D07154"/>
    <w:rsid w:val="32D45815"/>
    <w:rsid w:val="32D82E95"/>
    <w:rsid w:val="32D9A058"/>
    <w:rsid w:val="32E19B12"/>
    <w:rsid w:val="32E2FBA2"/>
    <w:rsid w:val="32E2FC4A"/>
    <w:rsid w:val="32E50468"/>
    <w:rsid w:val="32E96E72"/>
    <w:rsid w:val="32E9D8FB"/>
    <w:rsid w:val="32EC66EF"/>
    <w:rsid w:val="32FD7153"/>
    <w:rsid w:val="32FE2E5C"/>
    <w:rsid w:val="3303D9C8"/>
    <w:rsid w:val="33047D38"/>
    <w:rsid w:val="33061C42"/>
    <w:rsid w:val="33082E2A"/>
    <w:rsid w:val="33092146"/>
    <w:rsid w:val="330A1E0A"/>
    <w:rsid w:val="330DA27D"/>
    <w:rsid w:val="330DE9DD"/>
    <w:rsid w:val="330E44F0"/>
    <w:rsid w:val="3311CADF"/>
    <w:rsid w:val="331327DB"/>
    <w:rsid w:val="331568EA"/>
    <w:rsid w:val="3317486D"/>
    <w:rsid w:val="3317AF56"/>
    <w:rsid w:val="3318ECCD"/>
    <w:rsid w:val="331978BB"/>
    <w:rsid w:val="331C117C"/>
    <w:rsid w:val="331CD14F"/>
    <w:rsid w:val="331CF617"/>
    <w:rsid w:val="331E71D8"/>
    <w:rsid w:val="3323C50D"/>
    <w:rsid w:val="33255B15"/>
    <w:rsid w:val="3327EA25"/>
    <w:rsid w:val="33315CD2"/>
    <w:rsid w:val="33327572"/>
    <w:rsid w:val="333A02EC"/>
    <w:rsid w:val="333C7AFB"/>
    <w:rsid w:val="33421BF9"/>
    <w:rsid w:val="33429AFB"/>
    <w:rsid w:val="3343374C"/>
    <w:rsid w:val="3344659E"/>
    <w:rsid w:val="334C6201"/>
    <w:rsid w:val="33505E03"/>
    <w:rsid w:val="3353772F"/>
    <w:rsid w:val="33592E18"/>
    <w:rsid w:val="33594635"/>
    <w:rsid w:val="335ADF5C"/>
    <w:rsid w:val="335BEFF3"/>
    <w:rsid w:val="335CF3E2"/>
    <w:rsid w:val="335EA708"/>
    <w:rsid w:val="33612522"/>
    <w:rsid w:val="336162C3"/>
    <w:rsid w:val="33675498"/>
    <w:rsid w:val="3369A7CF"/>
    <w:rsid w:val="336F875E"/>
    <w:rsid w:val="33742CDE"/>
    <w:rsid w:val="33746F8B"/>
    <w:rsid w:val="33752F97"/>
    <w:rsid w:val="337879CD"/>
    <w:rsid w:val="337ABAA2"/>
    <w:rsid w:val="337B6B48"/>
    <w:rsid w:val="337DAFD4"/>
    <w:rsid w:val="337FA188"/>
    <w:rsid w:val="33812D8C"/>
    <w:rsid w:val="33848B50"/>
    <w:rsid w:val="338B7F2F"/>
    <w:rsid w:val="338BB0FD"/>
    <w:rsid w:val="3390A345"/>
    <w:rsid w:val="33941907"/>
    <w:rsid w:val="339720E1"/>
    <w:rsid w:val="339AB516"/>
    <w:rsid w:val="339C2929"/>
    <w:rsid w:val="339D0F5F"/>
    <w:rsid w:val="339E18E0"/>
    <w:rsid w:val="339E3544"/>
    <w:rsid w:val="339FB790"/>
    <w:rsid w:val="33A2713A"/>
    <w:rsid w:val="33A41001"/>
    <w:rsid w:val="33A514E2"/>
    <w:rsid w:val="33A554F4"/>
    <w:rsid w:val="33A68626"/>
    <w:rsid w:val="33A95BD0"/>
    <w:rsid w:val="33AE08C4"/>
    <w:rsid w:val="33B2DD5A"/>
    <w:rsid w:val="33B3C45F"/>
    <w:rsid w:val="33B44061"/>
    <w:rsid w:val="33B442FC"/>
    <w:rsid w:val="33B76A00"/>
    <w:rsid w:val="33B7D1D3"/>
    <w:rsid w:val="33C21952"/>
    <w:rsid w:val="33C62CDF"/>
    <w:rsid w:val="33C7DA50"/>
    <w:rsid w:val="33CAB4A9"/>
    <w:rsid w:val="33CAC6CB"/>
    <w:rsid w:val="33CF2CD0"/>
    <w:rsid w:val="33D2408B"/>
    <w:rsid w:val="33D39F64"/>
    <w:rsid w:val="33E17BC4"/>
    <w:rsid w:val="33E1E18D"/>
    <w:rsid w:val="33E1E3F8"/>
    <w:rsid w:val="33E1FB03"/>
    <w:rsid w:val="33E95B0A"/>
    <w:rsid w:val="33ECDE38"/>
    <w:rsid w:val="33EF5EAF"/>
    <w:rsid w:val="33F01360"/>
    <w:rsid w:val="33F145C3"/>
    <w:rsid w:val="33F3A7C0"/>
    <w:rsid w:val="33F490A6"/>
    <w:rsid w:val="33F6C5CE"/>
    <w:rsid w:val="33F8D6F0"/>
    <w:rsid w:val="33F93CCC"/>
    <w:rsid w:val="33FA7657"/>
    <w:rsid w:val="33FB7C6E"/>
    <w:rsid w:val="33FE0C4C"/>
    <w:rsid w:val="34041C35"/>
    <w:rsid w:val="34059907"/>
    <w:rsid w:val="340671E7"/>
    <w:rsid w:val="3407435E"/>
    <w:rsid w:val="34083B76"/>
    <w:rsid w:val="340D71F5"/>
    <w:rsid w:val="34109F54"/>
    <w:rsid w:val="3411DC6B"/>
    <w:rsid w:val="3412A25D"/>
    <w:rsid w:val="3415A400"/>
    <w:rsid w:val="34196A5E"/>
    <w:rsid w:val="341ADCAB"/>
    <w:rsid w:val="34201A68"/>
    <w:rsid w:val="3424AE47"/>
    <w:rsid w:val="34273974"/>
    <w:rsid w:val="343014CD"/>
    <w:rsid w:val="3430B979"/>
    <w:rsid w:val="343240E5"/>
    <w:rsid w:val="34383ACF"/>
    <w:rsid w:val="343AAEA3"/>
    <w:rsid w:val="343DE6D8"/>
    <w:rsid w:val="343E2348"/>
    <w:rsid w:val="343E64B5"/>
    <w:rsid w:val="343FCC04"/>
    <w:rsid w:val="3442288C"/>
    <w:rsid w:val="34436BDD"/>
    <w:rsid w:val="3443B0E2"/>
    <w:rsid w:val="3444F2B6"/>
    <w:rsid w:val="34458146"/>
    <w:rsid w:val="3445F016"/>
    <w:rsid w:val="3446E32C"/>
    <w:rsid w:val="34493710"/>
    <w:rsid w:val="34495E35"/>
    <w:rsid w:val="34496E7D"/>
    <w:rsid w:val="3449B2D8"/>
    <w:rsid w:val="344A2C3C"/>
    <w:rsid w:val="34549A3E"/>
    <w:rsid w:val="3455B957"/>
    <w:rsid w:val="345763F6"/>
    <w:rsid w:val="34587454"/>
    <w:rsid w:val="3462503E"/>
    <w:rsid w:val="34630636"/>
    <w:rsid w:val="34657550"/>
    <w:rsid w:val="34670C27"/>
    <w:rsid w:val="34695B3E"/>
    <w:rsid w:val="346AF362"/>
    <w:rsid w:val="347278EA"/>
    <w:rsid w:val="347822CB"/>
    <w:rsid w:val="347C08AB"/>
    <w:rsid w:val="347F56D6"/>
    <w:rsid w:val="3483D997"/>
    <w:rsid w:val="34842661"/>
    <w:rsid w:val="348A7C67"/>
    <w:rsid w:val="348B3647"/>
    <w:rsid w:val="348C8CD3"/>
    <w:rsid w:val="348DBA19"/>
    <w:rsid w:val="348FD686"/>
    <w:rsid w:val="3490A381"/>
    <w:rsid w:val="34932F61"/>
    <w:rsid w:val="34942DA8"/>
    <w:rsid w:val="3495D762"/>
    <w:rsid w:val="349AA7B7"/>
    <w:rsid w:val="34A0EDCD"/>
    <w:rsid w:val="34A55EC3"/>
    <w:rsid w:val="34A5B756"/>
    <w:rsid w:val="34A62811"/>
    <w:rsid w:val="34A7DC96"/>
    <w:rsid w:val="34A831BD"/>
    <w:rsid w:val="34AF101D"/>
    <w:rsid w:val="34AF5AD3"/>
    <w:rsid w:val="34B4BCE2"/>
    <w:rsid w:val="34B9DE43"/>
    <w:rsid w:val="34BDB346"/>
    <w:rsid w:val="34BE44EC"/>
    <w:rsid w:val="34C2B809"/>
    <w:rsid w:val="34C31B6B"/>
    <w:rsid w:val="34C61AF2"/>
    <w:rsid w:val="34CA4755"/>
    <w:rsid w:val="34CAB943"/>
    <w:rsid w:val="34D46791"/>
    <w:rsid w:val="34D69E64"/>
    <w:rsid w:val="34D7EB7A"/>
    <w:rsid w:val="34DA4A8B"/>
    <w:rsid w:val="34DACB14"/>
    <w:rsid w:val="34DB034B"/>
    <w:rsid w:val="34DB9631"/>
    <w:rsid w:val="34E2C0FF"/>
    <w:rsid w:val="34EAADC1"/>
    <w:rsid w:val="34EFD899"/>
    <w:rsid w:val="34F1447A"/>
    <w:rsid w:val="34F5FF3E"/>
    <w:rsid w:val="34FA6338"/>
    <w:rsid w:val="34FCB8D4"/>
    <w:rsid w:val="3507532E"/>
    <w:rsid w:val="35077BB8"/>
    <w:rsid w:val="3510ECFE"/>
    <w:rsid w:val="35136094"/>
    <w:rsid w:val="35151B3F"/>
    <w:rsid w:val="3515ADEC"/>
    <w:rsid w:val="3519596B"/>
    <w:rsid w:val="351A7B3D"/>
    <w:rsid w:val="351EDD1D"/>
    <w:rsid w:val="3522126D"/>
    <w:rsid w:val="3522DF05"/>
    <w:rsid w:val="3524E75E"/>
    <w:rsid w:val="3525FB38"/>
    <w:rsid w:val="3526E614"/>
    <w:rsid w:val="35280555"/>
    <w:rsid w:val="352988D9"/>
    <w:rsid w:val="352F2A1C"/>
    <w:rsid w:val="3530F73E"/>
    <w:rsid w:val="353123EB"/>
    <w:rsid w:val="3533D65A"/>
    <w:rsid w:val="3535E091"/>
    <w:rsid w:val="353F1461"/>
    <w:rsid w:val="35410901"/>
    <w:rsid w:val="35476238"/>
    <w:rsid w:val="354A7C41"/>
    <w:rsid w:val="3550D3D6"/>
    <w:rsid w:val="3550FAD2"/>
    <w:rsid w:val="35548633"/>
    <w:rsid w:val="3557FDE2"/>
    <w:rsid w:val="3564802F"/>
    <w:rsid w:val="3569EF15"/>
    <w:rsid w:val="356C2BC4"/>
    <w:rsid w:val="356CDAD7"/>
    <w:rsid w:val="357350C8"/>
    <w:rsid w:val="35754DED"/>
    <w:rsid w:val="35780DEA"/>
    <w:rsid w:val="3578B66C"/>
    <w:rsid w:val="35809BA9"/>
    <w:rsid w:val="3581728B"/>
    <w:rsid w:val="3587A76C"/>
    <w:rsid w:val="358B1E81"/>
    <w:rsid w:val="358E00F9"/>
    <w:rsid w:val="358E5633"/>
    <w:rsid w:val="358F34A6"/>
    <w:rsid w:val="35915753"/>
    <w:rsid w:val="3591B8EF"/>
    <w:rsid w:val="3593FD06"/>
    <w:rsid w:val="3596BAE3"/>
    <w:rsid w:val="3598C32E"/>
    <w:rsid w:val="359D86B7"/>
    <w:rsid w:val="35A0D215"/>
    <w:rsid w:val="35A21FFE"/>
    <w:rsid w:val="35A4ABC9"/>
    <w:rsid w:val="35A737BD"/>
    <w:rsid w:val="35AC37B8"/>
    <w:rsid w:val="35AF136A"/>
    <w:rsid w:val="35B56F37"/>
    <w:rsid w:val="35B5725F"/>
    <w:rsid w:val="35B8D315"/>
    <w:rsid w:val="35BA5931"/>
    <w:rsid w:val="35C1AE06"/>
    <w:rsid w:val="35C246F1"/>
    <w:rsid w:val="35C3F87A"/>
    <w:rsid w:val="35C4D7A3"/>
    <w:rsid w:val="35C5FF41"/>
    <w:rsid w:val="35C62114"/>
    <w:rsid w:val="35CABA2D"/>
    <w:rsid w:val="35CB1FD5"/>
    <w:rsid w:val="35CC85EB"/>
    <w:rsid w:val="35CDD401"/>
    <w:rsid w:val="35D2B8BE"/>
    <w:rsid w:val="35D35E7E"/>
    <w:rsid w:val="35D3CE62"/>
    <w:rsid w:val="35D8CAC9"/>
    <w:rsid w:val="35DD7F8D"/>
    <w:rsid w:val="35E18051"/>
    <w:rsid w:val="35E1B667"/>
    <w:rsid w:val="35E37A41"/>
    <w:rsid w:val="35E3C305"/>
    <w:rsid w:val="35E4208E"/>
    <w:rsid w:val="35E47D8C"/>
    <w:rsid w:val="35E52FD5"/>
    <w:rsid w:val="35E53601"/>
    <w:rsid w:val="35E7722F"/>
    <w:rsid w:val="35E830F1"/>
    <w:rsid w:val="35E9327C"/>
    <w:rsid w:val="35F006DD"/>
    <w:rsid w:val="35F69EF9"/>
    <w:rsid w:val="35F7FC8A"/>
    <w:rsid w:val="35FAAC92"/>
    <w:rsid w:val="35FCD882"/>
    <w:rsid w:val="36003CB9"/>
    <w:rsid w:val="3600595B"/>
    <w:rsid w:val="36007BEF"/>
    <w:rsid w:val="36021056"/>
    <w:rsid w:val="36029623"/>
    <w:rsid w:val="3609848B"/>
    <w:rsid w:val="360B02A7"/>
    <w:rsid w:val="360D5C0B"/>
    <w:rsid w:val="3611ECE1"/>
    <w:rsid w:val="36130ABC"/>
    <w:rsid w:val="36139EF2"/>
    <w:rsid w:val="361847F3"/>
    <w:rsid w:val="3618A083"/>
    <w:rsid w:val="361DE90C"/>
    <w:rsid w:val="361FC8FB"/>
    <w:rsid w:val="36214B8B"/>
    <w:rsid w:val="36236FC8"/>
    <w:rsid w:val="36251C1C"/>
    <w:rsid w:val="3629D2ED"/>
    <w:rsid w:val="362A1C95"/>
    <w:rsid w:val="362CD47A"/>
    <w:rsid w:val="362EE44F"/>
    <w:rsid w:val="362F0112"/>
    <w:rsid w:val="3631E946"/>
    <w:rsid w:val="363979AC"/>
    <w:rsid w:val="363B3181"/>
    <w:rsid w:val="363BCF6D"/>
    <w:rsid w:val="363C0423"/>
    <w:rsid w:val="363C36B7"/>
    <w:rsid w:val="363C6417"/>
    <w:rsid w:val="363FE881"/>
    <w:rsid w:val="36426DC1"/>
    <w:rsid w:val="3643E940"/>
    <w:rsid w:val="3647243D"/>
    <w:rsid w:val="364A1623"/>
    <w:rsid w:val="364D6935"/>
    <w:rsid w:val="364DC72F"/>
    <w:rsid w:val="364DD338"/>
    <w:rsid w:val="3652D68A"/>
    <w:rsid w:val="36561BB9"/>
    <w:rsid w:val="36587C08"/>
    <w:rsid w:val="3659AD6E"/>
    <w:rsid w:val="365D3680"/>
    <w:rsid w:val="365D5468"/>
    <w:rsid w:val="365F45BB"/>
    <w:rsid w:val="365FF1CA"/>
    <w:rsid w:val="366009B8"/>
    <w:rsid w:val="36602404"/>
    <w:rsid w:val="366275F4"/>
    <w:rsid w:val="366277F0"/>
    <w:rsid w:val="3665B284"/>
    <w:rsid w:val="366890DB"/>
    <w:rsid w:val="3669BC3B"/>
    <w:rsid w:val="366F78D7"/>
    <w:rsid w:val="367061FA"/>
    <w:rsid w:val="3671BF35"/>
    <w:rsid w:val="36783C7C"/>
    <w:rsid w:val="367C5098"/>
    <w:rsid w:val="367CCA0D"/>
    <w:rsid w:val="367D7078"/>
    <w:rsid w:val="367DDCA0"/>
    <w:rsid w:val="368C85FF"/>
    <w:rsid w:val="3690DA54"/>
    <w:rsid w:val="36949EC4"/>
    <w:rsid w:val="3694D9D2"/>
    <w:rsid w:val="369E7123"/>
    <w:rsid w:val="36A2EF2A"/>
    <w:rsid w:val="36A89D47"/>
    <w:rsid w:val="36AD83B8"/>
    <w:rsid w:val="36B3D743"/>
    <w:rsid w:val="36B59C06"/>
    <w:rsid w:val="36BB1781"/>
    <w:rsid w:val="36BBD3B5"/>
    <w:rsid w:val="36BF92E3"/>
    <w:rsid w:val="36C195F9"/>
    <w:rsid w:val="36C416F9"/>
    <w:rsid w:val="36C8D4CE"/>
    <w:rsid w:val="36CA3C3F"/>
    <w:rsid w:val="36CA5E6B"/>
    <w:rsid w:val="36CB4158"/>
    <w:rsid w:val="36CBB37F"/>
    <w:rsid w:val="36CBDEC8"/>
    <w:rsid w:val="36D13E15"/>
    <w:rsid w:val="36D45CFF"/>
    <w:rsid w:val="36D61B1C"/>
    <w:rsid w:val="36D6E4B3"/>
    <w:rsid w:val="36D9799B"/>
    <w:rsid w:val="36DAF129"/>
    <w:rsid w:val="36DB4CC9"/>
    <w:rsid w:val="36E05A78"/>
    <w:rsid w:val="36E4276D"/>
    <w:rsid w:val="36E50E60"/>
    <w:rsid w:val="36E62200"/>
    <w:rsid w:val="36E79A7D"/>
    <w:rsid w:val="36EB570B"/>
    <w:rsid w:val="36EFB097"/>
    <w:rsid w:val="36F0CDB4"/>
    <w:rsid w:val="36F112D7"/>
    <w:rsid w:val="36F4C98C"/>
    <w:rsid w:val="36F7040F"/>
    <w:rsid w:val="36F8EC62"/>
    <w:rsid w:val="36FDF932"/>
    <w:rsid w:val="36FE46D9"/>
    <w:rsid w:val="3700C89F"/>
    <w:rsid w:val="3701D97C"/>
    <w:rsid w:val="3703813E"/>
    <w:rsid w:val="3704E535"/>
    <w:rsid w:val="370A08F4"/>
    <w:rsid w:val="370F4D3F"/>
    <w:rsid w:val="371062DA"/>
    <w:rsid w:val="371114BA"/>
    <w:rsid w:val="371207DC"/>
    <w:rsid w:val="3714BA2F"/>
    <w:rsid w:val="3715C2A4"/>
    <w:rsid w:val="3717EB4C"/>
    <w:rsid w:val="3718EA52"/>
    <w:rsid w:val="37197E1A"/>
    <w:rsid w:val="371AF6AA"/>
    <w:rsid w:val="371C4982"/>
    <w:rsid w:val="371C9CB1"/>
    <w:rsid w:val="371D9253"/>
    <w:rsid w:val="3726C7E5"/>
    <w:rsid w:val="3729C7EA"/>
    <w:rsid w:val="372AC6DB"/>
    <w:rsid w:val="372B2A3B"/>
    <w:rsid w:val="372F72A0"/>
    <w:rsid w:val="3730CF67"/>
    <w:rsid w:val="37315D1B"/>
    <w:rsid w:val="37325DAC"/>
    <w:rsid w:val="3733FCFD"/>
    <w:rsid w:val="37354F41"/>
    <w:rsid w:val="37364CAE"/>
    <w:rsid w:val="3740BF37"/>
    <w:rsid w:val="37473A31"/>
    <w:rsid w:val="374C7925"/>
    <w:rsid w:val="374D4A89"/>
    <w:rsid w:val="374EEE0D"/>
    <w:rsid w:val="374EF681"/>
    <w:rsid w:val="374FBB30"/>
    <w:rsid w:val="3752857C"/>
    <w:rsid w:val="3752E5F8"/>
    <w:rsid w:val="37572149"/>
    <w:rsid w:val="3759D238"/>
    <w:rsid w:val="3764B5F3"/>
    <w:rsid w:val="37670C3D"/>
    <w:rsid w:val="3768D31B"/>
    <w:rsid w:val="376B0803"/>
    <w:rsid w:val="376B7511"/>
    <w:rsid w:val="376BBC83"/>
    <w:rsid w:val="376C46BD"/>
    <w:rsid w:val="376D79D9"/>
    <w:rsid w:val="377199D6"/>
    <w:rsid w:val="37741248"/>
    <w:rsid w:val="377C4EE3"/>
    <w:rsid w:val="377D3D63"/>
    <w:rsid w:val="377D95E7"/>
    <w:rsid w:val="37844C9A"/>
    <w:rsid w:val="37867DA3"/>
    <w:rsid w:val="3787ED2A"/>
    <w:rsid w:val="378907D9"/>
    <w:rsid w:val="379255BA"/>
    <w:rsid w:val="379457F9"/>
    <w:rsid w:val="3794C87A"/>
    <w:rsid w:val="3795CDAC"/>
    <w:rsid w:val="3795E230"/>
    <w:rsid w:val="3796169E"/>
    <w:rsid w:val="3796D07F"/>
    <w:rsid w:val="379AF973"/>
    <w:rsid w:val="379CD6C3"/>
    <w:rsid w:val="379D5FD8"/>
    <w:rsid w:val="379F7435"/>
    <w:rsid w:val="37A72669"/>
    <w:rsid w:val="37A8635A"/>
    <w:rsid w:val="37A9C3B1"/>
    <w:rsid w:val="37AAE858"/>
    <w:rsid w:val="37ABD234"/>
    <w:rsid w:val="37AC1BAF"/>
    <w:rsid w:val="37AF1F31"/>
    <w:rsid w:val="37B3927D"/>
    <w:rsid w:val="37B648E5"/>
    <w:rsid w:val="37B6A20B"/>
    <w:rsid w:val="37B8F8C5"/>
    <w:rsid w:val="37BC83E8"/>
    <w:rsid w:val="37BE0D7C"/>
    <w:rsid w:val="37BF0D46"/>
    <w:rsid w:val="37BFDBD6"/>
    <w:rsid w:val="37C4E827"/>
    <w:rsid w:val="37C534E7"/>
    <w:rsid w:val="37C68A90"/>
    <w:rsid w:val="37C8B1B2"/>
    <w:rsid w:val="37CE10FF"/>
    <w:rsid w:val="37CE7619"/>
    <w:rsid w:val="37D43D7E"/>
    <w:rsid w:val="37D6AC51"/>
    <w:rsid w:val="37D6C78D"/>
    <w:rsid w:val="37D98062"/>
    <w:rsid w:val="37DC688E"/>
    <w:rsid w:val="37E0138A"/>
    <w:rsid w:val="37E11B6B"/>
    <w:rsid w:val="37E1FFE2"/>
    <w:rsid w:val="37E3D47B"/>
    <w:rsid w:val="37E750B6"/>
    <w:rsid w:val="37EBE46E"/>
    <w:rsid w:val="37EC9FB1"/>
    <w:rsid w:val="37ECB900"/>
    <w:rsid w:val="37EE16F0"/>
    <w:rsid w:val="37EE427C"/>
    <w:rsid w:val="37EED6D3"/>
    <w:rsid w:val="37EF0B24"/>
    <w:rsid w:val="37F19DA3"/>
    <w:rsid w:val="37F4AF72"/>
    <w:rsid w:val="37F66A8D"/>
    <w:rsid w:val="37F6EDA7"/>
    <w:rsid w:val="37FF64AB"/>
    <w:rsid w:val="38013B73"/>
    <w:rsid w:val="3802C40A"/>
    <w:rsid w:val="3803EF91"/>
    <w:rsid w:val="3806161E"/>
    <w:rsid w:val="380AEABD"/>
    <w:rsid w:val="38102918"/>
    <w:rsid w:val="38169871"/>
    <w:rsid w:val="381992DE"/>
    <w:rsid w:val="38222CB3"/>
    <w:rsid w:val="3822D4CD"/>
    <w:rsid w:val="38240BCD"/>
    <w:rsid w:val="38257131"/>
    <w:rsid w:val="38263C15"/>
    <w:rsid w:val="3829715D"/>
    <w:rsid w:val="3829CD09"/>
    <w:rsid w:val="382AE8AD"/>
    <w:rsid w:val="38318C06"/>
    <w:rsid w:val="3833578F"/>
    <w:rsid w:val="3833A185"/>
    <w:rsid w:val="383429AC"/>
    <w:rsid w:val="38360DE9"/>
    <w:rsid w:val="383747FF"/>
    <w:rsid w:val="383F2DA8"/>
    <w:rsid w:val="383F7F1A"/>
    <w:rsid w:val="38402821"/>
    <w:rsid w:val="38417D8E"/>
    <w:rsid w:val="384181B2"/>
    <w:rsid w:val="3848EEE1"/>
    <w:rsid w:val="38492B82"/>
    <w:rsid w:val="384A5944"/>
    <w:rsid w:val="384B3F96"/>
    <w:rsid w:val="3853AEBE"/>
    <w:rsid w:val="385674F8"/>
    <w:rsid w:val="3856863F"/>
    <w:rsid w:val="3856BF2E"/>
    <w:rsid w:val="3857243C"/>
    <w:rsid w:val="38583893"/>
    <w:rsid w:val="38591FFE"/>
    <w:rsid w:val="38592A1A"/>
    <w:rsid w:val="385C7D50"/>
    <w:rsid w:val="3860AC02"/>
    <w:rsid w:val="386271E1"/>
    <w:rsid w:val="386562A4"/>
    <w:rsid w:val="3865BB1A"/>
    <w:rsid w:val="386F9D13"/>
    <w:rsid w:val="387919D3"/>
    <w:rsid w:val="3879D20C"/>
    <w:rsid w:val="387B2157"/>
    <w:rsid w:val="387EBD75"/>
    <w:rsid w:val="387F98FD"/>
    <w:rsid w:val="38863641"/>
    <w:rsid w:val="38896B25"/>
    <w:rsid w:val="3889883C"/>
    <w:rsid w:val="388A1F8B"/>
    <w:rsid w:val="38905853"/>
    <w:rsid w:val="38906847"/>
    <w:rsid w:val="389B526A"/>
    <w:rsid w:val="389CC193"/>
    <w:rsid w:val="38A2F421"/>
    <w:rsid w:val="38A6DFE6"/>
    <w:rsid w:val="38A83D5B"/>
    <w:rsid w:val="38AB97A0"/>
    <w:rsid w:val="38ABC398"/>
    <w:rsid w:val="38AF6AD4"/>
    <w:rsid w:val="38B5B984"/>
    <w:rsid w:val="38B668E6"/>
    <w:rsid w:val="38B6BFCF"/>
    <w:rsid w:val="38BC50D0"/>
    <w:rsid w:val="38BDDD3A"/>
    <w:rsid w:val="38BE6EE1"/>
    <w:rsid w:val="38C7B7B8"/>
    <w:rsid w:val="38C9A92D"/>
    <w:rsid w:val="38CB689B"/>
    <w:rsid w:val="38CDBE4C"/>
    <w:rsid w:val="38CE0F6A"/>
    <w:rsid w:val="38CF7BF4"/>
    <w:rsid w:val="38D19061"/>
    <w:rsid w:val="38D496CA"/>
    <w:rsid w:val="38D4D32A"/>
    <w:rsid w:val="38D63349"/>
    <w:rsid w:val="38D8AB55"/>
    <w:rsid w:val="38D9321F"/>
    <w:rsid w:val="38DB983E"/>
    <w:rsid w:val="38DD5F0C"/>
    <w:rsid w:val="38E1A300"/>
    <w:rsid w:val="38E2EEE1"/>
    <w:rsid w:val="38E412C7"/>
    <w:rsid w:val="38E467E5"/>
    <w:rsid w:val="38F125D3"/>
    <w:rsid w:val="38F12F23"/>
    <w:rsid w:val="38F45934"/>
    <w:rsid w:val="38F86777"/>
    <w:rsid w:val="38FCAD08"/>
    <w:rsid w:val="38FF3318"/>
    <w:rsid w:val="38FF986E"/>
    <w:rsid w:val="3901E4F7"/>
    <w:rsid w:val="39040A1E"/>
    <w:rsid w:val="39109B50"/>
    <w:rsid w:val="391142C3"/>
    <w:rsid w:val="3911D0D2"/>
    <w:rsid w:val="39189D89"/>
    <w:rsid w:val="391C70D2"/>
    <w:rsid w:val="391DC734"/>
    <w:rsid w:val="392200C8"/>
    <w:rsid w:val="39239614"/>
    <w:rsid w:val="3926B18E"/>
    <w:rsid w:val="392740B8"/>
    <w:rsid w:val="3929CF4C"/>
    <w:rsid w:val="392CF1C4"/>
    <w:rsid w:val="392CF66B"/>
    <w:rsid w:val="393294EA"/>
    <w:rsid w:val="39331B12"/>
    <w:rsid w:val="3935908C"/>
    <w:rsid w:val="3936EF42"/>
    <w:rsid w:val="3939CE8F"/>
    <w:rsid w:val="3947AE16"/>
    <w:rsid w:val="3947DA4D"/>
    <w:rsid w:val="394A1729"/>
    <w:rsid w:val="394A405D"/>
    <w:rsid w:val="39551136"/>
    <w:rsid w:val="3955360E"/>
    <w:rsid w:val="395BCEC5"/>
    <w:rsid w:val="395F5A19"/>
    <w:rsid w:val="395FDAEB"/>
    <w:rsid w:val="396108B7"/>
    <w:rsid w:val="3963EFD7"/>
    <w:rsid w:val="3964BCB6"/>
    <w:rsid w:val="396716DE"/>
    <w:rsid w:val="396F755D"/>
    <w:rsid w:val="3970E621"/>
    <w:rsid w:val="3972A6F9"/>
    <w:rsid w:val="3973365B"/>
    <w:rsid w:val="3977CB97"/>
    <w:rsid w:val="397959A6"/>
    <w:rsid w:val="397D6A1B"/>
    <w:rsid w:val="39823C98"/>
    <w:rsid w:val="3985BF50"/>
    <w:rsid w:val="398D1C03"/>
    <w:rsid w:val="3990F7F2"/>
    <w:rsid w:val="399743B7"/>
    <w:rsid w:val="399B8EF2"/>
    <w:rsid w:val="399F3B01"/>
    <w:rsid w:val="39A0830B"/>
    <w:rsid w:val="39A18E70"/>
    <w:rsid w:val="39A37DD4"/>
    <w:rsid w:val="39A56366"/>
    <w:rsid w:val="39A69CE9"/>
    <w:rsid w:val="39A82CEC"/>
    <w:rsid w:val="39A8FA65"/>
    <w:rsid w:val="39A9897D"/>
    <w:rsid w:val="39ABD9AE"/>
    <w:rsid w:val="39AEA582"/>
    <w:rsid w:val="39AFBC51"/>
    <w:rsid w:val="39BD871B"/>
    <w:rsid w:val="39BF8F42"/>
    <w:rsid w:val="39C232EA"/>
    <w:rsid w:val="39C32208"/>
    <w:rsid w:val="39C3BA01"/>
    <w:rsid w:val="39C7BB24"/>
    <w:rsid w:val="39CC9317"/>
    <w:rsid w:val="39CCB6D2"/>
    <w:rsid w:val="39D21A3E"/>
    <w:rsid w:val="39D71A43"/>
    <w:rsid w:val="39DBE43C"/>
    <w:rsid w:val="39DF388E"/>
    <w:rsid w:val="39DFE7CC"/>
    <w:rsid w:val="39E014F2"/>
    <w:rsid w:val="39E18A32"/>
    <w:rsid w:val="39E3802B"/>
    <w:rsid w:val="39E59104"/>
    <w:rsid w:val="39E95F0C"/>
    <w:rsid w:val="39E9B2A7"/>
    <w:rsid w:val="39E9F09A"/>
    <w:rsid w:val="39EFFD42"/>
    <w:rsid w:val="39F575C5"/>
    <w:rsid w:val="39F6019E"/>
    <w:rsid w:val="39F7266E"/>
    <w:rsid w:val="39F943F0"/>
    <w:rsid w:val="39F9E8F5"/>
    <w:rsid w:val="39FC3622"/>
    <w:rsid w:val="39FF23E5"/>
    <w:rsid w:val="3A012659"/>
    <w:rsid w:val="3A014F75"/>
    <w:rsid w:val="3A04EA49"/>
    <w:rsid w:val="3A061BD0"/>
    <w:rsid w:val="3A078766"/>
    <w:rsid w:val="3A11908D"/>
    <w:rsid w:val="3A146982"/>
    <w:rsid w:val="3A15186E"/>
    <w:rsid w:val="3A152C09"/>
    <w:rsid w:val="3A1BCCC2"/>
    <w:rsid w:val="3A1CCB7D"/>
    <w:rsid w:val="3A1DD18F"/>
    <w:rsid w:val="3A217CC5"/>
    <w:rsid w:val="3A239CAB"/>
    <w:rsid w:val="3A24331A"/>
    <w:rsid w:val="3A287E24"/>
    <w:rsid w:val="3A2AD89F"/>
    <w:rsid w:val="3A2D1555"/>
    <w:rsid w:val="3A2EBF65"/>
    <w:rsid w:val="3A2F5784"/>
    <w:rsid w:val="3A32585B"/>
    <w:rsid w:val="3A3876B4"/>
    <w:rsid w:val="3A479398"/>
    <w:rsid w:val="3A48162A"/>
    <w:rsid w:val="3A4A8557"/>
    <w:rsid w:val="3A4A9D1A"/>
    <w:rsid w:val="3A4BED8C"/>
    <w:rsid w:val="3A513667"/>
    <w:rsid w:val="3A52EDD6"/>
    <w:rsid w:val="3A53D8DA"/>
    <w:rsid w:val="3A571CA5"/>
    <w:rsid w:val="3A5EF44D"/>
    <w:rsid w:val="3A6064E3"/>
    <w:rsid w:val="3A662856"/>
    <w:rsid w:val="3A66374E"/>
    <w:rsid w:val="3A68990B"/>
    <w:rsid w:val="3A724F3A"/>
    <w:rsid w:val="3A79A255"/>
    <w:rsid w:val="3A79E2B8"/>
    <w:rsid w:val="3A7CB716"/>
    <w:rsid w:val="3A7ED90A"/>
    <w:rsid w:val="3A824858"/>
    <w:rsid w:val="3A825782"/>
    <w:rsid w:val="3A835DB4"/>
    <w:rsid w:val="3A86C10F"/>
    <w:rsid w:val="3A88FCB5"/>
    <w:rsid w:val="3A8CE70D"/>
    <w:rsid w:val="3A939AE2"/>
    <w:rsid w:val="3A9574C8"/>
    <w:rsid w:val="3A95CFAB"/>
    <w:rsid w:val="3A9C2232"/>
    <w:rsid w:val="3A9E20B3"/>
    <w:rsid w:val="3A9FFD87"/>
    <w:rsid w:val="3AA8DD6B"/>
    <w:rsid w:val="3AA90EB2"/>
    <w:rsid w:val="3AAB05FE"/>
    <w:rsid w:val="3AAD79C4"/>
    <w:rsid w:val="3AAF0C33"/>
    <w:rsid w:val="3AAFD410"/>
    <w:rsid w:val="3AB26C57"/>
    <w:rsid w:val="3AB3CDD9"/>
    <w:rsid w:val="3AB4D598"/>
    <w:rsid w:val="3ABE7AEC"/>
    <w:rsid w:val="3ABEDB75"/>
    <w:rsid w:val="3ABEEC9F"/>
    <w:rsid w:val="3ABFC105"/>
    <w:rsid w:val="3AC1C157"/>
    <w:rsid w:val="3AC8BB40"/>
    <w:rsid w:val="3ACBC0B1"/>
    <w:rsid w:val="3ACD28FE"/>
    <w:rsid w:val="3ACD9655"/>
    <w:rsid w:val="3AD099BE"/>
    <w:rsid w:val="3AD45BEA"/>
    <w:rsid w:val="3AD6BF5E"/>
    <w:rsid w:val="3ADB7FCD"/>
    <w:rsid w:val="3ADC7136"/>
    <w:rsid w:val="3ADCEC42"/>
    <w:rsid w:val="3ADCF884"/>
    <w:rsid w:val="3AE1DE29"/>
    <w:rsid w:val="3AE3C763"/>
    <w:rsid w:val="3AE3DA0A"/>
    <w:rsid w:val="3AE8D855"/>
    <w:rsid w:val="3AE8E6F4"/>
    <w:rsid w:val="3AE963ED"/>
    <w:rsid w:val="3AEA4923"/>
    <w:rsid w:val="3AEB1211"/>
    <w:rsid w:val="3AF105A1"/>
    <w:rsid w:val="3AF2EA22"/>
    <w:rsid w:val="3AF30B44"/>
    <w:rsid w:val="3AF827B6"/>
    <w:rsid w:val="3AFA7F19"/>
    <w:rsid w:val="3B021138"/>
    <w:rsid w:val="3B040C20"/>
    <w:rsid w:val="3B080A21"/>
    <w:rsid w:val="3B090FEF"/>
    <w:rsid w:val="3B097D47"/>
    <w:rsid w:val="3B0C947A"/>
    <w:rsid w:val="3B0C999B"/>
    <w:rsid w:val="3B0C99FA"/>
    <w:rsid w:val="3B0F8581"/>
    <w:rsid w:val="3B1FB603"/>
    <w:rsid w:val="3B1FC30A"/>
    <w:rsid w:val="3B2182FE"/>
    <w:rsid w:val="3B2366DB"/>
    <w:rsid w:val="3B23ED18"/>
    <w:rsid w:val="3B26574D"/>
    <w:rsid w:val="3B2C1CC6"/>
    <w:rsid w:val="3B2C92F1"/>
    <w:rsid w:val="3B316E7D"/>
    <w:rsid w:val="3B34A8DA"/>
    <w:rsid w:val="3B35078B"/>
    <w:rsid w:val="3B3B02E5"/>
    <w:rsid w:val="3B3B63E1"/>
    <w:rsid w:val="3B3FA191"/>
    <w:rsid w:val="3B3FD06E"/>
    <w:rsid w:val="3B412D49"/>
    <w:rsid w:val="3B43755F"/>
    <w:rsid w:val="3B460FB2"/>
    <w:rsid w:val="3B47F63A"/>
    <w:rsid w:val="3B480E90"/>
    <w:rsid w:val="3B4B76F6"/>
    <w:rsid w:val="3B4EEDF6"/>
    <w:rsid w:val="3B55E7E4"/>
    <w:rsid w:val="3B58D230"/>
    <w:rsid w:val="3B5BE3B8"/>
    <w:rsid w:val="3B5D2067"/>
    <w:rsid w:val="3B5DB582"/>
    <w:rsid w:val="3B61D413"/>
    <w:rsid w:val="3B6296D8"/>
    <w:rsid w:val="3B634FE6"/>
    <w:rsid w:val="3B63D3C0"/>
    <w:rsid w:val="3B6439E5"/>
    <w:rsid w:val="3B6A2354"/>
    <w:rsid w:val="3B6C63B7"/>
    <w:rsid w:val="3B741CCF"/>
    <w:rsid w:val="3B75D04D"/>
    <w:rsid w:val="3B794397"/>
    <w:rsid w:val="3B809C6C"/>
    <w:rsid w:val="3B870DB4"/>
    <w:rsid w:val="3B8A4C3D"/>
    <w:rsid w:val="3B8A7439"/>
    <w:rsid w:val="3B8AEF11"/>
    <w:rsid w:val="3B8D9177"/>
    <w:rsid w:val="3B8EB590"/>
    <w:rsid w:val="3B8F9036"/>
    <w:rsid w:val="3B923462"/>
    <w:rsid w:val="3B9243E8"/>
    <w:rsid w:val="3B96F862"/>
    <w:rsid w:val="3B987A80"/>
    <w:rsid w:val="3B997FE5"/>
    <w:rsid w:val="3B99FD24"/>
    <w:rsid w:val="3B9A9A6A"/>
    <w:rsid w:val="3B9BA321"/>
    <w:rsid w:val="3B9BA68F"/>
    <w:rsid w:val="3BA04D23"/>
    <w:rsid w:val="3BAC8DCF"/>
    <w:rsid w:val="3BB16E9E"/>
    <w:rsid w:val="3BB2F003"/>
    <w:rsid w:val="3BB41BB3"/>
    <w:rsid w:val="3BB68876"/>
    <w:rsid w:val="3BBD570D"/>
    <w:rsid w:val="3BBFB86E"/>
    <w:rsid w:val="3BBFE5AF"/>
    <w:rsid w:val="3BBFFC6B"/>
    <w:rsid w:val="3BCA589B"/>
    <w:rsid w:val="3BCB42BD"/>
    <w:rsid w:val="3BCE3452"/>
    <w:rsid w:val="3BCE5F3D"/>
    <w:rsid w:val="3BD5D3DF"/>
    <w:rsid w:val="3BDAB998"/>
    <w:rsid w:val="3BDD01EA"/>
    <w:rsid w:val="3BE07722"/>
    <w:rsid w:val="3BE16CF7"/>
    <w:rsid w:val="3BE25EC0"/>
    <w:rsid w:val="3BE42F17"/>
    <w:rsid w:val="3BE51F23"/>
    <w:rsid w:val="3BECCA20"/>
    <w:rsid w:val="3BF40B74"/>
    <w:rsid w:val="3BF5CAE0"/>
    <w:rsid w:val="3BF8F024"/>
    <w:rsid w:val="3BFB320F"/>
    <w:rsid w:val="3BFC4DA3"/>
    <w:rsid w:val="3BFF71C8"/>
    <w:rsid w:val="3C024B5C"/>
    <w:rsid w:val="3C03EF97"/>
    <w:rsid w:val="3C061E2F"/>
    <w:rsid w:val="3C08E07E"/>
    <w:rsid w:val="3C092350"/>
    <w:rsid w:val="3C09F7EB"/>
    <w:rsid w:val="3C0AFE5A"/>
    <w:rsid w:val="3C0B6D7F"/>
    <w:rsid w:val="3C1522EC"/>
    <w:rsid w:val="3C171980"/>
    <w:rsid w:val="3C186C26"/>
    <w:rsid w:val="3C1C93D1"/>
    <w:rsid w:val="3C1D0780"/>
    <w:rsid w:val="3C206F25"/>
    <w:rsid w:val="3C2139D3"/>
    <w:rsid w:val="3C2299E2"/>
    <w:rsid w:val="3C26C933"/>
    <w:rsid w:val="3C2A8C24"/>
    <w:rsid w:val="3C2CDBED"/>
    <w:rsid w:val="3C2D0243"/>
    <w:rsid w:val="3C2DCC4F"/>
    <w:rsid w:val="3C2E71A9"/>
    <w:rsid w:val="3C2EE552"/>
    <w:rsid w:val="3C31330D"/>
    <w:rsid w:val="3C31F708"/>
    <w:rsid w:val="3C32288C"/>
    <w:rsid w:val="3C33E43C"/>
    <w:rsid w:val="3C343490"/>
    <w:rsid w:val="3C34ED11"/>
    <w:rsid w:val="3C393AB1"/>
    <w:rsid w:val="3C3A0046"/>
    <w:rsid w:val="3C3A8307"/>
    <w:rsid w:val="3C3ACDBB"/>
    <w:rsid w:val="3C411AA7"/>
    <w:rsid w:val="3C4299DE"/>
    <w:rsid w:val="3C49258B"/>
    <w:rsid w:val="3C4A52B3"/>
    <w:rsid w:val="3C4A5858"/>
    <w:rsid w:val="3C4AD56E"/>
    <w:rsid w:val="3C4C772E"/>
    <w:rsid w:val="3C53EE04"/>
    <w:rsid w:val="3C544AE8"/>
    <w:rsid w:val="3C55E395"/>
    <w:rsid w:val="3C580295"/>
    <w:rsid w:val="3C59CFD4"/>
    <w:rsid w:val="3C5D73EB"/>
    <w:rsid w:val="3C5EC745"/>
    <w:rsid w:val="3C639648"/>
    <w:rsid w:val="3C6452C1"/>
    <w:rsid w:val="3C650A91"/>
    <w:rsid w:val="3C653D40"/>
    <w:rsid w:val="3C6A208D"/>
    <w:rsid w:val="3C6A9D4B"/>
    <w:rsid w:val="3C704458"/>
    <w:rsid w:val="3C719CF0"/>
    <w:rsid w:val="3C7406BE"/>
    <w:rsid w:val="3C755B32"/>
    <w:rsid w:val="3C7AE718"/>
    <w:rsid w:val="3C7B2951"/>
    <w:rsid w:val="3C7C35EF"/>
    <w:rsid w:val="3C89F911"/>
    <w:rsid w:val="3C927B13"/>
    <w:rsid w:val="3C9447D5"/>
    <w:rsid w:val="3C94F32C"/>
    <w:rsid w:val="3C97420E"/>
    <w:rsid w:val="3C99B47F"/>
    <w:rsid w:val="3C9A3434"/>
    <w:rsid w:val="3C9B44CB"/>
    <w:rsid w:val="3C9B9C9E"/>
    <w:rsid w:val="3C9DAB2D"/>
    <w:rsid w:val="3C9FE555"/>
    <w:rsid w:val="3CA3CE0A"/>
    <w:rsid w:val="3CA92059"/>
    <w:rsid w:val="3CAB4A47"/>
    <w:rsid w:val="3CAE813C"/>
    <w:rsid w:val="3CAE9CA6"/>
    <w:rsid w:val="3CB1560C"/>
    <w:rsid w:val="3CB505BE"/>
    <w:rsid w:val="3CB646CC"/>
    <w:rsid w:val="3CB8BD12"/>
    <w:rsid w:val="3CB8D398"/>
    <w:rsid w:val="3CB9C9CE"/>
    <w:rsid w:val="3CBBF97C"/>
    <w:rsid w:val="3CBE7CBE"/>
    <w:rsid w:val="3CC099E3"/>
    <w:rsid w:val="3CC0C651"/>
    <w:rsid w:val="3CC47E96"/>
    <w:rsid w:val="3CC48A17"/>
    <w:rsid w:val="3CC737EE"/>
    <w:rsid w:val="3CCBE009"/>
    <w:rsid w:val="3CCC48EC"/>
    <w:rsid w:val="3CCD13B5"/>
    <w:rsid w:val="3CD07A72"/>
    <w:rsid w:val="3CD1F902"/>
    <w:rsid w:val="3CD25DED"/>
    <w:rsid w:val="3CD57177"/>
    <w:rsid w:val="3CD61E00"/>
    <w:rsid w:val="3CDACCBE"/>
    <w:rsid w:val="3CDAD86B"/>
    <w:rsid w:val="3CDB3E9D"/>
    <w:rsid w:val="3CDE4129"/>
    <w:rsid w:val="3CDEBB71"/>
    <w:rsid w:val="3CDF3DFE"/>
    <w:rsid w:val="3CE01776"/>
    <w:rsid w:val="3CE15F7A"/>
    <w:rsid w:val="3CE2C022"/>
    <w:rsid w:val="3CE4B548"/>
    <w:rsid w:val="3CE64E2E"/>
    <w:rsid w:val="3CE8BB9A"/>
    <w:rsid w:val="3CECBDBD"/>
    <w:rsid w:val="3CEFFC9D"/>
    <w:rsid w:val="3CF0A92F"/>
    <w:rsid w:val="3CF92910"/>
    <w:rsid w:val="3CFA77A7"/>
    <w:rsid w:val="3CFB09B5"/>
    <w:rsid w:val="3CFCF516"/>
    <w:rsid w:val="3D024907"/>
    <w:rsid w:val="3D0251DB"/>
    <w:rsid w:val="3D02A616"/>
    <w:rsid w:val="3D040814"/>
    <w:rsid w:val="3D0CDD2C"/>
    <w:rsid w:val="3D0F86D0"/>
    <w:rsid w:val="3D1119AD"/>
    <w:rsid w:val="3D112A2D"/>
    <w:rsid w:val="3D13CAE4"/>
    <w:rsid w:val="3D166C31"/>
    <w:rsid w:val="3D1F5747"/>
    <w:rsid w:val="3D21F79A"/>
    <w:rsid w:val="3D22AB11"/>
    <w:rsid w:val="3D22D55F"/>
    <w:rsid w:val="3D252984"/>
    <w:rsid w:val="3D25A8C6"/>
    <w:rsid w:val="3D2762C4"/>
    <w:rsid w:val="3D27C73C"/>
    <w:rsid w:val="3D2A2763"/>
    <w:rsid w:val="3D2A3D3A"/>
    <w:rsid w:val="3D2AB368"/>
    <w:rsid w:val="3D2C211D"/>
    <w:rsid w:val="3D2F0EF7"/>
    <w:rsid w:val="3D2F6D60"/>
    <w:rsid w:val="3D34BF00"/>
    <w:rsid w:val="3D375832"/>
    <w:rsid w:val="3D3DD22E"/>
    <w:rsid w:val="3D409F34"/>
    <w:rsid w:val="3D46DDE0"/>
    <w:rsid w:val="3D4726CE"/>
    <w:rsid w:val="3D481536"/>
    <w:rsid w:val="3D4AA806"/>
    <w:rsid w:val="3D4B6532"/>
    <w:rsid w:val="3D4D4893"/>
    <w:rsid w:val="3D4D4DD3"/>
    <w:rsid w:val="3D4FD6FB"/>
    <w:rsid w:val="3D506CE5"/>
    <w:rsid w:val="3D50EBE0"/>
    <w:rsid w:val="3D52AEE2"/>
    <w:rsid w:val="3D52F143"/>
    <w:rsid w:val="3D54F962"/>
    <w:rsid w:val="3D5B22F7"/>
    <w:rsid w:val="3D5D89B2"/>
    <w:rsid w:val="3D638C6D"/>
    <w:rsid w:val="3D65B133"/>
    <w:rsid w:val="3D6A607D"/>
    <w:rsid w:val="3D6C04E3"/>
    <w:rsid w:val="3D7168E5"/>
    <w:rsid w:val="3D7895C2"/>
    <w:rsid w:val="3D78E228"/>
    <w:rsid w:val="3D78E31C"/>
    <w:rsid w:val="3D7AB451"/>
    <w:rsid w:val="3D85BBCD"/>
    <w:rsid w:val="3D86D587"/>
    <w:rsid w:val="3D871B99"/>
    <w:rsid w:val="3D87DA5B"/>
    <w:rsid w:val="3D883E13"/>
    <w:rsid w:val="3D88CBC7"/>
    <w:rsid w:val="3D9017B7"/>
    <w:rsid w:val="3D9159B8"/>
    <w:rsid w:val="3D96547A"/>
    <w:rsid w:val="3D9BAC1C"/>
    <w:rsid w:val="3D9CEF11"/>
    <w:rsid w:val="3D9E0B71"/>
    <w:rsid w:val="3D9FD4B9"/>
    <w:rsid w:val="3DA26E58"/>
    <w:rsid w:val="3DA63256"/>
    <w:rsid w:val="3DA7A205"/>
    <w:rsid w:val="3DB12623"/>
    <w:rsid w:val="3DB15658"/>
    <w:rsid w:val="3DB18D86"/>
    <w:rsid w:val="3DB51167"/>
    <w:rsid w:val="3DB5F939"/>
    <w:rsid w:val="3DBC3AC6"/>
    <w:rsid w:val="3DBE8411"/>
    <w:rsid w:val="3DC08E97"/>
    <w:rsid w:val="3DC1C500"/>
    <w:rsid w:val="3DC4F0FF"/>
    <w:rsid w:val="3DC5FB6B"/>
    <w:rsid w:val="3DC70AD9"/>
    <w:rsid w:val="3DC71B52"/>
    <w:rsid w:val="3DC8A7C7"/>
    <w:rsid w:val="3DCA9653"/>
    <w:rsid w:val="3DCC6600"/>
    <w:rsid w:val="3DCD9B1D"/>
    <w:rsid w:val="3DD0E54E"/>
    <w:rsid w:val="3DD1883E"/>
    <w:rsid w:val="3DD4BB58"/>
    <w:rsid w:val="3DD52C55"/>
    <w:rsid w:val="3DD6E6BD"/>
    <w:rsid w:val="3DD9EC4F"/>
    <w:rsid w:val="3DDA0DF7"/>
    <w:rsid w:val="3DDC26BD"/>
    <w:rsid w:val="3DDE752C"/>
    <w:rsid w:val="3DDED877"/>
    <w:rsid w:val="3DDF09A9"/>
    <w:rsid w:val="3DDF3020"/>
    <w:rsid w:val="3DE17B69"/>
    <w:rsid w:val="3DE1A675"/>
    <w:rsid w:val="3DE2476C"/>
    <w:rsid w:val="3DE3C09C"/>
    <w:rsid w:val="3DE64D2B"/>
    <w:rsid w:val="3DE72FAA"/>
    <w:rsid w:val="3DE9814C"/>
    <w:rsid w:val="3DEC9B60"/>
    <w:rsid w:val="3DED4DAC"/>
    <w:rsid w:val="3DEFEA79"/>
    <w:rsid w:val="3DF001ED"/>
    <w:rsid w:val="3DF2838B"/>
    <w:rsid w:val="3DF3AB78"/>
    <w:rsid w:val="3DF58A73"/>
    <w:rsid w:val="3DF607DC"/>
    <w:rsid w:val="3DFA89E8"/>
    <w:rsid w:val="3DFEB0B9"/>
    <w:rsid w:val="3DFF09BC"/>
    <w:rsid w:val="3E01C73B"/>
    <w:rsid w:val="3E075133"/>
    <w:rsid w:val="3E078CD5"/>
    <w:rsid w:val="3E0C7131"/>
    <w:rsid w:val="3E0CDB39"/>
    <w:rsid w:val="3E0ED716"/>
    <w:rsid w:val="3E0F3970"/>
    <w:rsid w:val="3E134B22"/>
    <w:rsid w:val="3E13896D"/>
    <w:rsid w:val="3E13F78E"/>
    <w:rsid w:val="3E14D5A4"/>
    <w:rsid w:val="3E14DA1F"/>
    <w:rsid w:val="3E159907"/>
    <w:rsid w:val="3E19B0E8"/>
    <w:rsid w:val="3E1B91FA"/>
    <w:rsid w:val="3E1C17CD"/>
    <w:rsid w:val="3E1E8899"/>
    <w:rsid w:val="3E1E93BC"/>
    <w:rsid w:val="3E1E9DC5"/>
    <w:rsid w:val="3E20DF9C"/>
    <w:rsid w:val="3E22A9B3"/>
    <w:rsid w:val="3E251174"/>
    <w:rsid w:val="3E29346D"/>
    <w:rsid w:val="3E2B8822"/>
    <w:rsid w:val="3E2BC957"/>
    <w:rsid w:val="3E2D4D1F"/>
    <w:rsid w:val="3E2EAB39"/>
    <w:rsid w:val="3E314BCF"/>
    <w:rsid w:val="3E34392E"/>
    <w:rsid w:val="3E353581"/>
    <w:rsid w:val="3E359912"/>
    <w:rsid w:val="3E3AA7D1"/>
    <w:rsid w:val="3E3ADA3B"/>
    <w:rsid w:val="3E3F33C2"/>
    <w:rsid w:val="3E445907"/>
    <w:rsid w:val="3E47DF57"/>
    <w:rsid w:val="3E4CF474"/>
    <w:rsid w:val="3E4EA088"/>
    <w:rsid w:val="3E4F69CC"/>
    <w:rsid w:val="3E50086F"/>
    <w:rsid w:val="3E530426"/>
    <w:rsid w:val="3E553944"/>
    <w:rsid w:val="3E57E350"/>
    <w:rsid w:val="3E5B0D66"/>
    <w:rsid w:val="3E5B5C56"/>
    <w:rsid w:val="3E5C0AF1"/>
    <w:rsid w:val="3E5C4E4A"/>
    <w:rsid w:val="3E5C7DF8"/>
    <w:rsid w:val="3E62353B"/>
    <w:rsid w:val="3E63F2FB"/>
    <w:rsid w:val="3E64E5C0"/>
    <w:rsid w:val="3E69775F"/>
    <w:rsid w:val="3E6A7DCC"/>
    <w:rsid w:val="3E70D6A4"/>
    <w:rsid w:val="3E721805"/>
    <w:rsid w:val="3E76C754"/>
    <w:rsid w:val="3E77876D"/>
    <w:rsid w:val="3E78E076"/>
    <w:rsid w:val="3E80B2F9"/>
    <w:rsid w:val="3E83A38F"/>
    <w:rsid w:val="3E84804E"/>
    <w:rsid w:val="3E8A5599"/>
    <w:rsid w:val="3E8B382F"/>
    <w:rsid w:val="3E8B6E97"/>
    <w:rsid w:val="3E8C3515"/>
    <w:rsid w:val="3E924863"/>
    <w:rsid w:val="3E94A7C7"/>
    <w:rsid w:val="3E9585E5"/>
    <w:rsid w:val="3E95A2D9"/>
    <w:rsid w:val="3E966676"/>
    <w:rsid w:val="3E971117"/>
    <w:rsid w:val="3E995B21"/>
    <w:rsid w:val="3E996806"/>
    <w:rsid w:val="3E9AEC8E"/>
    <w:rsid w:val="3EA0E465"/>
    <w:rsid w:val="3EA231F2"/>
    <w:rsid w:val="3EA264B7"/>
    <w:rsid w:val="3EAA402B"/>
    <w:rsid w:val="3EAA8C17"/>
    <w:rsid w:val="3EB4C33E"/>
    <w:rsid w:val="3EBB0581"/>
    <w:rsid w:val="3EBF4AA1"/>
    <w:rsid w:val="3EC74A42"/>
    <w:rsid w:val="3EC9CCDE"/>
    <w:rsid w:val="3ECA8131"/>
    <w:rsid w:val="3ECB8F45"/>
    <w:rsid w:val="3ED00FAA"/>
    <w:rsid w:val="3ED04CD5"/>
    <w:rsid w:val="3ED099C8"/>
    <w:rsid w:val="3ED1D313"/>
    <w:rsid w:val="3ED27376"/>
    <w:rsid w:val="3ED5F9C6"/>
    <w:rsid w:val="3ED968EE"/>
    <w:rsid w:val="3EDF9B5E"/>
    <w:rsid w:val="3EE0839C"/>
    <w:rsid w:val="3EE69A6F"/>
    <w:rsid w:val="3EE85998"/>
    <w:rsid w:val="3EE86039"/>
    <w:rsid w:val="3EE86C1B"/>
    <w:rsid w:val="3EE871C7"/>
    <w:rsid w:val="3EEC0281"/>
    <w:rsid w:val="3EEF1925"/>
    <w:rsid w:val="3EEF1E6D"/>
    <w:rsid w:val="3EF213C4"/>
    <w:rsid w:val="3EF46E80"/>
    <w:rsid w:val="3EF49A43"/>
    <w:rsid w:val="3EF6EEB0"/>
    <w:rsid w:val="3EFBAC67"/>
    <w:rsid w:val="3EFD0AD6"/>
    <w:rsid w:val="3F037A64"/>
    <w:rsid w:val="3F0BFA50"/>
    <w:rsid w:val="3F0CCFB7"/>
    <w:rsid w:val="3F0F22ED"/>
    <w:rsid w:val="3F1396FC"/>
    <w:rsid w:val="3F13CBD3"/>
    <w:rsid w:val="3F15A250"/>
    <w:rsid w:val="3F15DC9A"/>
    <w:rsid w:val="3F161262"/>
    <w:rsid w:val="3F1B9D20"/>
    <w:rsid w:val="3F1BF5C7"/>
    <w:rsid w:val="3F1C1013"/>
    <w:rsid w:val="3F1C3A87"/>
    <w:rsid w:val="3F1F0E22"/>
    <w:rsid w:val="3F1F1AB6"/>
    <w:rsid w:val="3F1FA5D9"/>
    <w:rsid w:val="3F2335BB"/>
    <w:rsid w:val="3F25680B"/>
    <w:rsid w:val="3F273995"/>
    <w:rsid w:val="3F27ECC8"/>
    <w:rsid w:val="3F286E5E"/>
    <w:rsid w:val="3F2B0597"/>
    <w:rsid w:val="3F31A7A6"/>
    <w:rsid w:val="3F347D4A"/>
    <w:rsid w:val="3F3612EE"/>
    <w:rsid w:val="3F3D6570"/>
    <w:rsid w:val="3F42D84C"/>
    <w:rsid w:val="3F433C96"/>
    <w:rsid w:val="3F433CD4"/>
    <w:rsid w:val="3F44A805"/>
    <w:rsid w:val="3F48842C"/>
    <w:rsid w:val="3F528AEF"/>
    <w:rsid w:val="3F560684"/>
    <w:rsid w:val="3F57B319"/>
    <w:rsid w:val="3F580FD4"/>
    <w:rsid w:val="3F581A05"/>
    <w:rsid w:val="3F5C50FE"/>
    <w:rsid w:val="3F5DAAC9"/>
    <w:rsid w:val="3F6430E9"/>
    <w:rsid w:val="3F654221"/>
    <w:rsid w:val="3F671FC4"/>
    <w:rsid w:val="3F6A19B0"/>
    <w:rsid w:val="3F6A65F7"/>
    <w:rsid w:val="3F6B92BB"/>
    <w:rsid w:val="3F6D2C43"/>
    <w:rsid w:val="3F703F68"/>
    <w:rsid w:val="3F70D89E"/>
    <w:rsid w:val="3F71217F"/>
    <w:rsid w:val="3F73DAD1"/>
    <w:rsid w:val="3F75369F"/>
    <w:rsid w:val="3F7753B1"/>
    <w:rsid w:val="3F79B1E3"/>
    <w:rsid w:val="3F7C7EA4"/>
    <w:rsid w:val="3F7D82F8"/>
    <w:rsid w:val="3F7DED6F"/>
    <w:rsid w:val="3F7F3BBA"/>
    <w:rsid w:val="3F8138B7"/>
    <w:rsid w:val="3F87C8D7"/>
    <w:rsid w:val="3F891725"/>
    <w:rsid w:val="3F891E44"/>
    <w:rsid w:val="3F8A2BEF"/>
    <w:rsid w:val="3F93D868"/>
    <w:rsid w:val="3F96629C"/>
    <w:rsid w:val="3F98AB44"/>
    <w:rsid w:val="3F9B8BE0"/>
    <w:rsid w:val="3F9C8103"/>
    <w:rsid w:val="3F9D67F1"/>
    <w:rsid w:val="3FA2C21A"/>
    <w:rsid w:val="3FA2EB4A"/>
    <w:rsid w:val="3FA32218"/>
    <w:rsid w:val="3FA331C0"/>
    <w:rsid w:val="3FA3631B"/>
    <w:rsid w:val="3FA3C50C"/>
    <w:rsid w:val="3FA5454B"/>
    <w:rsid w:val="3FA5F2A1"/>
    <w:rsid w:val="3FAC2A07"/>
    <w:rsid w:val="3FAC873F"/>
    <w:rsid w:val="3FB06654"/>
    <w:rsid w:val="3FB23DD8"/>
    <w:rsid w:val="3FB3A143"/>
    <w:rsid w:val="3FB69B51"/>
    <w:rsid w:val="3FB6CF21"/>
    <w:rsid w:val="3FB95E28"/>
    <w:rsid w:val="3FBA1A8C"/>
    <w:rsid w:val="3FBE2756"/>
    <w:rsid w:val="3FBE3271"/>
    <w:rsid w:val="3FBE6F7C"/>
    <w:rsid w:val="3FC54C3A"/>
    <w:rsid w:val="3FC64BD6"/>
    <w:rsid w:val="3FC6E3CF"/>
    <w:rsid w:val="3FCF251A"/>
    <w:rsid w:val="3FCFA97E"/>
    <w:rsid w:val="3FD03578"/>
    <w:rsid w:val="3FD09B95"/>
    <w:rsid w:val="3FD5F2BD"/>
    <w:rsid w:val="3FD65BC6"/>
    <w:rsid w:val="3FD89182"/>
    <w:rsid w:val="3FD8B647"/>
    <w:rsid w:val="3FDB0B51"/>
    <w:rsid w:val="3FDC4788"/>
    <w:rsid w:val="3FE093AA"/>
    <w:rsid w:val="3FE09583"/>
    <w:rsid w:val="3FE0EBF6"/>
    <w:rsid w:val="3FE14977"/>
    <w:rsid w:val="3FE20F3B"/>
    <w:rsid w:val="3FE266AB"/>
    <w:rsid w:val="3FE3A9C3"/>
    <w:rsid w:val="3FE69AFF"/>
    <w:rsid w:val="3FE92063"/>
    <w:rsid w:val="3FEA5344"/>
    <w:rsid w:val="3FEBC21E"/>
    <w:rsid w:val="3FED071C"/>
    <w:rsid w:val="3FF24F25"/>
    <w:rsid w:val="3FF46131"/>
    <w:rsid w:val="3FF5186D"/>
    <w:rsid w:val="3FF699BE"/>
    <w:rsid w:val="3FF6BEDF"/>
    <w:rsid w:val="3FF6DF6E"/>
    <w:rsid w:val="3FFDFA65"/>
    <w:rsid w:val="3FFE27B0"/>
    <w:rsid w:val="3FFF3051"/>
    <w:rsid w:val="3FFFA100"/>
    <w:rsid w:val="4006FF33"/>
    <w:rsid w:val="4007B6CE"/>
    <w:rsid w:val="400B9C54"/>
    <w:rsid w:val="400C34A1"/>
    <w:rsid w:val="400E9EE3"/>
    <w:rsid w:val="400F6F06"/>
    <w:rsid w:val="40124ECA"/>
    <w:rsid w:val="40159252"/>
    <w:rsid w:val="4017A7E4"/>
    <w:rsid w:val="401932ED"/>
    <w:rsid w:val="401DB0E5"/>
    <w:rsid w:val="401E14FA"/>
    <w:rsid w:val="40212357"/>
    <w:rsid w:val="4025633D"/>
    <w:rsid w:val="402656B6"/>
    <w:rsid w:val="40281157"/>
    <w:rsid w:val="402E5A20"/>
    <w:rsid w:val="40359414"/>
    <w:rsid w:val="4037E6E3"/>
    <w:rsid w:val="403C1961"/>
    <w:rsid w:val="40444884"/>
    <w:rsid w:val="4045AC85"/>
    <w:rsid w:val="404669A6"/>
    <w:rsid w:val="4049F37E"/>
    <w:rsid w:val="404AF3A2"/>
    <w:rsid w:val="404BA4F1"/>
    <w:rsid w:val="404D33CD"/>
    <w:rsid w:val="404DA3AF"/>
    <w:rsid w:val="404DBEA2"/>
    <w:rsid w:val="404E1DA2"/>
    <w:rsid w:val="405B0F3C"/>
    <w:rsid w:val="405D2F7B"/>
    <w:rsid w:val="406195D4"/>
    <w:rsid w:val="4062826B"/>
    <w:rsid w:val="40632DFF"/>
    <w:rsid w:val="4065402E"/>
    <w:rsid w:val="40708C46"/>
    <w:rsid w:val="4072B28D"/>
    <w:rsid w:val="40750BFA"/>
    <w:rsid w:val="407B8059"/>
    <w:rsid w:val="407BA685"/>
    <w:rsid w:val="407D83EA"/>
    <w:rsid w:val="407EFF56"/>
    <w:rsid w:val="40821C79"/>
    <w:rsid w:val="40862171"/>
    <w:rsid w:val="408A4FA4"/>
    <w:rsid w:val="408C09E0"/>
    <w:rsid w:val="408C94E8"/>
    <w:rsid w:val="40973791"/>
    <w:rsid w:val="409A9794"/>
    <w:rsid w:val="409AD607"/>
    <w:rsid w:val="409F45F4"/>
    <w:rsid w:val="40A3C69F"/>
    <w:rsid w:val="40A5731B"/>
    <w:rsid w:val="40A7507F"/>
    <w:rsid w:val="40A8E0F7"/>
    <w:rsid w:val="40A9E0EA"/>
    <w:rsid w:val="40AC4D22"/>
    <w:rsid w:val="40ACA48A"/>
    <w:rsid w:val="40AD1EB1"/>
    <w:rsid w:val="40B440A4"/>
    <w:rsid w:val="40B665D1"/>
    <w:rsid w:val="40BADDD7"/>
    <w:rsid w:val="40BB904C"/>
    <w:rsid w:val="40BD7256"/>
    <w:rsid w:val="40C3DB93"/>
    <w:rsid w:val="40C4F14F"/>
    <w:rsid w:val="40C7A055"/>
    <w:rsid w:val="40CBC561"/>
    <w:rsid w:val="40CE151B"/>
    <w:rsid w:val="40D1F5F6"/>
    <w:rsid w:val="40D53494"/>
    <w:rsid w:val="40D56FC6"/>
    <w:rsid w:val="40D5CDD4"/>
    <w:rsid w:val="40DE2273"/>
    <w:rsid w:val="40DF5C69"/>
    <w:rsid w:val="40E54EB6"/>
    <w:rsid w:val="40E8AEE3"/>
    <w:rsid w:val="40EC28C3"/>
    <w:rsid w:val="40EFD201"/>
    <w:rsid w:val="40F0B27C"/>
    <w:rsid w:val="40F17D35"/>
    <w:rsid w:val="40F5D126"/>
    <w:rsid w:val="40F83555"/>
    <w:rsid w:val="40F88B63"/>
    <w:rsid w:val="40F9393B"/>
    <w:rsid w:val="40FD7C28"/>
    <w:rsid w:val="4102A2FD"/>
    <w:rsid w:val="41039695"/>
    <w:rsid w:val="41065E62"/>
    <w:rsid w:val="41079118"/>
    <w:rsid w:val="410844F2"/>
    <w:rsid w:val="4109215A"/>
    <w:rsid w:val="410AE2AD"/>
    <w:rsid w:val="410E1FFB"/>
    <w:rsid w:val="410EB162"/>
    <w:rsid w:val="410EF3F7"/>
    <w:rsid w:val="4111A9B6"/>
    <w:rsid w:val="41120915"/>
    <w:rsid w:val="41120EC1"/>
    <w:rsid w:val="4112F242"/>
    <w:rsid w:val="4116B3BC"/>
    <w:rsid w:val="411840A5"/>
    <w:rsid w:val="4119684D"/>
    <w:rsid w:val="411BB6F0"/>
    <w:rsid w:val="411C71D4"/>
    <w:rsid w:val="41203719"/>
    <w:rsid w:val="4123C03B"/>
    <w:rsid w:val="41240A3F"/>
    <w:rsid w:val="41247DDF"/>
    <w:rsid w:val="41265DA8"/>
    <w:rsid w:val="4126B1FE"/>
    <w:rsid w:val="4127FB26"/>
    <w:rsid w:val="412A5AE4"/>
    <w:rsid w:val="412BC27F"/>
    <w:rsid w:val="412DBFB1"/>
    <w:rsid w:val="4130EBB6"/>
    <w:rsid w:val="41314218"/>
    <w:rsid w:val="4132436E"/>
    <w:rsid w:val="41333542"/>
    <w:rsid w:val="413381E1"/>
    <w:rsid w:val="4136F880"/>
    <w:rsid w:val="4138B149"/>
    <w:rsid w:val="413C33BF"/>
    <w:rsid w:val="413C7F1B"/>
    <w:rsid w:val="413F05DA"/>
    <w:rsid w:val="413F76B4"/>
    <w:rsid w:val="41419A47"/>
    <w:rsid w:val="415212F8"/>
    <w:rsid w:val="41580170"/>
    <w:rsid w:val="415A9F35"/>
    <w:rsid w:val="415D5DB8"/>
    <w:rsid w:val="415DA645"/>
    <w:rsid w:val="415DD576"/>
    <w:rsid w:val="41607FDD"/>
    <w:rsid w:val="4161F59B"/>
    <w:rsid w:val="4167E260"/>
    <w:rsid w:val="416E5AAD"/>
    <w:rsid w:val="417252BA"/>
    <w:rsid w:val="41777B56"/>
    <w:rsid w:val="41787845"/>
    <w:rsid w:val="417FFAC0"/>
    <w:rsid w:val="4182F0A4"/>
    <w:rsid w:val="418A4BD7"/>
    <w:rsid w:val="418AC93F"/>
    <w:rsid w:val="418F2FD5"/>
    <w:rsid w:val="418FA28A"/>
    <w:rsid w:val="4193CFC6"/>
    <w:rsid w:val="4193F6D5"/>
    <w:rsid w:val="41945A12"/>
    <w:rsid w:val="4194C194"/>
    <w:rsid w:val="41956C34"/>
    <w:rsid w:val="41A258EA"/>
    <w:rsid w:val="41A7211C"/>
    <w:rsid w:val="41A9B0DF"/>
    <w:rsid w:val="41AB7E3B"/>
    <w:rsid w:val="41ACF80B"/>
    <w:rsid w:val="41AF7D5E"/>
    <w:rsid w:val="41AFC967"/>
    <w:rsid w:val="41B04CD8"/>
    <w:rsid w:val="41B1760B"/>
    <w:rsid w:val="41B3D4DF"/>
    <w:rsid w:val="41B4C744"/>
    <w:rsid w:val="41B560C3"/>
    <w:rsid w:val="41B6FFE0"/>
    <w:rsid w:val="41B9F1BB"/>
    <w:rsid w:val="41BA189E"/>
    <w:rsid w:val="41BC4868"/>
    <w:rsid w:val="41BE468D"/>
    <w:rsid w:val="41BF3C4D"/>
    <w:rsid w:val="41C06E4E"/>
    <w:rsid w:val="41C59FFB"/>
    <w:rsid w:val="41C8B834"/>
    <w:rsid w:val="41C95E38"/>
    <w:rsid w:val="41CA49F5"/>
    <w:rsid w:val="41CA904E"/>
    <w:rsid w:val="41CBA32C"/>
    <w:rsid w:val="41CBAB00"/>
    <w:rsid w:val="41D2F967"/>
    <w:rsid w:val="41D558FE"/>
    <w:rsid w:val="41D57AF9"/>
    <w:rsid w:val="41DA3348"/>
    <w:rsid w:val="41DA93AD"/>
    <w:rsid w:val="41DCA1C4"/>
    <w:rsid w:val="41DD4C2A"/>
    <w:rsid w:val="41E243C4"/>
    <w:rsid w:val="41E4016D"/>
    <w:rsid w:val="41E40488"/>
    <w:rsid w:val="41E66821"/>
    <w:rsid w:val="41E67687"/>
    <w:rsid w:val="41EF2932"/>
    <w:rsid w:val="41F160C5"/>
    <w:rsid w:val="41F53137"/>
    <w:rsid w:val="41FC6135"/>
    <w:rsid w:val="41FCD591"/>
    <w:rsid w:val="4201E2E4"/>
    <w:rsid w:val="42060040"/>
    <w:rsid w:val="42077F23"/>
    <w:rsid w:val="4208E8FF"/>
    <w:rsid w:val="420D272D"/>
    <w:rsid w:val="420E06B3"/>
    <w:rsid w:val="420E7760"/>
    <w:rsid w:val="42133EE9"/>
    <w:rsid w:val="4215965C"/>
    <w:rsid w:val="421C2EF4"/>
    <w:rsid w:val="421E1894"/>
    <w:rsid w:val="421FC2E2"/>
    <w:rsid w:val="42240D9B"/>
    <w:rsid w:val="4227E7F9"/>
    <w:rsid w:val="422A5046"/>
    <w:rsid w:val="422AF43D"/>
    <w:rsid w:val="422C19DB"/>
    <w:rsid w:val="422C66DF"/>
    <w:rsid w:val="422E8FC8"/>
    <w:rsid w:val="422E94CE"/>
    <w:rsid w:val="422FA5DC"/>
    <w:rsid w:val="4233DEC5"/>
    <w:rsid w:val="423723A0"/>
    <w:rsid w:val="423CA1DC"/>
    <w:rsid w:val="423EFF23"/>
    <w:rsid w:val="424143C0"/>
    <w:rsid w:val="4241DBC8"/>
    <w:rsid w:val="424549EC"/>
    <w:rsid w:val="424B8ADE"/>
    <w:rsid w:val="424BD942"/>
    <w:rsid w:val="424EFEA9"/>
    <w:rsid w:val="424F56A5"/>
    <w:rsid w:val="42500B5B"/>
    <w:rsid w:val="42526D71"/>
    <w:rsid w:val="4255C6E6"/>
    <w:rsid w:val="42584B1B"/>
    <w:rsid w:val="42590E2C"/>
    <w:rsid w:val="42591B72"/>
    <w:rsid w:val="4259DDBE"/>
    <w:rsid w:val="425A5911"/>
    <w:rsid w:val="425AF6D6"/>
    <w:rsid w:val="425C8749"/>
    <w:rsid w:val="425C945E"/>
    <w:rsid w:val="425C9976"/>
    <w:rsid w:val="425F0AFA"/>
    <w:rsid w:val="425F196B"/>
    <w:rsid w:val="425F4A8F"/>
    <w:rsid w:val="4262775D"/>
    <w:rsid w:val="4263EC0C"/>
    <w:rsid w:val="4270916A"/>
    <w:rsid w:val="4272AABA"/>
    <w:rsid w:val="427325EF"/>
    <w:rsid w:val="427801F6"/>
    <w:rsid w:val="4278666A"/>
    <w:rsid w:val="42795427"/>
    <w:rsid w:val="427B2466"/>
    <w:rsid w:val="427C1E81"/>
    <w:rsid w:val="427CC439"/>
    <w:rsid w:val="427CE9DD"/>
    <w:rsid w:val="427D5CC4"/>
    <w:rsid w:val="4282B905"/>
    <w:rsid w:val="42886668"/>
    <w:rsid w:val="428BC38D"/>
    <w:rsid w:val="4290F7F8"/>
    <w:rsid w:val="4292017E"/>
    <w:rsid w:val="42942513"/>
    <w:rsid w:val="4295776B"/>
    <w:rsid w:val="429787D1"/>
    <w:rsid w:val="4298324C"/>
    <w:rsid w:val="42992B98"/>
    <w:rsid w:val="42997A04"/>
    <w:rsid w:val="42A0439A"/>
    <w:rsid w:val="42A1436A"/>
    <w:rsid w:val="42A5D2C3"/>
    <w:rsid w:val="42A81C81"/>
    <w:rsid w:val="42AB3B56"/>
    <w:rsid w:val="42AF9BB8"/>
    <w:rsid w:val="42B0B620"/>
    <w:rsid w:val="42B12F53"/>
    <w:rsid w:val="42B5407F"/>
    <w:rsid w:val="42B7440F"/>
    <w:rsid w:val="42B77F78"/>
    <w:rsid w:val="42BC884E"/>
    <w:rsid w:val="42BE6737"/>
    <w:rsid w:val="42C1DE2A"/>
    <w:rsid w:val="42C2B413"/>
    <w:rsid w:val="42C76BEF"/>
    <w:rsid w:val="42C8A3A8"/>
    <w:rsid w:val="42CB22CC"/>
    <w:rsid w:val="42CE13D7"/>
    <w:rsid w:val="42D199D0"/>
    <w:rsid w:val="42D758E3"/>
    <w:rsid w:val="42DC7057"/>
    <w:rsid w:val="42E2EF55"/>
    <w:rsid w:val="42E743C7"/>
    <w:rsid w:val="42ECE2EE"/>
    <w:rsid w:val="42ED4D7D"/>
    <w:rsid w:val="42EEFE94"/>
    <w:rsid w:val="42EF3048"/>
    <w:rsid w:val="42F1908A"/>
    <w:rsid w:val="42F27B81"/>
    <w:rsid w:val="42F4CFB2"/>
    <w:rsid w:val="42F84944"/>
    <w:rsid w:val="42FA363A"/>
    <w:rsid w:val="42FAB8B6"/>
    <w:rsid w:val="42FB7F57"/>
    <w:rsid w:val="42FD4F5F"/>
    <w:rsid w:val="42FE1821"/>
    <w:rsid w:val="430FD458"/>
    <w:rsid w:val="4311B8F2"/>
    <w:rsid w:val="43134428"/>
    <w:rsid w:val="4314AEA6"/>
    <w:rsid w:val="431523FB"/>
    <w:rsid w:val="4315E663"/>
    <w:rsid w:val="4316EE3B"/>
    <w:rsid w:val="4318D0D6"/>
    <w:rsid w:val="43194F7D"/>
    <w:rsid w:val="431D1D39"/>
    <w:rsid w:val="431DBECD"/>
    <w:rsid w:val="4323A94B"/>
    <w:rsid w:val="432517E4"/>
    <w:rsid w:val="432B8C71"/>
    <w:rsid w:val="432D57E4"/>
    <w:rsid w:val="43312DDB"/>
    <w:rsid w:val="43322E0D"/>
    <w:rsid w:val="4332C480"/>
    <w:rsid w:val="43351CD2"/>
    <w:rsid w:val="43379FC7"/>
    <w:rsid w:val="433A18F3"/>
    <w:rsid w:val="433C0D8C"/>
    <w:rsid w:val="434384D4"/>
    <w:rsid w:val="4343F8C8"/>
    <w:rsid w:val="4344E5F9"/>
    <w:rsid w:val="43461356"/>
    <w:rsid w:val="434B0E4A"/>
    <w:rsid w:val="434DBCA5"/>
    <w:rsid w:val="434E5864"/>
    <w:rsid w:val="4354D1DC"/>
    <w:rsid w:val="43564234"/>
    <w:rsid w:val="4356FA1D"/>
    <w:rsid w:val="4359DD79"/>
    <w:rsid w:val="4360FB29"/>
    <w:rsid w:val="43618BC3"/>
    <w:rsid w:val="43620FDF"/>
    <w:rsid w:val="436591C5"/>
    <w:rsid w:val="4365C694"/>
    <w:rsid w:val="43668583"/>
    <w:rsid w:val="436863D8"/>
    <w:rsid w:val="436A3EAA"/>
    <w:rsid w:val="436AE07B"/>
    <w:rsid w:val="436BA100"/>
    <w:rsid w:val="436C17B9"/>
    <w:rsid w:val="436D1975"/>
    <w:rsid w:val="436D360C"/>
    <w:rsid w:val="436D9046"/>
    <w:rsid w:val="436F2360"/>
    <w:rsid w:val="436F2B18"/>
    <w:rsid w:val="43713F56"/>
    <w:rsid w:val="4374145B"/>
    <w:rsid w:val="4375BD11"/>
    <w:rsid w:val="43765007"/>
    <w:rsid w:val="437E4FCD"/>
    <w:rsid w:val="4381A8F5"/>
    <w:rsid w:val="43838CF5"/>
    <w:rsid w:val="43857AF2"/>
    <w:rsid w:val="4386DA3D"/>
    <w:rsid w:val="438DE83E"/>
    <w:rsid w:val="43919B23"/>
    <w:rsid w:val="4393B28E"/>
    <w:rsid w:val="43945740"/>
    <w:rsid w:val="439594C2"/>
    <w:rsid w:val="4395C7F9"/>
    <w:rsid w:val="43961F4C"/>
    <w:rsid w:val="43967F38"/>
    <w:rsid w:val="43984FF1"/>
    <w:rsid w:val="439A601E"/>
    <w:rsid w:val="439B8323"/>
    <w:rsid w:val="439FC488"/>
    <w:rsid w:val="439FCF57"/>
    <w:rsid w:val="43A02EB9"/>
    <w:rsid w:val="43A2EE2C"/>
    <w:rsid w:val="43A44B7D"/>
    <w:rsid w:val="43A74EA5"/>
    <w:rsid w:val="43A77BFE"/>
    <w:rsid w:val="43A94054"/>
    <w:rsid w:val="43A9C1C3"/>
    <w:rsid w:val="43B90E14"/>
    <w:rsid w:val="43BC1497"/>
    <w:rsid w:val="43BDA602"/>
    <w:rsid w:val="43BE26E2"/>
    <w:rsid w:val="43C13F45"/>
    <w:rsid w:val="43C251A2"/>
    <w:rsid w:val="43C4BA04"/>
    <w:rsid w:val="43C52341"/>
    <w:rsid w:val="43C61B8D"/>
    <w:rsid w:val="43C72B02"/>
    <w:rsid w:val="43C784BB"/>
    <w:rsid w:val="43C7FDB8"/>
    <w:rsid w:val="43CAC83C"/>
    <w:rsid w:val="43CB3C63"/>
    <w:rsid w:val="43CC687A"/>
    <w:rsid w:val="43CF4620"/>
    <w:rsid w:val="43D036E0"/>
    <w:rsid w:val="43D44AA6"/>
    <w:rsid w:val="43D5EFFE"/>
    <w:rsid w:val="43D77704"/>
    <w:rsid w:val="43E9C7F2"/>
    <w:rsid w:val="43E9F34F"/>
    <w:rsid w:val="43EAA9A8"/>
    <w:rsid w:val="43EB6385"/>
    <w:rsid w:val="43EE01E0"/>
    <w:rsid w:val="43FB004D"/>
    <w:rsid w:val="43FE7AFC"/>
    <w:rsid w:val="440124EB"/>
    <w:rsid w:val="440141A9"/>
    <w:rsid w:val="440241B1"/>
    <w:rsid w:val="440DAFEB"/>
    <w:rsid w:val="440EAA9C"/>
    <w:rsid w:val="44149EDE"/>
    <w:rsid w:val="44196915"/>
    <w:rsid w:val="441DA0C1"/>
    <w:rsid w:val="44219AAA"/>
    <w:rsid w:val="44268D8D"/>
    <w:rsid w:val="4428DB6D"/>
    <w:rsid w:val="442A2545"/>
    <w:rsid w:val="442C48B7"/>
    <w:rsid w:val="442D84A1"/>
    <w:rsid w:val="442E4B1A"/>
    <w:rsid w:val="442F7EE8"/>
    <w:rsid w:val="4431325C"/>
    <w:rsid w:val="4431358A"/>
    <w:rsid w:val="4431F18A"/>
    <w:rsid w:val="44330EEC"/>
    <w:rsid w:val="44367C6B"/>
    <w:rsid w:val="44369133"/>
    <w:rsid w:val="44377736"/>
    <w:rsid w:val="443AB26F"/>
    <w:rsid w:val="443AE5CF"/>
    <w:rsid w:val="443BBB41"/>
    <w:rsid w:val="4441DA67"/>
    <w:rsid w:val="44448E78"/>
    <w:rsid w:val="44478EB2"/>
    <w:rsid w:val="4447AF8A"/>
    <w:rsid w:val="44495BC0"/>
    <w:rsid w:val="4453686C"/>
    <w:rsid w:val="4454FD99"/>
    <w:rsid w:val="44577E1E"/>
    <w:rsid w:val="445AD37C"/>
    <w:rsid w:val="4462A483"/>
    <w:rsid w:val="44652C87"/>
    <w:rsid w:val="4466F8F2"/>
    <w:rsid w:val="4467CF40"/>
    <w:rsid w:val="446916D7"/>
    <w:rsid w:val="4469E894"/>
    <w:rsid w:val="44719457"/>
    <w:rsid w:val="4472F14D"/>
    <w:rsid w:val="44767D77"/>
    <w:rsid w:val="4477BD52"/>
    <w:rsid w:val="4478ACEB"/>
    <w:rsid w:val="447A3B3B"/>
    <w:rsid w:val="447B6582"/>
    <w:rsid w:val="447BCA29"/>
    <w:rsid w:val="447FB0D7"/>
    <w:rsid w:val="44814186"/>
    <w:rsid w:val="44816DD1"/>
    <w:rsid w:val="448724D2"/>
    <w:rsid w:val="4488A79A"/>
    <w:rsid w:val="4489339A"/>
    <w:rsid w:val="448C486D"/>
    <w:rsid w:val="448DC123"/>
    <w:rsid w:val="448DF187"/>
    <w:rsid w:val="44922E3A"/>
    <w:rsid w:val="44998A9E"/>
    <w:rsid w:val="44A0E0FD"/>
    <w:rsid w:val="44A22CA6"/>
    <w:rsid w:val="44A22F4E"/>
    <w:rsid w:val="44A5B082"/>
    <w:rsid w:val="44A7C9F8"/>
    <w:rsid w:val="44A9BD5B"/>
    <w:rsid w:val="44ABB12F"/>
    <w:rsid w:val="44B2C898"/>
    <w:rsid w:val="44B4EB47"/>
    <w:rsid w:val="44B5DB8F"/>
    <w:rsid w:val="44B93959"/>
    <w:rsid w:val="44BFD99F"/>
    <w:rsid w:val="44C1C78A"/>
    <w:rsid w:val="44C2C172"/>
    <w:rsid w:val="44C4F56F"/>
    <w:rsid w:val="44C5D891"/>
    <w:rsid w:val="44C9216F"/>
    <w:rsid w:val="44C9D42F"/>
    <w:rsid w:val="44CE0864"/>
    <w:rsid w:val="44CE95E6"/>
    <w:rsid w:val="44D08108"/>
    <w:rsid w:val="44D3F588"/>
    <w:rsid w:val="44D62E80"/>
    <w:rsid w:val="44D9A5A8"/>
    <w:rsid w:val="44DB8B16"/>
    <w:rsid w:val="44DDA674"/>
    <w:rsid w:val="44DE199E"/>
    <w:rsid w:val="44E764C5"/>
    <w:rsid w:val="44EB64E6"/>
    <w:rsid w:val="44ED371E"/>
    <w:rsid w:val="44EF19FF"/>
    <w:rsid w:val="44F01875"/>
    <w:rsid w:val="44F4B86F"/>
    <w:rsid w:val="44F72FA9"/>
    <w:rsid w:val="44FB3225"/>
    <w:rsid w:val="44FB901E"/>
    <w:rsid w:val="44FDD0D5"/>
    <w:rsid w:val="44FE3D4A"/>
    <w:rsid w:val="44FE5460"/>
    <w:rsid w:val="45004182"/>
    <w:rsid w:val="4501C08B"/>
    <w:rsid w:val="45067926"/>
    <w:rsid w:val="4507D73E"/>
    <w:rsid w:val="45097584"/>
    <w:rsid w:val="4509A49B"/>
    <w:rsid w:val="45108A66"/>
    <w:rsid w:val="4513B8C4"/>
    <w:rsid w:val="451563A2"/>
    <w:rsid w:val="4516B9E7"/>
    <w:rsid w:val="4518D1D5"/>
    <w:rsid w:val="451A108D"/>
    <w:rsid w:val="451A7E6C"/>
    <w:rsid w:val="451C7865"/>
    <w:rsid w:val="451D4A11"/>
    <w:rsid w:val="451E7A57"/>
    <w:rsid w:val="451ED0B4"/>
    <w:rsid w:val="4521A6FA"/>
    <w:rsid w:val="4526BBF4"/>
    <w:rsid w:val="4526D09E"/>
    <w:rsid w:val="452B5045"/>
    <w:rsid w:val="452B5EF3"/>
    <w:rsid w:val="452BC748"/>
    <w:rsid w:val="452C7662"/>
    <w:rsid w:val="452D8807"/>
    <w:rsid w:val="45316176"/>
    <w:rsid w:val="45317DFB"/>
    <w:rsid w:val="45357B47"/>
    <w:rsid w:val="453685BB"/>
    <w:rsid w:val="4537A2E7"/>
    <w:rsid w:val="453ABA86"/>
    <w:rsid w:val="454157CB"/>
    <w:rsid w:val="4542906E"/>
    <w:rsid w:val="4543EC94"/>
    <w:rsid w:val="454BF03C"/>
    <w:rsid w:val="454C6F76"/>
    <w:rsid w:val="454EE847"/>
    <w:rsid w:val="4552E50D"/>
    <w:rsid w:val="4553BF37"/>
    <w:rsid w:val="45547314"/>
    <w:rsid w:val="45551127"/>
    <w:rsid w:val="455825B4"/>
    <w:rsid w:val="4558E507"/>
    <w:rsid w:val="45594A6D"/>
    <w:rsid w:val="455EF17E"/>
    <w:rsid w:val="4563618E"/>
    <w:rsid w:val="45644EC3"/>
    <w:rsid w:val="45649F4B"/>
    <w:rsid w:val="45665F9B"/>
    <w:rsid w:val="4566C148"/>
    <w:rsid w:val="4566F7AB"/>
    <w:rsid w:val="456B233B"/>
    <w:rsid w:val="456C0741"/>
    <w:rsid w:val="456D001B"/>
    <w:rsid w:val="456F4737"/>
    <w:rsid w:val="4570CADE"/>
    <w:rsid w:val="457673B9"/>
    <w:rsid w:val="457A05D3"/>
    <w:rsid w:val="457A856E"/>
    <w:rsid w:val="457AB070"/>
    <w:rsid w:val="457BCE05"/>
    <w:rsid w:val="457D435A"/>
    <w:rsid w:val="4581B904"/>
    <w:rsid w:val="45829B5C"/>
    <w:rsid w:val="4584C774"/>
    <w:rsid w:val="4587D0F0"/>
    <w:rsid w:val="4589FF1A"/>
    <w:rsid w:val="458C5012"/>
    <w:rsid w:val="458CAFB8"/>
    <w:rsid w:val="458EE60C"/>
    <w:rsid w:val="4595324D"/>
    <w:rsid w:val="4595A78E"/>
    <w:rsid w:val="4598768E"/>
    <w:rsid w:val="459D67F1"/>
    <w:rsid w:val="45A28680"/>
    <w:rsid w:val="45A4B5A4"/>
    <w:rsid w:val="45A4F93F"/>
    <w:rsid w:val="45A621C1"/>
    <w:rsid w:val="45A72E0D"/>
    <w:rsid w:val="45A87105"/>
    <w:rsid w:val="45A88FAE"/>
    <w:rsid w:val="45AA7E18"/>
    <w:rsid w:val="45AB10A1"/>
    <w:rsid w:val="45AB8687"/>
    <w:rsid w:val="45B1523F"/>
    <w:rsid w:val="45B39166"/>
    <w:rsid w:val="45B639ED"/>
    <w:rsid w:val="45B7AC6C"/>
    <w:rsid w:val="45BBB64E"/>
    <w:rsid w:val="45BE0201"/>
    <w:rsid w:val="45BE65C7"/>
    <w:rsid w:val="45BFB973"/>
    <w:rsid w:val="45C00904"/>
    <w:rsid w:val="45C13BC6"/>
    <w:rsid w:val="45C38E4C"/>
    <w:rsid w:val="45C3D57A"/>
    <w:rsid w:val="45C43F0E"/>
    <w:rsid w:val="45CAEAE1"/>
    <w:rsid w:val="45CBAA5F"/>
    <w:rsid w:val="45CC5EEB"/>
    <w:rsid w:val="45CDF080"/>
    <w:rsid w:val="45D4A98F"/>
    <w:rsid w:val="45D7794A"/>
    <w:rsid w:val="45D85BA5"/>
    <w:rsid w:val="45D8EB4B"/>
    <w:rsid w:val="45E20F9E"/>
    <w:rsid w:val="45E294D1"/>
    <w:rsid w:val="45E42AAF"/>
    <w:rsid w:val="45E7DA0D"/>
    <w:rsid w:val="45E85E18"/>
    <w:rsid w:val="45F3054E"/>
    <w:rsid w:val="45F58270"/>
    <w:rsid w:val="45F76788"/>
    <w:rsid w:val="45F77208"/>
    <w:rsid w:val="45F7E430"/>
    <w:rsid w:val="45F8B681"/>
    <w:rsid w:val="45FA50B2"/>
    <w:rsid w:val="45FF9E40"/>
    <w:rsid w:val="45FFA79E"/>
    <w:rsid w:val="460290C1"/>
    <w:rsid w:val="460636E5"/>
    <w:rsid w:val="4609F962"/>
    <w:rsid w:val="4614705C"/>
    <w:rsid w:val="461C6BCB"/>
    <w:rsid w:val="4623906F"/>
    <w:rsid w:val="46265DA1"/>
    <w:rsid w:val="46275613"/>
    <w:rsid w:val="4629325B"/>
    <w:rsid w:val="462A91FF"/>
    <w:rsid w:val="462B2C90"/>
    <w:rsid w:val="462DCD8A"/>
    <w:rsid w:val="462E27DD"/>
    <w:rsid w:val="4630EB5E"/>
    <w:rsid w:val="46373CD1"/>
    <w:rsid w:val="463768E7"/>
    <w:rsid w:val="4639B2CC"/>
    <w:rsid w:val="463A57EC"/>
    <w:rsid w:val="463A6A00"/>
    <w:rsid w:val="463B9906"/>
    <w:rsid w:val="463C0C34"/>
    <w:rsid w:val="464194CF"/>
    <w:rsid w:val="46457033"/>
    <w:rsid w:val="4648CBC3"/>
    <w:rsid w:val="464B8AD9"/>
    <w:rsid w:val="46503260"/>
    <w:rsid w:val="46531EEE"/>
    <w:rsid w:val="465931BD"/>
    <w:rsid w:val="465A1C6C"/>
    <w:rsid w:val="465AD4A5"/>
    <w:rsid w:val="46635267"/>
    <w:rsid w:val="46661F51"/>
    <w:rsid w:val="4666B867"/>
    <w:rsid w:val="466EF046"/>
    <w:rsid w:val="466FECAD"/>
    <w:rsid w:val="4670383A"/>
    <w:rsid w:val="4670C4A4"/>
    <w:rsid w:val="4670E2FE"/>
    <w:rsid w:val="4678B60E"/>
    <w:rsid w:val="467C79EA"/>
    <w:rsid w:val="467CD29A"/>
    <w:rsid w:val="467E74C3"/>
    <w:rsid w:val="4680924A"/>
    <w:rsid w:val="46826AC0"/>
    <w:rsid w:val="46827FED"/>
    <w:rsid w:val="46828B2D"/>
    <w:rsid w:val="46831F9F"/>
    <w:rsid w:val="468353A1"/>
    <w:rsid w:val="46865D73"/>
    <w:rsid w:val="46877A24"/>
    <w:rsid w:val="4688EB13"/>
    <w:rsid w:val="468E1D4B"/>
    <w:rsid w:val="468E3C92"/>
    <w:rsid w:val="468E5408"/>
    <w:rsid w:val="468E58BE"/>
    <w:rsid w:val="4690AB69"/>
    <w:rsid w:val="4690BEA6"/>
    <w:rsid w:val="46929111"/>
    <w:rsid w:val="4696FB77"/>
    <w:rsid w:val="46985126"/>
    <w:rsid w:val="4699C02E"/>
    <w:rsid w:val="469CE22D"/>
    <w:rsid w:val="469D5EBF"/>
    <w:rsid w:val="46A26F4B"/>
    <w:rsid w:val="46A314C4"/>
    <w:rsid w:val="46A5E1E0"/>
    <w:rsid w:val="46A72F0D"/>
    <w:rsid w:val="46AA7B29"/>
    <w:rsid w:val="46AA9A1B"/>
    <w:rsid w:val="46B27047"/>
    <w:rsid w:val="46B378EF"/>
    <w:rsid w:val="46B41579"/>
    <w:rsid w:val="46B6A75A"/>
    <w:rsid w:val="46B6AE4E"/>
    <w:rsid w:val="46B7BCE7"/>
    <w:rsid w:val="46BA3A71"/>
    <w:rsid w:val="46BB1F5E"/>
    <w:rsid w:val="46BD2E5D"/>
    <w:rsid w:val="46BD51FE"/>
    <w:rsid w:val="46BDC207"/>
    <w:rsid w:val="46BDF29C"/>
    <w:rsid w:val="46BEB9E9"/>
    <w:rsid w:val="46C2A77B"/>
    <w:rsid w:val="46C34069"/>
    <w:rsid w:val="46C6BCC1"/>
    <w:rsid w:val="46CCCC02"/>
    <w:rsid w:val="46D2F5F0"/>
    <w:rsid w:val="46D49CD3"/>
    <w:rsid w:val="46D9446C"/>
    <w:rsid w:val="46DD11DC"/>
    <w:rsid w:val="46E0839D"/>
    <w:rsid w:val="46E3B602"/>
    <w:rsid w:val="46E48A66"/>
    <w:rsid w:val="46E626AF"/>
    <w:rsid w:val="46E98BCB"/>
    <w:rsid w:val="46EDBA44"/>
    <w:rsid w:val="46EE088D"/>
    <w:rsid w:val="46EE8468"/>
    <w:rsid w:val="46EEE85D"/>
    <w:rsid w:val="46EF2CFE"/>
    <w:rsid w:val="46F394FF"/>
    <w:rsid w:val="46F5B53E"/>
    <w:rsid w:val="46F834CF"/>
    <w:rsid w:val="46F8A412"/>
    <w:rsid w:val="46FEE00C"/>
    <w:rsid w:val="46FF1A5B"/>
    <w:rsid w:val="4701220F"/>
    <w:rsid w:val="4701AEA4"/>
    <w:rsid w:val="47023A9B"/>
    <w:rsid w:val="47057752"/>
    <w:rsid w:val="4707451A"/>
    <w:rsid w:val="470AC5C5"/>
    <w:rsid w:val="470C4D16"/>
    <w:rsid w:val="471274EA"/>
    <w:rsid w:val="47144EC5"/>
    <w:rsid w:val="47247D4C"/>
    <w:rsid w:val="4726B28D"/>
    <w:rsid w:val="47270F39"/>
    <w:rsid w:val="472B6B2F"/>
    <w:rsid w:val="472BB319"/>
    <w:rsid w:val="472D8111"/>
    <w:rsid w:val="472F5786"/>
    <w:rsid w:val="47301AF9"/>
    <w:rsid w:val="4730EC33"/>
    <w:rsid w:val="4732BC2F"/>
    <w:rsid w:val="47375069"/>
    <w:rsid w:val="4737E000"/>
    <w:rsid w:val="473893A0"/>
    <w:rsid w:val="473D74D9"/>
    <w:rsid w:val="473EB452"/>
    <w:rsid w:val="4740530A"/>
    <w:rsid w:val="4746D101"/>
    <w:rsid w:val="4747289F"/>
    <w:rsid w:val="47476104"/>
    <w:rsid w:val="47478712"/>
    <w:rsid w:val="47487567"/>
    <w:rsid w:val="474F702F"/>
    <w:rsid w:val="47525748"/>
    <w:rsid w:val="4755CC73"/>
    <w:rsid w:val="475B15B9"/>
    <w:rsid w:val="475BFBFE"/>
    <w:rsid w:val="475E9E58"/>
    <w:rsid w:val="475EC432"/>
    <w:rsid w:val="475EF749"/>
    <w:rsid w:val="4762D73D"/>
    <w:rsid w:val="47646F05"/>
    <w:rsid w:val="47647933"/>
    <w:rsid w:val="47667FA7"/>
    <w:rsid w:val="4766CFCC"/>
    <w:rsid w:val="47681C1C"/>
    <w:rsid w:val="47687FED"/>
    <w:rsid w:val="47702224"/>
    <w:rsid w:val="47717C77"/>
    <w:rsid w:val="4776DE88"/>
    <w:rsid w:val="477B0099"/>
    <w:rsid w:val="477C25BA"/>
    <w:rsid w:val="477E71CD"/>
    <w:rsid w:val="4780043C"/>
    <w:rsid w:val="478354E6"/>
    <w:rsid w:val="478422C7"/>
    <w:rsid w:val="478D9676"/>
    <w:rsid w:val="478F1547"/>
    <w:rsid w:val="479005BC"/>
    <w:rsid w:val="4790874D"/>
    <w:rsid w:val="47926556"/>
    <w:rsid w:val="4793AB7F"/>
    <w:rsid w:val="4793D088"/>
    <w:rsid w:val="4793DC64"/>
    <w:rsid w:val="4794789E"/>
    <w:rsid w:val="47950A00"/>
    <w:rsid w:val="47951B86"/>
    <w:rsid w:val="4796B26D"/>
    <w:rsid w:val="47983541"/>
    <w:rsid w:val="479865BB"/>
    <w:rsid w:val="4798C630"/>
    <w:rsid w:val="479955C9"/>
    <w:rsid w:val="479B7D68"/>
    <w:rsid w:val="479E374A"/>
    <w:rsid w:val="479FD0BB"/>
    <w:rsid w:val="47A077A6"/>
    <w:rsid w:val="47A1026F"/>
    <w:rsid w:val="47A5F9FF"/>
    <w:rsid w:val="47A70F48"/>
    <w:rsid w:val="47AE8073"/>
    <w:rsid w:val="47B48627"/>
    <w:rsid w:val="47B5859A"/>
    <w:rsid w:val="47BDA19B"/>
    <w:rsid w:val="47BF42D7"/>
    <w:rsid w:val="47BF6781"/>
    <w:rsid w:val="47BFBD89"/>
    <w:rsid w:val="47BFEE6F"/>
    <w:rsid w:val="47C1EE70"/>
    <w:rsid w:val="47C4829C"/>
    <w:rsid w:val="47CF5418"/>
    <w:rsid w:val="47CFA5D0"/>
    <w:rsid w:val="47D28D65"/>
    <w:rsid w:val="47D6C843"/>
    <w:rsid w:val="47D784ED"/>
    <w:rsid w:val="47DA1AFB"/>
    <w:rsid w:val="47DDE858"/>
    <w:rsid w:val="47DE1562"/>
    <w:rsid w:val="47E045EA"/>
    <w:rsid w:val="47E0AFDA"/>
    <w:rsid w:val="47E14DAE"/>
    <w:rsid w:val="47E5CBFD"/>
    <w:rsid w:val="47E80FE7"/>
    <w:rsid w:val="47E87874"/>
    <w:rsid w:val="47E8E663"/>
    <w:rsid w:val="47EEDC00"/>
    <w:rsid w:val="47F2B391"/>
    <w:rsid w:val="47F3E18A"/>
    <w:rsid w:val="47F470C2"/>
    <w:rsid w:val="47F51C08"/>
    <w:rsid w:val="47FCAECE"/>
    <w:rsid w:val="48003B3F"/>
    <w:rsid w:val="48013607"/>
    <w:rsid w:val="480C6D42"/>
    <w:rsid w:val="480D548A"/>
    <w:rsid w:val="480FB3FA"/>
    <w:rsid w:val="481198AB"/>
    <w:rsid w:val="481338F9"/>
    <w:rsid w:val="4814D776"/>
    <w:rsid w:val="481954A8"/>
    <w:rsid w:val="482042F3"/>
    <w:rsid w:val="48259311"/>
    <w:rsid w:val="482CCBED"/>
    <w:rsid w:val="482DA2BC"/>
    <w:rsid w:val="4830436C"/>
    <w:rsid w:val="4833D499"/>
    <w:rsid w:val="48379439"/>
    <w:rsid w:val="483801A8"/>
    <w:rsid w:val="483D3945"/>
    <w:rsid w:val="4841C209"/>
    <w:rsid w:val="4842DB81"/>
    <w:rsid w:val="484E00D6"/>
    <w:rsid w:val="4850F6BF"/>
    <w:rsid w:val="4853D29F"/>
    <w:rsid w:val="4855904A"/>
    <w:rsid w:val="4856A3A7"/>
    <w:rsid w:val="485A6504"/>
    <w:rsid w:val="485FB2BB"/>
    <w:rsid w:val="485FB801"/>
    <w:rsid w:val="486477A2"/>
    <w:rsid w:val="4865A3EF"/>
    <w:rsid w:val="48674C8B"/>
    <w:rsid w:val="4868D0AC"/>
    <w:rsid w:val="4869A878"/>
    <w:rsid w:val="486A0E2A"/>
    <w:rsid w:val="486F2EA3"/>
    <w:rsid w:val="487075C0"/>
    <w:rsid w:val="487326B2"/>
    <w:rsid w:val="4875A93C"/>
    <w:rsid w:val="487E5ADE"/>
    <w:rsid w:val="487E5B66"/>
    <w:rsid w:val="487E844B"/>
    <w:rsid w:val="48868022"/>
    <w:rsid w:val="4891F9DC"/>
    <w:rsid w:val="4892C59A"/>
    <w:rsid w:val="4894E43D"/>
    <w:rsid w:val="489539C8"/>
    <w:rsid w:val="489614A8"/>
    <w:rsid w:val="48981732"/>
    <w:rsid w:val="48A03B50"/>
    <w:rsid w:val="48A1151B"/>
    <w:rsid w:val="48A134FE"/>
    <w:rsid w:val="48A248BD"/>
    <w:rsid w:val="48A29872"/>
    <w:rsid w:val="48A2FBB2"/>
    <w:rsid w:val="48A5D1ED"/>
    <w:rsid w:val="48A769D5"/>
    <w:rsid w:val="48A957C3"/>
    <w:rsid w:val="48A965C4"/>
    <w:rsid w:val="48A98549"/>
    <w:rsid w:val="48AADFEF"/>
    <w:rsid w:val="48AB4E0F"/>
    <w:rsid w:val="48AD9387"/>
    <w:rsid w:val="48B374D7"/>
    <w:rsid w:val="48BC349F"/>
    <w:rsid w:val="48BE8542"/>
    <w:rsid w:val="48C0839B"/>
    <w:rsid w:val="48C9A160"/>
    <w:rsid w:val="48CE9511"/>
    <w:rsid w:val="48CF94A2"/>
    <w:rsid w:val="48D095EA"/>
    <w:rsid w:val="48D17921"/>
    <w:rsid w:val="48D4769D"/>
    <w:rsid w:val="48D4FA94"/>
    <w:rsid w:val="48D873C1"/>
    <w:rsid w:val="48DAA0CB"/>
    <w:rsid w:val="48DF9693"/>
    <w:rsid w:val="48E0CC0B"/>
    <w:rsid w:val="48E30DD9"/>
    <w:rsid w:val="48E4FACA"/>
    <w:rsid w:val="48E4FF03"/>
    <w:rsid w:val="48E54060"/>
    <w:rsid w:val="48E69F2D"/>
    <w:rsid w:val="48E9A8B2"/>
    <w:rsid w:val="48EA2210"/>
    <w:rsid w:val="48ED4356"/>
    <w:rsid w:val="48EF1A0A"/>
    <w:rsid w:val="48EF6180"/>
    <w:rsid w:val="48F587AD"/>
    <w:rsid w:val="48F7846E"/>
    <w:rsid w:val="48FA6D7C"/>
    <w:rsid w:val="48FD5618"/>
    <w:rsid w:val="490006E9"/>
    <w:rsid w:val="49005EFC"/>
    <w:rsid w:val="49007F63"/>
    <w:rsid w:val="49009B9C"/>
    <w:rsid w:val="4900AA98"/>
    <w:rsid w:val="4905C0F6"/>
    <w:rsid w:val="4907F53B"/>
    <w:rsid w:val="490950A1"/>
    <w:rsid w:val="49098609"/>
    <w:rsid w:val="490B019B"/>
    <w:rsid w:val="490DA803"/>
    <w:rsid w:val="49137902"/>
    <w:rsid w:val="49156098"/>
    <w:rsid w:val="491B3BDB"/>
    <w:rsid w:val="491B90C7"/>
    <w:rsid w:val="491C0F75"/>
    <w:rsid w:val="491C56BA"/>
    <w:rsid w:val="491C9847"/>
    <w:rsid w:val="491CA2BF"/>
    <w:rsid w:val="491EECBC"/>
    <w:rsid w:val="491FB6CC"/>
    <w:rsid w:val="4920A722"/>
    <w:rsid w:val="492592F1"/>
    <w:rsid w:val="4925C1CA"/>
    <w:rsid w:val="4926429B"/>
    <w:rsid w:val="4927C5C5"/>
    <w:rsid w:val="492C75FB"/>
    <w:rsid w:val="492EE195"/>
    <w:rsid w:val="49319AB9"/>
    <w:rsid w:val="493928E5"/>
    <w:rsid w:val="493DA858"/>
    <w:rsid w:val="4942B51D"/>
    <w:rsid w:val="49489CF6"/>
    <w:rsid w:val="49503631"/>
    <w:rsid w:val="49518696"/>
    <w:rsid w:val="49543DC4"/>
    <w:rsid w:val="4959530A"/>
    <w:rsid w:val="49596384"/>
    <w:rsid w:val="495B09BA"/>
    <w:rsid w:val="495C5C66"/>
    <w:rsid w:val="495DDA8B"/>
    <w:rsid w:val="495F09A4"/>
    <w:rsid w:val="49616CE8"/>
    <w:rsid w:val="49632D9A"/>
    <w:rsid w:val="4967CB04"/>
    <w:rsid w:val="496C1503"/>
    <w:rsid w:val="496CB6BF"/>
    <w:rsid w:val="496E539F"/>
    <w:rsid w:val="496E825E"/>
    <w:rsid w:val="4974E2DA"/>
    <w:rsid w:val="4977126D"/>
    <w:rsid w:val="497B2F94"/>
    <w:rsid w:val="49800399"/>
    <w:rsid w:val="4981C98B"/>
    <w:rsid w:val="4981E713"/>
    <w:rsid w:val="49868835"/>
    <w:rsid w:val="49884DE7"/>
    <w:rsid w:val="4988AAA7"/>
    <w:rsid w:val="49892707"/>
    <w:rsid w:val="498C2421"/>
    <w:rsid w:val="49906358"/>
    <w:rsid w:val="499162E8"/>
    <w:rsid w:val="49960973"/>
    <w:rsid w:val="4997FFB8"/>
    <w:rsid w:val="49A190AF"/>
    <w:rsid w:val="49A1B118"/>
    <w:rsid w:val="49A24415"/>
    <w:rsid w:val="49A6D5A2"/>
    <w:rsid w:val="49AD7858"/>
    <w:rsid w:val="49AD7C91"/>
    <w:rsid w:val="49ADE724"/>
    <w:rsid w:val="49AECDF0"/>
    <w:rsid w:val="49B1E258"/>
    <w:rsid w:val="49B46301"/>
    <w:rsid w:val="49B6E4E3"/>
    <w:rsid w:val="49B76E88"/>
    <w:rsid w:val="49B82341"/>
    <w:rsid w:val="49BA38AE"/>
    <w:rsid w:val="49BF41F1"/>
    <w:rsid w:val="49C1BE9E"/>
    <w:rsid w:val="49C35D58"/>
    <w:rsid w:val="49C44217"/>
    <w:rsid w:val="49C63F8C"/>
    <w:rsid w:val="49CF3656"/>
    <w:rsid w:val="49DE0CD3"/>
    <w:rsid w:val="49DE843D"/>
    <w:rsid w:val="49E105E9"/>
    <w:rsid w:val="49E3D282"/>
    <w:rsid w:val="49E59B74"/>
    <w:rsid w:val="49E6AA0F"/>
    <w:rsid w:val="49E6E54B"/>
    <w:rsid w:val="49EBF47F"/>
    <w:rsid w:val="49EE37BC"/>
    <w:rsid w:val="49F04994"/>
    <w:rsid w:val="49F2D570"/>
    <w:rsid w:val="49F47E63"/>
    <w:rsid w:val="49F579C9"/>
    <w:rsid w:val="49F6386A"/>
    <w:rsid w:val="49F8B8F8"/>
    <w:rsid w:val="49F9C38E"/>
    <w:rsid w:val="49FBE2AF"/>
    <w:rsid w:val="49FE3D93"/>
    <w:rsid w:val="49FECEF1"/>
    <w:rsid w:val="4A018DF8"/>
    <w:rsid w:val="4A0298E3"/>
    <w:rsid w:val="4A0484A1"/>
    <w:rsid w:val="4A04F721"/>
    <w:rsid w:val="4A053A1C"/>
    <w:rsid w:val="4A058B8B"/>
    <w:rsid w:val="4A05C47E"/>
    <w:rsid w:val="4A060D78"/>
    <w:rsid w:val="4A0A737D"/>
    <w:rsid w:val="4A0F4FDD"/>
    <w:rsid w:val="4A0FB9B0"/>
    <w:rsid w:val="4A1CDCAB"/>
    <w:rsid w:val="4A1DA720"/>
    <w:rsid w:val="4A1FE60A"/>
    <w:rsid w:val="4A21F756"/>
    <w:rsid w:val="4A227598"/>
    <w:rsid w:val="4A23B242"/>
    <w:rsid w:val="4A247C89"/>
    <w:rsid w:val="4A2A6172"/>
    <w:rsid w:val="4A2B4F80"/>
    <w:rsid w:val="4A2E17F4"/>
    <w:rsid w:val="4A30C6BA"/>
    <w:rsid w:val="4A30D1D9"/>
    <w:rsid w:val="4A32799B"/>
    <w:rsid w:val="4A329DFC"/>
    <w:rsid w:val="4A348253"/>
    <w:rsid w:val="4A36C8B9"/>
    <w:rsid w:val="4A39660C"/>
    <w:rsid w:val="4A4084C3"/>
    <w:rsid w:val="4A44553C"/>
    <w:rsid w:val="4A46F7C2"/>
    <w:rsid w:val="4A48090A"/>
    <w:rsid w:val="4A483145"/>
    <w:rsid w:val="4A4C4B1A"/>
    <w:rsid w:val="4A4CB20E"/>
    <w:rsid w:val="4A4EFD8E"/>
    <w:rsid w:val="4A4FE8D0"/>
    <w:rsid w:val="4A5077CB"/>
    <w:rsid w:val="4A562F6E"/>
    <w:rsid w:val="4A58EAC1"/>
    <w:rsid w:val="4A5CDF0C"/>
    <w:rsid w:val="4A5DF462"/>
    <w:rsid w:val="4A5E8550"/>
    <w:rsid w:val="4A5FE5A3"/>
    <w:rsid w:val="4A6147CB"/>
    <w:rsid w:val="4A621489"/>
    <w:rsid w:val="4A65CE9B"/>
    <w:rsid w:val="4A684371"/>
    <w:rsid w:val="4A6A48E9"/>
    <w:rsid w:val="4A6DF128"/>
    <w:rsid w:val="4A71CAD2"/>
    <w:rsid w:val="4A71F0FC"/>
    <w:rsid w:val="4A740CF1"/>
    <w:rsid w:val="4A74DA1A"/>
    <w:rsid w:val="4A77C897"/>
    <w:rsid w:val="4A7D4235"/>
    <w:rsid w:val="4A7D4275"/>
    <w:rsid w:val="4A7E3DB0"/>
    <w:rsid w:val="4A80AF42"/>
    <w:rsid w:val="4A820AC9"/>
    <w:rsid w:val="4A837CB5"/>
    <w:rsid w:val="4A84B9D0"/>
    <w:rsid w:val="4A856F67"/>
    <w:rsid w:val="4A89CD68"/>
    <w:rsid w:val="4A8ACCEA"/>
    <w:rsid w:val="4A8FF4C0"/>
    <w:rsid w:val="4A953828"/>
    <w:rsid w:val="4A9A257B"/>
    <w:rsid w:val="4A9C9AF2"/>
    <w:rsid w:val="4A9D2F86"/>
    <w:rsid w:val="4A9E0E44"/>
    <w:rsid w:val="4AA61AFC"/>
    <w:rsid w:val="4AA72117"/>
    <w:rsid w:val="4AA96D9F"/>
    <w:rsid w:val="4AAA8411"/>
    <w:rsid w:val="4AAADE88"/>
    <w:rsid w:val="4AACCBBC"/>
    <w:rsid w:val="4AAE094B"/>
    <w:rsid w:val="4AB19787"/>
    <w:rsid w:val="4AB64520"/>
    <w:rsid w:val="4ABC3FFE"/>
    <w:rsid w:val="4ABC5DDA"/>
    <w:rsid w:val="4ABC942F"/>
    <w:rsid w:val="4AC0D8E0"/>
    <w:rsid w:val="4AC4AF25"/>
    <w:rsid w:val="4ACDAD59"/>
    <w:rsid w:val="4AD05FD8"/>
    <w:rsid w:val="4AD0C32C"/>
    <w:rsid w:val="4AD5C45D"/>
    <w:rsid w:val="4ADEF380"/>
    <w:rsid w:val="4AE41FD1"/>
    <w:rsid w:val="4AE5088F"/>
    <w:rsid w:val="4AEC7981"/>
    <w:rsid w:val="4AEFF6A0"/>
    <w:rsid w:val="4AF3276A"/>
    <w:rsid w:val="4AF56ACD"/>
    <w:rsid w:val="4AF602EF"/>
    <w:rsid w:val="4AF74285"/>
    <w:rsid w:val="4AF8DBC0"/>
    <w:rsid w:val="4AFE484C"/>
    <w:rsid w:val="4B017202"/>
    <w:rsid w:val="4B026EFD"/>
    <w:rsid w:val="4B07176B"/>
    <w:rsid w:val="4B0A2879"/>
    <w:rsid w:val="4B0E43E3"/>
    <w:rsid w:val="4B0FB8BB"/>
    <w:rsid w:val="4B100FA2"/>
    <w:rsid w:val="4B12341A"/>
    <w:rsid w:val="4B13BF8E"/>
    <w:rsid w:val="4B16A0BE"/>
    <w:rsid w:val="4B1CEC27"/>
    <w:rsid w:val="4B1FC7C1"/>
    <w:rsid w:val="4B22400B"/>
    <w:rsid w:val="4B22B0D4"/>
    <w:rsid w:val="4B22FFF5"/>
    <w:rsid w:val="4B23B0D3"/>
    <w:rsid w:val="4B25582D"/>
    <w:rsid w:val="4B26BD83"/>
    <w:rsid w:val="4B29FBD6"/>
    <w:rsid w:val="4B2B03E5"/>
    <w:rsid w:val="4B2C5536"/>
    <w:rsid w:val="4B2DF5D7"/>
    <w:rsid w:val="4B338939"/>
    <w:rsid w:val="4B384E00"/>
    <w:rsid w:val="4B3AA5BC"/>
    <w:rsid w:val="4B3AC477"/>
    <w:rsid w:val="4B3E38F0"/>
    <w:rsid w:val="4B3E9379"/>
    <w:rsid w:val="4B4021CA"/>
    <w:rsid w:val="4B4485C9"/>
    <w:rsid w:val="4B44A02B"/>
    <w:rsid w:val="4B48813B"/>
    <w:rsid w:val="4B5449EF"/>
    <w:rsid w:val="4B56F8C6"/>
    <w:rsid w:val="4B5AE6A6"/>
    <w:rsid w:val="4B5AFF9E"/>
    <w:rsid w:val="4B5C1A62"/>
    <w:rsid w:val="4B5D7C07"/>
    <w:rsid w:val="4B603C09"/>
    <w:rsid w:val="4B6951CC"/>
    <w:rsid w:val="4B69C19E"/>
    <w:rsid w:val="4B6B54FA"/>
    <w:rsid w:val="4B713D4B"/>
    <w:rsid w:val="4B741E51"/>
    <w:rsid w:val="4B78EF8E"/>
    <w:rsid w:val="4B848FDB"/>
    <w:rsid w:val="4B86C5F9"/>
    <w:rsid w:val="4B89F79D"/>
    <w:rsid w:val="4B8A1676"/>
    <w:rsid w:val="4B8C4FE3"/>
    <w:rsid w:val="4B8E892C"/>
    <w:rsid w:val="4B914535"/>
    <w:rsid w:val="4B9146CA"/>
    <w:rsid w:val="4B92A063"/>
    <w:rsid w:val="4B95EC11"/>
    <w:rsid w:val="4B96C3CE"/>
    <w:rsid w:val="4B9D04C3"/>
    <w:rsid w:val="4BA0723E"/>
    <w:rsid w:val="4BA2DEBD"/>
    <w:rsid w:val="4BA3579F"/>
    <w:rsid w:val="4BA3EE06"/>
    <w:rsid w:val="4BA82F39"/>
    <w:rsid w:val="4BA9CC00"/>
    <w:rsid w:val="4BAA1EA4"/>
    <w:rsid w:val="4BAA3A32"/>
    <w:rsid w:val="4BB17ED2"/>
    <w:rsid w:val="4BB68C9B"/>
    <w:rsid w:val="4BC0D6C4"/>
    <w:rsid w:val="4BC1BD62"/>
    <w:rsid w:val="4BC24902"/>
    <w:rsid w:val="4BC3A639"/>
    <w:rsid w:val="4BC5CC36"/>
    <w:rsid w:val="4BC6B04A"/>
    <w:rsid w:val="4BC78AD9"/>
    <w:rsid w:val="4BC8E259"/>
    <w:rsid w:val="4BCA1839"/>
    <w:rsid w:val="4BCAD434"/>
    <w:rsid w:val="4BCB444F"/>
    <w:rsid w:val="4BCB970B"/>
    <w:rsid w:val="4BCE504B"/>
    <w:rsid w:val="4BD4DA18"/>
    <w:rsid w:val="4BD90D2B"/>
    <w:rsid w:val="4BDC54BE"/>
    <w:rsid w:val="4BDEAD94"/>
    <w:rsid w:val="4BE35C72"/>
    <w:rsid w:val="4BE3883F"/>
    <w:rsid w:val="4BE45106"/>
    <w:rsid w:val="4BE50CD6"/>
    <w:rsid w:val="4BE7B549"/>
    <w:rsid w:val="4BE8258E"/>
    <w:rsid w:val="4BE84D6C"/>
    <w:rsid w:val="4BE90CB4"/>
    <w:rsid w:val="4BED8742"/>
    <w:rsid w:val="4BEEDD3F"/>
    <w:rsid w:val="4BF18F00"/>
    <w:rsid w:val="4BF3DCCA"/>
    <w:rsid w:val="4BF69951"/>
    <w:rsid w:val="4BF70E82"/>
    <w:rsid w:val="4BF840FF"/>
    <w:rsid w:val="4BF87858"/>
    <w:rsid w:val="4BFD6ECA"/>
    <w:rsid w:val="4C050DAF"/>
    <w:rsid w:val="4C080A59"/>
    <w:rsid w:val="4C095306"/>
    <w:rsid w:val="4C0C04A4"/>
    <w:rsid w:val="4C0CB8AC"/>
    <w:rsid w:val="4C0DF861"/>
    <w:rsid w:val="4C0F6F7C"/>
    <w:rsid w:val="4C1195A0"/>
    <w:rsid w:val="4C13B35B"/>
    <w:rsid w:val="4C18B98A"/>
    <w:rsid w:val="4C1C69AD"/>
    <w:rsid w:val="4C1F45EB"/>
    <w:rsid w:val="4C204D88"/>
    <w:rsid w:val="4C2A5EC7"/>
    <w:rsid w:val="4C2B31CB"/>
    <w:rsid w:val="4C3572C3"/>
    <w:rsid w:val="4C36219F"/>
    <w:rsid w:val="4C37D5B6"/>
    <w:rsid w:val="4C38B2F2"/>
    <w:rsid w:val="4C39D799"/>
    <w:rsid w:val="4C3A62BB"/>
    <w:rsid w:val="4C3D6E75"/>
    <w:rsid w:val="4C3E8AE1"/>
    <w:rsid w:val="4C3F0F8F"/>
    <w:rsid w:val="4C3F3D4C"/>
    <w:rsid w:val="4C403E80"/>
    <w:rsid w:val="4C409E92"/>
    <w:rsid w:val="4C42E65A"/>
    <w:rsid w:val="4C44AAD2"/>
    <w:rsid w:val="4C478BF3"/>
    <w:rsid w:val="4C481B83"/>
    <w:rsid w:val="4C48B0C6"/>
    <w:rsid w:val="4C48F355"/>
    <w:rsid w:val="4C4EE625"/>
    <w:rsid w:val="4C52EB62"/>
    <w:rsid w:val="4C54D286"/>
    <w:rsid w:val="4C578519"/>
    <w:rsid w:val="4C5C5BF3"/>
    <w:rsid w:val="4C5D9292"/>
    <w:rsid w:val="4C5E2403"/>
    <w:rsid w:val="4C61A535"/>
    <w:rsid w:val="4C62F384"/>
    <w:rsid w:val="4C653F63"/>
    <w:rsid w:val="4C6678BC"/>
    <w:rsid w:val="4C684BD1"/>
    <w:rsid w:val="4C6D35FC"/>
    <w:rsid w:val="4C6DC67B"/>
    <w:rsid w:val="4C71875C"/>
    <w:rsid w:val="4C71FE3A"/>
    <w:rsid w:val="4C77EB08"/>
    <w:rsid w:val="4C78E116"/>
    <w:rsid w:val="4C7A7E96"/>
    <w:rsid w:val="4C7CA353"/>
    <w:rsid w:val="4C7F679D"/>
    <w:rsid w:val="4C833F44"/>
    <w:rsid w:val="4C83751C"/>
    <w:rsid w:val="4C85A348"/>
    <w:rsid w:val="4C890541"/>
    <w:rsid w:val="4C894A12"/>
    <w:rsid w:val="4C8A261F"/>
    <w:rsid w:val="4C8A8D78"/>
    <w:rsid w:val="4C8BFDEC"/>
    <w:rsid w:val="4C996365"/>
    <w:rsid w:val="4C998D6E"/>
    <w:rsid w:val="4C9AA50A"/>
    <w:rsid w:val="4C9D2070"/>
    <w:rsid w:val="4C9D8FB0"/>
    <w:rsid w:val="4CA02A71"/>
    <w:rsid w:val="4CA03B8B"/>
    <w:rsid w:val="4CA25710"/>
    <w:rsid w:val="4CA48C1C"/>
    <w:rsid w:val="4CA5D3C0"/>
    <w:rsid w:val="4CA68220"/>
    <w:rsid w:val="4CAC3969"/>
    <w:rsid w:val="4CB308CE"/>
    <w:rsid w:val="4CB68D8B"/>
    <w:rsid w:val="4CBA39DA"/>
    <w:rsid w:val="4CC1C415"/>
    <w:rsid w:val="4CC3E559"/>
    <w:rsid w:val="4CC48988"/>
    <w:rsid w:val="4CC8D47A"/>
    <w:rsid w:val="4CC8DAFF"/>
    <w:rsid w:val="4CCA2A03"/>
    <w:rsid w:val="4CCB888D"/>
    <w:rsid w:val="4CCC872A"/>
    <w:rsid w:val="4CD38DDA"/>
    <w:rsid w:val="4CD8E24F"/>
    <w:rsid w:val="4CDA5AB0"/>
    <w:rsid w:val="4CDB4093"/>
    <w:rsid w:val="4CDC3B16"/>
    <w:rsid w:val="4CDCC942"/>
    <w:rsid w:val="4CDEB62B"/>
    <w:rsid w:val="4CDFC2C2"/>
    <w:rsid w:val="4CE1A4A0"/>
    <w:rsid w:val="4CE1CAD0"/>
    <w:rsid w:val="4CE639EC"/>
    <w:rsid w:val="4CE9FCA4"/>
    <w:rsid w:val="4CEAB17D"/>
    <w:rsid w:val="4CEAE72F"/>
    <w:rsid w:val="4CED575B"/>
    <w:rsid w:val="4CED7242"/>
    <w:rsid w:val="4CEDFE2F"/>
    <w:rsid w:val="4CF28897"/>
    <w:rsid w:val="4CF62679"/>
    <w:rsid w:val="4CFE5988"/>
    <w:rsid w:val="4CFF0DA0"/>
    <w:rsid w:val="4D019D6B"/>
    <w:rsid w:val="4D04D600"/>
    <w:rsid w:val="4D0711B3"/>
    <w:rsid w:val="4D0714E3"/>
    <w:rsid w:val="4D0762BC"/>
    <w:rsid w:val="4D082952"/>
    <w:rsid w:val="4D096680"/>
    <w:rsid w:val="4D0BF7AC"/>
    <w:rsid w:val="4D0C02D7"/>
    <w:rsid w:val="4D10BD8A"/>
    <w:rsid w:val="4D10E919"/>
    <w:rsid w:val="4D13C4B7"/>
    <w:rsid w:val="4D15BC03"/>
    <w:rsid w:val="4D1ADE2B"/>
    <w:rsid w:val="4D1C297B"/>
    <w:rsid w:val="4D1C2C78"/>
    <w:rsid w:val="4D21E159"/>
    <w:rsid w:val="4D23CF69"/>
    <w:rsid w:val="4D2522D9"/>
    <w:rsid w:val="4D2A4494"/>
    <w:rsid w:val="4D30BDF4"/>
    <w:rsid w:val="4D30CC78"/>
    <w:rsid w:val="4D31D29B"/>
    <w:rsid w:val="4D359BE0"/>
    <w:rsid w:val="4D36762E"/>
    <w:rsid w:val="4D3F0F00"/>
    <w:rsid w:val="4D3FE462"/>
    <w:rsid w:val="4D4545B0"/>
    <w:rsid w:val="4D4800CC"/>
    <w:rsid w:val="4D49854B"/>
    <w:rsid w:val="4D4E1A7E"/>
    <w:rsid w:val="4D4FA6BC"/>
    <w:rsid w:val="4D4FBFFA"/>
    <w:rsid w:val="4D5A2518"/>
    <w:rsid w:val="4D5EAE04"/>
    <w:rsid w:val="4D5F42DB"/>
    <w:rsid w:val="4D608FB3"/>
    <w:rsid w:val="4D625FEB"/>
    <w:rsid w:val="4D63B2E6"/>
    <w:rsid w:val="4D66065A"/>
    <w:rsid w:val="4D66933C"/>
    <w:rsid w:val="4D6B28A0"/>
    <w:rsid w:val="4D6E17FC"/>
    <w:rsid w:val="4D6EF6CB"/>
    <w:rsid w:val="4D6F21F4"/>
    <w:rsid w:val="4D71823E"/>
    <w:rsid w:val="4D71D37C"/>
    <w:rsid w:val="4D82603E"/>
    <w:rsid w:val="4D84EC9D"/>
    <w:rsid w:val="4D866E85"/>
    <w:rsid w:val="4D8E20FD"/>
    <w:rsid w:val="4D913149"/>
    <w:rsid w:val="4D939A9A"/>
    <w:rsid w:val="4D9646F2"/>
    <w:rsid w:val="4D97BBE3"/>
    <w:rsid w:val="4D9884B5"/>
    <w:rsid w:val="4D9906D8"/>
    <w:rsid w:val="4D9CBE79"/>
    <w:rsid w:val="4D9E74C4"/>
    <w:rsid w:val="4D9F9F5C"/>
    <w:rsid w:val="4DAB4D81"/>
    <w:rsid w:val="4DACF414"/>
    <w:rsid w:val="4DAE693F"/>
    <w:rsid w:val="4DB06919"/>
    <w:rsid w:val="4DB09325"/>
    <w:rsid w:val="4DB0BEFE"/>
    <w:rsid w:val="4DB5C0AB"/>
    <w:rsid w:val="4DB61296"/>
    <w:rsid w:val="4DB7165B"/>
    <w:rsid w:val="4DB8B223"/>
    <w:rsid w:val="4DB96606"/>
    <w:rsid w:val="4DBBC94E"/>
    <w:rsid w:val="4DC20913"/>
    <w:rsid w:val="4DC39D50"/>
    <w:rsid w:val="4DC6B8A0"/>
    <w:rsid w:val="4DC9C4BF"/>
    <w:rsid w:val="4DCAE0B8"/>
    <w:rsid w:val="4DD291F1"/>
    <w:rsid w:val="4DD3E6BA"/>
    <w:rsid w:val="4DD4644E"/>
    <w:rsid w:val="4DD4C50F"/>
    <w:rsid w:val="4DD7AB9F"/>
    <w:rsid w:val="4DD85E23"/>
    <w:rsid w:val="4DD9FF0B"/>
    <w:rsid w:val="4DDA797F"/>
    <w:rsid w:val="4DDE07C3"/>
    <w:rsid w:val="4DDFF677"/>
    <w:rsid w:val="4DE85206"/>
    <w:rsid w:val="4DE939D1"/>
    <w:rsid w:val="4DEAA620"/>
    <w:rsid w:val="4DECF2C5"/>
    <w:rsid w:val="4DF002F9"/>
    <w:rsid w:val="4DF5D624"/>
    <w:rsid w:val="4DF85111"/>
    <w:rsid w:val="4DFAD3A7"/>
    <w:rsid w:val="4DFB5077"/>
    <w:rsid w:val="4DFE1D8D"/>
    <w:rsid w:val="4DFE5848"/>
    <w:rsid w:val="4E002758"/>
    <w:rsid w:val="4E01B05E"/>
    <w:rsid w:val="4E01F9C0"/>
    <w:rsid w:val="4E066F6D"/>
    <w:rsid w:val="4E088DE0"/>
    <w:rsid w:val="4E0995CB"/>
    <w:rsid w:val="4E10B8BB"/>
    <w:rsid w:val="4E16DC2D"/>
    <w:rsid w:val="4E1AB550"/>
    <w:rsid w:val="4E1BECEE"/>
    <w:rsid w:val="4E1D307A"/>
    <w:rsid w:val="4E237D93"/>
    <w:rsid w:val="4E250A40"/>
    <w:rsid w:val="4E2906EA"/>
    <w:rsid w:val="4E2C8D53"/>
    <w:rsid w:val="4E2CA03D"/>
    <w:rsid w:val="4E2D2F1E"/>
    <w:rsid w:val="4E2DD488"/>
    <w:rsid w:val="4E2E2791"/>
    <w:rsid w:val="4E2FE025"/>
    <w:rsid w:val="4E324A99"/>
    <w:rsid w:val="4E33575F"/>
    <w:rsid w:val="4E3A5A2A"/>
    <w:rsid w:val="4E3E54EB"/>
    <w:rsid w:val="4E422C06"/>
    <w:rsid w:val="4E425D77"/>
    <w:rsid w:val="4E44987F"/>
    <w:rsid w:val="4E466CD2"/>
    <w:rsid w:val="4E5032F5"/>
    <w:rsid w:val="4E51EEA4"/>
    <w:rsid w:val="4E55DDDD"/>
    <w:rsid w:val="4E571E5B"/>
    <w:rsid w:val="4E585047"/>
    <w:rsid w:val="4E5E3271"/>
    <w:rsid w:val="4E5E4928"/>
    <w:rsid w:val="4E614A54"/>
    <w:rsid w:val="4E63A1C7"/>
    <w:rsid w:val="4E647912"/>
    <w:rsid w:val="4E662A21"/>
    <w:rsid w:val="4E6A992A"/>
    <w:rsid w:val="4E6AB7D2"/>
    <w:rsid w:val="4E6C4616"/>
    <w:rsid w:val="4E6CB41D"/>
    <w:rsid w:val="4E6F7BAB"/>
    <w:rsid w:val="4E741A6D"/>
    <w:rsid w:val="4E761C37"/>
    <w:rsid w:val="4E797737"/>
    <w:rsid w:val="4E7AA4F6"/>
    <w:rsid w:val="4E7E1EF5"/>
    <w:rsid w:val="4E81115D"/>
    <w:rsid w:val="4E81B38D"/>
    <w:rsid w:val="4E81C2D1"/>
    <w:rsid w:val="4E832049"/>
    <w:rsid w:val="4E8775E9"/>
    <w:rsid w:val="4E885903"/>
    <w:rsid w:val="4E8B9301"/>
    <w:rsid w:val="4E8E28C0"/>
    <w:rsid w:val="4E91D712"/>
    <w:rsid w:val="4E9276CC"/>
    <w:rsid w:val="4E92BD39"/>
    <w:rsid w:val="4E97D77B"/>
    <w:rsid w:val="4E99E179"/>
    <w:rsid w:val="4E9FD830"/>
    <w:rsid w:val="4EA06B69"/>
    <w:rsid w:val="4EA0FCCF"/>
    <w:rsid w:val="4EA34402"/>
    <w:rsid w:val="4EA98E82"/>
    <w:rsid w:val="4EB2E80E"/>
    <w:rsid w:val="4EB854DD"/>
    <w:rsid w:val="4EBA2AAB"/>
    <w:rsid w:val="4EBA6A5F"/>
    <w:rsid w:val="4EBAF614"/>
    <w:rsid w:val="4EBB0860"/>
    <w:rsid w:val="4EC28DCF"/>
    <w:rsid w:val="4ECDC85E"/>
    <w:rsid w:val="4ECDC9C2"/>
    <w:rsid w:val="4ECE3D39"/>
    <w:rsid w:val="4ECEFE79"/>
    <w:rsid w:val="4ED0683D"/>
    <w:rsid w:val="4ED1B71F"/>
    <w:rsid w:val="4EDBF674"/>
    <w:rsid w:val="4EDC901A"/>
    <w:rsid w:val="4EDC957E"/>
    <w:rsid w:val="4EDCA491"/>
    <w:rsid w:val="4EDEFCCA"/>
    <w:rsid w:val="4EE18060"/>
    <w:rsid w:val="4EE3D935"/>
    <w:rsid w:val="4EE5DD81"/>
    <w:rsid w:val="4EF3DA33"/>
    <w:rsid w:val="4EF68370"/>
    <w:rsid w:val="4EF6CD5B"/>
    <w:rsid w:val="4EF7EB47"/>
    <w:rsid w:val="4EF872A7"/>
    <w:rsid w:val="4EF96159"/>
    <w:rsid w:val="4EFB4809"/>
    <w:rsid w:val="4EFC0134"/>
    <w:rsid w:val="4EFFA22E"/>
    <w:rsid w:val="4EFFBFBA"/>
    <w:rsid w:val="4F002F42"/>
    <w:rsid w:val="4F005341"/>
    <w:rsid w:val="4F008BB1"/>
    <w:rsid w:val="4F036FBC"/>
    <w:rsid w:val="4F04A085"/>
    <w:rsid w:val="4F05BA29"/>
    <w:rsid w:val="4F07EB9F"/>
    <w:rsid w:val="4F0CB14E"/>
    <w:rsid w:val="4F0DA7A3"/>
    <w:rsid w:val="4F1264C0"/>
    <w:rsid w:val="4F13C0E8"/>
    <w:rsid w:val="4F190FF0"/>
    <w:rsid w:val="4F1D44BE"/>
    <w:rsid w:val="4F244C11"/>
    <w:rsid w:val="4F291B23"/>
    <w:rsid w:val="4F2A4BBE"/>
    <w:rsid w:val="4F2A6227"/>
    <w:rsid w:val="4F2AAE53"/>
    <w:rsid w:val="4F2AB878"/>
    <w:rsid w:val="4F2B1099"/>
    <w:rsid w:val="4F2C085A"/>
    <w:rsid w:val="4F318C50"/>
    <w:rsid w:val="4F319E07"/>
    <w:rsid w:val="4F31FCE6"/>
    <w:rsid w:val="4F3535A7"/>
    <w:rsid w:val="4F37BF4F"/>
    <w:rsid w:val="4F387B55"/>
    <w:rsid w:val="4F391C2E"/>
    <w:rsid w:val="4F3AC5B8"/>
    <w:rsid w:val="4F3B1820"/>
    <w:rsid w:val="4F3F1B37"/>
    <w:rsid w:val="4F41D384"/>
    <w:rsid w:val="4F41FA2B"/>
    <w:rsid w:val="4F43458F"/>
    <w:rsid w:val="4F4385A3"/>
    <w:rsid w:val="4F451EA4"/>
    <w:rsid w:val="4F4582E6"/>
    <w:rsid w:val="4F45E939"/>
    <w:rsid w:val="4F487218"/>
    <w:rsid w:val="4F4AA7B4"/>
    <w:rsid w:val="4F4CCB61"/>
    <w:rsid w:val="4F4F2BDE"/>
    <w:rsid w:val="4F56FC01"/>
    <w:rsid w:val="4F57AA46"/>
    <w:rsid w:val="4F5A5A18"/>
    <w:rsid w:val="4F60611D"/>
    <w:rsid w:val="4F613FB3"/>
    <w:rsid w:val="4F65A8DA"/>
    <w:rsid w:val="4F689749"/>
    <w:rsid w:val="4F6C1DC7"/>
    <w:rsid w:val="4F6DF703"/>
    <w:rsid w:val="4F70D856"/>
    <w:rsid w:val="4F712710"/>
    <w:rsid w:val="4F717032"/>
    <w:rsid w:val="4F738C27"/>
    <w:rsid w:val="4F788243"/>
    <w:rsid w:val="4F79B877"/>
    <w:rsid w:val="4F7B2D3F"/>
    <w:rsid w:val="4F7B89EF"/>
    <w:rsid w:val="4F7CBCFA"/>
    <w:rsid w:val="4F7FC351"/>
    <w:rsid w:val="4F83DAE4"/>
    <w:rsid w:val="4F889A16"/>
    <w:rsid w:val="4F88C331"/>
    <w:rsid w:val="4F8D8707"/>
    <w:rsid w:val="4F8DD649"/>
    <w:rsid w:val="4F8F399B"/>
    <w:rsid w:val="4F9177B2"/>
    <w:rsid w:val="4F99A117"/>
    <w:rsid w:val="4F99C150"/>
    <w:rsid w:val="4F9EBA3E"/>
    <w:rsid w:val="4FA19987"/>
    <w:rsid w:val="4FA3DC07"/>
    <w:rsid w:val="4FA60851"/>
    <w:rsid w:val="4FA63D14"/>
    <w:rsid w:val="4FA75449"/>
    <w:rsid w:val="4FA95EF7"/>
    <w:rsid w:val="4FAA3C79"/>
    <w:rsid w:val="4FAB059B"/>
    <w:rsid w:val="4FADE8C4"/>
    <w:rsid w:val="4FB319A1"/>
    <w:rsid w:val="4FB41048"/>
    <w:rsid w:val="4FB5618D"/>
    <w:rsid w:val="4FB59798"/>
    <w:rsid w:val="4FB7E50F"/>
    <w:rsid w:val="4FB8A76D"/>
    <w:rsid w:val="4FBA82A0"/>
    <w:rsid w:val="4FBFD8E1"/>
    <w:rsid w:val="4FC192CB"/>
    <w:rsid w:val="4FC93002"/>
    <w:rsid w:val="4FC9654E"/>
    <w:rsid w:val="4FCCE089"/>
    <w:rsid w:val="4FCD9044"/>
    <w:rsid w:val="4FD4AE7C"/>
    <w:rsid w:val="4FD4DC1E"/>
    <w:rsid w:val="4FD79481"/>
    <w:rsid w:val="4FDA1EBB"/>
    <w:rsid w:val="4FE06AA1"/>
    <w:rsid w:val="4FE0CEBB"/>
    <w:rsid w:val="4FE43D00"/>
    <w:rsid w:val="4FE46729"/>
    <w:rsid w:val="4FE52CE0"/>
    <w:rsid w:val="4FE730B1"/>
    <w:rsid w:val="4FE98DE6"/>
    <w:rsid w:val="4FEAF50E"/>
    <w:rsid w:val="4FEFA59A"/>
    <w:rsid w:val="4FF044E6"/>
    <w:rsid w:val="4FF30129"/>
    <w:rsid w:val="4FF48005"/>
    <w:rsid w:val="4FF6B177"/>
    <w:rsid w:val="4FF8E2EB"/>
    <w:rsid w:val="4FFBBC2F"/>
    <w:rsid w:val="4FFF0514"/>
    <w:rsid w:val="50026032"/>
    <w:rsid w:val="500D5B37"/>
    <w:rsid w:val="50104E21"/>
    <w:rsid w:val="501312CC"/>
    <w:rsid w:val="50132F9A"/>
    <w:rsid w:val="50138CF7"/>
    <w:rsid w:val="50162841"/>
    <w:rsid w:val="5016DAA3"/>
    <w:rsid w:val="501D8DED"/>
    <w:rsid w:val="501DF475"/>
    <w:rsid w:val="501E5AE8"/>
    <w:rsid w:val="5021AD55"/>
    <w:rsid w:val="5022EE49"/>
    <w:rsid w:val="5024D74B"/>
    <w:rsid w:val="502699B8"/>
    <w:rsid w:val="502864F1"/>
    <w:rsid w:val="502A9DBF"/>
    <w:rsid w:val="502D83DB"/>
    <w:rsid w:val="503906D1"/>
    <w:rsid w:val="50412118"/>
    <w:rsid w:val="504152F3"/>
    <w:rsid w:val="50429CA2"/>
    <w:rsid w:val="50453AD8"/>
    <w:rsid w:val="504B003A"/>
    <w:rsid w:val="504DC472"/>
    <w:rsid w:val="504DFAA2"/>
    <w:rsid w:val="504E8FD1"/>
    <w:rsid w:val="504F4F3A"/>
    <w:rsid w:val="50505750"/>
    <w:rsid w:val="50523652"/>
    <w:rsid w:val="5054C5D1"/>
    <w:rsid w:val="5054CE24"/>
    <w:rsid w:val="505942F0"/>
    <w:rsid w:val="505DC687"/>
    <w:rsid w:val="505F040F"/>
    <w:rsid w:val="5060341A"/>
    <w:rsid w:val="50636E06"/>
    <w:rsid w:val="50665537"/>
    <w:rsid w:val="506692E8"/>
    <w:rsid w:val="50671B45"/>
    <w:rsid w:val="50672771"/>
    <w:rsid w:val="50677525"/>
    <w:rsid w:val="506CF246"/>
    <w:rsid w:val="50701F50"/>
    <w:rsid w:val="507121A0"/>
    <w:rsid w:val="5071BED5"/>
    <w:rsid w:val="5071FB8A"/>
    <w:rsid w:val="50741733"/>
    <w:rsid w:val="5075573F"/>
    <w:rsid w:val="507A58EF"/>
    <w:rsid w:val="507B986B"/>
    <w:rsid w:val="507CB225"/>
    <w:rsid w:val="507FA2E3"/>
    <w:rsid w:val="5081A4C5"/>
    <w:rsid w:val="50851CFB"/>
    <w:rsid w:val="5087987D"/>
    <w:rsid w:val="508C4CB8"/>
    <w:rsid w:val="508EB03B"/>
    <w:rsid w:val="509193E8"/>
    <w:rsid w:val="509295B8"/>
    <w:rsid w:val="5092AB0E"/>
    <w:rsid w:val="509603B3"/>
    <w:rsid w:val="5096DC35"/>
    <w:rsid w:val="509B7303"/>
    <w:rsid w:val="509D0661"/>
    <w:rsid w:val="509E6F21"/>
    <w:rsid w:val="50A09E7E"/>
    <w:rsid w:val="50A5C5DD"/>
    <w:rsid w:val="50A6B244"/>
    <w:rsid w:val="50A7E927"/>
    <w:rsid w:val="50AE4924"/>
    <w:rsid w:val="50AED9F3"/>
    <w:rsid w:val="50B0A5A0"/>
    <w:rsid w:val="50B21B82"/>
    <w:rsid w:val="50B2A131"/>
    <w:rsid w:val="50B4A0F9"/>
    <w:rsid w:val="50BBA49F"/>
    <w:rsid w:val="50BC7E33"/>
    <w:rsid w:val="50BEE523"/>
    <w:rsid w:val="50C3D16A"/>
    <w:rsid w:val="50C7A505"/>
    <w:rsid w:val="50CF0273"/>
    <w:rsid w:val="50CFE8D0"/>
    <w:rsid w:val="50D1CABE"/>
    <w:rsid w:val="50D5A979"/>
    <w:rsid w:val="50D7010D"/>
    <w:rsid w:val="50D80D56"/>
    <w:rsid w:val="50D8EFD3"/>
    <w:rsid w:val="50D8F447"/>
    <w:rsid w:val="50DDF564"/>
    <w:rsid w:val="50E071B2"/>
    <w:rsid w:val="50E6D976"/>
    <w:rsid w:val="50E6E140"/>
    <w:rsid w:val="50E6F060"/>
    <w:rsid w:val="50EF0936"/>
    <w:rsid w:val="50F6EE55"/>
    <w:rsid w:val="50F6F318"/>
    <w:rsid w:val="50F8ACA6"/>
    <w:rsid w:val="50F9E785"/>
    <w:rsid w:val="50FCB472"/>
    <w:rsid w:val="50FCCDB8"/>
    <w:rsid w:val="50FE0EDA"/>
    <w:rsid w:val="50FE1E8D"/>
    <w:rsid w:val="51034059"/>
    <w:rsid w:val="5109C6F2"/>
    <w:rsid w:val="510B74EB"/>
    <w:rsid w:val="510D0FE2"/>
    <w:rsid w:val="510E2B70"/>
    <w:rsid w:val="510F81A7"/>
    <w:rsid w:val="5112F595"/>
    <w:rsid w:val="5117DD92"/>
    <w:rsid w:val="511D554B"/>
    <w:rsid w:val="511E6799"/>
    <w:rsid w:val="51225C90"/>
    <w:rsid w:val="5122AB1B"/>
    <w:rsid w:val="5125C0F1"/>
    <w:rsid w:val="51276F9D"/>
    <w:rsid w:val="512A274B"/>
    <w:rsid w:val="512A96A3"/>
    <w:rsid w:val="512C49EA"/>
    <w:rsid w:val="512D14CF"/>
    <w:rsid w:val="51312A18"/>
    <w:rsid w:val="5131A94B"/>
    <w:rsid w:val="5131C5B0"/>
    <w:rsid w:val="513206BA"/>
    <w:rsid w:val="51361ABA"/>
    <w:rsid w:val="5138C57F"/>
    <w:rsid w:val="513F996A"/>
    <w:rsid w:val="514885AB"/>
    <w:rsid w:val="5148CD19"/>
    <w:rsid w:val="5149A68E"/>
    <w:rsid w:val="514AA471"/>
    <w:rsid w:val="514BC3D1"/>
    <w:rsid w:val="514CBA93"/>
    <w:rsid w:val="514CD3C6"/>
    <w:rsid w:val="51506470"/>
    <w:rsid w:val="5153D017"/>
    <w:rsid w:val="515451CC"/>
    <w:rsid w:val="51567BD7"/>
    <w:rsid w:val="51567D62"/>
    <w:rsid w:val="515B85B8"/>
    <w:rsid w:val="515D3CAF"/>
    <w:rsid w:val="5160F345"/>
    <w:rsid w:val="5168D519"/>
    <w:rsid w:val="516AB153"/>
    <w:rsid w:val="516DFF51"/>
    <w:rsid w:val="516EE2ED"/>
    <w:rsid w:val="516F8D0C"/>
    <w:rsid w:val="5170C25A"/>
    <w:rsid w:val="517246D0"/>
    <w:rsid w:val="51738F6F"/>
    <w:rsid w:val="5175829D"/>
    <w:rsid w:val="5177666F"/>
    <w:rsid w:val="517C91C9"/>
    <w:rsid w:val="517D5A77"/>
    <w:rsid w:val="51819C43"/>
    <w:rsid w:val="5183F0C7"/>
    <w:rsid w:val="51860270"/>
    <w:rsid w:val="518615E0"/>
    <w:rsid w:val="518639D5"/>
    <w:rsid w:val="5186D148"/>
    <w:rsid w:val="5188196D"/>
    <w:rsid w:val="518BFB94"/>
    <w:rsid w:val="51977B84"/>
    <w:rsid w:val="519BA6E4"/>
    <w:rsid w:val="519CDE8D"/>
    <w:rsid w:val="51A195E6"/>
    <w:rsid w:val="51A2155B"/>
    <w:rsid w:val="51A3426A"/>
    <w:rsid w:val="51A69901"/>
    <w:rsid w:val="51A72BA7"/>
    <w:rsid w:val="51A73052"/>
    <w:rsid w:val="51AC4996"/>
    <w:rsid w:val="51AF750E"/>
    <w:rsid w:val="51AFD838"/>
    <w:rsid w:val="51B034BD"/>
    <w:rsid w:val="51B094BA"/>
    <w:rsid w:val="51B16A0B"/>
    <w:rsid w:val="51B21FA6"/>
    <w:rsid w:val="51B2D448"/>
    <w:rsid w:val="51B3CA0D"/>
    <w:rsid w:val="51B57F0B"/>
    <w:rsid w:val="51B630DA"/>
    <w:rsid w:val="51B8186A"/>
    <w:rsid w:val="51B925C0"/>
    <w:rsid w:val="51BA1173"/>
    <w:rsid w:val="51BBBBFA"/>
    <w:rsid w:val="51BFDEA1"/>
    <w:rsid w:val="51C1904B"/>
    <w:rsid w:val="51C25B04"/>
    <w:rsid w:val="51C2E438"/>
    <w:rsid w:val="51C62A0E"/>
    <w:rsid w:val="51C79D2E"/>
    <w:rsid w:val="51C84073"/>
    <w:rsid w:val="51C96659"/>
    <w:rsid w:val="51CD33E7"/>
    <w:rsid w:val="51CE4CE7"/>
    <w:rsid w:val="51CF5C52"/>
    <w:rsid w:val="51D01914"/>
    <w:rsid w:val="51D26077"/>
    <w:rsid w:val="51DB14A0"/>
    <w:rsid w:val="51DBDA37"/>
    <w:rsid w:val="51DDF0FE"/>
    <w:rsid w:val="51E432F6"/>
    <w:rsid w:val="51E6F49C"/>
    <w:rsid w:val="51E6F79F"/>
    <w:rsid w:val="51ECA630"/>
    <w:rsid w:val="51ECEEA6"/>
    <w:rsid w:val="51EE7871"/>
    <w:rsid w:val="51F76DED"/>
    <w:rsid w:val="51F7A04F"/>
    <w:rsid w:val="51FAC7E9"/>
    <w:rsid w:val="51FD300D"/>
    <w:rsid w:val="51FE5A07"/>
    <w:rsid w:val="52037810"/>
    <w:rsid w:val="52052DAB"/>
    <w:rsid w:val="52052F63"/>
    <w:rsid w:val="5206217A"/>
    <w:rsid w:val="52066971"/>
    <w:rsid w:val="520C85AA"/>
    <w:rsid w:val="520E70CE"/>
    <w:rsid w:val="52108C10"/>
    <w:rsid w:val="5212949D"/>
    <w:rsid w:val="52132335"/>
    <w:rsid w:val="5216D811"/>
    <w:rsid w:val="5216FC8C"/>
    <w:rsid w:val="52177C58"/>
    <w:rsid w:val="521AAB23"/>
    <w:rsid w:val="521FA78B"/>
    <w:rsid w:val="5220AFAB"/>
    <w:rsid w:val="5223C4ED"/>
    <w:rsid w:val="52259F8F"/>
    <w:rsid w:val="5229A2C5"/>
    <w:rsid w:val="522D968F"/>
    <w:rsid w:val="5235A000"/>
    <w:rsid w:val="52380881"/>
    <w:rsid w:val="523E090B"/>
    <w:rsid w:val="52444D03"/>
    <w:rsid w:val="524515C6"/>
    <w:rsid w:val="5245436C"/>
    <w:rsid w:val="524A1272"/>
    <w:rsid w:val="524D5575"/>
    <w:rsid w:val="524F52C8"/>
    <w:rsid w:val="5257B47E"/>
    <w:rsid w:val="525B2B20"/>
    <w:rsid w:val="52608BF3"/>
    <w:rsid w:val="52627D8F"/>
    <w:rsid w:val="5263BD64"/>
    <w:rsid w:val="5264002B"/>
    <w:rsid w:val="5264CBA4"/>
    <w:rsid w:val="526E6833"/>
    <w:rsid w:val="527015E1"/>
    <w:rsid w:val="5274C034"/>
    <w:rsid w:val="52766F39"/>
    <w:rsid w:val="52773889"/>
    <w:rsid w:val="527AAC71"/>
    <w:rsid w:val="527C6EDD"/>
    <w:rsid w:val="527D53E1"/>
    <w:rsid w:val="527F2F8F"/>
    <w:rsid w:val="528861CE"/>
    <w:rsid w:val="528D57E6"/>
    <w:rsid w:val="528FD4F1"/>
    <w:rsid w:val="5292C76D"/>
    <w:rsid w:val="5295344F"/>
    <w:rsid w:val="5295EB22"/>
    <w:rsid w:val="5296D536"/>
    <w:rsid w:val="529D53C0"/>
    <w:rsid w:val="529D619F"/>
    <w:rsid w:val="529ED588"/>
    <w:rsid w:val="529F4CD7"/>
    <w:rsid w:val="52A49B1B"/>
    <w:rsid w:val="52A5DB04"/>
    <w:rsid w:val="52A5FBF3"/>
    <w:rsid w:val="52B3D369"/>
    <w:rsid w:val="52BA5CF6"/>
    <w:rsid w:val="52BB85B8"/>
    <w:rsid w:val="52BCFC97"/>
    <w:rsid w:val="52BEC4EF"/>
    <w:rsid w:val="52C06F89"/>
    <w:rsid w:val="52C0C5D1"/>
    <w:rsid w:val="52C4100D"/>
    <w:rsid w:val="52CA715B"/>
    <w:rsid w:val="52CC3498"/>
    <w:rsid w:val="52CC440C"/>
    <w:rsid w:val="52CD46D8"/>
    <w:rsid w:val="52CE2364"/>
    <w:rsid w:val="52CE7537"/>
    <w:rsid w:val="52D180CF"/>
    <w:rsid w:val="52D1CBFB"/>
    <w:rsid w:val="52D45BEC"/>
    <w:rsid w:val="52D90936"/>
    <w:rsid w:val="52DFC075"/>
    <w:rsid w:val="52E1CD3C"/>
    <w:rsid w:val="52E2B7A8"/>
    <w:rsid w:val="52E2E2D4"/>
    <w:rsid w:val="52E6B669"/>
    <w:rsid w:val="52E85891"/>
    <w:rsid w:val="52EBE8A2"/>
    <w:rsid w:val="52F87179"/>
    <w:rsid w:val="52F9B2BF"/>
    <w:rsid w:val="52FD77F2"/>
    <w:rsid w:val="52FD9801"/>
    <w:rsid w:val="52FE3BB4"/>
    <w:rsid w:val="5303DEE5"/>
    <w:rsid w:val="5308A715"/>
    <w:rsid w:val="530CADDF"/>
    <w:rsid w:val="530D2C6D"/>
    <w:rsid w:val="530F2868"/>
    <w:rsid w:val="530F9515"/>
    <w:rsid w:val="53121680"/>
    <w:rsid w:val="5313B9B9"/>
    <w:rsid w:val="5315DF33"/>
    <w:rsid w:val="5315F52C"/>
    <w:rsid w:val="5319C399"/>
    <w:rsid w:val="531CDC37"/>
    <w:rsid w:val="531F2EA3"/>
    <w:rsid w:val="53245079"/>
    <w:rsid w:val="53256B10"/>
    <w:rsid w:val="5326262E"/>
    <w:rsid w:val="532690F4"/>
    <w:rsid w:val="532A4F54"/>
    <w:rsid w:val="5330FC0C"/>
    <w:rsid w:val="5333BABA"/>
    <w:rsid w:val="53341806"/>
    <w:rsid w:val="533A4119"/>
    <w:rsid w:val="533AFEBD"/>
    <w:rsid w:val="533FCDE9"/>
    <w:rsid w:val="5340892A"/>
    <w:rsid w:val="53436E25"/>
    <w:rsid w:val="534429B6"/>
    <w:rsid w:val="5346A32A"/>
    <w:rsid w:val="534A2E1B"/>
    <w:rsid w:val="534F2DFD"/>
    <w:rsid w:val="5352C72D"/>
    <w:rsid w:val="5352D8D7"/>
    <w:rsid w:val="5352F387"/>
    <w:rsid w:val="5354F1F7"/>
    <w:rsid w:val="5357E63A"/>
    <w:rsid w:val="535B3834"/>
    <w:rsid w:val="535D77F4"/>
    <w:rsid w:val="535E9553"/>
    <w:rsid w:val="535F840E"/>
    <w:rsid w:val="53600F77"/>
    <w:rsid w:val="5360FC22"/>
    <w:rsid w:val="53630F79"/>
    <w:rsid w:val="536AB186"/>
    <w:rsid w:val="536B4B9D"/>
    <w:rsid w:val="536CF247"/>
    <w:rsid w:val="536FEC08"/>
    <w:rsid w:val="5372EFAE"/>
    <w:rsid w:val="53738448"/>
    <w:rsid w:val="537445C7"/>
    <w:rsid w:val="5376C8F4"/>
    <w:rsid w:val="537B3EFD"/>
    <w:rsid w:val="537C9030"/>
    <w:rsid w:val="53832E86"/>
    <w:rsid w:val="5385E187"/>
    <w:rsid w:val="5386D657"/>
    <w:rsid w:val="5388BD53"/>
    <w:rsid w:val="538A1C1F"/>
    <w:rsid w:val="538FE0B1"/>
    <w:rsid w:val="53905394"/>
    <w:rsid w:val="53921196"/>
    <w:rsid w:val="5392A342"/>
    <w:rsid w:val="53941F64"/>
    <w:rsid w:val="5394B5A5"/>
    <w:rsid w:val="539A3385"/>
    <w:rsid w:val="539CC893"/>
    <w:rsid w:val="539CCB1E"/>
    <w:rsid w:val="539E50F3"/>
    <w:rsid w:val="53A1B19F"/>
    <w:rsid w:val="53A2B506"/>
    <w:rsid w:val="53A476D5"/>
    <w:rsid w:val="53A67787"/>
    <w:rsid w:val="53A7D09F"/>
    <w:rsid w:val="53A84BD0"/>
    <w:rsid w:val="53A97401"/>
    <w:rsid w:val="53AB69EA"/>
    <w:rsid w:val="53ACEAE1"/>
    <w:rsid w:val="53AD4548"/>
    <w:rsid w:val="53AD77AD"/>
    <w:rsid w:val="53B1CF51"/>
    <w:rsid w:val="53B2E310"/>
    <w:rsid w:val="53B3C340"/>
    <w:rsid w:val="53B49437"/>
    <w:rsid w:val="53B561AD"/>
    <w:rsid w:val="53B5DB10"/>
    <w:rsid w:val="53B8B45D"/>
    <w:rsid w:val="53BB3208"/>
    <w:rsid w:val="53BC1643"/>
    <w:rsid w:val="53C03FE8"/>
    <w:rsid w:val="53C06B03"/>
    <w:rsid w:val="53C12ADB"/>
    <w:rsid w:val="53C1C01B"/>
    <w:rsid w:val="53C41F10"/>
    <w:rsid w:val="53C57351"/>
    <w:rsid w:val="53C6F497"/>
    <w:rsid w:val="53CC37D0"/>
    <w:rsid w:val="53D129D0"/>
    <w:rsid w:val="53D1FFBD"/>
    <w:rsid w:val="53D504BC"/>
    <w:rsid w:val="53DA1845"/>
    <w:rsid w:val="53DA83BB"/>
    <w:rsid w:val="53DF4C32"/>
    <w:rsid w:val="53E0DABD"/>
    <w:rsid w:val="53E2E3BE"/>
    <w:rsid w:val="53EB4225"/>
    <w:rsid w:val="53ECF6BD"/>
    <w:rsid w:val="53F234DA"/>
    <w:rsid w:val="53F49299"/>
    <w:rsid w:val="53F638F1"/>
    <w:rsid w:val="53FB8CB6"/>
    <w:rsid w:val="5402A12E"/>
    <w:rsid w:val="54034BE4"/>
    <w:rsid w:val="5405EBEB"/>
    <w:rsid w:val="540ABFD9"/>
    <w:rsid w:val="540F4E9F"/>
    <w:rsid w:val="540FAB82"/>
    <w:rsid w:val="54107303"/>
    <w:rsid w:val="54163185"/>
    <w:rsid w:val="54184C71"/>
    <w:rsid w:val="541A1E3C"/>
    <w:rsid w:val="541DDCC6"/>
    <w:rsid w:val="541F4994"/>
    <w:rsid w:val="541FDFBE"/>
    <w:rsid w:val="54203BAC"/>
    <w:rsid w:val="5423C3D7"/>
    <w:rsid w:val="5424990F"/>
    <w:rsid w:val="5427F995"/>
    <w:rsid w:val="54298E15"/>
    <w:rsid w:val="543242A0"/>
    <w:rsid w:val="5432AE09"/>
    <w:rsid w:val="5432E4D6"/>
    <w:rsid w:val="5435B80A"/>
    <w:rsid w:val="5438CE84"/>
    <w:rsid w:val="5438EBC9"/>
    <w:rsid w:val="543B1A81"/>
    <w:rsid w:val="543D2151"/>
    <w:rsid w:val="5443213D"/>
    <w:rsid w:val="5446EB8A"/>
    <w:rsid w:val="544AD562"/>
    <w:rsid w:val="544BD571"/>
    <w:rsid w:val="544C559D"/>
    <w:rsid w:val="544D57E9"/>
    <w:rsid w:val="54538DF5"/>
    <w:rsid w:val="545476C0"/>
    <w:rsid w:val="54556E01"/>
    <w:rsid w:val="54594FD5"/>
    <w:rsid w:val="545BD1F5"/>
    <w:rsid w:val="545CAD7F"/>
    <w:rsid w:val="546068AB"/>
    <w:rsid w:val="5462D7E8"/>
    <w:rsid w:val="5468B473"/>
    <w:rsid w:val="546912FE"/>
    <w:rsid w:val="546BB023"/>
    <w:rsid w:val="546DB20C"/>
    <w:rsid w:val="546F8157"/>
    <w:rsid w:val="5472D23F"/>
    <w:rsid w:val="5475CBFF"/>
    <w:rsid w:val="54760905"/>
    <w:rsid w:val="547B293D"/>
    <w:rsid w:val="5480DDC8"/>
    <w:rsid w:val="548127A5"/>
    <w:rsid w:val="548777F8"/>
    <w:rsid w:val="548FFBB9"/>
    <w:rsid w:val="5491C1B1"/>
    <w:rsid w:val="5493C273"/>
    <w:rsid w:val="549507B3"/>
    <w:rsid w:val="54961D9C"/>
    <w:rsid w:val="5496521B"/>
    <w:rsid w:val="5497A0C5"/>
    <w:rsid w:val="549C13D1"/>
    <w:rsid w:val="54A0543D"/>
    <w:rsid w:val="54A19048"/>
    <w:rsid w:val="54A3F5AC"/>
    <w:rsid w:val="54A570FB"/>
    <w:rsid w:val="54A6D694"/>
    <w:rsid w:val="54AA7398"/>
    <w:rsid w:val="54B10EC9"/>
    <w:rsid w:val="54B3A94E"/>
    <w:rsid w:val="54B702B5"/>
    <w:rsid w:val="54BF10D3"/>
    <w:rsid w:val="54C30CB2"/>
    <w:rsid w:val="54C576D5"/>
    <w:rsid w:val="54C6B944"/>
    <w:rsid w:val="54C6FDD7"/>
    <w:rsid w:val="54C7A487"/>
    <w:rsid w:val="54C9946A"/>
    <w:rsid w:val="54C99EC9"/>
    <w:rsid w:val="54CA7BF3"/>
    <w:rsid w:val="54D2016E"/>
    <w:rsid w:val="54DBA25D"/>
    <w:rsid w:val="54DBFBF8"/>
    <w:rsid w:val="54DECBB1"/>
    <w:rsid w:val="54E08A38"/>
    <w:rsid w:val="54E280E4"/>
    <w:rsid w:val="54E4BC6F"/>
    <w:rsid w:val="54E62256"/>
    <w:rsid w:val="54E6837F"/>
    <w:rsid w:val="54E69954"/>
    <w:rsid w:val="54EFC8B1"/>
    <w:rsid w:val="54EFEF4E"/>
    <w:rsid w:val="54F0D90D"/>
    <w:rsid w:val="54F1DA57"/>
    <w:rsid w:val="54F26A6B"/>
    <w:rsid w:val="54F7513B"/>
    <w:rsid w:val="54F77ED9"/>
    <w:rsid w:val="54F82757"/>
    <w:rsid w:val="54F88618"/>
    <w:rsid w:val="54FAB608"/>
    <w:rsid w:val="5501B789"/>
    <w:rsid w:val="5503A198"/>
    <w:rsid w:val="5509309C"/>
    <w:rsid w:val="550A25C3"/>
    <w:rsid w:val="550AB4D7"/>
    <w:rsid w:val="550E094B"/>
    <w:rsid w:val="55107D4E"/>
    <w:rsid w:val="55144F99"/>
    <w:rsid w:val="55164A68"/>
    <w:rsid w:val="5519805F"/>
    <w:rsid w:val="551A5C52"/>
    <w:rsid w:val="551AA36B"/>
    <w:rsid w:val="551AFB21"/>
    <w:rsid w:val="551D01E9"/>
    <w:rsid w:val="551E838A"/>
    <w:rsid w:val="551ED207"/>
    <w:rsid w:val="551FADC2"/>
    <w:rsid w:val="5521C65E"/>
    <w:rsid w:val="55233C58"/>
    <w:rsid w:val="55264205"/>
    <w:rsid w:val="5527A747"/>
    <w:rsid w:val="55296DEB"/>
    <w:rsid w:val="55354387"/>
    <w:rsid w:val="55364EE2"/>
    <w:rsid w:val="5536970A"/>
    <w:rsid w:val="55370B9A"/>
    <w:rsid w:val="55375B93"/>
    <w:rsid w:val="553BEB18"/>
    <w:rsid w:val="553F7DC4"/>
    <w:rsid w:val="5540089D"/>
    <w:rsid w:val="55461947"/>
    <w:rsid w:val="55494456"/>
    <w:rsid w:val="554AAC9A"/>
    <w:rsid w:val="554AADD6"/>
    <w:rsid w:val="554E1B03"/>
    <w:rsid w:val="554F7525"/>
    <w:rsid w:val="554F86B9"/>
    <w:rsid w:val="5554565E"/>
    <w:rsid w:val="55596B5A"/>
    <w:rsid w:val="555A552A"/>
    <w:rsid w:val="555D9880"/>
    <w:rsid w:val="55611123"/>
    <w:rsid w:val="55643E49"/>
    <w:rsid w:val="55657C89"/>
    <w:rsid w:val="55661B07"/>
    <w:rsid w:val="5569BAA3"/>
    <w:rsid w:val="556ADC9F"/>
    <w:rsid w:val="556D6FAB"/>
    <w:rsid w:val="5571288D"/>
    <w:rsid w:val="55758A4B"/>
    <w:rsid w:val="55779397"/>
    <w:rsid w:val="5579DD78"/>
    <w:rsid w:val="557CFC6E"/>
    <w:rsid w:val="557E516C"/>
    <w:rsid w:val="557F3614"/>
    <w:rsid w:val="557FE7E4"/>
    <w:rsid w:val="5580A4F1"/>
    <w:rsid w:val="5587498A"/>
    <w:rsid w:val="55894E1B"/>
    <w:rsid w:val="558BA503"/>
    <w:rsid w:val="558D74FC"/>
    <w:rsid w:val="5590F5BD"/>
    <w:rsid w:val="55953788"/>
    <w:rsid w:val="559671CE"/>
    <w:rsid w:val="5596933E"/>
    <w:rsid w:val="5598491D"/>
    <w:rsid w:val="55991F64"/>
    <w:rsid w:val="5599BC4E"/>
    <w:rsid w:val="5599EC05"/>
    <w:rsid w:val="559E2780"/>
    <w:rsid w:val="559F4202"/>
    <w:rsid w:val="55A4AA60"/>
    <w:rsid w:val="55A675B6"/>
    <w:rsid w:val="55A7E8D2"/>
    <w:rsid w:val="55A8179E"/>
    <w:rsid w:val="55A86B3F"/>
    <w:rsid w:val="55AAC31E"/>
    <w:rsid w:val="55ABA281"/>
    <w:rsid w:val="55AE8368"/>
    <w:rsid w:val="55B1CF0C"/>
    <w:rsid w:val="55B369AD"/>
    <w:rsid w:val="55B613D1"/>
    <w:rsid w:val="55B86A9D"/>
    <w:rsid w:val="55B99DBC"/>
    <w:rsid w:val="55B9A663"/>
    <w:rsid w:val="55BA83F0"/>
    <w:rsid w:val="55BCEFBA"/>
    <w:rsid w:val="55C0D09C"/>
    <w:rsid w:val="55C1BCE3"/>
    <w:rsid w:val="55C45A35"/>
    <w:rsid w:val="55C66EAC"/>
    <w:rsid w:val="55C6F47B"/>
    <w:rsid w:val="55C82B50"/>
    <w:rsid w:val="55C8C4C9"/>
    <w:rsid w:val="55CA8B1E"/>
    <w:rsid w:val="55CBDA12"/>
    <w:rsid w:val="55D0DBB7"/>
    <w:rsid w:val="55D22819"/>
    <w:rsid w:val="55D46DC9"/>
    <w:rsid w:val="55D978F0"/>
    <w:rsid w:val="55D9BC46"/>
    <w:rsid w:val="55DADF1C"/>
    <w:rsid w:val="55DE0ADB"/>
    <w:rsid w:val="55E10C7A"/>
    <w:rsid w:val="55E27097"/>
    <w:rsid w:val="55E6B6FD"/>
    <w:rsid w:val="55E9F86A"/>
    <w:rsid w:val="55EB7A64"/>
    <w:rsid w:val="55EBF289"/>
    <w:rsid w:val="55EE6271"/>
    <w:rsid w:val="55EFFD8E"/>
    <w:rsid w:val="55F650A7"/>
    <w:rsid w:val="55F71E80"/>
    <w:rsid w:val="55F7E846"/>
    <w:rsid w:val="55F86A0B"/>
    <w:rsid w:val="56004065"/>
    <w:rsid w:val="56008385"/>
    <w:rsid w:val="5601E93F"/>
    <w:rsid w:val="5604ED21"/>
    <w:rsid w:val="56060F7F"/>
    <w:rsid w:val="56072108"/>
    <w:rsid w:val="560E581A"/>
    <w:rsid w:val="560EAE27"/>
    <w:rsid w:val="560F05B1"/>
    <w:rsid w:val="560F1407"/>
    <w:rsid w:val="5610ABCA"/>
    <w:rsid w:val="56111DF8"/>
    <w:rsid w:val="5611D2D3"/>
    <w:rsid w:val="561355A5"/>
    <w:rsid w:val="561F5075"/>
    <w:rsid w:val="5621827D"/>
    <w:rsid w:val="56234C15"/>
    <w:rsid w:val="5628F37F"/>
    <w:rsid w:val="562B7197"/>
    <w:rsid w:val="562C0C80"/>
    <w:rsid w:val="562DEBEE"/>
    <w:rsid w:val="5637A2BA"/>
    <w:rsid w:val="563C4B57"/>
    <w:rsid w:val="563C950C"/>
    <w:rsid w:val="56412352"/>
    <w:rsid w:val="5646EE54"/>
    <w:rsid w:val="56499F44"/>
    <w:rsid w:val="5649A0FA"/>
    <w:rsid w:val="564A62F3"/>
    <w:rsid w:val="564E0039"/>
    <w:rsid w:val="564EF4D8"/>
    <w:rsid w:val="564F9563"/>
    <w:rsid w:val="56506A02"/>
    <w:rsid w:val="5651B829"/>
    <w:rsid w:val="56550A27"/>
    <w:rsid w:val="56550DFD"/>
    <w:rsid w:val="56597CD8"/>
    <w:rsid w:val="5659D107"/>
    <w:rsid w:val="565AC1A5"/>
    <w:rsid w:val="565C0800"/>
    <w:rsid w:val="565D3E85"/>
    <w:rsid w:val="565EAD0E"/>
    <w:rsid w:val="565F0B5C"/>
    <w:rsid w:val="5668305A"/>
    <w:rsid w:val="566BE076"/>
    <w:rsid w:val="566C4586"/>
    <w:rsid w:val="566F8F2C"/>
    <w:rsid w:val="5670965C"/>
    <w:rsid w:val="5672F78B"/>
    <w:rsid w:val="5675E6BC"/>
    <w:rsid w:val="56761591"/>
    <w:rsid w:val="56764B35"/>
    <w:rsid w:val="567BAFAB"/>
    <w:rsid w:val="567EDE65"/>
    <w:rsid w:val="567F79F2"/>
    <w:rsid w:val="56803B1C"/>
    <w:rsid w:val="5681D335"/>
    <w:rsid w:val="56839498"/>
    <w:rsid w:val="568502F6"/>
    <w:rsid w:val="5686D775"/>
    <w:rsid w:val="5687B229"/>
    <w:rsid w:val="568861E1"/>
    <w:rsid w:val="5689B59F"/>
    <w:rsid w:val="568DDE0D"/>
    <w:rsid w:val="568E4B60"/>
    <w:rsid w:val="56935CFC"/>
    <w:rsid w:val="56953100"/>
    <w:rsid w:val="5695CB81"/>
    <w:rsid w:val="5695F05B"/>
    <w:rsid w:val="56963896"/>
    <w:rsid w:val="5696D2EC"/>
    <w:rsid w:val="56985B4D"/>
    <w:rsid w:val="569AF58B"/>
    <w:rsid w:val="569B6991"/>
    <w:rsid w:val="56A09806"/>
    <w:rsid w:val="56A3D66A"/>
    <w:rsid w:val="56A63F1B"/>
    <w:rsid w:val="56A75739"/>
    <w:rsid w:val="56A84855"/>
    <w:rsid w:val="56AC2F97"/>
    <w:rsid w:val="56AC588B"/>
    <w:rsid w:val="56AFCDBC"/>
    <w:rsid w:val="56B9A1B4"/>
    <w:rsid w:val="56BB793B"/>
    <w:rsid w:val="56BBA229"/>
    <w:rsid w:val="56BCC99E"/>
    <w:rsid w:val="56BCD910"/>
    <w:rsid w:val="56BD3188"/>
    <w:rsid w:val="56C0AE9C"/>
    <w:rsid w:val="56C3F0AD"/>
    <w:rsid w:val="56C3FBB2"/>
    <w:rsid w:val="56C40487"/>
    <w:rsid w:val="56C9BE83"/>
    <w:rsid w:val="56CC2576"/>
    <w:rsid w:val="56CEC07F"/>
    <w:rsid w:val="56CEE0B5"/>
    <w:rsid w:val="56D0D6E2"/>
    <w:rsid w:val="56D2CF63"/>
    <w:rsid w:val="56D411C2"/>
    <w:rsid w:val="56D6C260"/>
    <w:rsid w:val="56D8EAC4"/>
    <w:rsid w:val="56DAF969"/>
    <w:rsid w:val="56E26B45"/>
    <w:rsid w:val="56E64F00"/>
    <w:rsid w:val="56E882DE"/>
    <w:rsid w:val="56EBB9EB"/>
    <w:rsid w:val="56F2234C"/>
    <w:rsid w:val="56F5BBC7"/>
    <w:rsid w:val="56F7FA32"/>
    <w:rsid w:val="56F87817"/>
    <w:rsid w:val="56FBEEE1"/>
    <w:rsid w:val="56FBF1D4"/>
    <w:rsid w:val="56FC977D"/>
    <w:rsid w:val="56FE4A2A"/>
    <w:rsid w:val="56FFDFEA"/>
    <w:rsid w:val="570A95B9"/>
    <w:rsid w:val="570DEFFB"/>
    <w:rsid w:val="57137E26"/>
    <w:rsid w:val="5714F2CE"/>
    <w:rsid w:val="5717A80D"/>
    <w:rsid w:val="571C1ED6"/>
    <w:rsid w:val="571C577F"/>
    <w:rsid w:val="571C5A24"/>
    <w:rsid w:val="5724D8EB"/>
    <w:rsid w:val="5727824F"/>
    <w:rsid w:val="57280503"/>
    <w:rsid w:val="57290901"/>
    <w:rsid w:val="57291AD4"/>
    <w:rsid w:val="572B2745"/>
    <w:rsid w:val="572D748B"/>
    <w:rsid w:val="572D7E9C"/>
    <w:rsid w:val="572DBBDA"/>
    <w:rsid w:val="5737DBFC"/>
    <w:rsid w:val="573906F2"/>
    <w:rsid w:val="573E05E6"/>
    <w:rsid w:val="57409734"/>
    <w:rsid w:val="5740BC6F"/>
    <w:rsid w:val="574349AD"/>
    <w:rsid w:val="5744D97C"/>
    <w:rsid w:val="57497FD1"/>
    <w:rsid w:val="574D2D6D"/>
    <w:rsid w:val="5751A067"/>
    <w:rsid w:val="575ABB15"/>
    <w:rsid w:val="5765787A"/>
    <w:rsid w:val="576A6325"/>
    <w:rsid w:val="576C5FF4"/>
    <w:rsid w:val="576EF281"/>
    <w:rsid w:val="5770E257"/>
    <w:rsid w:val="5774654E"/>
    <w:rsid w:val="57772AEE"/>
    <w:rsid w:val="577AFFBF"/>
    <w:rsid w:val="577C3647"/>
    <w:rsid w:val="577E1DA8"/>
    <w:rsid w:val="577ECE19"/>
    <w:rsid w:val="578178A6"/>
    <w:rsid w:val="57824DC1"/>
    <w:rsid w:val="57844793"/>
    <w:rsid w:val="57846548"/>
    <w:rsid w:val="578506A1"/>
    <w:rsid w:val="5788F8DB"/>
    <w:rsid w:val="578AE184"/>
    <w:rsid w:val="578B9A6A"/>
    <w:rsid w:val="57908F6A"/>
    <w:rsid w:val="5791C6B3"/>
    <w:rsid w:val="5791D87C"/>
    <w:rsid w:val="57925A69"/>
    <w:rsid w:val="5797C0C4"/>
    <w:rsid w:val="57981773"/>
    <w:rsid w:val="579CC51B"/>
    <w:rsid w:val="579E6FBE"/>
    <w:rsid w:val="57A13973"/>
    <w:rsid w:val="57A31CB6"/>
    <w:rsid w:val="57A86DE5"/>
    <w:rsid w:val="57A92848"/>
    <w:rsid w:val="57A9A583"/>
    <w:rsid w:val="57AAE88C"/>
    <w:rsid w:val="57AE3BD3"/>
    <w:rsid w:val="57AE9444"/>
    <w:rsid w:val="57B2B7A4"/>
    <w:rsid w:val="57B614A6"/>
    <w:rsid w:val="57B68445"/>
    <w:rsid w:val="57B7F507"/>
    <w:rsid w:val="57BE6F6D"/>
    <w:rsid w:val="57C85914"/>
    <w:rsid w:val="57C88C9D"/>
    <w:rsid w:val="57CB55F1"/>
    <w:rsid w:val="57CF25F1"/>
    <w:rsid w:val="57D260CF"/>
    <w:rsid w:val="57D51A8C"/>
    <w:rsid w:val="57D8ACDE"/>
    <w:rsid w:val="57DBF56E"/>
    <w:rsid w:val="57DE6266"/>
    <w:rsid w:val="57DED163"/>
    <w:rsid w:val="57DF17E7"/>
    <w:rsid w:val="57DF84BC"/>
    <w:rsid w:val="57E365BF"/>
    <w:rsid w:val="57E38525"/>
    <w:rsid w:val="57E4993C"/>
    <w:rsid w:val="57E51547"/>
    <w:rsid w:val="57E66D36"/>
    <w:rsid w:val="57E6DE1E"/>
    <w:rsid w:val="57F0FFE8"/>
    <w:rsid w:val="57F13E5A"/>
    <w:rsid w:val="57F89602"/>
    <w:rsid w:val="57F9CF48"/>
    <w:rsid w:val="57FD0EE4"/>
    <w:rsid w:val="57FEDF2F"/>
    <w:rsid w:val="5803FA0F"/>
    <w:rsid w:val="5808893A"/>
    <w:rsid w:val="58089C94"/>
    <w:rsid w:val="5808B79B"/>
    <w:rsid w:val="58096DE8"/>
    <w:rsid w:val="580C14F6"/>
    <w:rsid w:val="580E989C"/>
    <w:rsid w:val="5813F899"/>
    <w:rsid w:val="58203282"/>
    <w:rsid w:val="5826C425"/>
    <w:rsid w:val="5828974E"/>
    <w:rsid w:val="582AC130"/>
    <w:rsid w:val="5831782F"/>
    <w:rsid w:val="5831D45F"/>
    <w:rsid w:val="583574F5"/>
    <w:rsid w:val="58367EC3"/>
    <w:rsid w:val="5837E498"/>
    <w:rsid w:val="5839B348"/>
    <w:rsid w:val="583CE728"/>
    <w:rsid w:val="583E3306"/>
    <w:rsid w:val="583E60F2"/>
    <w:rsid w:val="583E8D22"/>
    <w:rsid w:val="584043F5"/>
    <w:rsid w:val="5841A9C0"/>
    <w:rsid w:val="58438B4E"/>
    <w:rsid w:val="584E14B8"/>
    <w:rsid w:val="584FC6B3"/>
    <w:rsid w:val="5850B3B8"/>
    <w:rsid w:val="58561228"/>
    <w:rsid w:val="585C217F"/>
    <w:rsid w:val="586297D2"/>
    <w:rsid w:val="58644960"/>
    <w:rsid w:val="5867617E"/>
    <w:rsid w:val="586CC0F8"/>
    <w:rsid w:val="5871A223"/>
    <w:rsid w:val="5871A68A"/>
    <w:rsid w:val="5873EF48"/>
    <w:rsid w:val="58746B63"/>
    <w:rsid w:val="5875325E"/>
    <w:rsid w:val="58772D7C"/>
    <w:rsid w:val="587A4972"/>
    <w:rsid w:val="587BF363"/>
    <w:rsid w:val="587EA536"/>
    <w:rsid w:val="5885278E"/>
    <w:rsid w:val="58858FC4"/>
    <w:rsid w:val="588A5ED4"/>
    <w:rsid w:val="588AB40F"/>
    <w:rsid w:val="588C4D5F"/>
    <w:rsid w:val="588CD0DE"/>
    <w:rsid w:val="588E0612"/>
    <w:rsid w:val="588E2E33"/>
    <w:rsid w:val="588E74E5"/>
    <w:rsid w:val="5895BE0B"/>
    <w:rsid w:val="5896E55A"/>
    <w:rsid w:val="58999836"/>
    <w:rsid w:val="589A7A03"/>
    <w:rsid w:val="589DF8B8"/>
    <w:rsid w:val="58A237AB"/>
    <w:rsid w:val="58A40794"/>
    <w:rsid w:val="58A8EB01"/>
    <w:rsid w:val="58AB6B55"/>
    <w:rsid w:val="58AB9CB7"/>
    <w:rsid w:val="58AD21DB"/>
    <w:rsid w:val="58B18EFB"/>
    <w:rsid w:val="58B33DCC"/>
    <w:rsid w:val="58B76B62"/>
    <w:rsid w:val="58BB5CBB"/>
    <w:rsid w:val="58BB9BC7"/>
    <w:rsid w:val="58C41851"/>
    <w:rsid w:val="58C71D88"/>
    <w:rsid w:val="58C97AFE"/>
    <w:rsid w:val="58CAB992"/>
    <w:rsid w:val="58CE6224"/>
    <w:rsid w:val="58CFCB97"/>
    <w:rsid w:val="58D0E35E"/>
    <w:rsid w:val="58D538AE"/>
    <w:rsid w:val="58D8E65A"/>
    <w:rsid w:val="58E1038B"/>
    <w:rsid w:val="58E2F583"/>
    <w:rsid w:val="58E3635F"/>
    <w:rsid w:val="58E8103B"/>
    <w:rsid w:val="58E859AC"/>
    <w:rsid w:val="58EC4189"/>
    <w:rsid w:val="58EDE4CE"/>
    <w:rsid w:val="58EE1A15"/>
    <w:rsid w:val="58F001A0"/>
    <w:rsid w:val="58F2E60E"/>
    <w:rsid w:val="58F3C99A"/>
    <w:rsid w:val="58F5272B"/>
    <w:rsid w:val="58F58EDA"/>
    <w:rsid w:val="58F690AF"/>
    <w:rsid w:val="58F750DD"/>
    <w:rsid w:val="58F861CA"/>
    <w:rsid w:val="58FDC31A"/>
    <w:rsid w:val="58FE3271"/>
    <w:rsid w:val="5901B8C9"/>
    <w:rsid w:val="5902559A"/>
    <w:rsid w:val="590514BA"/>
    <w:rsid w:val="590B4B07"/>
    <w:rsid w:val="590C3686"/>
    <w:rsid w:val="59145A9C"/>
    <w:rsid w:val="5915E69E"/>
    <w:rsid w:val="5917D21E"/>
    <w:rsid w:val="591A7EBA"/>
    <w:rsid w:val="591BC1AD"/>
    <w:rsid w:val="591DEBE7"/>
    <w:rsid w:val="591E30C3"/>
    <w:rsid w:val="5920BC2F"/>
    <w:rsid w:val="592322B1"/>
    <w:rsid w:val="593021DB"/>
    <w:rsid w:val="59303058"/>
    <w:rsid w:val="59346334"/>
    <w:rsid w:val="5938134C"/>
    <w:rsid w:val="593B344E"/>
    <w:rsid w:val="593B3659"/>
    <w:rsid w:val="593C6006"/>
    <w:rsid w:val="593E168D"/>
    <w:rsid w:val="593F4A72"/>
    <w:rsid w:val="5942E6A9"/>
    <w:rsid w:val="59449713"/>
    <w:rsid w:val="59479401"/>
    <w:rsid w:val="594A780F"/>
    <w:rsid w:val="594C0D8F"/>
    <w:rsid w:val="594F8F39"/>
    <w:rsid w:val="59511C74"/>
    <w:rsid w:val="59520161"/>
    <w:rsid w:val="59579E92"/>
    <w:rsid w:val="595D88D5"/>
    <w:rsid w:val="59604123"/>
    <w:rsid w:val="5960D48E"/>
    <w:rsid w:val="596261E0"/>
    <w:rsid w:val="5963EAAD"/>
    <w:rsid w:val="5966ED5F"/>
    <w:rsid w:val="59675664"/>
    <w:rsid w:val="5968AFB5"/>
    <w:rsid w:val="5968E97F"/>
    <w:rsid w:val="5969920E"/>
    <w:rsid w:val="596992C5"/>
    <w:rsid w:val="596A00E5"/>
    <w:rsid w:val="596A0D7C"/>
    <w:rsid w:val="59705C6B"/>
    <w:rsid w:val="5973B787"/>
    <w:rsid w:val="5974D494"/>
    <w:rsid w:val="5978AC00"/>
    <w:rsid w:val="597BE341"/>
    <w:rsid w:val="597EF31C"/>
    <w:rsid w:val="597FA530"/>
    <w:rsid w:val="598006C1"/>
    <w:rsid w:val="59813197"/>
    <w:rsid w:val="59838016"/>
    <w:rsid w:val="5988B89C"/>
    <w:rsid w:val="598C6A0E"/>
    <w:rsid w:val="598DB47E"/>
    <w:rsid w:val="598FC82E"/>
    <w:rsid w:val="5994461F"/>
    <w:rsid w:val="59949C98"/>
    <w:rsid w:val="59956ACD"/>
    <w:rsid w:val="59957FC8"/>
    <w:rsid w:val="59982FD6"/>
    <w:rsid w:val="59996E7E"/>
    <w:rsid w:val="599ABBA3"/>
    <w:rsid w:val="599BFB86"/>
    <w:rsid w:val="59A04C57"/>
    <w:rsid w:val="59A17712"/>
    <w:rsid w:val="59A33EDB"/>
    <w:rsid w:val="59A418AC"/>
    <w:rsid w:val="59A5A4FB"/>
    <w:rsid w:val="59AD421A"/>
    <w:rsid w:val="59B3FFEC"/>
    <w:rsid w:val="59BC0B69"/>
    <w:rsid w:val="59BF24E2"/>
    <w:rsid w:val="59BF42DC"/>
    <w:rsid w:val="59C12F4B"/>
    <w:rsid w:val="59C16508"/>
    <w:rsid w:val="59C1A588"/>
    <w:rsid w:val="59C3C887"/>
    <w:rsid w:val="59C48348"/>
    <w:rsid w:val="59C5186B"/>
    <w:rsid w:val="59CADC61"/>
    <w:rsid w:val="59CD674D"/>
    <w:rsid w:val="59CF868C"/>
    <w:rsid w:val="59CFB172"/>
    <w:rsid w:val="59D5556F"/>
    <w:rsid w:val="59D7FB10"/>
    <w:rsid w:val="59D9EF2A"/>
    <w:rsid w:val="59DF5612"/>
    <w:rsid w:val="59E2498F"/>
    <w:rsid w:val="59E44EC7"/>
    <w:rsid w:val="59E6C7A2"/>
    <w:rsid w:val="59EA445B"/>
    <w:rsid w:val="59EEB05C"/>
    <w:rsid w:val="59F00AAD"/>
    <w:rsid w:val="59F536B1"/>
    <w:rsid w:val="59F800B0"/>
    <w:rsid w:val="59F800EC"/>
    <w:rsid w:val="59F8F14B"/>
    <w:rsid w:val="59FAC7C6"/>
    <w:rsid w:val="59FD00C1"/>
    <w:rsid w:val="59FD19F4"/>
    <w:rsid w:val="59FDA658"/>
    <w:rsid w:val="59FDC657"/>
    <w:rsid w:val="59FDDD62"/>
    <w:rsid w:val="5A022060"/>
    <w:rsid w:val="5A036C49"/>
    <w:rsid w:val="5A047BD2"/>
    <w:rsid w:val="5A054E26"/>
    <w:rsid w:val="5A0C88A6"/>
    <w:rsid w:val="5A1BE84D"/>
    <w:rsid w:val="5A1F1A5F"/>
    <w:rsid w:val="5A1F7790"/>
    <w:rsid w:val="5A215A51"/>
    <w:rsid w:val="5A235C71"/>
    <w:rsid w:val="5A24BF46"/>
    <w:rsid w:val="5A293610"/>
    <w:rsid w:val="5A2D494A"/>
    <w:rsid w:val="5A2DB054"/>
    <w:rsid w:val="5A2DB1F9"/>
    <w:rsid w:val="5A2F8F5A"/>
    <w:rsid w:val="5A302C42"/>
    <w:rsid w:val="5A304A52"/>
    <w:rsid w:val="5A325F77"/>
    <w:rsid w:val="5A342AF1"/>
    <w:rsid w:val="5A3536E0"/>
    <w:rsid w:val="5A3659C6"/>
    <w:rsid w:val="5A367080"/>
    <w:rsid w:val="5A3BCFB5"/>
    <w:rsid w:val="5A3F08EC"/>
    <w:rsid w:val="5A428F84"/>
    <w:rsid w:val="5A42BF5C"/>
    <w:rsid w:val="5A43DDF2"/>
    <w:rsid w:val="5A4617E7"/>
    <w:rsid w:val="5A50668F"/>
    <w:rsid w:val="5A51962A"/>
    <w:rsid w:val="5A55C24A"/>
    <w:rsid w:val="5A55CAFD"/>
    <w:rsid w:val="5A57D41D"/>
    <w:rsid w:val="5A59A70E"/>
    <w:rsid w:val="5A5C4EAF"/>
    <w:rsid w:val="5A5E77A2"/>
    <w:rsid w:val="5A613538"/>
    <w:rsid w:val="5A61D685"/>
    <w:rsid w:val="5A6B2248"/>
    <w:rsid w:val="5A6C6270"/>
    <w:rsid w:val="5A6D9609"/>
    <w:rsid w:val="5A715842"/>
    <w:rsid w:val="5A735217"/>
    <w:rsid w:val="5A758CA4"/>
    <w:rsid w:val="5A777581"/>
    <w:rsid w:val="5A79C24F"/>
    <w:rsid w:val="5A7ECBB9"/>
    <w:rsid w:val="5A83B2C9"/>
    <w:rsid w:val="5A85940E"/>
    <w:rsid w:val="5A873786"/>
    <w:rsid w:val="5A8A3AD9"/>
    <w:rsid w:val="5A8C1AD6"/>
    <w:rsid w:val="5A8EB01F"/>
    <w:rsid w:val="5A912B7A"/>
    <w:rsid w:val="5A91700F"/>
    <w:rsid w:val="5A940444"/>
    <w:rsid w:val="5A946EFB"/>
    <w:rsid w:val="5A995706"/>
    <w:rsid w:val="5A9CACE2"/>
    <w:rsid w:val="5A9DDD19"/>
    <w:rsid w:val="5AA01BBD"/>
    <w:rsid w:val="5AA0DD4F"/>
    <w:rsid w:val="5AA15BDD"/>
    <w:rsid w:val="5AA19952"/>
    <w:rsid w:val="5AA347E6"/>
    <w:rsid w:val="5AA437B0"/>
    <w:rsid w:val="5AA5ED87"/>
    <w:rsid w:val="5AA85DAC"/>
    <w:rsid w:val="5AA8EE23"/>
    <w:rsid w:val="5AA90415"/>
    <w:rsid w:val="5AABEDF5"/>
    <w:rsid w:val="5AAF6F9B"/>
    <w:rsid w:val="5AB19F01"/>
    <w:rsid w:val="5AB66457"/>
    <w:rsid w:val="5AB793CA"/>
    <w:rsid w:val="5AB8175D"/>
    <w:rsid w:val="5AC0CB6D"/>
    <w:rsid w:val="5AC0CB91"/>
    <w:rsid w:val="5AC6695E"/>
    <w:rsid w:val="5AC8E9FD"/>
    <w:rsid w:val="5ACAF409"/>
    <w:rsid w:val="5ACF2125"/>
    <w:rsid w:val="5AD078FA"/>
    <w:rsid w:val="5AD33BA4"/>
    <w:rsid w:val="5AD84916"/>
    <w:rsid w:val="5AD9D907"/>
    <w:rsid w:val="5ADB0600"/>
    <w:rsid w:val="5ADB3017"/>
    <w:rsid w:val="5ADCE1E1"/>
    <w:rsid w:val="5ADE1116"/>
    <w:rsid w:val="5ADE140F"/>
    <w:rsid w:val="5ADE1DEF"/>
    <w:rsid w:val="5AE06CB6"/>
    <w:rsid w:val="5AE32E19"/>
    <w:rsid w:val="5AE672B4"/>
    <w:rsid w:val="5AE7B8D0"/>
    <w:rsid w:val="5AE8C3D5"/>
    <w:rsid w:val="5AEF1F80"/>
    <w:rsid w:val="5AF51ABB"/>
    <w:rsid w:val="5AF5672C"/>
    <w:rsid w:val="5AF889F0"/>
    <w:rsid w:val="5AF95EDB"/>
    <w:rsid w:val="5AF99D6D"/>
    <w:rsid w:val="5AFA7E3B"/>
    <w:rsid w:val="5AFBF715"/>
    <w:rsid w:val="5AFCE1E1"/>
    <w:rsid w:val="5AFD1776"/>
    <w:rsid w:val="5AFD6160"/>
    <w:rsid w:val="5AFDEAB7"/>
    <w:rsid w:val="5B022D5B"/>
    <w:rsid w:val="5B02A47F"/>
    <w:rsid w:val="5B057ABA"/>
    <w:rsid w:val="5B07512F"/>
    <w:rsid w:val="5B07EE20"/>
    <w:rsid w:val="5B07EE7F"/>
    <w:rsid w:val="5B0826DE"/>
    <w:rsid w:val="5B0D2E0D"/>
    <w:rsid w:val="5B0E8515"/>
    <w:rsid w:val="5B0F4896"/>
    <w:rsid w:val="5B0F562C"/>
    <w:rsid w:val="5B188547"/>
    <w:rsid w:val="5B19BB57"/>
    <w:rsid w:val="5B1C43CB"/>
    <w:rsid w:val="5B1E42B7"/>
    <w:rsid w:val="5B1E78DB"/>
    <w:rsid w:val="5B1FE170"/>
    <w:rsid w:val="5B22FB7E"/>
    <w:rsid w:val="5B27BB2A"/>
    <w:rsid w:val="5B27F583"/>
    <w:rsid w:val="5B2B4A83"/>
    <w:rsid w:val="5B2CB63A"/>
    <w:rsid w:val="5B2D7BEE"/>
    <w:rsid w:val="5B2E2F2E"/>
    <w:rsid w:val="5B33B990"/>
    <w:rsid w:val="5B34E5A1"/>
    <w:rsid w:val="5B3600AC"/>
    <w:rsid w:val="5B364E05"/>
    <w:rsid w:val="5B37C028"/>
    <w:rsid w:val="5B3897B3"/>
    <w:rsid w:val="5B38F014"/>
    <w:rsid w:val="5B3D1E22"/>
    <w:rsid w:val="5B439F78"/>
    <w:rsid w:val="5B51DDEC"/>
    <w:rsid w:val="5B52A88C"/>
    <w:rsid w:val="5B56D7F4"/>
    <w:rsid w:val="5B5A941E"/>
    <w:rsid w:val="5B5C606A"/>
    <w:rsid w:val="5B5F2C1B"/>
    <w:rsid w:val="5B605AE1"/>
    <w:rsid w:val="5B61F40B"/>
    <w:rsid w:val="5B627431"/>
    <w:rsid w:val="5B643906"/>
    <w:rsid w:val="5B6525D2"/>
    <w:rsid w:val="5B667AC6"/>
    <w:rsid w:val="5B6967A4"/>
    <w:rsid w:val="5B6A887A"/>
    <w:rsid w:val="5B6C3024"/>
    <w:rsid w:val="5B714B8B"/>
    <w:rsid w:val="5B718A37"/>
    <w:rsid w:val="5B79AFC4"/>
    <w:rsid w:val="5B7C4386"/>
    <w:rsid w:val="5B7D19CE"/>
    <w:rsid w:val="5B7D3679"/>
    <w:rsid w:val="5B7D88E5"/>
    <w:rsid w:val="5B80F381"/>
    <w:rsid w:val="5B8129C7"/>
    <w:rsid w:val="5B81C4A8"/>
    <w:rsid w:val="5B83238F"/>
    <w:rsid w:val="5B83F394"/>
    <w:rsid w:val="5B84A4D7"/>
    <w:rsid w:val="5B86C84E"/>
    <w:rsid w:val="5B88DF1C"/>
    <w:rsid w:val="5B8B19C5"/>
    <w:rsid w:val="5B8D1221"/>
    <w:rsid w:val="5B8DD143"/>
    <w:rsid w:val="5B92A3A6"/>
    <w:rsid w:val="5B9D7B49"/>
    <w:rsid w:val="5B9E218E"/>
    <w:rsid w:val="5BA16300"/>
    <w:rsid w:val="5BA1B683"/>
    <w:rsid w:val="5BA2FDF7"/>
    <w:rsid w:val="5BA3F31D"/>
    <w:rsid w:val="5BA7A555"/>
    <w:rsid w:val="5BAB4152"/>
    <w:rsid w:val="5BAFA831"/>
    <w:rsid w:val="5BB56409"/>
    <w:rsid w:val="5BB9FD26"/>
    <w:rsid w:val="5BBA9719"/>
    <w:rsid w:val="5BBE8D9E"/>
    <w:rsid w:val="5BBF0007"/>
    <w:rsid w:val="5BC14AE9"/>
    <w:rsid w:val="5BCAA5F9"/>
    <w:rsid w:val="5BCD711E"/>
    <w:rsid w:val="5BD0E6E7"/>
    <w:rsid w:val="5BD3930B"/>
    <w:rsid w:val="5BD576E8"/>
    <w:rsid w:val="5BDA662C"/>
    <w:rsid w:val="5BDDE6E4"/>
    <w:rsid w:val="5BE1A22D"/>
    <w:rsid w:val="5BE75B4D"/>
    <w:rsid w:val="5BE7C12E"/>
    <w:rsid w:val="5BE8A8F3"/>
    <w:rsid w:val="5BED162F"/>
    <w:rsid w:val="5BEEFCDE"/>
    <w:rsid w:val="5BF2AF41"/>
    <w:rsid w:val="5BF2F90B"/>
    <w:rsid w:val="5BF3D0C4"/>
    <w:rsid w:val="5BF5184F"/>
    <w:rsid w:val="5BF74D7F"/>
    <w:rsid w:val="5BF8148E"/>
    <w:rsid w:val="5BFCB6BC"/>
    <w:rsid w:val="5BFDFA64"/>
    <w:rsid w:val="5C00BAFD"/>
    <w:rsid w:val="5C00CED6"/>
    <w:rsid w:val="5C07D034"/>
    <w:rsid w:val="5C07EFFF"/>
    <w:rsid w:val="5C0DC2CD"/>
    <w:rsid w:val="5C1211C9"/>
    <w:rsid w:val="5C152826"/>
    <w:rsid w:val="5C15B4B0"/>
    <w:rsid w:val="5C1622A0"/>
    <w:rsid w:val="5C1C8112"/>
    <w:rsid w:val="5C1F2943"/>
    <w:rsid w:val="5C1FE2BA"/>
    <w:rsid w:val="5C26B939"/>
    <w:rsid w:val="5C277A85"/>
    <w:rsid w:val="5C27F48C"/>
    <w:rsid w:val="5C290118"/>
    <w:rsid w:val="5C2AD590"/>
    <w:rsid w:val="5C2B782C"/>
    <w:rsid w:val="5C3381AF"/>
    <w:rsid w:val="5C33D968"/>
    <w:rsid w:val="5C34425F"/>
    <w:rsid w:val="5C3581EA"/>
    <w:rsid w:val="5C38FE52"/>
    <w:rsid w:val="5C3F3DFF"/>
    <w:rsid w:val="5C3FE36F"/>
    <w:rsid w:val="5C426EFD"/>
    <w:rsid w:val="5C4524EE"/>
    <w:rsid w:val="5C4B27CD"/>
    <w:rsid w:val="5C4D6FF4"/>
    <w:rsid w:val="5C4E7484"/>
    <w:rsid w:val="5C4EC7AD"/>
    <w:rsid w:val="5C4EE79F"/>
    <w:rsid w:val="5C513009"/>
    <w:rsid w:val="5C516758"/>
    <w:rsid w:val="5C5731EB"/>
    <w:rsid w:val="5C5A07E8"/>
    <w:rsid w:val="5C607F0B"/>
    <w:rsid w:val="5C66085B"/>
    <w:rsid w:val="5C67F64D"/>
    <w:rsid w:val="5C69022B"/>
    <w:rsid w:val="5C6BF756"/>
    <w:rsid w:val="5C6C15BF"/>
    <w:rsid w:val="5C6FDD3B"/>
    <w:rsid w:val="5C722A36"/>
    <w:rsid w:val="5C7452D8"/>
    <w:rsid w:val="5C7653D7"/>
    <w:rsid w:val="5C80BCF0"/>
    <w:rsid w:val="5C815E18"/>
    <w:rsid w:val="5C878A2C"/>
    <w:rsid w:val="5C880E71"/>
    <w:rsid w:val="5C882ADA"/>
    <w:rsid w:val="5C8C4237"/>
    <w:rsid w:val="5C8CD2AC"/>
    <w:rsid w:val="5C8D9939"/>
    <w:rsid w:val="5C8E438E"/>
    <w:rsid w:val="5C92045B"/>
    <w:rsid w:val="5C939586"/>
    <w:rsid w:val="5C95E422"/>
    <w:rsid w:val="5C9B6DCA"/>
    <w:rsid w:val="5C9D3924"/>
    <w:rsid w:val="5C9F4A94"/>
    <w:rsid w:val="5CA03C0D"/>
    <w:rsid w:val="5CA0A82E"/>
    <w:rsid w:val="5CA2E7C0"/>
    <w:rsid w:val="5CA31708"/>
    <w:rsid w:val="5CA9CB81"/>
    <w:rsid w:val="5CA9E915"/>
    <w:rsid w:val="5CB27BF0"/>
    <w:rsid w:val="5CB49457"/>
    <w:rsid w:val="5CB4C55A"/>
    <w:rsid w:val="5CB8D7A4"/>
    <w:rsid w:val="5CBCCBD8"/>
    <w:rsid w:val="5CBE5ED0"/>
    <w:rsid w:val="5CBFEE14"/>
    <w:rsid w:val="5CC01C7A"/>
    <w:rsid w:val="5CC2FD61"/>
    <w:rsid w:val="5CC4108C"/>
    <w:rsid w:val="5CC53736"/>
    <w:rsid w:val="5CC70BFE"/>
    <w:rsid w:val="5CC72263"/>
    <w:rsid w:val="5CC883AA"/>
    <w:rsid w:val="5CC8FF9F"/>
    <w:rsid w:val="5CCB42CF"/>
    <w:rsid w:val="5CCC8610"/>
    <w:rsid w:val="5CCF536F"/>
    <w:rsid w:val="5CD08D02"/>
    <w:rsid w:val="5CD1892C"/>
    <w:rsid w:val="5CD79091"/>
    <w:rsid w:val="5CDBBC57"/>
    <w:rsid w:val="5CDBED75"/>
    <w:rsid w:val="5CDDFA70"/>
    <w:rsid w:val="5CE161C4"/>
    <w:rsid w:val="5CE593C2"/>
    <w:rsid w:val="5CE652C1"/>
    <w:rsid w:val="5CE6D793"/>
    <w:rsid w:val="5CE8CB55"/>
    <w:rsid w:val="5CEA9FFF"/>
    <w:rsid w:val="5CEC0313"/>
    <w:rsid w:val="5CEE74E6"/>
    <w:rsid w:val="5CEF2D1E"/>
    <w:rsid w:val="5CF45B56"/>
    <w:rsid w:val="5CF6A4F1"/>
    <w:rsid w:val="5CF7D0E5"/>
    <w:rsid w:val="5CFED913"/>
    <w:rsid w:val="5D039FED"/>
    <w:rsid w:val="5D042759"/>
    <w:rsid w:val="5D0B9053"/>
    <w:rsid w:val="5D0F9821"/>
    <w:rsid w:val="5D0FCC0F"/>
    <w:rsid w:val="5D10A8AA"/>
    <w:rsid w:val="5D1172C7"/>
    <w:rsid w:val="5D11B716"/>
    <w:rsid w:val="5D11DC12"/>
    <w:rsid w:val="5D151651"/>
    <w:rsid w:val="5D183D8E"/>
    <w:rsid w:val="5D18437A"/>
    <w:rsid w:val="5D1A634E"/>
    <w:rsid w:val="5D1DD52B"/>
    <w:rsid w:val="5D266F5C"/>
    <w:rsid w:val="5D29D5D0"/>
    <w:rsid w:val="5D2B2709"/>
    <w:rsid w:val="5D2EDDB1"/>
    <w:rsid w:val="5D35452C"/>
    <w:rsid w:val="5D37CBA1"/>
    <w:rsid w:val="5D3CC15C"/>
    <w:rsid w:val="5D3FB646"/>
    <w:rsid w:val="5D40ED9A"/>
    <w:rsid w:val="5D4136EF"/>
    <w:rsid w:val="5D440A1F"/>
    <w:rsid w:val="5D492A56"/>
    <w:rsid w:val="5D556837"/>
    <w:rsid w:val="5D573DB2"/>
    <w:rsid w:val="5D58363B"/>
    <w:rsid w:val="5D5B78EE"/>
    <w:rsid w:val="5D5D7B51"/>
    <w:rsid w:val="5D656F85"/>
    <w:rsid w:val="5D687A66"/>
    <w:rsid w:val="5D68EC84"/>
    <w:rsid w:val="5D6D6E76"/>
    <w:rsid w:val="5D6F8675"/>
    <w:rsid w:val="5D71F421"/>
    <w:rsid w:val="5D73BC5B"/>
    <w:rsid w:val="5D743A8D"/>
    <w:rsid w:val="5D74E9FF"/>
    <w:rsid w:val="5D784136"/>
    <w:rsid w:val="5D7945C7"/>
    <w:rsid w:val="5D7CB685"/>
    <w:rsid w:val="5D7DF347"/>
    <w:rsid w:val="5D7E4020"/>
    <w:rsid w:val="5D7FD24C"/>
    <w:rsid w:val="5D81BEB2"/>
    <w:rsid w:val="5D85CBE8"/>
    <w:rsid w:val="5D8970A5"/>
    <w:rsid w:val="5D8C2915"/>
    <w:rsid w:val="5D8E8F7A"/>
    <w:rsid w:val="5D8FE961"/>
    <w:rsid w:val="5D900F7B"/>
    <w:rsid w:val="5D90D63B"/>
    <w:rsid w:val="5D90F9FF"/>
    <w:rsid w:val="5D910643"/>
    <w:rsid w:val="5D92646C"/>
    <w:rsid w:val="5D92851C"/>
    <w:rsid w:val="5D939965"/>
    <w:rsid w:val="5D9ABB2D"/>
    <w:rsid w:val="5D9AC147"/>
    <w:rsid w:val="5D9B3421"/>
    <w:rsid w:val="5D9BA36D"/>
    <w:rsid w:val="5D9BC235"/>
    <w:rsid w:val="5D9E7221"/>
    <w:rsid w:val="5D9FD07E"/>
    <w:rsid w:val="5DA01095"/>
    <w:rsid w:val="5DA1E8B3"/>
    <w:rsid w:val="5DA26F29"/>
    <w:rsid w:val="5DA5F9BF"/>
    <w:rsid w:val="5DA68CE5"/>
    <w:rsid w:val="5DAC0902"/>
    <w:rsid w:val="5DACD0F6"/>
    <w:rsid w:val="5DAE129C"/>
    <w:rsid w:val="5DAEBE30"/>
    <w:rsid w:val="5DB4E895"/>
    <w:rsid w:val="5DB52A4C"/>
    <w:rsid w:val="5DB83E5D"/>
    <w:rsid w:val="5DBD4095"/>
    <w:rsid w:val="5DBDE5F4"/>
    <w:rsid w:val="5DC01662"/>
    <w:rsid w:val="5DC562E4"/>
    <w:rsid w:val="5DCADD92"/>
    <w:rsid w:val="5DD234F0"/>
    <w:rsid w:val="5DD68197"/>
    <w:rsid w:val="5DE11A8D"/>
    <w:rsid w:val="5DE80318"/>
    <w:rsid w:val="5DE92DAA"/>
    <w:rsid w:val="5DEAC0A0"/>
    <w:rsid w:val="5DEC7D8F"/>
    <w:rsid w:val="5DF336A7"/>
    <w:rsid w:val="5DF652C3"/>
    <w:rsid w:val="5DFA6D5B"/>
    <w:rsid w:val="5DFAB951"/>
    <w:rsid w:val="5DFB5059"/>
    <w:rsid w:val="5DFBD070"/>
    <w:rsid w:val="5DFD4B54"/>
    <w:rsid w:val="5DFEC06E"/>
    <w:rsid w:val="5E06735F"/>
    <w:rsid w:val="5E08B3A0"/>
    <w:rsid w:val="5E096203"/>
    <w:rsid w:val="5E0B1A5A"/>
    <w:rsid w:val="5E0BAAAF"/>
    <w:rsid w:val="5E131D4F"/>
    <w:rsid w:val="5E16239F"/>
    <w:rsid w:val="5E19418B"/>
    <w:rsid w:val="5E1AEC37"/>
    <w:rsid w:val="5E1B1CAC"/>
    <w:rsid w:val="5E1BC0B7"/>
    <w:rsid w:val="5E1BE650"/>
    <w:rsid w:val="5E1E9C8D"/>
    <w:rsid w:val="5E28A50C"/>
    <w:rsid w:val="5E293A48"/>
    <w:rsid w:val="5E2AE75F"/>
    <w:rsid w:val="5E2B084F"/>
    <w:rsid w:val="5E2BACEE"/>
    <w:rsid w:val="5E2C86A8"/>
    <w:rsid w:val="5E2D5917"/>
    <w:rsid w:val="5E2EDF3A"/>
    <w:rsid w:val="5E302B99"/>
    <w:rsid w:val="5E30ACE5"/>
    <w:rsid w:val="5E317ED9"/>
    <w:rsid w:val="5E34A3EA"/>
    <w:rsid w:val="5E380135"/>
    <w:rsid w:val="5E381A7C"/>
    <w:rsid w:val="5E3ABBFC"/>
    <w:rsid w:val="5E3B07D1"/>
    <w:rsid w:val="5E3B98FC"/>
    <w:rsid w:val="5E4029BF"/>
    <w:rsid w:val="5E40C622"/>
    <w:rsid w:val="5E40F817"/>
    <w:rsid w:val="5E427334"/>
    <w:rsid w:val="5E42F100"/>
    <w:rsid w:val="5E490BDB"/>
    <w:rsid w:val="5E4975D5"/>
    <w:rsid w:val="5E4A15A1"/>
    <w:rsid w:val="5E4A64C0"/>
    <w:rsid w:val="5E4D0952"/>
    <w:rsid w:val="5E4D5B2F"/>
    <w:rsid w:val="5E4E090B"/>
    <w:rsid w:val="5E535594"/>
    <w:rsid w:val="5E5E8704"/>
    <w:rsid w:val="5E6AB86B"/>
    <w:rsid w:val="5E6B994C"/>
    <w:rsid w:val="5E6BB4DD"/>
    <w:rsid w:val="5E6C11D4"/>
    <w:rsid w:val="5E6DA3CB"/>
    <w:rsid w:val="5E7228FF"/>
    <w:rsid w:val="5E7257E8"/>
    <w:rsid w:val="5E773F82"/>
    <w:rsid w:val="5E7954D7"/>
    <w:rsid w:val="5E7D925F"/>
    <w:rsid w:val="5E84CB82"/>
    <w:rsid w:val="5E8B26E7"/>
    <w:rsid w:val="5E8DC06D"/>
    <w:rsid w:val="5E8E7BE4"/>
    <w:rsid w:val="5E8F0360"/>
    <w:rsid w:val="5E93834A"/>
    <w:rsid w:val="5E96F5E4"/>
    <w:rsid w:val="5E981DFE"/>
    <w:rsid w:val="5E9A8F4F"/>
    <w:rsid w:val="5E9C4DB5"/>
    <w:rsid w:val="5EA056F5"/>
    <w:rsid w:val="5EA1AA58"/>
    <w:rsid w:val="5EA49886"/>
    <w:rsid w:val="5EA574A4"/>
    <w:rsid w:val="5EA64F90"/>
    <w:rsid w:val="5EA79624"/>
    <w:rsid w:val="5EA97D68"/>
    <w:rsid w:val="5EABE998"/>
    <w:rsid w:val="5EAC5EE9"/>
    <w:rsid w:val="5EACECAC"/>
    <w:rsid w:val="5EAD2285"/>
    <w:rsid w:val="5EAF9F63"/>
    <w:rsid w:val="5EB6B9DB"/>
    <w:rsid w:val="5EB986CE"/>
    <w:rsid w:val="5EBB754D"/>
    <w:rsid w:val="5EBD86A5"/>
    <w:rsid w:val="5EC1BA0B"/>
    <w:rsid w:val="5EC48D0E"/>
    <w:rsid w:val="5EC6DA3F"/>
    <w:rsid w:val="5ECAF546"/>
    <w:rsid w:val="5ECD49C9"/>
    <w:rsid w:val="5ECE3D50"/>
    <w:rsid w:val="5ED07B37"/>
    <w:rsid w:val="5ED56F74"/>
    <w:rsid w:val="5ED68641"/>
    <w:rsid w:val="5ED8E56B"/>
    <w:rsid w:val="5ED9E35A"/>
    <w:rsid w:val="5ED9E963"/>
    <w:rsid w:val="5EDB3D71"/>
    <w:rsid w:val="5EDBEDD2"/>
    <w:rsid w:val="5EDC2420"/>
    <w:rsid w:val="5EE0E2A5"/>
    <w:rsid w:val="5EE679F2"/>
    <w:rsid w:val="5EE6A3C5"/>
    <w:rsid w:val="5EE88C10"/>
    <w:rsid w:val="5EE9317D"/>
    <w:rsid w:val="5EEA29DE"/>
    <w:rsid w:val="5EEC900D"/>
    <w:rsid w:val="5EEE929F"/>
    <w:rsid w:val="5EF3DF0B"/>
    <w:rsid w:val="5EF50BCE"/>
    <w:rsid w:val="5EF6B62B"/>
    <w:rsid w:val="5EF72D4E"/>
    <w:rsid w:val="5EFA2108"/>
    <w:rsid w:val="5F006961"/>
    <w:rsid w:val="5F04284C"/>
    <w:rsid w:val="5F0472A7"/>
    <w:rsid w:val="5F08A13B"/>
    <w:rsid w:val="5F0C666C"/>
    <w:rsid w:val="5F0CFFA8"/>
    <w:rsid w:val="5F0D2787"/>
    <w:rsid w:val="5F13C57C"/>
    <w:rsid w:val="5F15E8AE"/>
    <w:rsid w:val="5F16FE91"/>
    <w:rsid w:val="5F192F6F"/>
    <w:rsid w:val="5F1BB030"/>
    <w:rsid w:val="5F1D4CC0"/>
    <w:rsid w:val="5F1F530C"/>
    <w:rsid w:val="5F208893"/>
    <w:rsid w:val="5F28ED6C"/>
    <w:rsid w:val="5F29317E"/>
    <w:rsid w:val="5F2D919B"/>
    <w:rsid w:val="5F32626E"/>
    <w:rsid w:val="5F331F2C"/>
    <w:rsid w:val="5F33C249"/>
    <w:rsid w:val="5F36265F"/>
    <w:rsid w:val="5F3640A4"/>
    <w:rsid w:val="5F3646CC"/>
    <w:rsid w:val="5F39905A"/>
    <w:rsid w:val="5F39EE19"/>
    <w:rsid w:val="5F3B44B1"/>
    <w:rsid w:val="5F3B6F06"/>
    <w:rsid w:val="5F3DD483"/>
    <w:rsid w:val="5F3EF965"/>
    <w:rsid w:val="5F4326EF"/>
    <w:rsid w:val="5F46C0EE"/>
    <w:rsid w:val="5F495C95"/>
    <w:rsid w:val="5F49AF45"/>
    <w:rsid w:val="5F49FBEB"/>
    <w:rsid w:val="5F4A2381"/>
    <w:rsid w:val="5F4A8680"/>
    <w:rsid w:val="5F559918"/>
    <w:rsid w:val="5F589AB6"/>
    <w:rsid w:val="5F5B9BF2"/>
    <w:rsid w:val="5F5BDCE7"/>
    <w:rsid w:val="5F5EFB05"/>
    <w:rsid w:val="5F5F0C3A"/>
    <w:rsid w:val="5F63679F"/>
    <w:rsid w:val="5F6483FB"/>
    <w:rsid w:val="5F6790D8"/>
    <w:rsid w:val="5F68BDAD"/>
    <w:rsid w:val="5F68D5E3"/>
    <w:rsid w:val="5F6C3FAD"/>
    <w:rsid w:val="5F6C93DA"/>
    <w:rsid w:val="5F6FB293"/>
    <w:rsid w:val="5F707763"/>
    <w:rsid w:val="5F718C11"/>
    <w:rsid w:val="5F743DF1"/>
    <w:rsid w:val="5F74B071"/>
    <w:rsid w:val="5F7560A3"/>
    <w:rsid w:val="5F76677F"/>
    <w:rsid w:val="5F77F60F"/>
    <w:rsid w:val="5F784F6F"/>
    <w:rsid w:val="5F7C189A"/>
    <w:rsid w:val="5F7CE3CE"/>
    <w:rsid w:val="5F7D03F4"/>
    <w:rsid w:val="5F7F2DBB"/>
    <w:rsid w:val="5F800242"/>
    <w:rsid w:val="5F85F086"/>
    <w:rsid w:val="5F8E2DAD"/>
    <w:rsid w:val="5F90339D"/>
    <w:rsid w:val="5F918D63"/>
    <w:rsid w:val="5F93AE94"/>
    <w:rsid w:val="5F94BA44"/>
    <w:rsid w:val="5F972997"/>
    <w:rsid w:val="5F9908DB"/>
    <w:rsid w:val="5F9A4FF3"/>
    <w:rsid w:val="5F9ABA01"/>
    <w:rsid w:val="5F9C1305"/>
    <w:rsid w:val="5F9EDF16"/>
    <w:rsid w:val="5FA4CD6B"/>
    <w:rsid w:val="5FAADB47"/>
    <w:rsid w:val="5FAB0209"/>
    <w:rsid w:val="5FAB3C63"/>
    <w:rsid w:val="5FAC27A1"/>
    <w:rsid w:val="5FB0E143"/>
    <w:rsid w:val="5FB1C986"/>
    <w:rsid w:val="5FBCAFD9"/>
    <w:rsid w:val="5FBDCFC5"/>
    <w:rsid w:val="5FBE63BA"/>
    <w:rsid w:val="5FBFBD3E"/>
    <w:rsid w:val="5FC75E05"/>
    <w:rsid w:val="5FC8617A"/>
    <w:rsid w:val="5FCA590A"/>
    <w:rsid w:val="5FCEC1EE"/>
    <w:rsid w:val="5FD52EA3"/>
    <w:rsid w:val="5FD9E81D"/>
    <w:rsid w:val="5FE17CA7"/>
    <w:rsid w:val="5FE23DFE"/>
    <w:rsid w:val="5FE35534"/>
    <w:rsid w:val="5FE5F55E"/>
    <w:rsid w:val="5FE7562E"/>
    <w:rsid w:val="5FEAD2FB"/>
    <w:rsid w:val="5FEC4CAA"/>
    <w:rsid w:val="5FF00210"/>
    <w:rsid w:val="5FF19C99"/>
    <w:rsid w:val="5FF22A65"/>
    <w:rsid w:val="5FF496C0"/>
    <w:rsid w:val="5FF55093"/>
    <w:rsid w:val="5FF60033"/>
    <w:rsid w:val="5FF7C472"/>
    <w:rsid w:val="5FF949E6"/>
    <w:rsid w:val="5FFCBCC3"/>
    <w:rsid w:val="6000A9B8"/>
    <w:rsid w:val="6004440B"/>
    <w:rsid w:val="60071331"/>
    <w:rsid w:val="6008B2CA"/>
    <w:rsid w:val="600B71A4"/>
    <w:rsid w:val="600CDE22"/>
    <w:rsid w:val="600FFB53"/>
    <w:rsid w:val="60102F81"/>
    <w:rsid w:val="6010E6C6"/>
    <w:rsid w:val="60113851"/>
    <w:rsid w:val="601C80FE"/>
    <w:rsid w:val="601EC43B"/>
    <w:rsid w:val="602014E2"/>
    <w:rsid w:val="6021CC23"/>
    <w:rsid w:val="60227A43"/>
    <w:rsid w:val="60255A93"/>
    <w:rsid w:val="6025BBEE"/>
    <w:rsid w:val="6025EA26"/>
    <w:rsid w:val="60262A9F"/>
    <w:rsid w:val="6026CAE4"/>
    <w:rsid w:val="602CB0FE"/>
    <w:rsid w:val="602E094E"/>
    <w:rsid w:val="6037A27E"/>
    <w:rsid w:val="6038EA90"/>
    <w:rsid w:val="603911BE"/>
    <w:rsid w:val="603BF07D"/>
    <w:rsid w:val="603DACE1"/>
    <w:rsid w:val="603E48C9"/>
    <w:rsid w:val="603F20EE"/>
    <w:rsid w:val="60412E76"/>
    <w:rsid w:val="60443C5B"/>
    <w:rsid w:val="604A9AA7"/>
    <w:rsid w:val="604DBBE5"/>
    <w:rsid w:val="604DBCA7"/>
    <w:rsid w:val="604F5D39"/>
    <w:rsid w:val="605238BA"/>
    <w:rsid w:val="6054DF67"/>
    <w:rsid w:val="6057C2F8"/>
    <w:rsid w:val="6058C4AE"/>
    <w:rsid w:val="60599A84"/>
    <w:rsid w:val="605A8726"/>
    <w:rsid w:val="605AF299"/>
    <w:rsid w:val="6065F56F"/>
    <w:rsid w:val="60667C33"/>
    <w:rsid w:val="6066E7B5"/>
    <w:rsid w:val="606F72B2"/>
    <w:rsid w:val="6070ED76"/>
    <w:rsid w:val="60734EB5"/>
    <w:rsid w:val="60758280"/>
    <w:rsid w:val="607E2BB2"/>
    <w:rsid w:val="6083333F"/>
    <w:rsid w:val="60893B2B"/>
    <w:rsid w:val="6089ED26"/>
    <w:rsid w:val="608A524A"/>
    <w:rsid w:val="608AD2EB"/>
    <w:rsid w:val="608CA70E"/>
    <w:rsid w:val="608CF9D8"/>
    <w:rsid w:val="608E75AD"/>
    <w:rsid w:val="60948635"/>
    <w:rsid w:val="60957853"/>
    <w:rsid w:val="6097A8FE"/>
    <w:rsid w:val="6098176E"/>
    <w:rsid w:val="609868CC"/>
    <w:rsid w:val="6098A4A8"/>
    <w:rsid w:val="609A369C"/>
    <w:rsid w:val="609AF3DD"/>
    <w:rsid w:val="609DDF36"/>
    <w:rsid w:val="60A028E0"/>
    <w:rsid w:val="60A2163A"/>
    <w:rsid w:val="60A9BB2C"/>
    <w:rsid w:val="60AB7B63"/>
    <w:rsid w:val="60AC2599"/>
    <w:rsid w:val="60ACB046"/>
    <w:rsid w:val="60B0AE25"/>
    <w:rsid w:val="60B4298B"/>
    <w:rsid w:val="60B49C72"/>
    <w:rsid w:val="60B55BB0"/>
    <w:rsid w:val="60B74C06"/>
    <w:rsid w:val="60B912E5"/>
    <w:rsid w:val="60BC28C3"/>
    <w:rsid w:val="60BCB24D"/>
    <w:rsid w:val="60C281F8"/>
    <w:rsid w:val="60C709C4"/>
    <w:rsid w:val="60CB24FD"/>
    <w:rsid w:val="60D02DF6"/>
    <w:rsid w:val="60D100C2"/>
    <w:rsid w:val="60D1B473"/>
    <w:rsid w:val="60D78E26"/>
    <w:rsid w:val="60D8DE5E"/>
    <w:rsid w:val="60DB6BDA"/>
    <w:rsid w:val="60DD3008"/>
    <w:rsid w:val="60DE3FD8"/>
    <w:rsid w:val="60DEE8ED"/>
    <w:rsid w:val="60DF69BD"/>
    <w:rsid w:val="60E1340A"/>
    <w:rsid w:val="60E1C8EB"/>
    <w:rsid w:val="60EA8135"/>
    <w:rsid w:val="60EEDE07"/>
    <w:rsid w:val="60F0041E"/>
    <w:rsid w:val="60F096ED"/>
    <w:rsid w:val="60F3872E"/>
    <w:rsid w:val="60F45C1C"/>
    <w:rsid w:val="60F76ADA"/>
    <w:rsid w:val="60FC85B8"/>
    <w:rsid w:val="60FDF7EE"/>
    <w:rsid w:val="61008CE2"/>
    <w:rsid w:val="6100F9A8"/>
    <w:rsid w:val="61031EF8"/>
    <w:rsid w:val="610457AF"/>
    <w:rsid w:val="6104D620"/>
    <w:rsid w:val="6105F1FC"/>
    <w:rsid w:val="61070B7F"/>
    <w:rsid w:val="610C20D6"/>
    <w:rsid w:val="610CF5CE"/>
    <w:rsid w:val="61118EAE"/>
    <w:rsid w:val="61140980"/>
    <w:rsid w:val="611423F2"/>
    <w:rsid w:val="61183FE2"/>
    <w:rsid w:val="611D759C"/>
    <w:rsid w:val="61201039"/>
    <w:rsid w:val="6120A732"/>
    <w:rsid w:val="6124AAFF"/>
    <w:rsid w:val="612AC565"/>
    <w:rsid w:val="612CFF6C"/>
    <w:rsid w:val="6130F6EE"/>
    <w:rsid w:val="6134A76A"/>
    <w:rsid w:val="6135DDCA"/>
    <w:rsid w:val="61386332"/>
    <w:rsid w:val="61398371"/>
    <w:rsid w:val="613F062D"/>
    <w:rsid w:val="61424241"/>
    <w:rsid w:val="614B940D"/>
    <w:rsid w:val="614C060A"/>
    <w:rsid w:val="614C4F5D"/>
    <w:rsid w:val="615622DF"/>
    <w:rsid w:val="615E5314"/>
    <w:rsid w:val="615F3873"/>
    <w:rsid w:val="615F91A8"/>
    <w:rsid w:val="6163A853"/>
    <w:rsid w:val="616B563F"/>
    <w:rsid w:val="616BF2D2"/>
    <w:rsid w:val="616C6F71"/>
    <w:rsid w:val="616F5C32"/>
    <w:rsid w:val="6178E727"/>
    <w:rsid w:val="61797F02"/>
    <w:rsid w:val="6179C1DD"/>
    <w:rsid w:val="6181DAAA"/>
    <w:rsid w:val="61833E63"/>
    <w:rsid w:val="61847479"/>
    <w:rsid w:val="6188046B"/>
    <w:rsid w:val="618A1D68"/>
    <w:rsid w:val="618E859C"/>
    <w:rsid w:val="6193E149"/>
    <w:rsid w:val="61981D3C"/>
    <w:rsid w:val="61988ACF"/>
    <w:rsid w:val="6199CC39"/>
    <w:rsid w:val="619D207C"/>
    <w:rsid w:val="619FBAE3"/>
    <w:rsid w:val="61A103F5"/>
    <w:rsid w:val="61A2742B"/>
    <w:rsid w:val="61A2C6CA"/>
    <w:rsid w:val="61A30076"/>
    <w:rsid w:val="61AAC488"/>
    <w:rsid w:val="61AAF7DE"/>
    <w:rsid w:val="61AC4CA8"/>
    <w:rsid w:val="61B0835E"/>
    <w:rsid w:val="61B0A105"/>
    <w:rsid w:val="61B0B2B8"/>
    <w:rsid w:val="61B41948"/>
    <w:rsid w:val="61B4EE2B"/>
    <w:rsid w:val="61B6DD61"/>
    <w:rsid w:val="61B87AF5"/>
    <w:rsid w:val="61BBBF20"/>
    <w:rsid w:val="61BC2E55"/>
    <w:rsid w:val="61BE1BDF"/>
    <w:rsid w:val="61BF28E7"/>
    <w:rsid w:val="61C0F6B1"/>
    <w:rsid w:val="61C20F0E"/>
    <w:rsid w:val="61C8D59E"/>
    <w:rsid w:val="61C95A36"/>
    <w:rsid w:val="61CA9ED4"/>
    <w:rsid w:val="61CED0FC"/>
    <w:rsid w:val="61D651E5"/>
    <w:rsid w:val="61DB3E63"/>
    <w:rsid w:val="61DD75AF"/>
    <w:rsid w:val="61E38FAB"/>
    <w:rsid w:val="61E3BBC5"/>
    <w:rsid w:val="61E51314"/>
    <w:rsid w:val="61ED1874"/>
    <w:rsid w:val="61ED23FE"/>
    <w:rsid w:val="61EDEDA7"/>
    <w:rsid w:val="61EF12F6"/>
    <w:rsid w:val="61EF37D9"/>
    <w:rsid w:val="61F01526"/>
    <w:rsid w:val="61F236DD"/>
    <w:rsid w:val="61F6570C"/>
    <w:rsid w:val="61F6A739"/>
    <w:rsid w:val="61F6B3D4"/>
    <w:rsid w:val="61F864F8"/>
    <w:rsid w:val="61FB0A7F"/>
    <w:rsid w:val="61FC47DA"/>
    <w:rsid w:val="61FF083E"/>
    <w:rsid w:val="6200503B"/>
    <w:rsid w:val="62048BDD"/>
    <w:rsid w:val="6205BE91"/>
    <w:rsid w:val="62067359"/>
    <w:rsid w:val="62067EF4"/>
    <w:rsid w:val="62071349"/>
    <w:rsid w:val="620AF723"/>
    <w:rsid w:val="620B673D"/>
    <w:rsid w:val="620BCEBA"/>
    <w:rsid w:val="62113049"/>
    <w:rsid w:val="621A1F96"/>
    <w:rsid w:val="621A7F6B"/>
    <w:rsid w:val="621AB7FB"/>
    <w:rsid w:val="621ABC8E"/>
    <w:rsid w:val="621EEA75"/>
    <w:rsid w:val="6220CBFD"/>
    <w:rsid w:val="62219996"/>
    <w:rsid w:val="622439C2"/>
    <w:rsid w:val="62254E3F"/>
    <w:rsid w:val="6230CA45"/>
    <w:rsid w:val="62337020"/>
    <w:rsid w:val="6233A96A"/>
    <w:rsid w:val="6236BD4C"/>
    <w:rsid w:val="6238501F"/>
    <w:rsid w:val="623A3417"/>
    <w:rsid w:val="623CFD6F"/>
    <w:rsid w:val="623D6194"/>
    <w:rsid w:val="623DFD92"/>
    <w:rsid w:val="623F565A"/>
    <w:rsid w:val="6242B19F"/>
    <w:rsid w:val="62442615"/>
    <w:rsid w:val="624507E3"/>
    <w:rsid w:val="62472517"/>
    <w:rsid w:val="624997BF"/>
    <w:rsid w:val="624A7780"/>
    <w:rsid w:val="624B785E"/>
    <w:rsid w:val="624F5AF8"/>
    <w:rsid w:val="62500582"/>
    <w:rsid w:val="62516F3A"/>
    <w:rsid w:val="6252873C"/>
    <w:rsid w:val="6252CEA0"/>
    <w:rsid w:val="6254F79C"/>
    <w:rsid w:val="625DD46D"/>
    <w:rsid w:val="625E1873"/>
    <w:rsid w:val="6260A4A1"/>
    <w:rsid w:val="62615730"/>
    <w:rsid w:val="62616474"/>
    <w:rsid w:val="62636CE9"/>
    <w:rsid w:val="626BFA8E"/>
    <w:rsid w:val="6271BBA1"/>
    <w:rsid w:val="62793D6D"/>
    <w:rsid w:val="627BFCAF"/>
    <w:rsid w:val="627EC4BA"/>
    <w:rsid w:val="62806AB0"/>
    <w:rsid w:val="62806D3C"/>
    <w:rsid w:val="62875750"/>
    <w:rsid w:val="62878A2C"/>
    <w:rsid w:val="628E1F2F"/>
    <w:rsid w:val="628F0CB0"/>
    <w:rsid w:val="628FD91E"/>
    <w:rsid w:val="6291B6A8"/>
    <w:rsid w:val="6292AD55"/>
    <w:rsid w:val="6293E2FA"/>
    <w:rsid w:val="629422AD"/>
    <w:rsid w:val="62952152"/>
    <w:rsid w:val="629864BB"/>
    <w:rsid w:val="629927A6"/>
    <w:rsid w:val="629FB901"/>
    <w:rsid w:val="62A6C86B"/>
    <w:rsid w:val="62AC6398"/>
    <w:rsid w:val="62B2C793"/>
    <w:rsid w:val="62B32A84"/>
    <w:rsid w:val="62B5C9D0"/>
    <w:rsid w:val="62B9F3BC"/>
    <w:rsid w:val="62BA548E"/>
    <w:rsid w:val="62BB6768"/>
    <w:rsid w:val="62BB851B"/>
    <w:rsid w:val="62C25C77"/>
    <w:rsid w:val="62C2C346"/>
    <w:rsid w:val="62C39AD2"/>
    <w:rsid w:val="62C670CB"/>
    <w:rsid w:val="62CD48C2"/>
    <w:rsid w:val="62D1A9CE"/>
    <w:rsid w:val="62D36BC2"/>
    <w:rsid w:val="62D38003"/>
    <w:rsid w:val="62D3B8C8"/>
    <w:rsid w:val="62D60137"/>
    <w:rsid w:val="62D8D8AA"/>
    <w:rsid w:val="62DBEFF6"/>
    <w:rsid w:val="62DD30C5"/>
    <w:rsid w:val="62DDF9AC"/>
    <w:rsid w:val="62E4ABCE"/>
    <w:rsid w:val="62E79260"/>
    <w:rsid w:val="62E7C533"/>
    <w:rsid w:val="62ED34F0"/>
    <w:rsid w:val="62EFCBCE"/>
    <w:rsid w:val="62EFD82E"/>
    <w:rsid w:val="62F1D23C"/>
    <w:rsid w:val="62FCE687"/>
    <w:rsid w:val="630001D9"/>
    <w:rsid w:val="6300220A"/>
    <w:rsid w:val="630265EB"/>
    <w:rsid w:val="6302B950"/>
    <w:rsid w:val="6303049D"/>
    <w:rsid w:val="63030EEC"/>
    <w:rsid w:val="6303D736"/>
    <w:rsid w:val="6306C775"/>
    <w:rsid w:val="630A8DD7"/>
    <w:rsid w:val="630D12A5"/>
    <w:rsid w:val="630D5279"/>
    <w:rsid w:val="630F3BE4"/>
    <w:rsid w:val="63123F05"/>
    <w:rsid w:val="63172F69"/>
    <w:rsid w:val="63173B2B"/>
    <w:rsid w:val="631B361B"/>
    <w:rsid w:val="631C20DD"/>
    <w:rsid w:val="631ECF4F"/>
    <w:rsid w:val="631EDBD1"/>
    <w:rsid w:val="631FB388"/>
    <w:rsid w:val="632240E4"/>
    <w:rsid w:val="6322F031"/>
    <w:rsid w:val="6325F0ED"/>
    <w:rsid w:val="63297493"/>
    <w:rsid w:val="6329A26A"/>
    <w:rsid w:val="632B68C7"/>
    <w:rsid w:val="633478FB"/>
    <w:rsid w:val="6334878B"/>
    <w:rsid w:val="63385A7E"/>
    <w:rsid w:val="6338C509"/>
    <w:rsid w:val="6338FE87"/>
    <w:rsid w:val="6339924D"/>
    <w:rsid w:val="633C5D3E"/>
    <w:rsid w:val="633D8832"/>
    <w:rsid w:val="633F3D00"/>
    <w:rsid w:val="63422C2E"/>
    <w:rsid w:val="634556E7"/>
    <w:rsid w:val="63466A15"/>
    <w:rsid w:val="63475D55"/>
    <w:rsid w:val="634D7FBB"/>
    <w:rsid w:val="634E10B9"/>
    <w:rsid w:val="634E6135"/>
    <w:rsid w:val="63560E54"/>
    <w:rsid w:val="63576CCE"/>
    <w:rsid w:val="635777E2"/>
    <w:rsid w:val="63598A79"/>
    <w:rsid w:val="635DC775"/>
    <w:rsid w:val="63624584"/>
    <w:rsid w:val="63633FA2"/>
    <w:rsid w:val="636414EC"/>
    <w:rsid w:val="63658BD8"/>
    <w:rsid w:val="63673699"/>
    <w:rsid w:val="63686C1D"/>
    <w:rsid w:val="63695256"/>
    <w:rsid w:val="636B9EF5"/>
    <w:rsid w:val="636C3D3B"/>
    <w:rsid w:val="636CB552"/>
    <w:rsid w:val="636D2FC7"/>
    <w:rsid w:val="636F748D"/>
    <w:rsid w:val="636F8AE5"/>
    <w:rsid w:val="63703933"/>
    <w:rsid w:val="63714BD1"/>
    <w:rsid w:val="63714DEF"/>
    <w:rsid w:val="637915B0"/>
    <w:rsid w:val="637B5458"/>
    <w:rsid w:val="637C7664"/>
    <w:rsid w:val="637DDDE0"/>
    <w:rsid w:val="637F94E8"/>
    <w:rsid w:val="6381A906"/>
    <w:rsid w:val="638309AC"/>
    <w:rsid w:val="63845D0E"/>
    <w:rsid w:val="6385B7F5"/>
    <w:rsid w:val="638652C1"/>
    <w:rsid w:val="6388B27F"/>
    <w:rsid w:val="6388D770"/>
    <w:rsid w:val="63894E6B"/>
    <w:rsid w:val="638DC788"/>
    <w:rsid w:val="638EB8E3"/>
    <w:rsid w:val="638F9C1B"/>
    <w:rsid w:val="63908845"/>
    <w:rsid w:val="6391A7BC"/>
    <w:rsid w:val="63920C41"/>
    <w:rsid w:val="6394DEDE"/>
    <w:rsid w:val="6395EFB6"/>
    <w:rsid w:val="639B004C"/>
    <w:rsid w:val="639BFC1D"/>
    <w:rsid w:val="639BFFCB"/>
    <w:rsid w:val="639E90B2"/>
    <w:rsid w:val="63A1DD1C"/>
    <w:rsid w:val="63A25A04"/>
    <w:rsid w:val="63A288CC"/>
    <w:rsid w:val="63A91A1A"/>
    <w:rsid w:val="63AC2A09"/>
    <w:rsid w:val="63AD0320"/>
    <w:rsid w:val="63AE98AC"/>
    <w:rsid w:val="63B00F3B"/>
    <w:rsid w:val="63B3A6B2"/>
    <w:rsid w:val="63B460C9"/>
    <w:rsid w:val="63BA7F89"/>
    <w:rsid w:val="63BFD6EC"/>
    <w:rsid w:val="63C2B647"/>
    <w:rsid w:val="63C2BF14"/>
    <w:rsid w:val="63C5FA75"/>
    <w:rsid w:val="63C7126E"/>
    <w:rsid w:val="63CE147A"/>
    <w:rsid w:val="63D0A094"/>
    <w:rsid w:val="63D0CB7E"/>
    <w:rsid w:val="63D3AF93"/>
    <w:rsid w:val="63D662E9"/>
    <w:rsid w:val="63D84554"/>
    <w:rsid w:val="63D87E63"/>
    <w:rsid w:val="63DA098C"/>
    <w:rsid w:val="63DA4C09"/>
    <w:rsid w:val="63DBD2CE"/>
    <w:rsid w:val="63DC3069"/>
    <w:rsid w:val="63DE900D"/>
    <w:rsid w:val="63E0636D"/>
    <w:rsid w:val="63E78EEB"/>
    <w:rsid w:val="63EB7902"/>
    <w:rsid w:val="63EC56A1"/>
    <w:rsid w:val="63EDDE1C"/>
    <w:rsid w:val="63EE1B6A"/>
    <w:rsid w:val="63EF1D8D"/>
    <w:rsid w:val="63F50DB8"/>
    <w:rsid w:val="63F5F5A8"/>
    <w:rsid w:val="63F7C832"/>
    <w:rsid w:val="63F81709"/>
    <w:rsid w:val="63FFA7B4"/>
    <w:rsid w:val="6400F322"/>
    <w:rsid w:val="64024E53"/>
    <w:rsid w:val="6403AABF"/>
    <w:rsid w:val="6404350F"/>
    <w:rsid w:val="64075FB4"/>
    <w:rsid w:val="64088436"/>
    <w:rsid w:val="6409AF76"/>
    <w:rsid w:val="640AFC4B"/>
    <w:rsid w:val="640B4D71"/>
    <w:rsid w:val="640D8C02"/>
    <w:rsid w:val="640DB184"/>
    <w:rsid w:val="640DE8D0"/>
    <w:rsid w:val="640FF189"/>
    <w:rsid w:val="64106659"/>
    <w:rsid w:val="6410E2AA"/>
    <w:rsid w:val="6412D20A"/>
    <w:rsid w:val="6412EEF7"/>
    <w:rsid w:val="6413593B"/>
    <w:rsid w:val="6415DC5A"/>
    <w:rsid w:val="6418B74D"/>
    <w:rsid w:val="64206A7B"/>
    <w:rsid w:val="6423B04F"/>
    <w:rsid w:val="64268C72"/>
    <w:rsid w:val="642996B5"/>
    <w:rsid w:val="642A6C77"/>
    <w:rsid w:val="642DC3D9"/>
    <w:rsid w:val="642F2BD9"/>
    <w:rsid w:val="64318363"/>
    <w:rsid w:val="643297E2"/>
    <w:rsid w:val="643542FD"/>
    <w:rsid w:val="6438248F"/>
    <w:rsid w:val="643B0340"/>
    <w:rsid w:val="643C91A0"/>
    <w:rsid w:val="643D874B"/>
    <w:rsid w:val="6441DBCF"/>
    <w:rsid w:val="6445312E"/>
    <w:rsid w:val="64468E3E"/>
    <w:rsid w:val="64484448"/>
    <w:rsid w:val="644870AB"/>
    <w:rsid w:val="6448C97C"/>
    <w:rsid w:val="644B459C"/>
    <w:rsid w:val="644C139B"/>
    <w:rsid w:val="6450BFEB"/>
    <w:rsid w:val="64552481"/>
    <w:rsid w:val="645B9B72"/>
    <w:rsid w:val="645C3898"/>
    <w:rsid w:val="645EAC00"/>
    <w:rsid w:val="6460F15A"/>
    <w:rsid w:val="646157E3"/>
    <w:rsid w:val="64640E38"/>
    <w:rsid w:val="64649075"/>
    <w:rsid w:val="6464ECE1"/>
    <w:rsid w:val="64692C43"/>
    <w:rsid w:val="646AD89C"/>
    <w:rsid w:val="6477518E"/>
    <w:rsid w:val="6478416B"/>
    <w:rsid w:val="6478A964"/>
    <w:rsid w:val="647FBF3D"/>
    <w:rsid w:val="648637A4"/>
    <w:rsid w:val="6487C103"/>
    <w:rsid w:val="648EB160"/>
    <w:rsid w:val="64934DAB"/>
    <w:rsid w:val="64978B57"/>
    <w:rsid w:val="6497949E"/>
    <w:rsid w:val="6497C8B3"/>
    <w:rsid w:val="6497F0B2"/>
    <w:rsid w:val="6498DFDA"/>
    <w:rsid w:val="6498F42E"/>
    <w:rsid w:val="649982A6"/>
    <w:rsid w:val="6499C7A1"/>
    <w:rsid w:val="649D95DD"/>
    <w:rsid w:val="64A1F787"/>
    <w:rsid w:val="64A3EA61"/>
    <w:rsid w:val="64A4F2C0"/>
    <w:rsid w:val="64A617FE"/>
    <w:rsid w:val="64AF6B0B"/>
    <w:rsid w:val="64B13673"/>
    <w:rsid w:val="64B84FF1"/>
    <w:rsid w:val="64B97446"/>
    <w:rsid w:val="64BF0423"/>
    <w:rsid w:val="64BF9E77"/>
    <w:rsid w:val="64C0C328"/>
    <w:rsid w:val="64C3FE76"/>
    <w:rsid w:val="64C7AC9C"/>
    <w:rsid w:val="64C9C928"/>
    <w:rsid w:val="64CAE226"/>
    <w:rsid w:val="64CCDD7F"/>
    <w:rsid w:val="64CEEF24"/>
    <w:rsid w:val="64D0476B"/>
    <w:rsid w:val="64D5DB32"/>
    <w:rsid w:val="64D5FC40"/>
    <w:rsid w:val="64D7874A"/>
    <w:rsid w:val="64D79BB3"/>
    <w:rsid w:val="64DA3E73"/>
    <w:rsid w:val="64DBA966"/>
    <w:rsid w:val="64E1C043"/>
    <w:rsid w:val="64E2F00D"/>
    <w:rsid w:val="64E4544A"/>
    <w:rsid w:val="64E4B0EA"/>
    <w:rsid w:val="64E59B40"/>
    <w:rsid w:val="64E8B267"/>
    <w:rsid w:val="64EDB5D5"/>
    <w:rsid w:val="64EF423A"/>
    <w:rsid w:val="64EF96D6"/>
    <w:rsid w:val="64EFE9C7"/>
    <w:rsid w:val="64EFFDA6"/>
    <w:rsid w:val="64F07F64"/>
    <w:rsid w:val="64F21BAB"/>
    <w:rsid w:val="64F26BD9"/>
    <w:rsid w:val="64F2D088"/>
    <w:rsid w:val="64F70714"/>
    <w:rsid w:val="64F9D296"/>
    <w:rsid w:val="64FAEBE5"/>
    <w:rsid w:val="64FE12A6"/>
    <w:rsid w:val="64FF34E9"/>
    <w:rsid w:val="64FFD970"/>
    <w:rsid w:val="65070E6E"/>
    <w:rsid w:val="650AAC5A"/>
    <w:rsid w:val="650B3BCC"/>
    <w:rsid w:val="650F1086"/>
    <w:rsid w:val="65103DEF"/>
    <w:rsid w:val="6513613B"/>
    <w:rsid w:val="651677E4"/>
    <w:rsid w:val="65175175"/>
    <w:rsid w:val="651BB827"/>
    <w:rsid w:val="651BD839"/>
    <w:rsid w:val="651CBAD3"/>
    <w:rsid w:val="651CBF19"/>
    <w:rsid w:val="651D55EC"/>
    <w:rsid w:val="6524F826"/>
    <w:rsid w:val="65255898"/>
    <w:rsid w:val="65256C46"/>
    <w:rsid w:val="65275FDA"/>
    <w:rsid w:val="6527D633"/>
    <w:rsid w:val="6528967F"/>
    <w:rsid w:val="6528FCAD"/>
    <w:rsid w:val="6529FFD4"/>
    <w:rsid w:val="652BD123"/>
    <w:rsid w:val="652CD9FC"/>
    <w:rsid w:val="652EC8C3"/>
    <w:rsid w:val="652F770E"/>
    <w:rsid w:val="6531ACF8"/>
    <w:rsid w:val="65326319"/>
    <w:rsid w:val="6532DA22"/>
    <w:rsid w:val="6533B9B3"/>
    <w:rsid w:val="6536D922"/>
    <w:rsid w:val="653751BF"/>
    <w:rsid w:val="653A20A1"/>
    <w:rsid w:val="653B0C8A"/>
    <w:rsid w:val="653BBD5B"/>
    <w:rsid w:val="653CAF9F"/>
    <w:rsid w:val="653CC2C6"/>
    <w:rsid w:val="653DBB88"/>
    <w:rsid w:val="653FA7A3"/>
    <w:rsid w:val="65446F75"/>
    <w:rsid w:val="65482344"/>
    <w:rsid w:val="6548895F"/>
    <w:rsid w:val="654A8E4C"/>
    <w:rsid w:val="654DB9CF"/>
    <w:rsid w:val="6550E63D"/>
    <w:rsid w:val="6555E60C"/>
    <w:rsid w:val="65567FA2"/>
    <w:rsid w:val="655EDB30"/>
    <w:rsid w:val="6565A8F0"/>
    <w:rsid w:val="656603F1"/>
    <w:rsid w:val="6568136D"/>
    <w:rsid w:val="656A957C"/>
    <w:rsid w:val="65707E7D"/>
    <w:rsid w:val="6578C205"/>
    <w:rsid w:val="657BC964"/>
    <w:rsid w:val="657E080B"/>
    <w:rsid w:val="6582505C"/>
    <w:rsid w:val="6583CAB4"/>
    <w:rsid w:val="658E13D0"/>
    <w:rsid w:val="658E5E56"/>
    <w:rsid w:val="658F0CA6"/>
    <w:rsid w:val="659256AF"/>
    <w:rsid w:val="6595B66B"/>
    <w:rsid w:val="659A2761"/>
    <w:rsid w:val="659B76C5"/>
    <w:rsid w:val="659C0D55"/>
    <w:rsid w:val="659D0351"/>
    <w:rsid w:val="659D5920"/>
    <w:rsid w:val="65A0CDE1"/>
    <w:rsid w:val="65A2CAFD"/>
    <w:rsid w:val="65A3BCAC"/>
    <w:rsid w:val="65AB858C"/>
    <w:rsid w:val="65AD516E"/>
    <w:rsid w:val="65AE0978"/>
    <w:rsid w:val="65B0A394"/>
    <w:rsid w:val="65B3488F"/>
    <w:rsid w:val="65B42EA0"/>
    <w:rsid w:val="65B48DF7"/>
    <w:rsid w:val="65B52A6C"/>
    <w:rsid w:val="65B5D536"/>
    <w:rsid w:val="65B73C3F"/>
    <w:rsid w:val="65BB188A"/>
    <w:rsid w:val="65BBE2FD"/>
    <w:rsid w:val="65BC6AB9"/>
    <w:rsid w:val="65BD0D42"/>
    <w:rsid w:val="65BF2815"/>
    <w:rsid w:val="65BF33A1"/>
    <w:rsid w:val="65BF5582"/>
    <w:rsid w:val="65C01B42"/>
    <w:rsid w:val="65C51F62"/>
    <w:rsid w:val="65CD8ED8"/>
    <w:rsid w:val="65CDB674"/>
    <w:rsid w:val="65CDE017"/>
    <w:rsid w:val="65CED68E"/>
    <w:rsid w:val="65D3D912"/>
    <w:rsid w:val="65D5FD30"/>
    <w:rsid w:val="65D86BF3"/>
    <w:rsid w:val="65D914C9"/>
    <w:rsid w:val="65DB772F"/>
    <w:rsid w:val="65DC79E3"/>
    <w:rsid w:val="65DE0605"/>
    <w:rsid w:val="65DF3DD8"/>
    <w:rsid w:val="65DFB0F2"/>
    <w:rsid w:val="65DFFA4A"/>
    <w:rsid w:val="65E1CD82"/>
    <w:rsid w:val="65E30F98"/>
    <w:rsid w:val="65E7DAA3"/>
    <w:rsid w:val="65E89819"/>
    <w:rsid w:val="65EB82AC"/>
    <w:rsid w:val="65EEF00A"/>
    <w:rsid w:val="65F06945"/>
    <w:rsid w:val="65F27DFA"/>
    <w:rsid w:val="65F2F1A8"/>
    <w:rsid w:val="65F68F07"/>
    <w:rsid w:val="65F99849"/>
    <w:rsid w:val="66017840"/>
    <w:rsid w:val="6603C873"/>
    <w:rsid w:val="66119A06"/>
    <w:rsid w:val="6611FC47"/>
    <w:rsid w:val="6618B260"/>
    <w:rsid w:val="6618C8E5"/>
    <w:rsid w:val="661D11D4"/>
    <w:rsid w:val="661D972D"/>
    <w:rsid w:val="662057F7"/>
    <w:rsid w:val="66224DDA"/>
    <w:rsid w:val="66267B78"/>
    <w:rsid w:val="662718F7"/>
    <w:rsid w:val="662958BB"/>
    <w:rsid w:val="662AAE07"/>
    <w:rsid w:val="66322437"/>
    <w:rsid w:val="6632FDFF"/>
    <w:rsid w:val="66391229"/>
    <w:rsid w:val="663D88F1"/>
    <w:rsid w:val="663EA3D1"/>
    <w:rsid w:val="66407173"/>
    <w:rsid w:val="6641C12E"/>
    <w:rsid w:val="6642E69F"/>
    <w:rsid w:val="6643A027"/>
    <w:rsid w:val="66461B37"/>
    <w:rsid w:val="66475A5F"/>
    <w:rsid w:val="6649B63E"/>
    <w:rsid w:val="664A56C4"/>
    <w:rsid w:val="664BAC45"/>
    <w:rsid w:val="664CC87A"/>
    <w:rsid w:val="664E5362"/>
    <w:rsid w:val="664EDA32"/>
    <w:rsid w:val="664EF964"/>
    <w:rsid w:val="665087BB"/>
    <w:rsid w:val="6652CBCC"/>
    <w:rsid w:val="66531B72"/>
    <w:rsid w:val="6654104F"/>
    <w:rsid w:val="6658CC82"/>
    <w:rsid w:val="665A52E6"/>
    <w:rsid w:val="665EE90C"/>
    <w:rsid w:val="665FDA20"/>
    <w:rsid w:val="666480A0"/>
    <w:rsid w:val="666765CA"/>
    <w:rsid w:val="666913DA"/>
    <w:rsid w:val="666B8076"/>
    <w:rsid w:val="666C0CCB"/>
    <w:rsid w:val="666C7D88"/>
    <w:rsid w:val="666E97EF"/>
    <w:rsid w:val="666FA62E"/>
    <w:rsid w:val="66708B47"/>
    <w:rsid w:val="6671CC98"/>
    <w:rsid w:val="6677915B"/>
    <w:rsid w:val="66782B1D"/>
    <w:rsid w:val="66783368"/>
    <w:rsid w:val="667BA581"/>
    <w:rsid w:val="6680DD49"/>
    <w:rsid w:val="668463A7"/>
    <w:rsid w:val="66849634"/>
    <w:rsid w:val="668846FF"/>
    <w:rsid w:val="66888EC6"/>
    <w:rsid w:val="668932D2"/>
    <w:rsid w:val="66899422"/>
    <w:rsid w:val="6689D515"/>
    <w:rsid w:val="668ABD5D"/>
    <w:rsid w:val="668E1674"/>
    <w:rsid w:val="668F54D8"/>
    <w:rsid w:val="66904766"/>
    <w:rsid w:val="66936016"/>
    <w:rsid w:val="66957831"/>
    <w:rsid w:val="66975CCA"/>
    <w:rsid w:val="6697829F"/>
    <w:rsid w:val="6699AFB2"/>
    <w:rsid w:val="669E6029"/>
    <w:rsid w:val="66A01CDA"/>
    <w:rsid w:val="66A25141"/>
    <w:rsid w:val="66A5E3AC"/>
    <w:rsid w:val="66A65E87"/>
    <w:rsid w:val="66AB90FB"/>
    <w:rsid w:val="66ACBCAC"/>
    <w:rsid w:val="66AD46D8"/>
    <w:rsid w:val="66ADFE75"/>
    <w:rsid w:val="66AE4103"/>
    <w:rsid w:val="66B25525"/>
    <w:rsid w:val="66B5C8C3"/>
    <w:rsid w:val="66B768CB"/>
    <w:rsid w:val="66B7FD8A"/>
    <w:rsid w:val="66B817E3"/>
    <w:rsid w:val="66B8D6D8"/>
    <w:rsid w:val="66BD0C45"/>
    <w:rsid w:val="66C017DB"/>
    <w:rsid w:val="66C24121"/>
    <w:rsid w:val="66C5A744"/>
    <w:rsid w:val="66C606E1"/>
    <w:rsid w:val="66C817ED"/>
    <w:rsid w:val="66C8D1C9"/>
    <w:rsid w:val="66CB0B4A"/>
    <w:rsid w:val="66CB9121"/>
    <w:rsid w:val="66CD3FC1"/>
    <w:rsid w:val="66CEA2B6"/>
    <w:rsid w:val="66CF6BEA"/>
    <w:rsid w:val="66D72EF2"/>
    <w:rsid w:val="66D87A81"/>
    <w:rsid w:val="66D88797"/>
    <w:rsid w:val="66DC8B68"/>
    <w:rsid w:val="66DD7893"/>
    <w:rsid w:val="66E25436"/>
    <w:rsid w:val="66E2D2C6"/>
    <w:rsid w:val="66E61C25"/>
    <w:rsid w:val="66E76CCB"/>
    <w:rsid w:val="66E847AE"/>
    <w:rsid w:val="66ED402C"/>
    <w:rsid w:val="66ED8A67"/>
    <w:rsid w:val="66EF7CE8"/>
    <w:rsid w:val="66F77832"/>
    <w:rsid w:val="66F791B2"/>
    <w:rsid w:val="66F9AD66"/>
    <w:rsid w:val="66FA63A3"/>
    <w:rsid w:val="66FD3422"/>
    <w:rsid w:val="66FD6A63"/>
    <w:rsid w:val="66FEFA1B"/>
    <w:rsid w:val="6700F2B0"/>
    <w:rsid w:val="6701F96E"/>
    <w:rsid w:val="67026D5A"/>
    <w:rsid w:val="6704212D"/>
    <w:rsid w:val="67055669"/>
    <w:rsid w:val="670CF6DC"/>
    <w:rsid w:val="670EEC8C"/>
    <w:rsid w:val="67104CCD"/>
    <w:rsid w:val="6712FA51"/>
    <w:rsid w:val="6714AAFB"/>
    <w:rsid w:val="6717D430"/>
    <w:rsid w:val="671919AE"/>
    <w:rsid w:val="6721C104"/>
    <w:rsid w:val="67233CF8"/>
    <w:rsid w:val="67274D4B"/>
    <w:rsid w:val="672D452E"/>
    <w:rsid w:val="6730FE13"/>
    <w:rsid w:val="673454BC"/>
    <w:rsid w:val="67347BB8"/>
    <w:rsid w:val="67380EB2"/>
    <w:rsid w:val="673C335C"/>
    <w:rsid w:val="6741428E"/>
    <w:rsid w:val="6741DFFA"/>
    <w:rsid w:val="67423057"/>
    <w:rsid w:val="6747F93C"/>
    <w:rsid w:val="67494A2C"/>
    <w:rsid w:val="6749CC84"/>
    <w:rsid w:val="674A4EEC"/>
    <w:rsid w:val="674C6919"/>
    <w:rsid w:val="674EB5D5"/>
    <w:rsid w:val="674F614B"/>
    <w:rsid w:val="67513D34"/>
    <w:rsid w:val="6752C6C5"/>
    <w:rsid w:val="6752F1D8"/>
    <w:rsid w:val="675557C4"/>
    <w:rsid w:val="6757EF60"/>
    <w:rsid w:val="675AC42A"/>
    <w:rsid w:val="675DED36"/>
    <w:rsid w:val="6764570E"/>
    <w:rsid w:val="676837AA"/>
    <w:rsid w:val="67712D76"/>
    <w:rsid w:val="67741FB2"/>
    <w:rsid w:val="67784B11"/>
    <w:rsid w:val="677B4E41"/>
    <w:rsid w:val="677B6A08"/>
    <w:rsid w:val="677F401D"/>
    <w:rsid w:val="67840478"/>
    <w:rsid w:val="67848943"/>
    <w:rsid w:val="678684A6"/>
    <w:rsid w:val="6789A6E5"/>
    <w:rsid w:val="678B89ED"/>
    <w:rsid w:val="67940F88"/>
    <w:rsid w:val="67953FF9"/>
    <w:rsid w:val="6795565F"/>
    <w:rsid w:val="67A01A48"/>
    <w:rsid w:val="67A81F42"/>
    <w:rsid w:val="67A8B3BE"/>
    <w:rsid w:val="67ABEBBB"/>
    <w:rsid w:val="67B1E7C6"/>
    <w:rsid w:val="67B3491B"/>
    <w:rsid w:val="67B534E6"/>
    <w:rsid w:val="67B825F1"/>
    <w:rsid w:val="67BC5595"/>
    <w:rsid w:val="67C06D55"/>
    <w:rsid w:val="67C301C8"/>
    <w:rsid w:val="67C75B97"/>
    <w:rsid w:val="67C90EEC"/>
    <w:rsid w:val="67CABCA9"/>
    <w:rsid w:val="67CCCB66"/>
    <w:rsid w:val="67CDD407"/>
    <w:rsid w:val="67D94AE8"/>
    <w:rsid w:val="67DA8C63"/>
    <w:rsid w:val="67DCE67F"/>
    <w:rsid w:val="67DE5E74"/>
    <w:rsid w:val="67E5A353"/>
    <w:rsid w:val="67E7A934"/>
    <w:rsid w:val="67E830D3"/>
    <w:rsid w:val="67EA9061"/>
    <w:rsid w:val="67EAC298"/>
    <w:rsid w:val="67EB2A59"/>
    <w:rsid w:val="67EBAD3F"/>
    <w:rsid w:val="67EE7B6B"/>
    <w:rsid w:val="67EF276B"/>
    <w:rsid w:val="67FC2996"/>
    <w:rsid w:val="67FD7604"/>
    <w:rsid w:val="67FE780A"/>
    <w:rsid w:val="6801617B"/>
    <w:rsid w:val="68089CFB"/>
    <w:rsid w:val="68099471"/>
    <w:rsid w:val="680D63E4"/>
    <w:rsid w:val="680ECAC6"/>
    <w:rsid w:val="6810631C"/>
    <w:rsid w:val="681093F6"/>
    <w:rsid w:val="681395B1"/>
    <w:rsid w:val="6813EABE"/>
    <w:rsid w:val="6815E293"/>
    <w:rsid w:val="68181CC6"/>
    <w:rsid w:val="68184E85"/>
    <w:rsid w:val="6819A5A2"/>
    <w:rsid w:val="681A8132"/>
    <w:rsid w:val="681D067D"/>
    <w:rsid w:val="681D19BC"/>
    <w:rsid w:val="682102DC"/>
    <w:rsid w:val="6822137E"/>
    <w:rsid w:val="6823B1E0"/>
    <w:rsid w:val="6829A4A3"/>
    <w:rsid w:val="682CA17B"/>
    <w:rsid w:val="682DA11D"/>
    <w:rsid w:val="682FB5E9"/>
    <w:rsid w:val="68384A32"/>
    <w:rsid w:val="683940A8"/>
    <w:rsid w:val="683C5CDF"/>
    <w:rsid w:val="683F7BA4"/>
    <w:rsid w:val="683FAADE"/>
    <w:rsid w:val="684886DF"/>
    <w:rsid w:val="6848C0FB"/>
    <w:rsid w:val="68493665"/>
    <w:rsid w:val="684986FA"/>
    <w:rsid w:val="6849BCD0"/>
    <w:rsid w:val="6849CC3B"/>
    <w:rsid w:val="684A15B1"/>
    <w:rsid w:val="684E6469"/>
    <w:rsid w:val="684F8AEE"/>
    <w:rsid w:val="6852FE6F"/>
    <w:rsid w:val="6854FFE0"/>
    <w:rsid w:val="68567FE8"/>
    <w:rsid w:val="685803CE"/>
    <w:rsid w:val="685C79C1"/>
    <w:rsid w:val="685CB5D1"/>
    <w:rsid w:val="685D362A"/>
    <w:rsid w:val="685ECF39"/>
    <w:rsid w:val="685F256A"/>
    <w:rsid w:val="686292AD"/>
    <w:rsid w:val="686A5F38"/>
    <w:rsid w:val="686B4C65"/>
    <w:rsid w:val="686E2772"/>
    <w:rsid w:val="686E512E"/>
    <w:rsid w:val="68754B68"/>
    <w:rsid w:val="6876E0C3"/>
    <w:rsid w:val="6877E96A"/>
    <w:rsid w:val="687C30DC"/>
    <w:rsid w:val="687CD127"/>
    <w:rsid w:val="687E246D"/>
    <w:rsid w:val="6880A908"/>
    <w:rsid w:val="6882B248"/>
    <w:rsid w:val="688450BA"/>
    <w:rsid w:val="688775FC"/>
    <w:rsid w:val="6887D01F"/>
    <w:rsid w:val="688DF0E4"/>
    <w:rsid w:val="688E273B"/>
    <w:rsid w:val="689046F4"/>
    <w:rsid w:val="6893D13F"/>
    <w:rsid w:val="68941679"/>
    <w:rsid w:val="6899C50C"/>
    <w:rsid w:val="689B3577"/>
    <w:rsid w:val="689B9AF7"/>
    <w:rsid w:val="689C07C9"/>
    <w:rsid w:val="68A09CC1"/>
    <w:rsid w:val="68A43B6F"/>
    <w:rsid w:val="68A4F5D3"/>
    <w:rsid w:val="68A52480"/>
    <w:rsid w:val="68A7BA95"/>
    <w:rsid w:val="68A81A61"/>
    <w:rsid w:val="68A94B4F"/>
    <w:rsid w:val="68A9C8C6"/>
    <w:rsid w:val="68ACDDBF"/>
    <w:rsid w:val="68AEF14E"/>
    <w:rsid w:val="68AF10C5"/>
    <w:rsid w:val="68AF7483"/>
    <w:rsid w:val="68B2B780"/>
    <w:rsid w:val="68B31F95"/>
    <w:rsid w:val="68B5DB00"/>
    <w:rsid w:val="68BA0A85"/>
    <w:rsid w:val="68BAB4BA"/>
    <w:rsid w:val="68BC2BC0"/>
    <w:rsid w:val="68BD4994"/>
    <w:rsid w:val="68BE7748"/>
    <w:rsid w:val="68C0ED56"/>
    <w:rsid w:val="68C4B541"/>
    <w:rsid w:val="68C621CB"/>
    <w:rsid w:val="68C629DB"/>
    <w:rsid w:val="68CBCEF1"/>
    <w:rsid w:val="68D0252B"/>
    <w:rsid w:val="68D29277"/>
    <w:rsid w:val="68D4E91A"/>
    <w:rsid w:val="68D6DD7B"/>
    <w:rsid w:val="68D92CB2"/>
    <w:rsid w:val="68DBC7E1"/>
    <w:rsid w:val="68E65F74"/>
    <w:rsid w:val="68E9CA2C"/>
    <w:rsid w:val="68EE6634"/>
    <w:rsid w:val="68F27195"/>
    <w:rsid w:val="68F2BA76"/>
    <w:rsid w:val="68F3E609"/>
    <w:rsid w:val="68F41CF7"/>
    <w:rsid w:val="68F8209C"/>
    <w:rsid w:val="68FC8FDC"/>
    <w:rsid w:val="68FC9E5F"/>
    <w:rsid w:val="68FCB17D"/>
    <w:rsid w:val="68FD4164"/>
    <w:rsid w:val="68FEA928"/>
    <w:rsid w:val="68FFE612"/>
    <w:rsid w:val="69009429"/>
    <w:rsid w:val="69031EE2"/>
    <w:rsid w:val="69046579"/>
    <w:rsid w:val="69073343"/>
    <w:rsid w:val="690792A8"/>
    <w:rsid w:val="69079364"/>
    <w:rsid w:val="69099465"/>
    <w:rsid w:val="690B987E"/>
    <w:rsid w:val="690BABE2"/>
    <w:rsid w:val="690CCAFB"/>
    <w:rsid w:val="690CD07E"/>
    <w:rsid w:val="690E83F5"/>
    <w:rsid w:val="690F44EF"/>
    <w:rsid w:val="690F905E"/>
    <w:rsid w:val="690F9A86"/>
    <w:rsid w:val="6912044F"/>
    <w:rsid w:val="691347B8"/>
    <w:rsid w:val="69137326"/>
    <w:rsid w:val="6914A99C"/>
    <w:rsid w:val="69199EC5"/>
    <w:rsid w:val="691B804B"/>
    <w:rsid w:val="691BE04C"/>
    <w:rsid w:val="691CBC3E"/>
    <w:rsid w:val="691E0F43"/>
    <w:rsid w:val="691ECDFE"/>
    <w:rsid w:val="6920DD37"/>
    <w:rsid w:val="692682DF"/>
    <w:rsid w:val="692C7F40"/>
    <w:rsid w:val="6932ED4F"/>
    <w:rsid w:val="69337ED6"/>
    <w:rsid w:val="6933F2D6"/>
    <w:rsid w:val="693787C1"/>
    <w:rsid w:val="693A0340"/>
    <w:rsid w:val="693B35B9"/>
    <w:rsid w:val="693CFBF7"/>
    <w:rsid w:val="693DA505"/>
    <w:rsid w:val="693DD37D"/>
    <w:rsid w:val="69424885"/>
    <w:rsid w:val="6944BB01"/>
    <w:rsid w:val="6945EB71"/>
    <w:rsid w:val="6946775B"/>
    <w:rsid w:val="694B472E"/>
    <w:rsid w:val="694C5EE7"/>
    <w:rsid w:val="69500647"/>
    <w:rsid w:val="69501AAC"/>
    <w:rsid w:val="69505476"/>
    <w:rsid w:val="6952679D"/>
    <w:rsid w:val="6954D8C4"/>
    <w:rsid w:val="69560E73"/>
    <w:rsid w:val="6956F362"/>
    <w:rsid w:val="69574B9D"/>
    <w:rsid w:val="6958E76D"/>
    <w:rsid w:val="695C331D"/>
    <w:rsid w:val="695C48A2"/>
    <w:rsid w:val="695EA541"/>
    <w:rsid w:val="69633E69"/>
    <w:rsid w:val="6968533D"/>
    <w:rsid w:val="696A92C9"/>
    <w:rsid w:val="696D7D0D"/>
    <w:rsid w:val="697244D2"/>
    <w:rsid w:val="6972CDF1"/>
    <w:rsid w:val="697322FD"/>
    <w:rsid w:val="69732AD9"/>
    <w:rsid w:val="6973A030"/>
    <w:rsid w:val="6973B6F0"/>
    <w:rsid w:val="6974DA03"/>
    <w:rsid w:val="69767497"/>
    <w:rsid w:val="69769A05"/>
    <w:rsid w:val="6978D329"/>
    <w:rsid w:val="6978D834"/>
    <w:rsid w:val="6978F359"/>
    <w:rsid w:val="6979C9F7"/>
    <w:rsid w:val="697B1FD1"/>
    <w:rsid w:val="697BDB2C"/>
    <w:rsid w:val="6981587C"/>
    <w:rsid w:val="698233AB"/>
    <w:rsid w:val="69824C43"/>
    <w:rsid w:val="69836670"/>
    <w:rsid w:val="69854A40"/>
    <w:rsid w:val="6985E5D8"/>
    <w:rsid w:val="6988EC2E"/>
    <w:rsid w:val="698A5662"/>
    <w:rsid w:val="6990AF84"/>
    <w:rsid w:val="69941109"/>
    <w:rsid w:val="6994B4B7"/>
    <w:rsid w:val="69954415"/>
    <w:rsid w:val="6995C42B"/>
    <w:rsid w:val="699650B0"/>
    <w:rsid w:val="6997ABA9"/>
    <w:rsid w:val="69A0A5AB"/>
    <w:rsid w:val="69A20048"/>
    <w:rsid w:val="69A43139"/>
    <w:rsid w:val="69A493C4"/>
    <w:rsid w:val="69A51AFD"/>
    <w:rsid w:val="69A755BF"/>
    <w:rsid w:val="69A8649A"/>
    <w:rsid w:val="69A95826"/>
    <w:rsid w:val="69A9D6D4"/>
    <w:rsid w:val="69A9EF64"/>
    <w:rsid w:val="69ABF8A8"/>
    <w:rsid w:val="69B28B4D"/>
    <w:rsid w:val="69BD179D"/>
    <w:rsid w:val="69BFF525"/>
    <w:rsid w:val="69C3E8C7"/>
    <w:rsid w:val="69C7916E"/>
    <w:rsid w:val="69D33730"/>
    <w:rsid w:val="69D6A2EF"/>
    <w:rsid w:val="69DB11A4"/>
    <w:rsid w:val="69DBFFA6"/>
    <w:rsid w:val="69DC57EB"/>
    <w:rsid w:val="69DC8988"/>
    <w:rsid w:val="69E0454E"/>
    <w:rsid w:val="69E21363"/>
    <w:rsid w:val="69E25899"/>
    <w:rsid w:val="69E48F8E"/>
    <w:rsid w:val="69E90B0F"/>
    <w:rsid w:val="69EBE59F"/>
    <w:rsid w:val="69EC2D62"/>
    <w:rsid w:val="69EFD891"/>
    <w:rsid w:val="69F0A96B"/>
    <w:rsid w:val="69F4E3E9"/>
    <w:rsid w:val="69F6F81C"/>
    <w:rsid w:val="69F7BA82"/>
    <w:rsid w:val="69FCD007"/>
    <w:rsid w:val="69FD8F2D"/>
    <w:rsid w:val="69FDFB27"/>
    <w:rsid w:val="6A05EB68"/>
    <w:rsid w:val="6A0904D2"/>
    <w:rsid w:val="6A0934A2"/>
    <w:rsid w:val="6A09D98B"/>
    <w:rsid w:val="6A0A3626"/>
    <w:rsid w:val="6A0B20B5"/>
    <w:rsid w:val="6A0C1DF0"/>
    <w:rsid w:val="6A0DB543"/>
    <w:rsid w:val="6A0FACCB"/>
    <w:rsid w:val="6A0FF618"/>
    <w:rsid w:val="6A13B0DB"/>
    <w:rsid w:val="6A1433B3"/>
    <w:rsid w:val="6A165C48"/>
    <w:rsid w:val="6A174394"/>
    <w:rsid w:val="6A1AAB3E"/>
    <w:rsid w:val="6A1EF13E"/>
    <w:rsid w:val="6A23561A"/>
    <w:rsid w:val="6A245B36"/>
    <w:rsid w:val="6A25DC34"/>
    <w:rsid w:val="6A29410D"/>
    <w:rsid w:val="6A31FDD6"/>
    <w:rsid w:val="6A362B28"/>
    <w:rsid w:val="6A39C50B"/>
    <w:rsid w:val="6A3D6C2B"/>
    <w:rsid w:val="6A3EE10F"/>
    <w:rsid w:val="6A402631"/>
    <w:rsid w:val="6A415160"/>
    <w:rsid w:val="6A417799"/>
    <w:rsid w:val="6A41D5B3"/>
    <w:rsid w:val="6A423366"/>
    <w:rsid w:val="6A4368E2"/>
    <w:rsid w:val="6A43F05D"/>
    <w:rsid w:val="6A45CF77"/>
    <w:rsid w:val="6A47CB55"/>
    <w:rsid w:val="6A49ADBE"/>
    <w:rsid w:val="6A4B48D0"/>
    <w:rsid w:val="6A4CDDB3"/>
    <w:rsid w:val="6A4D4C71"/>
    <w:rsid w:val="6A50C796"/>
    <w:rsid w:val="6A547E9B"/>
    <w:rsid w:val="6A572B7E"/>
    <w:rsid w:val="6A5A9BF9"/>
    <w:rsid w:val="6A5B5824"/>
    <w:rsid w:val="6A5CDA7E"/>
    <w:rsid w:val="6A5CDE42"/>
    <w:rsid w:val="6A5EF63E"/>
    <w:rsid w:val="6A601ED3"/>
    <w:rsid w:val="6A687B32"/>
    <w:rsid w:val="6A6894B7"/>
    <w:rsid w:val="6A6AF76C"/>
    <w:rsid w:val="6A6B3D29"/>
    <w:rsid w:val="6A6E2B35"/>
    <w:rsid w:val="6A6F72C0"/>
    <w:rsid w:val="6A70D22E"/>
    <w:rsid w:val="6A715884"/>
    <w:rsid w:val="6A728125"/>
    <w:rsid w:val="6A732C90"/>
    <w:rsid w:val="6A7543A5"/>
    <w:rsid w:val="6A755A42"/>
    <w:rsid w:val="6A75D8A5"/>
    <w:rsid w:val="6A7D480B"/>
    <w:rsid w:val="6A7F1BE0"/>
    <w:rsid w:val="6A7F317C"/>
    <w:rsid w:val="6A827170"/>
    <w:rsid w:val="6A82A142"/>
    <w:rsid w:val="6A876F35"/>
    <w:rsid w:val="6A8996AA"/>
    <w:rsid w:val="6A8997C3"/>
    <w:rsid w:val="6A8E387C"/>
    <w:rsid w:val="6A908C32"/>
    <w:rsid w:val="6A93A337"/>
    <w:rsid w:val="6A94B349"/>
    <w:rsid w:val="6A94E526"/>
    <w:rsid w:val="6A9CCBC9"/>
    <w:rsid w:val="6A9E8400"/>
    <w:rsid w:val="6A9E992E"/>
    <w:rsid w:val="6AA25DE4"/>
    <w:rsid w:val="6AA649B7"/>
    <w:rsid w:val="6AAAC602"/>
    <w:rsid w:val="6AB0B45F"/>
    <w:rsid w:val="6AB13F47"/>
    <w:rsid w:val="6AB4AA59"/>
    <w:rsid w:val="6AB79DE2"/>
    <w:rsid w:val="6AB7D45E"/>
    <w:rsid w:val="6AB9360D"/>
    <w:rsid w:val="6ABDE68C"/>
    <w:rsid w:val="6ACC0986"/>
    <w:rsid w:val="6AD07579"/>
    <w:rsid w:val="6AD0A777"/>
    <w:rsid w:val="6AD5B5DE"/>
    <w:rsid w:val="6ADC623B"/>
    <w:rsid w:val="6ADD31BA"/>
    <w:rsid w:val="6ADDB1E1"/>
    <w:rsid w:val="6AE756A3"/>
    <w:rsid w:val="6AE9D20F"/>
    <w:rsid w:val="6AEA0732"/>
    <w:rsid w:val="6AEBCA13"/>
    <w:rsid w:val="6AEFDEEF"/>
    <w:rsid w:val="6AF0FF44"/>
    <w:rsid w:val="6AF5D7D6"/>
    <w:rsid w:val="6AF88663"/>
    <w:rsid w:val="6AFD3F5A"/>
    <w:rsid w:val="6AFF66F5"/>
    <w:rsid w:val="6B051C9A"/>
    <w:rsid w:val="6B0A65E9"/>
    <w:rsid w:val="6B0A749B"/>
    <w:rsid w:val="6B0A8348"/>
    <w:rsid w:val="6B0ABA1F"/>
    <w:rsid w:val="6B0F2505"/>
    <w:rsid w:val="6B0FBCC5"/>
    <w:rsid w:val="6B11D836"/>
    <w:rsid w:val="6B12C4E7"/>
    <w:rsid w:val="6B1338DC"/>
    <w:rsid w:val="6B13EDF9"/>
    <w:rsid w:val="6B146D55"/>
    <w:rsid w:val="6B14DF08"/>
    <w:rsid w:val="6B1762D6"/>
    <w:rsid w:val="6B19AC43"/>
    <w:rsid w:val="6B1CC514"/>
    <w:rsid w:val="6B1D0D45"/>
    <w:rsid w:val="6B1F454F"/>
    <w:rsid w:val="6B215C0D"/>
    <w:rsid w:val="6B225254"/>
    <w:rsid w:val="6B23AD4C"/>
    <w:rsid w:val="6B29A94A"/>
    <w:rsid w:val="6B2AE011"/>
    <w:rsid w:val="6B2DF0DD"/>
    <w:rsid w:val="6B32373B"/>
    <w:rsid w:val="6B3DCB5C"/>
    <w:rsid w:val="6B44F002"/>
    <w:rsid w:val="6B45F79E"/>
    <w:rsid w:val="6B4986A2"/>
    <w:rsid w:val="6B4C9583"/>
    <w:rsid w:val="6B4E34CC"/>
    <w:rsid w:val="6B5274A2"/>
    <w:rsid w:val="6B547753"/>
    <w:rsid w:val="6B569B01"/>
    <w:rsid w:val="6B5AF0C8"/>
    <w:rsid w:val="6B5B2BAA"/>
    <w:rsid w:val="6B5CA3F7"/>
    <w:rsid w:val="6B5F4597"/>
    <w:rsid w:val="6B64C7FD"/>
    <w:rsid w:val="6B68DEF9"/>
    <w:rsid w:val="6B6E662B"/>
    <w:rsid w:val="6B6EE599"/>
    <w:rsid w:val="6B74ECB3"/>
    <w:rsid w:val="6B77137A"/>
    <w:rsid w:val="6B7817CC"/>
    <w:rsid w:val="6B7B08A6"/>
    <w:rsid w:val="6B7D2B6E"/>
    <w:rsid w:val="6B7D716C"/>
    <w:rsid w:val="6B81EDE4"/>
    <w:rsid w:val="6B84103C"/>
    <w:rsid w:val="6B87AE3C"/>
    <w:rsid w:val="6B88EEBA"/>
    <w:rsid w:val="6B8F3A24"/>
    <w:rsid w:val="6B8FB8C9"/>
    <w:rsid w:val="6B934604"/>
    <w:rsid w:val="6B94DEB7"/>
    <w:rsid w:val="6B94FEAD"/>
    <w:rsid w:val="6B96809A"/>
    <w:rsid w:val="6B96DD58"/>
    <w:rsid w:val="6B9A639B"/>
    <w:rsid w:val="6BA0EF86"/>
    <w:rsid w:val="6BA1F959"/>
    <w:rsid w:val="6BA41D97"/>
    <w:rsid w:val="6BA5E81C"/>
    <w:rsid w:val="6BA673E3"/>
    <w:rsid w:val="6BA7C63C"/>
    <w:rsid w:val="6BA92605"/>
    <w:rsid w:val="6BA98831"/>
    <w:rsid w:val="6BAA6765"/>
    <w:rsid w:val="6BAB68F5"/>
    <w:rsid w:val="6BAB88D2"/>
    <w:rsid w:val="6BABF7EB"/>
    <w:rsid w:val="6BAEEFD7"/>
    <w:rsid w:val="6BB18BFD"/>
    <w:rsid w:val="6BB1A6F3"/>
    <w:rsid w:val="6BB31095"/>
    <w:rsid w:val="6BB5576E"/>
    <w:rsid w:val="6BB7CF0E"/>
    <w:rsid w:val="6BBC8783"/>
    <w:rsid w:val="6BBF5B7F"/>
    <w:rsid w:val="6BC29A81"/>
    <w:rsid w:val="6BC3B987"/>
    <w:rsid w:val="6BC4FB2F"/>
    <w:rsid w:val="6BC60774"/>
    <w:rsid w:val="6BC6F5A6"/>
    <w:rsid w:val="6BC76DCB"/>
    <w:rsid w:val="6BC9408C"/>
    <w:rsid w:val="6BD5AEB7"/>
    <w:rsid w:val="6BD5E87D"/>
    <w:rsid w:val="6BD5FBA6"/>
    <w:rsid w:val="6BDE11DE"/>
    <w:rsid w:val="6BDEB41B"/>
    <w:rsid w:val="6BE412D2"/>
    <w:rsid w:val="6BE6B28C"/>
    <w:rsid w:val="6BE873D4"/>
    <w:rsid w:val="6BE8C0BE"/>
    <w:rsid w:val="6BEF63F1"/>
    <w:rsid w:val="6BF4F250"/>
    <w:rsid w:val="6BF63F92"/>
    <w:rsid w:val="6BF6FAE9"/>
    <w:rsid w:val="6BF773E8"/>
    <w:rsid w:val="6BF7D59F"/>
    <w:rsid w:val="6BFAC47A"/>
    <w:rsid w:val="6BFE703C"/>
    <w:rsid w:val="6BFF9613"/>
    <w:rsid w:val="6C00B4EB"/>
    <w:rsid w:val="6C0353CB"/>
    <w:rsid w:val="6C0BAE92"/>
    <w:rsid w:val="6C0CBA3F"/>
    <w:rsid w:val="6C0CFCC2"/>
    <w:rsid w:val="6C0DFAB1"/>
    <w:rsid w:val="6C0E3DA2"/>
    <w:rsid w:val="6C13B6A1"/>
    <w:rsid w:val="6C16610D"/>
    <w:rsid w:val="6C1787BC"/>
    <w:rsid w:val="6C178BCF"/>
    <w:rsid w:val="6C1995DB"/>
    <w:rsid w:val="6C1D8A93"/>
    <w:rsid w:val="6C1F5D0F"/>
    <w:rsid w:val="6C206DAB"/>
    <w:rsid w:val="6C2171A8"/>
    <w:rsid w:val="6C295EC1"/>
    <w:rsid w:val="6C2BB07C"/>
    <w:rsid w:val="6C2BD020"/>
    <w:rsid w:val="6C2C8528"/>
    <w:rsid w:val="6C2D66BB"/>
    <w:rsid w:val="6C2E3DE6"/>
    <w:rsid w:val="6C2F727A"/>
    <w:rsid w:val="6C33FBE1"/>
    <w:rsid w:val="6C348524"/>
    <w:rsid w:val="6C38F20B"/>
    <w:rsid w:val="6C3ABDB0"/>
    <w:rsid w:val="6C3DA0C7"/>
    <w:rsid w:val="6C3DCE48"/>
    <w:rsid w:val="6C3E0D02"/>
    <w:rsid w:val="6C3F7B31"/>
    <w:rsid w:val="6C40A468"/>
    <w:rsid w:val="6C40C39C"/>
    <w:rsid w:val="6C432731"/>
    <w:rsid w:val="6C479EDD"/>
    <w:rsid w:val="6C49EC72"/>
    <w:rsid w:val="6C4D614D"/>
    <w:rsid w:val="6C512294"/>
    <w:rsid w:val="6C517392"/>
    <w:rsid w:val="6C5A7066"/>
    <w:rsid w:val="6C5FE37C"/>
    <w:rsid w:val="6C5FE9AC"/>
    <w:rsid w:val="6C604C12"/>
    <w:rsid w:val="6C61B77C"/>
    <w:rsid w:val="6C625E40"/>
    <w:rsid w:val="6C68B14F"/>
    <w:rsid w:val="6C698D7C"/>
    <w:rsid w:val="6C6ADB38"/>
    <w:rsid w:val="6C7397C8"/>
    <w:rsid w:val="6C753433"/>
    <w:rsid w:val="6C75B201"/>
    <w:rsid w:val="6C7726E7"/>
    <w:rsid w:val="6C780148"/>
    <w:rsid w:val="6C7BDE5B"/>
    <w:rsid w:val="6C7C39A1"/>
    <w:rsid w:val="6C7D9FA2"/>
    <w:rsid w:val="6C824383"/>
    <w:rsid w:val="6C872EC6"/>
    <w:rsid w:val="6C8E629B"/>
    <w:rsid w:val="6C8F4D9F"/>
    <w:rsid w:val="6C94D18E"/>
    <w:rsid w:val="6C9653D6"/>
    <w:rsid w:val="6C9A8ECA"/>
    <w:rsid w:val="6C9BED03"/>
    <w:rsid w:val="6CA8E4F8"/>
    <w:rsid w:val="6CAC3BD0"/>
    <w:rsid w:val="6CAFAF93"/>
    <w:rsid w:val="6CB2629B"/>
    <w:rsid w:val="6CB30B34"/>
    <w:rsid w:val="6CB4C8EF"/>
    <w:rsid w:val="6CBE4F34"/>
    <w:rsid w:val="6CC35869"/>
    <w:rsid w:val="6CC7D9D6"/>
    <w:rsid w:val="6CC809A7"/>
    <w:rsid w:val="6CC89249"/>
    <w:rsid w:val="6CCA0514"/>
    <w:rsid w:val="6CCBEFC9"/>
    <w:rsid w:val="6CCE386F"/>
    <w:rsid w:val="6CD03800"/>
    <w:rsid w:val="6CD2097D"/>
    <w:rsid w:val="6CD26C89"/>
    <w:rsid w:val="6CD6443F"/>
    <w:rsid w:val="6CD947CF"/>
    <w:rsid w:val="6CD9A492"/>
    <w:rsid w:val="6CDB3C4E"/>
    <w:rsid w:val="6CDD1F5A"/>
    <w:rsid w:val="6CDE96CC"/>
    <w:rsid w:val="6CDF2FE1"/>
    <w:rsid w:val="6CDFEFE9"/>
    <w:rsid w:val="6CE331D9"/>
    <w:rsid w:val="6CE75A4C"/>
    <w:rsid w:val="6CE8C2BA"/>
    <w:rsid w:val="6CE99E11"/>
    <w:rsid w:val="6CEB3E03"/>
    <w:rsid w:val="6CEBB890"/>
    <w:rsid w:val="6CF581BB"/>
    <w:rsid w:val="6CF685DC"/>
    <w:rsid w:val="6CFF96C3"/>
    <w:rsid w:val="6D052C22"/>
    <w:rsid w:val="6D063AF0"/>
    <w:rsid w:val="6D069DE2"/>
    <w:rsid w:val="6D0A501B"/>
    <w:rsid w:val="6D0AFE33"/>
    <w:rsid w:val="6D0BF733"/>
    <w:rsid w:val="6D0F9E92"/>
    <w:rsid w:val="6D185A7B"/>
    <w:rsid w:val="6D1D9E8D"/>
    <w:rsid w:val="6D1E1D2F"/>
    <w:rsid w:val="6D23A3C8"/>
    <w:rsid w:val="6D296B28"/>
    <w:rsid w:val="6D2EE758"/>
    <w:rsid w:val="6D318F54"/>
    <w:rsid w:val="6D35C382"/>
    <w:rsid w:val="6D3784F6"/>
    <w:rsid w:val="6D37FC25"/>
    <w:rsid w:val="6D3A77D1"/>
    <w:rsid w:val="6D3D4394"/>
    <w:rsid w:val="6D3D5A60"/>
    <w:rsid w:val="6D3EC558"/>
    <w:rsid w:val="6D3F7AAE"/>
    <w:rsid w:val="6D42B32F"/>
    <w:rsid w:val="6D43E756"/>
    <w:rsid w:val="6D47E833"/>
    <w:rsid w:val="6D51640C"/>
    <w:rsid w:val="6D5455E0"/>
    <w:rsid w:val="6D549718"/>
    <w:rsid w:val="6D58C458"/>
    <w:rsid w:val="6D59295E"/>
    <w:rsid w:val="6D59CD08"/>
    <w:rsid w:val="6D5D5154"/>
    <w:rsid w:val="6D5E8D6B"/>
    <w:rsid w:val="6D606523"/>
    <w:rsid w:val="6D62FCDC"/>
    <w:rsid w:val="6D6397ED"/>
    <w:rsid w:val="6D66747E"/>
    <w:rsid w:val="6D6B31A3"/>
    <w:rsid w:val="6D6B68FE"/>
    <w:rsid w:val="6D6C3B0E"/>
    <w:rsid w:val="6D6C759B"/>
    <w:rsid w:val="6D6EAE0B"/>
    <w:rsid w:val="6D6F909C"/>
    <w:rsid w:val="6D7050F9"/>
    <w:rsid w:val="6D712366"/>
    <w:rsid w:val="6D72E123"/>
    <w:rsid w:val="6D737D15"/>
    <w:rsid w:val="6D7404BB"/>
    <w:rsid w:val="6D74499E"/>
    <w:rsid w:val="6D787E12"/>
    <w:rsid w:val="6D80FB4A"/>
    <w:rsid w:val="6D82DE88"/>
    <w:rsid w:val="6D888A10"/>
    <w:rsid w:val="6D8D3268"/>
    <w:rsid w:val="6D9561F0"/>
    <w:rsid w:val="6D96EBEB"/>
    <w:rsid w:val="6D987496"/>
    <w:rsid w:val="6D9B5267"/>
    <w:rsid w:val="6D9C3D53"/>
    <w:rsid w:val="6DA303A5"/>
    <w:rsid w:val="6DA38CDA"/>
    <w:rsid w:val="6DA3BAE4"/>
    <w:rsid w:val="6DA40C8A"/>
    <w:rsid w:val="6DA42F9F"/>
    <w:rsid w:val="6DA59F2C"/>
    <w:rsid w:val="6DA9632C"/>
    <w:rsid w:val="6DA9BBC3"/>
    <w:rsid w:val="6DAA9C29"/>
    <w:rsid w:val="6DAEAC5B"/>
    <w:rsid w:val="6DB0EBE7"/>
    <w:rsid w:val="6DB2FB42"/>
    <w:rsid w:val="6DB362FD"/>
    <w:rsid w:val="6DB46E48"/>
    <w:rsid w:val="6DB59082"/>
    <w:rsid w:val="6DBC21CA"/>
    <w:rsid w:val="6DBC2AC5"/>
    <w:rsid w:val="6DCC1407"/>
    <w:rsid w:val="6DCD6B9F"/>
    <w:rsid w:val="6DCDFC22"/>
    <w:rsid w:val="6DCE19F4"/>
    <w:rsid w:val="6DCFC43C"/>
    <w:rsid w:val="6DD0D5B5"/>
    <w:rsid w:val="6DD1BED8"/>
    <w:rsid w:val="6DD552EB"/>
    <w:rsid w:val="6DDE039D"/>
    <w:rsid w:val="6DDEB927"/>
    <w:rsid w:val="6DE34A27"/>
    <w:rsid w:val="6DE4285F"/>
    <w:rsid w:val="6DE751CB"/>
    <w:rsid w:val="6DE7B082"/>
    <w:rsid w:val="6DE9C9EF"/>
    <w:rsid w:val="6DEB3CDA"/>
    <w:rsid w:val="6DED5FF5"/>
    <w:rsid w:val="6DEF8B4B"/>
    <w:rsid w:val="6DF2DF8E"/>
    <w:rsid w:val="6DF7EA48"/>
    <w:rsid w:val="6DF8146D"/>
    <w:rsid w:val="6DF8860A"/>
    <w:rsid w:val="6DFA280C"/>
    <w:rsid w:val="6DFC70A1"/>
    <w:rsid w:val="6DFCF48F"/>
    <w:rsid w:val="6DFFE1A3"/>
    <w:rsid w:val="6DFFFAEF"/>
    <w:rsid w:val="6E018083"/>
    <w:rsid w:val="6E06F397"/>
    <w:rsid w:val="6E093200"/>
    <w:rsid w:val="6E0A669F"/>
    <w:rsid w:val="6E0CCAA9"/>
    <w:rsid w:val="6E0F4EF7"/>
    <w:rsid w:val="6E106606"/>
    <w:rsid w:val="6E171CDA"/>
    <w:rsid w:val="6E1AE768"/>
    <w:rsid w:val="6E1C21D1"/>
    <w:rsid w:val="6E20BC33"/>
    <w:rsid w:val="6E2537D2"/>
    <w:rsid w:val="6E25A64B"/>
    <w:rsid w:val="6E281FB4"/>
    <w:rsid w:val="6E2A3E22"/>
    <w:rsid w:val="6E2E95FF"/>
    <w:rsid w:val="6E3047FD"/>
    <w:rsid w:val="6E348E44"/>
    <w:rsid w:val="6E38A125"/>
    <w:rsid w:val="6E399C54"/>
    <w:rsid w:val="6E3A66E9"/>
    <w:rsid w:val="6E413573"/>
    <w:rsid w:val="6E451CF5"/>
    <w:rsid w:val="6E460CAB"/>
    <w:rsid w:val="6E46A564"/>
    <w:rsid w:val="6E4C4BA1"/>
    <w:rsid w:val="6E4D07DC"/>
    <w:rsid w:val="6E502146"/>
    <w:rsid w:val="6E502D2E"/>
    <w:rsid w:val="6E505DEC"/>
    <w:rsid w:val="6E51C2F8"/>
    <w:rsid w:val="6E536EFF"/>
    <w:rsid w:val="6E544736"/>
    <w:rsid w:val="6E577E11"/>
    <w:rsid w:val="6E5B8BE3"/>
    <w:rsid w:val="6E5DC03B"/>
    <w:rsid w:val="6E5EB80A"/>
    <w:rsid w:val="6E609E57"/>
    <w:rsid w:val="6E63CD05"/>
    <w:rsid w:val="6E640BF8"/>
    <w:rsid w:val="6E645D3B"/>
    <w:rsid w:val="6E6AE01D"/>
    <w:rsid w:val="6E6D33BD"/>
    <w:rsid w:val="6E715D60"/>
    <w:rsid w:val="6E746BE6"/>
    <w:rsid w:val="6E75A34E"/>
    <w:rsid w:val="6E7723B4"/>
    <w:rsid w:val="6E7BDD11"/>
    <w:rsid w:val="6E7D881D"/>
    <w:rsid w:val="6E7EB54E"/>
    <w:rsid w:val="6E869055"/>
    <w:rsid w:val="6E89CC39"/>
    <w:rsid w:val="6E8CE7C2"/>
    <w:rsid w:val="6E91C5FA"/>
    <w:rsid w:val="6E957720"/>
    <w:rsid w:val="6E96F525"/>
    <w:rsid w:val="6E971E5A"/>
    <w:rsid w:val="6E982AE3"/>
    <w:rsid w:val="6E9C6AD7"/>
    <w:rsid w:val="6E9CA035"/>
    <w:rsid w:val="6E9DFB82"/>
    <w:rsid w:val="6E9FF63C"/>
    <w:rsid w:val="6EA2B4A1"/>
    <w:rsid w:val="6EA33B04"/>
    <w:rsid w:val="6EA5F8F3"/>
    <w:rsid w:val="6EA87A21"/>
    <w:rsid w:val="6EAC7173"/>
    <w:rsid w:val="6EAC8EBB"/>
    <w:rsid w:val="6EAD9E7E"/>
    <w:rsid w:val="6EB1731C"/>
    <w:rsid w:val="6EB2A7B6"/>
    <w:rsid w:val="6EB3E6B1"/>
    <w:rsid w:val="6EB4ED09"/>
    <w:rsid w:val="6EB591DF"/>
    <w:rsid w:val="6EB68966"/>
    <w:rsid w:val="6EB78F02"/>
    <w:rsid w:val="6EB9A799"/>
    <w:rsid w:val="6EBCD3AF"/>
    <w:rsid w:val="6EBEAAA2"/>
    <w:rsid w:val="6EBFDBF6"/>
    <w:rsid w:val="6EC02889"/>
    <w:rsid w:val="6EC11A13"/>
    <w:rsid w:val="6EC1809A"/>
    <w:rsid w:val="6EC414E3"/>
    <w:rsid w:val="6ECEB201"/>
    <w:rsid w:val="6ED04E35"/>
    <w:rsid w:val="6ED24607"/>
    <w:rsid w:val="6ED5817E"/>
    <w:rsid w:val="6ED5BC2E"/>
    <w:rsid w:val="6ED67C31"/>
    <w:rsid w:val="6ED92755"/>
    <w:rsid w:val="6ED947EA"/>
    <w:rsid w:val="6ED9F73D"/>
    <w:rsid w:val="6EDA996F"/>
    <w:rsid w:val="6EDAEA0A"/>
    <w:rsid w:val="6EDCDFEB"/>
    <w:rsid w:val="6EDE0F69"/>
    <w:rsid w:val="6EE52F6D"/>
    <w:rsid w:val="6EE93445"/>
    <w:rsid w:val="6EEB7D20"/>
    <w:rsid w:val="6EEDEC9E"/>
    <w:rsid w:val="6EF0CE35"/>
    <w:rsid w:val="6EF226DC"/>
    <w:rsid w:val="6EF45660"/>
    <w:rsid w:val="6EF49BF5"/>
    <w:rsid w:val="6EFB2A5A"/>
    <w:rsid w:val="6EFEDFAE"/>
    <w:rsid w:val="6F01039C"/>
    <w:rsid w:val="6F02C6B9"/>
    <w:rsid w:val="6F047998"/>
    <w:rsid w:val="6F0787D2"/>
    <w:rsid w:val="6F0A2BD6"/>
    <w:rsid w:val="6F0B171D"/>
    <w:rsid w:val="6F0C49AD"/>
    <w:rsid w:val="6F0F3F81"/>
    <w:rsid w:val="6F1588AB"/>
    <w:rsid w:val="6F15F5A8"/>
    <w:rsid w:val="6F16207A"/>
    <w:rsid w:val="6F17A90C"/>
    <w:rsid w:val="6F1998DB"/>
    <w:rsid w:val="6F1BFF07"/>
    <w:rsid w:val="6F1DFDF2"/>
    <w:rsid w:val="6F1FBD6A"/>
    <w:rsid w:val="6F24E57B"/>
    <w:rsid w:val="6F25168E"/>
    <w:rsid w:val="6F2554BE"/>
    <w:rsid w:val="6F25817F"/>
    <w:rsid w:val="6F25FF25"/>
    <w:rsid w:val="6F268E23"/>
    <w:rsid w:val="6F269D0A"/>
    <w:rsid w:val="6F29BF9D"/>
    <w:rsid w:val="6F2C53C1"/>
    <w:rsid w:val="6F313BF9"/>
    <w:rsid w:val="6F3C1D6E"/>
    <w:rsid w:val="6F407234"/>
    <w:rsid w:val="6F4219E3"/>
    <w:rsid w:val="6F431083"/>
    <w:rsid w:val="6F43A8D1"/>
    <w:rsid w:val="6F489EC7"/>
    <w:rsid w:val="6F492D0A"/>
    <w:rsid w:val="6F49447D"/>
    <w:rsid w:val="6F4C5E86"/>
    <w:rsid w:val="6F4D1FAB"/>
    <w:rsid w:val="6F542E4D"/>
    <w:rsid w:val="6F55E9C0"/>
    <w:rsid w:val="6F598444"/>
    <w:rsid w:val="6F5EBEE1"/>
    <w:rsid w:val="6F60FA86"/>
    <w:rsid w:val="6F61074B"/>
    <w:rsid w:val="6F62DA97"/>
    <w:rsid w:val="6F64CED9"/>
    <w:rsid w:val="6F64F874"/>
    <w:rsid w:val="6F6655FB"/>
    <w:rsid w:val="6F695EB2"/>
    <w:rsid w:val="6F6DF0C1"/>
    <w:rsid w:val="6F6E45C0"/>
    <w:rsid w:val="6F717CCE"/>
    <w:rsid w:val="6F75C502"/>
    <w:rsid w:val="6F78C51F"/>
    <w:rsid w:val="6F7E02BD"/>
    <w:rsid w:val="6F7FF29B"/>
    <w:rsid w:val="6F8286CE"/>
    <w:rsid w:val="6F839999"/>
    <w:rsid w:val="6F83E8E2"/>
    <w:rsid w:val="6F841AAD"/>
    <w:rsid w:val="6F84DE96"/>
    <w:rsid w:val="6F85988F"/>
    <w:rsid w:val="6F87DBAC"/>
    <w:rsid w:val="6F880D43"/>
    <w:rsid w:val="6F8D83C9"/>
    <w:rsid w:val="6F8F249B"/>
    <w:rsid w:val="6F8F2E1C"/>
    <w:rsid w:val="6F96993C"/>
    <w:rsid w:val="6F977D61"/>
    <w:rsid w:val="6FA712F5"/>
    <w:rsid w:val="6FA8275E"/>
    <w:rsid w:val="6FAC851A"/>
    <w:rsid w:val="6FAD32B9"/>
    <w:rsid w:val="6FADAA29"/>
    <w:rsid w:val="6FAF13AB"/>
    <w:rsid w:val="6FAF251B"/>
    <w:rsid w:val="6FB2A2EB"/>
    <w:rsid w:val="6FB33894"/>
    <w:rsid w:val="6FB4B762"/>
    <w:rsid w:val="6FB7BF27"/>
    <w:rsid w:val="6FB8A93F"/>
    <w:rsid w:val="6FB9E217"/>
    <w:rsid w:val="6FBC2E74"/>
    <w:rsid w:val="6FBDD751"/>
    <w:rsid w:val="6FC82D6B"/>
    <w:rsid w:val="6FC9CF15"/>
    <w:rsid w:val="6FCB9110"/>
    <w:rsid w:val="6FCDB6FD"/>
    <w:rsid w:val="6FCFE0BB"/>
    <w:rsid w:val="6FD36B7D"/>
    <w:rsid w:val="6FD40F5E"/>
    <w:rsid w:val="6FD56BB2"/>
    <w:rsid w:val="6FD572CA"/>
    <w:rsid w:val="6FD6387F"/>
    <w:rsid w:val="6FD8933E"/>
    <w:rsid w:val="6FDB8651"/>
    <w:rsid w:val="6FDD63E5"/>
    <w:rsid w:val="6FDDA01A"/>
    <w:rsid w:val="6FDF41D7"/>
    <w:rsid w:val="6FE723F6"/>
    <w:rsid w:val="6FE91BB4"/>
    <w:rsid w:val="6FE9DE16"/>
    <w:rsid w:val="6FEA8A5D"/>
    <w:rsid w:val="6FEEE219"/>
    <w:rsid w:val="6FEF40D2"/>
    <w:rsid w:val="6FF3CC08"/>
    <w:rsid w:val="6FF531BA"/>
    <w:rsid w:val="6FF77F4C"/>
    <w:rsid w:val="7003F10D"/>
    <w:rsid w:val="700614C2"/>
    <w:rsid w:val="70099BED"/>
    <w:rsid w:val="700C3469"/>
    <w:rsid w:val="700CDBFA"/>
    <w:rsid w:val="7014CC1A"/>
    <w:rsid w:val="70176D90"/>
    <w:rsid w:val="7017F38E"/>
    <w:rsid w:val="7018E0C5"/>
    <w:rsid w:val="701A3AA4"/>
    <w:rsid w:val="701F55B6"/>
    <w:rsid w:val="7020D994"/>
    <w:rsid w:val="7021B937"/>
    <w:rsid w:val="702D5491"/>
    <w:rsid w:val="702FB7EF"/>
    <w:rsid w:val="703503D7"/>
    <w:rsid w:val="70378B4E"/>
    <w:rsid w:val="7037A208"/>
    <w:rsid w:val="7038124C"/>
    <w:rsid w:val="703A56CD"/>
    <w:rsid w:val="703E0A74"/>
    <w:rsid w:val="703F8A9C"/>
    <w:rsid w:val="70400A9C"/>
    <w:rsid w:val="70436AB1"/>
    <w:rsid w:val="7044213F"/>
    <w:rsid w:val="704465C7"/>
    <w:rsid w:val="704F47B7"/>
    <w:rsid w:val="7050DF93"/>
    <w:rsid w:val="70594E78"/>
    <w:rsid w:val="705CC862"/>
    <w:rsid w:val="705D57C9"/>
    <w:rsid w:val="705E4203"/>
    <w:rsid w:val="705E7C59"/>
    <w:rsid w:val="70609A77"/>
    <w:rsid w:val="7060AE8D"/>
    <w:rsid w:val="706440C2"/>
    <w:rsid w:val="7064A339"/>
    <w:rsid w:val="7064DADC"/>
    <w:rsid w:val="70662C73"/>
    <w:rsid w:val="7069148A"/>
    <w:rsid w:val="70699F50"/>
    <w:rsid w:val="706F7BB0"/>
    <w:rsid w:val="7070E3C5"/>
    <w:rsid w:val="70723CF3"/>
    <w:rsid w:val="7075737D"/>
    <w:rsid w:val="7078DEF4"/>
    <w:rsid w:val="707BC0AA"/>
    <w:rsid w:val="707CA1C0"/>
    <w:rsid w:val="707EAE74"/>
    <w:rsid w:val="708248B8"/>
    <w:rsid w:val="70828628"/>
    <w:rsid w:val="70838D9B"/>
    <w:rsid w:val="70877457"/>
    <w:rsid w:val="7087D972"/>
    <w:rsid w:val="70891FFC"/>
    <w:rsid w:val="70893B06"/>
    <w:rsid w:val="7089D80E"/>
    <w:rsid w:val="708A3E85"/>
    <w:rsid w:val="708E4FAE"/>
    <w:rsid w:val="7092743F"/>
    <w:rsid w:val="7092A93B"/>
    <w:rsid w:val="70932B6D"/>
    <w:rsid w:val="70952BAB"/>
    <w:rsid w:val="7096F6E7"/>
    <w:rsid w:val="709712EF"/>
    <w:rsid w:val="7097573E"/>
    <w:rsid w:val="709D051C"/>
    <w:rsid w:val="709F7E7F"/>
    <w:rsid w:val="70A68547"/>
    <w:rsid w:val="70A90584"/>
    <w:rsid w:val="70AC45C4"/>
    <w:rsid w:val="70B99B93"/>
    <w:rsid w:val="70C084F8"/>
    <w:rsid w:val="70C13E03"/>
    <w:rsid w:val="70C4F45C"/>
    <w:rsid w:val="70CB870A"/>
    <w:rsid w:val="70CD1570"/>
    <w:rsid w:val="70CED01A"/>
    <w:rsid w:val="70DA0616"/>
    <w:rsid w:val="70E0BD2F"/>
    <w:rsid w:val="70E157E8"/>
    <w:rsid w:val="70E1F3AD"/>
    <w:rsid w:val="70E51210"/>
    <w:rsid w:val="70E61868"/>
    <w:rsid w:val="70E6DC0B"/>
    <w:rsid w:val="70E736BE"/>
    <w:rsid w:val="70E817CA"/>
    <w:rsid w:val="70E85160"/>
    <w:rsid w:val="70EAB600"/>
    <w:rsid w:val="70F01DA0"/>
    <w:rsid w:val="70F27500"/>
    <w:rsid w:val="70F2C665"/>
    <w:rsid w:val="70F30D19"/>
    <w:rsid w:val="70F5D9BC"/>
    <w:rsid w:val="70F63721"/>
    <w:rsid w:val="70F78017"/>
    <w:rsid w:val="70FBBE33"/>
    <w:rsid w:val="710359BC"/>
    <w:rsid w:val="7105C828"/>
    <w:rsid w:val="7108BD4C"/>
    <w:rsid w:val="71097F8B"/>
    <w:rsid w:val="710A0E3F"/>
    <w:rsid w:val="710E37E0"/>
    <w:rsid w:val="710FE5CA"/>
    <w:rsid w:val="711219FF"/>
    <w:rsid w:val="7116F70D"/>
    <w:rsid w:val="71173A80"/>
    <w:rsid w:val="711A8AE7"/>
    <w:rsid w:val="711D1BE5"/>
    <w:rsid w:val="711D295A"/>
    <w:rsid w:val="711EF758"/>
    <w:rsid w:val="711F413B"/>
    <w:rsid w:val="711F7344"/>
    <w:rsid w:val="712047D7"/>
    <w:rsid w:val="7120CAD1"/>
    <w:rsid w:val="7122BDBB"/>
    <w:rsid w:val="712A9FFD"/>
    <w:rsid w:val="712AB7E8"/>
    <w:rsid w:val="712B7F51"/>
    <w:rsid w:val="712BB0B9"/>
    <w:rsid w:val="712FFD8B"/>
    <w:rsid w:val="71300859"/>
    <w:rsid w:val="7132F408"/>
    <w:rsid w:val="7136B0AD"/>
    <w:rsid w:val="71388B83"/>
    <w:rsid w:val="7139E1FE"/>
    <w:rsid w:val="7139F62D"/>
    <w:rsid w:val="713BA892"/>
    <w:rsid w:val="713C1C37"/>
    <w:rsid w:val="713CE019"/>
    <w:rsid w:val="713D6963"/>
    <w:rsid w:val="713D840A"/>
    <w:rsid w:val="7140D153"/>
    <w:rsid w:val="71428C0E"/>
    <w:rsid w:val="71495037"/>
    <w:rsid w:val="714B2D25"/>
    <w:rsid w:val="714BB763"/>
    <w:rsid w:val="714C796D"/>
    <w:rsid w:val="715A51EF"/>
    <w:rsid w:val="716011E8"/>
    <w:rsid w:val="7160F96F"/>
    <w:rsid w:val="7162B126"/>
    <w:rsid w:val="71649DA8"/>
    <w:rsid w:val="7165ADBE"/>
    <w:rsid w:val="7165E475"/>
    <w:rsid w:val="7166102A"/>
    <w:rsid w:val="71664FA0"/>
    <w:rsid w:val="71686BF3"/>
    <w:rsid w:val="716B101E"/>
    <w:rsid w:val="716C7FAB"/>
    <w:rsid w:val="716F8BC8"/>
    <w:rsid w:val="71727D9E"/>
    <w:rsid w:val="7176C8B7"/>
    <w:rsid w:val="717F9129"/>
    <w:rsid w:val="718049DB"/>
    <w:rsid w:val="7181B5F0"/>
    <w:rsid w:val="7185AC44"/>
    <w:rsid w:val="71872D58"/>
    <w:rsid w:val="7188211D"/>
    <w:rsid w:val="7188BCD8"/>
    <w:rsid w:val="718B7898"/>
    <w:rsid w:val="718D73E4"/>
    <w:rsid w:val="718F4654"/>
    <w:rsid w:val="7191545A"/>
    <w:rsid w:val="71920A83"/>
    <w:rsid w:val="7192AA70"/>
    <w:rsid w:val="7196AE51"/>
    <w:rsid w:val="719BDAAD"/>
    <w:rsid w:val="719C4B75"/>
    <w:rsid w:val="719D21DB"/>
    <w:rsid w:val="71A1429C"/>
    <w:rsid w:val="71A198DE"/>
    <w:rsid w:val="71A26C9B"/>
    <w:rsid w:val="71A436C7"/>
    <w:rsid w:val="71A54C5C"/>
    <w:rsid w:val="71A5A752"/>
    <w:rsid w:val="71A70D09"/>
    <w:rsid w:val="71AA7CA3"/>
    <w:rsid w:val="71AB612A"/>
    <w:rsid w:val="71ACB6FB"/>
    <w:rsid w:val="71AE434E"/>
    <w:rsid w:val="71B1D7E2"/>
    <w:rsid w:val="71B3FEDF"/>
    <w:rsid w:val="71BB47EA"/>
    <w:rsid w:val="71BEDDF2"/>
    <w:rsid w:val="71C201A2"/>
    <w:rsid w:val="71C55275"/>
    <w:rsid w:val="71C6B677"/>
    <w:rsid w:val="71C700C6"/>
    <w:rsid w:val="71C7AD10"/>
    <w:rsid w:val="71C90B00"/>
    <w:rsid w:val="71CA2D18"/>
    <w:rsid w:val="71CB4738"/>
    <w:rsid w:val="71CC956C"/>
    <w:rsid w:val="71D0B9A6"/>
    <w:rsid w:val="71D1DAE7"/>
    <w:rsid w:val="71D1DB69"/>
    <w:rsid w:val="71D6107F"/>
    <w:rsid w:val="71D8CF52"/>
    <w:rsid w:val="71D9EB50"/>
    <w:rsid w:val="71DAEAA6"/>
    <w:rsid w:val="71DB5DF0"/>
    <w:rsid w:val="71DC8C7F"/>
    <w:rsid w:val="71DDF58B"/>
    <w:rsid w:val="71DF48EA"/>
    <w:rsid w:val="71E01787"/>
    <w:rsid w:val="71E01E8D"/>
    <w:rsid w:val="71E4F3C1"/>
    <w:rsid w:val="71E6FE48"/>
    <w:rsid w:val="71E75FB7"/>
    <w:rsid w:val="71EC1084"/>
    <w:rsid w:val="71F3BA9F"/>
    <w:rsid w:val="71F74C11"/>
    <w:rsid w:val="71F941DD"/>
    <w:rsid w:val="71F96F64"/>
    <w:rsid w:val="71FAFBEC"/>
    <w:rsid w:val="71FCFD81"/>
    <w:rsid w:val="71FD6EE4"/>
    <w:rsid w:val="72000352"/>
    <w:rsid w:val="7201D57A"/>
    <w:rsid w:val="7202ACD0"/>
    <w:rsid w:val="7202DC6F"/>
    <w:rsid w:val="72031DD7"/>
    <w:rsid w:val="72069F25"/>
    <w:rsid w:val="72089897"/>
    <w:rsid w:val="7209BEF1"/>
    <w:rsid w:val="720A1EBB"/>
    <w:rsid w:val="720AA636"/>
    <w:rsid w:val="720B7505"/>
    <w:rsid w:val="720EE23D"/>
    <w:rsid w:val="7213A5FF"/>
    <w:rsid w:val="7214192E"/>
    <w:rsid w:val="721A29C6"/>
    <w:rsid w:val="721CED5B"/>
    <w:rsid w:val="721EFF66"/>
    <w:rsid w:val="721F8282"/>
    <w:rsid w:val="7220C1A5"/>
    <w:rsid w:val="7221C340"/>
    <w:rsid w:val="72227495"/>
    <w:rsid w:val="72236C90"/>
    <w:rsid w:val="7223C502"/>
    <w:rsid w:val="72253B42"/>
    <w:rsid w:val="7228E309"/>
    <w:rsid w:val="7229A88B"/>
    <w:rsid w:val="722EEDA4"/>
    <w:rsid w:val="72304D69"/>
    <w:rsid w:val="723250DE"/>
    <w:rsid w:val="7232E88F"/>
    <w:rsid w:val="7234FF21"/>
    <w:rsid w:val="723CDEA3"/>
    <w:rsid w:val="723E7884"/>
    <w:rsid w:val="7244D3E9"/>
    <w:rsid w:val="7247F9F7"/>
    <w:rsid w:val="724930E2"/>
    <w:rsid w:val="724B54B9"/>
    <w:rsid w:val="724C3231"/>
    <w:rsid w:val="724D6E4E"/>
    <w:rsid w:val="7250141B"/>
    <w:rsid w:val="72511C41"/>
    <w:rsid w:val="7251C9B9"/>
    <w:rsid w:val="725374CE"/>
    <w:rsid w:val="7253F448"/>
    <w:rsid w:val="7256B68C"/>
    <w:rsid w:val="725C2A2A"/>
    <w:rsid w:val="725CB089"/>
    <w:rsid w:val="725D2308"/>
    <w:rsid w:val="725DBA4C"/>
    <w:rsid w:val="725E7066"/>
    <w:rsid w:val="72612356"/>
    <w:rsid w:val="7261BCBF"/>
    <w:rsid w:val="7262E500"/>
    <w:rsid w:val="726329F8"/>
    <w:rsid w:val="72664BE0"/>
    <w:rsid w:val="7269D210"/>
    <w:rsid w:val="726DF4C4"/>
    <w:rsid w:val="72747A6F"/>
    <w:rsid w:val="7275169C"/>
    <w:rsid w:val="727BC58E"/>
    <w:rsid w:val="727FE51A"/>
    <w:rsid w:val="7281C736"/>
    <w:rsid w:val="7282AAF1"/>
    <w:rsid w:val="72836315"/>
    <w:rsid w:val="72889C05"/>
    <w:rsid w:val="728E5397"/>
    <w:rsid w:val="729367F4"/>
    <w:rsid w:val="72955925"/>
    <w:rsid w:val="729A0679"/>
    <w:rsid w:val="729A1369"/>
    <w:rsid w:val="729C9563"/>
    <w:rsid w:val="729E1D13"/>
    <w:rsid w:val="729E3DA4"/>
    <w:rsid w:val="72A0E2B9"/>
    <w:rsid w:val="72A5EB56"/>
    <w:rsid w:val="72A6A078"/>
    <w:rsid w:val="72A754C8"/>
    <w:rsid w:val="72A93A50"/>
    <w:rsid w:val="72A9F06D"/>
    <w:rsid w:val="72AAC173"/>
    <w:rsid w:val="72AADECF"/>
    <w:rsid w:val="72B5AA79"/>
    <w:rsid w:val="72BB2ECC"/>
    <w:rsid w:val="72BC3A77"/>
    <w:rsid w:val="72BC64D3"/>
    <w:rsid w:val="72BE34DA"/>
    <w:rsid w:val="72C06F85"/>
    <w:rsid w:val="72C27E56"/>
    <w:rsid w:val="72C3B8BF"/>
    <w:rsid w:val="72C6C4FD"/>
    <w:rsid w:val="72C78C29"/>
    <w:rsid w:val="72C94534"/>
    <w:rsid w:val="72CAA599"/>
    <w:rsid w:val="72CBC182"/>
    <w:rsid w:val="72CCF30E"/>
    <w:rsid w:val="72CF3F82"/>
    <w:rsid w:val="72D064AF"/>
    <w:rsid w:val="72D9E30A"/>
    <w:rsid w:val="72DB73F3"/>
    <w:rsid w:val="72E15734"/>
    <w:rsid w:val="72E26DF9"/>
    <w:rsid w:val="72E3F5E6"/>
    <w:rsid w:val="72E57E2A"/>
    <w:rsid w:val="72E58244"/>
    <w:rsid w:val="72ED3498"/>
    <w:rsid w:val="72F32B87"/>
    <w:rsid w:val="72F4389E"/>
    <w:rsid w:val="72F446B0"/>
    <w:rsid w:val="72F46DF6"/>
    <w:rsid w:val="72F4E26F"/>
    <w:rsid w:val="72F7056E"/>
    <w:rsid w:val="72F80528"/>
    <w:rsid w:val="72F81FA6"/>
    <w:rsid w:val="72F97AEF"/>
    <w:rsid w:val="72FE30D1"/>
    <w:rsid w:val="72FE8864"/>
    <w:rsid w:val="72FF6261"/>
    <w:rsid w:val="7301C764"/>
    <w:rsid w:val="7307AD9F"/>
    <w:rsid w:val="730D9594"/>
    <w:rsid w:val="730DAA22"/>
    <w:rsid w:val="730E8D74"/>
    <w:rsid w:val="730EFF60"/>
    <w:rsid w:val="73104C8F"/>
    <w:rsid w:val="7312C85E"/>
    <w:rsid w:val="731421AD"/>
    <w:rsid w:val="73180D07"/>
    <w:rsid w:val="731B28B0"/>
    <w:rsid w:val="731BD817"/>
    <w:rsid w:val="731D19DE"/>
    <w:rsid w:val="7323339A"/>
    <w:rsid w:val="732683DA"/>
    <w:rsid w:val="73273C14"/>
    <w:rsid w:val="732B4E05"/>
    <w:rsid w:val="732DD29B"/>
    <w:rsid w:val="73329C4A"/>
    <w:rsid w:val="733557BF"/>
    <w:rsid w:val="7335A2AD"/>
    <w:rsid w:val="73390E7E"/>
    <w:rsid w:val="733A26EC"/>
    <w:rsid w:val="733EB772"/>
    <w:rsid w:val="733F7958"/>
    <w:rsid w:val="73429EAD"/>
    <w:rsid w:val="7348243C"/>
    <w:rsid w:val="7349C759"/>
    <w:rsid w:val="734A90ED"/>
    <w:rsid w:val="734D8B0E"/>
    <w:rsid w:val="734FFAB3"/>
    <w:rsid w:val="73509DC9"/>
    <w:rsid w:val="7351CF66"/>
    <w:rsid w:val="73546BA4"/>
    <w:rsid w:val="7356FDDA"/>
    <w:rsid w:val="735DDF59"/>
    <w:rsid w:val="735F4920"/>
    <w:rsid w:val="7360EF90"/>
    <w:rsid w:val="7362236D"/>
    <w:rsid w:val="73626BA8"/>
    <w:rsid w:val="736372BB"/>
    <w:rsid w:val="7363A9A1"/>
    <w:rsid w:val="7365E6D3"/>
    <w:rsid w:val="7368140F"/>
    <w:rsid w:val="736F2226"/>
    <w:rsid w:val="7373825E"/>
    <w:rsid w:val="7374EE7B"/>
    <w:rsid w:val="7379BBD4"/>
    <w:rsid w:val="7379C2CC"/>
    <w:rsid w:val="737ED63B"/>
    <w:rsid w:val="738145E2"/>
    <w:rsid w:val="73828D81"/>
    <w:rsid w:val="73865AAA"/>
    <w:rsid w:val="738A84D6"/>
    <w:rsid w:val="738BB73C"/>
    <w:rsid w:val="738F566E"/>
    <w:rsid w:val="738FA00E"/>
    <w:rsid w:val="739014A3"/>
    <w:rsid w:val="73907AD1"/>
    <w:rsid w:val="739148B3"/>
    <w:rsid w:val="7391786F"/>
    <w:rsid w:val="7391CF8B"/>
    <w:rsid w:val="73922BFA"/>
    <w:rsid w:val="7392C5E9"/>
    <w:rsid w:val="7394D25E"/>
    <w:rsid w:val="73951913"/>
    <w:rsid w:val="739662E7"/>
    <w:rsid w:val="7397F7CE"/>
    <w:rsid w:val="739C66F8"/>
    <w:rsid w:val="739D568E"/>
    <w:rsid w:val="739E998D"/>
    <w:rsid w:val="739F1DDB"/>
    <w:rsid w:val="739FCF3E"/>
    <w:rsid w:val="73A23C81"/>
    <w:rsid w:val="73A2FB20"/>
    <w:rsid w:val="73A7EA91"/>
    <w:rsid w:val="73AA0FD7"/>
    <w:rsid w:val="73AB3386"/>
    <w:rsid w:val="73B1B7B8"/>
    <w:rsid w:val="73B1EAE2"/>
    <w:rsid w:val="73B266B7"/>
    <w:rsid w:val="73B2E558"/>
    <w:rsid w:val="73B70F47"/>
    <w:rsid w:val="73B909A8"/>
    <w:rsid w:val="73BB9536"/>
    <w:rsid w:val="73BDCEFB"/>
    <w:rsid w:val="73C27D74"/>
    <w:rsid w:val="73C6760B"/>
    <w:rsid w:val="73C7A68D"/>
    <w:rsid w:val="73D46109"/>
    <w:rsid w:val="73DA536F"/>
    <w:rsid w:val="73DDFF76"/>
    <w:rsid w:val="73DF2C3B"/>
    <w:rsid w:val="73E13597"/>
    <w:rsid w:val="73E2E0BD"/>
    <w:rsid w:val="73E9257A"/>
    <w:rsid w:val="73EDE370"/>
    <w:rsid w:val="73EF9C8E"/>
    <w:rsid w:val="73F0792D"/>
    <w:rsid w:val="73F0E1BC"/>
    <w:rsid w:val="73F12680"/>
    <w:rsid w:val="73F19AD1"/>
    <w:rsid w:val="73F444ED"/>
    <w:rsid w:val="73F68FC6"/>
    <w:rsid w:val="73F76DC5"/>
    <w:rsid w:val="73F83D86"/>
    <w:rsid w:val="73FA6BF7"/>
    <w:rsid w:val="73FBCB41"/>
    <w:rsid w:val="740389F0"/>
    <w:rsid w:val="7403CAB7"/>
    <w:rsid w:val="7403ED1E"/>
    <w:rsid w:val="74062D6A"/>
    <w:rsid w:val="74073420"/>
    <w:rsid w:val="74083EF6"/>
    <w:rsid w:val="740881B6"/>
    <w:rsid w:val="74094EA7"/>
    <w:rsid w:val="740AFBE2"/>
    <w:rsid w:val="740B35DC"/>
    <w:rsid w:val="740E2982"/>
    <w:rsid w:val="740F16C2"/>
    <w:rsid w:val="74102D9F"/>
    <w:rsid w:val="7410401E"/>
    <w:rsid w:val="7410BCDE"/>
    <w:rsid w:val="7417DA80"/>
    <w:rsid w:val="741CDA30"/>
    <w:rsid w:val="741DF9B6"/>
    <w:rsid w:val="7420AC6E"/>
    <w:rsid w:val="7420B388"/>
    <w:rsid w:val="74254551"/>
    <w:rsid w:val="74256B24"/>
    <w:rsid w:val="74282A08"/>
    <w:rsid w:val="742C55FC"/>
    <w:rsid w:val="742EEC6A"/>
    <w:rsid w:val="742F376F"/>
    <w:rsid w:val="74325D09"/>
    <w:rsid w:val="74327826"/>
    <w:rsid w:val="7434C4A0"/>
    <w:rsid w:val="74387CB7"/>
    <w:rsid w:val="743D399C"/>
    <w:rsid w:val="743E1C71"/>
    <w:rsid w:val="743EED86"/>
    <w:rsid w:val="744020BE"/>
    <w:rsid w:val="74405694"/>
    <w:rsid w:val="7440662B"/>
    <w:rsid w:val="7440A1EA"/>
    <w:rsid w:val="744149E1"/>
    <w:rsid w:val="74431903"/>
    <w:rsid w:val="74447122"/>
    <w:rsid w:val="74447723"/>
    <w:rsid w:val="74480962"/>
    <w:rsid w:val="74486BDA"/>
    <w:rsid w:val="744959EA"/>
    <w:rsid w:val="744EC7E2"/>
    <w:rsid w:val="744F2974"/>
    <w:rsid w:val="7454ECC5"/>
    <w:rsid w:val="745607D6"/>
    <w:rsid w:val="74580714"/>
    <w:rsid w:val="745B4818"/>
    <w:rsid w:val="745F803E"/>
    <w:rsid w:val="7460E823"/>
    <w:rsid w:val="7464E07A"/>
    <w:rsid w:val="746B2EA1"/>
    <w:rsid w:val="746B8BAC"/>
    <w:rsid w:val="746F91ED"/>
    <w:rsid w:val="7470D0BC"/>
    <w:rsid w:val="7471EEA7"/>
    <w:rsid w:val="747511FA"/>
    <w:rsid w:val="74783670"/>
    <w:rsid w:val="747890F3"/>
    <w:rsid w:val="747CBADC"/>
    <w:rsid w:val="747E9221"/>
    <w:rsid w:val="7480FC1B"/>
    <w:rsid w:val="74845E4D"/>
    <w:rsid w:val="7485391A"/>
    <w:rsid w:val="748E9740"/>
    <w:rsid w:val="74951285"/>
    <w:rsid w:val="7497292C"/>
    <w:rsid w:val="749883F8"/>
    <w:rsid w:val="74988FA6"/>
    <w:rsid w:val="749A08F4"/>
    <w:rsid w:val="749CA7DF"/>
    <w:rsid w:val="749F8DB4"/>
    <w:rsid w:val="749FE4B3"/>
    <w:rsid w:val="74A04B74"/>
    <w:rsid w:val="74A0DDB9"/>
    <w:rsid w:val="74A15A8C"/>
    <w:rsid w:val="74A23980"/>
    <w:rsid w:val="74A28D67"/>
    <w:rsid w:val="74A29D2A"/>
    <w:rsid w:val="74A74685"/>
    <w:rsid w:val="74AA59FB"/>
    <w:rsid w:val="74AC3D48"/>
    <w:rsid w:val="74B03E12"/>
    <w:rsid w:val="74B2A216"/>
    <w:rsid w:val="74B39FC2"/>
    <w:rsid w:val="74B770F0"/>
    <w:rsid w:val="74B7E80A"/>
    <w:rsid w:val="74B91311"/>
    <w:rsid w:val="74B9D590"/>
    <w:rsid w:val="74BB223B"/>
    <w:rsid w:val="74BF9D06"/>
    <w:rsid w:val="74C03B6E"/>
    <w:rsid w:val="74C2CA06"/>
    <w:rsid w:val="74C6F942"/>
    <w:rsid w:val="74C745A7"/>
    <w:rsid w:val="74C8610A"/>
    <w:rsid w:val="74C96F99"/>
    <w:rsid w:val="74CD65A3"/>
    <w:rsid w:val="74CEECE7"/>
    <w:rsid w:val="74D14E80"/>
    <w:rsid w:val="74D38C05"/>
    <w:rsid w:val="74D449C2"/>
    <w:rsid w:val="74D479B2"/>
    <w:rsid w:val="74D4D030"/>
    <w:rsid w:val="74D6092A"/>
    <w:rsid w:val="74D72B35"/>
    <w:rsid w:val="74E15A6E"/>
    <w:rsid w:val="74E19891"/>
    <w:rsid w:val="74E282C8"/>
    <w:rsid w:val="74E66D0D"/>
    <w:rsid w:val="74E7099B"/>
    <w:rsid w:val="74E88BFB"/>
    <w:rsid w:val="74EB11EE"/>
    <w:rsid w:val="74EF9D30"/>
    <w:rsid w:val="74F2E2B9"/>
    <w:rsid w:val="74F4C4C3"/>
    <w:rsid w:val="74F4F705"/>
    <w:rsid w:val="74F655C7"/>
    <w:rsid w:val="74F7DCC4"/>
    <w:rsid w:val="74F83975"/>
    <w:rsid w:val="74F9578D"/>
    <w:rsid w:val="74FDB42C"/>
    <w:rsid w:val="74FE224D"/>
    <w:rsid w:val="74FF272D"/>
    <w:rsid w:val="75022642"/>
    <w:rsid w:val="750288D2"/>
    <w:rsid w:val="75029401"/>
    <w:rsid w:val="7507D791"/>
    <w:rsid w:val="750A3435"/>
    <w:rsid w:val="750A7365"/>
    <w:rsid w:val="750DC6A5"/>
    <w:rsid w:val="750DE130"/>
    <w:rsid w:val="751103D4"/>
    <w:rsid w:val="75122C80"/>
    <w:rsid w:val="751316A3"/>
    <w:rsid w:val="7515C8AA"/>
    <w:rsid w:val="7516ACC5"/>
    <w:rsid w:val="75180974"/>
    <w:rsid w:val="751A03F1"/>
    <w:rsid w:val="751C65B2"/>
    <w:rsid w:val="751CE8A3"/>
    <w:rsid w:val="751D778C"/>
    <w:rsid w:val="751EC57E"/>
    <w:rsid w:val="7524ABE2"/>
    <w:rsid w:val="75282EFD"/>
    <w:rsid w:val="7528D7EA"/>
    <w:rsid w:val="752E145F"/>
    <w:rsid w:val="752E36CF"/>
    <w:rsid w:val="752E7361"/>
    <w:rsid w:val="75311BFA"/>
    <w:rsid w:val="7532AA46"/>
    <w:rsid w:val="75371F64"/>
    <w:rsid w:val="753AE047"/>
    <w:rsid w:val="753B0845"/>
    <w:rsid w:val="753BF023"/>
    <w:rsid w:val="7545197C"/>
    <w:rsid w:val="754AD377"/>
    <w:rsid w:val="754B06E3"/>
    <w:rsid w:val="754B3A52"/>
    <w:rsid w:val="754C113E"/>
    <w:rsid w:val="754D0AEE"/>
    <w:rsid w:val="754D0E70"/>
    <w:rsid w:val="754EE1E6"/>
    <w:rsid w:val="75514EB6"/>
    <w:rsid w:val="755487AF"/>
    <w:rsid w:val="7555BF83"/>
    <w:rsid w:val="7558D82B"/>
    <w:rsid w:val="755A62BD"/>
    <w:rsid w:val="755D58E4"/>
    <w:rsid w:val="7561E3E8"/>
    <w:rsid w:val="75649D94"/>
    <w:rsid w:val="756539B0"/>
    <w:rsid w:val="7566819E"/>
    <w:rsid w:val="7567F2A3"/>
    <w:rsid w:val="7569D0EB"/>
    <w:rsid w:val="756D403E"/>
    <w:rsid w:val="7571BFD7"/>
    <w:rsid w:val="75732A71"/>
    <w:rsid w:val="75737CD7"/>
    <w:rsid w:val="75796F99"/>
    <w:rsid w:val="757A5226"/>
    <w:rsid w:val="757B3DA3"/>
    <w:rsid w:val="75813813"/>
    <w:rsid w:val="7581B837"/>
    <w:rsid w:val="7582A990"/>
    <w:rsid w:val="7582F285"/>
    <w:rsid w:val="7582FBBF"/>
    <w:rsid w:val="75836B4E"/>
    <w:rsid w:val="75848662"/>
    <w:rsid w:val="7584B917"/>
    <w:rsid w:val="7584D09F"/>
    <w:rsid w:val="75877F5E"/>
    <w:rsid w:val="758952C3"/>
    <w:rsid w:val="758A6DCC"/>
    <w:rsid w:val="758AFF02"/>
    <w:rsid w:val="758C0FB0"/>
    <w:rsid w:val="758D694D"/>
    <w:rsid w:val="758F2B15"/>
    <w:rsid w:val="75961AE9"/>
    <w:rsid w:val="759A3DAC"/>
    <w:rsid w:val="759A462D"/>
    <w:rsid w:val="759FC006"/>
    <w:rsid w:val="759FC7F6"/>
    <w:rsid w:val="75A04183"/>
    <w:rsid w:val="75A19265"/>
    <w:rsid w:val="75A4AE6E"/>
    <w:rsid w:val="75AAAAD6"/>
    <w:rsid w:val="75ADDB58"/>
    <w:rsid w:val="75B06B6D"/>
    <w:rsid w:val="75B4414A"/>
    <w:rsid w:val="75B6E4F3"/>
    <w:rsid w:val="75BA9E61"/>
    <w:rsid w:val="75BC541F"/>
    <w:rsid w:val="75BCB7F4"/>
    <w:rsid w:val="75BE2623"/>
    <w:rsid w:val="75BEBB4E"/>
    <w:rsid w:val="75C1D2D0"/>
    <w:rsid w:val="75C6623A"/>
    <w:rsid w:val="75CA5DD4"/>
    <w:rsid w:val="75CACAAE"/>
    <w:rsid w:val="75CB1666"/>
    <w:rsid w:val="75D7330C"/>
    <w:rsid w:val="75D7982D"/>
    <w:rsid w:val="75DD729C"/>
    <w:rsid w:val="75E39182"/>
    <w:rsid w:val="75E614FC"/>
    <w:rsid w:val="75EA7615"/>
    <w:rsid w:val="75EBB6D5"/>
    <w:rsid w:val="75EBF5AE"/>
    <w:rsid w:val="75F0AC8F"/>
    <w:rsid w:val="75F350A6"/>
    <w:rsid w:val="75F3F928"/>
    <w:rsid w:val="75F7E08A"/>
    <w:rsid w:val="75F9677D"/>
    <w:rsid w:val="75FB8B4E"/>
    <w:rsid w:val="75FBE34B"/>
    <w:rsid w:val="75FCA0AC"/>
    <w:rsid w:val="75FED369"/>
    <w:rsid w:val="76024336"/>
    <w:rsid w:val="76024352"/>
    <w:rsid w:val="7603D9DA"/>
    <w:rsid w:val="7606A20E"/>
    <w:rsid w:val="7609EBE4"/>
    <w:rsid w:val="760CAB87"/>
    <w:rsid w:val="760CE6C3"/>
    <w:rsid w:val="760F0658"/>
    <w:rsid w:val="7611B1DB"/>
    <w:rsid w:val="7614A6D5"/>
    <w:rsid w:val="76178A81"/>
    <w:rsid w:val="7618C71E"/>
    <w:rsid w:val="761D7816"/>
    <w:rsid w:val="761E2F84"/>
    <w:rsid w:val="762206DF"/>
    <w:rsid w:val="76229420"/>
    <w:rsid w:val="7626BFA4"/>
    <w:rsid w:val="76287489"/>
    <w:rsid w:val="762BE697"/>
    <w:rsid w:val="762C9F69"/>
    <w:rsid w:val="762D3B73"/>
    <w:rsid w:val="762F3430"/>
    <w:rsid w:val="7635A6AE"/>
    <w:rsid w:val="7636AC5B"/>
    <w:rsid w:val="7638725F"/>
    <w:rsid w:val="76472B30"/>
    <w:rsid w:val="764A9ABE"/>
    <w:rsid w:val="764CEE75"/>
    <w:rsid w:val="764E6450"/>
    <w:rsid w:val="764E699D"/>
    <w:rsid w:val="7654BFB9"/>
    <w:rsid w:val="765541B6"/>
    <w:rsid w:val="76568BBA"/>
    <w:rsid w:val="7656EC4E"/>
    <w:rsid w:val="7658446F"/>
    <w:rsid w:val="76588AAD"/>
    <w:rsid w:val="765D708D"/>
    <w:rsid w:val="765EF17C"/>
    <w:rsid w:val="76622C9D"/>
    <w:rsid w:val="7665F957"/>
    <w:rsid w:val="76677474"/>
    <w:rsid w:val="76681B8B"/>
    <w:rsid w:val="7668472B"/>
    <w:rsid w:val="766E8C78"/>
    <w:rsid w:val="766F17B3"/>
    <w:rsid w:val="76705D95"/>
    <w:rsid w:val="76707C67"/>
    <w:rsid w:val="767121E2"/>
    <w:rsid w:val="7672E133"/>
    <w:rsid w:val="76737AC9"/>
    <w:rsid w:val="7679309C"/>
    <w:rsid w:val="767F7D39"/>
    <w:rsid w:val="768159A2"/>
    <w:rsid w:val="7683854E"/>
    <w:rsid w:val="7684F81C"/>
    <w:rsid w:val="7688DF74"/>
    <w:rsid w:val="768977FC"/>
    <w:rsid w:val="768A4BA3"/>
    <w:rsid w:val="768B4048"/>
    <w:rsid w:val="768CC44C"/>
    <w:rsid w:val="768E7CB7"/>
    <w:rsid w:val="768EE85A"/>
    <w:rsid w:val="769122AF"/>
    <w:rsid w:val="76919329"/>
    <w:rsid w:val="76939285"/>
    <w:rsid w:val="769793E6"/>
    <w:rsid w:val="769C8DCF"/>
    <w:rsid w:val="76A0670C"/>
    <w:rsid w:val="76AD3621"/>
    <w:rsid w:val="76ADE12A"/>
    <w:rsid w:val="76AEEF25"/>
    <w:rsid w:val="76B0EF8E"/>
    <w:rsid w:val="76B39354"/>
    <w:rsid w:val="76B65AF6"/>
    <w:rsid w:val="76B9013B"/>
    <w:rsid w:val="76B997F5"/>
    <w:rsid w:val="76B9BF0D"/>
    <w:rsid w:val="76BC4D34"/>
    <w:rsid w:val="76BD5371"/>
    <w:rsid w:val="76BE5A5C"/>
    <w:rsid w:val="76BF25EF"/>
    <w:rsid w:val="76C7D6F9"/>
    <w:rsid w:val="76D0D277"/>
    <w:rsid w:val="76D3C370"/>
    <w:rsid w:val="76D844DE"/>
    <w:rsid w:val="76DD497C"/>
    <w:rsid w:val="76DE8ACC"/>
    <w:rsid w:val="76DF2C75"/>
    <w:rsid w:val="76E13895"/>
    <w:rsid w:val="76E3BCF2"/>
    <w:rsid w:val="76E7BA11"/>
    <w:rsid w:val="76E9DDA6"/>
    <w:rsid w:val="76EC3507"/>
    <w:rsid w:val="76F2239A"/>
    <w:rsid w:val="76F251DC"/>
    <w:rsid w:val="76F57B88"/>
    <w:rsid w:val="76F818BC"/>
    <w:rsid w:val="76FB12F0"/>
    <w:rsid w:val="76FBF3CB"/>
    <w:rsid w:val="770175D6"/>
    <w:rsid w:val="77025E35"/>
    <w:rsid w:val="77067480"/>
    <w:rsid w:val="7707856C"/>
    <w:rsid w:val="770C59F6"/>
    <w:rsid w:val="770D6AF3"/>
    <w:rsid w:val="770F4FEE"/>
    <w:rsid w:val="7713005B"/>
    <w:rsid w:val="77141DDE"/>
    <w:rsid w:val="7717912C"/>
    <w:rsid w:val="771885D6"/>
    <w:rsid w:val="771EDAF3"/>
    <w:rsid w:val="77212561"/>
    <w:rsid w:val="77219B16"/>
    <w:rsid w:val="7722CE52"/>
    <w:rsid w:val="77231D37"/>
    <w:rsid w:val="7724B502"/>
    <w:rsid w:val="772510F0"/>
    <w:rsid w:val="7725C6BF"/>
    <w:rsid w:val="7725DBE3"/>
    <w:rsid w:val="772C08CF"/>
    <w:rsid w:val="772F772A"/>
    <w:rsid w:val="7734D3C3"/>
    <w:rsid w:val="77380924"/>
    <w:rsid w:val="7739AFF1"/>
    <w:rsid w:val="7739C18B"/>
    <w:rsid w:val="773A5181"/>
    <w:rsid w:val="773E448B"/>
    <w:rsid w:val="7740C09E"/>
    <w:rsid w:val="7742211C"/>
    <w:rsid w:val="77451244"/>
    <w:rsid w:val="77484DF9"/>
    <w:rsid w:val="77490B87"/>
    <w:rsid w:val="774A84D4"/>
    <w:rsid w:val="774D9127"/>
    <w:rsid w:val="774DC647"/>
    <w:rsid w:val="774E6B04"/>
    <w:rsid w:val="7754536F"/>
    <w:rsid w:val="77558603"/>
    <w:rsid w:val="77563EF0"/>
    <w:rsid w:val="77582F6E"/>
    <w:rsid w:val="775E2E2C"/>
    <w:rsid w:val="775E670C"/>
    <w:rsid w:val="7767CE26"/>
    <w:rsid w:val="777055D4"/>
    <w:rsid w:val="7770C22C"/>
    <w:rsid w:val="77723392"/>
    <w:rsid w:val="777ABC53"/>
    <w:rsid w:val="777C86E1"/>
    <w:rsid w:val="777ED2A2"/>
    <w:rsid w:val="777F16E2"/>
    <w:rsid w:val="778262B6"/>
    <w:rsid w:val="7786941F"/>
    <w:rsid w:val="7787CFE2"/>
    <w:rsid w:val="7788BBB2"/>
    <w:rsid w:val="778AE4A5"/>
    <w:rsid w:val="778B9377"/>
    <w:rsid w:val="778F5FEE"/>
    <w:rsid w:val="77908125"/>
    <w:rsid w:val="779134AE"/>
    <w:rsid w:val="779158B4"/>
    <w:rsid w:val="77919ECC"/>
    <w:rsid w:val="77993297"/>
    <w:rsid w:val="779D990B"/>
    <w:rsid w:val="77A2AA1C"/>
    <w:rsid w:val="77A369F6"/>
    <w:rsid w:val="77A414EE"/>
    <w:rsid w:val="77AA325E"/>
    <w:rsid w:val="77AB2BF3"/>
    <w:rsid w:val="77AC3C86"/>
    <w:rsid w:val="77B3149C"/>
    <w:rsid w:val="77B3A8FD"/>
    <w:rsid w:val="77B5FC9A"/>
    <w:rsid w:val="77B9B482"/>
    <w:rsid w:val="77BC7717"/>
    <w:rsid w:val="77BCB191"/>
    <w:rsid w:val="77BCC193"/>
    <w:rsid w:val="77C0766A"/>
    <w:rsid w:val="77C5240F"/>
    <w:rsid w:val="77C8F9DA"/>
    <w:rsid w:val="77C9D863"/>
    <w:rsid w:val="77D07C72"/>
    <w:rsid w:val="77D90F66"/>
    <w:rsid w:val="77E0F78E"/>
    <w:rsid w:val="77E14A1E"/>
    <w:rsid w:val="77E157C7"/>
    <w:rsid w:val="77E22982"/>
    <w:rsid w:val="77E5CDA8"/>
    <w:rsid w:val="77F0C31A"/>
    <w:rsid w:val="77F324D9"/>
    <w:rsid w:val="77F5E3EE"/>
    <w:rsid w:val="77F80F6E"/>
    <w:rsid w:val="77FE17DB"/>
    <w:rsid w:val="77FE4CAE"/>
    <w:rsid w:val="77FFA268"/>
    <w:rsid w:val="7805ADB3"/>
    <w:rsid w:val="78083ABD"/>
    <w:rsid w:val="7808FE86"/>
    <w:rsid w:val="780A1CE3"/>
    <w:rsid w:val="780D007C"/>
    <w:rsid w:val="780ECF78"/>
    <w:rsid w:val="780FB345"/>
    <w:rsid w:val="78102295"/>
    <w:rsid w:val="7812E48F"/>
    <w:rsid w:val="78155820"/>
    <w:rsid w:val="7817FD54"/>
    <w:rsid w:val="781A3F2E"/>
    <w:rsid w:val="78205617"/>
    <w:rsid w:val="78244759"/>
    <w:rsid w:val="7829A033"/>
    <w:rsid w:val="782E77A9"/>
    <w:rsid w:val="782EF3DC"/>
    <w:rsid w:val="78310565"/>
    <w:rsid w:val="78357C12"/>
    <w:rsid w:val="783A2A9C"/>
    <w:rsid w:val="783F408F"/>
    <w:rsid w:val="783FCE96"/>
    <w:rsid w:val="7844DF8B"/>
    <w:rsid w:val="7846D1F2"/>
    <w:rsid w:val="78482906"/>
    <w:rsid w:val="784AB13D"/>
    <w:rsid w:val="784CD450"/>
    <w:rsid w:val="784DD9D0"/>
    <w:rsid w:val="7852AB31"/>
    <w:rsid w:val="785326A5"/>
    <w:rsid w:val="7853F60E"/>
    <w:rsid w:val="7855021C"/>
    <w:rsid w:val="7856437D"/>
    <w:rsid w:val="785B3F36"/>
    <w:rsid w:val="785C253A"/>
    <w:rsid w:val="785F16A5"/>
    <w:rsid w:val="785F2B85"/>
    <w:rsid w:val="786095D5"/>
    <w:rsid w:val="78639214"/>
    <w:rsid w:val="7863B06C"/>
    <w:rsid w:val="786481A3"/>
    <w:rsid w:val="786595F0"/>
    <w:rsid w:val="78668E13"/>
    <w:rsid w:val="7866ECC3"/>
    <w:rsid w:val="7867F743"/>
    <w:rsid w:val="786A1691"/>
    <w:rsid w:val="786D8F85"/>
    <w:rsid w:val="786E3406"/>
    <w:rsid w:val="7870DF64"/>
    <w:rsid w:val="78724C84"/>
    <w:rsid w:val="78726D69"/>
    <w:rsid w:val="78791DE0"/>
    <w:rsid w:val="78792916"/>
    <w:rsid w:val="787FEF46"/>
    <w:rsid w:val="788306D2"/>
    <w:rsid w:val="78879298"/>
    <w:rsid w:val="788B6725"/>
    <w:rsid w:val="788C14EE"/>
    <w:rsid w:val="788E5FA3"/>
    <w:rsid w:val="788EF00C"/>
    <w:rsid w:val="78922AF8"/>
    <w:rsid w:val="7892D433"/>
    <w:rsid w:val="7897F389"/>
    <w:rsid w:val="789816ED"/>
    <w:rsid w:val="789CCF89"/>
    <w:rsid w:val="789D36A8"/>
    <w:rsid w:val="78A03499"/>
    <w:rsid w:val="78A0A290"/>
    <w:rsid w:val="78A1344B"/>
    <w:rsid w:val="78A19289"/>
    <w:rsid w:val="78A6F044"/>
    <w:rsid w:val="78AA21E2"/>
    <w:rsid w:val="78AA426B"/>
    <w:rsid w:val="78ABE29B"/>
    <w:rsid w:val="78AE123B"/>
    <w:rsid w:val="78B2B37E"/>
    <w:rsid w:val="78B5E4AD"/>
    <w:rsid w:val="78BE7B5C"/>
    <w:rsid w:val="78BFEF10"/>
    <w:rsid w:val="78C251DF"/>
    <w:rsid w:val="78C3FED3"/>
    <w:rsid w:val="78C4C419"/>
    <w:rsid w:val="78C575CF"/>
    <w:rsid w:val="78C67A36"/>
    <w:rsid w:val="78C6E73A"/>
    <w:rsid w:val="78C762FA"/>
    <w:rsid w:val="78C83EDD"/>
    <w:rsid w:val="78C9ABE8"/>
    <w:rsid w:val="78CB5552"/>
    <w:rsid w:val="78CE7B08"/>
    <w:rsid w:val="78D0AF05"/>
    <w:rsid w:val="78D44D36"/>
    <w:rsid w:val="78D63A4B"/>
    <w:rsid w:val="78D9DE91"/>
    <w:rsid w:val="78DB0907"/>
    <w:rsid w:val="78DB29FA"/>
    <w:rsid w:val="78E6769F"/>
    <w:rsid w:val="78EAEF6D"/>
    <w:rsid w:val="78EBB095"/>
    <w:rsid w:val="78EBEA20"/>
    <w:rsid w:val="78EEFDD1"/>
    <w:rsid w:val="78EF7FD1"/>
    <w:rsid w:val="78EFDB5C"/>
    <w:rsid w:val="78F88E3A"/>
    <w:rsid w:val="78FDD553"/>
    <w:rsid w:val="78FE4459"/>
    <w:rsid w:val="78FF96F8"/>
    <w:rsid w:val="79019FF9"/>
    <w:rsid w:val="7908FBAD"/>
    <w:rsid w:val="790CBF40"/>
    <w:rsid w:val="790F1662"/>
    <w:rsid w:val="790F32DF"/>
    <w:rsid w:val="7910C328"/>
    <w:rsid w:val="791168D1"/>
    <w:rsid w:val="7921C8A6"/>
    <w:rsid w:val="79282531"/>
    <w:rsid w:val="792D293F"/>
    <w:rsid w:val="792D6E63"/>
    <w:rsid w:val="7930489C"/>
    <w:rsid w:val="793186C8"/>
    <w:rsid w:val="7931CEA1"/>
    <w:rsid w:val="79321C36"/>
    <w:rsid w:val="7933D42F"/>
    <w:rsid w:val="7934FDC7"/>
    <w:rsid w:val="7934FDE3"/>
    <w:rsid w:val="793515EB"/>
    <w:rsid w:val="79370793"/>
    <w:rsid w:val="79384079"/>
    <w:rsid w:val="793B5B8E"/>
    <w:rsid w:val="793F54D2"/>
    <w:rsid w:val="79440FCD"/>
    <w:rsid w:val="79472FF8"/>
    <w:rsid w:val="79484483"/>
    <w:rsid w:val="7949C910"/>
    <w:rsid w:val="794F51C2"/>
    <w:rsid w:val="7956CFCF"/>
    <w:rsid w:val="7957A01C"/>
    <w:rsid w:val="795B1914"/>
    <w:rsid w:val="795BD8E8"/>
    <w:rsid w:val="795C3FA9"/>
    <w:rsid w:val="795DA588"/>
    <w:rsid w:val="7962A095"/>
    <w:rsid w:val="79675BFC"/>
    <w:rsid w:val="796C17B7"/>
    <w:rsid w:val="796FDC2F"/>
    <w:rsid w:val="79736B43"/>
    <w:rsid w:val="7976410E"/>
    <w:rsid w:val="79767C13"/>
    <w:rsid w:val="79771B3A"/>
    <w:rsid w:val="79784B91"/>
    <w:rsid w:val="7978F517"/>
    <w:rsid w:val="79799D08"/>
    <w:rsid w:val="797C5019"/>
    <w:rsid w:val="797E0D53"/>
    <w:rsid w:val="797F11A1"/>
    <w:rsid w:val="79800361"/>
    <w:rsid w:val="7989AFF9"/>
    <w:rsid w:val="7989F332"/>
    <w:rsid w:val="798D8409"/>
    <w:rsid w:val="798F2D0A"/>
    <w:rsid w:val="79952E3D"/>
    <w:rsid w:val="7996A7A4"/>
    <w:rsid w:val="799FD258"/>
    <w:rsid w:val="79A0BC00"/>
    <w:rsid w:val="79A12320"/>
    <w:rsid w:val="79A237DB"/>
    <w:rsid w:val="79A34168"/>
    <w:rsid w:val="79A43D67"/>
    <w:rsid w:val="79A6CA6E"/>
    <w:rsid w:val="79A71702"/>
    <w:rsid w:val="79A7DC5B"/>
    <w:rsid w:val="79A8F478"/>
    <w:rsid w:val="79ABFDF5"/>
    <w:rsid w:val="79AE14CD"/>
    <w:rsid w:val="79AE8E39"/>
    <w:rsid w:val="79B69938"/>
    <w:rsid w:val="79BD8048"/>
    <w:rsid w:val="79BEC2FA"/>
    <w:rsid w:val="79C073D0"/>
    <w:rsid w:val="79C08FFC"/>
    <w:rsid w:val="79C18385"/>
    <w:rsid w:val="79C44DF5"/>
    <w:rsid w:val="79CC2FBE"/>
    <w:rsid w:val="79D12D9C"/>
    <w:rsid w:val="79D2F38E"/>
    <w:rsid w:val="79D3FF13"/>
    <w:rsid w:val="79D8FFA9"/>
    <w:rsid w:val="79DC8789"/>
    <w:rsid w:val="79DC9170"/>
    <w:rsid w:val="79DD6289"/>
    <w:rsid w:val="79DD69B6"/>
    <w:rsid w:val="79DE27B0"/>
    <w:rsid w:val="79E08772"/>
    <w:rsid w:val="79E26887"/>
    <w:rsid w:val="79E64A20"/>
    <w:rsid w:val="79E98CB6"/>
    <w:rsid w:val="79E9FD39"/>
    <w:rsid w:val="79ECBE2B"/>
    <w:rsid w:val="79F09201"/>
    <w:rsid w:val="79F11A9E"/>
    <w:rsid w:val="79F50244"/>
    <w:rsid w:val="79F699F1"/>
    <w:rsid w:val="79F7BBFA"/>
    <w:rsid w:val="79FB0E98"/>
    <w:rsid w:val="79FB66C8"/>
    <w:rsid w:val="79FB6755"/>
    <w:rsid w:val="79FC7297"/>
    <w:rsid w:val="79FCEB8A"/>
    <w:rsid w:val="79FD2170"/>
    <w:rsid w:val="79FD8F11"/>
    <w:rsid w:val="79FE0DBB"/>
    <w:rsid w:val="7A02F33A"/>
    <w:rsid w:val="7A042AC4"/>
    <w:rsid w:val="7A055E62"/>
    <w:rsid w:val="7A06A50C"/>
    <w:rsid w:val="7A075515"/>
    <w:rsid w:val="7A0F2E47"/>
    <w:rsid w:val="7A108443"/>
    <w:rsid w:val="7A125334"/>
    <w:rsid w:val="7A15C0E4"/>
    <w:rsid w:val="7A181425"/>
    <w:rsid w:val="7A19E606"/>
    <w:rsid w:val="7A1AB43F"/>
    <w:rsid w:val="7A247B8A"/>
    <w:rsid w:val="7A25551D"/>
    <w:rsid w:val="7A27E3C7"/>
    <w:rsid w:val="7A29E90C"/>
    <w:rsid w:val="7A2A09FD"/>
    <w:rsid w:val="7A2CE836"/>
    <w:rsid w:val="7A2F6A63"/>
    <w:rsid w:val="7A303289"/>
    <w:rsid w:val="7A3092BE"/>
    <w:rsid w:val="7A34FEA2"/>
    <w:rsid w:val="7A35A355"/>
    <w:rsid w:val="7A35E543"/>
    <w:rsid w:val="7A3822F8"/>
    <w:rsid w:val="7A384B0E"/>
    <w:rsid w:val="7A3AB5E1"/>
    <w:rsid w:val="7A3D6A2C"/>
    <w:rsid w:val="7A3E6A6D"/>
    <w:rsid w:val="7A42BCFE"/>
    <w:rsid w:val="7A42DA47"/>
    <w:rsid w:val="7A43D698"/>
    <w:rsid w:val="7A47A7D6"/>
    <w:rsid w:val="7A48D826"/>
    <w:rsid w:val="7A4FDD9C"/>
    <w:rsid w:val="7A563B54"/>
    <w:rsid w:val="7A571070"/>
    <w:rsid w:val="7A58B5BE"/>
    <w:rsid w:val="7A58E7DE"/>
    <w:rsid w:val="7A5A588E"/>
    <w:rsid w:val="7A5B86BA"/>
    <w:rsid w:val="7A5DBE4F"/>
    <w:rsid w:val="7A5F8C78"/>
    <w:rsid w:val="7A622919"/>
    <w:rsid w:val="7A64CFD1"/>
    <w:rsid w:val="7A69575D"/>
    <w:rsid w:val="7A6ADEEA"/>
    <w:rsid w:val="7A6DD21F"/>
    <w:rsid w:val="7A6FF017"/>
    <w:rsid w:val="7A70668C"/>
    <w:rsid w:val="7A729F86"/>
    <w:rsid w:val="7A75D9A4"/>
    <w:rsid w:val="7A76C0F2"/>
    <w:rsid w:val="7A7812C5"/>
    <w:rsid w:val="7A7A84BF"/>
    <w:rsid w:val="7A7C138F"/>
    <w:rsid w:val="7A7F5CCE"/>
    <w:rsid w:val="7A822581"/>
    <w:rsid w:val="7A846A7D"/>
    <w:rsid w:val="7A8495B3"/>
    <w:rsid w:val="7A8555BB"/>
    <w:rsid w:val="7A871F59"/>
    <w:rsid w:val="7A877A39"/>
    <w:rsid w:val="7A87C7C0"/>
    <w:rsid w:val="7A88923D"/>
    <w:rsid w:val="7A88FE5F"/>
    <w:rsid w:val="7A8B8695"/>
    <w:rsid w:val="7A8D2819"/>
    <w:rsid w:val="7A8E5E8E"/>
    <w:rsid w:val="7A8F1F29"/>
    <w:rsid w:val="7A906DAE"/>
    <w:rsid w:val="7A9089C0"/>
    <w:rsid w:val="7A9297A5"/>
    <w:rsid w:val="7A92C6A1"/>
    <w:rsid w:val="7A93DF9D"/>
    <w:rsid w:val="7A94DD80"/>
    <w:rsid w:val="7A973E35"/>
    <w:rsid w:val="7A9992F0"/>
    <w:rsid w:val="7A9D4437"/>
    <w:rsid w:val="7A9DCC5D"/>
    <w:rsid w:val="7AA113E5"/>
    <w:rsid w:val="7AA42857"/>
    <w:rsid w:val="7AA8A063"/>
    <w:rsid w:val="7AAAC28B"/>
    <w:rsid w:val="7AAC62FD"/>
    <w:rsid w:val="7AAC9740"/>
    <w:rsid w:val="7AAD66CC"/>
    <w:rsid w:val="7AAF4BC3"/>
    <w:rsid w:val="7AB222F9"/>
    <w:rsid w:val="7AB35A56"/>
    <w:rsid w:val="7AB3C5CC"/>
    <w:rsid w:val="7AB3E63A"/>
    <w:rsid w:val="7ABBC691"/>
    <w:rsid w:val="7AC0081E"/>
    <w:rsid w:val="7AC3835C"/>
    <w:rsid w:val="7AC3BFFB"/>
    <w:rsid w:val="7AC3D3CD"/>
    <w:rsid w:val="7AC4B2C8"/>
    <w:rsid w:val="7AC63F14"/>
    <w:rsid w:val="7AC70FCD"/>
    <w:rsid w:val="7ACA378B"/>
    <w:rsid w:val="7ACC0402"/>
    <w:rsid w:val="7ACD3C17"/>
    <w:rsid w:val="7ACE0BDB"/>
    <w:rsid w:val="7ACE270E"/>
    <w:rsid w:val="7ACFC24F"/>
    <w:rsid w:val="7AD66B48"/>
    <w:rsid w:val="7AD83933"/>
    <w:rsid w:val="7ADDEDE8"/>
    <w:rsid w:val="7AE10BD1"/>
    <w:rsid w:val="7AE16D58"/>
    <w:rsid w:val="7AE2C8F3"/>
    <w:rsid w:val="7AE2E5D3"/>
    <w:rsid w:val="7AE354DC"/>
    <w:rsid w:val="7AE44B0C"/>
    <w:rsid w:val="7AE49570"/>
    <w:rsid w:val="7AE6AFC2"/>
    <w:rsid w:val="7AE9607D"/>
    <w:rsid w:val="7AEE7AE7"/>
    <w:rsid w:val="7AF3CDBF"/>
    <w:rsid w:val="7AF42051"/>
    <w:rsid w:val="7AF45BC2"/>
    <w:rsid w:val="7AF81114"/>
    <w:rsid w:val="7AF8CB0B"/>
    <w:rsid w:val="7AF8D1CE"/>
    <w:rsid w:val="7AFA1483"/>
    <w:rsid w:val="7AFA8F47"/>
    <w:rsid w:val="7AFDAD92"/>
    <w:rsid w:val="7B054473"/>
    <w:rsid w:val="7B08CE02"/>
    <w:rsid w:val="7B0A3793"/>
    <w:rsid w:val="7B0B214F"/>
    <w:rsid w:val="7B0C32AA"/>
    <w:rsid w:val="7B0D450B"/>
    <w:rsid w:val="7B14DDB9"/>
    <w:rsid w:val="7B1FD1DA"/>
    <w:rsid w:val="7B205D0A"/>
    <w:rsid w:val="7B20EC1E"/>
    <w:rsid w:val="7B273741"/>
    <w:rsid w:val="7B27CED7"/>
    <w:rsid w:val="7B2903CC"/>
    <w:rsid w:val="7B2BB057"/>
    <w:rsid w:val="7B2BFB4D"/>
    <w:rsid w:val="7B2F3417"/>
    <w:rsid w:val="7B2FA9B3"/>
    <w:rsid w:val="7B33819B"/>
    <w:rsid w:val="7B33AFBC"/>
    <w:rsid w:val="7B3DB2EB"/>
    <w:rsid w:val="7B41D446"/>
    <w:rsid w:val="7B432D5F"/>
    <w:rsid w:val="7B4519DB"/>
    <w:rsid w:val="7B47CD3B"/>
    <w:rsid w:val="7B48D59F"/>
    <w:rsid w:val="7B491D71"/>
    <w:rsid w:val="7B4AE8CF"/>
    <w:rsid w:val="7B58775D"/>
    <w:rsid w:val="7B58E73B"/>
    <w:rsid w:val="7B592EFB"/>
    <w:rsid w:val="7B637A8E"/>
    <w:rsid w:val="7B648DAC"/>
    <w:rsid w:val="7B649D23"/>
    <w:rsid w:val="7B664B5A"/>
    <w:rsid w:val="7B669142"/>
    <w:rsid w:val="7B68A1FD"/>
    <w:rsid w:val="7B68C6F7"/>
    <w:rsid w:val="7B6B0102"/>
    <w:rsid w:val="7B6C6033"/>
    <w:rsid w:val="7B6CC90A"/>
    <w:rsid w:val="7B7279B5"/>
    <w:rsid w:val="7B731ED5"/>
    <w:rsid w:val="7B7599FF"/>
    <w:rsid w:val="7B776C79"/>
    <w:rsid w:val="7B79DFBB"/>
    <w:rsid w:val="7B7CC3E9"/>
    <w:rsid w:val="7B7E80B7"/>
    <w:rsid w:val="7B7E8460"/>
    <w:rsid w:val="7B7F1F58"/>
    <w:rsid w:val="7B828A23"/>
    <w:rsid w:val="7B84BF9F"/>
    <w:rsid w:val="7B8AF93A"/>
    <w:rsid w:val="7B8B4A84"/>
    <w:rsid w:val="7B8EB692"/>
    <w:rsid w:val="7B8FA82D"/>
    <w:rsid w:val="7B904772"/>
    <w:rsid w:val="7B90D95E"/>
    <w:rsid w:val="7B90E62D"/>
    <w:rsid w:val="7B910727"/>
    <w:rsid w:val="7B9E541F"/>
    <w:rsid w:val="7B9EA628"/>
    <w:rsid w:val="7B9FFFE0"/>
    <w:rsid w:val="7BA1BD04"/>
    <w:rsid w:val="7BA2A02B"/>
    <w:rsid w:val="7BA2A911"/>
    <w:rsid w:val="7BA4A67F"/>
    <w:rsid w:val="7BA6A18B"/>
    <w:rsid w:val="7BA6F14C"/>
    <w:rsid w:val="7BA76514"/>
    <w:rsid w:val="7BA780F8"/>
    <w:rsid w:val="7BA8D856"/>
    <w:rsid w:val="7BAA99AA"/>
    <w:rsid w:val="7BADA68B"/>
    <w:rsid w:val="7BAE9C89"/>
    <w:rsid w:val="7BAF08D3"/>
    <w:rsid w:val="7BB65B85"/>
    <w:rsid w:val="7BB8672A"/>
    <w:rsid w:val="7BBCF29F"/>
    <w:rsid w:val="7BBDABD5"/>
    <w:rsid w:val="7BBE5FE1"/>
    <w:rsid w:val="7BC00A08"/>
    <w:rsid w:val="7BC1F978"/>
    <w:rsid w:val="7BC52223"/>
    <w:rsid w:val="7BC64BDC"/>
    <w:rsid w:val="7BCEAFD7"/>
    <w:rsid w:val="7BD03484"/>
    <w:rsid w:val="7BD06F72"/>
    <w:rsid w:val="7BD32DC3"/>
    <w:rsid w:val="7BD3EB46"/>
    <w:rsid w:val="7BD882B2"/>
    <w:rsid w:val="7BDA9CED"/>
    <w:rsid w:val="7BDCC4B5"/>
    <w:rsid w:val="7BDD2A87"/>
    <w:rsid w:val="7BDDDC87"/>
    <w:rsid w:val="7BDEDC2D"/>
    <w:rsid w:val="7BE0796A"/>
    <w:rsid w:val="7BE52F64"/>
    <w:rsid w:val="7BE93341"/>
    <w:rsid w:val="7BE9419E"/>
    <w:rsid w:val="7BEA645A"/>
    <w:rsid w:val="7BECCFB9"/>
    <w:rsid w:val="7BEE0618"/>
    <w:rsid w:val="7BEE1CC3"/>
    <w:rsid w:val="7BEED98F"/>
    <w:rsid w:val="7BEF3073"/>
    <w:rsid w:val="7BF1D410"/>
    <w:rsid w:val="7BF2F4D7"/>
    <w:rsid w:val="7BF4E4BB"/>
    <w:rsid w:val="7BF666D6"/>
    <w:rsid w:val="7BF79664"/>
    <w:rsid w:val="7BF7CE9A"/>
    <w:rsid w:val="7BFA4B50"/>
    <w:rsid w:val="7BFE07C7"/>
    <w:rsid w:val="7BFE1047"/>
    <w:rsid w:val="7BFE5D9D"/>
    <w:rsid w:val="7BFEBEAA"/>
    <w:rsid w:val="7BFF56CC"/>
    <w:rsid w:val="7C01EB66"/>
    <w:rsid w:val="7C01F44F"/>
    <w:rsid w:val="7C038792"/>
    <w:rsid w:val="7C09BF85"/>
    <w:rsid w:val="7C10203A"/>
    <w:rsid w:val="7C10B678"/>
    <w:rsid w:val="7C116E06"/>
    <w:rsid w:val="7C119183"/>
    <w:rsid w:val="7C13B3C4"/>
    <w:rsid w:val="7C14B934"/>
    <w:rsid w:val="7C158E1A"/>
    <w:rsid w:val="7C17A227"/>
    <w:rsid w:val="7C185A8B"/>
    <w:rsid w:val="7C1B868C"/>
    <w:rsid w:val="7C1BF06B"/>
    <w:rsid w:val="7C1CFB80"/>
    <w:rsid w:val="7C2295D5"/>
    <w:rsid w:val="7C22F641"/>
    <w:rsid w:val="7C238356"/>
    <w:rsid w:val="7C26D5B3"/>
    <w:rsid w:val="7C2985F6"/>
    <w:rsid w:val="7C2BDE46"/>
    <w:rsid w:val="7C2D8C84"/>
    <w:rsid w:val="7C3085C6"/>
    <w:rsid w:val="7C326A9B"/>
    <w:rsid w:val="7C34B743"/>
    <w:rsid w:val="7C35ACEC"/>
    <w:rsid w:val="7C3E031B"/>
    <w:rsid w:val="7C3E3F45"/>
    <w:rsid w:val="7C3F0191"/>
    <w:rsid w:val="7C3F440D"/>
    <w:rsid w:val="7C442C52"/>
    <w:rsid w:val="7C45EDB2"/>
    <w:rsid w:val="7C466502"/>
    <w:rsid w:val="7C491B9D"/>
    <w:rsid w:val="7C4A2DF1"/>
    <w:rsid w:val="7C4CB1E0"/>
    <w:rsid w:val="7C4FD921"/>
    <w:rsid w:val="7C50D6A0"/>
    <w:rsid w:val="7C54A0B4"/>
    <w:rsid w:val="7C54EDE4"/>
    <w:rsid w:val="7C558299"/>
    <w:rsid w:val="7C55DF3C"/>
    <w:rsid w:val="7C5C302F"/>
    <w:rsid w:val="7C5C594D"/>
    <w:rsid w:val="7C5E9090"/>
    <w:rsid w:val="7C6233A1"/>
    <w:rsid w:val="7C62AF50"/>
    <w:rsid w:val="7C687CC5"/>
    <w:rsid w:val="7C69DC9F"/>
    <w:rsid w:val="7C6E0D37"/>
    <w:rsid w:val="7C6F43BC"/>
    <w:rsid w:val="7C75052A"/>
    <w:rsid w:val="7C75D25F"/>
    <w:rsid w:val="7C75FA6B"/>
    <w:rsid w:val="7C785424"/>
    <w:rsid w:val="7C7C84FA"/>
    <w:rsid w:val="7C7CB41B"/>
    <w:rsid w:val="7C822F86"/>
    <w:rsid w:val="7C832BF5"/>
    <w:rsid w:val="7C84423F"/>
    <w:rsid w:val="7C854A96"/>
    <w:rsid w:val="7C867B28"/>
    <w:rsid w:val="7C867CDA"/>
    <w:rsid w:val="7C8BCC19"/>
    <w:rsid w:val="7C9036D1"/>
    <w:rsid w:val="7C910557"/>
    <w:rsid w:val="7C9199B2"/>
    <w:rsid w:val="7C951C82"/>
    <w:rsid w:val="7C9671A6"/>
    <w:rsid w:val="7C97613F"/>
    <w:rsid w:val="7C978D99"/>
    <w:rsid w:val="7C97C5B4"/>
    <w:rsid w:val="7C99469B"/>
    <w:rsid w:val="7C9C412C"/>
    <w:rsid w:val="7C9D26A2"/>
    <w:rsid w:val="7C9E7F63"/>
    <w:rsid w:val="7C9E9B2B"/>
    <w:rsid w:val="7C9EAF95"/>
    <w:rsid w:val="7CA46205"/>
    <w:rsid w:val="7CA70991"/>
    <w:rsid w:val="7CA7EF4B"/>
    <w:rsid w:val="7CA939E1"/>
    <w:rsid w:val="7CABC2C7"/>
    <w:rsid w:val="7CAC9134"/>
    <w:rsid w:val="7CB17CA0"/>
    <w:rsid w:val="7CB3FB55"/>
    <w:rsid w:val="7CB5E2AD"/>
    <w:rsid w:val="7CB6D777"/>
    <w:rsid w:val="7CB6DA90"/>
    <w:rsid w:val="7CBA7818"/>
    <w:rsid w:val="7CBD63D2"/>
    <w:rsid w:val="7CBEDBB5"/>
    <w:rsid w:val="7CC6AB46"/>
    <w:rsid w:val="7CC79E5A"/>
    <w:rsid w:val="7CC930C5"/>
    <w:rsid w:val="7CC99F9F"/>
    <w:rsid w:val="7CCA3067"/>
    <w:rsid w:val="7CCAA168"/>
    <w:rsid w:val="7CCB8BC4"/>
    <w:rsid w:val="7CCF06D6"/>
    <w:rsid w:val="7CD3D6C6"/>
    <w:rsid w:val="7CD51441"/>
    <w:rsid w:val="7CD5F73A"/>
    <w:rsid w:val="7CD6622B"/>
    <w:rsid w:val="7CD747D1"/>
    <w:rsid w:val="7CDC3D29"/>
    <w:rsid w:val="7CDE9350"/>
    <w:rsid w:val="7CE75E5D"/>
    <w:rsid w:val="7CE76182"/>
    <w:rsid w:val="7CEBFBC7"/>
    <w:rsid w:val="7CEE1940"/>
    <w:rsid w:val="7CF23F29"/>
    <w:rsid w:val="7CF8C7E7"/>
    <w:rsid w:val="7CF985D6"/>
    <w:rsid w:val="7CF9A4AF"/>
    <w:rsid w:val="7CFA79A5"/>
    <w:rsid w:val="7CFD7070"/>
    <w:rsid w:val="7CFE9F78"/>
    <w:rsid w:val="7D0148E4"/>
    <w:rsid w:val="7D065201"/>
    <w:rsid w:val="7D07D49D"/>
    <w:rsid w:val="7D0970AA"/>
    <w:rsid w:val="7D0A74DA"/>
    <w:rsid w:val="7D0A7999"/>
    <w:rsid w:val="7D0B9D2A"/>
    <w:rsid w:val="7D0C7723"/>
    <w:rsid w:val="7D0C8CC7"/>
    <w:rsid w:val="7D12B22D"/>
    <w:rsid w:val="7D12BD41"/>
    <w:rsid w:val="7D17306F"/>
    <w:rsid w:val="7D17BCFB"/>
    <w:rsid w:val="7D1A22B8"/>
    <w:rsid w:val="7D1E88A4"/>
    <w:rsid w:val="7D209234"/>
    <w:rsid w:val="7D21EC38"/>
    <w:rsid w:val="7D223100"/>
    <w:rsid w:val="7D22A000"/>
    <w:rsid w:val="7D2A8267"/>
    <w:rsid w:val="7D2B839D"/>
    <w:rsid w:val="7D2C50A4"/>
    <w:rsid w:val="7D315B61"/>
    <w:rsid w:val="7D338174"/>
    <w:rsid w:val="7D33CC65"/>
    <w:rsid w:val="7D3CCB64"/>
    <w:rsid w:val="7D3D1C2B"/>
    <w:rsid w:val="7D4127AD"/>
    <w:rsid w:val="7D42935F"/>
    <w:rsid w:val="7D4361CD"/>
    <w:rsid w:val="7D4606F0"/>
    <w:rsid w:val="7D48315A"/>
    <w:rsid w:val="7D4B1073"/>
    <w:rsid w:val="7D4F77E6"/>
    <w:rsid w:val="7D5420B3"/>
    <w:rsid w:val="7D549833"/>
    <w:rsid w:val="7D5726D7"/>
    <w:rsid w:val="7D57AC76"/>
    <w:rsid w:val="7D58CBF8"/>
    <w:rsid w:val="7D5F7DF5"/>
    <w:rsid w:val="7D62C13A"/>
    <w:rsid w:val="7D646605"/>
    <w:rsid w:val="7D64BCE2"/>
    <w:rsid w:val="7D678C78"/>
    <w:rsid w:val="7D69F6FA"/>
    <w:rsid w:val="7D6A2DE4"/>
    <w:rsid w:val="7D6ED8F1"/>
    <w:rsid w:val="7D712832"/>
    <w:rsid w:val="7D71CDFD"/>
    <w:rsid w:val="7D7569DC"/>
    <w:rsid w:val="7D77F109"/>
    <w:rsid w:val="7D79B34F"/>
    <w:rsid w:val="7D7A57F7"/>
    <w:rsid w:val="7D7B362A"/>
    <w:rsid w:val="7D7D3235"/>
    <w:rsid w:val="7D80BAB9"/>
    <w:rsid w:val="7D826930"/>
    <w:rsid w:val="7D8861DD"/>
    <w:rsid w:val="7D8D25D0"/>
    <w:rsid w:val="7D8F75E9"/>
    <w:rsid w:val="7D8FB587"/>
    <w:rsid w:val="7D9469F4"/>
    <w:rsid w:val="7D950FB0"/>
    <w:rsid w:val="7D995341"/>
    <w:rsid w:val="7D9B9F43"/>
    <w:rsid w:val="7D9E97C4"/>
    <w:rsid w:val="7D9EDF5A"/>
    <w:rsid w:val="7DA112A3"/>
    <w:rsid w:val="7DA16563"/>
    <w:rsid w:val="7DA59C1B"/>
    <w:rsid w:val="7DA5F484"/>
    <w:rsid w:val="7DAB09A5"/>
    <w:rsid w:val="7DAB39D6"/>
    <w:rsid w:val="7DACA012"/>
    <w:rsid w:val="7DAD4D31"/>
    <w:rsid w:val="7DAF10AF"/>
    <w:rsid w:val="7DB31D93"/>
    <w:rsid w:val="7DBA2374"/>
    <w:rsid w:val="7DBDAB09"/>
    <w:rsid w:val="7DC17205"/>
    <w:rsid w:val="7DC54773"/>
    <w:rsid w:val="7DC5A2F9"/>
    <w:rsid w:val="7DCB43F2"/>
    <w:rsid w:val="7DD0788D"/>
    <w:rsid w:val="7DD178D1"/>
    <w:rsid w:val="7DD608C1"/>
    <w:rsid w:val="7DD68B88"/>
    <w:rsid w:val="7DD99B75"/>
    <w:rsid w:val="7DDBA133"/>
    <w:rsid w:val="7DDCFE7A"/>
    <w:rsid w:val="7DDE8DB8"/>
    <w:rsid w:val="7DDFFF3B"/>
    <w:rsid w:val="7DE19B58"/>
    <w:rsid w:val="7DE1E009"/>
    <w:rsid w:val="7DE73CD6"/>
    <w:rsid w:val="7DE91F29"/>
    <w:rsid w:val="7DEA8C08"/>
    <w:rsid w:val="7DEBFA3A"/>
    <w:rsid w:val="7DEC0E29"/>
    <w:rsid w:val="7DF17C4D"/>
    <w:rsid w:val="7DF34AAD"/>
    <w:rsid w:val="7DF74557"/>
    <w:rsid w:val="7DFA7DFD"/>
    <w:rsid w:val="7DFD8A4C"/>
    <w:rsid w:val="7DFDC7B9"/>
    <w:rsid w:val="7E007815"/>
    <w:rsid w:val="7E033044"/>
    <w:rsid w:val="7E07C531"/>
    <w:rsid w:val="7E0842CA"/>
    <w:rsid w:val="7E08AD1F"/>
    <w:rsid w:val="7E09DFC9"/>
    <w:rsid w:val="7E0B08B8"/>
    <w:rsid w:val="7E0F7723"/>
    <w:rsid w:val="7E129A45"/>
    <w:rsid w:val="7E14C109"/>
    <w:rsid w:val="7E15544B"/>
    <w:rsid w:val="7E1771B0"/>
    <w:rsid w:val="7E19860F"/>
    <w:rsid w:val="7E19CEB5"/>
    <w:rsid w:val="7E1A06D1"/>
    <w:rsid w:val="7E1A595E"/>
    <w:rsid w:val="7E2413E9"/>
    <w:rsid w:val="7E242136"/>
    <w:rsid w:val="7E24558E"/>
    <w:rsid w:val="7E25312C"/>
    <w:rsid w:val="7E25A509"/>
    <w:rsid w:val="7E273987"/>
    <w:rsid w:val="7E29B005"/>
    <w:rsid w:val="7E327E83"/>
    <w:rsid w:val="7E34B110"/>
    <w:rsid w:val="7E34E87E"/>
    <w:rsid w:val="7E35E0CB"/>
    <w:rsid w:val="7E3630AC"/>
    <w:rsid w:val="7E3660C2"/>
    <w:rsid w:val="7E367970"/>
    <w:rsid w:val="7E378D81"/>
    <w:rsid w:val="7E387E0F"/>
    <w:rsid w:val="7E3C540E"/>
    <w:rsid w:val="7E3D9FBA"/>
    <w:rsid w:val="7E3E440A"/>
    <w:rsid w:val="7E40F1BB"/>
    <w:rsid w:val="7E41A980"/>
    <w:rsid w:val="7E449BDC"/>
    <w:rsid w:val="7E470603"/>
    <w:rsid w:val="7E4A4425"/>
    <w:rsid w:val="7E4DB5FD"/>
    <w:rsid w:val="7E50669D"/>
    <w:rsid w:val="7E52A414"/>
    <w:rsid w:val="7E5B62D8"/>
    <w:rsid w:val="7E5BE09D"/>
    <w:rsid w:val="7E5D52EF"/>
    <w:rsid w:val="7E5D6FD1"/>
    <w:rsid w:val="7E5EE0D6"/>
    <w:rsid w:val="7E5F23BB"/>
    <w:rsid w:val="7E5FF92C"/>
    <w:rsid w:val="7E62C0ED"/>
    <w:rsid w:val="7E632FFA"/>
    <w:rsid w:val="7E654CDC"/>
    <w:rsid w:val="7E6552E7"/>
    <w:rsid w:val="7E65E6E1"/>
    <w:rsid w:val="7E673F21"/>
    <w:rsid w:val="7E686965"/>
    <w:rsid w:val="7E6A1159"/>
    <w:rsid w:val="7E6A3C07"/>
    <w:rsid w:val="7E6B81A2"/>
    <w:rsid w:val="7E766087"/>
    <w:rsid w:val="7E78832A"/>
    <w:rsid w:val="7E7CD7FB"/>
    <w:rsid w:val="7E7DA2C2"/>
    <w:rsid w:val="7E7FB1CC"/>
    <w:rsid w:val="7E84B6FE"/>
    <w:rsid w:val="7E885977"/>
    <w:rsid w:val="7E899EC7"/>
    <w:rsid w:val="7E8CE74A"/>
    <w:rsid w:val="7E8E4F30"/>
    <w:rsid w:val="7E93CAF2"/>
    <w:rsid w:val="7E93E4C1"/>
    <w:rsid w:val="7E996D77"/>
    <w:rsid w:val="7E9D6452"/>
    <w:rsid w:val="7EA204E2"/>
    <w:rsid w:val="7EA2DF92"/>
    <w:rsid w:val="7EA3BD76"/>
    <w:rsid w:val="7EA5A336"/>
    <w:rsid w:val="7EA6AD26"/>
    <w:rsid w:val="7EAA076E"/>
    <w:rsid w:val="7EAD4788"/>
    <w:rsid w:val="7EADA097"/>
    <w:rsid w:val="7EB69E39"/>
    <w:rsid w:val="7EBA2F7A"/>
    <w:rsid w:val="7EBAF7D8"/>
    <w:rsid w:val="7EBD1435"/>
    <w:rsid w:val="7EC0E377"/>
    <w:rsid w:val="7EC30963"/>
    <w:rsid w:val="7EC65E1D"/>
    <w:rsid w:val="7ECAD7EC"/>
    <w:rsid w:val="7ECDF431"/>
    <w:rsid w:val="7ED01C5F"/>
    <w:rsid w:val="7ED04D06"/>
    <w:rsid w:val="7ED0FA0E"/>
    <w:rsid w:val="7ED2C5C5"/>
    <w:rsid w:val="7ED79A4D"/>
    <w:rsid w:val="7ED86379"/>
    <w:rsid w:val="7EDC3438"/>
    <w:rsid w:val="7EDD6C18"/>
    <w:rsid w:val="7EDF5458"/>
    <w:rsid w:val="7EE09B65"/>
    <w:rsid w:val="7EE2DF1B"/>
    <w:rsid w:val="7EE6D5D9"/>
    <w:rsid w:val="7EE80D2D"/>
    <w:rsid w:val="7EEAD64E"/>
    <w:rsid w:val="7EF44E5C"/>
    <w:rsid w:val="7EF748DE"/>
    <w:rsid w:val="7EF7568D"/>
    <w:rsid w:val="7EF75711"/>
    <w:rsid w:val="7EF82614"/>
    <w:rsid w:val="7EF926F7"/>
    <w:rsid w:val="7EF98933"/>
    <w:rsid w:val="7EFB9F35"/>
    <w:rsid w:val="7EFBE313"/>
    <w:rsid w:val="7EFC81C6"/>
    <w:rsid w:val="7EFFB004"/>
    <w:rsid w:val="7F037A20"/>
    <w:rsid w:val="7F042902"/>
    <w:rsid w:val="7F0658B8"/>
    <w:rsid w:val="7F0779D9"/>
    <w:rsid w:val="7F09612D"/>
    <w:rsid w:val="7F10CE47"/>
    <w:rsid w:val="7F1195C2"/>
    <w:rsid w:val="7F14560C"/>
    <w:rsid w:val="7F17EB31"/>
    <w:rsid w:val="7F18FE65"/>
    <w:rsid w:val="7F198F37"/>
    <w:rsid w:val="7F1AF321"/>
    <w:rsid w:val="7F1B11D2"/>
    <w:rsid w:val="7F1B8BF2"/>
    <w:rsid w:val="7F21F989"/>
    <w:rsid w:val="7F23824B"/>
    <w:rsid w:val="7F23CD73"/>
    <w:rsid w:val="7F24A01F"/>
    <w:rsid w:val="7F25672A"/>
    <w:rsid w:val="7F2CFC98"/>
    <w:rsid w:val="7F2D1EA9"/>
    <w:rsid w:val="7F2D1FBC"/>
    <w:rsid w:val="7F2DFE0F"/>
    <w:rsid w:val="7F2E9909"/>
    <w:rsid w:val="7F348B8B"/>
    <w:rsid w:val="7F34D17E"/>
    <w:rsid w:val="7F350628"/>
    <w:rsid w:val="7F381272"/>
    <w:rsid w:val="7F38E853"/>
    <w:rsid w:val="7F3AC93A"/>
    <w:rsid w:val="7F3B8E98"/>
    <w:rsid w:val="7F3B9D83"/>
    <w:rsid w:val="7F3DD95C"/>
    <w:rsid w:val="7F421AB8"/>
    <w:rsid w:val="7F4269F1"/>
    <w:rsid w:val="7F4705FF"/>
    <w:rsid w:val="7F49D8D8"/>
    <w:rsid w:val="7F49DECF"/>
    <w:rsid w:val="7F4C326E"/>
    <w:rsid w:val="7F4F51B9"/>
    <w:rsid w:val="7F500AFB"/>
    <w:rsid w:val="7F55CA13"/>
    <w:rsid w:val="7F5685B0"/>
    <w:rsid w:val="7F5A8063"/>
    <w:rsid w:val="7F5ACA97"/>
    <w:rsid w:val="7F5D9530"/>
    <w:rsid w:val="7F62A13A"/>
    <w:rsid w:val="7F6351CD"/>
    <w:rsid w:val="7F63C5FD"/>
    <w:rsid w:val="7F6B183B"/>
    <w:rsid w:val="7F6C77C3"/>
    <w:rsid w:val="7F6E4FF9"/>
    <w:rsid w:val="7F7073C7"/>
    <w:rsid w:val="7F72CC37"/>
    <w:rsid w:val="7F74ECAA"/>
    <w:rsid w:val="7F781B46"/>
    <w:rsid w:val="7F7890EB"/>
    <w:rsid w:val="7F7F7A5F"/>
    <w:rsid w:val="7F837DC3"/>
    <w:rsid w:val="7F85E704"/>
    <w:rsid w:val="7F87B213"/>
    <w:rsid w:val="7F89ABA9"/>
    <w:rsid w:val="7F8C736C"/>
    <w:rsid w:val="7F9494D0"/>
    <w:rsid w:val="7F94BB80"/>
    <w:rsid w:val="7F94EDE9"/>
    <w:rsid w:val="7F9FC395"/>
    <w:rsid w:val="7F9FE8C7"/>
    <w:rsid w:val="7FA2F30D"/>
    <w:rsid w:val="7FA3E7C7"/>
    <w:rsid w:val="7FA5B4F8"/>
    <w:rsid w:val="7FAEB5E7"/>
    <w:rsid w:val="7FB30CDC"/>
    <w:rsid w:val="7FB351F0"/>
    <w:rsid w:val="7FB35E79"/>
    <w:rsid w:val="7FB45BDF"/>
    <w:rsid w:val="7FB5B888"/>
    <w:rsid w:val="7FB96A2C"/>
    <w:rsid w:val="7FBC10A4"/>
    <w:rsid w:val="7FC0D776"/>
    <w:rsid w:val="7FC0F270"/>
    <w:rsid w:val="7FC1F342"/>
    <w:rsid w:val="7FC3426F"/>
    <w:rsid w:val="7FC5D21C"/>
    <w:rsid w:val="7FC5F018"/>
    <w:rsid w:val="7FC5F20F"/>
    <w:rsid w:val="7FC81455"/>
    <w:rsid w:val="7FC9DE34"/>
    <w:rsid w:val="7FCA5A7B"/>
    <w:rsid w:val="7FCB51DA"/>
    <w:rsid w:val="7FCD31D1"/>
    <w:rsid w:val="7FCE2C6D"/>
    <w:rsid w:val="7FCF2BB4"/>
    <w:rsid w:val="7FD44694"/>
    <w:rsid w:val="7FD5FF23"/>
    <w:rsid w:val="7FD6FDAE"/>
    <w:rsid w:val="7FDAAA19"/>
    <w:rsid w:val="7FDAB3C0"/>
    <w:rsid w:val="7FDADC0E"/>
    <w:rsid w:val="7FDD6268"/>
    <w:rsid w:val="7FE1CDE5"/>
    <w:rsid w:val="7FE36584"/>
    <w:rsid w:val="7FE62F0E"/>
    <w:rsid w:val="7FE67E79"/>
    <w:rsid w:val="7FE6ADDD"/>
    <w:rsid w:val="7FE89E04"/>
    <w:rsid w:val="7FE9A2DF"/>
    <w:rsid w:val="7FE9A54A"/>
    <w:rsid w:val="7FE9E8CE"/>
    <w:rsid w:val="7FEDD097"/>
    <w:rsid w:val="7FF1136A"/>
    <w:rsid w:val="7FF1A329"/>
    <w:rsid w:val="7FF5DE83"/>
    <w:rsid w:val="7FFD4D1D"/>
    <w:rsid w:val="7FFEB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7D3FD7"/>
  <w15:docId w15:val="{8F99B4D3-4DF8-46BC-BD6B-4224EC0F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33A514E2"/>
    <w:pPr>
      <w:tabs>
        <w:tab w:val="num" w:pos="643"/>
        <w:tab w:val="num" w:pos="926"/>
      </w:tabs>
      <w:ind w:left="926" w:hanging="360"/>
      <w:contextualSpacing/>
    </w:pPr>
  </w:style>
  <w:style w:type="paragraph" w:styleId="ListBullet2">
    <w:name w:val="List Bullet 2"/>
    <w:basedOn w:val="Normal"/>
    <w:uiPriority w:val="99"/>
    <w:semiHidden/>
    <w:unhideWhenUsed/>
    <w:rsid w:val="33A514E2"/>
    <w:pPr>
      <w:numPr>
        <w:numId w:val="1"/>
      </w:numPr>
      <w:tabs>
        <w:tab w:val="num" w:pos="1209"/>
      </w:tabs>
      <w:contextualSpacing/>
    </w:pPr>
  </w:style>
  <w:style w:type="paragraph" w:styleId="ListBullet3">
    <w:name w:val="List Bullet 3"/>
    <w:basedOn w:val="Normal"/>
    <w:uiPriority w:val="99"/>
    <w:semiHidden/>
    <w:unhideWhenUsed/>
    <w:rsid w:val="33A514E2"/>
    <w:pPr>
      <w:numPr>
        <w:numId w:val="2"/>
      </w:numPr>
      <w:contextualSpacing/>
    </w:pPr>
  </w:style>
  <w:style w:type="paragraph" w:styleId="ListBullet4">
    <w:name w:val="List Bullet 4"/>
    <w:basedOn w:val="Normal"/>
    <w:uiPriority w:val="99"/>
    <w:semiHidden/>
    <w:unhideWhenUsed/>
    <w:rsid w:val="33A514E2"/>
    <w:pPr>
      <w:numPr>
        <w:numId w:val="3"/>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33A514E2"/>
    <w:pPr>
      <w:numPr>
        <w:numId w:val="4"/>
      </w:numPr>
      <w:contextualSpacing/>
    </w:pPr>
  </w:style>
  <w:style w:type="paragraph" w:styleId="ListNumber2">
    <w:name w:val="List Number 2"/>
    <w:basedOn w:val="Normal"/>
    <w:uiPriority w:val="99"/>
    <w:semiHidden/>
    <w:unhideWhenUsed/>
    <w:rsid w:val="33A514E2"/>
    <w:pPr>
      <w:numPr>
        <w:numId w:val="5"/>
      </w:numPr>
      <w:contextualSpacing/>
    </w:pPr>
  </w:style>
  <w:style w:type="paragraph" w:styleId="ListNumber3">
    <w:name w:val="List Number 3"/>
    <w:basedOn w:val="Normal"/>
    <w:uiPriority w:val="99"/>
    <w:semiHidden/>
    <w:unhideWhenUsed/>
    <w:rsid w:val="33A514E2"/>
    <w:pPr>
      <w:numPr>
        <w:numId w:val="6"/>
      </w:numPr>
      <w:tabs>
        <w:tab w:val="num" w:pos="709"/>
      </w:tabs>
      <w:contextualSpacing/>
    </w:pPr>
  </w:style>
  <w:style w:type="paragraph" w:styleId="ListNumber4">
    <w:name w:val="List Number 4"/>
    <w:basedOn w:val="Normal"/>
    <w:uiPriority w:val="99"/>
    <w:semiHidden/>
    <w:unhideWhenUsed/>
    <w:rsid w:val="33A514E2"/>
    <w:pPr>
      <w:numPr>
        <w:numId w:val="7"/>
      </w:numPr>
      <w:tabs>
        <w:tab w:val="num" w:pos="850"/>
      </w:tabs>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EndnoteReference">
    <w:name w:val="endnote reference"/>
    <w:basedOn w:val="DefaultParagraphFont"/>
    <w:uiPriority w:val="99"/>
    <w:semiHidden/>
    <w:unhideWhenUsed/>
    <w:rsid w:val="00B442D4"/>
    <w:rPr>
      <w:vertAlign w:val="superscript"/>
    </w:rPr>
  </w:style>
  <w:style w:type="character" w:customStyle="1" w:styleId="HeaderChar">
    <w:name w:val="Header Char"/>
    <w:basedOn w:val="DefaultParagraphFont"/>
    <w:link w:val="Header"/>
    <w:uiPriority w:val="99"/>
    <w:rsid w:val="00FC1C14"/>
    <w:rPr>
      <w:rFonts w:ascii="Times New Roman" w:hAnsi="Times New Roman" w:cs="Times New Roman"/>
      <w:sz w:val="24"/>
      <w:lang w:val="ro-RO"/>
    </w:rPr>
  </w:style>
  <w:style w:type="character" w:customStyle="1" w:styleId="FooterChar">
    <w:name w:val="Footer Char"/>
    <w:basedOn w:val="DefaultParagraphFont"/>
    <w:link w:val="Footer"/>
    <w:uiPriority w:val="99"/>
    <w:rsid w:val="00FC1C1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FC1C1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C1C14"/>
    <w:pPr>
      <w:spacing w:before="0"/>
      <w:jc w:val="right"/>
    </w:pPr>
    <w:rPr>
      <w:sz w:val="28"/>
    </w:rPr>
  </w:style>
  <w:style w:type="paragraph" w:customStyle="1" w:styleId="FooterSensitivity">
    <w:name w:val="Footer Sensitivity"/>
    <w:basedOn w:val="Normal"/>
    <w:rsid w:val="00FC1C1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C1C14"/>
    <w:pPr>
      <w:tabs>
        <w:tab w:val="center" w:pos="4535"/>
        <w:tab w:val="right" w:pos="9071"/>
      </w:tabs>
      <w:spacing w:before="0"/>
    </w:pPr>
  </w:style>
  <w:style w:type="paragraph" w:customStyle="1" w:styleId="HeaderLandscape">
    <w:name w:val="HeaderLandscape"/>
    <w:basedOn w:val="Normal"/>
    <w:rsid w:val="00FC1C14"/>
    <w:pPr>
      <w:tabs>
        <w:tab w:val="center" w:pos="7285"/>
        <w:tab w:val="right" w:pos="14003"/>
      </w:tabs>
      <w:spacing w:before="0"/>
    </w:pPr>
  </w:style>
  <w:style w:type="paragraph" w:styleId="Footer">
    <w:name w:val="footer"/>
    <w:basedOn w:val="Normal"/>
    <w:link w:val="FooterChar"/>
    <w:uiPriority w:val="99"/>
    <w:unhideWhenUsed/>
    <w:rsid w:val="00FC1C1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C1C1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4958">
      <w:bodyDiv w:val="1"/>
      <w:marLeft w:val="0"/>
      <w:marRight w:val="0"/>
      <w:marTop w:val="0"/>
      <w:marBottom w:val="0"/>
      <w:divBdr>
        <w:top w:val="none" w:sz="0" w:space="0" w:color="auto"/>
        <w:left w:val="none" w:sz="0" w:space="0" w:color="auto"/>
        <w:bottom w:val="none" w:sz="0" w:space="0" w:color="auto"/>
        <w:right w:val="none" w:sz="0" w:space="0" w:color="auto"/>
      </w:divBdr>
    </w:div>
    <w:div w:id="49113252">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83638478">
      <w:bodyDiv w:val="1"/>
      <w:marLeft w:val="0"/>
      <w:marRight w:val="0"/>
      <w:marTop w:val="0"/>
      <w:marBottom w:val="0"/>
      <w:divBdr>
        <w:top w:val="none" w:sz="0" w:space="0" w:color="auto"/>
        <w:left w:val="none" w:sz="0" w:space="0" w:color="auto"/>
        <w:bottom w:val="none" w:sz="0" w:space="0" w:color="auto"/>
        <w:right w:val="none" w:sz="0" w:space="0" w:color="auto"/>
      </w:divBdr>
    </w:div>
    <w:div w:id="207842944">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28677542">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62370001">
      <w:bodyDiv w:val="1"/>
      <w:marLeft w:val="0"/>
      <w:marRight w:val="0"/>
      <w:marTop w:val="0"/>
      <w:marBottom w:val="0"/>
      <w:divBdr>
        <w:top w:val="none" w:sz="0" w:space="0" w:color="auto"/>
        <w:left w:val="none" w:sz="0" w:space="0" w:color="auto"/>
        <w:bottom w:val="none" w:sz="0" w:space="0" w:color="auto"/>
        <w:right w:val="none" w:sz="0" w:space="0" w:color="auto"/>
      </w:divBdr>
    </w:div>
    <w:div w:id="591816285">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46217913">
      <w:bodyDiv w:val="1"/>
      <w:marLeft w:val="0"/>
      <w:marRight w:val="0"/>
      <w:marTop w:val="0"/>
      <w:marBottom w:val="0"/>
      <w:divBdr>
        <w:top w:val="none" w:sz="0" w:space="0" w:color="auto"/>
        <w:left w:val="none" w:sz="0" w:space="0" w:color="auto"/>
        <w:bottom w:val="none" w:sz="0" w:space="0" w:color="auto"/>
        <w:right w:val="none" w:sz="0" w:space="0" w:color="auto"/>
      </w:divBdr>
    </w:div>
    <w:div w:id="946809267">
      <w:bodyDiv w:val="1"/>
      <w:marLeft w:val="0"/>
      <w:marRight w:val="0"/>
      <w:marTop w:val="0"/>
      <w:marBottom w:val="0"/>
      <w:divBdr>
        <w:top w:val="none" w:sz="0" w:space="0" w:color="auto"/>
        <w:left w:val="none" w:sz="0" w:space="0" w:color="auto"/>
        <w:bottom w:val="none" w:sz="0" w:space="0" w:color="auto"/>
        <w:right w:val="none" w:sz="0" w:space="0" w:color="auto"/>
      </w:divBdr>
    </w:div>
    <w:div w:id="1028331817">
      <w:bodyDiv w:val="1"/>
      <w:marLeft w:val="0"/>
      <w:marRight w:val="0"/>
      <w:marTop w:val="0"/>
      <w:marBottom w:val="0"/>
      <w:divBdr>
        <w:top w:val="none" w:sz="0" w:space="0" w:color="auto"/>
        <w:left w:val="none" w:sz="0" w:space="0" w:color="auto"/>
        <w:bottom w:val="none" w:sz="0" w:space="0" w:color="auto"/>
        <w:right w:val="none" w:sz="0" w:space="0" w:color="auto"/>
      </w:divBdr>
    </w:div>
    <w:div w:id="1069186304">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0822017">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15041961">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56177112">
      <w:bodyDiv w:val="1"/>
      <w:marLeft w:val="0"/>
      <w:marRight w:val="0"/>
      <w:marTop w:val="0"/>
      <w:marBottom w:val="0"/>
      <w:divBdr>
        <w:top w:val="none" w:sz="0" w:space="0" w:color="auto"/>
        <w:left w:val="none" w:sz="0" w:space="0" w:color="auto"/>
        <w:bottom w:val="none" w:sz="0" w:space="0" w:color="auto"/>
        <w:right w:val="none" w:sz="0" w:space="0" w:color="auto"/>
      </w:divBdr>
    </w:div>
    <w:div w:id="1481535598">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5311916">
      <w:bodyDiv w:val="1"/>
      <w:marLeft w:val="0"/>
      <w:marRight w:val="0"/>
      <w:marTop w:val="0"/>
      <w:marBottom w:val="0"/>
      <w:divBdr>
        <w:top w:val="none" w:sz="0" w:space="0" w:color="auto"/>
        <w:left w:val="none" w:sz="0" w:space="0" w:color="auto"/>
        <w:bottom w:val="none" w:sz="0" w:space="0" w:color="auto"/>
        <w:right w:val="none" w:sz="0" w:space="0" w:color="auto"/>
      </w:divBdr>
    </w:div>
    <w:div w:id="1614557433">
      <w:bodyDiv w:val="1"/>
      <w:marLeft w:val="0"/>
      <w:marRight w:val="0"/>
      <w:marTop w:val="0"/>
      <w:marBottom w:val="0"/>
      <w:divBdr>
        <w:top w:val="none" w:sz="0" w:space="0" w:color="auto"/>
        <w:left w:val="none" w:sz="0" w:space="0" w:color="auto"/>
        <w:bottom w:val="none" w:sz="0" w:space="0" w:color="auto"/>
        <w:right w:val="none" w:sz="0" w:space="0" w:color="auto"/>
      </w:divBdr>
    </w:div>
    <w:div w:id="1675299462">
      <w:bodyDiv w:val="1"/>
      <w:marLeft w:val="0"/>
      <w:marRight w:val="0"/>
      <w:marTop w:val="0"/>
      <w:marBottom w:val="0"/>
      <w:divBdr>
        <w:top w:val="none" w:sz="0" w:space="0" w:color="auto"/>
        <w:left w:val="none" w:sz="0" w:space="0" w:color="auto"/>
        <w:bottom w:val="none" w:sz="0" w:space="0" w:color="auto"/>
        <w:right w:val="none" w:sz="0" w:space="0" w:color="auto"/>
      </w:divBdr>
    </w:div>
    <w:div w:id="1696493109">
      <w:bodyDiv w:val="1"/>
      <w:marLeft w:val="0"/>
      <w:marRight w:val="0"/>
      <w:marTop w:val="0"/>
      <w:marBottom w:val="0"/>
      <w:divBdr>
        <w:top w:val="none" w:sz="0" w:space="0" w:color="auto"/>
        <w:left w:val="none" w:sz="0" w:space="0" w:color="auto"/>
        <w:bottom w:val="none" w:sz="0" w:space="0" w:color="auto"/>
        <w:right w:val="none" w:sz="0" w:space="0" w:color="auto"/>
      </w:divBdr>
    </w:div>
    <w:div w:id="1701396287">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786146085">
      <w:bodyDiv w:val="1"/>
      <w:marLeft w:val="0"/>
      <w:marRight w:val="0"/>
      <w:marTop w:val="0"/>
      <w:marBottom w:val="0"/>
      <w:divBdr>
        <w:top w:val="none" w:sz="0" w:space="0" w:color="auto"/>
        <w:left w:val="none" w:sz="0" w:space="0" w:color="auto"/>
        <w:bottom w:val="none" w:sz="0" w:space="0" w:color="auto"/>
        <w:right w:val="none" w:sz="0" w:space="0" w:color="auto"/>
      </w:divBdr>
    </w:div>
    <w:div w:id="1842772078">
      <w:bodyDiv w:val="1"/>
      <w:marLeft w:val="0"/>
      <w:marRight w:val="0"/>
      <w:marTop w:val="0"/>
      <w:marBottom w:val="0"/>
      <w:divBdr>
        <w:top w:val="none" w:sz="0" w:space="0" w:color="auto"/>
        <w:left w:val="none" w:sz="0" w:space="0" w:color="auto"/>
        <w:bottom w:val="none" w:sz="0" w:space="0" w:color="auto"/>
        <w:right w:val="none" w:sz="0" w:space="0" w:color="auto"/>
      </w:divBdr>
    </w:div>
    <w:div w:id="2037805037">
      <w:bodyDiv w:val="1"/>
      <w:marLeft w:val="0"/>
      <w:marRight w:val="0"/>
      <w:marTop w:val="0"/>
      <w:marBottom w:val="0"/>
      <w:divBdr>
        <w:top w:val="none" w:sz="0" w:space="0" w:color="auto"/>
        <w:left w:val="none" w:sz="0" w:space="0" w:color="auto"/>
        <w:bottom w:val="none" w:sz="0" w:space="0" w:color="auto"/>
        <w:right w:val="none" w:sz="0" w:space="0" w:color="auto"/>
      </w:divBdr>
    </w:div>
    <w:div w:id="2079404092">
      <w:bodyDiv w:val="1"/>
      <w:marLeft w:val="0"/>
      <w:marRight w:val="0"/>
      <w:marTop w:val="0"/>
      <w:marBottom w:val="0"/>
      <w:divBdr>
        <w:top w:val="none" w:sz="0" w:space="0" w:color="auto"/>
        <w:left w:val="none" w:sz="0" w:space="0" w:color="auto"/>
        <w:bottom w:val="none" w:sz="0" w:space="0" w:color="auto"/>
        <w:right w:val="none" w:sz="0" w:space="0" w:color="auto"/>
      </w:divBdr>
    </w:div>
    <w:div w:id="208156144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impresainungiorno.gov.it" TargetMode="External"/><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italy_en" TargetMode="External"/><Relationship Id="rId5" Type="http://schemas.openxmlformats.org/officeDocument/2006/relationships/hyperlink" Target="http://data.europa.eu/eli/C/2025/651/oj" TargetMode="External"/><Relationship Id="rId4" Type="http://schemas.openxmlformats.org/officeDocument/2006/relationships/hyperlink" Target="http://data.europa.eu/eli/reg/2021/241/oj" TargetMode="External"/><Relationship Id="rId9" Type="http://schemas.openxmlformats.org/officeDocument/2006/relationships/hyperlink" Target="https://employment-social-affairs.ec.europa.eu/document/download/01a5a45a-85d0-4623-b7ee-1cb452fe7a45_en?filename=SWD%282026%29122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AD85A-ABCE-41F6-8E21-E1134C573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19</Pages>
  <Words>9624</Words>
  <Characters>54861</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64357</CharactersWithSpaces>
  <SharedDoc>false</SharedDoc>
  <HLinks>
    <vt:vector size="66" baseType="variant">
      <vt:variant>
        <vt:i4>2621492</vt:i4>
      </vt:variant>
      <vt:variant>
        <vt:i4>15</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12</vt:i4>
      </vt:variant>
      <vt:variant>
        <vt:i4>0</vt:i4>
      </vt:variant>
      <vt:variant>
        <vt:i4>5</vt:i4>
      </vt:variant>
      <vt:variant>
        <vt:lpwstr>https://economy-finance.ec.europa.eu/economic-and-fiscal-governance/stability-and-growth-pact/preventive-arm/annual-progress-reports_en</vt:lpwstr>
      </vt:variant>
      <vt:variant>
        <vt:lpwstr/>
      </vt:variant>
      <vt:variant>
        <vt:i4>196659</vt:i4>
      </vt:variant>
      <vt:variant>
        <vt:i4>9</vt:i4>
      </vt:variant>
      <vt:variant>
        <vt:i4>0</vt:i4>
      </vt:variant>
      <vt:variant>
        <vt:i4>5</vt:i4>
      </vt:variant>
      <vt:variant>
        <vt:lpwstr>https://economy-finance.ec.europa.eu/economic-governance-framework/stability-and-growth-pact/corrective-arm-excessive-deficit-procedure/excessive-deficit-procedures-overview/italy_en</vt:lpwstr>
      </vt:variant>
      <vt:variant>
        <vt:lpwstr/>
      </vt:variant>
      <vt:variant>
        <vt:i4>2424943</vt:i4>
      </vt:variant>
      <vt:variant>
        <vt:i4>6</vt:i4>
      </vt:variant>
      <vt:variant>
        <vt:i4>0</vt:i4>
      </vt:variant>
      <vt:variant>
        <vt:i4>5</vt:i4>
      </vt:variant>
      <vt:variant>
        <vt:lpwstr>http://data.europa.eu/eli/C/2025/651/oj</vt:lpwstr>
      </vt:variant>
      <vt:variant>
        <vt:lpwstr/>
      </vt:variant>
      <vt:variant>
        <vt:i4>655386</vt:i4>
      </vt:variant>
      <vt:variant>
        <vt:i4>3</vt:i4>
      </vt:variant>
      <vt:variant>
        <vt:i4>0</vt:i4>
      </vt:variant>
      <vt:variant>
        <vt:i4>5</vt:i4>
      </vt:variant>
      <vt:variant>
        <vt:lpwstr>http://data.europa.eu/eli/C/2026/2434/oj</vt:lpwstr>
      </vt:variant>
      <vt:variant>
        <vt:lpwstr/>
      </vt:variant>
      <vt:variant>
        <vt:i4>7274600</vt:i4>
      </vt:variant>
      <vt:variant>
        <vt:i4>0</vt:i4>
      </vt:variant>
      <vt:variant>
        <vt:i4>0</vt:i4>
      </vt:variant>
      <vt:variant>
        <vt:i4>5</vt:i4>
      </vt:variant>
      <vt:variant>
        <vt:lpwstr>http://data.europa.eu/eli/reg/2011/1176/oj</vt:lpwstr>
      </vt:variant>
      <vt:variant>
        <vt:lpwstr/>
      </vt:variant>
      <vt:variant>
        <vt:i4>4718641</vt:i4>
      </vt:variant>
      <vt:variant>
        <vt:i4>12</vt:i4>
      </vt:variant>
      <vt:variant>
        <vt:i4>0</vt:i4>
      </vt:variant>
      <vt:variant>
        <vt:i4>5</vt:i4>
      </vt:variant>
      <vt:variant>
        <vt:lpwstr>mailto:Damiano-Giovanni.BRIGUGLIO@ec.europa.eu</vt:lpwstr>
      </vt:variant>
      <vt:variant>
        <vt:lpwstr/>
      </vt:variant>
      <vt:variant>
        <vt:i4>4718641</vt:i4>
      </vt:variant>
      <vt:variant>
        <vt:i4>9</vt:i4>
      </vt:variant>
      <vt:variant>
        <vt:i4>0</vt:i4>
      </vt:variant>
      <vt:variant>
        <vt:i4>5</vt:i4>
      </vt:variant>
      <vt:variant>
        <vt:lpwstr>mailto:Damiano-Giovanni.BRIGUGLIO@ec.europa.eu</vt:lpwstr>
      </vt:variant>
      <vt:variant>
        <vt:lpwstr/>
      </vt:variant>
      <vt:variant>
        <vt:i4>131105</vt:i4>
      </vt:variant>
      <vt:variant>
        <vt:i4>6</vt:i4>
      </vt:variant>
      <vt:variant>
        <vt:i4>0</vt:i4>
      </vt:variant>
      <vt:variant>
        <vt:i4>5</vt:i4>
      </vt:variant>
      <vt:variant>
        <vt:lpwstr>mailto:Marilena.HOFFMANN@ec.europa.eu</vt:lpwstr>
      </vt:variant>
      <vt:variant>
        <vt:lpwstr/>
      </vt:variant>
      <vt:variant>
        <vt:i4>3604491</vt:i4>
      </vt:variant>
      <vt:variant>
        <vt:i4>3</vt:i4>
      </vt:variant>
      <vt:variant>
        <vt:i4>0</vt:i4>
      </vt:variant>
      <vt:variant>
        <vt:i4>5</vt:i4>
      </vt:variant>
      <vt:variant>
        <vt:lpwstr>mailto:Virginia.MAESTRI@ec.europa.eu</vt:lpwstr>
      </vt:variant>
      <vt:variant>
        <vt:lpwstr/>
      </vt:variant>
      <vt:variant>
        <vt:i4>4718641</vt:i4>
      </vt:variant>
      <vt:variant>
        <vt:i4>0</vt:i4>
      </vt:variant>
      <vt:variant>
        <vt:i4>0</vt:i4>
      </vt:variant>
      <vt:variant>
        <vt:i4>5</vt:i4>
      </vt:variant>
      <vt:variant>
        <vt:lpwstr>mailto:Damiano-Giovanni.BRIGUGLIO@ec.europa.eu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2026-05-29T15:56:00Z</dcterms:created>
  <dcterms:modified xsi:type="dcterms:W3CDTF">2026-06-10T14:26:00Z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2026-05-29T15:56:12Z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cce4269a-b798-40c0-80b6-455795ea473a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