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2A4918" w14:textId="72CC87A9" w:rsidR="00CA0B25" w:rsidRPr="006A2A8C" w:rsidRDefault="00A94607" w:rsidP="00A94607">
      <w:pPr>
        <w:pStyle w:val="Pagedecouverture"/>
        <w:rPr>
          <w:noProof/>
        </w:rPr>
      </w:pPr>
      <w:r>
        <w:rPr>
          <w:noProof/>
        </w:rPr>
        <w:pict w14:anchorId="274A0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A7C43F-4856-43BF-94DF-A06E694D8B09" style="width:455.25pt;height:330.75pt">
            <v:imagedata r:id="rId8" o:title=""/>
          </v:shape>
        </w:pict>
      </w:r>
    </w:p>
    <w:p w14:paraId="5542EF8A" w14:textId="77777777" w:rsidR="000C4C4E" w:rsidRPr="006A2A8C" w:rsidRDefault="000C4C4E" w:rsidP="000C4C4E">
      <w:pPr>
        <w:rPr>
          <w:noProof/>
          <w:szCs w:val="24"/>
        </w:rPr>
        <w:sectPr w:rsidR="000C4C4E" w:rsidRPr="006A2A8C" w:rsidSect="00A94607">
          <w:footerReference w:type="even" r:id="rId9"/>
          <w:footerReference w:type="default" r:id="rId10"/>
          <w:pgSz w:w="11907" w:h="16839"/>
          <w:pgMar w:top="1134" w:right="1417" w:bottom="1134" w:left="1417" w:header="709" w:footer="709" w:gutter="0"/>
          <w:pgNumType w:start="0"/>
          <w:cols w:space="720"/>
          <w:docGrid w:linePitch="360"/>
        </w:sectPr>
      </w:pPr>
    </w:p>
    <w:p w14:paraId="03EC6877" w14:textId="32473B20" w:rsidR="006665AE" w:rsidRPr="006A2A8C" w:rsidRDefault="006A2A8C" w:rsidP="006A2A8C">
      <w:pPr>
        <w:pStyle w:val="Statut"/>
        <w:rPr>
          <w:noProof/>
        </w:rPr>
      </w:pPr>
      <w:bookmarkStart w:id="0" w:name="_GoBack"/>
      <w:bookmarkEnd w:id="0"/>
      <w:r w:rsidRPr="006A2A8C">
        <w:rPr>
          <w:noProof/>
        </w:rPr>
        <w:lastRenderedPageBreak/>
        <w:t>Recommandation de</w:t>
      </w:r>
    </w:p>
    <w:p w14:paraId="1F703CDA" w14:textId="210C92BD" w:rsidR="00CA0B25" w:rsidRPr="006A2A8C" w:rsidRDefault="006A2A8C" w:rsidP="006A2A8C">
      <w:pPr>
        <w:pStyle w:val="Typedudocument"/>
        <w:rPr>
          <w:noProof/>
        </w:rPr>
      </w:pPr>
      <w:r w:rsidRPr="006A2A8C">
        <w:rPr>
          <w:noProof/>
        </w:rPr>
        <w:t>RECOMMANDATION DU CONSEIL</w:t>
      </w:r>
    </w:p>
    <w:p w14:paraId="2FDB43B3" w14:textId="38F8DB37" w:rsidR="00DC0AA5" w:rsidRPr="006A2A8C" w:rsidRDefault="006A2A8C" w:rsidP="006A2A8C">
      <w:pPr>
        <w:pStyle w:val="Titreobjet"/>
        <w:rPr>
          <w:noProof/>
        </w:rPr>
      </w:pPr>
      <w:r w:rsidRPr="006A2A8C">
        <w:rPr>
          <w:noProof/>
        </w:rPr>
        <w:t>relative aux politiques économique, sociale, de l’emploi, structurelle et budgétaire de Chypre</w:t>
      </w:r>
    </w:p>
    <w:p w14:paraId="09C0EEF7" w14:textId="77777777" w:rsidR="00CA0B25" w:rsidRPr="006A2A8C" w:rsidRDefault="00CA0B25" w:rsidP="2F29F2F5">
      <w:pPr>
        <w:pStyle w:val="Institutionquiagit"/>
        <w:rPr>
          <w:noProof/>
          <w:szCs w:val="24"/>
        </w:rPr>
      </w:pPr>
      <w:r w:rsidRPr="006A2A8C">
        <w:rPr>
          <w:noProof/>
        </w:rPr>
        <w:t>LE CONSEIL DE L’UNION EUROPÉENNE,</w:t>
      </w:r>
    </w:p>
    <w:p w14:paraId="499C3167" w14:textId="77777777" w:rsidR="00373387" w:rsidRPr="006A2A8C" w:rsidRDefault="00373387" w:rsidP="2F29F2F5">
      <w:pPr>
        <w:rPr>
          <w:noProof/>
          <w:szCs w:val="24"/>
        </w:rPr>
      </w:pPr>
      <w:r w:rsidRPr="006A2A8C">
        <w:rPr>
          <w:noProof/>
        </w:rPr>
        <w:t>vu le traité sur le fonctionnement de l’Union européenne, et notamment son article 121, paragraphe 2, et son article 148, paragraphe 4,</w:t>
      </w:r>
    </w:p>
    <w:p w14:paraId="082014B0" w14:textId="43BB1FFD" w:rsidR="00373387" w:rsidRPr="006A2A8C" w:rsidRDefault="2D3B68C0" w:rsidP="2F29F2F5">
      <w:pPr>
        <w:rPr>
          <w:noProof/>
          <w:szCs w:val="24"/>
        </w:rPr>
      </w:pPr>
      <w:r w:rsidRPr="006A2A8C">
        <w:rPr>
          <w:noProof/>
        </w:rPr>
        <w:t>vu le règlement (UE) 2024/1263 du Parlement européen et du Conseil du 29 avril 2024 relatif à la coordination efficace des politiques économiques et à la surveillance budgétaire multilatérale et abrogeant le règlement (CE) nº 1466/97 du Conseil (</w:t>
      </w:r>
      <w:r w:rsidRPr="006A2A8C">
        <w:rPr>
          <w:rStyle w:val="FootnoteReference"/>
          <w:noProof/>
          <w:szCs w:val="24"/>
        </w:rPr>
        <w:footnoteReference w:id="2"/>
      </w:r>
      <w:r w:rsidRPr="006A2A8C">
        <w:rPr>
          <w:noProof/>
        </w:rPr>
        <w:t>), et notamment son article 3, paragraphe 3,</w:t>
      </w:r>
    </w:p>
    <w:p w14:paraId="51C6565D" w14:textId="77777777" w:rsidR="00793D7F" w:rsidRPr="006A2A8C" w:rsidRDefault="6997ABA9" w:rsidP="2F29F2F5">
      <w:pPr>
        <w:rPr>
          <w:noProof/>
          <w:szCs w:val="24"/>
        </w:rPr>
      </w:pPr>
      <w:r w:rsidRPr="006A2A8C">
        <w:rPr>
          <w:noProof/>
        </w:rPr>
        <w:t>considérant ce qui suit:</w:t>
      </w:r>
    </w:p>
    <w:p w14:paraId="40EC10FE" w14:textId="77777777" w:rsidR="04CBE762" w:rsidRPr="006A2A8C" w:rsidRDefault="00C540D7" w:rsidP="001F39B3">
      <w:pPr>
        <w:pStyle w:val="ManualConsidrant"/>
        <w:rPr>
          <w:noProof/>
          <w:szCs w:val="24"/>
        </w:rPr>
      </w:pPr>
      <w:r>
        <w:rPr>
          <w:noProof/>
        </w:rPr>
        <w:t>(1)</w:t>
      </w:r>
      <w:r>
        <w:rPr>
          <w:noProof/>
        </w:rPr>
        <w:tab/>
      </w:r>
      <w:r w:rsidRPr="006A2A8C">
        <w:rPr>
          <w:noProof/>
        </w:rPr>
        <w:t>Le règlement (UE)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p>
    <w:p w14:paraId="3B54A6A2" w14:textId="77777777" w:rsidR="00FF5C0A" w:rsidRPr="006A2A8C" w:rsidRDefault="205BAE2B" w:rsidP="2F29F2F5">
      <w:pPr>
        <w:pStyle w:val="ManualConsidrant"/>
        <w:rPr>
          <w:noProof/>
          <w:szCs w:val="24"/>
        </w:rPr>
      </w:pPr>
      <w:r>
        <w:rPr>
          <w:noProof/>
        </w:rPr>
        <w:t>(2)</w:t>
      </w:r>
      <w:r>
        <w:rPr>
          <w:noProof/>
        </w:rPr>
        <w:tab/>
      </w:r>
      <w:r w:rsidRPr="006A2A8C">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6A2A8C">
        <w:rPr>
          <w:rStyle w:val="FootnoteReference"/>
          <w:noProof/>
          <w:szCs w:val="24"/>
        </w:rPr>
        <w:footnoteReference w:id="3"/>
      </w:r>
      <w:r w:rsidRPr="006A2A8C">
        <w:rPr>
          <w:noProof/>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39895DD5" w14:textId="4F1D5A31" w:rsidR="00B50209" w:rsidRPr="006A2A8C" w:rsidRDefault="58D2DCC3" w:rsidP="2F29F2F5">
      <w:pPr>
        <w:pStyle w:val="ManualConsidrant"/>
        <w:rPr>
          <w:noProof/>
          <w:szCs w:val="24"/>
        </w:rPr>
      </w:pPr>
      <w:r>
        <w:rPr>
          <w:noProof/>
        </w:rPr>
        <w:t>(3)</w:t>
      </w:r>
      <w:r>
        <w:rPr>
          <w:noProof/>
        </w:rPr>
        <w:tab/>
      </w:r>
      <w:r w:rsidRPr="006A2A8C">
        <w:rPr>
          <w:noProof/>
          <w:color w:val="000000" w:themeColor="text1"/>
        </w:rPr>
        <w:t xml:space="preserve">Le 25 novembre 2025, la Commission a adopté un avis sur le projet de plan budgétaire 2026 de Chypre. </w:t>
      </w:r>
      <w:r w:rsidRPr="006A2A8C">
        <w:rPr>
          <w:noProof/>
        </w:rPr>
        <w:t xml:space="preserve">Le même jour, la Commission a adopté, sur la base du règlement (UE) nº 1176/2011, le rapport 2026 sur le mécanisme d’alerte, dans lequel Chypre n’est pas mentionnée parmi les États membres devant faire l’objet d’un bilan approfondi. La Commission a également adopté une recommandation de </w:t>
      </w:r>
      <w:r w:rsidRPr="006A2A8C">
        <w:rPr>
          <w:noProof/>
        </w:rPr>
        <w:lastRenderedPageBreak/>
        <w:t>recommandation du Conseil concernant la politique économique de la zone euro (</w:t>
      </w:r>
      <w:r w:rsidRPr="006A2A8C">
        <w:rPr>
          <w:rStyle w:val="FootnoteReference"/>
          <w:noProof/>
          <w:szCs w:val="24"/>
        </w:rPr>
        <w:footnoteReference w:id="4"/>
      </w:r>
      <w:r w:rsidRPr="006A2A8C">
        <w:rPr>
          <w:noProof/>
        </w:rPr>
        <w:t xml:space="preserve">),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le 21 avril 2026, et le rapport conjoint sur l’emploi et la recommandation relative au capital humain le 9 mars 2026. </w:t>
      </w:r>
    </w:p>
    <w:p w14:paraId="65E18B12" w14:textId="4A588591" w:rsidR="00081AEA" w:rsidRPr="006A2A8C" w:rsidRDefault="50D88CD4" w:rsidP="2F29F2F5">
      <w:pPr>
        <w:pStyle w:val="ManualConsidrant"/>
        <w:rPr>
          <w:noProof/>
          <w:szCs w:val="24"/>
        </w:rPr>
      </w:pPr>
      <w:r>
        <w:rPr>
          <w:noProof/>
        </w:rPr>
        <w:t>(4)</w:t>
      </w:r>
      <w:r>
        <w:rPr>
          <w:noProof/>
        </w:rPr>
        <w:tab/>
      </w:r>
      <w:r w:rsidRPr="006A2A8C">
        <w:rPr>
          <w:noProof/>
        </w:rPr>
        <w:t>Le 29 janvier 2025, la Commission a publié la boussole pour la compétitivité, un cadre stratégique pour stimuler la compétitivité mondiale de l’Union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18A11173" w14:textId="77777777" w:rsidR="009F3494" w:rsidRPr="006A2A8C" w:rsidRDefault="4E4FB037" w:rsidP="2F29F2F5">
      <w:pPr>
        <w:pStyle w:val="ManualConsidrant"/>
        <w:rPr>
          <w:noProof/>
          <w:szCs w:val="24"/>
        </w:rPr>
      </w:pPr>
      <w:r>
        <w:rPr>
          <w:noProof/>
        </w:rPr>
        <w:t>(5)</w:t>
      </w:r>
      <w:r>
        <w:rPr>
          <w:noProof/>
        </w:rPr>
        <w:tab/>
      </w:r>
      <w:r w:rsidRPr="006A2A8C">
        <w:rPr>
          <w:noProof/>
        </w:rPr>
        <w:t>En 2026, le Semestre européen pour la coordination des politiques économiques se déroule toujours parallèlement à la mise en œuvre de la facilité pour la reprise et la résilience (FRR) (</w:t>
      </w:r>
      <w:r w:rsidRPr="006A2A8C">
        <w:rPr>
          <w:rStyle w:val="FootnoteReference"/>
          <w:noProof/>
          <w:szCs w:val="24"/>
        </w:rPr>
        <w:footnoteReference w:id="5"/>
      </w:r>
      <w:r w:rsidRPr="006A2A8C">
        <w:rPr>
          <w:noProof/>
        </w:rPr>
        <w:t>), dans sa dernière phase. Les plans pour la reprise et la résilience (PRR), ainsi que les financements de la politique de cohésion,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76272F6F" w14:textId="77777777" w:rsidR="00750F85" w:rsidRPr="006A2A8C" w:rsidRDefault="5F2CB428" w:rsidP="2F29F2F5">
      <w:pPr>
        <w:pStyle w:val="ManualConsidrant"/>
        <w:rPr>
          <w:noProof/>
          <w:szCs w:val="24"/>
        </w:rPr>
      </w:pPr>
      <w:r>
        <w:rPr>
          <w:noProof/>
        </w:rPr>
        <w:t>(6)</w:t>
      </w:r>
      <w:r>
        <w:rPr>
          <w:noProof/>
        </w:rPr>
        <w:tab/>
      </w:r>
      <w:bookmarkStart w:id="1" w:name="_Hlk224223954"/>
      <w:r w:rsidRPr="006A2A8C">
        <w:rPr>
          <w:noProof/>
        </w:rPr>
        <w:t xml:space="preserve">Le 3 juin 2026, la Commission a publié le rapport 2026 pour Chypre. Ce rapport évalue les progrès accomplis par Chypre à l’égard des recommandations qui lui ont été adressées et fait le point de la mise en œuvre, par Chypre, de son PRR. Sur la base de cette analyse, il recense les défis les plus pressants auxquels Chypre est confrontée. Il évalue également les progrès accomplis par Chypre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58539A2D" w14:textId="77777777" w:rsidR="00A27565" w:rsidRPr="006A2A8C" w:rsidRDefault="007F6448" w:rsidP="2F29F2F5">
      <w:pPr>
        <w:pStyle w:val="ManualConsidrant"/>
        <w:rPr>
          <w:noProof/>
          <w:szCs w:val="24"/>
        </w:rPr>
      </w:pPr>
      <w:r>
        <w:rPr>
          <w:noProof/>
        </w:rPr>
        <w:t>(7)</w:t>
      </w:r>
      <w:r>
        <w:rPr>
          <w:noProof/>
        </w:rPr>
        <w:tab/>
      </w:r>
      <w:r w:rsidRPr="006A2A8C">
        <w:rPr>
          <w:noProof/>
        </w:rPr>
        <w:t>Le 21 janvier 2025, le Conseil a adopté, à la suite de l’évaluation de la Commission et sur recommandation de celle-ci, une recommandation approuvant le plan budgétaire et structurel national à moyen terme de Chypre (</w:t>
      </w:r>
      <w:r w:rsidRPr="006A2A8C">
        <w:rPr>
          <w:rStyle w:val="FootnoteReference"/>
          <w:noProof/>
        </w:rPr>
        <w:footnoteReference w:id="6"/>
      </w:r>
      <w:r w:rsidRPr="006A2A8C">
        <w:rPr>
          <w:noProof/>
        </w:rPr>
        <w:t>). Ce plan couvre la période 2025-2028 et présente un ajustement budgétaire étalé sur quatre ans. Le Conseil a recommandé les taux de croissance maximaux suivants pour les dépenses nettes: 6,0 % en 2025, 5,0 % en 2026, 5,4 % en 2027 et 4,3 % en 2028, ce qui correspond à des taux de croissance cumulés maximaux calculés par rapport à l’année de référence 2023 de 8,9 % en 2025, de 14,3 % en 2026, de 20,5 % en 2027 et de 25,7 % en 2028.</w:t>
      </w:r>
    </w:p>
    <w:p w14:paraId="1A4E9D12" w14:textId="77777777" w:rsidR="006823D6" w:rsidRPr="006A2A8C" w:rsidRDefault="0014406F" w:rsidP="2F29F2F5">
      <w:pPr>
        <w:pStyle w:val="ManualConsidrant"/>
        <w:rPr>
          <w:noProof/>
          <w:szCs w:val="24"/>
        </w:rPr>
      </w:pPr>
      <w:r>
        <w:rPr>
          <w:noProof/>
        </w:rPr>
        <w:t>(8)</w:t>
      </w:r>
      <w:r>
        <w:rPr>
          <w:noProof/>
        </w:rPr>
        <w:tab/>
      </w:r>
      <w:bookmarkStart w:id="2" w:name="_Hlk128507959"/>
      <w:r w:rsidRPr="006A2A8C">
        <w:rPr>
          <w:noProof/>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6A2A8C">
        <w:rPr>
          <w:rStyle w:val="FootnoteReference"/>
          <w:noProof/>
        </w:rPr>
        <w:footnoteReference w:id="7"/>
      </w:r>
      <w:r w:rsidRPr="006A2A8C">
        <w:rPr>
          <w:noProof/>
        </w:rPr>
        <w:t>), et cette proposition a été accueillie favorablement par le Conseil européen le 6 mars 2025. Les États membres peuvent encore demander l’activation de la clause dérogatoire nationale à tout moment jusqu’en 2028, s’ils remplissent les critères énoncés à l’article 26 du règlement (UE) 2024/1263.</w:t>
      </w:r>
    </w:p>
    <w:p w14:paraId="54EC8485" w14:textId="77777777" w:rsidR="006823D6" w:rsidRPr="006A2A8C" w:rsidRDefault="007A104F" w:rsidP="2F29F2F5">
      <w:pPr>
        <w:pStyle w:val="ManualConsidrant"/>
        <w:rPr>
          <w:noProof/>
          <w:szCs w:val="24"/>
        </w:rPr>
      </w:pPr>
      <w:r>
        <w:rPr>
          <w:noProof/>
        </w:rPr>
        <w:t>(9)</w:t>
      </w:r>
      <w:r>
        <w:rPr>
          <w:noProof/>
        </w:rPr>
        <w:tab/>
      </w:r>
      <w:r w:rsidRPr="006A2A8C">
        <w:rPr>
          <w:noProof/>
        </w:rPr>
        <w:t>Le 30 avril 2026, Chypre a présenté son rapport d’avancement annuel 2026 (</w:t>
      </w:r>
      <w:r w:rsidRPr="006A2A8C">
        <w:rPr>
          <w:rStyle w:val="FootnoteReference"/>
          <w:rFonts w:eastAsia="Calibri"/>
          <w:noProof/>
          <w:szCs w:val="24"/>
        </w:rPr>
        <w:footnoteReference w:id="8"/>
      </w:r>
      <w:r w:rsidRPr="006A2A8C">
        <w:rPr>
          <w:noProof/>
        </w:rPr>
        <w:t>)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w:t>
      </w:r>
    </w:p>
    <w:bookmarkEnd w:id="2"/>
    <w:p w14:paraId="10A4B903" w14:textId="77777777" w:rsidR="00804384" w:rsidRPr="006A2A8C" w:rsidRDefault="00CA3BAD" w:rsidP="2F29F2F5">
      <w:pPr>
        <w:pStyle w:val="ManualConsidrant"/>
        <w:rPr>
          <w:noProof/>
          <w:szCs w:val="24"/>
        </w:rPr>
      </w:pPr>
      <w:r>
        <w:rPr>
          <w:noProof/>
        </w:rPr>
        <w:t>(10)</w:t>
      </w:r>
      <w:r>
        <w:rPr>
          <w:noProof/>
        </w:rPr>
        <w:tab/>
      </w:r>
      <w:r w:rsidRPr="006A2A8C">
        <w:rPr>
          <w:noProof/>
          <w:color w:val="000000" w:themeColor="text1"/>
        </w:rPr>
        <w:t>En 2025, la croissance du PIB réel a été de 3,8 % et l’inflation mesurée par l’IPCH s’est établie à 0,8 %. Les prévisions du printemps 2026 de la Commission tablent sur une croissance du PIB réel de 2,3 % en 2026 et de 2,7 % en 2027, tandis que l’inflation mesurée par l’IPCH devrait s’établir à 3,6 % en 2026 et à 2,2 % en 2027.</w:t>
      </w:r>
    </w:p>
    <w:p w14:paraId="1A5A61A3" w14:textId="77777777" w:rsidR="006823D6" w:rsidRPr="006A2A8C" w:rsidRDefault="008D59F1" w:rsidP="2F29F2F5">
      <w:pPr>
        <w:pStyle w:val="ManualConsidrant"/>
        <w:rPr>
          <w:noProof/>
          <w:szCs w:val="24"/>
        </w:rPr>
      </w:pPr>
      <w:r>
        <w:rPr>
          <w:noProof/>
        </w:rPr>
        <w:t>(11)</w:t>
      </w:r>
      <w:r>
        <w:rPr>
          <w:noProof/>
        </w:rPr>
        <w:tab/>
      </w:r>
      <w:r w:rsidRPr="006A2A8C">
        <w:rPr>
          <w:noProof/>
        </w:rPr>
        <w:t>Sur la base des données communiquées par Eurostat (</w:t>
      </w:r>
      <w:r w:rsidRPr="006A2A8C">
        <w:rPr>
          <w:rStyle w:val="FootnoteReference"/>
          <w:noProof/>
        </w:rPr>
        <w:footnoteReference w:id="9"/>
      </w:r>
      <w:r w:rsidRPr="006A2A8C">
        <w:rPr>
          <w:noProof/>
        </w:rPr>
        <w:t>), l’excédent public de Chypre est passé de 4,1 % du PIB en 2024 à 3,4 % en 2025. Sur la base des mesures connues à la date de finalisation des prévisions, les prévisions du printemps 2026 de la Commission tablent sur un excédent de 2,1 % du PIB en 2026 et de 2,5 % du PIB en 2027.</w:t>
      </w:r>
      <w:r w:rsidRPr="006A2A8C">
        <w:rPr>
          <w:noProof/>
          <w:color w:val="000000" w:themeColor="text1"/>
        </w:rPr>
        <w:t xml:space="preserve"> </w:t>
      </w:r>
      <w:r w:rsidRPr="006A2A8C">
        <w:rPr>
          <w:noProof/>
        </w:rPr>
        <w:t>La diminution de l’excédent en 2026 reflète principalement la mise en œuvre de la réforme fiscale générale au début de l’année. L’augmentation de l’excédent en 2027 s’explique principalement par l’augmentation des recettes fiscales due à la suppression des réductions de TVA sur l’électricité et les biens de base, ainsi que par l’amélioration globale des perspectives de croissance.</w:t>
      </w:r>
    </w:p>
    <w:p w14:paraId="186070E0" w14:textId="77777777" w:rsidR="00A674A6" w:rsidRPr="006A2A8C" w:rsidRDefault="00342ADE" w:rsidP="2F29F2F5">
      <w:pPr>
        <w:pStyle w:val="ManualConsidrant"/>
        <w:rPr>
          <w:noProof/>
          <w:szCs w:val="24"/>
        </w:rPr>
      </w:pPr>
      <w:r>
        <w:rPr>
          <w:noProof/>
        </w:rPr>
        <w:t>(12)</w:t>
      </w:r>
      <w:r>
        <w:rPr>
          <w:noProof/>
        </w:rPr>
        <w:tab/>
      </w:r>
      <w:r w:rsidRPr="006A2A8C">
        <w:rPr>
          <w:noProof/>
          <w:color w:val="000000" w:themeColor="text1"/>
        </w:rPr>
        <w:t>D’après les estimations de la Commission, l’orientation budgétaire (</w:t>
      </w:r>
      <w:r w:rsidRPr="006A2A8C">
        <w:rPr>
          <w:rStyle w:val="FootnoteReference"/>
          <w:rFonts w:eastAsia="Times New Roman"/>
          <w:noProof/>
          <w:color w:val="000000" w:themeColor="text1"/>
          <w:szCs w:val="24"/>
          <w:lang w:eastAsia="en-GB"/>
        </w:rPr>
        <w:footnoteReference w:id="10"/>
      </w:r>
      <w:r w:rsidRPr="006A2A8C">
        <w:rPr>
          <w:noProof/>
          <w:color w:val="000000" w:themeColor="text1"/>
        </w:rPr>
        <w:t>), qui inclut les dépenses financées tant au niveau national qu’au niveau de l’UE, était expansionniste, à hauteur de 1,8 % du PIB, en 2025. D’après les projections, elle devrait être expansionniste, de 0,4 % du PIB, en 2026, et restrictive, de 1,2 % du PIB, en 2027.</w:t>
      </w:r>
    </w:p>
    <w:p w14:paraId="46D6FFDD" w14:textId="77777777" w:rsidR="00D9336F" w:rsidRPr="006A2A8C" w:rsidRDefault="00857BBE" w:rsidP="2F29F2F5">
      <w:pPr>
        <w:pStyle w:val="ManualConsidrant"/>
        <w:rPr>
          <w:noProof/>
          <w:szCs w:val="24"/>
        </w:rPr>
      </w:pPr>
      <w:r>
        <w:rPr>
          <w:noProof/>
        </w:rPr>
        <w:t>(13)</w:t>
      </w:r>
      <w:r>
        <w:rPr>
          <w:noProof/>
        </w:rPr>
        <w:tab/>
      </w:r>
      <w:r w:rsidRPr="006A2A8C">
        <w:rPr>
          <w:noProof/>
        </w:rPr>
        <w:t>Sur la base des données communiquées par Eurostat (</w:t>
      </w:r>
      <w:r w:rsidRPr="006A2A8C">
        <w:rPr>
          <w:rStyle w:val="FootnoteReference"/>
          <w:rFonts w:eastAsia="Times New Roman"/>
          <w:noProof/>
          <w:szCs w:val="24"/>
          <w:lang w:eastAsia="en-GB"/>
        </w:rPr>
        <w:footnoteReference w:id="11"/>
      </w:r>
      <w:r w:rsidRPr="006A2A8C">
        <w:rPr>
          <w:noProof/>
        </w:rPr>
        <w:t>), la dette publique de Chypre est passée de 62,7 % du PIB à la fin de l’année 2024 à 55,0 % du PIB à la fin de l’année 2025. La diminution du ratio d’endettement en 2025 s’explique principalement par un excédent primaire de 4,5 % du PIB ainsi que par une croissance du PIB nominal plus de deux fois plus rapide que les paiements d’intérêts. Sur la base des mesures connues à la date de finalisation des prévisions, les prévisions du printemps 2026 de la Commission tablent sur une diminution du ratio de la dette au PIB à 50,4 % d’ici la fin de 2026, puis à 45,5 % d’ici la fin de 2027. La diminution du ratio d’endettement en 2026 et 2027 s’explique principalement par un excédent primaire de 3,3 % du PIB en 2026 et de 3,7 % du PIB en 2027. Au cours de ces deux années, le PIB nominal devrait également continuer à croître environ deux fois plus rapidement que les paiements d’intérêts.</w:t>
      </w:r>
    </w:p>
    <w:p w14:paraId="4122ADDB" w14:textId="77777777" w:rsidR="000E1A54" w:rsidRPr="006A2A8C" w:rsidRDefault="000944B6" w:rsidP="2F29F2F5">
      <w:pPr>
        <w:pStyle w:val="ManualConsidrant"/>
        <w:rPr>
          <w:noProof/>
          <w:szCs w:val="24"/>
        </w:rPr>
      </w:pPr>
      <w:r>
        <w:rPr>
          <w:noProof/>
        </w:rPr>
        <w:t>(14)</w:t>
      </w:r>
      <w:r>
        <w:rPr>
          <w:noProof/>
        </w:rPr>
        <w:tab/>
      </w:r>
      <w:r w:rsidRPr="006A2A8C">
        <w:rPr>
          <w:noProof/>
        </w:rPr>
        <w:t>Selon les prévisions du printemps 2026 de la Commission, le total des dépenses publiques de défense de Chypre s’est élevé à 1,8 % du PIB en 2025 et il devrait atteindre le même niveau en 2026.</w:t>
      </w:r>
    </w:p>
    <w:p w14:paraId="6A748BF7" w14:textId="75E705B1" w:rsidR="00D9336F" w:rsidRPr="006A2A8C" w:rsidRDefault="0072157D" w:rsidP="2F29F2F5">
      <w:pPr>
        <w:pStyle w:val="ManualConsidrant"/>
        <w:rPr>
          <w:noProof/>
          <w:szCs w:val="24"/>
        </w:rPr>
      </w:pPr>
      <w:r>
        <w:rPr>
          <w:noProof/>
        </w:rPr>
        <w:t>(15)</w:t>
      </w:r>
      <w:r>
        <w:rPr>
          <w:noProof/>
        </w:rPr>
        <w:tab/>
      </w:r>
      <w:r w:rsidRPr="006A2A8C">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Chypre a adopté des mesures de politique budgétaire pour atténuer l’incidence des prix élevés de l’énergie sur les ménages et les entreprises (</w:t>
      </w:r>
      <w:r w:rsidRPr="006A2A8C">
        <w:rPr>
          <w:rStyle w:val="FootnoteReference"/>
          <w:noProof/>
          <w:szCs w:val="24"/>
          <w:lang w:eastAsia="ja-JP"/>
        </w:rPr>
        <w:footnoteReference w:id="12"/>
      </w:r>
      <w:r w:rsidRPr="006A2A8C">
        <w:rPr>
          <w:noProof/>
        </w:rPr>
        <w:t>). Il s’agit notamment de réductions non ciblées de la TVA sur l’électricité (jusqu’en mars 2027) et des droits d’accise sur les carburants (d’avril à juin 2026), ainsi que de subventions ciblées aux agriculteurs (avril et mai 2026), aux compagnies aériennes (de juin à septembre 2026) et au secteur du tourisme (avril 2026). Selon les prévisions du printemps 2026 de la Commission, le coût budgétaire de ces mesures devrait s’élever à environ 0,1 % du PIB en 2026. Selon les estimations de la Commission, si ces mesures devaient rester en vigueur jusqu’à la fin de 2026, leur coût budgétaire s’élèverait à 0,3 % du PIB pour cette année.</w:t>
      </w:r>
    </w:p>
    <w:p w14:paraId="142A61AB" w14:textId="77777777" w:rsidR="00D9336F" w:rsidRPr="006A2A8C" w:rsidRDefault="00157AD2" w:rsidP="2F29F2F5">
      <w:pPr>
        <w:pStyle w:val="ManualConsidrant"/>
        <w:rPr>
          <w:noProof/>
          <w:szCs w:val="24"/>
        </w:rPr>
      </w:pPr>
      <w:r>
        <w:rPr>
          <w:noProof/>
        </w:rPr>
        <w:t>(16)</w:t>
      </w:r>
      <w:r>
        <w:rPr>
          <w:noProof/>
        </w:rPr>
        <w:tab/>
      </w:r>
      <w:r w:rsidRPr="006A2A8C">
        <w:rPr>
          <w:noProof/>
        </w:rPr>
        <w:t>D’après les calculs de la Commission, les dépenses nettes de Chypre ont augmenté de 9,6 % en 2025 et de 11,8 %, en cumulé, sur 2024 et 2025. La croissance des dépenses nettes en 2025 est supérieure au taux de croissance maximal recommandé, avec un écart de 1,3 % du PIB en termes annuels. Si l’on considère conjointement les années 2024 et 2025, le taux de croissance cumulé des dépenses nettes est également supérieur au taux de croissance maximal recommandé, avec un écart de 1,0 % du PIB sur une base cumulée. Dans le même temps, comme indiqué, la position budgétaire pour 2025 était excédentaire, et la dette publique était inférieure à 60 % du PIB.</w:t>
      </w:r>
    </w:p>
    <w:p w14:paraId="38F195EB" w14:textId="77777777" w:rsidR="00DA33B7" w:rsidRPr="006A2A8C" w:rsidRDefault="00335897" w:rsidP="2F29F2F5">
      <w:pPr>
        <w:pStyle w:val="ManualConsidrant"/>
        <w:rPr>
          <w:noProof/>
          <w:szCs w:val="24"/>
        </w:rPr>
      </w:pPr>
      <w:r>
        <w:rPr>
          <w:noProof/>
        </w:rPr>
        <w:t>(17)</w:t>
      </w:r>
      <w:r>
        <w:rPr>
          <w:noProof/>
        </w:rPr>
        <w:tab/>
      </w:r>
      <w:r w:rsidRPr="006A2A8C">
        <w:rPr>
          <w:noProof/>
        </w:rPr>
        <w:t xml:space="preserve">Selon les calculs de la Commission, les dépenses nettes de Chypre devraient augmenter de 7,4 % en 2026 et de 20,1 %, en cumulé, sur 2024, 2025 et 2026. La croissance des dépenses nettes prévue pour 2026 est supérieure au taux de croissance maximal recommandé, avec un écart de 0,9 % du PIB en termes annuels. Si l’on considère conjointement les années </w:t>
      </w:r>
      <w:r w:rsidRPr="006A2A8C">
        <w:rPr>
          <w:noProof/>
          <w:color w:val="000000" w:themeColor="text1"/>
        </w:rPr>
        <w:t>2024</w:t>
      </w:r>
      <w:r w:rsidRPr="006A2A8C">
        <w:rPr>
          <w:noProof/>
        </w:rPr>
        <w:t>, 2025 et 2026, le taux de croissance cumulé prévu des dépenses nettes est également supérieur au taux de croissance maximal recommandé, avec un écart de 1,8 % du PIB sur une base cumulée. Dans le même temps, comme indiqué, la position budgétaire pour 2026 devait être excédentaire, et la dette publique est inférieure à 60 % du PIB et devrait encore diminuer.</w:t>
      </w:r>
    </w:p>
    <w:bookmarkEnd w:id="1"/>
    <w:p w14:paraId="27112613" w14:textId="77777777" w:rsidR="005A3BA2" w:rsidRPr="006A2A8C" w:rsidRDefault="1D169E09" w:rsidP="2F29F2F5">
      <w:pPr>
        <w:pStyle w:val="ManualConsidrant"/>
        <w:rPr>
          <w:noProof/>
          <w:szCs w:val="24"/>
        </w:rPr>
      </w:pPr>
      <w:r>
        <w:rPr>
          <w:noProof/>
        </w:rPr>
        <w:t>(18)</w:t>
      </w:r>
      <w:r>
        <w:rPr>
          <w:noProof/>
        </w:rPr>
        <w:tab/>
      </w:r>
      <w:r w:rsidRPr="006A2A8C">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57EE683D" w14:textId="38A454B2" w:rsidR="00AF7A5D" w:rsidRPr="006A2A8C" w:rsidRDefault="00405372" w:rsidP="2F29F2F5">
      <w:pPr>
        <w:pStyle w:val="ManualConsidrant"/>
        <w:rPr>
          <w:noProof/>
          <w:szCs w:val="24"/>
        </w:rPr>
      </w:pPr>
      <w:r>
        <w:rPr>
          <w:noProof/>
        </w:rPr>
        <w:t>(19)</w:t>
      </w:r>
      <w:r>
        <w:rPr>
          <w:noProof/>
        </w:rPr>
        <w:tab/>
      </w:r>
      <w:r w:rsidRPr="006A2A8C">
        <w:rPr>
          <w:noProof/>
        </w:rPr>
        <w:t>La mise en œuvre, à Chypre, des programmes de la politique de cohésion, qui comprennent le soutien du Fonds européen de développement régional (FEDER), du Fonds pour une transition juste (FTJ) et du Fonds social européen plus (FSE+) et du fonds de cohésion (FC), est supérieure au rythme moyen au niveau de l’UE, tant en ce qui concerne la sélection des projets que les paiements. Il est important de maintenir la dynamique actuelle, tout en maximisant l’impact des investissements sur le terrain. Dans le cadre de ses programmes relevant de la politique de cohésion, Chypre prend déjà des mesures destinées à stimuler la compétitivité et la croissance. Néanmoins, certains domaines pourraient nécessiter un renforcement supplémentaire de la mise en œuvre, notamment ceux liés à la gestion des déchets et aux transports publics urbains. Il est essentiel de veiller à ce que les nouveaux investissements mentionnés par Chypre dans son examen à mi-parcours des fonds de la politique de cohésion, notamment ceux liés aux cinq priorités recensées dans le règlement sur l’examen à mi-parcours (</w:t>
      </w:r>
      <w:r w:rsidRPr="006A2A8C">
        <w:rPr>
          <w:rStyle w:val="FootnoteReference"/>
          <w:noProof/>
          <w:szCs w:val="24"/>
        </w:rPr>
        <w:footnoteReference w:id="13"/>
      </w:r>
      <w:r w:rsidRPr="006A2A8C">
        <w:rPr>
          <w:noProof/>
        </w:rPr>
        <w:t>), soient déployés rapidement et efficacement.</w:t>
      </w:r>
    </w:p>
    <w:p w14:paraId="7021D4FB" w14:textId="77777777" w:rsidR="00C73515" w:rsidRPr="006A2A8C" w:rsidRDefault="2B6D0718" w:rsidP="2F29F2F5">
      <w:pPr>
        <w:pStyle w:val="ManualConsidrant"/>
        <w:rPr>
          <w:noProof/>
          <w:szCs w:val="24"/>
        </w:rPr>
      </w:pPr>
      <w:r>
        <w:rPr>
          <w:noProof/>
        </w:rPr>
        <w:t>(20)</w:t>
      </w:r>
      <w:r>
        <w:rPr>
          <w:noProof/>
        </w:rPr>
        <w:tab/>
      </w:r>
      <w:r w:rsidRPr="006A2A8C">
        <w:rPr>
          <w:noProof/>
        </w:rPr>
        <w:t>L’écosystème chypriote de recherche et d’innovation reste caractérisé par un faible niveau d’investissement dans la recherche et le développement, une faible valorisation des connaissances et des liens limités entre la recherche et les entreprises. Du côté positif, des initiatives de financement ciblé par l’intermédiaire de la FRR et de la politique de cohésion ont été adoptées, et la législation dérivée a récemment été adoptée. Néanmoins, des goulets d’étranglement majeurs persistent, notamment l’absence d’une stratégie globale à long terme en matière de recherche et d’innovation, ce qui entrave la commercialisation effective des résultats de la recherche. L’expansion rapide du secteur des technologies de l’information et de la communication (TIC) offre des perspectives de retombées sur l’ensemble de l’économie, grâce à des liens plus étroits avec les entreprises nationales et les instituts de recherche.</w:t>
      </w:r>
    </w:p>
    <w:p w14:paraId="5CF4A5CE" w14:textId="77777777" w:rsidR="00C73515" w:rsidRPr="006A2A8C" w:rsidRDefault="1A8C038F" w:rsidP="2F29F2F5">
      <w:pPr>
        <w:pStyle w:val="ManualConsidrant"/>
        <w:rPr>
          <w:noProof/>
          <w:szCs w:val="24"/>
        </w:rPr>
      </w:pPr>
      <w:r>
        <w:rPr>
          <w:noProof/>
        </w:rPr>
        <w:t>(21)</w:t>
      </w:r>
      <w:r>
        <w:rPr>
          <w:noProof/>
        </w:rPr>
        <w:tab/>
      </w:r>
      <w:r w:rsidRPr="006A2A8C">
        <w:rPr>
          <w:noProof/>
        </w:rPr>
        <w:t xml:space="preserve">L’accès au financement non bancaire à Chypre est limité, ce qui freine l’expansion des entreprises, la diversification et la croissance de la productivité. Les prêts bancaires continuent de dominer le financement des entreprises, tandis que les marchés des capitaux sont sous-développés, avec l’un des niveaux de financement de marché les plus bas de l’Union. Bien que certaines initiatives au titre de la FRR, notamment le «Cyprus Equity Fund», aient été lancées pour soutenir d’autres types de financements, l’ampleur des financements mobilisés reste limitée. En conséquence, de nombreuses entreprises, en particulier les entreprises jeunes et innovantes, éprouvent des difficultés à accéder à un financement adéquat. La culture financière reste faible par rapport à la moyenne de l’UE, ce qui limite la capacité et la motivation des ménages à diversifier leurs stratégies d’investissement. Dans le même temps, le deuxième pilier du système de retraite reste sous-développé et très fragmenté, ce qui limite son rôle tant au niveau des régimes de retraite que de l’offre de capitaux à long terme. Le renforcement des retraites professionnelles et l’amélioration de la participation des ménages aux marchés des capitaux pourraient favoriser la disponibilité de financements à long terme et contribuer à une répartition plus efficace de l’épargne. </w:t>
      </w:r>
    </w:p>
    <w:p w14:paraId="3089BD28" w14:textId="77777777" w:rsidR="00C73515" w:rsidRPr="006A2A8C" w:rsidRDefault="32FA7732">
      <w:pPr>
        <w:pStyle w:val="ManualConsidrant"/>
        <w:rPr>
          <w:noProof/>
          <w:szCs w:val="24"/>
        </w:rPr>
      </w:pPr>
      <w:r>
        <w:rPr>
          <w:noProof/>
        </w:rPr>
        <w:t>(22)</w:t>
      </w:r>
      <w:r>
        <w:rPr>
          <w:noProof/>
        </w:rPr>
        <w:tab/>
      </w:r>
      <w:r w:rsidRPr="006A2A8C">
        <w:rPr>
          <w:noProof/>
        </w:rPr>
        <w:t>Chypre est confrontée à plusieurs défis liés au cadre réglementaire et administratif. Certaines mesures ont été prises, mais des obstacles à l’investissement persistent. Les projets d’infrastructure continuent de connaître des retards dus à la longueur des procédures d’acquisition de terrain et de passation de marchés, à des capacités administratives limitées et à des problèmes de coordination. Bien que des mesures visant à réduire la charge administrative et à améliorer les services aux investisseurs aient été adoptées, des efforts supplémentaires sont nécessaires pour renforcer l’efficacité, rationaliser les procédures et réduire la fragmentation réglementaire.</w:t>
      </w:r>
    </w:p>
    <w:p w14:paraId="2F2A81E5" w14:textId="77777777" w:rsidR="00C73515" w:rsidRPr="006A2A8C" w:rsidRDefault="57EBD740" w:rsidP="2F29F2F5">
      <w:pPr>
        <w:pStyle w:val="ManualConsidrant"/>
        <w:rPr>
          <w:noProof/>
          <w:szCs w:val="24"/>
        </w:rPr>
      </w:pPr>
      <w:r>
        <w:rPr>
          <w:noProof/>
        </w:rPr>
        <w:t>(23)</w:t>
      </w:r>
      <w:r>
        <w:rPr>
          <w:noProof/>
        </w:rPr>
        <w:tab/>
      </w:r>
      <w:r w:rsidRPr="006A2A8C">
        <w:rPr>
          <w:noProof/>
        </w:rPr>
        <w:t>Chypre a la possibilité d’améliorer la gouvernance des entreprises publiques. Ces entreprises jouent un rôle central dans des secteurs clés de l’économie, en particulier dans les industries caractérisées par des monopoles naturels (par exemple, l’électricité, les télécommunications, l’eau, la gestion des eaux usées et les infrastructures). Toutefois, leur niveau de gouvernance reste inférieur aux normes internationales, avec des faiblesses persistantes en matière d’obligation de rendre des comptes, de transparence, de procédures de nomination des conseils d’administration, ainsi qu’avec l’absence de politique claire en matière de propriété des entreprises. La mise en œuvre effective du plan d’action sur la gouvernance des entreprises publiques récemment adopté pourrait contribuer à relever ces défis et à améliorer les performances des entreprises publiques, à soutenir leur modernisation et à renforcer leur contribution aux objectifs stratégiques, y compris la transition écologique et numérique.</w:t>
      </w:r>
    </w:p>
    <w:p w14:paraId="0CC60A48" w14:textId="77777777" w:rsidR="00223849" w:rsidRPr="006A2A8C" w:rsidRDefault="393EEB85" w:rsidP="2F29F2F5">
      <w:pPr>
        <w:pStyle w:val="ManualConsidrant"/>
        <w:rPr>
          <w:noProof/>
          <w:szCs w:val="24"/>
        </w:rPr>
      </w:pPr>
      <w:r>
        <w:rPr>
          <w:noProof/>
        </w:rPr>
        <w:t>(24)</w:t>
      </w:r>
      <w:r>
        <w:rPr>
          <w:noProof/>
        </w:rPr>
        <w:tab/>
      </w:r>
      <w:r w:rsidRPr="006A2A8C">
        <w:rPr>
          <w:noProof/>
        </w:rPr>
        <w:t>Chypre fait face à des difficultés liées à l’efficacité de son système judiciaire, avec de longs délais de résolution des affaires, de faibles niveaux de numérisation et des retards dans l’exécution des décisions de justice. La mise en œuvre d’une réforme récemment adoptée visant à accélérer la résolution de certaines affaires par la création de tribunaux d’amirauté et de tribunaux commerciaux accuse du retard, et aucun de ces tribunaux n’est encore opérationnel. Les progrès dans la numérisation des procédures judiciaires, concernant notamment un système complet de dossiers et des technologies d’enregistrement audio numérique, restent limités, et des goulets d’étranglement persistent en matière d’application de la législation, ce qui pèse sur la sécurité juridique et les conditions d’investissement.</w:t>
      </w:r>
    </w:p>
    <w:p w14:paraId="248528B3" w14:textId="77777777" w:rsidR="00BC0F5E" w:rsidRPr="006A2A8C" w:rsidRDefault="210433EF" w:rsidP="2F29F2F5">
      <w:pPr>
        <w:pStyle w:val="ManualConsidrant"/>
        <w:rPr>
          <w:noProof/>
          <w:szCs w:val="24"/>
        </w:rPr>
      </w:pPr>
      <w:r>
        <w:rPr>
          <w:noProof/>
        </w:rPr>
        <w:t>(25)</w:t>
      </w:r>
      <w:r>
        <w:rPr>
          <w:noProof/>
        </w:rPr>
        <w:tab/>
      </w:r>
      <w:r w:rsidRPr="006A2A8C">
        <w:rPr>
          <w:noProof/>
        </w:rPr>
        <w:t>Si Chypre a progressé dans sa transition énergétique, d’importants défis subsistent. Chypre reste fortement dépendante des combustibles fossiles, le pétrole et les produits pétroliers représentant 85,2 % de sa consommation brute d’énergie en 2024. En outre, Chypre présente l’une des plus importantes dépendances dans l’UE à l’égard des importations d’énergie (87,7 % de l’énergie brute disponible en 2024). Les efforts visant à diversifier l’approvisionnement énergétique en incluant le gaz naturel dans le bouquet énergétique sont entravés par des retards administratifs persistants dans la construction d’un terminal de gaz naturel liquéfié (GNL) à Vasilikos. De même, les efforts visant à développer les interconnexions énergétiques avec les pays voisins sont au point mort. En particulier, le projet «Great Sea Interconnector» visant à mettre fin à l’isolement énergétique de Chypre accuse toujours des retards. Les fortes dépendances extérieures rendent les sources d’énergies renouvelables essentielles non seulement pour décarboner l’économie chypriote, mais aussi pour améliorer la sécurité énergétique et la résilience face aux chocs énergétiques extérieurs.</w:t>
      </w:r>
    </w:p>
    <w:p w14:paraId="23772BE1" w14:textId="77777777" w:rsidR="00620DA9" w:rsidRPr="006A2A8C" w:rsidRDefault="17F4AC4A" w:rsidP="2F29F2F5">
      <w:pPr>
        <w:pStyle w:val="ManualConsidrant"/>
        <w:rPr>
          <w:noProof/>
          <w:szCs w:val="24"/>
        </w:rPr>
      </w:pPr>
      <w:r>
        <w:rPr>
          <w:noProof/>
        </w:rPr>
        <w:t>(26)</w:t>
      </w:r>
      <w:r>
        <w:rPr>
          <w:noProof/>
        </w:rPr>
        <w:tab/>
      </w:r>
      <w:r w:rsidRPr="006A2A8C">
        <w:rPr>
          <w:noProof/>
        </w:rPr>
        <w:t>Chypre a augmenté sa production d’énergie renouvelable, bien que des efforts supplémentaires soient nécessaires pour augmenter la capacité du réseau et développer les installations de stockage de l’énergie afin de faciliter une adoption plus large des énergies renouvelables. La capacité installée pour l’énergie solaire et éolienne a considérablement augmenté en 2025, portant à 27,4 % la part des énergies renouvelables dans le bouquet électrique. Bien que des mesures visant à faciliter et à numériser les procédures d’octroi de permis aient été prises, des retards importants continuent de toucher le raccordement des nouvelles installations d’énergie renouvelable au réseau. Chypre ne dispose pas de systèmes opérationnels de stockage de l’électricité non fossile. Si certains projets sont prévus dans le cadre du plan de développement du réseau de transport, leur mise en œuvre n’en est qu’à ses débuts. Le déploiement de programmes de rénovation destinés à renforcer l’efficacité énergétique des bâtiments, soutenu par la FRR et la politique de cohésion, a continué de progresser, complété par des mesures réglementaires visant à mobiliser des financements privés en faveur de l’efficacité énergétique. Développer des transports durables reste un défi urgent, aggravé par la dépendance totale à l’égard du fret routier. Des efforts supplémentaires sont nécessaires pour développer les transports publics, étendre les infrastructures de recharge et fournir des incitations financières en faveur d’une mobilité durable.</w:t>
      </w:r>
    </w:p>
    <w:p w14:paraId="2DDB09D7" w14:textId="77777777" w:rsidR="004C3833" w:rsidRPr="006A2A8C" w:rsidRDefault="3C23FC54" w:rsidP="2F29F2F5">
      <w:pPr>
        <w:pStyle w:val="ManualConsidrant"/>
        <w:rPr>
          <w:noProof/>
          <w:szCs w:val="24"/>
        </w:rPr>
      </w:pPr>
      <w:r>
        <w:rPr>
          <w:noProof/>
        </w:rPr>
        <w:t>(27)</w:t>
      </w:r>
      <w:r>
        <w:rPr>
          <w:noProof/>
        </w:rPr>
        <w:tab/>
      </w:r>
      <w:r w:rsidRPr="006A2A8C">
        <w:rPr>
          <w:noProof/>
        </w:rPr>
        <w:t>Chypre est confrontée à des défis environnementaux importants et persistants. La pénurie d’eau a atteint un niveau critique, les indicateurs relatifs à l’exploitation de l’eau douce et à la productivité de l’eau plaçant Chypre parmi les pays les moins performants de l’UE. Malgré les efforts déployés dans le cadre de la FRR et de la politique de cohésion, les investissements dans les infrastructures hydriques n’ont jusqu’à présent pas été suffisants pour remédier aux vulnérabilités systémiques liées à l’eau potable et au traitement des eaux usées. De même, les performances en matière de gestion des déchets sont inférieures aux objectifs de l’UE; par exemple, la production de déchets municipaux par habitant à Chypre figure parmi les plus élevées de l’UE. Plusieurs mesures adoptées dans le cadre du plan d’action pour une économie circulaire de 2021 et de la politique de cohésion visent à réduire les déchets, à améliorer le tri des déchets et à accroître le recyclage, bien que leur potentiel ne soit pas encore pleinement exploité. L’amélioration des capacités administratives des autorités locales et de district est également essentielle pour soutenir la planification et la coordination des investissements dans la gestion de l’eau et des déchets à Chypre.</w:t>
      </w:r>
    </w:p>
    <w:p w14:paraId="4715524D" w14:textId="77777777" w:rsidR="009D110D" w:rsidRPr="006A2A8C" w:rsidRDefault="3F0631BB" w:rsidP="2F29F2F5">
      <w:pPr>
        <w:pStyle w:val="ManualConsidrant"/>
        <w:rPr>
          <w:noProof/>
          <w:szCs w:val="24"/>
        </w:rPr>
      </w:pPr>
      <w:r>
        <w:rPr>
          <w:noProof/>
        </w:rPr>
        <w:t>(28)</w:t>
      </w:r>
      <w:r>
        <w:rPr>
          <w:noProof/>
        </w:rPr>
        <w:tab/>
      </w:r>
      <w:r w:rsidRPr="006A2A8C">
        <w:rPr>
          <w:noProof/>
        </w:rPr>
        <w:t>Chypre reste vulnérable à divers risques climatiques (par exemple, les incendies de forêt, les inondations, les sécheresses et l’érosion côtière), qui menacent de nuire à la biodiversité, à la résilience sociétale et à l’économie du pays. La stratégie nationale d’adaptation mise à jour pour la période 2025-2050 a été finalisée en 2025 mais son adoption ministérielle reste en suspens, ce qui retarde la mise en œuvre de mesures essentielles. En outre, un système de gouvernance amélioré inclus dans la stratégie nationale pourrait apporter de la cohérence et de l’efficacité dans le cadre institutionnel régissant l’adaptation et la résilience au changement climatique, mais sa mise en place accuse également des retards. D’autres actions, dont certaines soutenues par la politique de cohésion, sont axées sur le développement d’infrastructures anti-inondations et la gestion des risques d’incendie et de catastrophe. Toutefois, les investissements de Chypre en faveur de l’adaptation au changement climatique sont insuffisants par rapport aux besoins réels.</w:t>
      </w:r>
    </w:p>
    <w:p w14:paraId="18031B9B" w14:textId="77777777" w:rsidR="00EE5FDC" w:rsidRPr="006A2A8C" w:rsidRDefault="7ACF0854" w:rsidP="2F29F2F5">
      <w:pPr>
        <w:pStyle w:val="ManualConsidrant"/>
        <w:rPr>
          <w:noProof/>
          <w:szCs w:val="24"/>
        </w:rPr>
      </w:pPr>
      <w:r>
        <w:rPr>
          <w:noProof/>
        </w:rPr>
        <w:t>(29)</w:t>
      </w:r>
      <w:r>
        <w:rPr>
          <w:noProof/>
        </w:rPr>
        <w:tab/>
      </w:r>
      <w:r w:rsidRPr="006A2A8C">
        <w:rPr>
          <w:noProof/>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par pays adressées en 2026 à Chypre peuvent contribuer à la mise en œuvre de la recommandation du Conseil relative au capital humain dans l’Union.</w:t>
      </w:r>
    </w:p>
    <w:p w14:paraId="4A46D5A9" w14:textId="77777777" w:rsidR="24E6D5F6" w:rsidRPr="006A2A8C" w:rsidRDefault="249F029D" w:rsidP="58E8BB16">
      <w:pPr>
        <w:pStyle w:val="ManualConsidrant"/>
        <w:rPr>
          <w:noProof/>
          <w:szCs w:val="24"/>
        </w:rPr>
      </w:pPr>
      <w:r>
        <w:rPr>
          <w:noProof/>
        </w:rPr>
        <w:t>(30)</w:t>
      </w:r>
      <w:r>
        <w:rPr>
          <w:noProof/>
        </w:rPr>
        <w:tab/>
      </w:r>
      <w:r w:rsidRPr="006A2A8C">
        <w:rPr>
          <w:noProof/>
        </w:rPr>
        <w:t>Chypre est confrontée à plusieurs défis liés à l’intégration des femmes et des personnes handicapées sur le marché du travail, ainsi qu’à la lutte contre l’inadéquation des compétences et les pénuries de main-d’œuvre. Bien que le marché du travail chypriote continue de bien se porter, soutenu par une croissance économique solide, avec un taux d’emploi qui dépasse l’objectif national pour 2030 et un chômage qui continue de diminuer, les mesures d’activation ciblées et les politiques actives du marché du travail demeurent limitées en termes de couverture et d’efficacité, en particulier pour les femmes et les groupes vulnérables. En outre, les capacités du service public de l’emploi restent limitées et bénéficieraient d’un renforcement en matière de suivi, d’évaluation et de sensibilisation proactive, soutenu par des systèmes informatiques modernisés.</w:t>
      </w:r>
    </w:p>
    <w:p w14:paraId="1A7F91C2" w14:textId="77777777" w:rsidR="00C73515" w:rsidRPr="006A2A8C" w:rsidRDefault="6F4C30E8" w:rsidP="0EA1EEB9">
      <w:pPr>
        <w:pStyle w:val="ManualConsidrant"/>
        <w:rPr>
          <w:noProof/>
          <w:szCs w:val="24"/>
        </w:rPr>
      </w:pPr>
      <w:r>
        <w:rPr>
          <w:noProof/>
        </w:rPr>
        <w:t>(31)</w:t>
      </w:r>
      <w:r>
        <w:rPr>
          <w:noProof/>
        </w:rPr>
        <w:tab/>
      </w:r>
      <w:r w:rsidRPr="006A2A8C">
        <w:rPr>
          <w:noProof/>
        </w:rPr>
        <w:t xml:space="preserve">Chypre pourrait encore renforcer l’emploi de qualité. Malgré un faible taux de chômage et un marché du travail dynamique, les conditions de travail restent préoccupantes, notamment le temps de travail élevé et la proportion relativement forte d’emplois faiblement rémunérés par rapport à la moyenne de l’UE, et touchent les femmes de manière disproportionnée. L’incidence de la parentalité sur les résultats en matière d’emploi des femmes, combinée à un accès limité à des services de soins abordables et de qualité, entrave la progression de carrière et contribue aux écarts de rémunération et de retraite entre les hommes et les femmes. Si les récentes initiatives stratégiques, notamment les incitations à l’embauche et les mesures visant à promouvoir des formules de travail flexibles, vont dans la bonne direction, leur mise en œuvre effective, associée à un soutien aux transitions vers des emplois de meilleure qualité, vers l’amélioration de l’accès à la formation dans les secteurs à forte demande et vers l’élargissement des services de soins, peut contribuer à améliorer la participation des femmes au marché du travail et la qualité de l’emploi. </w:t>
      </w:r>
    </w:p>
    <w:p w14:paraId="2B077F64" w14:textId="77777777" w:rsidR="00C73515" w:rsidRPr="006A2A8C" w:rsidRDefault="14822690" w:rsidP="2F29F2F5">
      <w:pPr>
        <w:pStyle w:val="ManualConsidrant"/>
        <w:rPr>
          <w:noProof/>
          <w:szCs w:val="24"/>
        </w:rPr>
      </w:pPr>
      <w:r>
        <w:rPr>
          <w:noProof/>
        </w:rPr>
        <w:t>(32)</w:t>
      </w:r>
      <w:r>
        <w:rPr>
          <w:noProof/>
        </w:rPr>
        <w:tab/>
      </w:r>
      <w:r w:rsidRPr="006A2A8C">
        <w:rPr>
          <w:noProof/>
        </w:rPr>
        <w:t>Chypre est confrontée à des défis liés au renforcement de l’enseignement et de la formation professionnels, à la faible participation dans les domaines des sciences, des technologies, de l’ingénierie et des mathématiques (STIM) et aux faibles performances en matière d’enseignement des compétences de base. Cela contribue à la persistance de l’inadéquation des compétences et des pénuries de main-d’œuvre, notamment dans les secteurs essentiels aux transitions écologique et numérique. La participation à l’éducation et à l’accueil de la petite enfance a augmenté dans le cadre des mesures de la FRR, mais elle reste inférieure à l’objectif de l’UE, ce qui freine à la fois le développement précoce des compétences et la participation au marché du travail, tandis que l’éducation inclusive continue de faire face à des défis importants, étant donné que les jeunes apprenants handicapés et présentant des besoins éducatifs particuliers se heurtent toujours à des obstacles à une participation effective à l’enseignement général.</w:t>
      </w:r>
    </w:p>
    <w:p w14:paraId="59AEF6D8" w14:textId="77777777" w:rsidR="00C73515" w:rsidRPr="006A2A8C" w:rsidRDefault="3ED97825" w:rsidP="2F29F2F5">
      <w:pPr>
        <w:pStyle w:val="ManualConsidrant"/>
        <w:rPr>
          <w:noProof/>
          <w:szCs w:val="24"/>
        </w:rPr>
      </w:pPr>
      <w:r>
        <w:rPr>
          <w:noProof/>
        </w:rPr>
        <w:t>(33)</w:t>
      </w:r>
      <w:r>
        <w:rPr>
          <w:noProof/>
        </w:rPr>
        <w:tab/>
      </w:r>
      <w:r w:rsidRPr="006A2A8C">
        <w:rPr>
          <w:noProof/>
        </w:rPr>
        <w:t>Chypre a la possibilité d’améliorer plusieurs de ses systèmes de protection sociale. Bien qu’une forte croissance économique ait contribué à réduire la pauvreté dans son ensemble, les risques de pauvreté pour les personnes âgées restent nettement supérieurs à la moyenne de l’UE en raison de revenus de retraite inadéquats, en particulier pour les personnes ayant perçu de faibles revenus au cours de leur vie professionnelle. Dans le même temps, l’absence d’un système de soins de longue durée complet, financé de manière adéquate et intégré, associée à des pénuries de personnel et à une limitation des services à domicile et de proximité, restreint l’accès et entrave la désinstitutionnalisation. La précarité énergétique reste préoccupante malgré certaines mesures ciblées, ce qui reflète le caractère limité de la couverture et l’absence de suivi systématique. En outre, la pénurie de logements sociaux, conjuguée à des taux élevés d’arriérés liés au logement, continue de peser sur les ménages vulnérables, malgré les récents régimes d’aide et l’accroissement prévu de l’offre de logements.</w:t>
      </w:r>
    </w:p>
    <w:p w14:paraId="28409C4E" w14:textId="4B4D60D9" w:rsidR="00BA6F29" w:rsidRPr="006A2A8C" w:rsidRDefault="245A3FEB" w:rsidP="006665AE">
      <w:pPr>
        <w:pStyle w:val="ManualConsidrant"/>
        <w:rPr>
          <w:noProof/>
          <w:szCs w:val="24"/>
        </w:rPr>
      </w:pPr>
      <w:r>
        <w:rPr>
          <w:noProof/>
        </w:rPr>
        <w:t>(34)</w:t>
      </w:r>
      <w:r>
        <w:rPr>
          <w:noProof/>
        </w:rPr>
        <w:tab/>
      </w:r>
      <w:r w:rsidRPr="006A2A8C">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Chypre à mettre en œuvre les première, deuxième et troisième recommandations concernant la zone euro, la recommandation 2 l’aidera à mettre en œuvre la quatrième recommandation concernant la zone euro, la recommandation 3 l’aidera à mettre en œuvre les septième, neuvième et onzième recommandations concernant la zone euro, la recommandation 4 l’aidera à mettre en œuvre la septième recommandation concernant la zone euro, et la recommandation 5 l’aidera à mettre en œuvre la cinquième recommandation concernant la zone euro,</w:t>
      </w:r>
    </w:p>
    <w:p w14:paraId="51B91C06" w14:textId="77777777" w:rsidR="00CA0B25" w:rsidRPr="006A2A8C" w:rsidRDefault="3DFAD3F4" w:rsidP="2F29F2F5">
      <w:pPr>
        <w:pStyle w:val="Formuledadoption"/>
        <w:rPr>
          <w:noProof/>
          <w:szCs w:val="24"/>
        </w:rPr>
      </w:pPr>
      <w:r w:rsidRPr="006A2A8C">
        <w:rPr>
          <w:noProof/>
        </w:rPr>
        <w:t xml:space="preserve">RECOMMANDE que Chypre s’attache, en 2026 et 2027: </w:t>
      </w:r>
    </w:p>
    <w:tbl>
      <w:tblPr>
        <w:tblW w:w="9360" w:type="dxa"/>
        <w:tblLook w:val="04A0" w:firstRow="1" w:lastRow="0" w:firstColumn="1" w:lastColumn="0" w:noHBand="0" w:noVBand="1"/>
      </w:tblPr>
      <w:tblGrid>
        <w:gridCol w:w="9360"/>
      </w:tblGrid>
      <w:tr w:rsidR="003F72F1" w:rsidRPr="006A2A8C" w14:paraId="33D3F35E" w14:textId="77777777" w:rsidTr="711C99C8">
        <w:trPr>
          <w:trHeight w:val="300"/>
        </w:trPr>
        <w:tc>
          <w:tcPr>
            <w:tcW w:w="9360" w:type="dxa"/>
            <w:tcBorders>
              <w:top w:val="nil"/>
              <w:left w:val="nil"/>
              <w:bottom w:val="nil"/>
              <w:right w:val="nil"/>
            </w:tcBorders>
            <w:noWrap/>
            <w:vAlign w:val="bottom"/>
            <w:hideMark/>
          </w:tcPr>
          <w:p w14:paraId="4574FB27" w14:textId="788BA133" w:rsidR="003F72F1" w:rsidRPr="006A2A8C" w:rsidRDefault="00BB2DE0" w:rsidP="00975626">
            <w:pPr>
              <w:pStyle w:val="ManualNumPar1"/>
              <w:rPr>
                <w:noProof/>
              </w:rPr>
            </w:pPr>
            <w:r>
              <w:rPr>
                <w:noProof/>
              </w:rPr>
              <w:t>1.</w:t>
            </w:r>
            <w:r>
              <w:rPr>
                <w:noProof/>
              </w:rPr>
              <w:tab/>
            </w:r>
            <w:r w:rsidRPr="006A2A8C">
              <w:rPr>
                <w:noProof/>
              </w:rPr>
              <w:t xml:space="preserve">tout en reconnaissant l’excédent public du pays, compte tenu de l’écart important enregistré en 2025 et de l’écart prévu pour 2026 par la Commission par rapport au plafond des dépenses nettes recommandé, à garantir que les dépenses nettes respectent les taux de croissance maximaux recommandés par le Conseil le 21 janvier 2025;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w:t>
            </w:r>
          </w:p>
        </w:tc>
      </w:tr>
      <w:tr w:rsidR="003F72F1" w:rsidRPr="006A2A8C" w14:paraId="683008A8" w14:textId="77777777" w:rsidTr="711C99C8">
        <w:trPr>
          <w:trHeight w:val="300"/>
        </w:trPr>
        <w:tc>
          <w:tcPr>
            <w:tcW w:w="9360" w:type="dxa"/>
            <w:tcBorders>
              <w:top w:val="nil"/>
              <w:left w:val="nil"/>
              <w:bottom w:val="nil"/>
              <w:right w:val="nil"/>
            </w:tcBorders>
            <w:noWrap/>
            <w:vAlign w:val="bottom"/>
            <w:hideMark/>
          </w:tcPr>
          <w:p w14:paraId="652C1BB6" w14:textId="7A49FDF2" w:rsidR="003F72F1" w:rsidRPr="006A2A8C" w:rsidRDefault="09AD6EAE" w:rsidP="00840F4E">
            <w:pPr>
              <w:pStyle w:val="ManualNumPar1"/>
              <w:rPr>
                <w:noProof/>
              </w:rPr>
            </w:pPr>
            <w:r>
              <w:rPr>
                <w:noProof/>
              </w:rPr>
              <w:t>2.</w:t>
            </w:r>
            <w:r>
              <w:rPr>
                <w:noProof/>
              </w:rPr>
              <w:tab/>
            </w:r>
            <w:r w:rsidRPr="006A2A8C">
              <w:rPr>
                <w:noProof/>
              </w:rPr>
              <w:t>à assurer la continuité des réformes et des investissements mis en œuvre au titre de la facilité pour la reprise et la résilience; à maintenir la dynamique de mise en œuvre dans le cadre des programmes de la politique de cohésion en s’appuyant, s’il y a lieu, sur la réaffectation des ressources vers des priorités stratégiques et les flexibilités prévues dans le contexte de l’examen à mi-parcours du cadre de la politique de cohésion;</w:t>
            </w:r>
          </w:p>
        </w:tc>
      </w:tr>
      <w:tr w:rsidR="003F72F1" w:rsidRPr="006A2A8C" w14:paraId="5904ECBC" w14:textId="77777777" w:rsidTr="711C99C8">
        <w:trPr>
          <w:trHeight w:val="300"/>
        </w:trPr>
        <w:tc>
          <w:tcPr>
            <w:tcW w:w="9360" w:type="dxa"/>
            <w:tcBorders>
              <w:top w:val="nil"/>
              <w:left w:val="nil"/>
              <w:bottom w:val="nil"/>
              <w:right w:val="nil"/>
            </w:tcBorders>
            <w:noWrap/>
            <w:vAlign w:val="bottom"/>
            <w:hideMark/>
          </w:tcPr>
          <w:p w14:paraId="15C8F252" w14:textId="399B4805" w:rsidR="003F72F1" w:rsidRPr="006A2A8C" w:rsidRDefault="003F72F1" w:rsidP="00840F4E">
            <w:pPr>
              <w:pStyle w:val="ManualNumPar1"/>
              <w:rPr>
                <w:noProof/>
              </w:rPr>
            </w:pPr>
            <w:r>
              <w:rPr>
                <w:noProof/>
              </w:rPr>
              <w:t>3.</w:t>
            </w:r>
            <w:r>
              <w:rPr>
                <w:noProof/>
              </w:rPr>
              <w:tab/>
            </w:r>
            <w:r w:rsidRPr="006A2A8C">
              <w:rPr>
                <w:noProof/>
              </w:rPr>
              <w:t>à renforcer la recherche et l’innovation en encourageant les investissements publics et privés dans la R &amp; D, en renforçant les synergies entre la recherche et les entreprises et en adoptant une stratégie à long terme en matière de recherche et d’innovation assortie d’indicateurs et d’un financement pluriannuel; à faciliter la diversification de l’économie en améliorant l’accès à d’autres produits d’épargne et instruments du marché des capitaux, en renforçant le système des retraites complémentaires et en améliorant l’éducation financière; à simplifier la réglementation et à réduire la charge administrative; à améliorer la gouvernance des entreprises publiques, notamment par la nomination des membres des conseils d’administration sur la base du mérite, par la politique en matière de propriété des entreprises et par la gestion axée sur les résultats; à améliorer l’efficacité du système judiciaire, notamment en poursuivant la numérisation des flux de travail judiciaires;</w:t>
            </w:r>
          </w:p>
        </w:tc>
      </w:tr>
      <w:tr w:rsidR="003F72F1" w:rsidRPr="006A2A8C" w14:paraId="2B3B8749" w14:textId="77777777" w:rsidTr="711C99C8">
        <w:trPr>
          <w:trHeight w:val="300"/>
        </w:trPr>
        <w:tc>
          <w:tcPr>
            <w:tcW w:w="9360" w:type="dxa"/>
            <w:tcBorders>
              <w:top w:val="nil"/>
              <w:left w:val="nil"/>
              <w:bottom w:val="nil"/>
              <w:right w:val="nil"/>
            </w:tcBorders>
            <w:noWrap/>
            <w:vAlign w:val="bottom"/>
            <w:hideMark/>
          </w:tcPr>
          <w:p w14:paraId="2CFAC3F0" w14:textId="77777777" w:rsidR="003F72F1" w:rsidRPr="006A2A8C" w:rsidRDefault="003F72F1" w:rsidP="00840F4E">
            <w:pPr>
              <w:pStyle w:val="ManualNumPar1"/>
              <w:rPr>
                <w:noProof/>
              </w:rPr>
            </w:pPr>
            <w:r>
              <w:rPr>
                <w:noProof/>
              </w:rPr>
              <w:t>4.</w:t>
            </w:r>
            <w:r>
              <w:rPr>
                <w:noProof/>
              </w:rPr>
              <w:tab/>
            </w:r>
            <w:r w:rsidRPr="006A2A8C">
              <w:rPr>
                <w:noProof/>
              </w:rPr>
              <w:t>à réduire la dépendance globale à l’égard des combustibles fossiles et à diversifier davantage l’approvisionnement énergétique, notamment en développant les interconnexions énergétiques avec les pays voisins, en augmentant le financement en faveur de l’efficacité énergétique, en modernisant le réseau électrique et les installations de stockage d’énergie, et en développant la mobilité durable et les transports publics; à améliorer la gestion de l’eau, des eaux usées et des déchets en intensifiant les investissements dans les infrastructures, en renforçant les capacités administratives des autorités locales, en promouvant des pratiques durables d’utilisation de l’eau et en développant la collecte sélective des déchets municipaux et des déchets d’emballages; à améliorer le cadre institutionnel régissant l’adaptation au changement climatique;</w:t>
            </w:r>
          </w:p>
        </w:tc>
      </w:tr>
      <w:tr w:rsidR="003F72F1" w:rsidRPr="006A2A8C" w14:paraId="14BEE327" w14:textId="77777777" w:rsidTr="711C99C8">
        <w:trPr>
          <w:trHeight w:val="300"/>
        </w:trPr>
        <w:tc>
          <w:tcPr>
            <w:tcW w:w="9360" w:type="dxa"/>
            <w:tcBorders>
              <w:top w:val="nil"/>
              <w:left w:val="nil"/>
              <w:bottom w:val="nil"/>
              <w:right w:val="nil"/>
            </w:tcBorders>
            <w:noWrap/>
            <w:vAlign w:val="bottom"/>
            <w:hideMark/>
          </w:tcPr>
          <w:p w14:paraId="25C1BEBB" w14:textId="77777777" w:rsidR="003F72F1" w:rsidRPr="006A2A8C" w:rsidRDefault="003F72F1" w:rsidP="00840F4E">
            <w:pPr>
              <w:pStyle w:val="ManualNumPar1"/>
              <w:rPr>
                <w:noProof/>
              </w:rPr>
            </w:pPr>
            <w:r>
              <w:rPr>
                <w:noProof/>
              </w:rPr>
              <w:t>5.</w:t>
            </w:r>
            <w:r>
              <w:rPr>
                <w:noProof/>
              </w:rPr>
              <w:tab/>
            </w:r>
            <w:r w:rsidRPr="006A2A8C">
              <w:rPr>
                <w:noProof/>
              </w:rPr>
              <w:t>à remédier aux pénuries de main-d’œuvre et à promouvoir la qualité de l’emploi en renforçant la participation des groupes vulnérables au marché du travail, en continuant d’accroître la capacité et l’attractivité de l’enseignement et de la formation professionnels, en encourageant l’éducation et la formation des adultes, en améliorant les capacités du service public de l’emploi et en renforçant les politiques actives du marché du travail; à accroître encore la participation à l’éducation et à l’accueil de la petite enfance, à améliorer les compétences de base et à augmenter la participation des élèves aux filières STIM (sciences, technologies, ingénierie et mathématiques); à augmenter la disponibilité et la couverture des services de soins de longue durée, à élargir l’éligibilité et à réduire les paiements directs élevés; à améliorer la protection sociale des groupes vulnérables en apportant un soutien ciblé aux ménages en situation de précarité énergétique, en garantissant des retraites minimales adéquates et en augmentant la disponibilité de logements sociaux et abordables.</w:t>
            </w:r>
          </w:p>
        </w:tc>
      </w:tr>
    </w:tbl>
    <w:p w14:paraId="7A1D1320" w14:textId="7F622FBD" w:rsidR="00CA0B25" w:rsidRPr="006A2A8C" w:rsidRDefault="006A2A8C" w:rsidP="0012584D">
      <w:pPr>
        <w:pStyle w:val="Fait"/>
        <w:rPr>
          <w:noProof/>
        </w:rPr>
      </w:pPr>
      <w:r>
        <w:rPr>
          <w:noProof/>
        </w:rPr>
        <w:t>Fait à Bruxelles, le</w:t>
      </w:r>
    </w:p>
    <w:p w14:paraId="4873A929" w14:textId="77777777" w:rsidR="00CA0B25" w:rsidRPr="006A2A8C" w:rsidRDefault="00CA0B25" w:rsidP="0012584D">
      <w:pPr>
        <w:pStyle w:val="Institutionquisigne"/>
        <w:rPr>
          <w:noProof/>
          <w:szCs w:val="24"/>
        </w:rPr>
      </w:pPr>
      <w:r w:rsidRPr="006A2A8C">
        <w:rPr>
          <w:noProof/>
        </w:rPr>
        <w:tab/>
        <w:t>Par le Conseil</w:t>
      </w:r>
    </w:p>
    <w:p w14:paraId="182D7186" w14:textId="77777777" w:rsidR="00CA0B25" w:rsidRPr="006A2A8C" w:rsidRDefault="00CA0B25" w:rsidP="2F29F2F5">
      <w:pPr>
        <w:pStyle w:val="Personnequisigne"/>
        <w:rPr>
          <w:noProof/>
          <w:szCs w:val="24"/>
        </w:rPr>
      </w:pPr>
      <w:r w:rsidRPr="006A2A8C">
        <w:rPr>
          <w:noProof/>
        </w:rPr>
        <w:tab/>
        <w:t>Le président/La présidente</w:t>
      </w:r>
    </w:p>
    <w:sectPr w:rsidR="00CA0B25" w:rsidRPr="006A2A8C" w:rsidSect="00A9460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AF05F" w14:textId="77777777" w:rsidR="00602D69" w:rsidRDefault="00602D69" w:rsidP="00CA0B25">
      <w:pPr>
        <w:spacing w:before="0" w:after="0"/>
      </w:pPr>
      <w:r>
        <w:separator/>
      </w:r>
    </w:p>
  </w:endnote>
  <w:endnote w:type="continuationSeparator" w:id="0">
    <w:p w14:paraId="3632E0B1" w14:textId="77777777" w:rsidR="00602D69" w:rsidRDefault="00602D69" w:rsidP="00CA0B25">
      <w:pPr>
        <w:spacing w:before="0" w:after="0"/>
      </w:pPr>
      <w:r>
        <w:continuationSeparator/>
      </w:r>
    </w:p>
  </w:endnote>
  <w:endnote w:type="continuationNotice" w:id="1">
    <w:p w14:paraId="0DF1F6C1" w14:textId="77777777" w:rsidR="00602D69" w:rsidRDefault="00602D6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40BFA" w14:textId="6B12459C" w:rsidR="00A94607" w:rsidRPr="00A94607" w:rsidRDefault="00A94607" w:rsidP="00A94607">
    <w:pPr>
      <w:pStyle w:val="Footer"/>
      <w:rPr>
        <w:rFonts w:ascii="Arial" w:hAnsi="Arial" w:cs="Arial"/>
        <w:b/>
        <w:sz w:val="48"/>
      </w:rPr>
    </w:pPr>
    <w:r w:rsidRPr="00A94607">
      <w:rPr>
        <w:rFonts w:ascii="Arial" w:hAnsi="Arial" w:cs="Arial"/>
        <w:b/>
        <w:sz w:val="48"/>
      </w:rPr>
      <w:t>FR</w:t>
    </w:r>
    <w:r w:rsidRPr="00A94607">
      <w:rPr>
        <w:rFonts w:ascii="Arial" w:hAnsi="Arial" w:cs="Arial"/>
        <w:b/>
        <w:sz w:val="48"/>
      </w:rPr>
      <w:tab/>
    </w:r>
    <w:r w:rsidRPr="00A94607">
      <w:rPr>
        <w:rFonts w:ascii="Arial" w:hAnsi="Arial" w:cs="Arial"/>
        <w:b/>
        <w:sz w:val="48"/>
      </w:rPr>
      <w:tab/>
    </w:r>
    <w:r w:rsidRPr="00A94607">
      <w:tab/>
    </w:r>
    <w:r w:rsidRPr="00A9460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27697" w14:textId="46B19C23" w:rsidR="00A94607" w:rsidRPr="00A94607" w:rsidRDefault="00A94607" w:rsidP="00A94607">
    <w:pPr>
      <w:pStyle w:val="Footer"/>
      <w:rPr>
        <w:rFonts w:ascii="Arial" w:hAnsi="Arial" w:cs="Arial"/>
        <w:b/>
        <w:sz w:val="48"/>
      </w:rPr>
    </w:pPr>
    <w:r w:rsidRPr="00A94607">
      <w:rPr>
        <w:rFonts w:ascii="Arial" w:hAnsi="Arial" w:cs="Arial"/>
        <w:b/>
        <w:sz w:val="48"/>
      </w:rPr>
      <w:t>FR</w:t>
    </w:r>
    <w:r w:rsidRPr="00A94607">
      <w:rPr>
        <w:rFonts w:ascii="Arial" w:hAnsi="Arial" w:cs="Arial"/>
        <w:b/>
        <w:sz w:val="48"/>
      </w:rPr>
      <w:tab/>
    </w:r>
    <w:r w:rsidRPr="00A94607">
      <w:rPr>
        <w:rFonts w:ascii="Arial" w:hAnsi="Arial" w:cs="Arial"/>
        <w:b/>
        <w:sz w:val="48"/>
      </w:rPr>
      <w:tab/>
    </w:r>
    <w:r w:rsidRPr="00A94607">
      <w:tab/>
    </w:r>
    <w:r w:rsidRPr="00A9460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D40A1" w14:textId="77777777" w:rsidR="00A94607" w:rsidRDefault="00A946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29D9A" w14:textId="1F6AABA5" w:rsidR="00A94607" w:rsidRPr="00A94607" w:rsidRDefault="00A94607" w:rsidP="00A94607">
    <w:pPr>
      <w:pStyle w:val="Footer"/>
      <w:rPr>
        <w:rFonts w:ascii="Arial" w:hAnsi="Arial" w:cs="Arial"/>
        <w:b/>
        <w:sz w:val="48"/>
      </w:rPr>
    </w:pPr>
    <w:r w:rsidRPr="00A94607">
      <w:rPr>
        <w:rFonts w:ascii="Arial" w:hAnsi="Arial" w:cs="Arial"/>
        <w:b/>
        <w:sz w:val="48"/>
      </w:rPr>
      <w:t>FR</w:t>
    </w:r>
    <w:r w:rsidRPr="00A94607">
      <w:rPr>
        <w:rFonts w:ascii="Arial" w:hAnsi="Arial" w:cs="Arial"/>
        <w:b/>
        <w:sz w:val="48"/>
      </w:rPr>
      <w:tab/>
    </w:r>
    <w:r>
      <w:fldChar w:fldCharType="begin"/>
    </w:r>
    <w:r>
      <w:instrText xml:space="preserve"> PAGE  \* MERGEFORMAT </w:instrText>
    </w:r>
    <w:r>
      <w:fldChar w:fldCharType="separate"/>
    </w:r>
    <w:r w:rsidR="0012584D">
      <w:rPr>
        <w:noProof/>
      </w:rPr>
      <w:t>10</w:t>
    </w:r>
    <w:r>
      <w:fldChar w:fldCharType="end"/>
    </w:r>
    <w:r>
      <w:tab/>
    </w:r>
    <w:r w:rsidRPr="00A94607">
      <w:tab/>
    </w:r>
    <w:r w:rsidRPr="00A9460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4A50A" w14:textId="77777777" w:rsidR="00A94607" w:rsidRDefault="00A94607" w:rsidP="00A94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F2525" w14:textId="77777777" w:rsidR="00602D69" w:rsidRDefault="00602D69" w:rsidP="00CA0B25">
      <w:pPr>
        <w:spacing w:before="0" w:after="0"/>
      </w:pPr>
      <w:r>
        <w:separator/>
      </w:r>
    </w:p>
  </w:footnote>
  <w:footnote w:type="continuationSeparator" w:id="0">
    <w:p w14:paraId="67BA73B1" w14:textId="77777777" w:rsidR="00602D69" w:rsidRDefault="00602D69" w:rsidP="00CA0B25">
      <w:pPr>
        <w:spacing w:before="0" w:after="0"/>
      </w:pPr>
      <w:r>
        <w:continuationSeparator/>
      </w:r>
    </w:p>
  </w:footnote>
  <w:footnote w:type="continuationNotice" w:id="1">
    <w:p w14:paraId="38A30274" w14:textId="77777777" w:rsidR="00602D69" w:rsidRDefault="00602D69">
      <w:pPr>
        <w:spacing w:before="0" w:after="0"/>
      </w:pPr>
    </w:p>
  </w:footnote>
  <w:footnote w:id="2">
    <w:p w14:paraId="6E55ACE6" w14:textId="41712359" w:rsidR="009F7F1F" w:rsidRPr="006A2A8C" w:rsidRDefault="009F7F1F" w:rsidP="00373387">
      <w:pPr>
        <w:pStyle w:val="FootnoteText"/>
        <w:rPr>
          <w:lang w:val="fr-BE"/>
        </w:rPr>
      </w:pPr>
      <w:r>
        <w:rPr>
          <w:rStyle w:val="FootnoteReference"/>
        </w:rPr>
        <w:footnoteRef/>
      </w:r>
      <w:r w:rsidRPr="006A2A8C">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 </w:t>
      </w:r>
    </w:p>
  </w:footnote>
  <w:footnote w:id="3">
    <w:p w14:paraId="67D6F6C1" w14:textId="2C65F1F6" w:rsidR="00E84F38" w:rsidRPr="006A2A8C" w:rsidRDefault="00E84F38">
      <w:pPr>
        <w:pStyle w:val="FootnoteText"/>
        <w:rPr>
          <w:lang w:val="fr-BE"/>
        </w:rPr>
      </w:pPr>
      <w:r>
        <w:rPr>
          <w:rStyle w:val="FootnoteReference"/>
        </w:rPr>
        <w:footnoteRef/>
      </w:r>
      <w:r w:rsidRPr="006A2A8C">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 </w:t>
      </w:r>
    </w:p>
  </w:footnote>
  <w:footnote w:id="4">
    <w:p w14:paraId="35469453" w14:textId="6982299C" w:rsidR="008C44ED" w:rsidRPr="0080350B" w:rsidRDefault="008C44ED">
      <w:pPr>
        <w:pStyle w:val="FootnoteText"/>
        <w:rPr>
          <w:lang w:val="en-IE"/>
        </w:rPr>
      </w:pPr>
      <w:r w:rsidRPr="0080350B">
        <w:rPr>
          <w:rStyle w:val="FootnoteReference"/>
        </w:rPr>
        <w:footnoteRef/>
      </w:r>
      <w:r w:rsidR="0080350B">
        <w:rPr>
          <w:lang w:val="en-IE"/>
        </w:rPr>
        <w:tab/>
      </w:r>
      <w:r w:rsidRPr="0080350B">
        <w:rPr>
          <w:lang w:val="en-IE"/>
        </w:rPr>
        <w:t xml:space="preserve">JO C, C/2026/2434, 28.4.2026, ELI: http://data.europa.eu/eli/C/2026/2434/oj </w:t>
      </w:r>
    </w:p>
  </w:footnote>
  <w:footnote w:id="5">
    <w:p w14:paraId="3CC5260D" w14:textId="0510FEF8" w:rsidR="00E47B4E" w:rsidRPr="006A2A8C" w:rsidRDefault="00E47B4E">
      <w:pPr>
        <w:pStyle w:val="FootnoteText"/>
        <w:rPr>
          <w:lang w:val="fr-BE"/>
        </w:rPr>
      </w:pPr>
      <w:r>
        <w:rPr>
          <w:rStyle w:val="FootnoteReference"/>
        </w:rPr>
        <w:footnoteRef/>
      </w:r>
      <w:r w:rsidRPr="006A2A8C">
        <w:rPr>
          <w:lang w:val="fr-BE"/>
        </w:rPr>
        <w:tab/>
        <w:t xml:space="preserve">Règlement (UE) 2021/241 du Parlement européen et du Conseil du 12 février 2021 établissant la facilité pour la reprise et la résilience (JO L 57 du 18.2.2021, p. 17, ELI: </w:t>
      </w:r>
      <w:hyperlink r:id="rId1" w:history="1">
        <w:r w:rsidRPr="006A2A8C">
          <w:rPr>
            <w:rStyle w:val="Hyperlink"/>
            <w:lang w:val="fr-BE"/>
          </w:rPr>
          <w:t>http://data.europa.eu/eli/reg/2021/241/oj</w:t>
        </w:r>
      </w:hyperlink>
      <w:r w:rsidRPr="006A2A8C">
        <w:rPr>
          <w:lang w:val="fr-BE"/>
        </w:rPr>
        <w:t xml:space="preserve">). </w:t>
      </w:r>
    </w:p>
  </w:footnote>
  <w:footnote w:id="6">
    <w:p w14:paraId="725195B0" w14:textId="5DACA706" w:rsidR="007F6448" w:rsidRPr="006A2A8C" w:rsidRDefault="007F6448" w:rsidP="004632C0">
      <w:pPr>
        <w:pStyle w:val="FootnoteText"/>
        <w:rPr>
          <w:lang w:val="fr-BE"/>
        </w:rPr>
      </w:pPr>
      <w:r>
        <w:rPr>
          <w:rStyle w:val="FootnoteReference"/>
        </w:rPr>
        <w:footnoteRef/>
      </w:r>
      <w:r w:rsidRPr="006A2A8C">
        <w:rPr>
          <w:lang w:val="fr-BE"/>
        </w:rPr>
        <w:tab/>
        <w:t xml:space="preserve">Recommandation du Conseil du 21 janvier 2025 approuvant le plan budgétaire et structurel national à moyen terme de Chypre (JO C, C/2025/639, 10.2.2025, ELI: </w:t>
      </w:r>
      <w:hyperlink r:id="rId2" w:history="1">
        <w:r w:rsidRPr="006A2A8C">
          <w:rPr>
            <w:rStyle w:val="Hyperlink"/>
            <w:lang w:val="fr-BE"/>
          </w:rPr>
          <w:t>http://data.europa.eu/eli/C/2025/639/oj</w:t>
        </w:r>
      </w:hyperlink>
      <w:r w:rsidRPr="006A2A8C">
        <w:rPr>
          <w:lang w:val="fr-BE"/>
        </w:rPr>
        <w:t>).</w:t>
      </w:r>
    </w:p>
  </w:footnote>
  <w:footnote w:id="7">
    <w:p w14:paraId="3EE88064" w14:textId="61413305" w:rsidR="0014406F" w:rsidRPr="006A2A8C" w:rsidRDefault="0014406F" w:rsidP="004632C0">
      <w:pPr>
        <w:pStyle w:val="FootnoteText"/>
        <w:rPr>
          <w:lang w:val="fr-BE"/>
        </w:rPr>
      </w:pPr>
      <w:r>
        <w:rPr>
          <w:rStyle w:val="FootnoteReference"/>
        </w:rPr>
        <w:footnoteRef/>
      </w:r>
      <w:r w:rsidRPr="006A2A8C">
        <w:rPr>
          <w:lang w:val="fr-BE"/>
        </w:rPr>
        <w:tab/>
        <w:t>Communication de la Commission intitulée «Concilier une augmentation des dépenses de défense avec le pacte de stabilité et de croissance», Bruxelles, 19.3.2025, C(2025) 2000 final.</w:t>
      </w:r>
    </w:p>
  </w:footnote>
  <w:footnote w:id="8">
    <w:p w14:paraId="7892551D" w14:textId="00203925" w:rsidR="007A104F" w:rsidRPr="006A2A8C" w:rsidRDefault="007A104F" w:rsidP="004632C0">
      <w:pPr>
        <w:pStyle w:val="FootnoteText"/>
        <w:rPr>
          <w:lang w:val="fr-BE"/>
        </w:rPr>
      </w:pPr>
      <w:r>
        <w:rPr>
          <w:rStyle w:val="FootnoteReference"/>
        </w:rPr>
        <w:footnoteRef/>
      </w:r>
      <w:r w:rsidRPr="006A2A8C">
        <w:rPr>
          <w:lang w:val="fr-BE"/>
        </w:rPr>
        <w:tab/>
        <w:t xml:space="preserve">Les rapports d’avancement annuels pour 2026 sont disponibles à l’adresse suivante: </w:t>
      </w:r>
      <w:hyperlink r:id="rId3" w:history="1">
        <w:r w:rsidRPr="006A2A8C">
          <w:rPr>
            <w:rStyle w:val="Hyperlink"/>
            <w:lang w:val="fr-BE"/>
          </w:rPr>
          <w:t>https://economy-finance.ec.europa.eu/economic-and-fiscal-governance/stability-and-growth-pact/preventive-arm/annual-progress-reports_en?prefLang=fr</w:t>
        </w:r>
      </w:hyperlink>
      <w:r w:rsidRPr="006A2A8C">
        <w:rPr>
          <w:lang w:val="fr-BE"/>
        </w:rPr>
        <w:t xml:space="preserve">. </w:t>
      </w:r>
    </w:p>
  </w:footnote>
  <w:footnote w:id="9">
    <w:p w14:paraId="20D8431B" w14:textId="1285979B" w:rsidR="008D59F1" w:rsidRPr="006A2A8C" w:rsidRDefault="008D59F1" w:rsidP="004632C0">
      <w:pPr>
        <w:pStyle w:val="FootnoteText"/>
        <w:rPr>
          <w:lang w:val="fr-BE"/>
        </w:rPr>
      </w:pPr>
      <w:r>
        <w:rPr>
          <w:rStyle w:val="FootnoteReference"/>
        </w:rPr>
        <w:footnoteRef/>
      </w:r>
      <w:r w:rsidRPr="006A2A8C">
        <w:rPr>
          <w:lang w:val="fr-BE"/>
        </w:rPr>
        <w:tab/>
        <w:t>Euro-indicateurs d’Eurostat du 22 avril 2026.</w:t>
      </w:r>
    </w:p>
  </w:footnote>
  <w:footnote w:id="10">
    <w:p w14:paraId="2393292B" w14:textId="2120948E" w:rsidR="00342ADE" w:rsidRPr="006A2A8C" w:rsidRDefault="00342ADE" w:rsidP="004632C0">
      <w:pPr>
        <w:pStyle w:val="FootnoteText"/>
        <w:rPr>
          <w:lang w:val="fr-BE"/>
        </w:rPr>
      </w:pPr>
      <w:r>
        <w:rPr>
          <w:rStyle w:val="FootnoteReference"/>
        </w:rPr>
        <w:footnoteRef/>
      </w:r>
      <w:r w:rsidRPr="006A2A8C">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1">
    <w:p w14:paraId="5F9F1F9A" w14:textId="00AC3605" w:rsidR="00857BBE" w:rsidRPr="006A2A8C" w:rsidRDefault="00857BBE" w:rsidP="004632C0">
      <w:pPr>
        <w:pStyle w:val="FootnoteText"/>
        <w:rPr>
          <w:lang w:val="fr-BE"/>
        </w:rPr>
      </w:pPr>
      <w:r>
        <w:rPr>
          <w:rStyle w:val="FootnoteReference"/>
        </w:rPr>
        <w:footnoteRef/>
      </w:r>
      <w:r w:rsidRPr="006A2A8C">
        <w:rPr>
          <w:lang w:val="fr-BE"/>
        </w:rPr>
        <w:tab/>
        <w:t>Euro-indicateurs d’Eurostat du 22</w:t>
      </w:r>
      <w:r w:rsidRPr="006A2A8C">
        <w:rPr>
          <w:color w:val="000000" w:themeColor="text1"/>
          <w:sz w:val="24"/>
          <w:lang w:val="fr-BE"/>
        </w:rPr>
        <w:t xml:space="preserve"> </w:t>
      </w:r>
      <w:r w:rsidRPr="006A2A8C">
        <w:rPr>
          <w:lang w:val="fr-BE"/>
        </w:rPr>
        <w:t>avril</w:t>
      </w:r>
      <w:r w:rsidRPr="006A2A8C">
        <w:rPr>
          <w:color w:val="000000" w:themeColor="text1"/>
          <w:sz w:val="24"/>
          <w:lang w:val="fr-BE"/>
        </w:rPr>
        <w:t xml:space="preserve"> </w:t>
      </w:r>
      <w:r w:rsidRPr="006A2A8C">
        <w:rPr>
          <w:lang w:val="fr-BE"/>
        </w:rPr>
        <w:t>2026.</w:t>
      </w:r>
    </w:p>
  </w:footnote>
  <w:footnote w:id="12">
    <w:p w14:paraId="768C2DA2" w14:textId="6160D018" w:rsidR="0072157D" w:rsidRPr="006A2A8C" w:rsidRDefault="0072157D" w:rsidP="00FA5F5C">
      <w:pPr>
        <w:pStyle w:val="FootnoteText"/>
        <w:rPr>
          <w:lang w:val="fr-BE"/>
        </w:rPr>
      </w:pPr>
      <w:r>
        <w:rPr>
          <w:rStyle w:val="FootnoteReference"/>
        </w:rPr>
        <w:footnoteRef/>
      </w:r>
      <w:r w:rsidRPr="006A2A8C">
        <w:rPr>
          <w:lang w:val="fr-BE"/>
        </w:rPr>
        <w:tab/>
        <w:t>Il s’agit là de la situation à la date de finalisation des prévisions du printemps 2026 de la Commission (4</w:t>
      </w:r>
      <w:r w:rsidRPr="006A2A8C">
        <w:rPr>
          <w:color w:val="000000" w:themeColor="text1"/>
          <w:sz w:val="24"/>
          <w:lang w:val="fr-BE"/>
        </w:rPr>
        <w:t xml:space="preserve"> </w:t>
      </w:r>
      <w:r w:rsidRPr="006A2A8C">
        <w:rPr>
          <w:lang w:val="fr-BE"/>
        </w:rPr>
        <w:t>mai</w:t>
      </w:r>
      <w:r w:rsidRPr="006A2A8C">
        <w:rPr>
          <w:color w:val="000000" w:themeColor="text1"/>
          <w:sz w:val="24"/>
          <w:lang w:val="fr-BE"/>
        </w:rPr>
        <w:t xml:space="preserve"> </w:t>
      </w:r>
      <w:r w:rsidRPr="006A2A8C">
        <w:rPr>
          <w:lang w:val="fr-BE"/>
        </w:rPr>
        <w:t>2026).</w:t>
      </w:r>
    </w:p>
  </w:footnote>
  <w:footnote w:id="13">
    <w:p w14:paraId="7ABFA61F" w14:textId="7FDD16A5" w:rsidR="00187164" w:rsidRPr="006A2A8C" w:rsidRDefault="00187164">
      <w:pPr>
        <w:pStyle w:val="FootnoteText"/>
        <w:rPr>
          <w:lang w:val="fr-BE"/>
        </w:rPr>
      </w:pPr>
      <w:r>
        <w:rPr>
          <w:rStyle w:val="FootnoteReference"/>
        </w:rPr>
        <w:footnoteRef/>
      </w:r>
      <w:r w:rsidRPr="006A2A8C">
        <w:rPr>
          <w:lang w:val="fr-BE"/>
        </w:rPr>
        <w:tab/>
      </w:r>
      <w:r w:rsidRPr="006A2A8C">
        <w:rPr>
          <w:color w:val="000000" w:themeColor="text1"/>
          <w:sz w:val="24"/>
          <w:lang w:val="fr-BE"/>
        </w:rPr>
        <w:t>Règlement (UE) 2025/1914 du Parlement européen et du Conseil du 18 septembre 2025 modifiant les règlements (UE) 2021/1058 et (UE) 2021/1056 en ce qui concerne des mesures spécifiques visant à relever des défis stratégiques dans le cadre de l’examen à mi-parcours</w:t>
      </w:r>
      <w:r w:rsidRPr="006A2A8C">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7DDD8" w14:textId="77777777" w:rsidR="00A94607" w:rsidRDefault="00A94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5D90A" w14:textId="77777777" w:rsidR="00A94607" w:rsidRDefault="00A946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l-PL" w:vendorID="64" w:dllVersion="0" w:nlCheck="1" w:checkStyle="0"/>
  <w:activeWritingStyle w:appName="MSWord" w:lang="fi-FI"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50: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4A7C43F-4856-43BF-94DF-A06E694D8B09"/>
    <w:docVar w:name="LW_COVERPAGE_TYPE" w:val="1"/>
    <w:docVar w:name="LW_CROSSREFERENCE" w:val="{SWD(2026) 213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Chypre"/>
    <w:docVar w:name="LW_TYPE.DOC.CP" w:val="RECOMMANDATION DU CONSEIL"/>
    <w:docVar w:name="LwApiVersions" w:val="LW4CoDe 1.24.5.0; LW 9.2, Build 20251112"/>
  </w:docVars>
  <w:rsids>
    <w:rsidRoot w:val="00CA0B25"/>
    <w:rsid w:val="00000090"/>
    <w:rsid w:val="00000426"/>
    <w:rsid w:val="00000B19"/>
    <w:rsid w:val="00000C11"/>
    <w:rsid w:val="00000CE1"/>
    <w:rsid w:val="00000EB3"/>
    <w:rsid w:val="00000F7A"/>
    <w:rsid w:val="000010AD"/>
    <w:rsid w:val="000010F7"/>
    <w:rsid w:val="000011B8"/>
    <w:rsid w:val="000013A4"/>
    <w:rsid w:val="0000145D"/>
    <w:rsid w:val="0000179B"/>
    <w:rsid w:val="000018DD"/>
    <w:rsid w:val="00001A73"/>
    <w:rsid w:val="00001C58"/>
    <w:rsid w:val="00001CEE"/>
    <w:rsid w:val="00001D39"/>
    <w:rsid w:val="00001DE2"/>
    <w:rsid w:val="00001EF0"/>
    <w:rsid w:val="000020B9"/>
    <w:rsid w:val="000020C0"/>
    <w:rsid w:val="000020C9"/>
    <w:rsid w:val="00002217"/>
    <w:rsid w:val="000024F4"/>
    <w:rsid w:val="0000253A"/>
    <w:rsid w:val="0000253F"/>
    <w:rsid w:val="00002550"/>
    <w:rsid w:val="000026E7"/>
    <w:rsid w:val="0000276A"/>
    <w:rsid w:val="000027A5"/>
    <w:rsid w:val="00002A2B"/>
    <w:rsid w:val="00002A3B"/>
    <w:rsid w:val="00002A4D"/>
    <w:rsid w:val="00002AA3"/>
    <w:rsid w:val="00002BB3"/>
    <w:rsid w:val="00002C83"/>
    <w:rsid w:val="00002E33"/>
    <w:rsid w:val="00002E9C"/>
    <w:rsid w:val="00002EA0"/>
    <w:rsid w:val="00002EDA"/>
    <w:rsid w:val="00002FC5"/>
    <w:rsid w:val="0000302A"/>
    <w:rsid w:val="000030D9"/>
    <w:rsid w:val="00003164"/>
    <w:rsid w:val="0000324A"/>
    <w:rsid w:val="00003440"/>
    <w:rsid w:val="00003442"/>
    <w:rsid w:val="000034FC"/>
    <w:rsid w:val="000035AD"/>
    <w:rsid w:val="000035C6"/>
    <w:rsid w:val="0000370C"/>
    <w:rsid w:val="0000377C"/>
    <w:rsid w:val="000037AF"/>
    <w:rsid w:val="000037C9"/>
    <w:rsid w:val="00003817"/>
    <w:rsid w:val="00003909"/>
    <w:rsid w:val="00003BC5"/>
    <w:rsid w:val="00003C12"/>
    <w:rsid w:val="00003C74"/>
    <w:rsid w:val="00003E1C"/>
    <w:rsid w:val="00003E5C"/>
    <w:rsid w:val="00004077"/>
    <w:rsid w:val="00004081"/>
    <w:rsid w:val="0000411E"/>
    <w:rsid w:val="0000424A"/>
    <w:rsid w:val="00004346"/>
    <w:rsid w:val="0000435B"/>
    <w:rsid w:val="00004465"/>
    <w:rsid w:val="00004468"/>
    <w:rsid w:val="000045AA"/>
    <w:rsid w:val="000045FB"/>
    <w:rsid w:val="0000469B"/>
    <w:rsid w:val="000047EC"/>
    <w:rsid w:val="000048C0"/>
    <w:rsid w:val="000048D7"/>
    <w:rsid w:val="00004A10"/>
    <w:rsid w:val="00004A2B"/>
    <w:rsid w:val="00004C30"/>
    <w:rsid w:val="00004C5D"/>
    <w:rsid w:val="00004DFB"/>
    <w:rsid w:val="00004E84"/>
    <w:rsid w:val="00004EC6"/>
    <w:rsid w:val="00004F67"/>
    <w:rsid w:val="00005028"/>
    <w:rsid w:val="000050B8"/>
    <w:rsid w:val="000050BB"/>
    <w:rsid w:val="000050C4"/>
    <w:rsid w:val="00005157"/>
    <w:rsid w:val="00005191"/>
    <w:rsid w:val="00005288"/>
    <w:rsid w:val="00005357"/>
    <w:rsid w:val="0000537C"/>
    <w:rsid w:val="000055FA"/>
    <w:rsid w:val="00005929"/>
    <w:rsid w:val="00005A67"/>
    <w:rsid w:val="00005BD8"/>
    <w:rsid w:val="00005C2D"/>
    <w:rsid w:val="00005CAA"/>
    <w:rsid w:val="00005CE8"/>
    <w:rsid w:val="00005FD5"/>
    <w:rsid w:val="00005FED"/>
    <w:rsid w:val="00006074"/>
    <w:rsid w:val="00006230"/>
    <w:rsid w:val="0000627C"/>
    <w:rsid w:val="000063E3"/>
    <w:rsid w:val="00006579"/>
    <w:rsid w:val="000066EB"/>
    <w:rsid w:val="0000679F"/>
    <w:rsid w:val="00006C6C"/>
    <w:rsid w:val="00006CCF"/>
    <w:rsid w:val="00006EBD"/>
    <w:rsid w:val="00006FBB"/>
    <w:rsid w:val="00006FD7"/>
    <w:rsid w:val="00007142"/>
    <w:rsid w:val="0000715B"/>
    <w:rsid w:val="00007172"/>
    <w:rsid w:val="000071A8"/>
    <w:rsid w:val="000071C9"/>
    <w:rsid w:val="0000722D"/>
    <w:rsid w:val="0000740E"/>
    <w:rsid w:val="00007460"/>
    <w:rsid w:val="00007511"/>
    <w:rsid w:val="000075DF"/>
    <w:rsid w:val="00007620"/>
    <w:rsid w:val="000076CD"/>
    <w:rsid w:val="000077A1"/>
    <w:rsid w:val="00007824"/>
    <w:rsid w:val="00007961"/>
    <w:rsid w:val="000079AC"/>
    <w:rsid w:val="000079F6"/>
    <w:rsid w:val="00007A09"/>
    <w:rsid w:val="00007A1F"/>
    <w:rsid w:val="00007A9B"/>
    <w:rsid w:val="00007CD7"/>
    <w:rsid w:val="00007D82"/>
    <w:rsid w:val="00007EB3"/>
    <w:rsid w:val="00010050"/>
    <w:rsid w:val="00010092"/>
    <w:rsid w:val="000100AE"/>
    <w:rsid w:val="000102EF"/>
    <w:rsid w:val="000102FC"/>
    <w:rsid w:val="000103D7"/>
    <w:rsid w:val="00010465"/>
    <w:rsid w:val="0001046B"/>
    <w:rsid w:val="000105AC"/>
    <w:rsid w:val="00010690"/>
    <w:rsid w:val="00010699"/>
    <w:rsid w:val="000106DD"/>
    <w:rsid w:val="00010709"/>
    <w:rsid w:val="00010763"/>
    <w:rsid w:val="0001078C"/>
    <w:rsid w:val="000108C5"/>
    <w:rsid w:val="0001099D"/>
    <w:rsid w:val="000109AF"/>
    <w:rsid w:val="00010BAB"/>
    <w:rsid w:val="00010BDD"/>
    <w:rsid w:val="00010C46"/>
    <w:rsid w:val="00010D0E"/>
    <w:rsid w:val="00010F79"/>
    <w:rsid w:val="00010F9C"/>
    <w:rsid w:val="000111B5"/>
    <w:rsid w:val="00011213"/>
    <w:rsid w:val="0001127F"/>
    <w:rsid w:val="00011308"/>
    <w:rsid w:val="000113A7"/>
    <w:rsid w:val="0001147D"/>
    <w:rsid w:val="0001167C"/>
    <w:rsid w:val="0001167E"/>
    <w:rsid w:val="00011714"/>
    <w:rsid w:val="0001179E"/>
    <w:rsid w:val="000118A6"/>
    <w:rsid w:val="000118B0"/>
    <w:rsid w:val="000118B2"/>
    <w:rsid w:val="000118D1"/>
    <w:rsid w:val="0001198C"/>
    <w:rsid w:val="00011A54"/>
    <w:rsid w:val="00011B70"/>
    <w:rsid w:val="00011B80"/>
    <w:rsid w:val="00011C39"/>
    <w:rsid w:val="0001210C"/>
    <w:rsid w:val="00012221"/>
    <w:rsid w:val="000122D2"/>
    <w:rsid w:val="00012331"/>
    <w:rsid w:val="000123B0"/>
    <w:rsid w:val="00012406"/>
    <w:rsid w:val="0001240C"/>
    <w:rsid w:val="000124C6"/>
    <w:rsid w:val="000124EF"/>
    <w:rsid w:val="0001253F"/>
    <w:rsid w:val="000125B6"/>
    <w:rsid w:val="000125C2"/>
    <w:rsid w:val="000125CC"/>
    <w:rsid w:val="0001276A"/>
    <w:rsid w:val="000127F7"/>
    <w:rsid w:val="00012903"/>
    <w:rsid w:val="00012B27"/>
    <w:rsid w:val="00012BC9"/>
    <w:rsid w:val="00012BD5"/>
    <w:rsid w:val="00012C36"/>
    <w:rsid w:val="00012CDB"/>
    <w:rsid w:val="00012D2E"/>
    <w:rsid w:val="00012D73"/>
    <w:rsid w:val="00012DBF"/>
    <w:rsid w:val="00012EE3"/>
    <w:rsid w:val="00013232"/>
    <w:rsid w:val="00013254"/>
    <w:rsid w:val="0001330B"/>
    <w:rsid w:val="00013423"/>
    <w:rsid w:val="0001345A"/>
    <w:rsid w:val="000135B8"/>
    <w:rsid w:val="0001362B"/>
    <w:rsid w:val="000136F8"/>
    <w:rsid w:val="00013713"/>
    <w:rsid w:val="00013748"/>
    <w:rsid w:val="0001382A"/>
    <w:rsid w:val="000138E5"/>
    <w:rsid w:val="00013AA4"/>
    <w:rsid w:val="00013ABB"/>
    <w:rsid w:val="00013C0A"/>
    <w:rsid w:val="00013D7A"/>
    <w:rsid w:val="00013F12"/>
    <w:rsid w:val="00013F92"/>
    <w:rsid w:val="00013FFC"/>
    <w:rsid w:val="00014167"/>
    <w:rsid w:val="00014187"/>
    <w:rsid w:val="0001428B"/>
    <w:rsid w:val="00014391"/>
    <w:rsid w:val="000144EC"/>
    <w:rsid w:val="0001450E"/>
    <w:rsid w:val="00014510"/>
    <w:rsid w:val="0001451C"/>
    <w:rsid w:val="00014537"/>
    <w:rsid w:val="000145AC"/>
    <w:rsid w:val="0001480B"/>
    <w:rsid w:val="0001481A"/>
    <w:rsid w:val="00014926"/>
    <w:rsid w:val="0001497E"/>
    <w:rsid w:val="00014AEC"/>
    <w:rsid w:val="00014AFB"/>
    <w:rsid w:val="00014C1B"/>
    <w:rsid w:val="00014C5D"/>
    <w:rsid w:val="00014C67"/>
    <w:rsid w:val="00014DDA"/>
    <w:rsid w:val="00014E21"/>
    <w:rsid w:val="00014EBD"/>
    <w:rsid w:val="00014EF1"/>
    <w:rsid w:val="00014FDF"/>
    <w:rsid w:val="0001506D"/>
    <w:rsid w:val="00015182"/>
    <w:rsid w:val="0001555A"/>
    <w:rsid w:val="00015561"/>
    <w:rsid w:val="000155C5"/>
    <w:rsid w:val="000157F9"/>
    <w:rsid w:val="0001582A"/>
    <w:rsid w:val="00015A2A"/>
    <w:rsid w:val="00015AD9"/>
    <w:rsid w:val="00015BCB"/>
    <w:rsid w:val="00015C97"/>
    <w:rsid w:val="000160E6"/>
    <w:rsid w:val="0001642F"/>
    <w:rsid w:val="00016477"/>
    <w:rsid w:val="000165A3"/>
    <w:rsid w:val="000166D4"/>
    <w:rsid w:val="00016701"/>
    <w:rsid w:val="00016775"/>
    <w:rsid w:val="0001679A"/>
    <w:rsid w:val="00016824"/>
    <w:rsid w:val="00016847"/>
    <w:rsid w:val="00016966"/>
    <w:rsid w:val="00016A5D"/>
    <w:rsid w:val="00016BB4"/>
    <w:rsid w:val="00016BDD"/>
    <w:rsid w:val="00016EFC"/>
    <w:rsid w:val="00016F12"/>
    <w:rsid w:val="00016F20"/>
    <w:rsid w:val="00016F7A"/>
    <w:rsid w:val="00016FB8"/>
    <w:rsid w:val="0001701F"/>
    <w:rsid w:val="000170B0"/>
    <w:rsid w:val="000170B8"/>
    <w:rsid w:val="000171C5"/>
    <w:rsid w:val="00017204"/>
    <w:rsid w:val="00017363"/>
    <w:rsid w:val="0001765A"/>
    <w:rsid w:val="00017848"/>
    <w:rsid w:val="00017A35"/>
    <w:rsid w:val="00017AAF"/>
    <w:rsid w:val="00017B5F"/>
    <w:rsid w:val="00017E13"/>
    <w:rsid w:val="00020096"/>
    <w:rsid w:val="00020258"/>
    <w:rsid w:val="00020347"/>
    <w:rsid w:val="0002049F"/>
    <w:rsid w:val="0002062E"/>
    <w:rsid w:val="0002063F"/>
    <w:rsid w:val="000206FE"/>
    <w:rsid w:val="000207AE"/>
    <w:rsid w:val="000207F2"/>
    <w:rsid w:val="0002089A"/>
    <w:rsid w:val="000208C5"/>
    <w:rsid w:val="00020B71"/>
    <w:rsid w:val="00020D87"/>
    <w:rsid w:val="00020FE8"/>
    <w:rsid w:val="0002111D"/>
    <w:rsid w:val="000211B5"/>
    <w:rsid w:val="0002123C"/>
    <w:rsid w:val="000212CC"/>
    <w:rsid w:val="000214B1"/>
    <w:rsid w:val="000214E5"/>
    <w:rsid w:val="00021532"/>
    <w:rsid w:val="00021588"/>
    <w:rsid w:val="00021608"/>
    <w:rsid w:val="00021A20"/>
    <w:rsid w:val="00021D12"/>
    <w:rsid w:val="00021F56"/>
    <w:rsid w:val="0002201D"/>
    <w:rsid w:val="000220BD"/>
    <w:rsid w:val="000221AB"/>
    <w:rsid w:val="000221B5"/>
    <w:rsid w:val="00022277"/>
    <w:rsid w:val="00022469"/>
    <w:rsid w:val="000224EC"/>
    <w:rsid w:val="000225C4"/>
    <w:rsid w:val="0002269A"/>
    <w:rsid w:val="0002279E"/>
    <w:rsid w:val="000228AE"/>
    <w:rsid w:val="00022929"/>
    <w:rsid w:val="000229BA"/>
    <w:rsid w:val="00022AD8"/>
    <w:rsid w:val="00022AE6"/>
    <w:rsid w:val="00022BE3"/>
    <w:rsid w:val="00022C41"/>
    <w:rsid w:val="00022ED1"/>
    <w:rsid w:val="00022F53"/>
    <w:rsid w:val="00022F8E"/>
    <w:rsid w:val="0002308F"/>
    <w:rsid w:val="00023170"/>
    <w:rsid w:val="0002327C"/>
    <w:rsid w:val="0002331F"/>
    <w:rsid w:val="00023431"/>
    <w:rsid w:val="000234CF"/>
    <w:rsid w:val="000236D2"/>
    <w:rsid w:val="00023779"/>
    <w:rsid w:val="000237D5"/>
    <w:rsid w:val="0002383C"/>
    <w:rsid w:val="000238AC"/>
    <w:rsid w:val="00023975"/>
    <w:rsid w:val="0002397F"/>
    <w:rsid w:val="00023A9B"/>
    <w:rsid w:val="00023AE1"/>
    <w:rsid w:val="00023BA0"/>
    <w:rsid w:val="0002411D"/>
    <w:rsid w:val="000242A7"/>
    <w:rsid w:val="0002436B"/>
    <w:rsid w:val="000243BD"/>
    <w:rsid w:val="000244B8"/>
    <w:rsid w:val="000244E7"/>
    <w:rsid w:val="0002451E"/>
    <w:rsid w:val="000245C3"/>
    <w:rsid w:val="000245D3"/>
    <w:rsid w:val="000245DD"/>
    <w:rsid w:val="000247CD"/>
    <w:rsid w:val="00024812"/>
    <w:rsid w:val="0002482E"/>
    <w:rsid w:val="0002488A"/>
    <w:rsid w:val="00024AD0"/>
    <w:rsid w:val="00024B14"/>
    <w:rsid w:val="00024D0C"/>
    <w:rsid w:val="00024D7B"/>
    <w:rsid w:val="00024DE6"/>
    <w:rsid w:val="00024E5F"/>
    <w:rsid w:val="000250C9"/>
    <w:rsid w:val="00025113"/>
    <w:rsid w:val="0002527F"/>
    <w:rsid w:val="0002530C"/>
    <w:rsid w:val="0002531E"/>
    <w:rsid w:val="000254B9"/>
    <w:rsid w:val="000255AD"/>
    <w:rsid w:val="000255CC"/>
    <w:rsid w:val="00025817"/>
    <w:rsid w:val="00025856"/>
    <w:rsid w:val="00025A02"/>
    <w:rsid w:val="00025A69"/>
    <w:rsid w:val="00025ADB"/>
    <w:rsid w:val="00025B29"/>
    <w:rsid w:val="00025EAD"/>
    <w:rsid w:val="00025ED7"/>
    <w:rsid w:val="00026011"/>
    <w:rsid w:val="00026195"/>
    <w:rsid w:val="00026325"/>
    <w:rsid w:val="000263D7"/>
    <w:rsid w:val="00026405"/>
    <w:rsid w:val="00026521"/>
    <w:rsid w:val="00026691"/>
    <w:rsid w:val="000266F5"/>
    <w:rsid w:val="00026743"/>
    <w:rsid w:val="000267C0"/>
    <w:rsid w:val="0002684F"/>
    <w:rsid w:val="0002685D"/>
    <w:rsid w:val="000268C1"/>
    <w:rsid w:val="00026943"/>
    <w:rsid w:val="0002695F"/>
    <w:rsid w:val="00026A2B"/>
    <w:rsid w:val="00026B42"/>
    <w:rsid w:val="00026BED"/>
    <w:rsid w:val="00026C48"/>
    <w:rsid w:val="00026D6F"/>
    <w:rsid w:val="00026F2F"/>
    <w:rsid w:val="00027006"/>
    <w:rsid w:val="0002704D"/>
    <w:rsid w:val="0002706F"/>
    <w:rsid w:val="0002719C"/>
    <w:rsid w:val="0002724F"/>
    <w:rsid w:val="00027253"/>
    <w:rsid w:val="000272AF"/>
    <w:rsid w:val="000273EB"/>
    <w:rsid w:val="0002778C"/>
    <w:rsid w:val="000277DE"/>
    <w:rsid w:val="00027801"/>
    <w:rsid w:val="00027A91"/>
    <w:rsid w:val="00027C7B"/>
    <w:rsid w:val="00027EA8"/>
    <w:rsid w:val="00027F08"/>
    <w:rsid w:val="00027F42"/>
    <w:rsid w:val="00027F9F"/>
    <w:rsid w:val="0003001A"/>
    <w:rsid w:val="00030269"/>
    <w:rsid w:val="00030347"/>
    <w:rsid w:val="00030603"/>
    <w:rsid w:val="00030687"/>
    <w:rsid w:val="0003073D"/>
    <w:rsid w:val="00030798"/>
    <w:rsid w:val="000307D0"/>
    <w:rsid w:val="00030E75"/>
    <w:rsid w:val="00031013"/>
    <w:rsid w:val="00031032"/>
    <w:rsid w:val="00031114"/>
    <w:rsid w:val="000311EF"/>
    <w:rsid w:val="000312B2"/>
    <w:rsid w:val="00031302"/>
    <w:rsid w:val="000316B5"/>
    <w:rsid w:val="000317E8"/>
    <w:rsid w:val="000317F0"/>
    <w:rsid w:val="000318BB"/>
    <w:rsid w:val="000319A9"/>
    <w:rsid w:val="000319CB"/>
    <w:rsid w:val="00031AD6"/>
    <w:rsid w:val="00031C9B"/>
    <w:rsid w:val="00031DA2"/>
    <w:rsid w:val="00031EFF"/>
    <w:rsid w:val="00031F2C"/>
    <w:rsid w:val="00032088"/>
    <w:rsid w:val="000320B0"/>
    <w:rsid w:val="00032199"/>
    <w:rsid w:val="000322AB"/>
    <w:rsid w:val="00032336"/>
    <w:rsid w:val="000323B3"/>
    <w:rsid w:val="000323D8"/>
    <w:rsid w:val="000323ED"/>
    <w:rsid w:val="0003254C"/>
    <w:rsid w:val="00032618"/>
    <w:rsid w:val="000326FC"/>
    <w:rsid w:val="00032754"/>
    <w:rsid w:val="00032896"/>
    <w:rsid w:val="00032D2E"/>
    <w:rsid w:val="00032E28"/>
    <w:rsid w:val="00032F36"/>
    <w:rsid w:val="00032FEE"/>
    <w:rsid w:val="00033087"/>
    <w:rsid w:val="000330D2"/>
    <w:rsid w:val="0003317B"/>
    <w:rsid w:val="00033271"/>
    <w:rsid w:val="0003340F"/>
    <w:rsid w:val="0003374A"/>
    <w:rsid w:val="0003379C"/>
    <w:rsid w:val="00033893"/>
    <w:rsid w:val="0003392A"/>
    <w:rsid w:val="000339CE"/>
    <w:rsid w:val="00033A22"/>
    <w:rsid w:val="00033D17"/>
    <w:rsid w:val="00033DC6"/>
    <w:rsid w:val="00033E16"/>
    <w:rsid w:val="0003444F"/>
    <w:rsid w:val="0003450A"/>
    <w:rsid w:val="00034A42"/>
    <w:rsid w:val="00034AEC"/>
    <w:rsid w:val="00034B4A"/>
    <w:rsid w:val="00034EBF"/>
    <w:rsid w:val="00034F09"/>
    <w:rsid w:val="00034F8F"/>
    <w:rsid w:val="0003523C"/>
    <w:rsid w:val="000352B3"/>
    <w:rsid w:val="000354DC"/>
    <w:rsid w:val="000356FC"/>
    <w:rsid w:val="00035701"/>
    <w:rsid w:val="00035905"/>
    <w:rsid w:val="000359E3"/>
    <w:rsid w:val="00035A3D"/>
    <w:rsid w:val="00035A7D"/>
    <w:rsid w:val="00035B32"/>
    <w:rsid w:val="00035B67"/>
    <w:rsid w:val="00035E32"/>
    <w:rsid w:val="00035FB7"/>
    <w:rsid w:val="0003602E"/>
    <w:rsid w:val="0003612E"/>
    <w:rsid w:val="00036174"/>
    <w:rsid w:val="000361B8"/>
    <w:rsid w:val="00036224"/>
    <w:rsid w:val="000362BB"/>
    <w:rsid w:val="000365DD"/>
    <w:rsid w:val="00036637"/>
    <w:rsid w:val="000367B1"/>
    <w:rsid w:val="00036A07"/>
    <w:rsid w:val="00036A28"/>
    <w:rsid w:val="00036AAE"/>
    <w:rsid w:val="00036AEF"/>
    <w:rsid w:val="00036B24"/>
    <w:rsid w:val="00036B25"/>
    <w:rsid w:val="00036D30"/>
    <w:rsid w:val="00036E34"/>
    <w:rsid w:val="00036EB2"/>
    <w:rsid w:val="00037031"/>
    <w:rsid w:val="000370D1"/>
    <w:rsid w:val="000370D6"/>
    <w:rsid w:val="000373F9"/>
    <w:rsid w:val="00037455"/>
    <w:rsid w:val="0003769B"/>
    <w:rsid w:val="000376AC"/>
    <w:rsid w:val="000376D5"/>
    <w:rsid w:val="00037764"/>
    <w:rsid w:val="0003794F"/>
    <w:rsid w:val="000379DE"/>
    <w:rsid w:val="00037A7C"/>
    <w:rsid w:val="00037AB2"/>
    <w:rsid w:val="00037BFE"/>
    <w:rsid w:val="00037D1B"/>
    <w:rsid w:val="00037EFA"/>
    <w:rsid w:val="000386EA"/>
    <w:rsid w:val="00040031"/>
    <w:rsid w:val="00040067"/>
    <w:rsid w:val="0004026F"/>
    <w:rsid w:val="00040311"/>
    <w:rsid w:val="00040424"/>
    <w:rsid w:val="0004045C"/>
    <w:rsid w:val="000404A7"/>
    <w:rsid w:val="000406F1"/>
    <w:rsid w:val="0004073F"/>
    <w:rsid w:val="0004083F"/>
    <w:rsid w:val="00040A3C"/>
    <w:rsid w:val="00040A7E"/>
    <w:rsid w:val="00040ADB"/>
    <w:rsid w:val="00040B51"/>
    <w:rsid w:val="00040BBB"/>
    <w:rsid w:val="00040C82"/>
    <w:rsid w:val="00040ECE"/>
    <w:rsid w:val="00040F99"/>
    <w:rsid w:val="00040FDA"/>
    <w:rsid w:val="00041069"/>
    <w:rsid w:val="0004107C"/>
    <w:rsid w:val="000410FB"/>
    <w:rsid w:val="000411B9"/>
    <w:rsid w:val="00041464"/>
    <w:rsid w:val="000415DD"/>
    <w:rsid w:val="000418B0"/>
    <w:rsid w:val="000418E3"/>
    <w:rsid w:val="00041943"/>
    <w:rsid w:val="00041B26"/>
    <w:rsid w:val="00041B54"/>
    <w:rsid w:val="00041C7F"/>
    <w:rsid w:val="00041DA6"/>
    <w:rsid w:val="00041DD8"/>
    <w:rsid w:val="00042034"/>
    <w:rsid w:val="00042083"/>
    <w:rsid w:val="00042090"/>
    <w:rsid w:val="000420F0"/>
    <w:rsid w:val="0004211C"/>
    <w:rsid w:val="00042286"/>
    <w:rsid w:val="00042335"/>
    <w:rsid w:val="0004234E"/>
    <w:rsid w:val="00042493"/>
    <w:rsid w:val="00042772"/>
    <w:rsid w:val="000427DB"/>
    <w:rsid w:val="00042916"/>
    <w:rsid w:val="00042B95"/>
    <w:rsid w:val="00042C3F"/>
    <w:rsid w:val="00042C85"/>
    <w:rsid w:val="00042F16"/>
    <w:rsid w:val="00042F20"/>
    <w:rsid w:val="00042F54"/>
    <w:rsid w:val="00042F86"/>
    <w:rsid w:val="00043043"/>
    <w:rsid w:val="00043149"/>
    <w:rsid w:val="00043244"/>
    <w:rsid w:val="0004324C"/>
    <w:rsid w:val="00043256"/>
    <w:rsid w:val="000432D9"/>
    <w:rsid w:val="0004337E"/>
    <w:rsid w:val="000434EA"/>
    <w:rsid w:val="00043856"/>
    <w:rsid w:val="000439B3"/>
    <w:rsid w:val="00043ADD"/>
    <w:rsid w:val="00043B06"/>
    <w:rsid w:val="00043B8B"/>
    <w:rsid w:val="00043BB8"/>
    <w:rsid w:val="00043BD2"/>
    <w:rsid w:val="00043CD1"/>
    <w:rsid w:val="00043D29"/>
    <w:rsid w:val="00043F05"/>
    <w:rsid w:val="00043F14"/>
    <w:rsid w:val="000440AD"/>
    <w:rsid w:val="0004444E"/>
    <w:rsid w:val="0004446F"/>
    <w:rsid w:val="0004451D"/>
    <w:rsid w:val="00044602"/>
    <w:rsid w:val="000446E5"/>
    <w:rsid w:val="0004471F"/>
    <w:rsid w:val="0004475D"/>
    <w:rsid w:val="00044986"/>
    <w:rsid w:val="00044A58"/>
    <w:rsid w:val="00044A82"/>
    <w:rsid w:val="00044AB1"/>
    <w:rsid w:val="00044BD8"/>
    <w:rsid w:val="00044C44"/>
    <w:rsid w:val="00044C6D"/>
    <w:rsid w:val="00044F8E"/>
    <w:rsid w:val="00045037"/>
    <w:rsid w:val="00045085"/>
    <w:rsid w:val="000451CF"/>
    <w:rsid w:val="0004520F"/>
    <w:rsid w:val="0004529E"/>
    <w:rsid w:val="000452A4"/>
    <w:rsid w:val="000453FB"/>
    <w:rsid w:val="000454EF"/>
    <w:rsid w:val="00045648"/>
    <w:rsid w:val="00045679"/>
    <w:rsid w:val="000456C2"/>
    <w:rsid w:val="00045715"/>
    <w:rsid w:val="0004572C"/>
    <w:rsid w:val="000457ED"/>
    <w:rsid w:val="00045872"/>
    <w:rsid w:val="00045898"/>
    <w:rsid w:val="0004593C"/>
    <w:rsid w:val="00045A89"/>
    <w:rsid w:val="00045BAB"/>
    <w:rsid w:val="00045BB2"/>
    <w:rsid w:val="00045C6C"/>
    <w:rsid w:val="00045E8A"/>
    <w:rsid w:val="00045EA6"/>
    <w:rsid w:val="00045EBF"/>
    <w:rsid w:val="000460C7"/>
    <w:rsid w:val="000460F5"/>
    <w:rsid w:val="000461D7"/>
    <w:rsid w:val="0004636A"/>
    <w:rsid w:val="000463B9"/>
    <w:rsid w:val="000463C7"/>
    <w:rsid w:val="00046419"/>
    <w:rsid w:val="00046477"/>
    <w:rsid w:val="00046491"/>
    <w:rsid w:val="000467AA"/>
    <w:rsid w:val="0004693D"/>
    <w:rsid w:val="00046987"/>
    <w:rsid w:val="000469BB"/>
    <w:rsid w:val="00046A42"/>
    <w:rsid w:val="00046D5C"/>
    <w:rsid w:val="00046DD4"/>
    <w:rsid w:val="00046DE0"/>
    <w:rsid w:val="00046E5D"/>
    <w:rsid w:val="00047119"/>
    <w:rsid w:val="000471E3"/>
    <w:rsid w:val="000471E9"/>
    <w:rsid w:val="000472C0"/>
    <w:rsid w:val="000473D4"/>
    <w:rsid w:val="0004752C"/>
    <w:rsid w:val="00047566"/>
    <w:rsid w:val="000478F0"/>
    <w:rsid w:val="000479FF"/>
    <w:rsid w:val="00047A0D"/>
    <w:rsid w:val="00047A4B"/>
    <w:rsid w:val="00047C8F"/>
    <w:rsid w:val="000500BC"/>
    <w:rsid w:val="0005021C"/>
    <w:rsid w:val="000503D9"/>
    <w:rsid w:val="000503F0"/>
    <w:rsid w:val="00050459"/>
    <w:rsid w:val="00050747"/>
    <w:rsid w:val="00050794"/>
    <w:rsid w:val="000507DD"/>
    <w:rsid w:val="000508C6"/>
    <w:rsid w:val="00050A87"/>
    <w:rsid w:val="00050C3C"/>
    <w:rsid w:val="00050C4B"/>
    <w:rsid w:val="00050D0A"/>
    <w:rsid w:val="00050D4F"/>
    <w:rsid w:val="00050D8B"/>
    <w:rsid w:val="00050E40"/>
    <w:rsid w:val="00050F98"/>
    <w:rsid w:val="00050FF3"/>
    <w:rsid w:val="0005143A"/>
    <w:rsid w:val="000514C2"/>
    <w:rsid w:val="00051505"/>
    <w:rsid w:val="00051716"/>
    <w:rsid w:val="00051878"/>
    <w:rsid w:val="000519B0"/>
    <w:rsid w:val="00051A49"/>
    <w:rsid w:val="00051C2B"/>
    <w:rsid w:val="00051C39"/>
    <w:rsid w:val="00051D34"/>
    <w:rsid w:val="00051DFB"/>
    <w:rsid w:val="00051DFC"/>
    <w:rsid w:val="00051E0B"/>
    <w:rsid w:val="00051E0D"/>
    <w:rsid w:val="00051E99"/>
    <w:rsid w:val="00052075"/>
    <w:rsid w:val="00052101"/>
    <w:rsid w:val="00052145"/>
    <w:rsid w:val="00052154"/>
    <w:rsid w:val="00052189"/>
    <w:rsid w:val="000521E7"/>
    <w:rsid w:val="00052262"/>
    <w:rsid w:val="00052312"/>
    <w:rsid w:val="00052477"/>
    <w:rsid w:val="00052597"/>
    <w:rsid w:val="000525DC"/>
    <w:rsid w:val="00052701"/>
    <w:rsid w:val="00052738"/>
    <w:rsid w:val="0005273C"/>
    <w:rsid w:val="00052782"/>
    <w:rsid w:val="000527AF"/>
    <w:rsid w:val="000527CB"/>
    <w:rsid w:val="000527E4"/>
    <w:rsid w:val="00052898"/>
    <w:rsid w:val="000529AF"/>
    <w:rsid w:val="000529F6"/>
    <w:rsid w:val="00052B1A"/>
    <w:rsid w:val="00052D21"/>
    <w:rsid w:val="00052D5C"/>
    <w:rsid w:val="00052FFB"/>
    <w:rsid w:val="00053012"/>
    <w:rsid w:val="00053082"/>
    <w:rsid w:val="000530A3"/>
    <w:rsid w:val="00053102"/>
    <w:rsid w:val="00053144"/>
    <w:rsid w:val="00053173"/>
    <w:rsid w:val="0005327A"/>
    <w:rsid w:val="000532A9"/>
    <w:rsid w:val="000532E3"/>
    <w:rsid w:val="00053384"/>
    <w:rsid w:val="00053399"/>
    <w:rsid w:val="0005343C"/>
    <w:rsid w:val="0005346B"/>
    <w:rsid w:val="0005362C"/>
    <w:rsid w:val="000536F6"/>
    <w:rsid w:val="000537A2"/>
    <w:rsid w:val="00053974"/>
    <w:rsid w:val="0005397A"/>
    <w:rsid w:val="00053A1C"/>
    <w:rsid w:val="00053A35"/>
    <w:rsid w:val="00053AD1"/>
    <w:rsid w:val="00053BBF"/>
    <w:rsid w:val="00053C36"/>
    <w:rsid w:val="00053C4C"/>
    <w:rsid w:val="00053C8E"/>
    <w:rsid w:val="00053CD1"/>
    <w:rsid w:val="00053F8C"/>
    <w:rsid w:val="0005400F"/>
    <w:rsid w:val="00054078"/>
    <w:rsid w:val="000540E3"/>
    <w:rsid w:val="0005417C"/>
    <w:rsid w:val="0005419C"/>
    <w:rsid w:val="00054249"/>
    <w:rsid w:val="00054278"/>
    <w:rsid w:val="00054535"/>
    <w:rsid w:val="0005470C"/>
    <w:rsid w:val="00054841"/>
    <w:rsid w:val="000549E9"/>
    <w:rsid w:val="000549F5"/>
    <w:rsid w:val="00054A00"/>
    <w:rsid w:val="00054C4B"/>
    <w:rsid w:val="00054C7F"/>
    <w:rsid w:val="00054C8D"/>
    <w:rsid w:val="00054D04"/>
    <w:rsid w:val="00054D95"/>
    <w:rsid w:val="00054DBB"/>
    <w:rsid w:val="00054E49"/>
    <w:rsid w:val="0005502E"/>
    <w:rsid w:val="0005514F"/>
    <w:rsid w:val="000551CC"/>
    <w:rsid w:val="000551D6"/>
    <w:rsid w:val="000552BF"/>
    <w:rsid w:val="0005536B"/>
    <w:rsid w:val="000554A9"/>
    <w:rsid w:val="0005552F"/>
    <w:rsid w:val="00055695"/>
    <w:rsid w:val="00055767"/>
    <w:rsid w:val="00055834"/>
    <w:rsid w:val="00055862"/>
    <w:rsid w:val="00055889"/>
    <w:rsid w:val="000559A2"/>
    <w:rsid w:val="00055A36"/>
    <w:rsid w:val="00055AED"/>
    <w:rsid w:val="00055B2A"/>
    <w:rsid w:val="00055B33"/>
    <w:rsid w:val="00055CB1"/>
    <w:rsid w:val="00055D50"/>
    <w:rsid w:val="00055D56"/>
    <w:rsid w:val="00055D5E"/>
    <w:rsid w:val="00055EC7"/>
    <w:rsid w:val="00055FE3"/>
    <w:rsid w:val="00056070"/>
    <w:rsid w:val="000560BA"/>
    <w:rsid w:val="00056220"/>
    <w:rsid w:val="000563FE"/>
    <w:rsid w:val="000565B3"/>
    <w:rsid w:val="00056691"/>
    <w:rsid w:val="0005671D"/>
    <w:rsid w:val="0005684B"/>
    <w:rsid w:val="000568D4"/>
    <w:rsid w:val="000569CD"/>
    <w:rsid w:val="00056B54"/>
    <w:rsid w:val="00056C46"/>
    <w:rsid w:val="00056C98"/>
    <w:rsid w:val="00056E01"/>
    <w:rsid w:val="00056E2B"/>
    <w:rsid w:val="0005707E"/>
    <w:rsid w:val="000570C2"/>
    <w:rsid w:val="00057112"/>
    <w:rsid w:val="000571E4"/>
    <w:rsid w:val="000573C5"/>
    <w:rsid w:val="0005749E"/>
    <w:rsid w:val="000574E9"/>
    <w:rsid w:val="00057586"/>
    <w:rsid w:val="00057625"/>
    <w:rsid w:val="00057663"/>
    <w:rsid w:val="000576DB"/>
    <w:rsid w:val="00057801"/>
    <w:rsid w:val="000578E7"/>
    <w:rsid w:val="000578EB"/>
    <w:rsid w:val="000579B1"/>
    <w:rsid w:val="000579C7"/>
    <w:rsid w:val="00057A4B"/>
    <w:rsid w:val="00057BB2"/>
    <w:rsid w:val="00057F8F"/>
    <w:rsid w:val="00060125"/>
    <w:rsid w:val="00060355"/>
    <w:rsid w:val="00060563"/>
    <w:rsid w:val="0006061F"/>
    <w:rsid w:val="0006073E"/>
    <w:rsid w:val="00060787"/>
    <w:rsid w:val="000607CA"/>
    <w:rsid w:val="00060849"/>
    <w:rsid w:val="000609CA"/>
    <w:rsid w:val="000609FD"/>
    <w:rsid w:val="00060A6A"/>
    <w:rsid w:val="00060AD3"/>
    <w:rsid w:val="00060AEF"/>
    <w:rsid w:val="00060CD7"/>
    <w:rsid w:val="00060D55"/>
    <w:rsid w:val="00060D82"/>
    <w:rsid w:val="00060F65"/>
    <w:rsid w:val="00060FA4"/>
    <w:rsid w:val="00061147"/>
    <w:rsid w:val="00061182"/>
    <w:rsid w:val="000611FE"/>
    <w:rsid w:val="00061234"/>
    <w:rsid w:val="0006155C"/>
    <w:rsid w:val="00061710"/>
    <w:rsid w:val="00061A80"/>
    <w:rsid w:val="00061B79"/>
    <w:rsid w:val="00061C5B"/>
    <w:rsid w:val="00061FD1"/>
    <w:rsid w:val="00061FE8"/>
    <w:rsid w:val="00062039"/>
    <w:rsid w:val="000620D0"/>
    <w:rsid w:val="000622A5"/>
    <w:rsid w:val="000622A9"/>
    <w:rsid w:val="00062359"/>
    <w:rsid w:val="000624A1"/>
    <w:rsid w:val="000625CA"/>
    <w:rsid w:val="000625DD"/>
    <w:rsid w:val="0006262D"/>
    <w:rsid w:val="00062733"/>
    <w:rsid w:val="00062735"/>
    <w:rsid w:val="00062812"/>
    <w:rsid w:val="000628D5"/>
    <w:rsid w:val="000628DB"/>
    <w:rsid w:val="000628F6"/>
    <w:rsid w:val="000629B2"/>
    <w:rsid w:val="00062AEC"/>
    <w:rsid w:val="00062B26"/>
    <w:rsid w:val="00062BAB"/>
    <w:rsid w:val="00062CEB"/>
    <w:rsid w:val="00062CF7"/>
    <w:rsid w:val="00062FB2"/>
    <w:rsid w:val="00062FD6"/>
    <w:rsid w:val="0006307C"/>
    <w:rsid w:val="00063287"/>
    <w:rsid w:val="00063304"/>
    <w:rsid w:val="00063418"/>
    <w:rsid w:val="0006344F"/>
    <w:rsid w:val="00063662"/>
    <w:rsid w:val="00063944"/>
    <w:rsid w:val="000639CD"/>
    <w:rsid w:val="00063B3F"/>
    <w:rsid w:val="00063C00"/>
    <w:rsid w:val="00063C2C"/>
    <w:rsid w:val="00063DA3"/>
    <w:rsid w:val="00063E2A"/>
    <w:rsid w:val="00063EF8"/>
    <w:rsid w:val="00063F6A"/>
    <w:rsid w:val="00063FA2"/>
    <w:rsid w:val="000640A8"/>
    <w:rsid w:val="0006418B"/>
    <w:rsid w:val="000642C5"/>
    <w:rsid w:val="000644AE"/>
    <w:rsid w:val="00064571"/>
    <w:rsid w:val="000645D5"/>
    <w:rsid w:val="0006482F"/>
    <w:rsid w:val="00064842"/>
    <w:rsid w:val="00064844"/>
    <w:rsid w:val="00064BED"/>
    <w:rsid w:val="00064C58"/>
    <w:rsid w:val="00064D11"/>
    <w:rsid w:val="00064E16"/>
    <w:rsid w:val="00064E43"/>
    <w:rsid w:val="00064E8E"/>
    <w:rsid w:val="00064F5E"/>
    <w:rsid w:val="00064FE8"/>
    <w:rsid w:val="00065108"/>
    <w:rsid w:val="000651C5"/>
    <w:rsid w:val="00065310"/>
    <w:rsid w:val="00065356"/>
    <w:rsid w:val="000653DE"/>
    <w:rsid w:val="00065470"/>
    <w:rsid w:val="0006547D"/>
    <w:rsid w:val="0006594C"/>
    <w:rsid w:val="00065AB1"/>
    <w:rsid w:val="00065AC7"/>
    <w:rsid w:val="00065AD2"/>
    <w:rsid w:val="00065BB3"/>
    <w:rsid w:val="00065BCE"/>
    <w:rsid w:val="00065CCB"/>
    <w:rsid w:val="00065CCF"/>
    <w:rsid w:val="00065CD5"/>
    <w:rsid w:val="00065CF3"/>
    <w:rsid w:val="00065CF7"/>
    <w:rsid w:val="00065D23"/>
    <w:rsid w:val="00065D5D"/>
    <w:rsid w:val="00065D91"/>
    <w:rsid w:val="000661F6"/>
    <w:rsid w:val="0006622D"/>
    <w:rsid w:val="000663A7"/>
    <w:rsid w:val="000665A8"/>
    <w:rsid w:val="00066620"/>
    <w:rsid w:val="0006662C"/>
    <w:rsid w:val="000666B7"/>
    <w:rsid w:val="000666E2"/>
    <w:rsid w:val="00066765"/>
    <w:rsid w:val="0006676B"/>
    <w:rsid w:val="0006691E"/>
    <w:rsid w:val="00066AD7"/>
    <w:rsid w:val="00066BB2"/>
    <w:rsid w:val="00066BD7"/>
    <w:rsid w:val="00066C16"/>
    <w:rsid w:val="00066D1E"/>
    <w:rsid w:val="00066E6E"/>
    <w:rsid w:val="00066EBF"/>
    <w:rsid w:val="0006725B"/>
    <w:rsid w:val="0006729D"/>
    <w:rsid w:val="000674EE"/>
    <w:rsid w:val="000674FF"/>
    <w:rsid w:val="000675B5"/>
    <w:rsid w:val="0006764B"/>
    <w:rsid w:val="000676B0"/>
    <w:rsid w:val="0006778A"/>
    <w:rsid w:val="00067925"/>
    <w:rsid w:val="0006793A"/>
    <w:rsid w:val="00067BDE"/>
    <w:rsid w:val="00067C1C"/>
    <w:rsid w:val="00067C75"/>
    <w:rsid w:val="00067C9D"/>
    <w:rsid w:val="00067D1A"/>
    <w:rsid w:val="00067D89"/>
    <w:rsid w:val="00067E0B"/>
    <w:rsid w:val="00067F2E"/>
    <w:rsid w:val="00067FC2"/>
    <w:rsid w:val="00067FD8"/>
    <w:rsid w:val="000700D6"/>
    <w:rsid w:val="000700D8"/>
    <w:rsid w:val="00070154"/>
    <w:rsid w:val="000701AE"/>
    <w:rsid w:val="000703C8"/>
    <w:rsid w:val="0007045D"/>
    <w:rsid w:val="00070534"/>
    <w:rsid w:val="000705B3"/>
    <w:rsid w:val="0007073A"/>
    <w:rsid w:val="000708D4"/>
    <w:rsid w:val="00070910"/>
    <w:rsid w:val="000709C8"/>
    <w:rsid w:val="00070A67"/>
    <w:rsid w:val="00070B0D"/>
    <w:rsid w:val="00070BDC"/>
    <w:rsid w:val="00070BE1"/>
    <w:rsid w:val="00070C1D"/>
    <w:rsid w:val="00070D46"/>
    <w:rsid w:val="00070D72"/>
    <w:rsid w:val="00070ED2"/>
    <w:rsid w:val="00070FBC"/>
    <w:rsid w:val="0007105C"/>
    <w:rsid w:val="00071070"/>
    <w:rsid w:val="000710C8"/>
    <w:rsid w:val="0007111F"/>
    <w:rsid w:val="0007113F"/>
    <w:rsid w:val="000711C7"/>
    <w:rsid w:val="00071203"/>
    <w:rsid w:val="000713C0"/>
    <w:rsid w:val="00071737"/>
    <w:rsid w:val="0007176F"/>
    <w:rsid w:val="000717D1"/>
    <w:rsid w:val="000717F8"/>
    <w:rsid w:val="00071B19"/>
    <w:rsid w:val="00071D71"/>
    <w:rsid w:val="00071E26"/>
    <w:rsid w:val="00071E31"/>
    <w:rsid w:val="00071E7A"/>
    <w:rsid w:val="00071F8B"/>
    <w:rsid w:val="00071FF8"/>
    <w:rsid w:val="00072016"/>
    <w:rsid w:val="000720FD"/>
    <w:rsid w:val="000721C6"/>
    <w:rsid w:val="00072283"/>
    <w:rsid w:val="000723A0"/>
    <w:rsid w:val="000723AF"/>
    <w:rsid w:val="000724A7"/>
    <w:rsid w:val="00072505"/>
    <w:rsid w:val="00072591"/>
    <w:rsid w:val="0007265E"/>
    <w:rsid w:val="00072850"/>
    <w:rsid w:val="0007295E"/>
    <w:rsid w:val="000729D9"/>
    <w:rsid w:val="00072A16"/>
    <w:rsid w:val="00072ADA"/>
    <w:rsid w:val="00072ADB"/>
    <w:rsid w:val="00072B05"/>
    <w:rsid w:val="00072B2C"/>
    <w:rsid w:val="00072C66"/>
    <w:rsid w:val="00072CC8"/>
    <w:rsid w:val="00072DFE"/>
    <w:rsid w:val="00072EBA"/>
    <w:rsid w:val="00073312"/>
    <w:rsid w:val="0007345C"/>
    <w:rsid w:val="00073620"/>
    <w:rsid w:val="000736EC"/>
    <w:rsid w:val="00073700"/>
    <w:rsid w:val="00073A2F"/>
    <w:rsid w:val="00073B0E"/>
    <w:rsid w:val="00073D19"/>
    <w:rsid w:val="00073E28"/>
    <w:rsid w:val="00073E6C"/>
    <w:rsid w:val="00073F87"/>
    <w:rsid w:val="00073FCF"/>
    <w:rsid w:val="0007405B"/>
    <w:rsid w:val="000741A7"/>
    <w:rsid w:val="000741C0"/>
    <w:rsid w:val="000741D1"/>
    <w:rsid w:val="000742C2"/>
    <w:rsid w:val="00074569"/>
    <w:rsid w:val="00074619"/>
    <w:rsid w:val="000746B8"/>
    <w:rsid w:val="000746B9"/>
    <w:rsid w:val="000746DB"/>
    <w:rsid w:val="0007487C"/>
    <w:rsid w:val="000748BE"/>
    <w:rsid w:val="0007492D"/>
    <w:rsid w:val="00074BF3"/>
    <w:rsid w:val="00074D76"/>
    <w:rsid w:val="00074DC9"/>
    <w:rsid w:val="00074DE3"/>
    <w:rsid w:val="00074E1E"/>
    <w:rsid w:val="00074F5F"/>
    <w:rsid w:val="00075001"/>
    <w:rsid w:val="000750AB"/>
    <w:rsid w:val="000750B1"/>
    <w:rsid w:val="000750EE"/>
    <w:rsid w:val="00075288"/>
    <w:rsid w:val="00075478"/>
    <w:rsid w:val="00075A82"/>
    <w:rsid w:val="00075AA6"/>
    <w:rsid w:val="00075AE1"/>
    <w:rsid w:val="00075EE8"/>
    <w:rsid w:val="00075EF7"/>
    <w:rsid w:val="00075F71"/>
    <w:rsid w:val="0007609F"/>
    <w:rsid w:val="0007624B"/>
    <w:rsid w:val="00076375"/>
    <w:rsid w:val="0007637A"/>
    <w:rsid w:val="0007669D"/>
    <w:rsid w:val="000766D3"/>
    <w:rsid w:val="000768C7"/>
    <w:rsid w:val="000768FF"/>
    <w:rsid w:val="00076992"/>
    <w:rsid w:val="000769D2"/>
    <w:rsid w:val="00076B44"/>
    <w:rsid w:val="00076BED"/>
    <w:rsid w:val="00076C6A"/>
    <w:rsid w:val="00076E09"/>
    <w:rsid w:val="00076E61"/>
    <w:rsid w:val="00076E62"/>
    <w:rsid w:val="00076ECC"/>
    <w:rsid w:val="00077173"/>
    <w:rsid w:val="0007732A"/>
    <w:rsid w:val="00077385"/>
    <w:rsid w:val="00077493"/>
    <w:rsid w:val="000774DD"/>
    <w:rsid w:val="00077505"/>
    <w:rsid w:val="00077574"/>
    <w:rsid w:val="000775A4"/>
    <w:rsid w:val="00077768"/>
    <w:rsid w:val="0007786A"/>
    <w:rsid w:val="000778C9"/>
    <w:rsid w:val="00077A50"/>
    <w:rsid w:val="00077ABC"/>
    <w:rsid w:val="00077B01"/>
    <w:rsid w:val="00077B6E"/>
    <w:rsid w:val="00077D78"/>
    <w:rsid w:val="00077DE0"/>
    <w:rsid w:val="00077DE6"/>
    <w:rsid w:val="00077E3F"/>
    <w:rsid w:val="00077F45"/>
    <w:rsid w:val="00077FC4"/>
    <w:rsid w:val="00080062"/>
    <w:rsid w:val="00080203"/>
    <w:rsid w:val="000802F8"/>
    <w:rsid w:val="000804B6"/>
    <w:rsid w:val="00080503"/>
    <w:rsid w:val="000806D3"/>
    <w:rsid w:val="000807F2"/>
    <w:rsid w:val="0008080D"/>
    <w:rsid w:val="000808C7"/>
    <w:rsid w:val="00080958"/>
    <w:rsid w:val="00080998"/>
    <w:rsid w:val="00080A63"/>
    <w:rsid w:val="00080C38"/>
    <w:rsid w:val="00080C44"/>
    <w:rsid w:val="00080E96"/>
    <w:rsid w:val="00080FC3"/>
    <w:rsid w:val="00080FD2"/>
    <w:rsid w:val="000810DF"/>
    <w:rsid w:val="000810FA"/>
    <w:rsid w:val="00081263"/>
    <w:rsid w:val="0008128B"/>
    <w:rsid w:val="00081388"/>
    <w:rsid w:val="000814D7"/>
    <w:rsid w:val="00081625"/>
    <w:rsid w:val="0008163D"/>
    <w:rsid w:val="00081AEA"/>
    <w:rsid w:val="00081B58"/>
    <w:rsid w:val="00081D8B"/>
    <w:rsid w:val="00081E15"/>
    <w:rsid w:val="00081F66"/>
    <w:rsid w:val="00081FB9"/>
    <w:rsid w:val="0008207E"/>
    <w:rsid w:val="00082233"/>
    <w:rsid w:val="00082286"/>
    <w:rsid w:val="00082374"/>
    <w:rsid w:val="00082518"/>
    <w:rsid w:val="00082577"/>
    <w:rsid w:val="00082967"/>
    <w:rsid w:val="00082B33"/>
    <w:rsid w:val="00082B6C"/>
    <w:rsid w:val="00082C10"/>
    <w:rsid w:val="00082F7D"/>
    <w:rsid w:val="00082FAB"/>
    <w:rsid w:val="00082FDD"/>
    <w:rsid w:val="00083009"/>
    <w:rsid w:val="00083093"/>
    <w:rsid w:val="0008312C"/>
    <w:rsid w:val="00083276"/>
    <w:rsid w:val="00083371"/>
    <w:rsid w:val="00083377"/>
    <w:rsid w:val="0008337A"/>
    <w:rsid w:val="00083395"/>
    <w:rsid w:val="00083477"/>
    <w:rsid w:val="00083530"/>
    <w:rsid w:val="0008354A"/>
    <w:rsid w:val="0008377D"/>
    <w:rsid w:val="0008394E"/>
    <w:rsid w:val="00083B48"/>
    <w:rsid w:val="00083BF5"/>
    <w:rsid w:val="00083CA0"/>
    <w:rsid w:val="00083EB5"/>
    <w:rsid w:val="0008402F"/>
    <w:rsid w:val="00084034"/>
    <w:rsid w:val="00084179"/>
    <w:rsid w:val="00084215"/>
    <w:rsid w:val="00084359"/>
    <w:rsid w:val="00084379"/>
    <w:rsid w:val="000843A9"/>
    <w:rsid w:val="000843AE"/>
    <w:rsid w:val="000843CF"/>
    <w:rsid w:val="000844E0"/>
    <w:rsid w:val="0008452B"/>
    <w:rsid w:val="00084543"/>
    <w:rsid w:val="0008469A"/>
    <w:rsid w:val="00084A34"/>
    <w:rsid w:val="00084BA5"/>
    <w:rsid w:val="00084EFE"/>
    <w:rsid w:val="00085106"/>
    <w:rsid w:val="0008524B"/>
    <w:rsid w:val="00085273"/>
    <w:rsid w:val="00085290"/>
    <w:rsid w:val="0008545B"/>
    <w:rsid w:val="00085554"/>
    <w:rsid w:val="000855D7"/>
    <w:rsid w:val="00085716"/>
    <w:rsid w:val="00085861"/>
    <w:rsid w:val="0008591A"/>
    <w:rsid w:val="00085A41"/>
    <w:rsid w:val="00085A5D"/>
    <w:rsid w:val="00085BC5"/>
    <w:rsid w:val="00085D01"/>
    <w:rsid w:val="00085D4F"/>
    <w:rsid w:val="00085D60"/>
    <w:rsid w:val="00085E22"/>
    <w:rsid w:val="00085F35"/>
    <w:rsid w:val="00085F89"/>
    <w:rsid w:val="00085F91"/>
    <w:rsid w:val="0008617E"/>
    <w:rsid w:val="0008637E"/>
    <w:rsid w:val="00086395"/>
    <w:rsid w:val="000863D4"/>
    <w:rsid w:val="00086425"/>
    <w:rsid w:val="000864DE"/>
    <w:rsid w:val="00086532"/>
    <w:rsid w:val="00086534"/>
    <w:rsid w:val="0008659B"/>
    <w:rsid w:val="000865E3"/>
    <w:rsid w:val="00086601"/>
    <w:rsid w:val="00086644"/>
    <w:rsid w:val="00086879"/>
    <w:rsid w:val="0008687A"/>
    <w:rsid w:val="000868BD"/>
    <w:rsid w:val="00086A32"/>
    <w:rsid w:val="00086A9C"/>
    <w:rsid w:val="00086B76"/>
    <w:rsid w:val="00086D06"/>
    <w:rsid w:val="000871E8"/>
    <w:rsid w:val="00087214"/>
    <w:rsid w:val="0008733B"/>
    <w:rsid w:val="0008742D"/>
    <w:rsid w:val="00087494"/>
    <w:rsid w:val="00087532"/>
    <w:rsid w:val="0008754E"/>
    <w:rsid w:val="00087584"/>
    <w:rsid w:val="000875E7"/>
    <w:rsid w:val="000876C0"/>
    <w:rsid w:val="000878B1"/>
    <w:rsid w:val="000878D7"/>
    <w:rsid w:val="00087AD9"/>
    <w:rsid w:val="00087D34"/>
    <w:rsid w:val="0009002E"/>
    <w:rsid w:val="0009008A"/>
    <w:rsid w:val="00090112"/>
    <w:rsid w:val="0009011E"/>
    <w:rsid w:val="00090173"/>
    <w:rsid w:val="0009020A"/>
    <w:rsid w:val="0009041F"/>
    <w:rsid w:val="00090476"/>
    <w:rsid w:val="000904FE"/>
    <w:rsid w:val="000905D8"/>
    <w:rsid w:val="0009084F"/>
    <w:rsid w:val="0009089B"/>
    <w:rsid w:val="00090931"/>
    <w:rsid w:val="00090A04"/>
    <w:rsid w:val="00090AFE"/>
    <w:rsid w:val="00090BAE"/>
    <w:rsid w:val="00090C85"/>
    <w:rsid w:val="00090D2D"/>
    <w:rsid w:val="00090F36"/>
    <w:rsid w:val="00090F9D"/>
    <w:rsid w:val="00091011"/>
    <w:rsid w:val="000910DE"/>
    <w:rsid w:val="0009125A"/>
    <w:rsid w:val="0009135B"/>
    <w:rsid w:val="00091744"/>
    <w:rsid w:val="00091858"/>
    <w:rsid w:val="0009187F"/>
    <w:rsid w:val="00091939"/>
    <w:rsid w:val="00091A88"/>
    <w:rsid w:val="00091AE3"/>
    <w:rsid w:val="00091B73"/>
    <w:rsid w:val="00091B74"/>
    <w:rsid w:val="00091BCF"/>
    <w:rsid w:val="00091E78"/>
    <w:rsid w:val="00091EB6"/>
    <w:rsid w:val="00092266"/>
    <w:rsid w:val="000922CE"/>
    <w:rsid w:val="000923BB"/>
    <w:rsid w:val="000923C3"/>
    <w:rsid w:val="000923D6"/>
    <w:rsid w:val="00092429"/>
    <w:rsid w:val="000924C9"/>
    <w:rsid w:val="000926A6"/>
    <w:rsid w:val="0009276D"/>
    <w:rsid w:val="000927B5"/>
    <w:rsid w:val="00092807"/>
    <w:rsid w:val="0009281D"/>
    <w:rsid w:val="0009284C"/>
    <w:rsid w:val="00092947"/>
    <w:rsid w:val="00092BA4"/>
    <w:rsid w:val="00092BBE"/>
    <w:rsid w:val="00092C5E"/>
    <w:rsid w:val="00092C60"/>
    <w:rsid w:val="00092C74"/>
    <w:rsid w:val="00092CB4"/>
    <w:rsid w:val="00092CD6"/>
    <w:rsid w:val="00092D72"/>
    <w:rsid w:val="00092F7A"/>
    <w:rsid w:val="0009304C"/>
    <w:rsid w:val="00093063"/>
    <w:rsid w:val="000931BC"/>
    <w:rsid w:val="000931E5"/>
    <w:rsid w:val="00093380"/>
    <w:rsid w:val="000936AC"/>
    <w:rsid w:val="000938E5"/>
    <w:rsid w:val="0009392A"/>
    <w:rsid w:val="00093A23"/>
    <w:rsid w:val="00093A96"/>
    <w:rsid w:val="00093BD9"/>
    <w:rsid w:val="00093CDF"/>
    <w:rsid w:val="00093D24"/>
    <w:rsid w:val="00093D96"/>
    <w:rsid w:val="00093DF8"/>
    <w:rsid w:val="000941CB"/>
    <w:rsid w:val="00094392"/>
    <w:rsid w:val="000943E0"/>
    <w:rsid w:val="000944B6"/>
    <w:rsid w:val="000944D9"/>
    <w:rsid w:val="00094548"/>
    <w:rsid w:val="0009454B"/>
    <w:rsid w:val="0009466F"/>
    <w:rsid w:val="0009467B"/>
    <w:rsid w:val="00094781"/>
    <w:rsid w:val="000947B5"/>
    <w:rsid w:val="000948AB"/>
    <w:rsid w:val="000948B2"/>
    <w:rsid w:val="00094A04"/>
    <w:rsid w:val="00094C60"/>
    <w:rsid w:val="00094D55"/>
    <w:rsid w:val="00094DA8"/>
    <w:rsid w:val="00095024"/>
    <w:rsid w:val="0009505A"/>
    <w:rsid w:val="0009506B"/>
    <w:rsid w:val="00095162"/>
    <w:rsid w:val="00095170"/>
    <w:rsid w:val="000951CE"/>
    <w:rsid w:val="00095299"/>
    <w:rsid w:val="000954C4"/>
    <w:rsid w:val="000955A0"/>
    <w:rsid w:val="00095791"/>
    <w:rsid w:val="00095879"/>
    <w:rsid w:val="00095896"/>
    <w:rsid w:val="000958A1"/>
    <w:rsid w:val="000959CE"/>
    <w:rsid w:val="00095A3C"/>
    <w:rsid w:val="00095AB8"/>
    <w:rsid w:val="00095B28"/>
    <w:rsid w:val="00095B4D"/>
    <w:rsid w:val="00095B6D"/>
    <w:rsid w:val="00095C37"/>
    <w:rsid w:val="00095CCB"/>
    <w:rsid w:val="00095D22"/>
    <w:rsid w:val="00095FE0"/>
    <w:rsid w:val="0009602D"/>
    <w:rsid w:val="00096102"/>
    <w:rsid w:val="00096115"/>
    <w:rsid w:val="00096214"/>
    <w:rsid w:val="000963D8"/>
    <w:rsid w:val="000963F6"/>
    <w:rsid w:val="00096500"/>
    <w:rsid w:val="00096741"/>
    <w:rsid w:val="000967D4"/>
    <w:rsid w:val="000969A6"/>
    <w:rsid w:val="000969A8"/>
    <w:rsid w:val="00096A44"/>
    <w:rsid w:val="00096A5C"/>
    <w:rsid w:val="00096A66"/>
    <w:rsid w:val="00096AE7"/>
    <w:rsid w:val="00096D64"/>
    <w:rsid w:val="00096D75"/>
    <w:rsid w:val="00096E02"/>
    <w:rsid w:val="00096E13"/>
    <w:rsid w:val="00097051"/>
    <w:rsid w:val="00097194"/>
    <w:rsid w:val="000971BB"/>
    <w:rsid w:val="0009736B"/>
    <w:rsid w:val="000973FD"/>
    <w:rsid w:val="00097407"/>
    <w:rsid w:val="00097432"/>
    <w:rsid w:val="0009748F"/>
    <w:rsid w:val="0009797B"/>
    <w:rsid w:val="00097998"/>
    <w:rsid w:val="00097B50"/>
    <w:rsid w:val="00097B85"/>
    <w:rsid w:val="00097B8B"/>
    <w:rsid w:val="00097B92"/>
    <w:rsid w:val="00097DAF"/>
    <w:rsid w:val="00097DE7"/>
    <w:rsid w:val="00097E44"/>
    <w:rsid w:val="00097F49"/>
    <w:rsid w:val="00097FB5"/>
    <w:rsid w:val="000A01AD"/>
    <w:rsid w:val="000A024D"/>
    <w:rsid w:val="000A040F"/>
    <w:rsid w:val="000A05B7"/>
    <w:rsid w:val="000A0711"/>
    <w:rsid w:val="000A0726"/>
    <w:rsid w:val="000A0925"/>
    <w:rsid w:val="000A09F6"/>
    <w:rsid w:val="000A0AB1"/>
    <w:rsid w:val="000A0BD4"/>
    <w:rsid w:val="000A0C0A"/>
    <w:rsid w:val="000A0CDE"/>
    <w:rsid w:val="000A0F17"/>
    <w:rsid w:val="000A0FCE"/>
    <w:rsid w:val="000A117E"/>
    <w:rsid w:val="000A14D8"/>
    <w:rsid w:val="000A1514"/>
    <w:rsid w:val="000A1524"/>
    <w:rsid w:val="000A167B"/>
    <w:rsid w:val="000A1730"/>
    <w:rsid w:val="000A18F3"/>
    <w:rsid w:val="000A1A36"/>
    <w:rsid w:val="000A1AB7"/>
    <w:rsid w:val="000A1AF3"/>
    <w:rsid w:val="000A1B79"/>
    <w:rsid w:val="000A1BC6"/>
    <w:rsid w:val="000A1C03"/>
    <w:rsid w:val="000A1E4D"/>
    <w:rsid w:val="000A1E85"/>
    <w:rsid w:val="000A1FF7"/>
    <w:rsid w:val="000A20BE"/>
    <w:rsid w:val="000A22DF"/>
    <w:rsid w:val="000A2391"/>
    <w:rsid w:val="000A2467"/>
    <w:rsid w:val="000A252F"/>
    <w:rsid w:val="000A2780"/>
    <w:rsid w:val="000A288B"/>
    <w:rsid w:val="000A2B30"/>
    <w:rsid w:val="000A2BC1"/>
    <w:rsid w:val="000A2F27"/>
    <w:rsid w:val="000A2F5A"/>
    <w:rsid w:val="000A310F"/>
    <w:rsid w:val="000A3289"/>
    <w:rsid w:val="000A32BF"/>
    <w:rsid w:val="000A3388"/>
    <w:rsid w:val="000A33DD"/>
    <w:rsid w:val="000A3649"/>
    <w:rsid w:val="000A38DA"/>
    <w:rsid w:val="000A3A32"/>
    <w:rsid w:val="000A3BBA"/>
    <w:rsid w:val="000A3CB2"/>
    <w:rsid w:val="000A3D21"/>
    <w:rsid w:val="000A3D6F"/>
    <w:rsid w:val="000A3DE1"/>
    <w:rsid w:val="000A3FAC"/>
    <w:rsid w:val="000A41E7"/>
    <w:rsid w:val="000A4223"/>
    <w:rsid w:val="000A429D"/>
    <w:rsid w:val="000A43AD"/>
    <w:rsid w:val="000A452D"/>
    <w:rsid w:val="000A4532"/>
    <w:rsid w:val="000A4756"/>
    <w:rsid w:val="000A4767"/>
    <w:rsid w:val="000A4782"/>
    <w:rsid w:val="000A4813"/>
    <w:rsid w:val="000A4858"/>
    <w:rsid w:val="000A48AE"/>
    <w:rsid w:val="000A48FA"/>
    <w:rsid w:val="000A4C43"/>
    <w:rsid w:val="000A4C71"/>
    <w:rsid w:val="000A4E8A"/>
    <w:rsid w:val="000A4FD6"/>
    <w:rsid w:val="000A51B6"/>
    <w:rsid w:val="000A51FA"/>
    <w:rsid w:val="000A525E"/>
    <w:rsid w:val="000A53C2"/>
    <w:rsid w:val="000A547A"/>
    <w:rsid w:val="000A55B7"/>
    <w:rsid w:val="000A56F5"/>
    <w:rsid w:val="000A587E"/>
    <w:rsid w:val="000A5895"/>
    <w:rsid w:val="000A5D11"/>
    <w:rsid w:val="000A5D86"/>
    <w:rsid w:val="000A5F92"/>
    <w:rsid w:val="000A5FA4"/>
    <w:rsid w:val="000A6052"/>
    <w:rsid w:val="000A6264"/>
    <w:rsid w:val="000A627A"/>
    <w:rsid w:val="000A63AF"/>
    <w:rsid w:val="000A6431"/>
    <w:rsid w:val="000A65A4"/>
    <w:rsid w:val="000A6626"/>
    <w:rsid w:val="000A6652"/>
    <w:rsid w:val="000A6659"/>
    <w:rsid w:val="000A6803"/>
    <w:rsid w:val="000A6873"/>
    <w:rsid w:val="000A691C"/>
    <w:rsid w:val="000A6A7C"/>
    <w:rsid w:val="000A6AD1"/>
    <w:rsid w:val="000A6CC6"/>
    <w:rsid w:val="000A6CF2"/>
    <w:rsid w:val="000A6D92"/>
    <w:rsid w:val="000A6D9F"/>
    <w:rsid w:val="000A6E34"/>
    <w:rsid w:val="000A6E97"/>
    <w:rsid w:val="000A6FAF"/>
    <w:rsid w:val="000A700B"/>
    <w:rsid w:val="000A7016"/>
    <w:rsid w:val="000A72AC"/>
    <w:rsid w:val="000A7335"/>
    <w:rsid w:val="000A7368"/>
    <w:rsid w:val="000A75FF"/>
    <w:rsid w:val="000A760C"/>
    <w:rsid w:val="000A7630"/>
    <w:rsid w:val="000A7643"/>
    <w:rsid w:val="000A76BD"/>
    <w:rsid w:val="000A79BE"/>
    <w:rsid w:val="000A7A92"/>
    <w:rsid w:val="000A7AC8"/>
    <w:rsid w:val="000A7B23"/>
    <w:rsid w:val="000A7B4A"/>
    <w:rsid w:val="000A7D67"/>
    <w:rsid w:val="000A7EA1"/>
    <w:rsid w:val="000A7EE5"/>
    <w:rsid w:val="000A7F16"/>
    <w:rsid w:val="000B00E8"/>
    <w:rsid w:val="000B0145"/>
    <w:rsid w:val="000B0152"/>
    <w:rsid w:val="000B0323"/>
    <w:rsid w:val="000B034F"/>
    <w:rsid w:val="000B035A"/>
    <w:rsid w:val="000B03D7"/>
    <w:rsid w:val="000B0580"/>
    <w:rsid w:val="000B0648"/>
    <w:rsid w:val="000B066B"/>
    <w:rsid w:val="000B06D9"/>
    <w:rsid w:val="000B070F"/>
    <w:rsid w:val="000B099C"/>
    <w:rsid w:val="000B0BF9"/>
    <w:rsid w:val="000B0C68"/>
    <w:rsid w:val="000B0D1F"/>
    <w:rsid w:val="000B0DF6"/>
    <w:rsid w:val="000B0EF8"/>
    <w:rsid w:val="000B0F77"/>
    <w:rsid w:val="000B0F9A"/>
    <w:rsid w:val="000B11D6"/>
    <w:rsid w:val="000B1389"/>
    <w:rsid w:val="000B13B9"/>
    <w:rsid w:val="000B1430"/>
    <w:rsid w:val="000B159F"/>
    <w:rsid w:val="000B1688"/>
    <w:rsid w:val="000B1695"/>
    <w:rsid w:val="000B1698"/>
    <w:rsid w:val="000B17B5"/>
    <w:rsid w:val="000B17D0"/>
    <w:rsid w:val="000B18ED"/>
    <w:rsid w:val="000B199D"/>
    <w:rsid w:val="000B1C26"/>
    <w:rsid w:val="000B1D3B"/>
    <w:rsid w:val="000B1E9A"/>
    <w:rsid w:val="000B2026"/>
    <w:rsid w:val="000B2085"/>
    <w:rsid w:val="000B20F6"/>
    <w:rsid w:val="000B212D"/>
    <w:rsid w:val="000B2169"/>
    <w:rsid w:val="000B2382"/>
    <w:rsid w:val="000B23A5"/>
    <w:rsid w:val="000B251A"/>
    <w:rsid w:val="000B2590"/>
    <w:rsid w:val="000B26A0"/>
    <w:rsid w:val="000B2707"/>
    <w:rsid w:val="000B27C8"/>
    <w:rsid w:val="000B27EE"/>
    <w:rsid w:val="000B28F6"/>
    <w:rsid w:val="000B2958"/>
    <w:rsid w:val="000B2A6D"/>
    <w:rsid w:val="000B2AA1"/>
    <w:rsid w:val="000B2B9B"/>
    <w:rsid w:val="000B2D03"/>
    <w:rsid w:val="000B2D1E"/>
    <w:rsid w:val="000B2D3C"/>
    <w:rsid w:val="000B2E1E"/>
    <w:rsid w:val="000B2EF5"/>
    <w:rsid w:val="000B2EFC"/>
    <w:rsid w:val="000B2F9C"/>
    <w:rsid w:val="000B2FA0"/>
    <w:rsid w:val="000B2FC9"/>
    <w:rsid w:val="000B3110"/>
    <w:rsid w:val="000B3251"/>
    <w:rsid w:val="000B3280"/>
    <w:rsid w:val="000B328D"/>
    <w:rsid w:val="000B34AA"/>
    <w:rsid w:val="000B35A8"/>
    <w:rsid w:val="000B36A0"/>
    <w:rsid w:val="000B36AC"/>
    <w:rsid w:val="000B371F"/>
    <w:rsid w:val="000B37CB"/>
    <w:rsid w:val="000B3859"/>
    <w:rsid w:val="000B3868"/>
    <w:rsid w:val="000B394B"/>
    <w:rsid w:val="000B3AB9"/>
    <w:rsid w:val="000B3C1D"/>
    <w:rsid w:val="000B3CA9"/>
    <w:rsid w:val="000B3CEB"/>
    <w:rsid w:val="000B3D53"/>
    <w:rsid w:val="000B3EA3"/>
    <w:rsid w:val="000B3F1A"/>
    <w:rsid w:val="000B3FD3"/>
    <w:rsid w:val="000B40D9"/>
    <w:rsid w:val="000B4181"/>
    <w:rsid w:val="000B41A8"/>
    <w:rsid w:val="000B43FF"/>
    <w:rsid w:val="000B4560"/>
    <w:rsid w:val="000B45B8"/>
    <w:rsid w:val="000B4621"/>
    <w:rsid w:val="000B4688"/>
    <w:rsid w:val="000B49E1"/>
    <w:rsid w:val="000B4AFC"/>
    <w:rsid w:val="000B4BE5"/>
    <w:rsid w:val="000B4C86"/>
    <w:rsid w:val="000B4C88"/>
    <w:rsid w:val="000B4D78"/>
    <w:rsid w:val="000B4DE5"/>
    <w:rsid w:val="000B4E84"/>
    <w:rsid w:val="000B4F57"/>
    <w:rsid w:val="000B5016"/>
    <w:rsid w:val="000B515A"/>
    <w:rsid w:val="000B5180"/>
    <w:rsid w:val="000B5231"/>
    <w:rsid w:val="000B527C"/>
    <w:rsid w:val="000B52E8"/>
    <w:rsid w:val="000B5317"/>
    <w:rsid w:val="000B5369"/>
    <w:rsid w:val="000B5373"/>
    <w:rsid w:val="000B53ED"/>
    <w:rsid w:val="000B540F"/>
    <w:rsid w:val="000B5474"/>
    <w:rsid w:val="000B54B9"/>
    <w:rsid w:val="000B5678"/>
    <w:rsid w:val="000B56DC"/>
    <w:rsid w:val="000B57B4"/>
    <w:rsid w:val="000B57DD"/>
    <w:rsid w:val="000B5B0B"/>
    <w:rsid w:val="000B5BC4"/>
    <w:rsid w:val="000B5C11"/>
    <w:rsid w:val="000B5C8E"/>
    <w:rsid w:val="000B5D28"/>
    <w:rsid w:val="000B5ED8"/>
    <w:rsid w:val="000B5FBA"/>
    <w:rsid w:val="000B608F"/>
    <w:rsid w:val="000B6110"/>
    <w:rsid w:val="000B6546"/>
    <w:rsid w:val="000B6592"/>
    <w:rsid w:val="000B673C"/>
    <w:rsid w:val="000B6746"/>
    <w:rsid w:val="000B68CC"/>
    <w:rsid w:val="000B697F"/>
    <w:rsid w:val="000B6A2F"/>
    <w:rsid w:val="000B6B89"/>
    <w:rsid w:val="000B6C11"/>
    <w:rsid w:val="000B6C2E"/>
    <w:rsid w:val="000B6D20"/>
    <w:rsid w:val="000B6F94"/>
    <w:rsid w:val="000B7128"/>
    <w:rsid w:val="000B71E6"/>
    <w:rsid w:val="000B73E9"/>
    <w:rsid w:val="000B755C"/>
    <w:rsid w:val="000B78D6"/>
    <w:rsid w:val="000B7A1E"/>
    <w:rsid w:val="000B7A7D"/>
    <w:rsid w:val="000B7A86"/>
    <w:rsid w:val="000B7B3F"/>
    <w:rsid w:val="000B7C14"/>
    <w:rsid w:val="000B7C96"/>
    <w:rsid w:val="000B7CCA"/>
    <w:rsid w:val="000B7CFB"/>
    <w:rsid w:val="000B7E29"/>
    <w:rsid w:val="000B7E6D"/>
    <w:rsid w:val="000C0171"/>
    <w:rsid w:val="000C0186"/>
    <w:rsid w:val="000C020F"/>
    <w:rsid w:val="000C0334"/>
    <w:rsid w:val="000C040D"/>
    <w:rsid w:val="000C0472"/>
    <w:rsid w:val="000C04C8"/>
    <w:rsid w:val="000C0526"/>
    <w:rsid w:val="000C05B6"/>
    <w:rsid w:val="000C05BC"/>
    <w:rsid w:val="000C066A"/>
    <w:rsid w:val="000C07DE"/>
    <w:rsid w:val="000C0965"/>
    <w:rsid w:val="000C09E2"/>
    <w:rsid w:val="000C0ACC"/>
    <w:rsid w:val="000C0AFF"/>
    <w:rsid w:val="000C0CD1"/>
    <w:rsid w:val="000C115D"/>
    <w:rsid w:val="000C1180"/>
    <w:rsid w:val="000C131F"/>
    <w:rsid w:val="000C13CD"/>
    <w:rsid w:val="000C141C"/>
    <w:rsid w:val="000C1456"/>
    <w:rsid w:val="000C1536"/>
    <w:rsid w:val="000C15A4"/>
    <w:rsid w:val="000C15F7"/>
    <w:rsid w:val="000C184A"/>
    <w:rsid w:val="000C18F7"/>
    <w:rsid w:val="000C1B1C"/>
    <w:rsid w:val="000C1BD5"/>
    <w:rsid w:val="000C1CD8"/>
    <w:rsid w:val="000C1DB4"/>
    <w:rsid w:val="000C1EE6"/>
    <w:rsid w:val="000C201A"/>
    <w:rsid w:val="000C2067"/>
    <w:rsid w:val="000C20F9"/>
    <w:rsid w:val="000C217C"/>
    <w:rsid w:val="000C22AF"/>
    <w:rsid w:val="000C22C2"/>
    <w:rsid w:val="000C2430"/>
    <w:rsid w:val="000C246B"/>
    <w:rsid w:val="000C248B"/>
    <w:rsid w:val="000C2506"/>
    <w:rsid w:val="000C2543"/>
    <w:rsid w:val="000C2552"/>
    <w:rsid w:val="000C259B"/>
    <w:rsid w:val="000C2661"/>
    <w:rsid w:val="000C2675"/>
    <w:rsid w:val="000C271C"/>
    <w:rsid w:val="000C2866"/>
    <w:rsid w:val="000C2915"/>
    <w:rsid w:val="000C2A1B"/>
    <w:rsid w:val="000C2BB9"/>
    <w:rsid w:val="000C2C19"/>
    <w:rsid w:val="000C2D1C"/>
    <w:rsid w:val="000C2DEA"/>
    <w:rsid w:val="000C2F33"/>
    <w:rsid w:val="000C3106"/>
    <w:rsid w:val="000C3201"/>
    <w:rsid w:val="000C3276"/>
    <w:rsid w:val="000C337E"/>
    <w:rsid w:val="000C33DF"/>
    <w:rsid w:val="000C34A8"/>
    <w:rsid w:val="000C3555"/>
    <w:rsid w:val="000C35B8"/>
    <w:rsid w:val="000C3735"/>
    <w:rsid w:val="000C375B"/>
    <w:rsid w:val="000C37B9"/>
    <w:rsid w:val="000C3A12"/>
    <w:rsid w:val="000C3A93"/>
    <w:rsid w:val="000C3ACB"/>
    <w:rsid w:val="000C3C6F"/>
    <w:rsid w:val="000C3E3F"/>
    <w:rsid w:val="000C3E63"/>
    <w:rsid w:val="000C3F5C"/>
    <w:rsid w:val="000C3FDA"/>
    <w:rsid w:val="000C4000"/>
    <w:rsid w:val="000C40EC"/>
    <w:rsid w:val="000C4175"/>
    <w:rsid w:val="000C4404"/>
    <w:rsid w:val="000C445B"/>
    <w:rsid w:val="000C4511"/>
    <w:rsid w:val="000C454E"/>
    <w:rsid w:val="000C45EF"/>
    <w:rsid w:val="000C4600"/>
    <w:rsid w:val="000C473B"/>
    <w:rsid w:val="000C4980"/>
    <w:rsid w:val="000C49C4"/>
    <w:rsid w:val="000C49C8"/>
    <w:rsid w:val="000C4A13"/>
    <w:rsid w:val="000C4A1C"/>
    <w:rsid w:val="000C4B29"/>
    <w:rsid w:val="000C4C4E"/>
    <w:rsid w:val="000C4CE8"/>
    <w:rsid w:val="000C4D50"/>
    <w:rsid w:val="000C4D77"/>
    <w:rsid w:val="000C50EA"/>
    <w:rsid w:val="000C517A"/>
    <w:rsid w:val="000C51E9"/>
    <w:rsid w:val="000C521C"/>
    <w:rsid w:val="000C529B"/>
    <w:rsid w:val="000C535A"/>
    <w:rsid w:val="000C53F4"/>
    <w:rsid w:val="000C541E"/>
    <w:rsid w:val="000C5422"/>
    <w:rsid w:val="000C549C"/>
    <w:rsid w:val="000C5526"/>
    <w:rsid w:val="000C55B1"/>
    <w:rsid w:val="000C5627"/>
    <w:rsid w:val="000C5647"/>
    <w:rsid w:val="000C5728"/>
    <w:rsid w:val="000C57F1"/>
    <w:rsid w:val="000C581C"/>
    <w:rsid w:val="000C5965"/>
    <w:rsid w:val="000C597C"/>
    <w:rsid w:val="000C59CC"/>
    <w:rsid w:val="000C5C7F"/>
    <w:rsid w:val="000C5E2F"/>
    <w:rsid w:val="000C5F01"/>
    <w:rsid w:val="000C5F03"/>
    <w:rsid w:val="000C6054"/>
    <w:rsid w:val="000C6095"/>
    <w:rsid w:val="000C62DF"/>
    <w:rsid w:val="000C67CB"/>
    <w:rsid w:val="000C6894"/>
    <w:rsid w:val="000C694A"/>
    <w:rsid w:val="000C6966"/>
    <w:rsid w:val="000C696A"/>
    <w:rsid w:val="000C6BF2"/>
    <w:rsid w:val="000C6C22"/>
    <w:rsid w:val="000C6C48"/>
    <w:rsid w:val="000C6DAF"/>
    <w:rsid w:val="000C6DE5"/>
    <w:rsid w:val="000C6E5C"/>
    <w:rsid w:val="000C6F6E"/>
    <w:rsid w:val="000C6FAA"/>
    <w:rsid w:val="000C7010"/>
    <w:rsid w:val="000C7064"/>
    <w:rsid w:val="000C71C5"/>
    <w:rsid w:val="000C72EF"/>
    <w:rsid w:val="000C7469"/>
    <w:rsid w:val="000C748D"/>
    <w:rsid w:val="000C74D8"/>
    <w:rsid w:val="000C759D"/>
    <w:rsid w:val="000C75D4"/>
    <w:rsid w:val="000C7993"/>
    <w:rsid w:val="000C7A7C"/>
    <w:rsid w:val="000C7B89"/>
    <w:rsid w:val="000C7BD3"/>
    <w:rsid w:val="000C7C49"/>
    <w:rsid w:val="000C7CC3"/>
    <w:rsid w:val="000C7DB2"/>
    <w:rsid w:val="000C7FEA"/>
    <w:rsid w:val="000D0097"/>
    <w:rsid w:val="000D0157"/>
    <w:rsid w:val="000D019D"/>
    <w:rsid w:val="000D01FF"/>
    <w:rsid w:val="000D0476"/>
    <w:rsid w:val="000D04C5"/>
    <w:rsid w:val="000D05A1"/>
    <w:rsid w:val="000D0623"/>
    <w:rsid w:val="000D0720"/>
    <w:rsid w:val="000D081A"/>
    <w:rsid w:val="000D0844"/>
    <w:rsid w:val="000D090B"/>
    <w:rsid w:val="000D0925"/>
    <w:rsid w:val="000D0945"/>
    <w:rsid w:val="000D0973"/>
    <w:rsid w:val="000D0AE2"/>
    <w:rsid w:val="000D0DA4"/>
    <w:rsid w:val="000D0F02"/>
    <w:rsid w:val="000D0F08"/>
    <w:rsid w:val="000D0F87"/>
    <w:rsid w:val="000D105D"/>
    <w:rsid w:val="000D1103"/>
    <w:rsid w:val="000D1223"/>
    <w:rsid w:val="000D124A"/>
    <w:rsid w:val="000D12DE"/>
    <w:rsid w:val="000D14B0"/>
    <w:rsid w:val="000D1750"/>
    <w:rsid w:val="000D1784"/>
    <w:rsid w:val="000D1804"/>
    <w:rsid w:val="000D19B1"/>
    <w:rsid w:val="000D1AA1"/>
    <w:rsid w:val="000D1AA8"/>
    <w:rsid w:val="000D1AF2"/>
    <w:rsid w:val="000D1BE6"/>
    <w:rsid w:val="000D1C40"/>
    <w:rsid w:val="000D1C63"/>
    <w:rsid w:val="000D1EAA"/>
    <w:rsid w:val="000D1EE8"/>
    <w:rsid w:val="000D1F48"/>
    <w:rsid w:val="000D2038"/>
    <w:rsid w:val="000D2325"/>
    <w:rsid w:val="000D235C"/>
    <w:rsid w:val="000D2433"/>
    <w:rsid w:val="000D2552"/>
    <w:rsid w:val="000D27AF"/>
    <w:rsid w:val="000D27E6"/>
    <w:rsid w:val="000D2859"/>
    <w:rsid w:val="000D28BA"/>
    <w:rsid w:val="000D2A0B"/>
    <w:rsid w:val="000D2B26"/>
    <w:rsid w:val="000D2B35"/>
    <w:rsid w:val="000D2B67"/>
    <w:rsid w:val="000D2C17"/>
    <w:rsid w:val="000D2C43"/>
    <w:rsid w:val="000D2D4D"/>
    <w:rsid w:val="000D2E79"/>
    <w:rsid w:val="000D2EFF"/>
    <w:rsid w:val="000D2F7A"/>
    <w:rsid w:val="000D308F"/>
    <w:rsid w:val="000D30AE"/>
    <w:rsid w:val="000D346E"/>
    <w:rsid w:val="000D34F3"/>
    <w:rsid w:val="000D389B"/>
    <w:rsid w:val="000D390E"/>
    <w:rsid w:val="000D3C1F"/>
    <w:rsid w:val="000D3C5E"/>
    <w:rsid w:val="000D3CAF"/>
    <w:rsid w:val="000D3CD2"/>
    <w:rsid w:val="000D3DEA"/>
    <w:rsid w:val="000D3E9F"/>
    <w:rsid w:val="000D4008"/>
    <w:rsid w:val="000D400E"/>
    <w:rsid w:val="000D4050"/>
    <w:rsid w:val="000D40FF"/>
    <w:rsid w:val="000D4148"/>
    <w:rsid w:val="000D41A0"/>
    <w:rsid w:val="000D4315"/>
    <w:rsid w:val="000D43D6"/>
    <w:rsid w:val="000D4427"/>
    <w:rsid w:val="000D44B7"/>
    <w:rsid w:val="000D462F"/>
    <w:rsid w:val="000D4668"/>
    <w:rsid w:val="000D488E"/>
    <w:rsid w:val="000D4C20"/>
    <w:rsid w:val="000D4CD4"/>
    <w:rsid w:val="000D4D86"/>
    <w:rsid w:val="000D4EC0"/>
    <w:rsid w:val="000D4F2F"/>
    <w:rsid w:val="000D4F40"/>
    <w:rsid w:val="000D4FB0"/>
    <w:rsid w:val="000D4FD4"/>
    <w:rsid w:val="000D5172"/>
    <w:rsid w:val="000D5257"/>
    <w:rsid w:val="000D53FE"/>
    <w:rsid w:val="000D5439"/>
    <w:rsid w:val="000D551A"/>
    <w:rsid w:val="000D55B3"/>
    <w:rsid w:val="000D55D2"/>
    <w:rsid w:val="000D5984"/>
    <w:rsid w:val="000D5A23"/>
    <w:rsid w:val="000D5BE8"/>
    <w:rsid w:val="000D5C06"/>
    <w:rsid w:val="000D5C11"/>
    <w:rsid w:val="000D5D41"/>
    <w:rsid w:val="000D5FB0"/>
    <w:rsid w:val="000D61B0"/>
    <w:rsid w:val="000D63B3"/>
    <w:rsid w:val="000D6603"/>
    <w:rsid w:val="000D6645"/>
    <w:rsid w:val="000D69A8"/>
    <w:rsid w:val="000D69CA"/>
    <w:rsid w:val="000D6A24"/>
    <w:rsid w:val="000D6A5D"/>
    <w:rsid w:val="000D6B7F"/>
    <w:rsid w:val="000D6BDC"/>
    <w:rsid w:val="000D6E17"/>
    <w:rsid w:val="000D7062"/>
    <w:rsid w:val="000D7182"/>
    <w:rsid w:val="000D71D6"/>
    <w:rsid w:val="000D731B"/>
    <w:rsid w:val="000D737C"/>
    <w:rsid w:val="000D758A"/>
    <w:rsid w:val="000D7666"/>
    <w:rsid w:val="000D76DD"/>
    <w:rsid w:val="000D7A16"/>
    <w:rsid w:val="000D7A94"/>
    <w:rsid w:val="000D7AF9"/>
    <w:rsid w:val="000D7C05"/>
    <w:rsid w:val="000D7EAC"/>
    <w:rsid w:val="000D7F00"/>
    <w:rsid w:val="000D7F55"/>
    <w:rsid w:val="000E02C2"/>
    <w:rsid w:val="000E02E1"/>
    <w:rsid w:val="000E02F7"/>
    <w:rsid w:val="000E0409"/>
    <w:rsid w:val="000E04AC"/>
    <w:rsid w:val="000E051A"/>
    <w:rsid w:val="000E0647"/>
    <w:rsid w:val="000E077C"/>
    <w:rsid w:val="000E0816"/>
    <w:rsid w:val="000E08F6"/>
    <w:rsid w:val="000E0AD6"/>
    <w:rsid w:val="000E0B4D"/>
    <w:rsid w:val="000E0BE4"/>
    <w:rsid w:val="000E0CC3"/>
    <w:rsid w:val="000E0CC6"/>
    <w:rsid w:val="000E0D72"/>
    <w:rsid w:val="000E0E19"/>
    <w:rsid w:val="000E0E4C"/>
    <w:rsid w:val="000E0EB1"/>
    <w:rsid w:val="000E0EBC"/>
    <w:rsid w:val="000E0EC5"/>
    <w:rsid w:val="000E13EA"/>
    <w:rsid w:val="000E146E"/>
    <w:rsid w:val="000E14E3"/>
    <w:rsid w:val="000E16B2"/>
    <w:rsid w:val="000E17F8"/>
    <w:rsid w:val="000E1878"/>
    <w:rsid w:val="000E18A6"/>
    <w:rsid w:val="000E18C8"/>
    <w:rsid w:val="000E1A54"/>
    <w:rsid w:val="000E1ABF"/>
    <w:rsid w:val="000E1DF0"/>
    <w:rsid w:val="000E1DF7"/>
    <w:rsid w:val="000E1FB1"/>
    <w:rsid w:val="000E1FB6"/>
    <w:rsid w:val="000E20F2"/>
    <w:rsid w:val="000E2123"/>
    <w:rsid w:val="000E218E"/>
    <w:rsid w:val="000E221C"/>
    <w:rsid w:val="000E2299"/>
    <w:rsid w:val="000E22F2"/>
    <w:rsid w:val="000E23A2"/>
    <w:rsid w:val="000E254F"/>
    <w:rsid w:val="000E2781"/>
    <w:rsid w:val="000E27D0"/>
    <w:rsid w:val="000E2AD9"/>
    <w:rsid w:val="000E2AEA"/>
    <w:rsid w:val="000E2CC0"/>
    <w:rsid w:val="000E2D79"/>
    <w:rsid w:val="000E2F4A"/>
    <w:rsid w:val="000E304E"/>
    <w:rsid w:val="000E3085"/>
    <w:rsid w:val="000E3123"/>
    <w:rsid w:val="000E32AE"/>
    <w:rsid w:val="000E32AF"/>
    <w:rsid w:val="000E3345"/>
    <w:rsid w:val="000E34A9"/>
    <w:rsid w:val="000E34BC"/>
    <w:rsid w:val="000E34EC"/>
    <w:rsid w:val="000E3512"/>
    <w:rsid w:val="000E366D"/>
    <w:rsid w:val="000E3690"/>
    <w:rsid w:val="000E3724"/>
    <w:rsid w:val="000E3A14"/>
    <w:rsid w:val="000E3B12"/>
    <w:rsid w:val="000E3B39"/>
    <w:rsid w:val="000E3C4F"/>
    <w:rsid w:val="000E3C9D"/>
    <w:rsid w:val="000E3CA1"/>
    <w:rsid w:val="000E3D65"/>
    <w:rsid w:val="000E3F28"/>
    <w:rsid w:val="000E3F3E"/>
    <w:rsid w:val="000E3F61"/>
    <w:rsid w:val="000E3FF3"/>
    <w:rsid w:val="000E40C7"/>
    <w:rsid w:val="000E41E2"/>
    <w:rsid w:val="000E420E"/>
    <w:rsid w:val="000E4271"/>
    <w:rsid w:val="000E42EE"/>
    <w:rsid w:val="000E4307"/>
    <w:rsid w:val="000E432B"/>
    <w:rsid w:val="000E4478"/>
    <w:rsid w:val="000E455D"/>
    <w:rsid w:val="000E458A"/>
    <w:rsid w:val="000E4646"/>
    <w:rsid w:val="000E467B"/>
    <w:rsid w:val="000E4705"/>
    <w:rsid w:val="000E470A"/>
    <w:rsid w:val="000E4A19"/>
    <w:rsid w:val="000E4A58"/>
    <w:rsid w:val="000E4BBF"/>
    <w:rsid w:val="000E4C0D"/>
    <w:rsid w:val="000E4C92"/>
    <w:rsid w:val="000E4DC1"/>
    <w:rsid w:val="000E4EE4"/>
    <w:rsid w:val="000E4F35"/>
    <w:rsid w:val="000E4FD9"/>
    <w:rsid w:val="000E50F4"/>
    <w:rsid w:val="000E52C4"/>
    <w:rsid w:val="000E5305"/>
    <w:rsid w:val="000E53EC"/>
    <w:rsid w:val="000E543A"/>
    <w:rsid w:val="000E5495"/>
    <w:rsid w:val="000E550A"/>
    <w:rsid w:val="000E55BF"/>
    <w:rsid w:val="000E5699"/>
    <w:rsid w:val="000E57E8"/>
    <w:rsid w:val="000E59AA"/>
    <w:rsid w:val="000E5A17"/>
    <w:rsid w:val="000E5AF2"/>
    <w:rsid w:val="000E5C49"/>
    <w:rsid w:val="000E5C9A"/>
    <w:rsid w:val="000E5CDE"/>
    <w:rsid w:val="000E5D0D"/>
    <w:rsid w:val="000E5D3A"/>
    <w:rsid w:val="000E5D8F"/>
    <w:rsid w:val="000E5ECD"/>
    <w:rsid w:val="000E5EE7"/>
    <w:rsid w:val="000E5EF8"/>
    <w:rsid w:val="000E5FC9"/>
    <w:rsid w:val="000E62A9"/>
    <w:rsid w:val="000E63C2"/>
    <w:rsid w:val="000E63C3"/>
    <w:rsid w:val="000E64DC"/>
    <w:rsid w:val="000E6688"/>
    <w:rsid w:val="000E669C"/>
    <w:rsid w:val="000E6776"/>
    <w:rsid w:val="000E6926"/>
    <w:rsid w:val="000E696C"/>
    <w:rsid w:val="000E69E8"/>
    <w:rsid w:val="000E6A96"/>
    <w:rsid w:val="000E6A9F"/>
    <w:rsid w:val="000E6BCE"/>
    <w:rsid w:val="000E6C8B"/>
    <w:rsid w:val="000E6D78"/>
    <w:rsid w:val="000E6E32"/>
    <w:rsid w:val="000E6FBD"/>
    <w:rsid w:val="000E6FDB"/>
    <w:rsid w:val="000E6FF7"/>
    <w:rsid w:val="000E7044"/>
    <w:rsid w:val="000E70EA"/>
    <w:rsid w:val="000E7236"/>
    <w:rsid w:val="000E73FA"/>
    <w:rsid w:val="000E74E7"/>
    <w:rsid w:val="000E768D"/>
    <w:rsid w:val="000E7790"/>
    <w:rsid w:val="000E7808"/>
    <w:rsid w:val="000E793B"/>
    <w:rsid w:val="000E7953"/>
    <w:rsid w:val="000E7985"/>
    <w:rsid w:val="000E7B98"/>
    <w:rsid w:val="000E7CF0"/>
    <w:rsid w:val="000E7D68"/>
    <w:rsid w:val="000E7D9A"/>
    <w:rsid w:val="000E7DAC"/>
    <w:rsid w:val="000E7DD8"/>
    <w:rsid w:val="000E7E86"/>
    <w:rsid w:val="000ECA4D"/>
    <w:rsid w:val="000F02A9"/>
    <w:rsid w:val="000F03C4"/>
    <w:rsid w:val="000F0495"/>
    <w:rsid w:val="000F0563"/>
    <w:rsid w:val="000F05BF"/>
    <w:rsid w:val="000F0777"/>
    <w:rsid w:val="000F088C"/>
    <w:rsid w:val="000F0A68"/>
    <w:rsid w:val="000F0A93"/>
    <w:rsid w:val="000F0B85"/>
    <w:rsid w:val="000F0B8D"/>
    <w:rsid w:val="000F0C9B"/>
    <w:rsid w:val="000F0FAD"/>
    <w:rsid w:val="000F10DC"/>
    <w:rsid w:val="000F1157"/>
    <w:rsid w:val="000F1197"/>
    <w:rsid w:val="000F1325"/>
    <w:rsid w:val="000F1347"/>
    <w:rsid w:val="000F1356"/>
    <w:rsid w:val="000F1372"/>
    <w:rsid w:val="000F1373"/>
    <w:rsid w:val="000F16D5"/>
    <w:rsid w:val="000F1745"/>
    <w:rsid w:val="000F187E"/>
    <w:rsid w:val="000F194C"/>
    <w:rsid w:val="000F195C"/>
    <w:rsid w:val="000F19D2"/>
    <w:rsid w:val="000F1AD7"/>
    <w:rsid w:val="000F1C40"/>
    <w:rsid w:val="000F1C72"/>
    <w:rsid w:val="000F1DC1"/>
    <w:rsid w:val="000F1E2A"/>
    <w:rsid w:val="000F1E8E"/>
    <w:rsid w:val="000F1EFE"/>
    <w:rsid w:val="000F203A"/>
    <w:rsid w:val="000F2101"/>
    <w:rsid w:val="000F2151"/>
    <w:rsid w:val="000F23E2"/>
    <w:rsid w:val="000F2541"/>
    <w:rsid w:val="000F256D"/>
    <w:rsid w:val="000F25EF"/>
    <w:rsid w:val="000F285E"/>
    <w:rsid w:val="000F2897"/>
    <w:rsid w:val="000F28AA"/>
    <w:rsid w:val="000F29A5"/>
    <w:rsid w:val="000F2A6B"/>
    <w:rsid w:val="000F2C0C"/>
    <w:rsid w:val="000F2DAA"/>
    <w:rsid w:val="000F3093"/>
    <w:rsid w:val="000F30A3"/>
    <w:rsid w:val="000F3103"/>
    <w:rsid w:val="000F3126"/>
    <w:rsid w:val="000F32BA"/>
    <w:rsid w:val="000F32E3"/>
    <w:rsid w:val="000F33D9"/>
    <w:rsid w:val="000F3416"/>
    <w:rsid w:val="000F36A9"/>
    <w:rsid w:val="000F3719"/>
    <w:rsid w:val="000F3764"/>
    <w:rsid w:val="000F38DE"/>
    <w:rsid w:val="000F3A52"/>
    <w:rsid w:val="000F3B08"/>
    <w:rsid w:val="000F3C09"/>
    <w:rsid w:val="000F3C91"/>
    <w:rsid w:val="000F3CC1"/>
    <w:rsid w:val="000F3CF5"/>
    <w:rsid w:val="000F3D76"/>
    <w:rsid w:val="000F4197"/>
    <w:rsid w:val="000F420E"/>
    <w:rsid w:val="000F423F"/>
    <w:rsid w:val="000F44C9"/>
    <w:rsid w:val="000F45FA"/>
    <w:rsid w:val="000F4621"/>
    <w:rsid w:val="000F484D"/>
    <w:rsid w:val="000F48C8"/>
    <w:rsid w:val="000F48DD"/>
    <w:rsid w:val="000F4914"/>
    <w:rsid w:val="000F4A62"/>
    <w:rsid w:val="000F4AB0"/>
    <w:rsid w:val="000F4BD8"/>
    <w:rsid w:val="000F4EBE"/>
    <w:rsid w:val="000F51B4"/>
    <w:rsid w:val="000F5477"/>
    <w:rsid w:val="000F5548"/>
    <w:rsid w:val="000F5609"/>
    <w:rsid w:val="000F5708"/>
    <w:rsid w:val="000F579D"/>
    <w:rsid w:val="000F58A7"/>
    <w:rsid w:val="000F59BA"/>
    <w:rsid w:val="000F59BC"/>
    <w:rsid w:val="000F59D8"/>
    <w:rsid w:val="000F5A42"/>
    <w:rsid w:val="000F5A9C"/>
    <w:rsid w:val="000F5E08"/>
    <w:rsid w:val="000F60A7"/>
    <w:rsid w:val="000F6143"/>
    <w:rsid w:val="000F617B"/>
    <w:rsid w:val="000F61D2"/>
    <w:rsid w:val="000F6389"/>
    <w:rsid w:val="000F64C0"/>
    <w:rsid w:val="000F653F"/>
    <w:rsid w:val="000F6664"/>
    <w:rsid w:val="000F66B6"/>
    <w:rsid w:val="000F6772"/>
    <w:rsid w:val="000F6780"/>
    <w:rsid w:val="000F6853"/>
    <w:rsid w:val="000F6AF0"/>
    <w:rsid w:val="000F6B0E"/>
    <w:rsid w:val="000F6B87"/>
    <w:rsid w:val="000F6C16"/>
    <w:rsid w:val="000F6C25"/>
    <w:rsid w:val="000F6D2F"/>
    <w:rsid w:val="000F6D5A"/>
    <w:rsid w:val="000F6DCC"/>
    <w:rsid w:val="000F6E21"/>
    <w:rsid w:val="000F6E9A"/>
    <w:rsid w:val="000F6EE8"/>
    <w:rsid w:val="000F6F00"/>
    <w:rsid w:val="000F7122"/>
    <w:rsid w:val="000F7153"/>
    <w:rsid w:val="000F72BE"/>
    <w:rsid w:val="000F737B"/>
    <w:rsid w:val="000F7383"/>
    <w:rsid w:val="000F73F8"/>
    <w:rsid w:val="000F73FE"/>
    <w:rsid w:val="000F74F5"/>
    <w:rsid w:val="000F7541"/>
    <w:rsid w:val="000F7551"/>
    <w:rsid w:val="000F75C5"/>
    <w:rsid w:val="000F78FB"/>
    <w:rsid w:val="000F792A"/>
    <w:rsid w:val="000F7968"/>
    <w:rsid w:val="000F7990"/>
    <w:rsid w:val="000F7CDE"/>
    <w:rsid w:val="000F7CFE"/>
    <w:rsid w:val="000F7D0F"/>
    <w:rsid w:val="000F7DEE"/>
    <w:rsid w:val="000F7E18"/>
    <w:rsid w:val="000F7F63"/>
    <w:rsid w:val="000F7FF0"/>
    <w:rsid w:val="00100010"/>
    <w:rsid w:val="00100017"/>
    <w:rsid w:val="00100057"/>
    <w:rsid w:val="00100070"/>
    <w:rsid w:val="001000E7"/>
    <w:rsid w:val="001001E1"/>
    <w:rsid w:val="00100370"/>
    <w:rsid w:val="00100392"/>
    <w:rsid w:val="0010048E"/>
    <w:rsid w:val="001004B8"/>
    <w:rsid w:val="0010050B"/>
    <w:rsid w:val="00100528"/>
    <w:rsid w:val="0010061D"/>
    <w:rsid w:val="001008EB"/>
    <w:rsid w:val="00100913"/>
    <w:rsid w:val="001009A6"/>
    <w:rsid w:val="001009B2"/>
    <w:rsid w:val="001009FB"/>
    <w:rsid w:val="00100AAF"/>
    <w:rsid w:val="00100D3D"/>
    <w:rsid w:val="00100E7D"/>
    <w:rsid w:val="00100EB6"/>
    <w:rsid w:val="00100F22"/>
    <w:rsid w:val="00101000"/>
    <w:rsid w:val="00101018"/>
    <w:rsid w:val="001010B3"/>
    <w:rsid w:val="001010E2"/>
    <w:rsid w:val="001010F0"/>
    <w:rsid w:val="00101160"/>
    <w:rsid w:val="0010136E"/>
    <w:rsid w:val="00101398"/>
    <w:rsid w:val="00101552"/>
    <w:rsid w:val="001015C9"/>
    <w:rsid w:val="00101613"/>
    <w:rsid w:val="001016AD"/>
    <w:rsid w:val="00101780"/>
    <w:rsid w:val="001017C9"/>
    <w:rsid w:val="001018FB"/>
    <w:rsid w:val="00101958"/>
    <w:rsid w:val="001019F3"/>
    <w:rsid w:val="00101A1E"/>
    <w:rsid w:val="00101B41"/>
    <w:rsid w:val="00101DFB"/>
    <w:rsid w:val="00101EA5"/>
    <w:rsid w:val="00101F6C"/>
    <w:rsid w:val="00102048"/>
    <w:rsid w:val="001020DB"/>
    <w:rsid w:val="0010229D"/>
    <w:rsid w:val="0010238D"/>
    <w:rsid w:val="00102469"/>
    <w:rsid w:val="001027EA"/>
    <w:rsid w:val="0010296E"/>
    <w:rsid w:val="00102ABB"/>
    <w:rsid w:val="00102AE9"/>
    <w:rsid w:val="00102BBA"/>
    <w:rsid w:val="00102BC4"/>
    <w:rsid w:val="00102BCF"/>
    <w:rsid w:val="00102C47"/>
    <w:rsid w:val="00102CB1"/>
    <w:rsid w:val="00102CEA"/>
    <w:rsid w:val="00102DB1"/>
    <w:rsid w:val="00102E56"/>
    <w:rsid w:val="00102FFA"/>
    <w:rsid w:val="00103108"/>
    <w:rsid w:val="00103167"/>
    <w:rsid w:val="00103266"/>
    <w:rsid w:val="00103442"/>
    <w:rsid w:val="00103502"/>
    <w:rsid w:val="00103503"/>
    <w:rsid w:val="001037A0"/>
    <w:rsid w:val="001037B9"/>
    <w:rsid w:val="00103805"/>
    <w:rsid w:val="00103860"/>
    <w:rsid w:val="00103886"/>
    <w:rsid w:val="0010389C"/>
    <w:rsid w:val="00103966"/>
    <w:rsid w:val="001039F4"/>
    <w:rsid w:val="00103AA4"/>
    <w:rsid w:val="00103C02"/>
    <w:rsid w:val="00103C35"/>
    <w:rsid w:val="00103C5C"/>
    <w:rsid w:val="00103D3E"/>
    <w:rsid w:val="00103DBB"/>
    <w:rsid w:val="00103DD8"/>
    <w:rsid w:val="00104028"/>
    <w:rsid w:val="001040BA"/>
    <w:rsid w:val="0010412B"/>
    <w:rsid w:val="0010414B"/>
    <w:rsid w:val="001041CC"/>
    <w:rsid w:val="00104383"/>
    <w:rsid w:val="001043B6"/>
    <w:rsid w:val="00104902"/>
    <w:rsid w:val="001049D2"/>
    <w:rsid w:val="00104A27"/>
    <w:rsid w:val="00104B5F"/>
    <w:rsid w:val="00104B63"/>
    <w:rsid w:val="00104C5F"/>
    <w:rsid w:val="00104D8C"/>
    <w:rsid w:val="0010507D"/>
    <w:rsid w:val="00105090"/>
    <w:rsid w:val="001050DF"/>
    <w:rsid w:val="00105103"/>
    <w:rsid w:val="00105171"/>
    <w:rsid w:val="00105243"/>
    <w:rsid w:val="00105337"/>
    <w:rsid w:val="00105425"/>
    <w:rsid w:val="00105603"/>
    <w:rsid w:val="0010569F"/>
    <w:rsid w:val="00105705"/>
    <w:rsid w:val="0010576A"/>
    <w:rsid w:val="001058D5"/>
    <w:rsid w:val="001059AB"/>
    <w:rsid w:val="00105A16"/>
    <w:rsid w:val="00105AD6"/>
    <w:rsid w:val="00105BA2"/>
    <w:rsid w:val="00105BC0"/>
    <w:rsid w:val="00105D95"/>
    <w:rsid w:val="00105EA9"/>
    <w:rsid w:val="00105EB0"/>
    <w:rsid w:val="00105EB3"/>
    <w:rsid w:val="00105F1E"/>
    <w:rsid w:val="0010616A"/>
    <w:rsid w:val="001061C2"/>
    <w:rsid w:val="00106260"/>
    <w:rsid w:val="0010628D"/>
    <w:rsid w:val="00106470"/>
    <w:rsid w:val="00106477"/>
    <w:rsid w:val="00106649"/>
    <w:rsid w:val="001066D8"/>
    <w:rsid w:val="00106932"/>
    <w:rsid w:val="00106ACE"/>
    <w:rsid w:val="00106B5E"/>
    <w:rsid w:val="00106D51"/>
    <w:rsid w:val="00106E35"/>
    <w:rsid w:val="00106EC0"/>
    <w:rsid w:val="00106FD8"/>
    <w:rsid w:val="001070D6"/>
    <w:rsid w:val="0010723A"/>
    <w:rsid w:val="001072E5"/>
    <w:rsid w:val="00107350"/>
    <w:rsid w:val="001073A1"/>
    <w:rsid w:val="001073E3"/>
    <w:rsid w:val="001077D2"/>
    <w:rsid w:val="0010781F"/>
    <w:rsid w:val="0010784E"/>
    <w:rsid w:val="00107882"/>
    <w:rsid w:val="00107901"/>
    <w:rsid w:val="00107A92"/>
    <w:rsid w:val="00107ADD"/>
    <w:rsid w:val="00107AFF"/>
    <w:rsid w:val="00107B47"/>
    <w:rsid w:val="00107BC9"/>
    <w:rsid w:val="00107D6E"/>
    <w:rsid w:val="00107E2E"/>
    <w:rsid w:val="00110107"/>
    <w:rsid w:val="0011015D"/>
    <w:rsid w:val="00110194"/>
    <w:rsid w:val="001101A3"/>
    <w:rsid w:val="00110278"/>
    <w:rsid w:val="00110353"/>
    <w:rsid w:val="0011043E"/>
    <w:rsid w:val="0011053E"/>
    <w:rsid w:val="0011064B"/>
    <w:rsid w:val="0011066F"/>
    <w:rsid w:val="001106F6"/>
    <w:rsid w:val="0011079C"/>
    <w:rsid w:val="001107A0"/>
    <w:rsid w:val="001107B1"/>
    <w:rsid w:val="00110883"/>
    <w:rsid w:val="00110884"/>
    <w:rsid w:val="00110AD7"/>
    <w:rsid w:val="00110D00"/>
    <w:rsid w:val="00110DB5"/>
    <w:rsid w:val="00110DF5"/>
    <w:rsid w:val="00110E3E"/>
    <w:rsid w:val="00110E43"/>
    <w:rsid w:val="00110F55"/>
    <w:rsid w:val="00111021"/>
    <w:rsid w:val="0011109F"/>
    <w:rsid w:val="001112AC"/>
    <w:rsid w:val="00111371"/>
    <w:rsid w:val="00111436"/>
    <w:rsid w:val="00111562"/>
    <w:rsid w:val="0011162E"/>
    <w:rsid w:val="00111670"/>
    <w:rsid w:val="001116D3"/>
    <w:rsid w:val="00111767"/>
    <w:rsid w:val="00111773"/>
    <w:rsid w:val="0011189C"/>
    <w:rsid w:val="00111B62"/>
    <w:rsid w:val="00111BBF"/>
    <w:rsid w:val="00111D3F"/>
    <w:rsid w:val="00111E11"/>
    <w:rsid w:val="00112186"/>
    <w:rsid w:val="00112215"/>
    <w:rsid w:val="0011225C"/>
    <w:rsid w:val="0011250C"/>
    <w:rsid w:val="001125B7"/>
    <w:rsid w:val="00112695"/>
    <w:rsid w:val="001127C6"/>
    <w:rsid w:val="0011295B"/>
    <w:rsid w:val="00112A17"/>
    <w:rsid w:val="00112AB4"/>
    <w:rsid w:val="00112AF9"/>
    <w:rsid w:val="00112CC3"/>
    <w:rsid w:val="00112CD8"/>
    <w:rsid w:val="00112ED4"/>
    <w:rsid w:val="00112F0A"/>
    <w:rsid w:val="00112F9B"/>
    <w:rsid w:val="0011307E"/>
    <w:rsid w:val="0011322E"/>
    <w:rsid w:val="001132F2"/>
    <w:rsid w:val="001134D4"/>
    <w:rsid w:val="001135CE"/>
    <w:rsid w:val="001137B0"/>
    <w:rsid w:val="00113B7B"/>
    <w:rsid w:val="00113C65"/>
    <w:rsid w:val="00113DED"/>
    <w:rsid w:val="00113F5D"/>
    <w:rsid w:val="00113FBD"/>
    <w:rsid w:val="00114091"/>
    <w:rsid w:val="0011418C"/>
    <w:rsid w:val="001141D3"/>
    <w:rsid w:val="0011427F"/>
    <w:rsid w:val="001142E7"/>
    <w:rsid w:val="001143D8"/>
    <w:rsid w:val="00114400"/>
    <w:rsid w:val="00114507"/>
    <w:rsid w:val="00114515"/>
    <w:rsid w:val="0011455A"/>
    <w:rsid w:val="001146EA"/>
    <w:rsid w:val="001147DA"/>
    <w:rsid w:val="001148D2"/>
    <w:rsid w:val="00114923"/>
    <w:rsid w:val="0011497D"/>
    <w:rsid w:val="001149D4"/>
    <w:rsid w:val="00114A18"/>
    <w:rsid w:val="00114BB0"/>
    <w:rsid w:val="00114BD7"/>
    <w:rsid w:val="00114C44"/>
    <w:rsid w:val="00114C48"/>
    <w:rsid w:val="00114CAF"/>
    <w:rsid w:val="00114D21"/>
    <w:rsid w:val="00114E37"/>
    <w:rsid w:val="00114FDB"/>
    <w:rsid w:val="00115054"/>
    <w:rsid w:val="0011508B"/>
    <w:rsid w:val="001150AA"/>
    <w:rsid w:val="00115159"/>
    <w:rsid w:val="001151B4"/>
    <w:rsid w:val="001151FE"/>
    <w:rsid w:val="0011532A"/>
    <w:rsid w:val="00115418"/>
    <w:rsid w:val="001156F4"/>
    <w:rsid w:val="00115716"/>
    <w:rsid w:val="00115735"/>
    <w:rsid w:val="00115930"/>
    <w:rsid w:val="00115BB3"/>
    <w:rsid w:val="00115F41"/>
    <w:rsid w:val="00115F46"/>
    <w:rsid w:val="0011606E"/>
    <w:rsid w:val="001160E4"/>
    <w:rsid w:val="001161D2"/>
    <w:rsid w:val="001163AF"/>
    <w:rsid w:val="001163FA"/>
    <w:rsid w:val="00116401"/>
    <w:rsid w:val="0011647C"/>
    <w:rsid w:val="001165D9"/>
    <w:rsid w:val="00116684"/>
    <w:rsid w:val="00116697"/>
    <w:rsid w:val="0011670A"/>
    <w:rsid w:val="0011671A"/>
    <w:rsid w:val="001168AB"/>
    <w:rsid w:val="001168BC"/>
    <w:rsid w:val="00116ADE"/>
    <w:rsid w:val="00116BEB"/>
    <w:rsid w:val="00116C98"/>
    <w:rsid w:val="00116D87"/>
    <w:rsid w:val="00116D8A"/>
    <w:rsid w:val="00116DBC"/>
    <w:rsid w:val="00116FFD"/>
    <w:rsid w:val="001170E2"/>
    <w:rsid w:val="00117203"/>
    <w:rsid w:val="0011737F"/>
    <w:rsid w:val="00117393"/>
    <w:rsid w:val="001173A6"/>
    <w:rsid w:val="001173AD"/>
    <w:rsid w:val="0011760E"/>
    <w:rsid w:val="00117664"/>
    <w:rsid w:val="00117678"/>
    <w:rsid w:val="001176AA"/>
    <w:rsid w:val="00117870"/>
    <w:rsid w:val="001178E6"/>
    <w:rsid w:val="00117927"/>
    <w:rsid w:val="001179BD"/>
    <w:rsid w:val="001179DD"/>
    <w:rsid w:val="00117A1A"/>
    <w:rsid w:val="00117AE2"/>
    <w:rsid w:val="00117B54"/>
    <w:rsid w:val="00117EC5"/>
    <w:rsid w:val="00117F0C"/>
    <w:rsid w:val="00117F2E"/>
    <w:rsid w:val="00117F90"/>
    <w:rsid w:val="00117FA7"/>
    <w:rsid w:val="00120052"/>
    <w:rsid w:val="001201F7"/>
    <w:rsid w:val="0012025E"/>
    <w:rsid w:val="001203AD"/>
    <w:rsid w:val="0012043F"/>
    <w:rsid w:val="001205A4"/>
    <w:rsid w:val="00120763"/>
    <w:rsid w:val="00120925"/>
    <w:rsid w:val="001209CD"/>
    <w:rsid w:val="00120B1B"/>
    <w:rsid w:val="00120B4B"/>
    <w:rsid w:val="00120B7A"/>
    <w:rsid w:val="00120EA5"/>
    <w:rsid w:val="00121058"/>
    <w:rsid w:val="00121059"/>
    <w:rsid w:val="00121105"/>
    <w:rsid w:val="0012140A"/>
    <w:rsid w:val="0012144B"/>
    <w:rsid w:val="001214E0"/>
    <w:rsid w:val="0012150A"/>
    <w:rsid w:val="001217A6"/>
    <w:rsid w:val="001217F2"/>
    <w:rsid w:val="00121979"/>
    <w:rsid w:val="00121982"/>
    <w:rsid w:val="00121A23"/>
    <w:rsid w:val="00121A64"/>
    <w:rsid w:val="00121A7F"/>
    <w:rsid w:val="00121ACC"/>
    <w:rsid w:val="00121B3A"/>
    <w:rsid w:val="00121B9B"/>
    <w:rsid w:val="00121BBA"/>
    <w:rsid w:val="00121D85"/>
    <w:rsid w:val="00121E2E"/>
    <w:rsid w:val="00121E3A"/>
    <w:rsid w:val="001220F8"/>
    <w:rsid w:val="00122135"/>
    <w:rsid w:val="001222CD"/>
    <w:rsid w:val="001223CB"/>
    <w:rsid w:val="001223FA"/>
    <w:rsid w:val="00122515"/>
    <w:rsid w:val="001226D3"/>
    <w:rsid w:val="001227C7"/>
    <w:rsid w:val="00122852"/>
    <w:rsid w:val="0012293D"/>
    <w:rsid w:val="001229DA"/>
    <w:rsid w:val="001229F3"/>
    <w:rsid w:val="00122AAB"/>
    <w:rsid w:val="00122B29"/>
    <w:rsid w:val="00122CCE"/>
    <w:rsid w:val="00122D9F"/>
    <w:rsid w:val="001230B2"/>
    <w:rsid w:val="00123164"/>
    <w:rsid w:val="0012322A"/>
    <w:rsid w:val="001233FA"/>
    <w:rsid w:val="001234C6"/>
    <w:rsid w:val="001234F3"/>
    <w:rsid w:val="001235BC"/>
    <w:rsid w:val="00123893"/>
    <w:rsid w:val="001239C2"/>
    <w:rsid w:val="00123AD9"/>
    <w:rsid w:val="00123D55"/>
    <w:rsid w:val="00123E8E"/>
    <w:rsid w:val="00123E9C"/>
    <w:rsid w:val="00123EC7"/>
    <w:rsid w:val="00123F3A"/>
    <w:rsid w:val="00123F9C"/>
    <w:rsid w:val="00124074"/>
    <w:rsid w:val="00124199"/>
    <w:rsid w:val="0012427B"/>
    <w:rsid w:val="001242C3"/>
    <w:rsid w:val="0012432F"/>
    <w:rsid w:val="00124399"/>
    <w:rsid w:val="0012454B"/>
    <w:rsid w:val="00124554"/>
    <w:rsid w:val="0012460E"/>
    <w:rsid w:val="001246F2"/>
    <w:rsid w:val="0012471D"/>
    <w:rsid w:val="00124BED"/>
    <w:rsid w:val="00124CB4"/>
    <w:rsid w:val="00124CBB"/>
    <w:rsid w:val="00124DD5"/>
    <w:rsid w:val="00124F4C"/>
    <w:rsid w:val="001250A0"/>
    <w:rsid w:val="00125113"/>
    <w:rsid w:val="0012520F"/>
    <w:rsid w:val="00125219"/>
    <w:rsid w:val="00125237"/>
    <w:rsid w:val="0012538E"/>
    <w:rsid w:val="001253B2"/>
    <w:rsid w:val="0012548D"/>
    <w:rsid w:val="001256C9"/>
    <w:rsid w:val="001256CB"/>
    <w:rsid w:val="001257CA"/>
    <w:rsid w:val="0012584D"/>
    <w:rsid w:val="00125965"/>
    <w:rsid w:val="00125A4C"/>
    <w:rsid w:val="00125B20"/>
    <w:rsid w:val="00125B80"/>
    <w:rsid w:val="00125C7B"/>
    <w:rsid w:val="00125E4A"/>
    <w:rsid w:val="00125FFE"/>
    <w:rsid w:val="00126191"/>
    <w:rsid w:val="001262DA"/>
    <w:rsid w:val="00126343"/>
    <w:rsid w:val="0012636A"/>
    <w:rsid w:val="001264EF"/>
    <w:rsid w:val="00126542"/>
    <w:rsid w:val="00126596"/>
    <w:rsid w:val="00126667"/>
    <w:rsid w:val="00126686"/>
    <w:rsid w:val="00126745"/>
    <w:rsid w:val="001267B4"/>
    <w:rsid w:val="001268A7"/>
    <w:rsid w:val="001268F8"/>
    <w:rsid w:val="0012695B"/>
    <w:rsid w:val="001269FD"/>
    <w:rsid w:val="00126AC4"/>
    <w:rsid w:val="00126AD0"/>
    <w:rsid w:val="00126B88"/>
    <w:rsid w:val="00126CC4"/>
    <w:rsid w:val="00126D75"/>
    <w:rsid w:val="00126DAB"/>
    <w:rsid w:val="00126E7A"/>
    <w:rsid w:val="0012718B"/>
    <w:rsid w:val="0012719D"/>
    <w:rsid w:val="001273A2"/>
    <w:rsid w:val="0012764B"/>
    <w:rsid w:val="0012782A"/>
    <w:rsid w:val="00127851"/>
    <w:rsid w:val="0012796E"/>
    <w:rsid w:val="00127AA7"/>
    <w:rsid w:val="00127B61"/>
    <w:rsid w:val="00127B68"/>
    <w:rsid w:val="00127BC6"/>
    <w:rsid w:val="00127C58"/>
    <w:rsid w:val="00127CBD"/>
    <w:rsid w:val="00127D35"/>
    <w:rsid w:val="00127DBD"/>
    <w:rsid w:val="00127E16"/>
    <w:rsid w:val="00127E1D"/>
    <w:rsid w:val="0012FDB7"/>
    <w:rsid w:val="0013009F"/>
    <w:rsid w:val="00130171"/>
    <w:rsid w:val="00130193"/>
    <w:rsid w:val="001301F6"/>
    <w:rsid w:val="00130218"/>
    <w:rsid w:val="001302F9"/>
    <w:rsid w:val="00130330"/>
    <w:rsid w:val="00130343"/>
    <w:rsid w:val="00130445"/>
    <w:rsid w:val="001304D9"/>
    <w:rsid w:val="00130561"/>
    <w:rsid w:val="0013063C"/>
    <w:rsid w:val="00130655"/>
    <w:rsid w:val="001306FE"/>
    <w:rsid w:val="0013080F"/>
    <w:rsid w:val="00130830"/>
    <w:rsid w:val="00130855"/>
    <w:rsid w:val="001308CF"/>
    <w:rsid w:val="00130E3C"/>
    <w:rsid w:val="00130E9A"/>
    <w:rsid w:val="00130ED3"/>
    <w:rsid w:val="0013107A"/>
    <w:rsid w:val="0013120E"/>
    <w:rsid w:val="0013125A"/>
    <w:rsid w:val="001314C2"/>
    <w:rsid w:val="0013166C"/>
    <w:rsid w:val="0013171E"/>
    <w:rsid w:val="00131788"/>
    <w:rsid w:val="0013191B"/>
    <w:rsid w:val="001319D9"/>
    <w:rsid w:val="00131B3A"/>
    <w:rsid w:val="00131BD8"/>
    <w:rsid w:val="00131C3A"/>
    <w:rsid w:val="00131CF2"/>
    <w:rsid w:val="00131DD3"/>
    <w:rsid w:val="00131DF3"/>
    <w:rsid w:val="00131E1E"/>
    <w:rsid w:val="00131EF5"/>
    <w:rsid w:val="00131F87"/>
    <w:rsid w:val="001320B6"/>
    <w:rsid w:val="001321B7"/>
    <w:rsid w:val="00132247"/>
    <w:rsid w:val="00132305"/>
    <w:rsid w:val="0013251E"/>
    <w:rsid w:val="0013256C"/>
    <w:rsid w:val="001325C0"/>
    <w:rsid w:val="00132609"/>
    <w:rsid w:val="001326AC"/>
    <w:rsid w:val="00132713"/>
    <w:rsid w:val="00132772"/>
    <w:rsid w:val="00132810"/>
    <w:rsid w:val="00132874"/>
    <w:rsid w:val="00132909"/>
    <w:rsid w:val="00132935"/>
    <w:rsid w:val="001329EF"/>
    <w:rsid w:val="00132A6C"/>
    <w:rsid w:val="00132BFB"/>
    <w:rsid w:val="00132F63"/>
    <w:rsid w:val="00132F7C"/>
    <w:rsid w:val="00132FFB"/>
    <w:rsid w:val="00133165"/>
    <w:rsid w:val="001332E6"/>
    <w:rsid w:val="001333D2"/>
    <w:rsid w:val="00133481"/>
    <w:rsid w:val="0013348A"/>
    <w:rsid w:val="0013357C"/>
    <w:rsid w:val="001335FB"/>
    <w:rsid w:val="0013360A"/>
    <w:rsid w:val="0013382A"/>
    <w:rsid w:val="001339DE"/>
    <w:rsid w:val="00133ABE"/>
    <w:rsid w:val="00133CA7"/>
    <w:rsid w:val="00133D0A"/>
    <w:rsid w:val="00133D5B"/>
    <w:rsid w:val="00133D60"/>
    <w:rsid w:val="00133E12"/>
    <w:rsid w:val="00133E39"/>
    <w:rsid w:val="00133F17"/>
    <w:rsid w:val="001341EF"/>
    <w:rsid w:val="00134225"/>
    <w:rsid w:val="0013422D"/>
    <w:rsid w:val="0013427B"/>
    <w:rsid w:val="00134338"/>
    <w:rsid w:val="00134431"/>
    <w:rsid w:val="00134441"/>
    <w:rsid w:val="00134488"/>
    <w:rsid w:val="001344B6"/>
    <w:rsid w:val="0013455E"/>
    <w:rsid w:val="0013464E"/>
    <w:rsid w:val="0013470E"/>
    <w:rsid w:val="00134975"/>
    <w:rsid w:val="00134A01"/>
    <w:rsid w:val="00134AC4"/>
    <w:rsid w:val="00134B86"/>
    <w:rsid w:val="00134B8B"/>
    <w:rsid w:val="00134C1A"/>
    <w:rsid w:val="00134C51"/>
    <w:rsid w:val="00134CB7"/>
    <w:rsid w:val="00134F0B"/>
    <w:rsid w:val="00134F48"/>
    <w:rsid w:val="00135061"/>
    <w:rsid w:val="001350FD"/>
    <w:rsid w:val="00135148"/>
    <w:rsid w:val="00135191"/>
    <w:rsid w:val="0013531F"/>
    <w:rsid w:val="001354AF"/>
    <w:rsid w:val="001354D9"/>
    <w:rsid w:val="0013554C"/>
    <w:rsid w:val="0013555F"/>
    <w:rsid w:val="00135564"/>
    <w:rsid w:val="00135660"/>
    <w:rsid w:val="0013568A"/>
    <w:rsid w:val="001357B1"/>
    <w:rsid w:val="001357B4"/>
    <w:rsid w:val="00135804"/>
    <w:rsid w:val="00135A53"/>
    <w:rsid w:val="00135B1C"/>
    <w:rsid w:val="00135C11"/>
    <w:rsid w:val="00135C29"/>
    <w:rsid w:val="00135D3B"/>
    <w:rsid w:val="00135D87"/>
    <w:rsid w:val="00135D99"/>
    <w:rsid w:val="00135E48"/>
    <w:rsid w:val="00135F35"/>
    <w:rsid w:val="00135F5F"/>
    <w:rsid w:val="00135F8D"/>
    <w:rsid w:val="00135FAC"/>
    <w:rsid w:val="00135FC8"/>
    <w:rsid w:val="00135FEC"/>
    <w:rsid w:val="001360C9"/>
    <w:rsid w:val="00136116"/>
    <w:rsid w:val="00136132"/>
    <w:rsid w:val="001361EA"/>
    <w:rsid w:val="00136332"/>
    <w:rsid w:val="00136338"/>
    <w:rsid w:val="0013644D"/>
    <w:rsid w:val="001365F9"/>
    <w:rsid w:val="001366A0"/>
    <w:rsid w:val="0013674B"/>
    <w:rsid w:val="001367B8"/>
    <w:rsid w:val="00136941"/>
    <w:rsid w:val="0013698B"/>
    <w:rsid w:val="0013699D"/>
    <w:rsid w:val="00136AC4"/>
    <w:rsid w:val="00136B84"/>
    <w:rsid w:val="00136C40"/>
    <w:rsid w:val="00136C79"/>
    <w:rsid w:val="00136C87"/>
    <w:rsid w:val="00136DFB"/>
    <w:rsid w:val="00136E8B"/>
    <w:rsid w:val="00136ED1"/>
    <w:rsid w:val="00136F09"/>
    <w:rsid w:val="00136FDF"/>
    <w:rsid w:val="00137181"/>
    <w:rsid w:val="001372AC"/>
    <w:rsid w:val="00137412"/>
    <w:rsid w:val="00137592"/>
    <w:rsid w:val="00137602"/>
    <w:rsid w:val="0013784B"/>
    <w:rsid w:val="0013797D"/>
    <w:rsid w:val="00137B0A"/>
    <w:rsid w:val="00137CCA"/>
    <w:rsid w:val="00137DFD"/>
    <w:rsid w:val="00137E38"/>
    <w:rsid w:val="001400C2"/>
    <w:rsid w:val="00140174"/>
    <w:rsid w:val="001401CF"/>
    <w:rsid w:val="00140244"/>
    <w:rsid w:val="001403D6"/>
    <w:rsid w:val="001403F4"/>
    <w:rsid w:val="00140495"/>
    <w:rsid w:val="00140606"/>
    <w:rsid w:val="001406D5"/>
    <w:rsid w:val="001406E0"/>
    <w:rsid w:val="0014076C"/>
    <w:rsid w:val="00140863"/>
    <w:rsid w:val="001408D1"/>
    <w:rsid w:val="001408EF"/>
    <w:rsid w:val="001409C4"/>
    <w:rsid w:val="00140AE6"/>
    <w:rsid w:val="00140C44"/>
    <w:rsid w:val="00140CF6"/>
    <w:rsid w:val="00140D1C"/>
    <w:rsid w:val="00140E8D"/>
    <w:rsid w:val="00140F2F"/>
    <w:rsid w:val="00141045"/>
    <w:rsid w:val="00141082"/>
    <w:rsid w:val="00141186"/>
    <w:rsid w:val="001411A8"/>
    <w:rsid w:val="0014121D"/>
    <w:rsid w:val="0014165E"/>
    <w:rsid w:val="0014169E"/>
    <w:rsid w:val="00141704"/>
    <w:rsid w:val="001417DD"/>
    <w:rsid w:val="00141B27"/>
    <w:rsid w:val="00141B43"/>
    <w:rsid w:val="00141C22"/>
    <w:rsid w:val="00141C9F"/>
    <w:rsid w:val="00141CFE"/>
    <w:rsid w:val="00141D75"/>
    <w:rsid w:val="00141E8E"/>
    <w:rsid w:val="0014200E"/>
    <w:rsid w:val="00142184"/>
    <w:rsid w:val="00142350"/>
    <w:rsid w:val="00142438"/>
    <w:rsid w:val="001425D4"/>
    <w:rsid w:val="0014260B"/>
    <w:rsid w:val="00142662"/>
    <w:rsid w:val="00142678"/>
    <w:rsid w:val="0014272D"/>
    <w:rsid w:val="001427D3"/>
    <w:rsid w:val="001427EC"/>
    <w:rsid w:val="00142890"/>
    <w:rsid w:val="00142994"/>
    <w:rsid w:val="00142AAC"/>
    <w:rsid w:val="00142C44"/>
    <w:rsid w:val="00142EC0"/>
    <w:rsid w:val="00142FCA"/>
    <w:rsid w:val="00143070"/>
    <w:rsid w:val="00143117"/>
    <w:rsid w:val="001432ED"/>
    <w:rsid w:val="0014336B"/>
    <w:rsid w:val="0014350A"/>
    <w:rsid w:val="001435F3"/>
    <w:rsid w:val="001436F4"/>
    <w:rsid w:val="0014376B"/>
    <w:rsid w:val="00143903"/>
    <w:rsid w:val="0014395B"/>
    <w:rsid w:val="001439D6"/>
    <w:rsid w:val="00143A29"/>
    <w:rsid w:val="00143B54"/>
    <w:rsid w:val="00143B95"/>
    <w:rsid w:val="00143C28"/>
    <w:rsid w:val="00143D77"/>
    <w:rsid w:val="00143EC3"/>
    <w:rsid w:val="00143F22"/>
    <w:rsid w:val="0014406F"/>
    <w:rsid w:val="001441E0"/>
    <w:rsid w:val="00144409"/>
    <w:rsid w:val="00144684"/>
    <w:rsid w:val="00144719"/>
    <w:rsid w:val="0014492F"/>
    <w:rsid w:val="00144A95"/>
    <w:rsid w:val="00144C9D"/>
    <w:rsid w:val="00144CA7"/>
    <w:rsid w:val="00144CDA"/>
    <w:rsid w:val="00144CFA"/>
    <w:rsid w:val="00144E94"/>
    <w:rsid w:val="00144F6A"/>
    <w:rsid w:val="00145095"/>
    <w:rsid w:val="00145208"/>
    <w:rsid w:val="00145268"/>
    <w:rsid w:val="00145279"/>
    <w:rsid w:val="001452BB"/>
    <w:rsid w:val="001453C4"/>
    <w:rsid w:val="0014541C"/>
    <w:rsid w:val="00145421"/>
    <w:rsid w:val="001455B6"/>
    <w:rsid w:val="00145605"/>
    <w:rsid w:val="0014561A"/>
    <w:rsid w:val="001456D4"/>
    <w:rsid w:val="001458C9"/>
    <w:rsid w:val="0014599A"/>
    <w:rsid w:val="00145A4B"/>
    <w:rsid w:val="00145AB2"/>
    <w:rsid w:val="00145AB8"/>
    <w:rsid w:val="00145B62"/>
    <w:rsid w:val="00145EF3"/>
    <w:rsid w:val="00145F37"/>
    <w:rsid w:val="00145F3F"/>
    <w:rsid w:val="0014628B"/>
    <w:rsid w:val="001462F8"/>
    <w:rsid w:val="001464F0"/>
    <w:rsid w:val="001469B4"/>
    <w:rsid w:val="001469CB"/>
    <w:rsid w:val="001469CD"/>
    <w:rsid w:val="00146A2B"/>
    <w:rsid w:val="00146A63"/>
    <w:rsid w:val="00146AAD"/>
    <w:rsid w:val="00146B9B"/>
    <w:rsid w:val="00146BD3"/>
    <w:rsid w:val="00146C76"/>
    <w:rsid w:val="00146DA8"/>
    <w:rsid w:val="00146E06"/>
    <w:rsid w:val="00146E5C"/>
    <w:rsid w:val="00146EBA"/>
    <w:rsid w:val="00146F9C"/>
    <w:rsid w:val="00146FC8"/>
    <w:rsid w:val="00146FD6"/>
    <w:rsid w:val="00147223"/>
    <w:rsid w:val="001472EF"/>
    <w:rsid w:val="00147385"/>
    <w:rsid w:val="001474CA"/>
    <w:rsid w:val="00147624"/>
    <w:rsid w:val="001479DD"/>
    <w:rsid w:val="00147AC2"/>
    <w:rsid w:val="00147C33"/>
    <w:rsid w:val="00147C71"/>
    <w:rsid w:val="00147DBD"/>
    <w:rsid w:val="00147E09"/>
    <w:rsid w:val="00147E4B"/>
    <w:rsid w:val="00147ED7"/>
    <w:rsid w:val="00147F54"/>
    <w:rsid w:val="0015017B"/>
    <w:rsid w:val="00150240"/>
    <w:rsid w:val="0015024B"/>
    <w:rsid w:val="0015038C"/>
    <w:rsid w:val="00150410"/>
    <w:rsid w:val="00150459"/>
    <w:rsid w:val="001504B2"/>
    <w:rsid w:val="00150548"/>
    <w:rsid w:val="0015054A"/>
    <w:rsid w:val="001505C6"/>
    <w:rsid w:val="00150615"/>
    <w:rsid w:val="0015083C"/>
    <w:rsid w:val="00150936"/>
    <w:rsid w:val="00150A48"/>
    <w:rsid w:val="00150C34"/>
    <w:rsid w:val="00150CB3"/>
    <w:rsid w:val="00150CB9"/>
    <w:rsid w:val="00150CCD"/>
    <w:rsid w:val="00150D00"/>
    <w:rsid w:val="00150EB7"/>
    <w:rsid w:val="00150F96"/>
    <w:rsid w:val="00151034"/>
    <w:rsid w:val="00151066"/>
    <w:rsid w:val="0015112C"/>
    <w:rsid w:val="0015140C"/>
    <w:rsid w:val="0015165A"/>
    <w:rsid w:val="0015172A"/>
    <w:rsid w:val="00151755"/>
    <w:rsid w:val="001518B6"/>
    <w:rsid w:val="00151A27"/>
    <w:rsid w:val="00151A2B"/>
    <w:rsid w:val="00151BB1"/>
    <w:rsid w:val="00151BB4"/>
    <w:rsid w:val="00151BCE"/>
    <w:rsid w:val="00151C22"/>
    <w:rsid w:val="00151C62"/>
    <w:rsid w:val="00151CBB"/>
    <w:rsid w:val="00151D44"/>
    <w:rsid w:val="00151F04"/>
    <w:rsid w:val="00151F34"/>
    <w:rsid w:val="00152052"/>
    <w:rsid w:val="00152239"/>
    <w:rsid w:val="00152242"/>
    <w:rsid w:val="0015233C"/>
    <w:rsid w:val="00152359"/>
    <w:rsid w:val="00152749"/>
    <w:rsid w:val="00152894"/>
    <w:rsid w:val="00152A24"/>
    <w:rsid w:val="00152A2C"/>
    <w:rsid w:val="00152A64"/>
    <w:rsid w:val="00152B52"/>
    <w:rsid w:val="00152B59"/>
    <w:rsid w:val="00152B9E"/>
    <w:rsid w:val="00152E6B"/>
    <w:rsid w:val="00152F51"/>
    <w:rsid w:val="00152F54"/>
    <w:rsid w:val="00152F7C"/>
    <w:rsid w:val="00153191"/>
    <w:rsid w:val="001531F4"/>
    <w:rsid w:val="001537CF"/>
    <w:rsid w:val="00153993"/>
    <w:rsid w:val="00153B86"/>
    <w:rsid w:val="00153B8A"/>
    <w:rsid w:val="00153BA0"/>
    <w:rsid w:val="00153D40"/>
    <w:rsid w:val="00153D54"/>
    <w:rsid w:val="00153DD4"/>
    <w:rsid w:val="00153E52"/>
    <w:rsid w:val="00153E6B"/>
    <w:rsid w:val="00153F9C"/>
    <w:rsid w:val="00154115"/>
    <w:rsid w:val="001541F4"/>
    <w:rsid w:val="00154507"/>
    <w:rsid w:val="0015458E"/>
    <w:rsid w:val="001545D6"/>
    <w:rsid w:val="001545E0"/>
    <w:rsid w:val="00154691"/>
    <w:rsid w:val="0015470C"/>
    <w:rsid w:val="0015474E"/>
    <w:rsid w:val="00154998"/>
    <w:rsid w:val="00154AC8"/>
    <w:rsid w:val="00154BA8"/>
    <w:rsid w:val="00154C6F"/>
    <w:rsid w:val="00154C94"/>
    <w:rsid w:val="00154D34"/>
    <w:rsid w:val="00154D5D"/>
    <w:rsid w:val="00154DB5"/>
    <w:rsid w:val="00154EF6"/>
    <w:rsid w:val="001551C8"/>
    <w:rsid w:val="001551EC"/>
    <w:rsid w:val="001552E5"/>
    <w:rsid w:val="00155411"/>
    <w:rsid w:val="001555DB"/>
    <w:rsid w:val="00155726"/>
    <w:rsid w:val="00155733"/>
    <w:rsid w:val="00155840"/>
    <w:rsid w:val="00155944"/>
    <w:rsid w:val="001559CC"/>
    <w:rsid w:val="00155BAD"/>
    <w:rsid w:val="00155BAE"/>
    <w:rsid w:val="00155C14"/>
    <w:rsid w:val="00155DC1"/>
    <w:rsid w:val="00155E0E"/>
    <w:rsid w:val="00155E3C"/>
    <w:rsid w:val="00155EFB"/>
    <w:rsid w:val="00155F3B"/>
    <w:rsid w:val="00155F66"/>
    <w:rsid w:val="00155F95"/>
    <w:rsid w:val="001561FB"/>
    <w:rsid w:val="001562B3"/>
    <w:rsid w:val="00156399"/>
    <w:rsid w:val="00156439"/>
    <w:rsid w:val="001564D0"/>
    <w:rsid w:val="00156526"/>
    <w:rsid w:val="0015659F"/>
    <w:rsid w:val="001565E6"/>
    <w:rsid w:val="001565EE"/>
    <w:rsid w:val="00156728"/>
    <w:rsid w:val="0015684C"/>
    <w:rsid w:val="00156A72"/>
    <w:rsid w:val="00156B7E"/>
    <w:rsid w:val="00156EAC"/>
    <w:rsid w:val="00156ED1"/>
    <w:rsid w:val="00156F86"/>
    <w:rsid w:val="001570CB"/>
    <w:rsid w:val="0015725B"/>
    <w:rsid w:val="0015733F"/>
    <w:rsid w:val="001574A3"/>
    <w:rsid w:val="001574FA"/>
    <w:rsid w:val="0015758F"/>
    <w:rsid w:val="001576F9"/>
    <w:rsid w:val="001579D8"/>
    <w:rsid w:val="00157A89"/>
    <w:rsid w:val="00157AD2"/>
    <w:rsid w:val="00157C25"/>
    <w:rsid w:val="00157C6A"/>
    <w:rsid w:val="00157D84"/>
    <w:rsid w:val="00157F28"/>
    <w:rsid w:val="00160071"/>
    <w:rsid w:val="001600A3"/>
    <w:rsid w:val="0016020A"/>
    <w:rsid w:val="0016036E"/>
    <w:rsid w:val="0016051E"/>
    <w:rsid w:val="001607AB"/>
    <w:rsid w:val="001607F0"/>
    <w:rsid w:val="0016086A"/>
    <w:rsid w:val="00160A03"/>
    <w:rsid w:val="00160B7A"/>
    <w:rsid w:val="00160C9B"/>
    <w:rsid w:val="00160D33"/>
    <w:rsid w:val="00160D75"/>
    <w:rsid w:val="00160D7E"/>
    <w:rsid w:val="00160D84"/>
    <w:rsid w:val="00160DE0"/>
    <w:rsid w:val="00160E2D"/>
    <w:rsid w:val="00160E8E"/>
    <w:rsid w:val="00160EF7"/>
    <w:rsid w:val="00160F68"/>
    <w:rsid w:val="00161146"/>
    <w:rsid w:val="001611DE"/>
    <w:rsid w:val="001611FF"/>
    <w:rsid w:val="00161285"/>
    <w:rsid w:val="001612F3"/>
    <w:rsid w:val="001614C6"/>
    <w:rsid w:val="001614F1"/>
    <w:rsid w:val="00161537"/>
    <w:rsid w:val="00161603"/>
    <w:rsid w:val="001616D5"/>
    <w:rsid w:val="00161873"/>
    <w:rsid w:val="001618DE"/>
    <w:rsid w:val="00161998"/>
    <w:rsid w:val="001619CE"/>
    <w:rsid w:val="00161BC7"/>
    <w:rsid w:val="00161C2F"/>
    <w:rsid w:val="00161C53"/>
    <w:rsid w:val="00161DD4"/>
    <w:rsid w:val="00161DEF"/>
    <w:rsid w:val="00161E44"/>
    <w:rsid w:val="00161FCC"/>
    <w:rsid w:val="00162046"/>
    <w:rsid w:val="0016209C"/>
    <w:rsid w:val="00162358"/>
    <w:rsid w:val="001623F9"/>
    <w:rsid w:val="001623FA"/>
    <w:rsid w:val="001624D8"/>
    <w:rsid w:val="00162535"/>
    <w:rsid w:val="00162572"/>
    <w:rsid w:val="001625A6"/>
    <w:rsid w:val="001625EF"/>
    <w:rsid w:val="001626A1"/>
    <w:rsid w:val="0016273B"/>
    <w:rsid w:val="00162875"/>
    <w:rsid w:val="00162A06"/>
    <w:rsid w:val="00162CDF"/>
    <w:rsid w:val="00162E76"/>
    <w:rsid w:val="00162ED0"/>
    <w:rsid w:val="00162F20"/>
    <w:rsid w:val="00162FAB"/>
    <w:rsid w:val="00163047"/>
    <w:rsid w:val="00163051"/>
    <w:rsid w:val="001630E5"/>
    <w:rsid w:val="00163411"/>
    <w:rsid w:val="0016343F"/>
    <w:rsid w:val="001635DF"/>
    <w:rsid w:val="00163741"/>
    <w:rsid w:val="001638B3"/>
    <w:rsid w:val="001638D7"/>
    <w:rsid w:val="001638F5"/>
    <w:rsid w:val="00163991"/>
    <w:rsid w:val="001639A6"/>
    <w:rsid w:val="00163A39"/>
    <w:rsid w:val="00163AA9"/>
    <w:rsid w:val="00163AC9"/>
    <w:rsid w:val="00163B8D"/>
    <w:rsid w:val="00163B98"/>
    <w:rsid w:val="00163C26"/>
    <w:rsid w:val="00163D8F"/>
    <w:rsid w:val="00164163"/>
    <w:rsid w:val="00164245"/>
    <w:rsid w:val="001642E2"/>
    <w:rsid w:val="00164421"/>
    <w:rsid w:val="00164526"/>
    <w:rsid w:val="00164540"/>
    <w:rsid w:val="001645FC"/>
    <w:rsid w:val="001646BF"/>
    <w:rsid w:val="001647EA"/>
    <w:rsid w:val="0016483C"/>
    <w:rsid w:val="001649AC"/>
    <w:rsid w:val="00164A31"/>
    <w:rsid w:val="00164B17"/>
    <w:rsid w:val="00164B99"/>
    <w:rsid w:val="00164C5B"/>
    <w:rsid w:val="00164C71"/>
    <w:rsid w:val="00164D0E"/>
    <w:rsid w:val="00164DBB"/>
    <w:rsid w:val="00164E10"/>
    <w:rsid w:val="00164E94"/>
    <w:rsid w:val="00164F26"/>
    <w:rsid w:val="00164F38"/>
    <w:rsid w:val="001652CA"/>
    <w:rsid w:val="001654C1"/>
    <w:rsid w:val="00165531"/>
    <w:rsid w:val="00165552"/>
    <w:rsid w:val="001656B7"/>
    <w:rsid w:val="001656EA"/>
    <w:rsid w:val="00165839"/>
    <w:rsid w:val="00165954"/>
    <w:rsid w:val="001659DF"/>
    <w:rsid w:val="00165B6F"/>
    <w:rsid w:val="00165BC8"/>
    <w:rsid w:val="00165C6C"/>
    <w:rsid w:val="00165C7A"/>
    <w:rsid w:val="00165D40"/>
    <w:rsid w:val="00165D70"/>
    <w:rsid w:val="00165EE3"/>
    <w:rsid w:val="00165FE0"/>
    <w:rsid w:val="00166045"/>
    <w:rsid w:val="0016617C"/>
    <w:rsid w:val="00166189"/>
    <w:rsid w:val="001661A9"/>
    <w:rsid w:val="00166281"/>
    <w:rsid w:val="001663B5"/>
    <w:rsid w:val="0016649D"/>
    <w:rsid w:val="00166578"/>
    <w:rsid w:val="00166587"/>
    <w:rsid w:val="00166636"/>
    <w:rsid w:val="0016664E"/>
    <w:rsid w:val="00166677"/>
    <w:rsid w:val="001666D6"/>
    <w:rsid w:val="00166718"/>
    <w:rsid w:val="00166881"/>
    <w:rsid w:val="00166B21"/>
    <w:rsid w:val="00166C3E"/>
    <w:rsid w:val="00166CF4"/>
    <w:rsid w:val="00166F00"/>
    <w:rsid w:val="0016700F"/>
    <w:rsid w:val="00167061"/>
    <w:rsid w:val="0016739C"/>
    <w:rsid w:val="00167530"/>
    <w:rsid w:val="001678CA"/>
    <w:rsid w:val="00167A37"/>
    <w:rsid w:val="00167B35"/>
    <w:rsid w:val="00167C29"/>
    <w:rsid w:val="00167C52"/>
    <w:rsid w:val="00167E57"/>
    <w:rsid w:val="00167EDB"/>
    <w:rsid w:val="00167F9E"/>
    <w:rsid w:val="00170018"/>
    <w:rsid w:val="00170137"/>
    <w:rsid w:val="00170141"/>
    <w:rsid w:val="00170193"/>
    <w:rsid w:val="00170274"/>
    <w:rsid w:val="00170310"/>
    <w:rsid w:val="001703A5"/>
    <w:rsid w:val="001704AB"/>
    <w:rsid w:val="001706C7"/>
    <w:rsid w:val="00170764"/>
    <w:rsid w:val="001708A7"/>
    <w:rsid w:val="001708B5"/>
    <w:rsid w:val="00170AB8"/>
    <w:rsid w:val="00170B4A"/>
    <w:rsid w:val="00170C28"/>
    <w:rsid w:val="00170DAA"/>
    <w:rsid w:val="00170DBC"/>
    <w:rsid w:val="00170EEC"/>
    <w:rsid w:val="00170F68"/>
    <w:rsid w:val="001711FB"/>
    <w:rsid w:val="00171251"/>
    <w:rsid w:val="00171814"/>
    <w:rsid w:val="00171818"/>
    <w:rsid w:val="0017188F"/>
    <w:rsid w:val="001719A2"/>
    <w:rsid w:val="001719EC"/>
    <w:rsid w:val="00171ACB"/>
    <w:rsid w:val="00171B3B"/>
    <w:rsid w:val="00171B3F"/>
    <w:rsid w:val="00171C26"/>
    <w:rsid w:val="00171CA0"/>
    <w:rsid w:val="00171CF9"/>
    <w:rsid w:val="00171D29"/>
    <w:rsid w:val="00172058"/>
    <w:rsid w:val="001720EB"/>
    <w:rsid w:val="001721B7"/>
    <w:rsid w:val="001721BB"/>
    <w:rsid w:val="001722EF"/>
    <w:rsid w:val="00172331"/>
    <w:rsid w:val="0017235F"/>
    <w:rsid w:val="00172372"/>
    <w:rsid w:val="001723A9"/>
    <w:rsid w:val="001723D9"/>
    <w:rsid w:val="0017245E"/>
    <w:rsid w:val="001724B7"/>
    <w:rsid w:val="001725F2"/>
    <w:rsid w:val="0017267B"/>
    <w:rsid w:val="001728C0"/>
    <w:rsid w:val="00172920"/>
    <w:rsid w:val="00172AF6"/>
    <w:rsid w:val="00172B20"/>
    <w:rsid w:val="00172C8C"/>
    <w:rsid w:val="00172D6F"/>
    <w:rsid w:val="00172DE9"/>
    <w:rsid w:val="00172EC9"/>
    <w:rsid w:val="001731C1"/>
    <w:rsid w:val="00173344"/>
    <w:rsid w:val="0017335C"/>
    <w:rsid w:val="00173488"/>
    <w:rsid w:val="00173674"/>
    <w:rsid w:val="001736FB"/>
    <w:rsid w:val="00173710"/>
    <w:rsid w:val="001737B3"/>
    <w:rsid w:val="001738C5"/>
    <w:rsid w:val="001738D6"/>
    <w:rsid w:val="0017393F"/>
    <w:rsid w:val="00173951"/>
    <w:rsid w:val="00173959"/>
    <w:rsid w:val="00173B04"/>
    <w:rsid w:val="00173B58"/>
    <w:rsid w:val="00173CDE"/>
    <w:rsid w:val="00173D1F"/>
    <w:rsid w:val="00173D26"/>
    <w:rsid w:val="00173E5D"/>
    <w:rsid w:val="00173E9B"/>
    <w:rsid w:val="00173F2F"/>
    <w:rsid w:val="00173F9F"/>
    <w:rsid w:val="00174122"/>
    <w:rsid w:val="00174324"/>
    <w:rsid w:val="00174407"/>
    <w:rsid w:val="0017441A"/>
    <w:rsid w:val="0017445E"/>
    <w:rsid w:val="0017454F"/>
    <w:rsid w:val="001746FE"/>
    <w:rsid w:val="00174701"/>
    <w:rsid w:val="00174A45"/>
    <w:rsid w:val="00174A49"/>
    <w:rsid w:val="00174A61"/>
    <w:rsid w:val="00174A7B"/>
    <w:rsid w:val="00174B45"/>
    <w:rsid w:val="00174CB4"/>
    <w:rsid w:val="00174E6B"/>
    <w:rsid w:val="00174ED3"/>
    <w:rsid w:val="00174FDD"/>
    <w:rsid w:val="00175306"/>
    <w:rsid w:val="0017535D"/>
    <w:rsid w:val="001753CC"/>
    <w:rsid w:val="001754ED"/>
    <w:rsid w:val="001754F4"/>
    <w:rsid w:val="001755F1"/>
    <w:rsid w:val="00175858"/>
    <w:rsid w:val="00175948"/>
    <w:rsid w:val="00175A50"/>
    <w:rsid w:val="00175B20"/>
    <w:rsid w:val="00175BEB"/>
    <w:rsid w:val="00175C04"/>
    <w:rsid w:val="00175D22"/>
    <w:rsid w:val="00175D4C"/>
    <w:rsid w:val="00175D80"/>
    <w:rsid w:val="00175D99"/>
    <w:rsid w:val="00175E23"/>
    <w:rsid w:val="00175ECB"/>
    <w:rsid w:val="00176133"/>
    <w:rsid w:val="001761AD"/>
    <w:rsid w:val="00176288"/>
    <w:rsid w:val="001768C3"/>
    <w:rsid w:val="00176C31"/>
    <w:rsid w:val="00176CA0"/>
    <w:rsid w:val="00176CA8"/>
    <w:rsid w:val="00176E6A"/>
    <w:rsid w:val="00176EAF"/>
    <w:rsid w:val="00176EC7"/>
    <w:rsid w:val="00177107"/>
    <w:rsid w:val="0017717E"/>
    <w:rsid w:val="00177216"/>
    <w:rsid w:val="00177272"/>
    <w:rsid w:val="001772C4"/>
    <w:rsid w:val="00177328"/>
    <w:rsid w:val="001774A3"/>
    <w:rsid w:val="00177515"/>
    <w:rsid w:val="0017752E"/>
    <w:rsid w:val="0017757A"/>
    <w:rsid w:val="001775B3"/>
    <w:rsid w:val="001775CF"/>
    <w:rsid w:val="00177651"/>
    <w:rsid w:val="0017767D"/>
    <w:rsid w:val="0017795E"/>
    <w:rsid w:val="00177A8B"/>
    <w:rsid w:val="00177EA9"/>
    <w:rsid w:val="00180388"/>
    <w:rsid w:val="001803CD"/>
    <w:rsid w:val="00180460"/>
    <w:rsid w:val="001804E5"/>
    <w:rsid w:val="0018067B"/>
    <w:rsid w:val="0018079E"/>
    <w:rsid w:val="0018086D"/>
    <w:rsid w:val="00180903"/>
    <w:rsid w:val="001809A7"/>
    <w:rsid w:val="00180BF4"/>
    <w:rsid w:val="00180D01"/>
    <w:rsid w:val="00180E2A"/>
    <w:rsid w:val="00180FFE"/>
    <w:rsid w:val="0018106B"/>
    <w:rsid w:val="001812EB"/>
    <w:rsid w:val="0018136F"/>
    <w:rsid w:val="001813EA"/>
    <w:rsid w:val="001813EC"/>
    <w:rsid w:val="001815C3"/>
    <w:rsid w:val="00181649"/>
    <w:rsid w:val="00181677"/>
    <w:rsid w:val="001816E9"/>
    <w:rsid w:val="00181731"/>
    <w:rsid w:val="001819AF"/>
    <w:rsid w:val="001819F9"/>
    <w:rsid w:val="00181C09"/>
    <w:rsid w:val="00181D10"/>
    <w:rsid w:val="00181E14"/>
    <w:rsid w:val="00181E75"/>
    <w:rsid w:val="00181EEC"/>
    <w:rsid w:val="00181F97"/>
    <w:rsid w:val="00182091"/>
    <w:rsid w:val="001820C3"/>
    <w:rsid w:val="001820E7"/>
    <w:rsid w:val="00182175"/>
    <w:rsid w:val="00182206"/>
    <w:rsid w:val="0018258A"/>
    <w:rsid w:val="0018259A"/>
    <w:rsid w:val="0018260A"/>
    <w:rsid w:val="00182645"/>
    <w:rsid w:val="00182792"/>
    <w:rsid w:val="001827F3"/>
    <w:rsid w:val="0018297F"/>
    <w:rsid w:val="00182BDE"/>
    <w:rsid w:val="00182C8C"/>
    <w:rsid w:val="00182CC6"/>
    <w:rsid w:val="00182CCE"/>
    <w:rsid w:val="00182F8A"/>
    <w:rsid w:val="00183078"/>
    <w:rsid w:val="0018308A"/>
    <w:rsid w:val="001830DF"/>
    <w:rsid w:val="00183122"/>
    <w:rsid w:val="00183145"/>
    <w:rsid w:val="00183242"/>
    <w:rsid w:val="0018340F"/>
    <w:rsid w:val="001836CA"/>
    <w:rsid w:val="001837C8"/>
    <w:rsid w:val="0018386A"/>
    <w:rsid w:val="00183A6B"/>
    <w:rsid w:val="00183AA9"/>
    <w:rsid w:val="00183AD0"/>
    <w:rsid w:val="00183B4E"/>
    <w:rsid w:val="00183B55"/>
    <w:rsid w:val="00183C09"/>
    <w:rsid w:val="00183D4A"/>
    <w:rsid w:val="00183D82"/>
    <w:rsid w:val="00183DF1"/>
    <w:rsid w:val="00183F84"/>
    <w:rsid w:val="00184068"/>
    <w:rsid w:val="00184152"/>
    <w:rsid w:val="001841B3"/>
    <w:rsid w:val="001843E3"/>
    <w:rsid w:val="00184477"/>
    <w:rsid w:val="001844E7"/>
    <w:rsid w:val="001844F9"/>
    <w:rsid w:val="00184809"/>
    <w:rsid w:val="0018483B"/>
    <w:rsid w:val="001848A2"/>
    <w:rsid w:val="001849B3"/>
    <w:rsid w:val="001849E2"/>
    <w:rsid w:val="00184AE1"/>
    <w:rsid w:val="00184C4B"/>
    <w:rsid w:val="00184DFB"/>
    <w:rsid w:val="00185063"/>
    <w:rsid w:val="001851AF"/>
    <w:rsid w:val="0018523B"/>
    <w:rsid w:val="0018525C"/>
    <w:rsid w:val="00185297"/>
    <w:rsid w:val="001853B8"/>
    <w:rsid w:val="00185616"/>
    <w:rsid w:val="001856AF"/>
    <w:rsid w:val="001856E0"/>
    <w:rsid w:val="00185822"/>
    <w:rsid w:val="00185871"/>
    <w:rsid w:val="00185A64"/>
    <w:rsid w:val="00185A79"/>
    <w:rsid w:val="00185C62"/>
    <w:rsid w:val="00185C7D"/>
    <w:rsid w:val="00185C91"/>
    <w:rsid w:val="0018606A"/>
    <w:rsid w:val="0018618C"/>
    <w:rsid w:val="0018630D"/>
    <w:rsid w:val="0018632F"/>
    <w:rsid w:val="001863CF"/>
    <w:rsid w:val="00186499"/>
    <w:rsid w:val="001864D2"/>
    <w:rsid w:val="001864EB"/>
    <w:rsid w:val="001865F2"/>
    <w:rsid w:val="00186602"/>
    <w:rsid w:val="001867BD"/>
    <w:rsid w:val="00186817"/>
    <w:rsid w:val="00186937"/>
    <w:rsid w:val="00186983"/>
    <w:rsid w:val="0018698B"/>
    <w:rsid w:val="00186A7D"/>
    <w:rsid w:val="00186A8E"/>
    <w:rsid w:val="00186C77"/>
    <w:rsid w:val="00186DA4"/>
    <w:rsid w:val="00186DE7"/>
    <w:rsid w:val="00186F17"/>
    <w:rsid w:val="0018712A"/>
    <w:rsid w:val="00187164"/>
    <w:rsid w:val="00187227"/>
    <w:rsid w:val="00187441"/>
    <w:rsid w:val="0018746B"/>
    <w:rsid w:val="0018758A"/>
    <w:rsid w:val="00187849"/>
    <w:rsid w:val="00187954"/>
    <w:rsid w:val="00187A59"/>
    <w:rsid w:val="00187AF9"/>
    <w:rsid w:val="00187CB6"/>
    <w:rsid w:val="00187CBF"/>
    <w:rsid w:val="00187CE1"/>
    <w:rsid w:val="00187D28"/>
    <w:rsid w:val="00187FC7"/>
    <w:rsid w:val="00190017"/>
    <w:rsid w:val="001900C8"/>
    <w:rsid w:val="0019050F"/>
    <w:rsid w:val="0019070B"/>
    <w:rsid w:val="00190745"/>
    <w:rsid w:val="00190750"/>
    <w:rsid w:val="00190772"/>
    <w:rsid w:val="00190A35"/>
    <w:rsid w:val="00190A42"/>
    <w:rsid w:val="00190AAB"/>
    <w:rsid w:val="00190C7D"/>
    <w:rsid w:val="00190D1A"/>
    <w:rsid w:val="00190D21"/>
    <w:rsid w:val="00190D2C"/>
    <w:rsid w:val="00190FE0"/>
    <w:rsid w:val="00191143"/>
    <w:rsid w:val="0019115C"/>
    <w:rsid w:val="00191169"/>
    <w:rsid w:val="0019116E"/>
    <w:rsid w:val="00191223"/>
    <w:rsid w:val="001912C6"/>
    <w:rsid w:val="00191338"/>
    <w:rsid w:val="00191515"/>
    <w:rsid w:val="0019154A"/>
    <w:rsid w:val="0019163D"/>
    <w:rsid w:val="00191846"/>
    <w:rsid w:val="001918B1"/>
    <w:rsid w:val="00191C9F"/>
    <w:rsid w:val="00191D08"/>
    <w:rsid w:val="00191DE2"/>
    <w:rsid w:val="00191E08"/>
    <w:rsid w:val="00191E85"/>
    <w:rsid w:val="00191ED0"/>
    <w:rsid w:val="00191F78"/>
    <w:rsid w:val="00191FFB"/>
    <w:rsid w:val="00192209"/>
    <w:rsid w:val="001922D7"/>
    <w:rsid w:val="001923D8"/>
    <w:rsid w:val="001924A1"/>
    <w:rsid w:val="0019250E"/>
    <w:rsid w:val="001925A4"/>
    <w:rsid w:val="001926CE"/>
    <w:rsid w:val="001926EE"/>
    <w:rsid w:val="001927C0"/>
    <w:rsid w:val="001927FE"/>
    <w:rsid w:val="00192C2F"/>
    <w:rsid w:val="00192D89"/>
    <w:rsid w:val="00192D9E"/>
    <w:rsid w:val="00192E7C"/>
    <w:rsid w:val="001930BD"/>
    <w:rsid w:val="00193123"/>
    <w:rsid w:val="0019324E"/>
    <w:rsid w:val="00193283"/>
    <w:rsid w:val="00193521"/>
    <w:rsid w:val="0019360A"/>
    <w:rsid w:val="00193654"/>
    <w:rsid w:val="00193656"/>
    <w:rsid w:val="00193660"/>
    <w:rsid w:val="001936B6"/>
    <w:rsid w:val="001936E9"/>
    <w:rsid w:val="0019389F"/>
    <w:rsid w:val="001938EA"/>
    <w:rsid w:val="001939B5"/>
    <w:rsid w:val="00193A6D"/>
    <w:rsid w:val="00193CC7"/>
    <w:rsid w:val="00193D02"/>
    <w:rsid w:val="00193DC9"/>
    <w:rsid w:val="00193E32"/>
    <w:rsid w:val="00193EAC"/>
    <w:rsid w:val="00193EE9"/>
    <w:rsid w:val="00193F41"/>
    <w:rsid w:val="00194002"/>
    <w:rsid w:val="001940B1"/>
    <w:rsid w:val="00194143"/>
    <w:rsid w:val="0019416A"/>
    <w:rsid w:val="00194428"/>
    <w:rsid w:val="0019459C"/>
    <w:rsid w:val="0019477E"/>
    <w:rsid w:val="00194807"/>
    <w:rsid w:val="0019483C"/>
    <w:rsid w:val="00194866"/>
    <w:rsid w:val="00194898"/>
    <w:rsid w:val="001948AB"/>
    <w:rsid w:val="00194C9A"/>
    <w:rsid w:val="00194D32"/>
    <w:rsid w:val="00194D85"/>
    <w:rsid w:val="00194DAC"/>
    <w:rsid w:val="00194DAF"/>
    <w:rsid w:val="00194E28"/>
    <w:rsid w:val="00194F58"/>
    <w:rsid w:val="001950DE"/>
    <w:rsid w:val="001950E4"/>
    <w:rsid w:val="001951C0"/>
    <w:rsid w:val="0019520E"/>
    <w:rsid w:val="001952A7"/>
    <w:rsid w:val="00195322"/>
    <w:rsid w:val="00195358"/>
    <w:rsid w:val="0019545A"/>
    <w:rsid w:val="0019547D"/>
    <w:rsid w:val="001955DF"/>
    <w:rsid w:val="00195604"/>
    <w:rsid w:val="00195621"/>
    <w:rsid w:val="00195687"/>
    <w:rsid w:val="00195820"/>
    <w:rsid w:val="0019584D"/>
    <w:rsid w:val="0019591E"/>
    <w:rsid w:val="001959C3"/>
    <w:rsid w:val="00195A61"/>
    <w:rsid w:val="00195C28"/>
    <w:rsid w:val="00195D46"/>
    <w:rsid w:val="00195D53"/>
    <w:rsid w:val="00195F08"/>
    <w:rsid w:val="00195F71"/>
    <w:rsid w:val="00196357"/>
    <w:rsid w:val="0019644E"/>
    <w:rsid w:val="0019644F"/>
    <w:rsid w:val="001964AD"/>
    <w:rsid w:val="001964DD"/>
    <w:rsid w:val="00196625"/>
    <w:rsid w:val="001967E1"/>
    <w:rsid w:val="00196837"/>
    <w:rsid w:val="001968C8"/>
    <w:rsid w:val="00196AAA"/>
    <w:rsid w:val="00196AC0"/>
    <w:rsid w:val="00196CF3"/>
    <w:rsid w:val="00196EA7"/>
    <w:rsid w:val="00197008"/>
    <w:rsid w:val="00197016"/>
    <w:rsid w:val="0019702F"/>
    <w:rsid w:val="0019708C"/>
    <w:rsid w:val="001970C0"/>
    <w:rsid w:val="001970DA"/>
    <w:rsid w:val="001971D9"/>
    <w:rsid w:val="001971DF"/>
    <w:rsid w:val="001972A4"/>
    <w:rsid w:val="0019734C"/>
    <w:rsid w:val="001975D2"/>
    <w:rsid w:val="00197633"/>
    <w:rsid w:val="00197645"/>
    <w:rsid w:val="0019770C"/>
    <w:rsid w:val="00197748"/>
    <w:rsid w:val="0019778F"/>
    <w:rsid w:val="001979DB"/>
    <w:rsid w:val="00197B64"/>
    <w:rsid w:val="00197C9C"/>
    <w:rsid w:val="001A0045"/>
    <w:rsid w:val="001A0055"/>
    <w:rsid w:val="001A00BC"/>
    <w:rsid w:val="001A01E7"/>
    <w:rsid w:val="001A02FC"/>
    <w:rsid w:val="001A0444"/>
    <w:rsid w:val="001A04DE"/>
    <w:rsid w:val="001A05C9"/>
    <w:rsid w:val="001A0722"/>
    <w:rsid w:val="001A0777"/>
    <w:rsid w:val="001A0B8F"/>
    <w:rsid w:val="001A0C4F"/>
    <w:rsid w:val="001A0D7C"/>
    <w:rsid w:val="001A0E5E"/>
    <w:rsid w:val="001A0EF7"/>
    <w:rsid w:val="001A1115"/>
    <w:rsid w:val="001A11C1"/>
    <w:rsid w:val="001A12BB"/>
    <w:rsid w:val="001A14B3"/>
    <w:rsid w:val="001A14DC"/>
    <w:rsid w:val="001A157F"/>
    <w:rsid w:val="001A1662"/>
    <w:rsid w:val="001A1676"/>
    <w:rsid w:val="001A16EC"/>
    <w:rsid w:val="001A16F4"/>
    <w:rsid w:val="001A17A0"/>
    <w:rsid w:val="001A182E"/>
    <w:rsid w:val="001A18CF"/>
    <w:rsid w:val="001A19C0"/>
    <w:rsid w:val="001A19D4"/>
    <w:rsid w:val="001A1A55"/>
    <w:rsid w:val="001A1AD3"/>
    <w:rsid w:val="001A1BB3"/>
    <w:rsid w:val="001A1D63"/>
    <w:rsid w:val="001A1D9F"/>
    <w:rsid w:val="001A1E23"/>
    <w:rsid w:val="001A1F22"/>
    <w:rsid w:val="001A1F7F"/>
    <w:rsid w:val="001A2270"/>
    <w:rsid w:val="001A22B7"/>
    <w:rsid w:val="001A2426"/>
    <w:rsid w:val="001A2523"/>
    <w:rsid w:val="001A25A7"/>
    <w:rsid w:val="001A2668"/>
    <w:rsid w:val="001A2692"/>
    <w:rsid w:val="001A26BB"/>
    <w:rsid w:val="001A26D4"/>
    <w:rsid w:val="001A2843"/>
    <w:rsid w:val="001A28E4"/>
    <w:rsid w:val="001A2B82"/>
    <w:rsid w:val="001A2CE1"/>
    <w:rsid w:val="001A2DE5"/>
    <w:rsid w:val="001A2E3E"/>
    <w:rsid w:val="001A2F76"/>
    <w:rsid w:val="001A33D4"/>
    <w:rsid w:val="001A3463"/>
    <w:rsid w:val="001A3648"/>
    <w:rsid w:val="001A36FB"/>
    <w:rsid w:val="001A36FC"/>
    <w:rsid w:val="001A37BC"/>
    <w:rsid w:val="001A3823"/>
    <w:rsid w:val="001A39D0"/>
    <w:rsid w:val="001A3B05"/>
    <w:rsid w:val="001A3B53"/>
    <w:rsid w:val="001A3CF4"/>
    <w:rsid w:val="001A3EA1"/>
    <w:rsid w:val="001A41B7"/>
    <w:rsid w:val="001A43F4"/>
    <w:rsid w:val="001A4499"/>
    <w:rsid w:val="001A4557"/>
    <w:rsid w:val="001A468F"/>
    <w:rsid w:val="001A49FF"/>
    <w:rsid w:val="001A4A7E"/>
    <w:rsid w:val="001A4B0A"/>
    <w:rsid w:val="001A4C6B"/>
    <w:rsid w:val="001A4DF5"/>
    <w:rsid w:val="001A4E98"/>
    <w:rsid w:val="001A4F49"/>
    <w:rsid w:val="001A4FB6"/>
    <w:rsid w:val="001A5115"/>
    <w:rsid w:val="001A520F"/>
    <w:rsid w:val="001A527A"/>
    <w:rsid w:val="001A52CA"/>
    <w:rsid w:val="001A535E"/>
    <w:rsid w:val="001A549F"/>
    <w:rsid w:val="001A55A0"/>
    <w:rsid w:val="001A55DD"/>
    <w:rsid w:val="001A5677"/>
    <w:rsid w:val="001A584D"/>
    <w:rsid w:val="001A58A2"/>
    <w:rsid w:val="001A5910"/>
    <w:rsid w:val="001A5916"/>
    <w:rsid w:val="001A59C1"/>
    <w:rsid w:val="001A5A68"/>
    <w:rsid w:val="001A5B5F"/>
    <w:rsid w:val="001A5BC9"/>
    <w:rsid w:val="001A5E36"/>
    <w:rsid w:val="001A5E83"/>
    <w:rsid w:val="001A5FA4"/>
    <w:rsid w:val="001A6170"/>
    <w:rsid w:val="001A62CE"/>
    <w:rsid w:val="001A63DA"/>
    <w:rsid w:val="001A6429"/>
    <w:rsid w:val="001A64AD"/>
    <w:rsid w:val="001A665C"/>
    <w:rsid w:val="001A66F1"/>
    <w:rsid w:val="001A6714"/>
    <w:rsid w:val="001A678B"/>
    <w:rsid w:val="001A67F4"/>
    <w:rsid w:val="001A67F5"/>
    <w:rsid w:val="001A67FB"/>
    <w:rsid w:val="001A685A"/>
    <w:rsid w:val="001A6862"/>
    <w:rsid w:val="001A68C7"/>
    <w:rsid w:val="001A6920"/>
    <w:rsid w:val="001A6939"/>
    <w:rsid w:val="001A6953"/>
    <w:rsid w:val="001A6980"/>
    <w:rsid w:val="001A6A4F"/>
    <w:rsid w:val="001A6A8C"/>
    <w:rsid w:val="001A6B2F"/>
    <w:rsid w:val="001A6B86"/>
    <w:rsid w:val="001A6CD6"/>
    <w:rsid w:val="001A6E7D"/>
    <w:rsid w:val="001A6EEB"/>
    <w:rsid w:val="001A6F01"/>
    <w:rsid w:val="001A7035"/>
    <w:rsid w:val="001A728D"/>
    <w:rsid w:val="001A72EF"/>
    <w:rsid w:val="001A7316"/>
    <w:rsid w:val="001A7562"/>
    <w:rsid w:val="001A7591"/>
    <w:rsid w:val="001A75C8"/>
    <w:rsid w:val="001A765D"/>
    <w:rsid w:val="001A77D2"/>
    <w:rsid w:val="001A7823"/>
    <w:rsid w:val="001A7970"/>
    <w:rsid w:val="001A79B9"/>
    <w:rsid w:val="001A7B04"/>
    <w:rsid w:val="001A7B24"/>
    <w:rsid w:val="001A7B57"/>
    <w:rsid w:val="001A7CDA"/>
    <w:rsid w:val="001A7D6C"/>
    <w:rsid w:val="001A7EA5"/>
    <w:rsid w:val="001A7EF2"/>
    <w:rsid w:val="001A7F29"/>
    <w:rsid w:val="001A7F6B"/>
    <w:rsid w:val="001B018B"/>
    <w:rsid w:val="001B03EF"/>
    <w:rsid w:val="001B04B0"/>
    <w:rsid w:val="001B04DC"/>
    <w:rsid w:val="001B0520"/>
    <w:rsid w:val="001B05AB"/>
    <w:rsid w:val="001B05DB"/>
    <w:rsid w:val="001B0649"/>
    <w:rsid w:val="001B0834"/>
    <w:rsid w:val="001B090A"/>
    <w:rsid w:val="001B097C"/>
    <w:rsid w:val="001B09CC"/>
    <w:rsid w:val="001B0A49"/>
    <w:rsid w:val="001B0BD3"/>
    <w:rsid w:val="001B0CE0"/>
    <w:rsid w:val="001B0E88"/>
    <w:rsid w:val="001B0F53"/>
    <w:rsid w:val="001B0FE0"/>
    <w:rsid w:val="001B1023"/>
    <w:rsid w:val="001B1086"/>
    <w:rsid w:val="001B1108"/>
    <w:rsid w:val="001B1203"/>
    <w:rsid w:val="001B12B9"/>
    <w:rsid w:val="001B1526"/>
    <w:rsid w:val="001B1545"/>
    <w:rsid w:val="001B1773"/>
    <w:rsid w:val="001B1979"/>
    <w:rsid w:val="001B19DC"/>
    <w:rsid w:val="001B1A8D"/>
    <w:rsid w:val="001B1AC0"/>
    <w:rsid w:val="001B1B9C"/>
    <w:rsid w:val="001B1DA2"/>
    <w:rsid w:val="001B1E17"/>
    <w:rsid w:val="001B1E1E"/>
    <w:rsid w:val="001B1E27"/>
    <w:rsid w:val="001B1FBC"/>
    <w:rsid w:val="001B2040"/>
    <w:rsid w:val="001B20E9"/>
    <w:rsid w:val="001B22CB"/>
    <w:rsid w:val="001B22E7"/>
    <w:rsid w:val="001B250D"/>
    <w:rsid w:val="001B2516"/>
    <w:rsid w:val="001B25BB"/>
    <w:rsid w:val="001B25EA"/>
    <w:rsid w:val="001B27BC"/>
    <w:rsid w:val="001B2868"/>
    <w:rsid w:val="001B2CEA"/>
    <w:rsid w:val="001B2E43"/>
    <w:rsid w:val="001B2E44"/>
    <w:rsid w:val="001B2F5F"/>
    <w:rsid w:val="001B2F61"/>
    <w:rsid w:val="001B3233"/>
    <w:rsid w:val="001B32F3"/>
    <w:rsid w:val="001B3382"/>
    <w:rsid w:val="001B3483"/>
    <w:rsid w:val="001B366E"/>
    <w:rsid w:val="001B373E"/>
    <w:rsid w:val="001B379B"/>
    <w:rsid w:val="001B3869"/>
    <w:rsid w:val="001B3888"/>
    <w:rsid w:val="001B389E"/>
    <w:rsid w:val="001B3A64"/>
    <w:rsid w:val="001B3AA9"/>
    <w:rsid w:val="001B3AF7"/>
    <w:rsid w:val="001B3D53"/>
    <w:rsid w:val="001B3DBE"/>
    <w:rsid w:val="001B3DCF"/>
    <w:rsid w:val="001B3DED"/>
    <w:rsid w:val="001B3E93"/>
    <w:rsid w:val="001B3F8F"/>
    <w:rsid w:val="001B3FF5"/>
    <w:rsid w:val="001B4081"/>
    <w:rsid w:val="001B40A5"/>
    <w:rsid w:val="001B40E5"/>
    <w:rsid w:val="001B4186"/>
    <w:rsid w:val="001B4263"/>
    <w:rsid w:val="001B4460"/>
    <w:rsid w:val="001B448E"/>
    <w:rsid w:val="001B4569"/>
    <w:rsid w:val="001B45C6"/>
    <w:rsid w:val="001B45D7"/>
    <w:rsid w:val="001B45DF"/>
    <w:rsid w:val="001B47DB"/>
    <w:rsid w:val="001B4A56"/>
    <w:rsid w:val="001B4B8A"/>
    <w:rsid w:val="001B4B8D"/>
    <w:rsid w:val="001B4F2E"/>
    <w:rsid w:val="001B4F65"/>
    <w:rsid w:val="001B5114"/>
    <w:rsid w:val="001B51CC"/>
    <w:rsid w:val="001B51DC"/>
    <w:rsid w:val="001B5262"/>
    <w:rsid w:val="001B536C"/>
    <w:rsid w:val="001B5462"/>
    <w:rsid w:val="001B5512"/>
    <w:rsid w:val="001B5663"/>
    <w:rsid w:val="001B56A2"/>
    <w:rsid w:val="001B5788"/>
    <w:rsid w:val="001B57B6"/>
    <w:rsid w:val="001B57FF"/>
    <w:rsid w:val="001B587F"/>
    <w:rsid w:val="001B5A54"/>
    <w:rsid w:val="001B5A74"/>
    <w:rsid w:val="001B5A8F"/>
    <w:rsid w:val="001B5F2F"/>
    <w:rsid w:val="001B5F5F"/>
    <w:rsid w:val="001B60FC"/>
    <w:rsid w:val="001B6171"/>
    <w:rsid w:val="001B6209"/>
    <w:rsid w:val="001B6242"/>
    <w:rsid w:val="001B6306"/>
    <w:rsid w:val="001B63CB"/>
    <w:rsid w:val="001B6428"/>
    <w:rsid w:val="001B6442"/>
    <w:rsid w:val="001B64EB"/>
    <w:rsid w:val="001B653F"/>
    <w:rsid w:val="001B6914"/>
    <w:rsid w:val="001B6A76"/>
    <w:rsid w:val="001B6D64"/>
    <w:rsid w:val="001B6E36"/>
    <w:rsid w:val="001B6E55"/>
    <w:rsid w:val="001B6E85"/>
    <w:rsid w:val="001B6EC0"/>
    <w:rsid w:val="001B7110"/>
    <w:rsid w:val="001B712E"/>
    <w:rsid w:val="001B7379"/>
    <w:rsid w:val="001B73D8"/>
    <w:rsid w:val="001B74D3"/>
    <w:rsid w:val="001B755C"/>
    <w:rsid w:val="001B75D9"/>
    <w:rsid w:val="001B7637"/>
    <w:rsid w:val="001B763E"/>
    <w:rsid w:val="001B7687"/>
    <w:rsid w:val="001B76F9"/>
    <w:rsid w:val="001B79E9"/>
    <w:rsid w:val="001B7C05"/>
    <w:rsid w:val="001B7CA4"/>
    <w:rsid w:val="001B7CC8"/>
    <w:rsid w:val="001B7ECA"/>
    <w:rsid w:val="001C01CE"/>
    <w:rsid w:val="001C02CD"/>
    <w:rsid w:val="001C02E4"/>
    <w:rsid w:val="001C04A1"/>
    <w:rsid w:val="001C05AE"/>
    <w:rsid w:val="001C05FB"/>
    <w:rsid w:val="001C065A"/>
    <w:rsid w:val="001C0742"/>
    <w:rsid w:val="001C0781"/>
    <w:rsid w:val="001C0793"/>
    <w:rsid w:val="001C0804"/>
    <w:rsid w:val="001C0931"/>
    <w:rsid w:val="001C0981"/>
    <w:rsid w:val="001C0BA9"/>
    <w:rsid w:val="001C0BD9"/>
    <w:rsid w:val="001C0C76"/>
    <w:rsid w:val="001C0E58"/>
    <w:rsid w:val="001C0EDA"/>
    <w:rsid w:val="001C0F9C"/>
    <w:rsid w:val="001C1000"/>
    <w:rsid w:val="001C10B2"/>
    <w:rsid w:val="001C10B3"/>
    <w:rsid w:val="001C10C0"/>
    <w:rsid w:val="001C11B1"/>
    <w:rsid w:val="001C1289"/>
    <w:rsid w:val="001C1689"/>
    <w:rsid w:val="001C1714"/>
    <w:rsid w:val="001C1884"/>
    <w:rsid w:val="001C18D2"/>
    <w:rsid w:val="001C1A06"/>
    <w:rsid w:val="001C1A9B"/>
    <w:rsid w:val="001C1AB7"/>
    <w:rsid w:val="001C1B71"/>
    <w:rsid w:val="001C1CCE"/>
    <w:rsid w:val="001C1DB3"/>
    <w:rsid w:val="001C1F57"/>
    <w:rsid w:val="001C1FEF"/>
    <w:rsid w:val="001C20E6"/>
    <w:rsid w:val="001C2261"/>
    <w:rsid w:val="001C2349"/>
    <w:rsid w:val="001C23C5"/>
    <w:rsid w:val="001C24F4"/>
    <w:rsid w:val="001C2519"/>
    <w:rsid w:val="001C2586"/>
    <w:rsid w:val="001C25BD"/>
    <w:rsid w:val="001C2901"/>
    <w:rsid w:val="001C2920"/>
    <w:rsid w:val="001C295F"/>
    <w:rsid w:val="001C2960"/>
    <w:rsid w:val="001C296E"/>
    <w:rsid w:val="001C2A51"/>
    <w:rsid w:val="001C2ABE"/>
    <w:rsid w:val="001C2BFA"/>
    <w:rsid w:val="001C2CB1"/>
    <w:rsid w:val="001C2DDE"/>
    <w:rsid w:val="001C2DE0"/>
    <w:rsid w:val="001C2E40"/>
    <w:rsid w:val="001C2E44"/>
    <w:rsid w:val="001C2E91"/>
    <w:rsid w:val="001C300E"/>
    <w:rsid w:val="001C3022"/>
    <w:rsid w:val="001C31B5"/>
    <w:rsid w:val="001C3260"/>
    <w:rsid w:val="001C3345"/>
    <w:rsid w:val="001C3353"/>
    <w:rsid w:val="001C3484"/>
    <w:rsid w:val="001C36A9"/>
    <w:rsid w:val="001C3804"/>
    <w:rsid w:val="001C3A34"/>
    <w:rsid w:val="001C3ACB"/>
    <w:rsid w:val="001C3BC4"/>
    <w:rsid w:val="001C3E7B"/>
    <w:rsid w:val="001C3F48"/>
    <w:rsid w:val="001C405D"/>
    <w:rsid w:val="001C4124"/>
    <w:rsid w:val="001C429D"/>
    <w:rsid w:val="001C42BD"/>
    <w:rsid w:val="001C42D4"/>
    <w:rsid w:val="001C44A0"/>
    <w:rsid w:val="001C44AA"/>
    <w:rsid w:val="001C44F4"/>
    <w:rsid w:val="001C4555"/>
    <w:rsid w:val="001C46EA"/>
    <w:rsid w:val="001C493A"/>
    <w:rsid w:val="001C4966"/>
    <w:rsid w:val="001C496B"/>
    <w:rsid w:val="001C498D"/>
    <w:rsid w:val="001C4A4A"/>
    <w:rsid w:val="001C4B21"/>
    <w:rsid w:val="001C4BC6"/>
    <w:rsid w:val="001C4BEA"/>
    <w:rsid w:val="001C4BF4"/>
    <w:rsid w:val="001C4C2D"/>
    <w:rsid w:val="001C4CD0"/>
    <w:rsid w:val="001C4D0C"/>
    <w:rsid w:val="001C4DAC"/>
    <w:rsid w:val="001C4F69"/>
    <w:rsid w:val="001C5085"/>
    <w:rsid w:val="001C5337"/>
    <w:rsid w:val="001C545F"/>
    <w:rsid w:val="001C5607"/>
    <w:rsid w:val="001C57D2"/>
    <w:rsid w:val="001C57D8"/>
    <w:rsid w:val="001C57DD"/>
    <w:rsid w:val="001C5A86"/>
    <w:rsid w:val="001C5D67"/>
    <w:rsid w:val="001C5DA8"/>
    <w:rsid w:val="001C5EB2"/>
    <w:rsid w:val="001C60B2"/>
    <w:rsid w:val="001C60F8"/>
    <w:rsid w:val="001C6162"/>
    <w:rsid w:val="001C6190"/>
    <w:rsid w:val="001C61AD"/>
    <w:rsid w:val="001C61D7"/>
    <w:rsid w:val="001C621A"/>
    <w:rsid w:val="001C6334"/>
    <w:rsid w:val="001C65C2"/>
    <w:rsid w:val="001C660D"/>
    <w:rsid w:val="001C6637"/>
    <w:rsid w:val="001C6820"/>
    <w:rsid w:val="001C683A"/>
    <w:rsid w:val="001C68B1"/>
    <w:rsid w:val="001C68C0"/>
    <w:rsid w:val="001C6A86"/>
    <w:rsid w:val="001C6ADE"/>
    <w:rsid w:val="001C6C20"/>
    <w:rsid w:val="001C6C8F"/>
    <w:rsid w:val="001C6EF1"/>
    <w:rsid w:val="001C6EF5"/>
    <w:rsid w:val="001C6F07"/>
    <w:rsid w:val="001C6FB1"/>
    <w:rsid w:val="001C7042"/>
    <w:rsid w:val="001C705F"/>
    <w:rsid w:val="001C70A7"/>
    <w:rsid w:val="001C718C"/>
    <w:rsid w:val="001C7197"/>
    <w:rsid w:val="001C7282"/>
    <w:rsid w:val="001C728F"/>
    <w:rsid w:val="001C729C"/>
    <w:rsid w:val="001C74C5"/>
    <w:rsid w:val="001C75FE"/>
    <w:rsid w:val="001C7708"/>
    <w:rsid w:val="001C7768"/>
    <w:rsid w:val="001C7808"/>
    <w:rsid w:val="001C7903"/>
    <w:rsid w:val="001C7918"/>
    <w:rsid w:val="001C7A55"/>
    <w:rsid w:val="001C7D90"/>
    <w:rsid w:val="001C7E88"/>
    <w:rsid w:val="001D007E"/>
    <w:rsid w:val="001D012C"/>
    <w:rsid w:val="001D01DE"/>
    <w:rsid w:val="001D01E6"/>
    <w:rsid w:val="001D02A7"/>
    <w:rsid w:val="001D0313"/>
    <w:rsid w:val="001D05E1"/>
    <w:rsid w:val="001D061C"/>
    <w:rsid w:val="001D06A3"/>
    <w:rsid w:val="001D0790"/>
    <w:rsid w:val="001D0862"/>
    <w:rsid w:val="001D0C11"/>
    <w:rsid w:val="001D0E81"/>
    <w:rsid w:val="001D0ED7"/>
    <w:rsid w:val="001D0F2B"/>
    <w:rsid w:val="001D0F40"/>
    <w:rsid w:val="001D0FE2"/>
    <w:rsid w:val="001D1079"/>
    <w:rsid w:val="001D10C1"/>
    <w:rsid w:val="001D1249"/>
    <w:rsid w:val="001D156A"/>
    <w:rsid w:val="001D1793"/>
    <w:rsid w:val="001D179C"/>
    <w:rsid w:val="001D19CF"/>
    <w:rsid w:val="001D1AD4"/>
    <w:rsid w:val="001D1B43"/>
    <w:rsid w:val="001D1BA1"/>
    <w:rsid w:val="001D1DD9"/>
    <w:rsid w:val="001D1F5D"/>
    <w:rsid w:val="001D20C5"/>
    <w:rsid w:val="001D214B"/>
    <w:rsid w:val="001D2173"/>
    <w:rsid w:val="001D228D"/>
    <w:rsid w:val="001D23C4"/>
    <w:rsid w:val="001D2462"/>
    <w:rsid w:val="001D2463"/>
    <w:rsid w:val="001D283A"/>
    <w:rsid w:val="001D287D"/>
    <w:rsid w:val="001D2887"/>
    <w:rsid w:val="001D28B5"/>
    <w:rsid w:val="001D295C"/>
    <w:rsid w:val="001D2A2C"/>
    <w:rsid w:val="001D2AFE"/>
    <w:rsid w:val="001D2B3A"/>
    <w:rsid w:val="001D2BD5"/>
    <w:rsid w:val="001D2C7E"/>
    <w:rsid w:val="001D2CC5"/>
    <w:rsid w:val="001D2D0B"/>
    <w:rsid w:val="001D2D50"/>
    <w:rsid w:val="001D2E0A"/>
    <w:rsid w:val="001D2E14"/>
    <w:rsid w:val="001D3112"/>
    <w:rsid w:val="001D3162"/>
    <w:rsid w:val="001D32B2"/>
    <w:rsid w:val="001D338A"/>
    <w:rsid w:val="001D3483"/>
    <w:rsid w:val="001D3646"/>
    <w:rsid w:val="001D3896"/>
    <w:rsid w:val="001D38B1"/>
    <w:rsid w:val="001D392F"/>
    <w:rsid w:val="001D3A1D"/>
    <w:rsid w:val="001D3A68"/>
    <w:rsid w:val="001D3B2A"/>
    <w:rsid w:val="001D3C0E"/>
    <w:rsid w:val="001D3C8D"/>
    <w:rsid w:val="001D3CD4"/>
    <w:rsid w:val="001D3D2A"/>
    <w:rsid w:val="001D3DAA"/>
    <w:rsid w:val="001D3E51"/>
    <w:rsid w:val="001D3E80"/>
    <w:rsid w:val="001D4006"/>
    <w:rsid w:val="001D4011"/>
    <w:rsid w:val="001D4058"/>
    <w:rsid w:val="001D40A8"/>
    <w:rsid w:val="001D40F6"/>
    <w:rsid w:val="001D41D1"/>
    <w:rsid w:val="001D426D"/>
    <w:rsid w:val="001D4406"/>
    <w:rsid w:val="001D4409"/>
    <w:rsid w:val="001D443D"/>
    <w:rsid w:val="001D4477"/>
    <w:rsid w:val="001D44DE"/>
    <w:rsid w:val="001D456C"/>
    <w:rsid w:val="001D46F0"/>
    <w:rsid w:val="001D4710"/>
    <w:rsid w:val="001D49AE"/>
    <w:rsid w:val="001D4A33"/>
    <w:rsid w:val="001D4C3A"/>
    <w:rsid w:val="001D4D1E"/>
    <w:rsid w:val="001D4D9D"/>
    <w:rsid w:val="001D4E7D"/>
    <w:rsid w:val="001D4EA8"/>
    <w:rsid w:val="001D4FE2"/>
    <w:rsid w:val="001D5038"/>
    <w:rsid w:val="001D5063"/>
    <w:rsid w:val="001D508E"/>
    <w:rsid w:val="001D50BF"/>
    <w:rsid w:val="001D51D2"/>
    <w:rsid w:val="001D5266"/>
    <w:rsid w:val="001D53FD"/>
    <w:rsid w:val="001D5570"/>
    <w:rsid w:val="001D55EC"/>
    <w:rsid w:val="001D5827"/>
    <w:rsid w:val="001D5836"/>
    <w:rsid w:val="001D5865"/>
    <w:rsid w:val="001D5904"/>
    <w:rsid w:val="001D598E"/>
    <w:rsid w:val="001D5A5F"/>
    <w:rsid w:val="001D5B3E"/>
    <w:rsid w:val="001D5BAC"/>
    <w:rsid w:val="001D5CEE"/>
    <w:rsid w:val="001D5CFE"/>
    <w:rsid w:val="001D5DBF"/>
    <w:rsid w:val="001D5F08"/>
    <w:rsid w:val="001D5F0B"/>
    <w:rsid w:val="001D5F31"/>
    <w:rsid w:val="001D625D"/>
    <w:rsid w:val="001D6344"/>
    <w:rsid w:val="001D634C"/>
    <w:rsid w:val="001D63BC"/>
    <w:rsid w:val="001D6551"/>
    <w:rsid w:val="001D65B4"/>
    <w:rsid w:val="001D66BB"/>
    <w:rsid w:val="001D6718"/>
    <w:rsid w:val="001D675D"/>
    <w:rsid w:val="001D67F8"/>
    <w:rsid w:val="001D6848"/>
    <w:rsid w:val="001D68BC"/>
    <w:rsid w:val="001D698F"/>
    <w:rsid w:val="001D69D1"/>
    <w:rsid w:val="001D6B01"/>
    <w:rsid w:val="001D6DE3"/>
    <w:rsid w:val="001D7051"/>
    <w:rsid w:val="001D705A"/>
    <w:rsid w:val="001D70C3"/>
    <w:rsid w:val="001D73EA"/>
    <w:rsid w:val="001D7466"/>
    <w:rsid w:val="001D7916"/>
    <w:rsid w:val="001D79AF"/>
    <w:rsid w:val="001D79D5"/>
    <w:rsid w:val="001D7B3C"/>
    <w:rsid w:val="001D7BA9"/>
    <w:rsid w:val="001D7C5E"/>
    <w:rsid w:val="001D7DE5"/>
    <w:rsid w:val="001D7E8D"/>
    <w:rsid w:val="001D7F8C"/>
    <w:rsid w:val="001D7FCA"/>
    <w:rsid w:val="001E0062"/>
    <w:rsid w:val="001E02C6"/>
    <w:rsid w:val="001E053B"/>
    <w:rsid w:val="001E05CD"/>
    <w:rsid w:val="001E0794"/>
    <w:rsid w:val="001E0A50"/>
    <w:rsid w:val="001E0BEA"/>
    <w:rsid w:val="001E0C59"/>
    <w:rsid w:val="001E0E8D"/>
    <w:rsid w:val="001E0E9E"/>
    <w:rsid w:val="001E0F06"/>
    <w:rsid w:val="001E0F6E"/>
    <w:rsid w:val="001E0FBD"/>
    <w:rsid w:val="001E0FD9"/>
    <w:rsid w:val="001E1082"/>
    <w:rsid w:val="001E10EE"/>
    <w:rsid w:val="001E1310"/>
    <w:rsid w:val="001E14E0"/>
    <w:rsid w:val="001E154C"/>
    <w:rsid w:val="001E155C"/>
    <w:rsid w:val="001E16FB"/>
    <w:rsid w:val="001E1803"/>
    <w:rsid w:val="001E184D"/>
    <w:rsid w:val="001E19A0"/>
    <w:rsid w:val="001E1AFF"/>
    <w:rsid w:val="001E1C60"/>
    <w:rsid w:val="001E1CA4"/>
    <w:rsid w:val="001E1CEB"/>
    <w:rsid w:val="001E1D8E"/>
    <w:rsid w:val="001E1DF3"/>
    <w:rsid w:val="001E1E94"/>
    <w:rsid w:val="001E1ECD"/>
    <w:rsid w:val="001E1EEE"/>
    <w:rsid w:val="001E1EF5"/>
    <w:rsid w:val="001E20AE"/>
    <w:rsid w:val="001E20B1"/>
    <w:rsid w:val="001E22F2"/>
    <w:rsid w:val="001E24AB"/>
    <w:rsid w:val="001E24C3"/>
    <w:rsid w:val="001E24CE"/>
    <w:rsid w:val="001E2595"/>
    <w:rsid w:val="001E25B4"/>
    <w:rsid w:val="001E268C"/>
    <w:rsid w:val="001E26AF"/>
    <w:rsid w:val="001E284A"/>
    <w:rsid w:val="001E2878"/>
    <w:rsid w:val="001E29D2"/>
    <w:rsid w:val="001E2A38"/>
    <w:rsid w:val="001E2A58"/>
    <w:rsid w:val="001E2A7B"/>
    <w:rsid w:val="001E2AA4"/>
    <w:rsid w:val="001E2BB6"/>
    <w:rsid w:val="001E2C51"/>
    <w:rsid w:val="001E2CE7"/>
    <w:rsid w:val="001E2CFF"/>
    <w:rsid w:val="001E2EE0"/>
    <w:rsid w:val="001E2F99"/>
    <w:rsid w:val="001E3178"/>
    <w:rsid w:val="001E331D"/>
    <w:rsid w:val="001E3396"/>
    <w:rsid w:val="001E33B8"/>
    <w:rsid w:val="001E3490"/>
    <w:rsid w:val="001E366E"/>
    <w:rsid w:val="001E3671"/>
    <w:rsid w:val="001E3715"/>
    <w:rsid w:val="001E3730"/>
    <w:rsid w:val="001E3750"/>
    <w:rsid w:val="001E3868"/>
    <w:rsid w:val="001E38B1"/>
    <w:rsid w:val="001E38DA"/>
    <w:rsid w:val="001E3D9F"/>
    <w:rsid w:val="001E3E77"/>
    <w:rsid w:val="001E3EC2"/>
    <w:rsid w:val="001E3F2E"/>
    <w:rsid w:val="001E3F52"/>
    <w:rsid w:val="001E3FB0"/>
    <w:rsid w:val="001E4098"/>
    <w:rsid w:val="001E40B1"/>
    <w:rsid w:val="001E41F8"/>
    <w:rsid w:val="001E4357"/>
    <w:rsid w:val="001E43BB"/>
    <w:rsid w:val="001E43BC"/>
    <w:rsid w:val="001E4445"/>
    <w:rsid w:val="001E449E"/>
    <w:rsid w:val="001E4599"/>
    <w:rsid w:val="001E4860"/>
    <w:rsid w:val="001E4A20"/>
    <w:rsid w:val="001E4A59"/>
    <w:rsid w:val="001E4A7D"/>
    <w:rsid w:val="001E4B08"/>
    <w:rsid w:val="001E4B14"/>
    <w:rsid w:val="001E4BDE"/>
    <w:rsid w:val="001E4DCB"/>
    <w:rsid w:val="001E4E63"/>
    <w:rsid w:val="001E4EE4"/>
    <w:rsid w:val="001E4EEE"/>
    <w:rsid w:val="001E5119"/>
    <w:rsid w:val="001E51E2"/>
    <w:rsid w:val="001E5218"/>
    <w:rsid w:val="001E5254"/>
    <w:rsid w:val="001E52B9"/>
    <w:rsid w:val="001E52E0"/>
    <w:rsid w:val="001E557A"/>
    <w:rsid w:val="001E5604"/>
    <w:rsid w:val="001E572A"/>
    <w:rsid w:val="001E578B"/>
    <w:rsid w:val="001E5824"/>
    <w:rsid w:val="001E58B1"/>
    <w:rsid w:val="001E5B53"/>
    <w:rsid w:val="001E5C31"/>
    <w:rsid w:val="001E6000"/>
    <w:rsid w:val="001E628F"/>
    <w:rsid w:val="001E62DE"/>
    <w:rsid w:val="001E635D"/>
    <w:rsid w:val="001E63EA"/>
    <w:rsid w:val="001E640C"/>
    <w:rsid w:val="001E64A9"/>
    <w:rsid w:val="001E64D2"/>
    <w:rsid w:val="001E6526"/>
    <w:rsid w:val="001E660C"/>
    <w:rsid w:val="001E6670"/>
    <w:rsid w:val="001E6733"/>
    <w:rsid w:val="001E67D4"/>
    <w:rsid w:val="001E68D9"/>
    <w:rsid w:val="001E6B34"/>
    <w:rsid w:val="001E6B57"/>
    <w:rsid w:val="001E6E1C"/>
    <w:rsid w:val="001E6EED"/>
    <w:rsid w:val="001E6F08"/>
    <w:rsid w:val="001E6F19"/>
    <w:rsid w:val="001E6F44"/>
    <w:rsid w:val="001E6F8B"/>
    <w:rsid w:val="001E728A"/>
    <w:rsid w:val="001E731B"/>
    <w:rsid w:val="001E7329"/>
    <w:rsid w:val="001E73BB"/>
    <w:rsid w:val="001E73F1"/>
    <w:rsid w:val="001E7496"/>
    <w:rsid w:val="001E771B"/>
    <w:rsid w:val="001E788D"/>
    <w:rsid w:val="001E7A16"/>
    <w:rsid w:val="001E7B93"/>
    <w:rsid w:val="001E7BFB"/>
    <w:rsid w:val="001E7D3C"/>
    <w:rsid w:val="001E7D89"/>
    <w:rsid w:val="001E7DCF"/>
    <w:rsid w:val="001E7E08"/>
    <w:rsid w:val="001E7F39"/>
    <w:rsid w:val="001E7F67"/>
    <w:rsid w:val="001F0036"/>
    <w:rsid w:val="001F0140"/>
    <w:rsid w:val="001F02A4"/>
    <w:rsid w:val="001F0504"/>
    <w:rsid w:val="001F05A4"/>
    <w:rsid w:val="001F06CD"/>
    <w:rsid w:val="001F0744"/>
    <w:rsid w:val="001F09B6"/>
    <w:rsid w:val="001F0A7C"/>
    <w:rsid w:val="001F0BAB"/>
    <w:rsid w:val="001F0BD4"/>
    <w:rsid w:val="001F0DB0"/>
    <w:rsid w:val="001F0E28"/>
    <w:rsid w:val="001F0E2B"/>
    <w:rsid w:val="001F0EC4"/>
    <w:rsid w:val="001F0ED9"/>
    <w:rsid w:val="001F0FDB"/>
    <w:rsid w:val="001F10B7"/>
    <w:rsid w:val="001F11A0"/>
    <w:rsid w:val="001F1269"/>
    <w:rsid w:val="001F1597"/>
    <w:rsid w:val="001F15DE"/>
    <w:rsid w:val="001F1756"/>
    <w:rsid w:val="001F175F"/>
    <w:rsid w:val="001F177E"/>
    <w:rsid w:val="001F179D"/>
    <w:rsid w:val="001F1862"/>
    <w:rsid w:val="001F18BA"/>
    <w:rsid w:val="001F195B"/>
    <w:rsid w:val="001F1C48"/>
    <w:rsid w:val="001F1C74"/>
    <w:rsid w:val="001F1C83"/>
    <w:rsid w:val="001F1CBB"/>
    <w:rsid w:val="001F1EB1"/>
    <w:rsid w:val="001F1F56"/>
    <w:rsid w:val="001F1F6A"/>
    <w:rsid w:val="001F1F9F"/>
    <w:rsid w:val="001F20CA"/>
    <w:rsid w:val="001F20F9"/>
    <w:rsid w:val="001F25A6"/>
    <w:rsid w:val="001F25CF"/>
    <w:rsid w:val="001F25E0"/>
    <w:rsid w:val="001F2708"/>
    <w:rsid w:val="001F28E8"/>
    <w:rsid w:val="001F29A0"/>
    <w:rsid w:val="001F2A72"/>
    <w:rsid w:val="001F2B25"/>
    <w:rsid w:val="001F2B2F"/>
    <w:rsid w:val="001F2B70"/>
    <w:rsid w:val="001F2CBF"/>
    <w:rsid w:val="001F2E02"/>
    <w:rsid w:val="001F2EF9"/>
    <w:rsid w:val="001F2F13"/>
    <w:rsid w:val="001F3078"/>
    <w:rsid w:val="001F30C6"/>
    <w:rsid w:val="001F30CE"/>
    <w:rsid w:val="001F31DC"/>
    <w:rsid w:val="001F31E5"/>
    <w:rsid w:val="001F3243"/>
    <w:rsid w:val="001F339B"/>
    <w:rsid w:val="001F3569"/>
    <w:rsid w:val="001F379D"/>
    <w:rsid w:val="001F3875"/>
    <w:rsid w:val="001F393E"/>
    <w:rsid w:val="001F39B3"/>
    <w:rsid w:val="001F39C0"/>
    <w:rsid w:val="001F3A35"/>
    <w:rsid w:val="001F3A50"/>
    <w:rsid w:val="001F3B82"/>
    <w:rsid w:val="001F3BD2"/>
    <w:rsid w:val="001F3E0F"/>
    <w:rsid w:val="001F3F3C"/>
    <w:rsid w:val="001F3FD2"/>
    <w:rsid w:val="001F41A8"/>
    <w:rsid w:val="001F41C5"/>
    <w:rsid w:val="001F421B"/>
    <w:rsid w:val="001F4262"/>
    <w:rsid w:val="001F42E2"/>
    <w:rsid w:val="001F43D2"/>
    <w:rsid w:val="001F44F2"/>
    <w:rsid w:val="001F46B6"/>
    <w:rsid w:val="001F46F6"/>
    <w:rsid w:val="001F47AE"/>
    <w:rsid w:val="001F489C"/>
    <w:rsid w:val="001F4A38"/>
    <w:rsid w:val="001F4A3C"/>
    <w:rsid w:val="001F4B18"/>
    <w:rsid w:val="001F4B1A"/>
    <w:rsid w:val="001F4D60"/>
    <w:rsid w:val="001F4EDE"/>
    <w:rsid w:val="001F4F0E"/>
    <w:rsid w:val="001F4F2E"/>
    <w:rsid w:val="001F50BE"/>
    <w:rsid w:val="001F546B"/>
    <w:rsid w:val="001F54CD"/>
    <w:rsid w:val="001F5520"/>
    <w:rsid w:val="001F558D"/>
    <w:rsid w:val="001F55FA"/>
    <w:rsid w:val="001F565F"/>
    <w:rsid w:val="001F56E3"/>
    <w:rsid w:val="001F57EB"/>
    <w:rsid w:val="001F585D"/>
    <w:rsid w:val="001F59F2"/>
    <w:rsid w:val="001F5A12"/>
    <w:rsid w:val="001F5BF5"/>
    <w:rsid w:val="001F5CF7"/>
    <w:rsid w:val="001F5D25"/>
    <w:rsid w:val="001F5DBF"/>
    <w:rsid w:val="001F5DF6"/>
    <w:rsid w:val="001F6129"/>
    <w:rsid w:val="001F61C0"/>
    <w:rsid w:val="001F6281"/>
    <w:rsid w:val="001F62D3"/>
    <w:rsid w:val="001F636B"/>
    <w:rsid w:val="001F63CD"/>
    <w:rsid w:val="001F6407"/>
    <w:rsid w:val="001F6419"/>
    <w:rsid w:val="001F64A8"/>
    <w:rsid w:val="001F64A9"/>
    <w:rsid w:val="001F664C"/>
    <w:rsid w:val="001F67D6"/>
    <w:rsid w:val="001F6A49"/>
    <w:rsid w:val="001F6A50"/>
    <w:rsid w:val="001F6B22"/>
    <w:rsid w:val="001F6C33"/>
    <w:rsid w:val="001F6DEA"/>
    <w:rsid w:val="001F6DFB"/>
    <w:rsid w:val="001F6E8B"/>
    <w:rsid w:val="001F6E9E"/>
    <w:rsid w:val="001F6EE2"/>
    <w:rsid w:val="001F7013"/>
    <w:rsid w:val="001F70BF"/>
    <w:rsid w:val="001F7364"/>
    <w:rsid w:val="001F73EF"/>
    <w:rsid w:val="001F743C"/>
    <w:rsid w:val="001F7545"/>
    <w:rsid w:val="001F76CB"/>
    <w:rsid w:val="001F76F6"/>
    <w:rsid w:val="001F76F9"/>
    <w:rsid w:val="001F7770"/>
    <w:rsid w:val="001F77C2"/>
    <w:rsid w:val="001F7857"/>
    <w:rsid w:val="001F795D"/>
    <w:rsid w:val="001F7A39"/>
    <w:rsid w:val="001F7D62"/>
    <w:rsid w:val="001F7D8C"/>
    <w:rsid w:val="001F7E9F"/>
    <w:rsid w:val="001F7EBA"/>
    <w:rsid w:val="001F7F00"/>
    <w:rsid w:val="00200008"/>
    <w:rsid w:val="002000B9"/>
    <w:rsid w:val="002000D6"/>
    <w:rsid w:val="00200115"/>
    <w:rsid w:val="0020024D"/>
    <w:rsid w:val="00200262"/>
    <w:rsid w:val="002003A7"/>
    <w:rsid w:val="0020044E"/>
    <w:rsid w:val="0020048C"/>
    <w:rsid w:val="00200526"/>
    <w:rsid w:val="0020052A"/>
    <w:rsid w:val="002006AA"/>
    <w:rsid w:val="0020079E"/>
    <w:rsid w:val="00200866"/>
    <w:rsid w:val="0020096F"/>
    <w:rsid w:val="002009ED"/>
    <w:rsid w:val="002009FC"/>
    <w:rsid w:val="00200A03"/>
    <w:rsid w:val="00200B4F"/>
    <w:rsid w:val="00200C2D"/>
    <w:rsid w:val="00200C5D"/>
    <w:rsid w:val="00200CF9"/>
    <w:rsid w:val="00200E2A"/>
    <w:rsid w:val="00200F1E"/>
    <w:rsid w:val="00200FF4"/>
    <w:rsid w:val="0020102F"/>
    <w:rsid w:val="00201081"/>
    <w:rsid w:val="0020151B"/>
    <w:rsid w:val="00201641"/>
    <w:rsid w:val="002016FF"/>
    <w:rsid w:val="00201705"/>
    <w:rsid w:val="002018B6"/>
    <w:rsid w:val="0020194A"/>
    <w:rsid w:val="002019AF"/>
    <w:rsid w:val="00201A66"/>
    <w:rsid w:val="00201A71"/>
    <w:rsid w:val="00201B76"/>
    <w:rsid w:val="00201BE2"/>
    <w:rsid w:val="00201C35"/>
    <w:rsid w:val="00201C38"/>
    <w:rsid w:val="00201C5D"/>
    <w:rsid w:val="00201E67"/>
    <w:rsid w:val="00201ED7"/>
    <w:rsid w:val="00201F42"/>
    <w:rsid w:val="0020226C"/>
    <w:rsid w:val="00202281"/>
    <w:rsid w:val="002022A6"/>
    <w:rsid w:val="00202335"/>
    <w:rsid w:val="002026A5"/>
    <w:rsid w:val="002026F7"/>
    <w:rsid w:val="00202848"/>
    <w:rsid w:val="002029B9"/>
    <w:rsid w:val="00202A54"/>
    <w:rsid w:val="00202AEE"/>
    <w:rsid w:val="00202B6E"/>
    <w:rsid w:val="00202C12"/>
    <w:rsid w:val="00202E0B"/>
    <w:rsid w:val="00203189"/>
    <w:rsid w:val="002031E9"/>
    <w:rsid w:val="002032B2"/>
    <w:rsid w:val="00203390"/>
    <w:rsid w:val="00203415"/>
    <w:rsid w:val="00203471"/>
    <w:rsid w:val="00203491"/>
    <w:rsid w:val="0020356A"/>
    <w:rsid w:val="00203874"/>
    <w:rsid w:val="00203A3F"/>
    <w:rsid w:val="00203C48"/>
    <w:rsid w:val="00203CF9"/>
    <w:rsid w:val="002041CA"/>
    <w:rsid w:val="00204283"/>
    <w:rsid w:val="002042BD"/>
    <w:rsid w:val="00204399"/>
    <w:rsid w:val="0020456C"/>
    <w:rsid w:val="002045C0"/>
    <w:rsid w:val="002047D6"/>
    <w:rsid w:val="00204806"/>
    <w:rsid w:val="00204873"/>
    <w:rsid w:val="002048E6"/>
    <w:rsid w:val="0020491D"/>
    <w:rsid w:val="00204AA6"/>
    <w:rsid w:val="00204BAE"/>
    <w:rsid w:val="00204CE0"/>
    <w:rsid w:val="00204D35"/>
    <w:rsid w:val="00204D48"/>
    <w:rsid w:val="00204E65"/>
    <w:rsid w:val="00204E8E"/>
    <w:rsid w:val="00204EDA"/>
    <w:rsid w:val="00204F9D"/>
    <w:rsid w:val="00205022"/>
    <w:rsid w:val="002050AB"/>
    <w:rsid w:val="002050E2"/>
    <w:rsid w:val="002054B3"/>
    <w:rsid w:val="00205598"/>
    <w:rsid w:val="0020574D"/>
    <w:rsid w:val="002058C4"/>
    <w:rsid w:val="002058CE"/>
    <w:rsid w:val="00205A89"/>
    <w:rsid w:val="00205BBC"/>
    <w:rsid w:val="00205BE0"/>
    <w:rsid w:val="00205BE2"/>
    <w:rsid w:val="00205C5A"/>
    <w:rsid w:val="00205CB3"/>
    <w:rsid w:val="00205ED5"/>
    <w:rsid w:val="0020608E"/>
    <w:rsid w:val="0020610B"/>
    <w:rsid w:val="002061D5"/>
    <w:rsid w:val="00206247"/>
    <w:rsid w:val="002062D9"/>
    <w:rsid w:val="002063F4"/>
    <w:rsid w:val="002063F9"/>
    <w:rsid w:val="0020642F"/>
    <w:rsid w:val="002065EC"/>
    <w:rsid w:val="0020661B"/>
    <w:rsid w:val="0020666C"/>
    <w:rsid w:val="002066F9"/>
    <w:rsid w:val="00206755"/>
    <w:rsid w:val="00206974"/>
    <w:rsid w:val="00206A65"/>
    <w:rsid w:val="00206A84"/>
    <w:rsid w:val="00206B89"/>
    <w:rsid w:val="00206C77"/>
    <w:rsid w:val="00206D47"/>
    <w:rsid w:val="00206D5D"/>
    <w:rsid w:val="00206F1E"/>
    <w:rsid w:val="0020709D"/>
    <w:rsid w:val="002070F2"/>
    <w:rsid w:val="00207190"/>
    <w:rsid w:val="002071D2"/>
    <w:rsid w:val="002071DD"/>
    <w:rsid w:val="00207470"/>
    <w:rsid w:val="002076B2"/>
    <w:rsid w:val="0020778F"/>
    <w:rsid w:val="0020782B"/>
    <w:rsid w:val="002078F2"/>
    <w:rsid w:val="00207A02"/>
    <w:rsid w:val="00207A67"/>
    <w:rsid w:val="00207ABF"/>
    <w:rsid w:val="00207AE6"/>
    <w:rsid w:val="00207B04"/>
    <w:rsid w:val="00207BD0"/>
    <w:rsid w:val="00207C04"/>
    <w:rsid w:val="00207C18"/>
    <w:rsid w:val="00207CD7"/>
    <w:rsid w:val="00207E83"/>
    <w:rsid w:val="00207E9E"/>
    <w:rsid w:val="00207EA6"/>
    <w:rsid w:val="00207F44"/>
    <w:rsid w:val="00210156"/>
    <w:rsid w:val="0021029D"/>
    <w:rsid w:val="0021031A"/>
    <w:rsid w:val="00210426"/>
    <w:rsid w:val="0021046C"/>
    <w:rsid w:val="002104AB"/>
    <w:rsid w:val="002104EF"/>
    <w:rsid w:val="002105A7"/>
    <w:rsid w:val="002106C9"/>
    <w:rsid w:val="002106CD"/>
    <w:rsid w:val="002106DD"/>
    <w:rsid w:val="00210700"/>
    <w:rsid w:val="002107B1"/>
    <w:rsid w:val="00210875"/>
    <w:rsid w:val="002109CB"/>
    <w:rsid w:val="00210A81"/>
    <w:rsid w:val="00210A86"/>
    <w:rsid w:val="00210D97"/>
    <w:rsid w:val="00210DB4"/>
    <w:rsid w:val="00210E02"/>
    <w:rsid w:val="00211011"/>
    <w:rsid w:val="00211042"/>
    <w:rsid w:val="0021105C"/>
    <w:rsid w:val="00211078"/>
    <w:rsid w:val="00211182"/>
    <w:rsid w:val="002112C4"/>
    <w:rsid w:val="0021138C"/>
    <w:rsid w:val="002113FC"/>
    <w:rsid w:val="002114B1"/>
    <w:rsid w:val="0021156D"/>
    <w:rsid w:val="00211696"/>
    <w:rsid w:val="002116AE"/>
    <w:rsid w:val="002116ED"/>
    <w:rsid w:val="002116FF"/>
    <w:rsid w:val="00211731"/>
    <w:rsid w:val="00211855"/>
    <w:rsid w:val="002118FD"/>
    <w:rsid w:val="00211939"/>
    <w:rsid w:val="00211A3A"/>
    <w:rsid w:val="00211BB6"/>
    <w:rsid w:val="00211C88"/>
    <w:rsid w:val="00211CFD"/>
    <w:rsid w:val="00211E32"/>
    <w:rsid w:val="00211EA2"/>
    <w:rsid w:val="00212143"/>
    <w:rsid w:val="002121C8"/>
    <w:rsid w:val="00212233"/>
    <w:rsid w:val="00212407"/>
    <w:rsid w:val="00212479"/>
    <w:rsid w:val="002126BB"/>
    <w:rsid w:val="002127D7"/>
    <w:rsid w:val="002129EF"/>
    <w:rsid w:val="00212A32"/>
    <w:rsid w:val="00212A71"/>
    <w:rsid w:val="00212AB0"/>
    <w:rsid w:val="00212BC0"/>
    <w:rsid w:val="00212FC6"/>
    <w:rsid w:val="002130CB"/>
    <w:rsid w:val="00213136"/>
    <w:rsid w:val="0021338C"/>
    <w:rsid w:val="002133F4"/>
    <w:rsid w:val="00213971"/>
    <w:rsid w:val="00213A5E"/>
    <w:rsid w:val="00213AA4"/>
    <w:rsid w:val="00213BC5"/>
    <w:rsid w:val="00213C3F"/>
    <w:rsid w:val="00213CD4"/>
    <w:rsid w:val="00213CDE"/>
    <w:rsid w:val="00213DE0"/>
    <w:rsid w:val="00213DEC"/>
    <w:rsid w:val="00214023"/>
    <w:rsid w:val="0021414C"/>
    <w:rsid w:val="00214170"/>
    <w:rsid w:val="002141DA"/>
    <w:rsid w:val="002146D7"/>
    <w:rsid w:val="002146DA"/>
    <w:rsid w:val="002147CA"/>
    <w:rsid w:val="00214854"/>
    <w:rsid w:val="00214979"/>
    <w:rsid w:val="00214A2B"/>
    <w:rsid w:val="00214B3D"/>
    <w:rsid w:val="00214E56"/>
    <w:rsid w:val="00215179"/>
    <w:rsid w:val="0021523A"/>
    <w:rsid w:val="0021524D"/>
    <w:rsid w:val="0021525D"/>
    <w:rsid w:val="00215266"/>
    <w:rsid w:val="0021551B"/>
    <w:rsid w:val="00215619"/>
    <w:rsid w:val="00215629"/>
    <w:rsid w:val="002156DD"/>
    <w:rsid w:val="002156EB"/>
    <w:rsid w:val="00215864"/>
    <w:rsid w:val="00215884"/>
    <w:rsid w:val="002159B2"/>
    <w:rsid w:val="00215B18"/>
    <w:rsid w:val="00215B81"/>
    <w:rsid w:val="00215CB7"/>
    <w:rsid w:val="00215E2C"/>
    <w:rsid w:val="00216152"/>
    <w:rsid w:val="00216170"/>
    <w:rsid w:val="00216196"/>
    <w:rsid w:val="00216208"/>
    <w:rsid w:val="0021620D"/>
    <w:rsid w:val="002163CD"/>
    <w:rsid w:val="002163F9"/>
    <w:rsid w:val="002166DF"/>
    <w:rsid w:val="0021673A"/>
    <w:rsid w:val="00216860"/>
    <w:rsid w:val="00216A16"/>
    <w:rsid w:val="00216A76"/>
    <w:rsid w:val="00216AEA"/>
    <w:rsid w:val="00216C13"/>
    <w:rsid w:val="00216CF4"/>
    <w:rsid w:val="00216E23"/>
    <w:rsid w:val="00216E84"/>
    <w:rsid w:val="002170AE"/>
    <w:rsid w:val="00217113"/>
    <w:rsid w:val="00217260"/>
    <w:rsid w:val="002172C5"/>
    <w:rsid w:val="00217327"/>
    <w:rsid w:val="00217470"/>
    <w:rsid w:val="00217603"/>
    <w:rsid w:val="002176DB"/>
    <w:rsid w:val="002176DF"/>
    <w:rsid w:val="002176E0"/>
    <w:rsid w:val="00217709"/>
    <w:rsid w:val="00217712"/>
    <w:rsid w:val="0021779F"/>
    <w:rsid w:val="0021781A"/>
    <w:rsid w:val="002178EC"/>
    <w:rsid w:val="0021791E"/>
    <w:rsid w:val="00217928"/>
    <w:rsid w:val="0021795E"/>
    <w:rsid w:val="00217A6C"/>
    <w:rsid w:val="00217B51"/>
    <w:rsid w:val="00217BD5"/>
    <w:rsid w:val="00217BF5"/>
    <w:rsid w:val="00220027"/>
    <w:rsid w:val="002201A3"/>
    <w:rsid w:val="00220280"/>
    <w:rsid w:val="002202FA"/>
    <w:rsid w:val="0022034A"/>
    <w:rsid w:val="00220533"/>
    <w:rsid w:val="0022055B"/>
    <w:rsid w:val="002208C9"/>
    <w:rsid w:val="002208F4"/>
    <w:rsid w:val="00220A05"/>
    <w:rsid w:val="00220B55"/>
    <w:rsid w:val="00220C0D"/>
    <w:rsid w:val="00220C15"/>
    <w:rsid w:val="00220C6B"/>
    <w:rsid w:val="00220DAC"/>
    <w:rsid w:val="00220DB1"/>
    <w:rsid w:val="00220F84"/>
    <w:rsid w:val="002210F2"/>
    <w:rsid w:val="0022111F"/>
    <w:rsid w:val="00221177"/>
    <w:rsid w:val="00221357"/>
    <w:rsid w:val="00221360"/>
    <w:rsid w:val="002213E3"/>
    <w:rsid w:val="0022149C"/>
    <w:rsid w:val="002215AC"/>
    <w:rsid w:val="00221662"/>
    <w:rsid w:val="00221754"/>
    <w:rsid w:val="0022175C"/>
    <w:rsid w:val="00221786"/>
    <w:rsid w:val="00221891"/>
    <w:rsid w:val="00221937"/>
    <w:rsid w:val="00221A2E"/>
    <w:rsid w:val="00221A65"/>
    <w:rsid w:val="00221BE8"/>
    <w:rsid w:val="00221D9D"/>
    <w:rsid w:val="00221F73"/>
    <w:rsid w:val="00221FAB"/>
    <w:rsid w:val="00222027"/>
    <w:rsid w:val="00222054"/>
    <w:rsid w:val="00222194"/>
    <w:rsid w:val="002221E8"/>
    <w:rsid w:val="0022222C"/>
    <w:rsid w:val="002223AA"/>
    <w:rsid w:val="00222408"/>
    <w:rsid w:val="002224CA"/>
    <w:rsid w:val="00222557"/>
    <w:rsid w:val="002226A2"/>
    <w:rsid w:val="002226BD"/>
    <w:rsid w:val="002227CF"/>
    <w:rsid w:val="00222865"/>
    <w:rsid w:val="00222908"/>
    <w:rsid w:val="00222967"/>
    <w:rsid w:val="00222A43"/>
    <w:rsid w:val="00222B3F"/>
    <w:rsid w:val="00222B65"/>
    <w:rsid w:val="00222F02"/>
    <w:rsid w:val="00222F44"/>
    <w:rsid w:val="002230BD"/>
    <w:rsid w:val="002231DC"/>
    <w:rsid w:val="00223303"/>
    <w:rsid w:val="00223317"/>
    <w:rsid w:val="0022358A"/>
    <w:rsid w:val="002236A5"/>
    <w:rsid w:val="002236AA"/>
    <w:rsid w:val="0022380A"/>
    <w:rsid w:val="00223842"/>
    <w:rsid w:val="00223849"/>
    <w:rsid w:val="00223994"/>
    <w:rsid w:val="00223A8B"/>
    <w:rsid w:val="00223AD2"/>
    <w:rsid w:val="00223B78"/>
    <w:rsid w:val="00223C55"/>
    <w:rsid w:val="00223F68"/>
    <w:rsid w:val="00223F99"/>
    <w:rsid w:val="00224000"/>
    <w:rsid w:val="0022405C"/>
    <w:rsid w:val="00224162"/>
    <w:rsid w:val="00224330"/>
    <w:rsid w:val="00224497"/>
    <w:rsid w:val="0022466A"/>
    <w:rsid w:val="00224727"/>
    <w:rsid w:val="0022480F"/>
    <w:rsid w:val="0022482D"/>
    <w:rsid w:val="00224840"/>
    <w:rsid w:val="002249D2"/>
    <w:rsid w:val="00224AAA"/>
    <w:rsid w:val="00224B31"/>
    <w:rsid w:val="00224B47"/>
    <w:rsid w:val="00224BD0"/>
    <w:rsid w:val="00224DBE"/>
    <w:rsid w:val="00224EFF"/>
    <w:rsid w:val="00224F13"/>
    <w:rsid w:val="00224FB9"/>
    <w:rsid w:val="00224FE5"/>
    <w:rsid w:val="002250FC"/>
    <w:rsid w:val="0022520D"/>
    <w:rsid w:val="00225217"/>
    <w:rsid w:val="002252A8"/>
    <w:rsid w:val="0022534F"/>
    <w:rsid w:val="0022539F"/>
    <w:rsid w:val="00225401"/>
    <w:rsid w:val="0022542C"/>
    <w:rsid w:val="002254A3"/>
    <w:rsid w:val="0022587C"/>
    <w:rsid w:val="00225892"/>
    <w:rsid w:val="00225938"/>
    <w:rsid w:val="002259E1"/>
    <w:rsid w:val="002259EB"/>
    <w:rsid w:val="002259F2"/>
    <w:rsid w:val="00225ABA"/>
    <w:rsid w:val="00225B7E"/>
    <w:rsid w:val="00225C27"/>
    <w:rsid w:val="00225C40"/>
    <w:rsid w:val="00225D83"/>
    <w:rsid w:val="00225E6E"/>
    <w:rsid w:val="00225F10"/>
    <w:rsid w:val="00226066"/>
    <w:rsid w:val="002260BD"/>
    <w:rsid w:val="00226121"/>
    <w:rsid w:val="00226172"/>
    <w:rsid w:val="0022632F"/>
    <w:rsid w:val="00226404"/>
    <w:rsid w:val="00226509"/>
    <w:rsid w:val="002266BE"/>
    <w:rsid w:val="00226804"/>
    <w:rsid w:val="00226850"/>
    <w:rsid w:val="00226892"/>
    <w:rsid w:val="002268BE"/>
    <w:rsid w:val="00226A15"/>
    <w:rsid w:val="00226A6B"/>
    <w:rsid w:val="00226EA4"/>
    <w:rsid w:val="00226ED9"/>
    <w:rsid w:val="0022706F"/>
    <w:rsid w:val="002270F4"/>
    <w:rsid w:val="0022715E"/>
    <w:rsid w:val="0022720B"/>
    <w:rsid w:val="00227273"/>
    <w:rsid w:val="002272F4"/>
    <w:rsid w:val="0022737D"/>
    <w:rsid w:val="002274C4"/>
    <w:rsid w:val="002279DF"/>
    <w:rsid w:val="00227B96"/>
    <w:rsid w:val="00227EDE"/>
    <w:rsid w:val="00227F1C"/>
    <w:rsid w:val="002300CA"/>
    <w:rsid w:val="002301CC"/>
    <w:rsid w:val="002301EF"/>
    <w:rsid w:val="00230307"/>
    <w:rsid w:val="00230368"/>
    <w:rsid w:val="00230426"/>
    <w:rsid w:val="002304F4"/>
    <w:rsid w:val="00230555"/>
    <w:rsid w:val="002305E5"/>
    <w:rsid w:val="002305F2"/>
    <w:rsid w:val="002307A3"/>
    <w:rsid w:val="002307C4"/>
    <w:rsid w:val="00230843"/>
    <w:rsid w:val="002308AF"/>
    <w:rsid w:val="0023098A"/>
    <w:rsid w:val="00230A58"/>
    <w:rsid w:val="00230A7C"/>
    <w:rsid w:val="00230A9C"/>
    <w:rsid w:val="00230AFD"/>
    <w:rsid w:val="00230B12"/>
    <w:rsid w:val="00230D35"/>
    <w:rsid w:val="00230DD8"/>
    <w:rsid w:val="00230E3F"/>
    <w:rsid w:val="00230EA8"/>
    <w:rsid w:val="00230EB4"/>
    <w:rsid w:val="00230F61"/>
    <w:rsid w:val="0023106F"/>
    <w:rsid w:val="0023123D"/>
    <w:rsid w:val="00231551"/>
    <w:rsid w:val="002315AD"/>
    <w:rsid w:val="00231631"/>
    <w:rsid w:val="002316A6"/>
    <w:rsid w:val="00231770"/>
    <w:rsid w:val="00231A29"/>
    <w:rsid w:val="00231AAE"/>
    <w:rsid w:val="00231B36"/>
    <w:rsid w:val="00231B9D"/>
    <w:rsid w:val="00231C0F"/>
    <w:rsid w:val="00231C40"/>
    <w:rsid w:val="00231E07"/>
    <w:rsid w:val="00231E66"/>
    <w:rsid w:val="00231EB5"/>
    <w:rsid w:val="00231F0A"/>
    <w:rsid w:val="00231F64"/>
    <w:rsid w:val="002320EB"/>
    <w:rsid w:val="00232296"/>
    <w:rsid w:val="002322AB"/>
    <w:rsid w:val="002323A7"/>
    <w:rsid w:val="002323D8"/>
    <w:rsid w:val="00232455"/>
    <w:rsid w:val="0023247C"/>
    <w:rsid w:val="002325BB"/>
    <w:rsid w:val="002325F0"/>
    <w:rsid w:val="00232734"/>
    <w:rsid w:val="0023273D"/>
    <w:rsid w:val="00232811"/>
    <w:rsid w:val="00232818"/>
    <w:rsid w:val="00232892"/>
    <w:rsid w:val="002328C8"/>
    <w:rsid w:val="00232923"/>
    <w:rsid w:val="00232A45"/>
    <w:rsid w:val="00232A9E"/>
    <w:rsid w:val="00232ACF"/>
    <w:rsid w:val="00232AD5"/>
    <w:rsid w:val="00232BF1"/>
    <w:rsid w:val="00232BF2"/>
    <w:rsid w:val="00232D00"/>
    <w:rsid w:val="00232F72"/>
    <w:rsid w:val="00232F92"/>
    <w:rsid w:val="00233018"/>
    <w:rsid w:val="00233035"/>
    <w:rsid w:val="002330F9"/>
    <w:rsid w:val="002331DE"/>
    <w:rsid w:val="002331F7"/>
    <w:rsid w:val="00233260"/>
    <w:rsid w:val="00233297"/>
    <w:rsid w:val="00233355"/>
    <w:rsid w:val="002333E1"/>
    <w:rsid w:val="00233483"/>
    <w:rsid w:val="00233539"/>
    <w:rsid w:val="002335AE"/>
    <w:rsid w:val="00233711"/>
    <w:rsid w:val="00233746"/>
    <w:rsid w:val="002337DA"/>
    <w:rsid w:val="0023395F"/>
    <w:rsid w:val="00233A3A"/>
    <w:rsid w:val="00233A5C"/>
    <w:rsid w:val="00233A6F"/>
    <w:rsid w:val="00233AAB"/>
    <w:rsid w:val="00233AB6"/>
    <w:rsid w:val="00233BBA"/>
    <w:rsid w:val="00233C23"/>
    <w:rsid w:val="00233D6F"/>
    <w:rsid w:val="00233E3D"/>
    <w:rsid w:val="00233E51"/>
    <w:rsid w:val="00233F2E"/>
    <w:rsid w:val="002341A0"/>
    <w:rsid w:val="00234259"/>
    <w:rsid w:val="0023432E"/>
    <w:rsid w:val="0023435B"/>
    <w:rsid w:val="0023448C"/>
    <w:rsid w:val="002345F9"/>
    <w:rsid w:val="0023472C"/>
    <w:rsid w:val="00234774"/>
    <w:rsid w:val="002347A1"/>
    <w:rsid w:val="002348F7"/>
    <w:rsid w:val="00234907"/>
    <w:rsid w:val="0023492F"/>
    <w:rsid w:val="00234AD9"/>
    <w:rsid w:val="00234B5B"/>
    <w:rsid w:val="00234BEE"/>
    <w:rsid w:val="00234C7B"/>
    <w:rsid w:val="00234DF0"/>
    <w:rsid w:val="00234E74"/>
    <w:rsid w:val="00234EA0"/>
    <w:rsid w:val="00234F41"/>
    <w:rsid w:val="00234F70"/>
    <w:rsid w:val="002351EE"/>
    <w:rsid w:val="002354F8"/>
    <w:rsid w:val="002354F9"/>
    <w:rsid w:val="002356C1"/>
    <w:rsid w:val="0023577F"/>
    <w:rsid w:val="0023578C"/>
    <w:rsid w:val="0023585D"/>
    <w:rsid w:val="002358BA"/>
    <w:rsid w:val="00235950"/>
    <w:rsid w:val="002359AB"/>
    <w:rsid w:val="00235A26"/>
    <w:rsid w:val="00235AA6"/>
    <w:rsid w:val="00235AAE"/>
    <w:rsid w:val="00235B74"/>
    <w:rsid w:val="00235B8B"/>
    <w:rsid w:val="00235B98"/>
    <w:rsid w:val="00235BA6"/>
    <w:rsid w:val="00235CA5"/>
    <w:rsid w:val="00235CBB"/>
    <w:rsid w:val="00235DAC"/>
    <w:rsid w:val="00235E91"/>
    <w:rsid w:val="00235E9B"/>
    <w:rsid w:val="00235EA1"/>
    <w:rsid w:val="00235ED8"/>
    <w:rsid w:val="00235F4B"/>
    <w:rsid w:val="00235F7E"/>
    <w:rsid w:val="00235FA5"/>
    <w:rsid w:val="00235FBD"/>
    <w:rsid w:val="00236005"/>
    <w:rsid w:val="002360D7"/>
    <w:rsid w:val="00236246"/>
    <w:rsid w:val="00236264"/>
    <w:rsid w:val="00236266"/>
    <w:rsid w:val="002362B9"/>
    <w:rsid w:val="00236404"/>
    <w:rsid w:val="00236434"/>
    <w:rsid w:val="002367F5"/>
    <w:rsid w:val="00236977"/>
    <w:rsid w:val="00236A59"/>
    <w:rsid w:val="00236C49"/>
    <w:rsid w:val="00236CEE"/>
    <w:rsid w:val="00236DFE"/>
    <w:rsid w:val="00236F67"/>
    <w:rsid w:val="00236FB7"/>
    <w:rsid w:val="00237167"/>
    <w:rsid w:val="0023728C"/>
    <w:rsid w:val="00237305"/>
    <w:rsid w:val="00237400"/>
    <w:rsid w:val="00237538"/>
    <w:rsid w:val="0023754F"/>
    <w:rsid w:val="002375FE"/>
    <w:rsid w:val="00237637"/>
    <w:rsid w:val="0023768D"/>
    <w:rsid w:val="0023795A"/>
    <w:rsid w:val="002379ED"/>
    <w:rsid w:val="00237C07"/>
    <w:rsid w:val="00237C1B"/>
    <w:rsid w:val="00237C6C"/>
    <w:rsid w:val="00237CBC"/>
    <w:rsid w:val="00237D03"/>
    <w:rsid w:val="00237DBA"/>
    <w:rsid w:val="00237E33"/>
    <w:rsid w:val="00237FB1"/>
    <w:rsid w:val="00240051"/>
    <w:rsid w:val="0024020F"/>
    <w:rsid w:val="00240321"/>
    <w:rsid w:val="00240409"/>
    <w:rsid w:val="00240439"/>
    <w:rsid w:val="00240456"/>
    <w:rsid w:val="00240485"/>
    <w:rsid w:val="002405A5"/>
    <w:rsid w:val="0024066E"/>
    <w:rsid w:val="00240692"/>
    <w:rsid w:val="0024087D"/>
    <w:rsid w:val="00240B20"/>
    <w:rsid w:val="00240CA3"/>
    <w:rsid w:val="00240E5C"/>
    <w:rsid w:val="00240EAA"/>
    <w:rsid w:val="00240EB3"/>
    <w:rsid w:val="00240F1C"/>
    <w:rsid w:val="00241076"/>
    <w:rsid w:val="002414C2"/>
    <w:rsid w:val="002414E0"/>
    <w:rsid w:val="00241558"/>
    <w:rsid w:val="0024157D"/>
    <w:rsid w:val="0024187E"/>
    <w:rsid w:val="00241891"/>
    <w:rsid w:val="00241908"/>
    <w:rsid w:val="0024194E"/>
    <w:rsid w:val="00241BC6"/>
    <w:rsid w:val="00241C06"/>
    <w:rsid w:val="00241D98"/>
    <w:rsid w:val="0024204C"/>
    <w:rsid w:val="00242054"/>
    <w:rsid w:val="002420CE"/>
    <w:rsid w:val="00242166"/>
    <w:rsid w:val="002421B0"/>
    <w:rsid w:val="00242297"/>
    <w:rsid w:val="00242319"/>
    <w:rsid w:val="00242396"/>
    <w:rsid w:val="0024249A"/>
    <w:rsid w:val="002424B2"/>
    <w:rsid w:val="002424FA"/>
    <w:rsid w:val="00242546"/>
    <w:rsid w:val="002426F4"/>
    <w:rsid w:val="0024272F"/>
    <w:rsid w:val="002428F0"/>
    <w:rsid w:val="00242A06"/>
    <w:rsid w:val="00242AF6"/>
    <w:rsid w:val="00242B59"/>
    <w:rsid w:val="00242B9B"/>
    <w:rsid w:val="00242D6D"/>
    <w:rsid w:val="00242EBC"/>
    <w:rsid w:val="00242F68"/>
    <w:rsid w:val="002430BC"/>
    <w:rsid w:val="00243145"/>
    <w:rsid w:val="002432ED"/>
    <w:rsid w:val="0024334A"/>
    <w:rsid w:val="0024345D"/>
    <w:rsid w:val="0024357C"/>
    <w:rsid w:val="002435C0"/>
    <w:rsid w:val="00243659"/>
    <w:rsid w:val="00243817"/>
    <w:rsid w:val="00243819"/>
    <w:rsid w:val="002438E9"/>
    <w:rsid w:val="00243AF7"/>
    <w:rsid w:val="00243B6C"/>
    <w:rsid w:val="00243BB8"/>
    <w:rsid w:val="00243CCA"/>
    <w:rsid w:val="00243D40"/>
    <w:rsid w:val="00243D58"/>
    <w:rsid w:val="00243EEF"/>
    <w:rsid w:val="00243F00"/>
    <w:rsid w:val="00244010"/>
    <w:rsid w:val="00244226"/>
    <w:rsid w:val="002442AE"/>
    <w:rsid w:val="00244538"/>
    <w:rsid w:val="00244721"/>
    <w:rsid w:val="00244856"/>
    <w:rsid w:val="002448AE"/>
    <w:rsid w:val="00244959"/>
    <w:rsid w:val="0024499C"/>
    <w:rsid w:val="00244B0C"/>
    <w:rsid w:val="00244B79"/>
    <w:rsid w:val="00244BE2"/>
    <w:rsid w:val="00244C4F"/>
    <w:rsid w:val="00244CB2"/>
    <w:rsid w:val="00244CE2"/>
    <w:rsid w:val="00244CF8"/>
    <w:rsid w:val="00244D18"/>
    <w:rsid w:val="00244D53"/>
    <w:rsid w:val="00244DE4"/>
    <w:rsid w:val="00244E22"/>
    <w:rsid w:val="00244E93"/>
    <w:rsid w:val="00244EFD"/>
    <w:rsid w:val="00244FBA"/>
    <w:rsid w:val="00244FF9"/>
    <w:rsid w:val="00245083"/>
    <w:rsid w:val="0024515E"/>
    <w:rsid w:val="002453EC"/>
    <w:rsid w:val="00245499"/>
    <w:rsid w:val="0024553E"/>
    <w:rsid w:val="00245718"/>
    <w:rsid w:val="0024574A"/>
    <w:rsid w:val="00245753"/>
    <w:rsid w:val="0024585C"/>
    <w:rsid w:val="002458E7"/>
    <w:rsid w:val="002458EA"/>
    <w:rsid w:val="002459E8"/>
    <w:rsid w:val="00245AF7"/>
    <w:rsid w:val="00245C9E"/>
    <w:rsid w:val="00245CB5"/>
    <w:rsid w:val="00245DCB"/>
    <w:rsid w:val="00245EED"/>
    <w:rsid w:val="00246092"/>
    <w:rsid w:val="002460FE"/>
    <w:rsid w:val="002461DC"/>
    <w:rsid w:val="002461DD"/>
    <w:rsid w:val="00246228"/>
    <w:rsid w:val="00246295"/>
    <w:rsid w:val="0024641B"/>
    <w:rsid w:val="00246650"/>
    <w:rsid w:val="002466D9"/>
    <w:rsid w:val="002466DB"/>
    <w:rsid w:val="00246705"/>
    <w:rsid w:val="0024672A"/>
    <w:rsid w:val="00246830"/>
    <w:rsid w:val="00246887"/>
    <w:rsid w:val="00246918"/>
    <w:rsid w:val="00246A0B"/>
    <w:rsid w:val="00246A71"/>
    <w:rsid w:val="00246C61"/>
    <w:rsid w:val="00246D06"/>
    <w:rsid w:val="00246D8A"/>
    <w:rsid w:val="00246E5F"/>
    <w:rsid w:val="0024707F"/>
    <w:rsid w:val="002470E6"/>
    <w:rsid w:val="0024711E"/>
    <w:rsid w:val="0024714F"/>
    <w:rsid w:val="0024716B"/>
    <w:rsid w:val="002471A3"/>
    <w:rsid w:val="00247252"/>
    <w:rsid w:val="0024739A"/>
    <w:rsid w:val="0024768A"/>
    <w:rsid w:val="0024786A"/>
    <w:rsid w:val="002479D8"/>
    <w:rsid w:val="00247B82"/>
    <w:rsid w:val="00247D5D"/>
    <w:rsid w:val="00247E0C"/>
    <w:rsid w:val="00247E45"/>
    <w:rsid w:val="00247EFD"/>
    <w:rsid w:val="00247FE1"/>
    <w:rsid w:val="002501AF"/>
    <w:rsid w:val="002502E3"/>
    <w:rsid w:val="0025038B"/>
    <w:rsid w:val="00250390"/>
    <w:rsid w:val="002504C2"/>
    <w:rsid w:val="002504E0"/>
    <w:rsid w:val="0025054F"/>
    <w:rsid w:val="0025062A"/>
    <w:rsid w:val="00250756"/>
    <w:rsid w:val="002507B1"/>
    <w:rsid w:val="0025087C"/>
    <w:rsid w:val="00250A61"/>
    <w:rsid w:val="00250BF6"/>
    <w:rsid w:val="00250C36"/>
    <w:rsid w:val="00250C3C"/>
    <w:rsid w:val="00250CC9"/>
    <w:rsid w:val="00250D30"/>
    <w:rsid w:val="00250DEF"/>
    <w:rsid w:val="00250EA1"/>
    <w:rsid w:val="00250EE4"/>
    <w:rsid w:val="00250EF6"/>
    <w:rsid w:val="00250F1B"/>
    <w:rsid w:val="00250F6A"/>
    <w:rsid w:val="00250F96"/>
    <w:rsid w:val="00250FA4"/>
    <w:rsid w:val="00250FF4"/>
    <w:rsid w:val="00251178"/>
    <w:rsid w:val="00251305"/>
    <w:rsid w:val="002513AB"/>
    <w:rsid w:val="00251452"/>
    <w:rsid w:val="0025149D"/>
    <w:rsid w:val="0025153F"/>
    <w:rsid w:val="002518FD"/>
    <w:rsid w:val="0025196E"/>
    <w:rsid w:val="002519D8"/>
    <w:rsid w:val="002519ED"/>
    <w:rsid w:val="00251AE3"/>
    <w:rsid w:val="00251B78"/>
    <w:rsid w:val="00251DB3"/>
    <w:rsid w:val="00251DCA"/>
    <w:rsid w:val="00251E58"/>
    <w:rsid w:val="00251F14"/>
    <w:rsid w:val="00251F38"/>
    <w:rsid w:val="002520F2"/>
    <w:rsid w:val="0025211B"/>
    <w:rsid w:val="00252174"/>
    <w:rsid w:val="002521A3"/>
    <w:rsid w:val="002521CA"/>
    <w:rsid w:val="0025234C"/>
    <w:rsid w:val="002525EC"/>
    <w:rsid w:val="002526CE"/>
    <w:rsid w:val="0025275F"/>
    <w:rsid w:val="00252792"/>
    <w:rsid w:val="00252802"/>
    <w:rsid w:val="00252A83"/>
    <w:rsid w:val="00253121"/>
    <w:rsid w:val="0025322D"/>
    <w:rsid w:val="00253240"/>
    <w:rsid w:val="00253277"/>
    <w:rsid w:val="002532E6"/>
    <w:rsid w:val="002533D6"/>
    <w:rsid w:val="0025340A"/>
    <w:rsid w:val="0025360D"/>
    <w:rsid w:val="002537E0"/>
    <w:rsid w:val="00253953"/>
    <w:rsid w:val="00253A47"/>
    <w:rsid w:val="00253AA7"/>
    <w:rsid w:val="00253AD4"/>
    <w:rsid w:val="00253AFC"/>
    <w:rsid w:val="00253C5F"/>
    <w:rsid w:val="00253FB3"/>
    <w:rsid w:val="0025409F"/>
    <w:rsid w:val="002542BC"/>
    <w:rsid w:val="002542F7"/>
    <w:rsid w:val="00254315"/>
    <w:rsid w:val="002543B0"/>
    <w:rsid w:val="0025462A"/>
    <w:rsid w:val="00254709"/>
    <w:rsid w:val="00254763"/>
    <w:rsid w:val="002548A5"/>
    <w:rsid w:val="0025493E"/>
    <w:rsid w:val="00254995"/>
    <w:rsid w:val="00254B0A"/>
    <w:rsid w:val="00254C27"/>
    <w:rsid w:val="00254D06"/>
    <w:rsid w:val="00254E6B"/>
    <w:rsid w:val="0025501B"/>
    <w:rsid w:val="002550EB"/>
    <w:rsid w:val="002551B9"/>
    <w:rsid w:val="0025520D"/>
    <w:rsid w:val="002552AF"/>
    <w:rsid w:val="002555AD"/>
    <w:rsid w:val="002555D3"/>
    <w:rsid w:val="0025568D"/>
    <w:rsid w:val="0025576D"/>
    <w:rsid w:val="00255819"/>
    <w:rsid w:val="00255971"/>
    <w:rsid w:val="00255A23"/>
    <w:rsid w:val="00255A2F"/>
    <w:rsid w:val="00255AF1"/>
    <w:rsid w:val="00255B18"/>
    <w:rsid w:val="00255B3E"/>
    <w:rsid w:val="00255BFB"/>
    <w:rsid w:val="00255C18"/>
    <w:rsid w:val="00255C65"/>
    <w:rsid w:val="00255E15"/>
    <w:rsid w:val="00256148"/>
    <w:rsid w:val="002561D1"/>
    <w:rsid w:val="00256216"/>
    <w:rsid w:val="002562A5"/>
    <w:rsid w:val="002562FF"/>
    <w:rsid w:val="0025635A"/>
    <w:rsid w:val="00256395"/>
    <w:rsid w:val="00256484"/>
    <w:rsid w:val="002564DC"/>
    <w:rsid w:val="00256533"/>
    <w:rsid w:val="00256576"/>
    <w:rsid w:val="0025657D"/>
    <w:rsid w:val="00256694"/>
    <w:rsid w:val="002566E8"/>
    <w:rsid w:val="002567F5"/>
    <w:rsid w:val="00256ADD"/>
    <w:rsid w:val="00256BE2"/>
    <w:rsid w:val="00256C56"/>
    <w:rsid w:val="00256EC2"/>
    <w:rsid w:val="00256F81"/>
    <w:rsid w:val="00256FC7"/>
    <w:rsid w:val="00257045"/>
    <w:rsid w:val="00257165"/>
    <w:rsid w:val="002571C9"/>
    <w:rsid w:val="002573F7"/>
    <w:rsid w:val="002575CE"/>
    <w:rsid w:val="00257678"/>
    <w:rsid w:val="00257750"/>
    <w:rsid w:val="002577D2"/>
    <w:rsid w:val="00257902"/>
    <w:rsid w:val="0025794B"/>
    <w:rsid w:val="0025798D"/>
    <w:rsid w:val="00257B01"/>
    <w:rsid w:val="00257BBC"/>
    <w:rsid w:val="00257C38"/>
    <w:rsid w:val="00257C4A"/>
    <w:rsid w:val="00257DDF"/>
    <w:rsid w:val="00257DE0"/>
    <w:rsid w:val="00257E55"/>
    <w:rsid w:val="00257E76"/>
    <w:rsid w:val="00257E8C"/>
    <w:rsid w:val="00257F3D"/>
    <w:rsid w:val="00257F44"/>
    <w:rsid w:val="00257FC7"/>
    <w:rsid w:val="00260008"/>
    <w:rsid w:val="002600D5"/>
    <w:rsid w:val="002601C5"/>
    <w:rsid w:val="002602E8"/>
    <w:rsid w:val="002604E3"/>
    <w:rsid w:val="002604ED"/>
    <w:rsid w:val="002604EE"/>
    <w:rsid w:val="0026069D"/>
    <w:rsid w:val="002606D2"/>
    <w:rsid w:val="002607E1"/>
    <w:rsid w:val="0026081C"/>
    <w:rsid w:val="002609C1"/>
    <w:rsid w:val="002609F4"/>
    <w:rsid w:val="00260BA7"/>
    <w:rsid w:val="00260C54"/>
    <w:rsid w:val="00260D9F"/>
    <w:rsid w:val="00261022"/>
    <w:rsid w:val="002611FE"/>
    <w:rsid w:val="00261294"/>
    <w:rsid w:val="00261356"/>
    <w:rsid w:val="0026145E"/>
    <w:rsid w:val="002614EF"/>
    <w:rsid w:val="00261584"/>
    <w:rsid w:val="002615C1"/>
    <w:rsid w:val="00261763"/>
    <w:rsid w:val="00261774"/>
    <w:rsid w:val="00261791"/>
    <w:rsid w:val="00261963"/>
    <w:rsid w:val="00261978"/>
    <w:rsid w:val="0026199C"/>
    <w:rsid w:val="00261A4B"/>
    <w:rsid w:val="00261B65"/>
    <w:rsid w:val="00261C34"/>
    <w:rsid w:val="00261D76"/>
    <w:rsid w:val="00261DC3"/>
    <w:rsid w:val="00261DDE"/>
    <w:rsid w:val="00261DDF"/>
    <w:rsid w:val="00261F9B"/>
    <w:rsid w:val="00261FB9"/>
    <w:rsid w:val="00261FC2"/>
    <w:rsid w:val="002620EE"/>
    <w:rsid w:val="002621CE"/>
    <w:rsid w:val="002623A7"/>
    <w:rsid w:val="0026243F"/>
    <w:rsid w:val="0026244E"/>
    <w:rsid w:val="002624EC"/>
    <w:rsid w:val="00262540"/>
    <w:rsid w:val="002628E6"/>
    <w:rsid w:val="0026296B"/>
    <w:rsid w:val="00262A43"/>
    <w:rsid w:val="00262B67"/>
    <w:rsid w:val="00262C72"/>
    <w:rsid w:val="00262CBF"/>
    <w:rsid w:val="00262D53"/>
    <w:rsid w:val="00262DEC"/>
    <w:rsid w:val="00262F9C"/>
    <w:rsid w:val="002630BB"/>
    <w:rsid w:val="00263112"/>
    <w:rsid w:val="0026317B"/>
    <w:rsid w:val="00263256"/>
    <w:rsid w:val="002632FE"/>
    <w:rsid w:val="00263330"/>
    <w:rsid w:val="00263375"/>
    <w:rsid w:val="00263A0A"/>
    <w:rsid w:val="00263BD5"/>
    <w:rsid w:val="00263BF4"/>
    <w:rsid w:val="00263CDA"/>
    <w:rsid w:val="00263CDE"/>
    <w:rsid w:val="00263D11"/>
    <w:rsid w:val="00263D69"/>
    <w:rsid w:val="00263D90"/>
    <w:rsid w:val="00263E06"/>
    <w:rsid w:val="00263EBA"/>
    <w:rsid w:val="002640BE"/>
    <w:rsid w:val="00264104"/>
    <w:rsid w:val="002641A6"/>
    <w:rsid w:val="002642F9"/>
    <w:rsid w:val="002644AE"/>
    <w:rsid w:val="002644C7"/>
    <w:rsid w:val="0026451E"/>
    <w:rsid w:val="00264526"/>
    <w:rsid w:val="00264545"/>
    <w:rsid w:val="00264A08"/>
    <w:rsid w:val="00264A81"/>
    <w:rsid w:val="00264AC0"/>
    <w:rsid w:val="00264B28"/>
    <w:rsid w:val="00264B97"/>
    <w:rsid w:val="00264C17"/>
    <w:rsid w:val="00264D06"/>
    <w:rsid w:val="00264D58"/>
    <w:rsid w:val="00264E6F"/>
    <w:rsid w:val="00264F73"/>
    <w:rsid w:val="002650A4"/>
    <w:rsid w:val="00265144"/>
    <w:rsid w:val="0026529E"/>
    <w:rsid w:val="002652E7"/>
    <w:rsid w:val="0026549F"/>
    <w:rsid w:val="00265501"/>
    <w:rsid w:val="00265527"/>
    <w:rsid w:val="002657CF"/>
    <w:rsid w:val="00265C68"/>
    <w:rsid w:val="00265D20"/>
    <w:rsid w:val="00265D56"/>
    <w:rsid w:val="00265F52"/>
    <w:rsid w:val="0026602A"/>
    <w:rsid w:val="0026604E"/>
    <w:rsid w:val="002660FC"/>
    <w:rsid w:val="002661F2"/>
    <w:rsid w:val="002662AD"/>
    <w:rsid w:val="00266605"/>
    <w:rsid w:val="00266763"/>
    <w:rsid w:val="002667B8"/>
    <w:rsid w:val="002667D7"/>
    <w:rsid w:val="0026680E"/>
    <w:rsid w:val="0026681C"/>
    <w:rsid w:val="00266936"/>
    <w:rsid w:val="00266AF6"/>
    <w:rsid w:val="00266D28"/>
    <w:rsid w:val="00266D2A"/>
    <w:rsid w:val="00266E85"/>
    <w:rsid w:val="00266EAD"/>
    <w:rsid w:val="00266F09"/>
    <w:rsid w:val="00266F79"/>
    <w:rsid w:val="00266FF8"/>
    <w:rsid w:val="0026706D"/>
    <w:rsid w:val="002672C1"/>
    <w:rsid w:val="0026754B"/>
    <w:rsid w:val="00267575"/>
    <w:rsid w:val="0026759F"/>
    <w:rsid w:val="00267644"/>
    <w:rsid w:val="0026764C"/>
    <w:rsid w:val="00267822"/>
    <w:rsid w:val="00267B98"/>
    <w:rsid w:val="00267C64"/>
    <w:rsid w:val="00267DB9"/>
    <w:rsid w:val="00267E9B"/>
    <w:rsid w:val="00267EC5"/>
    <w:rsid w:val="00267FE8"/>
    <w:rsid w:val="0027013B"/>
    <w:rsid w:val="002701DC"/>
    <w:rsid w:val="002703CC"/>
    <w:rsid w:val="002704C3"/>
    <w:rsid w:val="0027066C"/>
    <w:rsid w:val="002708CC"/>
    <w:rsid w:val="00270A0C"/>
    <w:rsid w:val="00270A79"/>
    <w:rsid w:val="00270AC1"/>
    <w:rsid w:val="00270BF9"/>
    <w:rsid w:val="00270C88"/>
    <w:rsid w:val="00270E46"/>
    <w:rsid w:val="00270F86"/>
    <w:rsid w:val="00271018"/>
    <w:rsid w:val="0027120B"/>
    <w:rsid w:val="00271359"/>
    <w:rsid w:val="00271422"/>
    <w:rsid w:val="0027157D"/>
    <w:rsid w:val="00271592"/>
    <w:rsid w:val="0027160E"/>
    <w:rsid w:val="00271624"/>
    <w:rsid w:val="002716F6"/>
    <w:rsid w:val="0027179D"/>
    <w:rsid w:val="0027190A"/>
    <w:rsid w:val="0027190C"/>
    <w:rsid w:val="00271B07"/>
    <w:rsid w:val="00271B0F"/>
    <w:rsid w:val="00271BBF"/>
    <w:rsid w:val="00271BCD"/>
    <w:rsid w:val="00271D15"/>
    <w:rsid w:val="00271DE2"/>
    <w:rsid w:val="00271F75"/>
    <w:rsid w:val="00271FC5"/>
    <w:rsid w:val="00271FCB"/>
    <w:rsid w:val="00272142"/>
    <w:rsid w:val="00272211"/>
    <w:rsid w:val="00272354"/>
    <w:rsid w:val="00272441"/>
    <w:rsid w:val="0027247E"/>
    <w:rsid w:val="002724BD"/>
    <w:rsid w:val="002724E5"/>
    <w:rsid w:val="002724F6"/>
    <w:rsid w:val="0027264E"/>
    <w:rsid w:val="00272653"/>
    <w:rsid w:val="002726D8"/>
    <w:rsid w:val="00272972"/>
    <w:rsid w:val="00272BF9"/>
    <w:rsid w:val="00272CE6"/>
    <w:rsid w:val="00272D35"/>
    <w:rsid w:val="00272D79"/>
    <w:rsid w:val="00273051"/>
    <w:rsid w:val="00273070"/>
    <w:rsid w:val="002732F2"/>
    <w:rsid w:val="0027332C"/>
    <w:rsid w:val="00273451"/>
    <w:rsid w:val="002734A4"/>
    <w:rsid w:val="002736AA"/>
    <w:rsid w:val="002736F2"/>
    <w:rsid w:val="0027374B"/>
    <w:rsid w:val="002738B7"/>
    <w:rsid w:val="00273A14"/>
    <w:rsid w:val="00273CFE"/>
    <w:rsid w:val="00273D42"/>
    <w:rsid w:val="00274231"/>
    <w:rsid w:val="00274584"/>
    <w:rsid w:val="002745B2"/>
    <w:rsid w:val="002746E1"/>
    <w:rsid w:val="00274799"/>
    <w:rsid w:val="002747D5"/>
    <w:rsid w:val="00274885"/>
    <w:rsid w:val="002748CA"/>
    <w:rsid w:val="00274980"/>
    <w:rsid w:val="002749B4"/>
    <w:rsid w:val="00274A00"/>
    <w:rsid w:val="00274A0D"/>
    <w:rsid w:val="00274A71"/>
    <w:rsid w:val="00274A76"/>
    <w:rsid w:val="00274B0F"/>
    <w:rsid w:val="00274B5A"/>
    <w:rsid w:val="00274C29"/>
    <w:rsid w:val="00274CB8"/>
    <w:rsid w:val="00274D34"/>
    <w:rsid w:val="00274F54"/>
    <w:rsid w:val="00274FB0"/>
    <w:rsid w:val="00274FEB"/>
    <w:rsid w:val="002752BA"/>
    <w:rsid w:val="002752E6"/>
    <w:rsid w:val="002752FB"/>
    <w:rsid w:val="0027547C"/>
    <w:rsid w:val="0027557E"/>
    <w:rsid w:val="00275632"/>
    <w:rsid w:val="002756FB"/>
    <w:rsid w:val="002757E6"/>
    <w:rsid w:val="002758F5"/>
    <w:rsid w:val="00275B20"/>
    <w:rsid w:val="00275B96"/>
    <w:rsid w:val="00275C01"/>
    <w:rsid w:val="00275C24"/>
    <w:rsid w:val="00275D4D"/>
    <w:rsid w:val="00275E76"/>
    <w:rsid w:val="00275E99"/>
    <w:rsid w:val="0027609E"/>
    <w:rsid w:val="002762B3"/>
    <w:rsid w:val="002762D1"/>
    <w:rsid w:val="0027636B"/>
    <w:rsid w:val="002763E8"/>
    <w:rsid w:val="00276503"/>
    <w:rsid w:val="0027666D"/>
    <w:rsid w:val="00276687"/>
    <w:rsid w:val="002766E6"/>
    <w:rsid w:val="00276733"/>
    <w:rsid w:val="002767B2"/>
    <w:rsid w:val="002768A1"/>
    <w:rsid w:val="00276987"/>
    <w:rsid w:val="002769CC"/>
    <w:rsid w:val="00276A4B"/>
    <w:rsid w:val="00276A7F"/>
    <w:rsid w:val="00276A9C"/>
    <w:rsid w:val="00276B6A"/>
    <w:rsid w:val="00276DD7"/>
    <w:rsid w:val="00276E57"/>
    <w:rsid w:val="00276F30"/>
    <w:rsid w:val="0027706A"/>
    <w:rsid w:val="0027707E"/>
    <w:rsid w:val="00277230"/>
    <w:rsid w:val="00277414"/>
    <w:rsid w:val="00277505"/>
    <w:rsid w:val="002776AE"/>
    <w:rsid w:val="00277769"/>
    <w:rsid w:val="002777A2"/>
    <w:rsid w:val="002777C6"/>
    <w:rsid w:val="00277969"/>
    <w:rsid w:val="002779D2"/>
    <w:rsid w:val="002779DD"/>
    <w:rsid w:val="00277A89"/>
    <w:rsid w:val="00277B57"/>
    <w:rsid w:val="00277BF7"/>
    <w:rsid w:val="00277CCF"/>
    <w:rsid w:val="00277D0E"/>
    <w:rsid w:val="00277EBE"/>
    <w:rsid w:val="00277EFC"/>
    <w:rsid w:val="00277F41"/>
    <w:rsid w:val="0028028E"/>
    <w:rsid w:val="00280381"/>
    <w:rsid w:val="002803F0"/>
    <w:rsid w:val="002804E8"/>
    <w:rsid w:val="00280709"/>
    <w:rsid w:val="00280A0E"/>
    <w:rsid w:val="00280B3D"/>
    <w:rsid w:val="00280B4D"/>
    <w:rsid w:val="00280BC8"/>
    <w:rsid w:val="00280C45"/>
    <w:rsid w:val="00280D3A"/>
    <w:rsid w:val="00280DCF"/>
    <w:rsid w:val="00280EC9"/>
    <w:rsid w:val="00280F3E"/>
    <w:rsid w:val="00281002"/>
    <w:rsid w:val="00281018"/>
    <w:rsid w:val="00281132"/>
    <w:rsid w:val="0028113E"/>
    <w:rsid w:val="0028120C"/>
    <w:rsid w:val="00281210"/>
    <w:rsid w:val="002812BA"/>
    <w:rsid w:val="0028138F"/>
    <w:rsid w:val="00281537"/>
    <w:rsid w:val="00281590"/>
    <w:rsid w:val="00281612"/>
    <w:rsid w:val="00281617"/>
    <w:rsid w:val="00281ACF"/>
    <w:rsid w:val="00281DC6"/>
    <w:rsid w:val="002820C2"/>
    <w:rsid w:val="0028218A"/>
    <w:rsid w:val="0028222B"/>
    <w:rsid w:val="0028239F"/>
    <w:rsid w:val="002823F0"/>
    <w:rsid w:val="00282506"/>
    <w:rsid w:val="00282636"/>
    <w:rsid w:val="0028267A"/>
    <w:rsid w:val="0028271A"/>
    <w:rsid w:val="00282796"/>
    <w:rsid w:val="002827F9"/>
    <w:rsid w:val="0028281B"/>
    <w:rsid w:val="002828F4"/>
    <w:rsid w:val="0028298F"/>
    <w:rsid w:val="002829B9"/>
    <w:rsid w:val="002829C4"/>
    <w:rsid w:val="002829DB"/>
    <w:rsid w:val="00282A66"/>
    <w:rsid w:val="00282A92"/>
    <w:rsid w:val="00282AEA"/>
    <w:rsid w:val="00282B02"/>
    <w:rsid w:val="00282CA5"/>
    <w:rsid w:val="00282DCE"/>
    <w:rsid w:val="00282E3B"/>
    <w:rsid w:val="0028313E"/>
    <w:rsid w:val="00283367"/>
    <w:rsid w:val="002834E6"/>
    <w:rsid w:val="002835FB"/>
    <w:rsid w:val="0028362A"/>
    <w:rsid w:val="00283681"/>
    <w:rsid w:val="0028368C"/>
    <w:rsid w:val="0028379B"/>
    <w:rsid w:val="0028379E"/>
    <w:rsid w:val="00283806"/>
    <w:rsid w:val="0028394F"/>
    <w:rsid w:val="00283AD8"/>
    <w:rsid w:val="00283D2F"/>
    <w:rsid w:val="00283D50"/>
    <w:rsid w:val="00283D60"/>
    <w:rsid w:val="00283DB2"/>
    <w:rsid w:val="00283DD9"/>
    <w:rsid w:val="00283E0E"/>
    <w:rsid w:val="00283EDF"/>
    <w:rsid w:val="0028410F"/>
    <w:rsid w:val="00284194"/>
    <w:rsid w:val="00284340"/>
    <w:rsid w:val="002843F4"/>
    <w:rsid w:val="0028453C"/>
    <w:rsid w:val="00284633"/>
    <w:rsid w:val="002847C5"/>
    <w:rsid w:val="00284989"/>
    <w:rsid w:val="00284A2C"/>
    <w:rsid w:val="00284B19"/>
    <w:rsid w:val="00284E63"/>
    <w:rsid w:val="00284EB7"/>
    <w:rsid w:val="002850A7"/>
    <w:rsid w:val="002850BF"/>
    <w:rsid w:val="00285216"/>
    <w:rsid w:val="00285231"/>
    <w:rsid w:val="002852A7"/>
    <w:rsid w:val="002852AC"/>
    <w:rsid w:val="0028533F"/>
    <w:rsid w:val="00285457"/>
    <w:rsid w:val="002854B4"/>
    <w:rsid w:val="002854D0"/>
    <w:rsid w:val="002854DB"/>
    <w:rsid w:val="0028551E"/>
    <w:rsid w:val="002856CB"/>
    <w:rsid w:val="002858BD"/>
    <w:rsid w:val="002858E8"/>
    <w:rsid w:val="00285A6A"/>
    <w:rsid w:val="00285AC4"/>
    <w:rsid w:val="00285B03"/>
    <w:rsid w:val="00285E60"/>
    <w:rsid w:val="00285EA0"/>
    <w:rsid w:val="00286058"/>
    <w:rsid w:val="00286185"/>
    <w:rsid w:val="002862C5"/>
    <w:rsid w:val="002863BF"/>
    <w:rsid w:val="002863F8"/>
    <w:rsid w:val="002868CC"/>
    <w:rsid w:val="002868DD"/>
    <w:rsid w:val="0028695A"/>
    <w:rsid w:val="00286A73"/>
    <w:rsid w:val="00286ADA"/>
    <w:rsid w:val="00286AF7"/>
    <w:rsid w:val="00286C12"/>
    <w:rsid w:val="00286E42"/>
    <w:rsid w:val="00286F81"/>
    <w:rsid w:val="0028712B"/>
    <w:rsid w:val="0028715A"/>
    <w:rsid w:val="00287293"/>
    <w:rsid w:val="002873E4"/>
    <w:rsid w:val="0028746C"/>
    <w:rsid w:val="002874D1"/>
    <w:rsid w:val="002874EE"/>
    <w:rsid w:val="0028750E"/>
    <w:rsid w:val="00287570"/>
    <w:rsid w:val="00287640"/>
    <w:rsid w:val="00287CD9"/>
    <w:rsid w:val="00287E82"/>
    <w:rsid w:val="00287F1F"/>
    <w:rsid w:val="00287FB2"/>
    <w:rsid w:val="0029006D"/>
    <w:rsid w:val="002900AD"/>
    <w:rsid w:val="002900E7"/>
    <w:rsid w:val="00290173"/>
    <w:rsid w:val="0029034D"/>
    <w:rsid w:val="0029035B"/>
    <w:rsid w:val="002903FF"/>
    <w:rsid w:val="002904C8"/>
    <w:rsid w:val="002904E0"/>
    <w:rsid w:val="00290534"/>
    <w:rsid w:val="00290561"/>
    <w:rsid w:val="0029077D"/>
    <w:rsid w:val="002909EB"/>
    <w:rsid w:val="002909F2"/>
    <w:rsid w:val="00290A64"/>
    <w:rsid w:val="00290AB3"/>
    <w:rsid w:val="00290AFA"/>
    <w:rsid w:val="00290B16"/>
    <w:rsid w:val="00290B30"/>
    <w:rsid w:val="00290B98"/>
    <w:rsid w:val="00290BD4"/>
    <w:rsid w:val="00290C0E"/>
    <w:rsid w:val="00290C65"/>
    <w:rsid w:val="00290CCD"/>
    <w:rsid w:val="00290D15"/>
    <w:rsid w:val="00290D91"/>
    <w:rsid w:val="00290DCB"/>
    <w:rsid w:val="00290DE2"/>
    <w:rsid w:val="00290EEF"/>
    <w:rsid w:val="00291079"/>
    <w:rsid w:val="0029118D"/>
    <w:rsid w:val="002911E8"/>
    <w:rsid w:val="00291422"/>
    <w:rsid w:val="002916A6"/>
    <w:rsid w:val="0029195E"/>
    <w:rsid w:val="00291A72"/>
    <w:rsid w:val="00291B24"/>
    <w:rsid w:val="00291B25"/>
    <w:rsid w:val="00291B28"/>
    <w:rsid w:val="00291C12"/>
    <w:rsid w:val="00291C42"/>
    <w:rsid w:val="00291D48"/>
    <w:rsid w:val="00291DFC"/>
    <w:rsid w:val="00291EBD"/>
    <w:rsid w:val="00291F0B"/>
    <w:rsid w:val="00291FF0"/>
    <w:rsid w:val="00292039"/>
    <w:rsid w:val="002920FB"/>
    <w:rsid w:val="00292157"/>
    <w:rsid w:val="0029223F"/>
    <w:rsid w:val="00292482"/>
    <w:rsid w:val="00292501"/>
    <w:rsid w:val="00292516"/>
    <w:rsid w:val="002925BB"/>
    <w:rsid w:val="00292607"/>
    <w:rsid w:val="0029261F"/>
    <w:rsid w:val="00292685"/>
    <w:rsid w:val="002926BC"/>
    <w:rsid w:val="00292833"/>
    <w:rsid w:val="0029285C"/>
    <w:rsid w:val="00292924"/>
    <w:rsid w:val="0029295E"/>
    <w:rsid w:val="00292986"/>
    <w:rsid w:val="00292A8B"/>
    <w:rsid w:val="00292AF7"/>
    <w:rsid w:val="00292B1F"/>
    <w:rsid w:val="00292B48"/>
    <w:rsid w:val="00292B66"/>
    <w:rsid w:val="00292B78"/>
    <w:rsid w:val="00292BB3"/>
    <w:rsid w:val="00292FAC"/>
    <w:rsid w:val="00292FCA"/>
    <w:rsid w:val="0029302B"/>
    <w:rsid w:val="00293263"/>
    <w:rsid w:val="00293405"/>
    <w:rsid w:val="00293419"/>
    <w:rsid w:val="00293731"/>
    <w:rsid w:val="00293850"/>
    <w:rsid w:val="002938CD"/>
    <w:rsid w:val="002938E7"/>
    <w:rsid w:val="00293A95"/>
    <w:rsid w:val="00293B84"/>
    <w:rsid w:val="00293CBB"/>
    <w:rsid w:val="00293DA6"/>
    <w:rsid w:val="00293DED"/>
    <w:rsid w:val="00293E0F"/>
    <w:rsid w:val="00293E75"/>
    <w:rsid w:val="002940AD"/>
    <w:rsid w:val="002940F4"/>
    <w:rsid w:val="00294150"/>
    <w:rsid w:val="002941DC"/>
    <w:rsid w:val="002941E2"/>
    <w:rsid w:val="00294216"/>
    <w:rsid w:val="002942E8"/>
    <w:rsid w:val="002944B4"/>
    <w:rsid w:val="002945A0"/>
    <w:rsid w:val="0029474E"/>
    <w:rsid w:val="002948E5"/>
    <w:rsid w:val="002948EE"/>
    <w:rsid w:val="00294906"/>
    <w:rsid w:val="00294910"/>
    <w:rsid w:val="0029498F"/>
    <w:rsid w:val="00294A2B"/>
    <w:rsid w:val="00294C40"/>
    <w:rsid w:val="00294C69"/>
    <w:rsid w:val="00294E13"/>
    <w:rsid w:val="00294ED8"/>
    <w:rsid w:val="00295199"/>
    <w:rsid w:val="00295239"/>
    <w:rsid w:val="002952CB"/>
    <w:rsid w:val="0029542B"/>
    <w:rsid w:val="00295682"/>
    <w:rsid w:val="0029579D"/>
    <w:rsid w:val="0029581B"/>
    <w:rsid w:val="0029585E"/>
    <w:rsid w:val="002959F3"/>
    <w:rsid w:val="00295B4B"/>
    <w:rsid w:val="00295E01"/>
    <w:rsid w:val="0029607A"/>
    <w:rsid w:val="00296167"/>
    <w:rsid w:val="00296192"/>
    <w:rsid w:val="002961A6"/>
    <w:rsid w:val="00296206"/>
    <w:rsid w:val="002962E7"/>
    <w:rsid w:val="00296551"/>
    <w:rsid w:val="0029658D"/>
    <w:rsid w:val="00296778"/>
    <w:rsid w:val="0029696A"/>
    <w:rsid w:val="002969E6"/>
    <w:rsid w:val="00296B0E"/>
    <w:rsid w:val="00296B73"/>
    <w:rsid w:val="00296B8C"/>
    <w:rsid w:val="00296C2A"/>
    <w:rsid w:val="00296D57"/>
    <w:rsid w:val="00296EE3"/>
    <w:rsid w:val="002970DE"/>
    <w:rsid w:val="002972D3"/>
    <w:rsid w:val="002973E4"/>
    <w:rsid w:val="00297419"/>
    <w:rsid w:val="0029747F"/>
    <w:rsid w:val="002974A3"/>
    <w:rsid w:val="002975BA"/>
    <w:rsid w:val="002976E2"/>
    <w:rsid w:val="002976F2"/>
    <w:rsid w:val="002977EE"/>
    <w:rsid w:val="0029790B"/>
    <w:rsid w:val="00297B7F"/>
    <w:rsid w:val="00297C1E"/>
    <w:rsid w:val="00297C36"/>
    <w:rsid w:val="00297C61"/>
    <w:rsid w:val="00297D9B"/>
    <w:rsid w:val="00297E8A"/>
    <w:rsid w:val="00297EE3"/>
    <w:rsid w:val="00297F97"/>
    <w:rsid w:val="00297FE9"/>
    <w:rsid w:val="002A007B"/>
    <w:rsid w:val="002A0174"/>
    <w:rsid w:val="002A0283"/>
    <w:rsid w:val="002A0310"/>
    <w:rsid w:val="002A0328"/>
    <w:rsid w:val="002A0388"/>
    <w:rsid w:val="002A03ED"/>
    <w:rsid w:val="002A09FD"/>
    <w:rsid w:val="002A0A36"/>
    <w:rsid w:val="002A0CD5"/>
    <w:rsid w:val="002A0E71"/>
    <w:rsid w:val="002A0EAD"/>
    <w:rsid w:val="002A11F7"/>
    <w:rsid w:val="002A1213"/>
    <w:rsid w:val="002A1250"/>
    <w:rsid w:val="002A12C1"/>
    <w:rsid w:val="002A138B"/>
    <w:rsid w:val="002A1409"/>
    <w:rsid w:val="002A1583"/>
    <w:rsid w:val="002A15B9"/>
    <w:rsid w:val="002A1757"/>
    <w:rsid w:val="002A17FF"/>
    <w:rsid w:val="002A1819"/>
    <w:rsid w:val="002A1830"/>
    <w:rsid w:val="002A1C3C"/>
    <w:rsid w:val="002A1D22"/>
    <w:rsid w:val="002A1D99"/>
    <w:rsid w:val="002A1ED2"/>
    <w:rsid w:val="002A1EEC"/>
    <w:rsid w:val="002A1FF6"/>
    <w:rsid w:val="002A2042"/>
    <w:rsid w:val="002A213B"/>
    <w:rsid w:val="002A222F"/>
    <w:rsid w:val="002A224F"/>
    <w:rsid w:val="002A2299"/>
    <w:rsid w:val="002A2392"/>
    <w:rsid w:val="002A24F1"/>
    <w:rsid w:val="002A2692"/>
    <w:rsid w:val="002A26E5"/>
    <w:rsid w:val="002A26EC"/>
    <w:rsid w:val="002A299E"/>
    <w:rsid w:val="002A29C6"/>
    <w:rsid w:val="002A2B09"/>
    <w:rsid w:val="002A2B7F"/>
    <w:rsid w:val="002A2BC2"/>
    <w:rsid w:val="002A2DAC"/>
    <w:rsid w:val="002A2E2E"/>
    <w:rsid w:val="002A2FEE"/>
    <w:rsid w:val="002A3316"/>
    <w:rsid w:val="002A342C"/>
    <w:rsid w:val="002A3535"/>
    <w:rsid w:val="002A363E"/>
    <w:rsid w:val="002A38D5"/>
    <w:rsid w:val="002A3A54"/>
    <w:rsid w:val="002A3B23"/>
    <w:rsid w:val="002A3C23"/>
    <w:rsid w:val="002A3C68"/>
    <w:rsid w:val="002A3DED"/>
    <w:rsid w:val="002A3EB1"/>
    <w:rsid w:val="002A4261"/>
    <w:rsid w:val="002A4356"/>
    <w:rsid w:val="002A4373"/>
    <w:rsid w:val="002A4459"/>
    <w:rsid w:val="002A4524"/>
    <w:rsid w:val="002A4663"/>
    <w:rsid w:val="002A470A"/>
    <w:rsid w:val="002A472D"/>
    <w:rsid w:val="002A4786"/>
    <w:rsid w:val="002A4797"/>
    <w:rsid w:val="002A4856"/>
    <w:rsid w:val="002A4871"/>
    <w:rsid w:val="002A4A50"/>
    <w:rsid w:val="002A4AD1"/>
    <w:rsid w:val="002A4C8E"/>
    <w:rsid w:val="002A5064"/>
    <w:rsid w:val="002A5233"/>
    <w:rsid w:val="002A5249"/>
    <w:rsid w:val="002A528A"/>
    <w:rsid w:val="002A5350"/>
    <w:rsid w:val="002A5388"/>
    <w:rsid w:val="002A53F0"/>
    <w:rsid w:val="002A5465"/>
    <w:rsid w:val="002A5521"/>
    <w:rsid w:val="002A57BC"/>
    <w:rsid w:val="002A5A3F"/>
    <w:rsid w:val="002A5A6D"/>
    <w:rsid w:val="002A5AC9"/>
    <w:rsid w:val="002A5AE6"/>
    <w:rsid w:val="002A5C8D"/>
    <w:rsid w:val="002A5D22"/>
    <w:rsid w:val="002A5E72"/>
    <w:rsid w:val="002A5F00"/>
    <w:rsid w:val="002A5F9F"/>
    <w:rsid w:val="002A601E"/>
    <w:rsid w:val="002A6292"/>
    <w:rsid w:val="002A62EF"/>
    <w:rsid w:val="002A638B"/>
    <w:rsid w:val="002A6502"/>
    <w:rsid w:val="002A650B"/>
    <w:rsid w:val="002A65F4"/>
    <w:rsid w:val="002A66E1"/>
    <w:rsid w:val="002A680C"/>
    <w:rsid w:val="002A6AE7"/>
    <w:rsid w:val="002A6B0F"/>
    <w:rsid w:val="002A6B54"/>
    <w:rsid w:val="002A6B61"/>
    <w:rsid w:val="002A6BFC"/>
    <w:rsid w:val="002A6C08"/>
    <w:rsid w:val="002A6E24"/>
    <w:rsid w:val="002A6EB7"/>
    <w:rsid w:val="002A70CA"/>
    <w:rsid w:val="002A718C"/>
    <w:rsid w:val="002A718E"/>
    <w:rsid w:val="002A7353"/>
    <w:rsid w:val="002A73A3"/>
    <w:rsid w:val="002A7507"/>
    <w:rsid w:val="002A779B"/>
    <w:rsid w:val="002A7B51"/>
    <w:rsid w:val="002A7BFB"/>
    <w:rsid w:val="002A7C28"/>
    <w:rsid w:val="002A7C78"/>
    <w:rsid w:val="002A7CAF"/>
    <w:rsid w:val="002A7D13"/>
    <w:rsid w:val="002A7E16"/>
    <w:rsid w:val="002A7E48"/>
    <w:rsid w:val="002A7E70"/>
    <w:rsid w:val="002A7F6C"/>
    <w:rsid w:val="002A7F70"/>
    <w:rsid w:val="002A7FE8"/>
    <w:rsid w:val="002B01B5"/>
    <w:rsid w:val="002B02E4"/>
    <w:rsid w:val="002B034B"/>
    <w:rsid w:val="002B0533"/>
    <w:rsid w:val="002B0646"/>
    <w:rsid w:val="002B0730"/>
    <w:rsid w:val="002B0756"/>
    <w:rsid w:val="002B077C"/>
    <w:rsid w:val="002B07D2"/>
    <w:rsid w:val="002B0882"/>
    <w:rsid w:val="002B09FF"/>
    <w:rsid w:val="002B0A5D"/>
    <w:rsid w:val="002B0B12"/>
    <w:rsid w:val="002B0B51"/>
    <w:rsid w:val="002B0B92"/>
    <w:rsid w:val="002B0DDB"/>
    <w:rsid w:val="002B0E94"/>
    <w:rsid w:val="002B10E5"/>
    <w:rsid w:val="002B126C"/>
    <w:rsid w:val="002B136D"/>
    <w:rsid w:val="002B1497"/>
    <w:rsid w:val="002B16A8"/>
    <w:rsid w:val="002B17DD"/>
    <w:rsid w:val="002B1831"/>
    <w:rsid w:val="002B187C"/>
    <w:rsid w:val="002B1995"/>
    <w:rsid w:val="002B1ABB"/>
    <w:rsid w:val="002B1B45"/>
    <w:rsid w:val="002B1C3E"/>
    <w:rsid w:val="002B1D48"/>
    <w:rsid w:val="002B1E01"/>
    <w:rsid w:val="002B1E71"/>
    <w:rsid w:val="002B1EB8"/>
    <w:rsid w:val="002B1F7D"/>
    <w:rsid w:val="002B1FB8"/>
    <w:rsid w:val="002B1FD2"/>
    <w:rsid w:val="002B20B8"/>
    <w:rsid w:val="002B2153"/>
    <w:rsid w:val="002B222F"/>
    <w:rsid w:val="002B247F"/>
    <w:rsid w:val="002B2543"/>
    <w:rsid w:val="002B25D0"/>
    <w:rsid w:val="002B2889"/>
    <w:rsid w:val="002B2988"/>
    <w:rsid w:val="002B2A1D"/>
    <w:rsid w:val="002B2A64"/>
    <w:rsid w:val="002B2A71"/>
    <w:rsid w:val="002B2A91"/>
    <w:rsid w:val="002B2C08"/>
    <w:rsid w:val="002B2CC2"/>
    <w:rsid w:val="002B2F33"/>
    <w:rsid w:val="002B3211"/>
    <w:rsid w:val="002B35DC"/>
    <w:rsid w:val="002B3A4D"/>
    <w:rsid w:val="002B3E43"/>
    <w:rsid w:val="002B4092"/>
    <w:rsid w:val="002B40BA"/>
    <w:rsid w:val="002B42E0"/>
    <w:rsid w:val="002B434B"/>
    <w:rsid w:val="002B465D"/>
    <w:rsid w:val="002B46CC"/>
    <w:rsid w:val="002B4740"/>
    <w:rsid w:val="002B48BD"/>
    <w:rsid w:val="002B48F9"/>
    <w:rsid w:val="002B4977"/>
    <w:rsid w:val="002B49C3"/>
    <w:rsid w:val="002B4D43"/>
    <w:rsid w:val="002B4E9E"/>
    <w:rsid w:val="002B4ECE"/>
    <w:rsid w:val="002B4F2A"/>
    <w:rsid w:val="002B4FFC"/>
    <w:rsid w:val="002B502D"/>
    <w:rsid w:val="002B5189"/>
    <w:rsid w:val="002B518F"/>
    <w:rsid w:val="002B5193"/>
    <w:rsid w:val="002B5298"/>
    <w:rsid w:val="002B5353"/>
    <w:rsid w:val="002B53D1"/>
    <w:rsid w:val="002B53E3"/>
    <w:rsid w:val="002B541D"/>
    <w:rsid w:val="002B54E7"/>
    <w:rsid w:val="002B57A1"/>
    <w:rsid w:val="002B57BC"/>
    <w:rsid w:val="002B59B6"/>
    <w:rsid w:val="002B5A93"/>
    <w:rsid w:val="002B5A99"/>
    <w:rsid w:val="002B5BAF"/>
    <w:rsid w:val="002B5D5C"/>
    <w:rsid w:val="002B5E06"/>
    <w:rsid w:val="002B5E16"/>
    <w:rsid w:val="002B5E61"/>
    <w:rsid w:val="002B5EEF"/>
    <w:rsid w:val="002B6008"/>
    <w:rsid w:val="002B60AD"/>
    <w:rsid w:val="002B60E5"/>
    <w:rsid w:val="002B6142"/>
    <w:rsid w:val="002B61F0"/>
    <w:rsid w:val="002B61F7"/>
    <w:rsid w:val="002B635A"/>
    <w:rsid w:val="002B63A6"/>
    <w:rsid w:val="002B63C3"/>
    <w:rsid w:val="002B646D"/>
    <w:rsid w:val="002B64A2"/>
    <w:rsid w:val="002B6587"/>
    <w:rsid w:val="002B65E7"/>
    <w:rsid w:val="002B68A8"/>
    <w:rsid w:val="002B6A84"/>
    <w:rsid w:val="002B6DE3"/>
    <w:rsid w:val="002B6F8D"/>
    <w:rsid w:val="002B7132"/>
    <w:rsid w:val="002B749F"/>
    <w:rsid w:val="002B74E4"/>
    <w:rsid w:val="002B74F6"/>
    <w:rsid w:val="002B769C"/>
    <w:rsid w:val="002B7745"/>
    <w:rsid w:val="002B785C"/>
    <w:rsid w:val="002B78B4"/>
    <w:rsid w:val="002B78F8"/>
    <w:rsid w:val="002B7C20"/>
    <w:rsid w:val="002B7E96"/>
    <w:rsid w:val="002B7F45"/>
    <w:rsid w:val="002C001A"/>
    <w:rsid w:val="002C00E4"/>
    <w:rsid w:val="002C06C5"/>
    <w:rsid w:val="002C06F8"/>
    <w:rsid w:val="002C0742"/>
    <w:rsid w:val="002C0A04"/>
    <w:rsid w:val="002C0AC9"/>
    <w:rsid w:val="002C0BB6"/>
    <w:rsid w:val="002C0C97"/>
    <w:rsid w:val="002C0DE1"/>
    <w:rsid w:val="002C0E53"/>
    <w:rsid w:val="002C0F1D"/>
    <w:rsid w:val="002C0FDF"/>
    <w:rsid w:val="002C102D"/>
    <w:rsid w:val="002C1189"/>
    <w:rsid w:val="002C132E"/>
    <w:rsid w:val="002C1414"/>
    <w:rsid w:val="002C1476"/>
    <w:rsid w:val="002C14FB"/>
    <w:rsid w:val="002C1569"/>
    <w:rsid w:val="002C16E8"/>
    <w:rsid w:val="002C173C"/>
    <w:rsid w:val="002C1850"/>
    <w:rsid w:val="002C18E0"/>
    <w:rsid w:val="002C1A61"/>
    <w:rsid w:val="002C1A6F"/>
    <w:rsid w:val="002C1A84"/>
    <w:rsid w:val="002C1A88"/>
    <w:rsid w:val="002C1ABC"/>
    <w:rsid w:val="002C1B50"/>
    <w:rsid w:val="002C1B78"/>
    <w:rsid w:val="002C1C47"/>
    <w:rsid w:val="002C1C95"/>
    <w:rsid w:val="002C1DB4"/>
    <w:rsid w:val="002C1E01"/>
    <w:rsid w:val="002C1E8A"/>
    <w:rsid w:val="002C1FBB"/>
    <w:rsid w:val="002C1FD6"/>
    <w:rsid w:val="002C201D"/>
    <w:rsid w:val="002C2163"/>
    <w:rsid w:val="002C24C1"/>
    <w:rsid w:val="002C250A"/>
    <w:rsid w:val="002C2588"/>
    <w:rsid w:val="002C2841"/>
    <w:rsid w:val="002C2846"/>
    <w:rsid w:val="002C28A6"/>
    <w:rsid w:val="002C2B2C"/>
    <w:rsid w:val="002C2C0B"/>
    <w:rsid w:val="002C2C4D"/>
    <w:rsid w:val="002C2C86"/>
    <w:rsid w:val="002C2D45"/>
    <w:rsid w:val="002C2D69"/>
    <w:rsid w:val="002C2EDB"/>
    <w:rsid w:val="002C2F89"/>
    <w:rsid w:val="002C30B5"/>
    <w:rsid w:val="002C317F"/>
    <w:rsid w:val="002C31DC"/>
    <w:rsid w:val="002C3414"/>
    <w:rsid w:val="002C34A0"/>
    <w:rsid w:val="002C36F4"/>
    <w:rsid w:val="002C3854"/>
    <w:rsid w:val="002C3968"/>
    <w:rsid w:val="002C39D5"/>
    <w:rsid w:val="002C3AC8"/>
    <w:rsid w:val="002C3C46"/>
    <w:rsid w:val="002C3E29"/>
    <w:rsid w:val="002C4123"/>
    <w:rsid w:val="002C4174"/>
    <w:rsid w:val="002C41D8"/>
    <w:rsid w:val="002C434A"/>
    <w:rsid w:val="002C4439"/>
    <w:rsid w:val="002C485D"/>
    <w:rsid w:val="002C48B2"/>
    <w:rsid w:val="002C48EF"/>
    <w:rsid w:val="002C49DB"/>
    <w:rsid w:val="002C49EF"/>
    <w:rsid w:val="002C4BAD"/>
    <w:rsid w:val="002C4D10"/>
    <w:rsid w:val="002C4D62"/>
    <w:rsid w:val="002C4EAB"/>
    <w:rsid w:val="002C4EF9"/>
    <w:rsid w:val="002C5122"/>
    <w:rsid w:val="002C5324"/>
    <w:rsid w:val="002C53BC"/>
    <w:rsid w:val="002C5533"/>
    <w:rsid w:val="002C55D7"/>
    <w:rsid w:val="002C5629"/>
    <w:rsid w:val="002C5669"/>
    <w:rsid w:val="002C57B5"/>
    <w:rsid w:val="002C581D"/>
    <w:rsid w:val="002C5857"/>
    <w:rsid w:val="002C589A"/>
    <w:rsid w:val="002C5917"/>
    <w:rsid w:val="002C596C"/>
    <w:rsid w:val="002C5AC2"/>
    <w:rsid w:val="002C5BF3"/>
    <w:rsid w:val="002C5CFE"/>
    <w:rsid w:val="002C6231"/>
    <w:rsid w:val="002C6298"/>
    <w:rsid w:val="002C62A2"/>
    <w:rsid w:val="002C62D8"/>
    <w:rsid w:val="002C6366"/>
    <w:rsid w:val="002C6378"/>
    <w:rsid w:val="002C638D"/>
    <w:rsid w:val="002C676E"/>
    <w:rsid w:val="002C677A"/>
    <w:rsid w:val="002C67D9"/>
    <w:rsid w:val="002C6810"/>
    <w:rsid w:val="002C687A"/>
    <w:rsid w:val="002C691B"/>
    <w:rsid w:val="002C6AEB"/>
    <w:rsid w:val="002C6C77"/>
    <w:rsid w:val="002C6CF2"/>
    <w:rsid w:val="002C6E6A"/>
    <w:rsid w:val="002C7074"/>
    <w:rsid w:val="002C7138"/>
    <w:rsid w:val="002C71AE"/>
    <w:rsid w:val="002C7260"/>
    <w:rsid w:val="002C737F"/>
    <w:rsid w:val="002C73D2"/>
    <w:rsid w:val="002C747E"/>
    <w:rsid w:val="002C74FB"/>
    <w:rsid w:val="002C75CA"/>
    <w:rsid w:val="002C75F5"/>
    <w:rsid w:val="002C7602"/>
    <w:rsid w:val="002C7620"/>
    <w:rsid w:val="002C763B"/>
    <w:rsid w:val="002C7831"/>
    <w:rsid w:val="002C7956"/>
    <w:rsid w:val="002C7A15"/>
    <w:rsid w:val="002C7B63"/>
    <w:rsid w:val="002C7BFB"/>
    <w:rsid w:val="002C7D53"/>
    <w:rsid w:val="002C7E04"/>
    <w:rsid w:val="002C7F44"/>
    <w:rsid w:val="002C7F4B"/>
    <w:rsid w:val="002C7F98"/>
    <w:rsid w:val="002D0029"/>
    <w:rsid w:val="002D0124"/>
    <w:rsid w:val="002D01B3"/>
    <w:rsid w:val="002D024F"/>
    <w:rsid w:val="002D02FB"/>
    <w:rsid w:val="002D0407"/>
    <w:rsid w:val="002D0441"/>
    <w:rsid w:val="002D06B5"/>
    <w:rsid w:val="002D070B"/>
    <w:rsid w:val="002D0AA2"/>
    <w:rsid w:val="002D0D1F"/>
    <w:rsid w:val="002D0D21"/>
    <w:rsid w:val="002D0D5C"/>
    <w:rsid w:val="002D0FBC"/>
    <w:rsid w:val="002D0FD1"/>
    <w:rsid w:val="002D121E"/>
    <w:rsid w:val="002D1283"/>
    <w:rsid w:val="002D1290"/>
    <w:rsid w:val="002D12A9"/>
    <w:rsid w:val="002D1309"/>
    <w:rsid w:val="002D1390"/>
    <w:rsid w:val="002D13BE"/>
    <w:rsid w:val="002D1410"/>
    <w:rsid w:val="002D1629"/>
    <w:rsid w:val="002D1650"/>
    <w:rsid w:val="002D16F1"/>
    <w:rsid w:val="002D18C7"/>
    <w:rsid w:val="002D19FC"/>
    <w:rsid w:val="002D1A91"/>
    <w:rsid w:val="002D1C5B"/>
    <w:rsid w:val="002D1D71"/>
    <w:rsid w:val="002D1DC0"/>
    <w:rsid w:val="002D1E7F"/>
    <w:rsid w:val="002D2161"/>
    <w:rsid w:val="002D21B8"/>
    <w:rsid w:val="002D21F9"/>
    <w:rsid w:val="002D2358"/>
    <w:rsid w:val="002D264F"/>
    <w:rsid w:val="002D2708"/>
    <w:rsid w:val="002D2760"/>
    <w:rsid w:val="002D278F"/>
    <w:rsid w:val="002D27AB"/>
    <w:rsid w:val="002D28B4"/>
    <w:rsid w:val="002D2954"/>
    <w:rsid w:val="002D2A0F"/>
    <w:rsid w:val="002D2A25"/>
    <w:rsid w:val="002D2A80"/>
    <w:rsid w:val="002D2AB5"/>
    <w:rsid w:val="002D2B98"/>
    <w:rsid w:val="002D2C41"/>
    <w:rsid w:val="002D2CD3"/>
    <w:rsid w:val="002D2E0A"/>
    <w:rsid w:val="002D2E5B"/>
    <w:rsid w:val="002D2EAB"/>
    <w:rsid w:val="002D2F70"/>
    <w:rsid w:val="002D2F7E"/>
    <w:rsid w:val="002D3028"/>
    <w:rsid w:val="002D30E9"/>
    <w:rsid w:val="002D3321"/>
    <w:rsid w:val="002D343D"/>
    <w:rsid w:val="002D3455"/>
    <w:rsid w:val="002D34EF"/>
    <w:rsid w:val="002D353F"/>
    <w:rsid w:val="002D356D"/>
    <w:rsid w:val="002D3751"/>
    <w:rsid w:val="002D3864"/>
    <w:rsid w:val="002D3A19"/>
    <w:rsid w:val="002D3B35"/>
    <w:rsid w:val="002D3C95"/>
    <w:rsid w:val="002D3CBF"/>
    <w:rsid w:val="002D3D00"/>
    <w:rsid w:val="002D3E88"/>
    <w:rsid w:val="002D419E"/>
    <w:rsid w:val="002D41AD"/>
    <w:rsid w:val="002D42A4"/>
    <w:rsid w:val="002D437C"/>
    <w:rsid w:val="002D4509"/>
    <w:rsid w:val="002D4565"/>
    <w:rsid w:val="002D458C"/>
    <w:rsid w:val="002D4867"/>
    <w:rsid w:val="002D4942"/>
    <w:rsid w:val="002D4966"/>
    <w:rsid w:val="002D4A2F"/>
    <w:rsid w:val="002D4AC0"/>
    <w:rsid w:val="002D4AFC"/>
    <w:rsid w:val="002D4BD3"/>
    <w:rsid w:val="002D4C1E"/>
    <w:rsid w:val="002D4DC4"/>
    <w:rsid w:val="002D4ED4"/>
    <w:rsid w:val="002D4F29"/>
    <w:rsid w:val="002D4F88"/>
    <w:rsid w:val="002D504A"/>
    <w:rsid w:val="002D514D"/>
    <w:rsid w:val="002D515C"/>
    <w:rsid w:val="002D5172"/>
    <w:rsid w:val="002D5236"/>
    <w:rsid w:val="002D5382"/>
    <w:rsid w:val="002D539A"/>
    <w:rsid w:val="002D53BE"/>
    <w:rsid w:val="002D5404"/>
    <w:rsid w:val="002D5452"/>
    <w:rsid w:val="002D5600"/>
    <w:rsid w:val="002D56CA"/>
    <w:rsid w:val="002D5AD8"/>
    <w:rsid w:val="002D5BD3"/>
    <w:rsid w:val="002D5C6A"/>
    <w:rsid w:val="002D5D11"/>
    <w:rsid w:val="002D5E23"/>
    <w:rsid w:val="002D5E9D"/>
    <w:rsid w:val="002D5EE1"/>
    <w:rsid w:val="002D5F3B"/>
    <w:rsid w:val="002D6169"/>
    <w:rsid w:val="002D625E"/>
    <w:rsid w:val="002D63AA"/>
    <w:rsid w:val="002D6492"/>
    <w:rsid w:val="002D65D6"/>
    <w:rsid w:val="002D664D"/>
    <w:rsid w:val="002D675E"/>
    <w:rsid w:val="002D6906"/>
    <w:rsid w:val="002D69E4"/>
    <w:rsid w:val="002D6EA5"/>
    <w:rsid w:val="002D71C9"/>
    <w:rsid w:val="002D71E7"/>
    <w:rsid w:val="002D7204"/>
    <w:rsid w:val="002D724D"/>
    <w:rsid w:val="002D72B3"/>
    <w:rsid w:val="002D7390"/>
    <w:rsid w:val="002D7485"/>
    <w:rsid w:val="002D749F"/>
    <w:rsid w:val="002D752F"/>
    <w:rsid w:val="002D7605"/>
    <w:rsid w:val="002D7730"/>
    <w:rsid w:val="002D77CB"/>
    <w:rsid w:val="002D7800"/>
    <w:rsid w:val="002D78BC"/>
    <w:rsid w:val="002D7AF9"/>
    <w:rsid w:val="002D7B16"/>
    <w:rsid w:val="002D7C53"/>
    <w:rsid w:val="002D7D1C"/>
    <w:rsid w:val="002D7D6E"/>
    <w:rsid w:val="002D7E60"/>
    <w:rsid w:val="002E01A1"/>
    <w:rsid w:val="002E02E8"/>
    <w:rsid w:val="002E03B5"/>
    <w:rsid w:val="002E049F"/>
    <w:rsid w:val="002E050F"/>
    <w:rsid w:val="002E062C"/>
    <w:rsid w:val="002E091A"/>
    <w:rsid w:val="002E094C"/>
    <w:rsid w:val="002E095D"/>
    <w:rsid w:val="002E0B82"/>
    <w:rsid w:val="002E0BE2"/>
    <w:rsid w:val="002E10DC"/>
    <w:rsid w:val="002E112A"/>
    <w:rsid w:val="002E1274"/>
    <w:rsid w:val="002E12DF"/>
    <w:rsid w:val="002E151B"/>
    <w:rsid w:val="002E15BF"/>
    <w:rsid w:val="002E1621"/>
    <w:rsid w:val="002E162A"/>
    <w:rsid w:val="002E18CF"/>
    <w:rsid w:val="002E18DC"/>
    <w:rsid w:val="002E1949"/>
    <w:rsid w:val="002E1AF6"/>
    <w:rsid w:val="002E1B85"/>
    <w:rsid w:val="002E1C38"/>
    <w:rsid w:val="002E1D57"/>
    <w:rsid w:val="002E1E47"/>
    <w:rsid w:val="002E1FF7"/>
    <w:rsid w:val="002E1FFC"/>
    <w:rsid w:val="002E20CB"/>
    <w:rsid w:val="002E216C"/>
    <w:rsid w:val="002E22B0"/>
    <w:rsid w:val="002E23A6"/>
    <w:rsid w:val="002E26D1"/>
    <w:rsid w:val="002E2720"/>
    <w:rsid w:val="002E27E6"/>
    <w:rsid w:val="002E28A9"/>
    <w:rsid w:val="002E295D"/>
    <w:rsid w:val="002E29CA"/>
    <w:rsid w:val="002E2ABD"/>
    <w:rsid w:val="002E2CBA"/>
    <w:rsid w:val="002E2CF8"/>
    <w:rsid w:val="002E2DE4"/>
    <w:rsid w:val="002E30AA"/>
    <w:rsid w:val="002E316A"/>
    <w:rsid w:val="002E3336"/>
    <w:rsid w:val="002E3444"/>
    <w:rsid w:val="002E366F"/>
    <w:rsid w:val="002E36E6"/>
    <w:rsid w:val="002E373F"/>
    <w:rsid w:val="002E3759"/>
    <w:rsid w:val="002E3A85"/>
    <w:rsid w:val="002E3ACC"/>
    <w:rsid w:val="002E3AEB"/>
    <w:rsid w:val="002E3BE1"/>
    <w:rsid w:val="002E3C91"/>
    <w:rsid w:val="002E3D30"/>
    <w:rsid w:val="002E3E5F"/>
    <w:rsid w:val="002E3E94"/>
    <w:rsid w:val="002E3FDA"/>
    <w:rsid w:val="002E410B"/>
    <w:rsid w:val="002E4135"/>
    <w:rsid w:val="002E413E"/>
    <w:rsid w:val="002E415C"/>
    <w:rsid w:val="002E4175"/>
    <w:rsid w:val="002E42CC"/>
    <w:rsid w:val="002E4390"/>
    <w:rsid w:val="002E4402"/>
    <w:rsid w:val="002E44C0"/>
    <w:rsid w:val="002E451D"/>
    <w:rsid w:val="002E4570"/>
    <w:rsid w:val="002E46A5"/>
    <w:rsid w:val="002E46A6"/>
    <w:rsid w:val="002E47B9"/>
    <w:rsid w:val="002E48B8"/>
    <w:rsid w:val="002E4CD5"/>
    <w:rsid w:val="002E4D34"/>
    <w:rsid w:val="002E4E97"/>
    <w:rsid w:val="002E4EA3"/>
    <w:rsid w:val="002E4FA9"/>
    <w:rsid w:val="002E4FBB"/>
    <w:rsid w:val="002E50BF"/>
    <w:rsid w:val="002E50C7"/>
    <w:rsid w:val="002E5122"/>
    <w:rsid w:val="002E5230"/>
    <w:rsid w:val="002E52AE"/>
    <w:rsid w:val="002E533C"/>
    <w:rsid w:val="002E563C"/>
    <w:rsid w:val="002E57C3"/>
    <w:rsid w:val="002E5821"/>
    <w:rsid w:val="002E5A33"/>
    <w:rsid w:val="002E5AB3"/>
    <w:rsid w:val="002E5C1F"/>
    <w:rsid w:val="002E5C79"/>
    <w:rsid w:val="002E5C8E"/>
    <w:rsid w:val="002E5E37"/>
    <w:rsid w:val="002E6045"/>
    <w:rsid w:val="002E60B4"/>
    <w:rsid w:val="002E613A"/>
    <w:rsid w:val="002E6364"/>
    <w:rsid w:val="002E66CF"/>
    <w:rsid w:val="002E6869"/>
    <w:rsid w:val="002E69B8"/>
    <w:rsid w:val="002E6A2E"/>
    <w:rsid w:val="002E6A45"/>
    <w:rsid w:val="002E6B19"/>
    <w:rsid w:val="002E6EB7"/>
    <w:rsid w:val="002E6EF1"/>
    <w:rsid w:val="002E70DE"/>
    <w:rsid w:val="002E71A6"/>
    <w:rsid w:val="002E71BD"/>
    <w:rsid w:val="002E71D6"/>
    <w:rsid w:val="002E7255"/>
    <w:rsid w:val="002E742C"/>
    <w:rsid w:val="002E74D3"/>
    <w:rsid w:val="002E7538"/>
    <w:rsid w:val="002E75BA"/>
    <w:rsid w:val="002E7633"/>
    <w:rsid w:val="002E7663"/>
    <w:rsid w:val="002E774B"/>
    <w:rsid w:val="002E77BF"/>
    <w:rsid w:val="002E788C"/>
    <w:rsid w:val="002E79B9"/>
    <w:rsid w:val="002E7A19"/>
    <w:rsid w:val="002E7D02"/>
    <w:rsid w:val="002E7DC1"/>
    <w:rsid w:val="002E7E92"/>
    <w:rsid w:val="002E7E9E"/>
    <w:rsid w:val="002E7ED0"/>
    <w:rsid w:val="002F00E2"/>
    <w:rsid w:val="002F0116"/>
    <w:rsid w:val="002F0271"/>
    <w:rsid w:val="002F0336"/>
    <w:rsid w:val="002F03E5"/>
    <w:rsid w:val="002F041F"/>
    <w:rsid w:val="002F0520"/>
    <w:rsid w:val="002F065D"/>
    <w:rsid w:val="002F0C77"/>
    <w:rsid w:val="002F0EC8"/>
    <w:rsid w:val="002F0FFD"/>
    <w:rsid w:val="002F1003"/>
    <w:rsid w:val="002F1156"/>
    <w:rsid w:val="002F11BC"/>
    <w:rsid w:val="002F1216"/>
    <w:rsid w:val="002F1293"/>
    <w:rsid w:val="002F148B"/>
    <w:rsid w:val="002F1727"/>
    <w:rsid w:val="002F17C6"/>
    <w:rsid w:val="002F1A10"/>
    <w:rsid w:val="002F1A3E"/>
    <w:rsid w:val="002F1A68"/>
    <w:rsid w:val="002F1AAF"/>
    <w:rsid w:val="002F1B43"/>
    <w:rsid w:val="002F1B7D"/>
    <w:rsid w:val="002F1C2C"/>
    <w:rsid w:val="002F1D44"/>
    <w:rsid w:val="002F1DB2"/>
    <w:rsid w:val="002F1E08"/>
    <w:rsid w:val="002F1E36"/>
    <w:rsid w:val="002F1EFD"/>
    <w:rsid w:val="002F2014"/>
    <w:rsid w:val="002F2236"/>
    <w:rsid w:val="002F22F9"/>
    <w:rsid w:val="002F2329"/>
    <w:rsid w:val="002F2506"/>
    <w:rsid w:val="002F256C"/>
    <w:rsid w:val="002F287A"/>
    <w:rsid w:val="002F28B9"/>
    <w:rsid w:val="002F2DFE"/>
    <w:rsid w:val="002F2EA8"/>
    <w:rsid w:val="002F2EF0"/>
    <w:rsid w:val="002F3389"/>
    <w:rsid w:val="002F344F"/>
    <w:rsid w:val="002F34E6"/>
    <w:rsid w:val="002F3521"/>
    <w:rsid w:val="002F36C1"/>
    <w:rsid w:val="002F36D6"/>
    <w:rsid w:val="002F3860"/>
    <w:rsid w:val="002F38BB"/>
    <w:rsid w:val="002F3900"/>
    <w:rsid w:val="002F39AB"/>
    <w:rsid w:val="002F3A2D"/>
    <w:rsid w:val="002F3A63"/>
    <w:rsid w:val="002F3BC5"/>
    <w:rsid w:val="002F3D20"/>
    <w:rsid w:val="002F3D2D"/>
    <w:rsid w:val="002F3D64"/>
    <w:rsid w:val="002F3E43"/>
    <w:rsid w:val="002F3F24"/>
    <w:rsid w:val="002F4365"/>
    <w:rsid w:val="002F443D"/>
    <w:rsid w:val="002F4482"/>
    <w:rsid w:val="002F44DE"/>
    <w:rsid w:val="002F456C"/>
    <w:rsid w:val="002F45AF"/>
    <w:rsid w:val="002F4765"/>
    <w:rsid w:val="002F480F"/>
    <w:rsid w:val="002F489E"/>
    <w:rsid w:val="002F48D4"/>
    <w:rsid w:val="002F497C"/>
    <w:rsid w:val="002F4AD1"/>
    <w:rsid w:val="002F4D24"/>
    <w:rsid w:val="002F4D45"/>
    <w:rsid w:val="002F4E2C"/>
    <w:rsid w:val="002F4E32"/>
    <w:rsid w:val="002F4EE2"/>
    <w:rsid w:val="002F4F33"/>
    <w:rsid w:val="002F5043"/>
    <w:rsid w:val="002F50BF"/>
    <w:rsid w:val="002F50CA"/>
    <w:rsid w:val="002F52BB"/>
    <w:rsid w:val="002F53E0"/>
    <w:rsid w:val="002F553F"/>
    <w:rsid w:val="002F5593"/>
    <w:rsid w:val="002F5716"/>
    <w:rsid w:val="002F577E"/>
    <w:rsid w:val="002F57C6"/>
    <w:rsid w:val="002F5813"/>
    <w:rsid w:val="002F5877"/>
    <w:rsid w:val="002F5884"/>
    <w:rsid w:val="002F58C3"/>
    <w:rsid w:val="002F59C0"/>
    <w:rsid w:val="002F59E6"/>
    <w:rsid w:val="002F5CB7"/>
    <w:rsid w:val="002F5CDD"/>
    <w:rsid w:val="002F5FAC"/>
    <w:rsid w:val="002F612B"/>
    <w:rsid w:val="002F613A"/>
    <w:rsid w:val="002F64DA"/>
    <w:rsid w:val="002F67B5"/>
    <w:rsid w:val="002F67E1"/>
    <w:rsid w:val="002F6944"/>
    <w:rsid w:val="002F6B9E"/>
    <w:rsid w:val="002F6BBF"/>
    <w:rsid w:val="002F6D0A"/>
    <w:rsid w:val="002F6D86"/>
    <w:rsid w:val="002F6FA3"/>
    <w:rsid w:val="002F6FD4"/>
    <w:rsid w:val="002F7152"/>
    <w:rsid w:val="002F732D"/>
    <w:rsid w:val="002F73D9"/>
    <w:rsid w:val="002F748D"/>
    <w:rsid w:val="002F74A5"/>
    <w:rsid w:val="002F75AA"/>
    <w:rsid w:val="002F75B2"/>
    <w:rsid w:val="002F776D"/>
    <w:rsid w:val="002F7808"/>
    <w:rsid w:val="002F786A"/>
    <w:rsid w:val="002F78CD"/>
    <w:rsid w:val="002F7A45"/>
    <w:rsid w:val="002F7B51"/>
    <w:rsid w:val="002F7BD4"/>
    <w:rsid w:val="002F7C1F"/>
    <w:rsid w:val="002F7F3D"/>
    <w:rsid w:val="002F7F48"/>
    <w:rsid w:val="002F7F83"/>
    <w:rsid w:val="002F7FA3"/>
    <w:rsid w:val="002F7FE0"/>
    <w:rsid w:val="003000B1"/>
    <w:rsid w:val="003001E0"/>
    <w:rsid w:val="0030031E"/>
    <w:rsid w:val="003004D6"/>
    <w:rsid w:val="00300507"/>
    <w:rsid w:val="00300576"/>
    <w:rsid w:val="003005A2"/>
    <w:rsid w:val="003005E8"/>
    <w:rsid w:val="0030062B"/>
    <w:rsid w:val="0030078C"/>
    <w:rsid w:val="00300A16"/>
    <w:rsid w:val="00300A25"/>
    <w:rsid w:val="00300A8F"/>
    <w:rsid w:val="00300CA9"/>
    <w:rsid w:val="00301025"/>
    <w:rsid w:val="003010B1"/>
    <w:rsid w:val="003010B7"/>
    <w:rsid w:val="003010C0"/>
    <w:rsid w:val="003010D5"/>
    <w:rsid w:val="00301269"/>
    <w:rsid w:val="00301324"/>
    <w:rsid w:val="00301348"/>
    <w:rsid w:val="00301B66"/>
    <w:rsid w:val="00301D71"/>
    <w:rsid w:val="00301F0E"/>
    <w:rsid w:val="00301F5B"/>
    <w:rsid w:val="00302052"/>
    <w:rsid w:val="00302189"/>
    <w:rsid w:val="0030229B"/>
    <w:rsid w:val="00302517"/>
    <w:rsid w:val="00302540"/>
    <w:rsid w:val="00302568"/>
    <w:rsid w:val="00302581"/>
    <w:rsid w:val="0030258B"/>
    <w:rsid w:val="00302632"/>
    <w:rsid w:val="003026B4"/>
    <w:rsid w:val="00302728"/>
    <w:rsid w:val="00302841"/>
    <w:rsid w:val="0030285B"/>
    <w:rsid w:val="003028F9"/>
    <w:rsid w:val="00302986"/>
    <w:rsid w:val="00302D68"/>
    <w:rsid w:val="00302E53"/>
    <w:rsid w:val="00302FE6"/>
    <w:rsid w:val="00303002"/>
    <w:rsid w:val="0030309C"/>
    <w:rsid w:val="00303220"/>
    <w:rsid w:val="0030350E"/>
    <w:rsid w:val="0030374C"/>
    <w:rsid w:val="00303965"/>
    <w:rsid w:val="00303A3C"/>
    <w:rsid w:val="00303A77"/>
    <w:rsid w:val="00303A9E"/>
    <w:rsid w:val="00303AF4"/>
    <w:rsid w:val="00303B58"/>
    <w:rsid w:val="00303B69"/>
    <w:rsid w:val="00303CD2"/>
    <w:rsid w:val="00303D5A"/>
    <w:rsid w:val="00303D73"/>
    <w:rsid w:val="00303E4D"/>
    <w:rsid w:val="00303F9B"/>
    <w:rsid w:val="00303FC8"/>
    <w:rsid w:val="00304176"/>
    <w:rsid w:val="003041A4"/>
    <w:rsid w:val="003042F0"/>
    <w:rsid w:val="003043BA"/>
    <w:rsid w:val="003044AF"/>
    <w:rsid w:val="0030453A"/>
    <w:rsid w:val="0030462F"/>
    <w:rsid w:val="0030470F"/>
    <w:rsid w:val="00304732"/>
    <w:rsid w:val="0030475E"/>
    <w:rsid w:val="0030487A"/>
    <w:rsid w:val="003048FA"/>
    <w:rsid w:val="00304ACA"/>
    <w:rsid w:val="00304BFE"/>
    <w:rsid w:val="00304CF2"/>
    <w:rsid w:val="00304E6A"/>
    <w:rsid w:val="00304F2D"/>
    <w:rsid w:val="00304F56"/>
    <w:rsid w:val="0030504F"/>
    <w:rsid w:val="00305068"/>
    <w:rsid w:val="00305185"/>
    <w:rsid w:val="003051D3"/>
    <w:rsid w:val="00305315"/>
    <w:rsid w:val="00305462"/>
    <w:rsid w:val="003054DF"/>
    <w:rsid w:val="00305562"/>
    <w:rsid w:val="0030563A"/>
    <w:rsid w:val="0030570E"/>
    <w:rsid w:val="003058CF"/>
    <w:rsid w:val="003058D0"/>
    <w:rsid w:val="0030591A"/>
    <w:rsid w:val="003059BB"/>
    <w:rsid w:val="003059E8"/>
    <w:rsid w:val="00305A26"/>
    <w:rsid w:val="00305A6D"/>
    <w:rsid w:val="00305D22"/>
    <w:rsid w:val="00305D6A"/>
    <w:rsid w:val="00305D8B"/>
    <w:rsid w:val="00305E10"/>
    <w:rsid w:val="00305E39"/>
    <w:rsid w:val="00305EDC"/>
    <w:rsid w:val="00305F17"/>
    <w:rsid w:val="00305FC7"/>
    <w:rsid w:val="00305FD3"/>
    <w:rsid w:val="00305FD4"/>
    <w:rsid w:val="0030606C"/>
    <w:rsid w:val="0030607D"/>
    <w:rsid w:val="00306176"/>
    <w:rsid w:val="0030618F"/>
    <w:rsid w:val="00306196"/>
    <w:rsid w:val="00306818"/>
    <w:rsid w:val="0030685A"/>
    <w:rsid w:val="0030691C"/>
    <w:rsid w:val="00306931"/>
    <w:rsid w:val="00306A23"/>
    <w:rsid w:val="00306D5F"/>
    <w:rsid w:val="00306DE5"/>
    <w:rsid w:val="00306DEF"/>
    <w:rsid w:val="00306EE6"/>
    <w:rsid w:val="003070D0"/>
    <w:rsid w:val="00307253"/>
    <w:rsid w:val="00307267"/>
    <w:rsid w:val="00307319"/>
    <w:rsid w:val="00307359"/>
    <w:rsid w:val="00307393"/>
    <w:rsid w:val="00307394"/>
    <w:rsid w:val="00307445"/>
    <w:rsid w:val="00307475"/>
    <w:rsid w:val="00307707"/>
    <w:rsid w:val="003077CD"/>
    <w:rsid w:val="003078B9"/>
    <w:rsid w:val="00307914"/>
    <w:rsid w:val="00307994"/>
    <w:rsid w:val="00307A55"/>
    <w:rsid w:val="00307C3E"/>
    <w:rsid w:val="00307D02"/>
    <w:rsid w:val="00307D29"/>
    <w:rsid w:val="00307D93"/>
    <w:rsid w:val="00307DCF"/>
    <w:rsid w:val="00307FA1"/>
    <w:rsid w:val="00307FF2"/>
    <w:rsid w:val="003100C9"/>
    <w:rsid w:val="00310129"/>
    <w:rsid w:val="003101BB"/>
    <w:rsid w:val="00310210"/>
    <w:rsid w:val="0031037B"/>
    <w:rsid w:val="00310452"/>
    <w:rsid w:val="003106A5"/>
    <w:rsid w:val="003106F5"/>
    <w:rsid w:val="003107FD"/>
    <w:rsid w:val="00310918"/>
    <w:rsid w:val="003109F0"/>
    <w:rsid w:val="00310A21"/>
    <w:rsid w:val="00310A67"/>
    <w:rsid w:val="00310AF3"/>
    <w:rsid w:val="00310BAA"/>
    <w:rsid w:val="00310CEF"/>
    <w:rsid w:val="00310E1B"/>
    <w:rsid w:val="00310E55"/>
    <w:rsid w:val="00310F36"/>
    <w:rsid w:val="0031101A"/>
    <w:rsid w:val="0031107A"/>
    <w:rsid w:val="003110D8"/>
    <w:rsid w:val="003110F2"/>
    <w:rsid w:val="00311404"/>
    <w:rsid w:val="00311535"/>
    <w:rsid w:val="0031156A"/>
    <w:rsid w:val="003115B6"/>
    <w:rsid w:val="003116C5"/>
    <w:rsid w:val="003118F4"/>
    <w:rsid w:val="003119FA"/>
    <w:rsid w:val="00311A2B"/>
    <w:rsid w:val="00311AA8"/>
    <w:rsid w:val="00311AFF"/>
    <w:rsid w:val="00311B0B"/>
    <w:rsid w:val="00311B80"/>
    <w:rsid w:val="00311DCA"/>
    <w:rsid w:val="003120CA"/>
    <w:rsid w:val="003120E5"/>
    <w:rsid w:val="003123E0"/>
    <w:rsid w:val="00312505"/>
    <w:rsid w:val="003125A3"/>
    <w:rsid w:val="0031260A"/>
    <w:rsid w:val="00312659"/>
    <w:rsid w:val="00312922"/>
    <w:rsid w:val="0031294A"/>
    <w:rsid w:val="00312953"/>
    <w:rsid w:val="003129FF"/>
    <w:rsid w:val="00312A6C"/>
    <w:rsid w:val="00312B3B"/>
    <w:rsid w:val="00312B60"/>
    <w:rsid w:val="00312C50"/>
    <w:rsid w:val="00312EAA"/>
    <w:rsid w:val="00313025"/>
    <w:rsid w:val="00313097"/>
    <w:rsid w:val="003130D3"/>
    <w:rsid w:val="003131F4"/>
    <w:rsid w:val="00313263"/>
    <w:rsid w:val="003132B5"/>
    <w:rsid w:val="0031331C"/>
    <w:rsid w:val="0031332C"/>
    <w:rsid w:val="00313694"/>
    <w:rsid w:val="003136DF"/>
    <w:rsid w:val="00313918"/>
    <w:rsid w:val="00313AA4"/>
    <w:rsid w:val="00313BCB"/>
    <w:rsid w:val="00313C93"/>
    <w:rsid w:val="00313CF3"/>
    <w:rsid w:val="00313CFB"/>
    <w:rsid w:val="00313DD1"/>
    <w:rsid w:val="00313E6F"/>
    <w:rsid w:val="00313EAA"/>
    <w:rsid w:val="00313FC2"/>
    <w:rsid w:val="003140FB"/>
    <w:rsid w:val="003141C0"/>
    <w:rsid w:val="003141DF"/>
    <w:rsid w:val="003141F0"/>
    <w:rsid w:val="00314333"/>
    <w:rsid w:val="00314709"/>
    <w:rsid w:val="0031474D"/>
    <w:rsid w:val="003147EA"/>
    <w:rsid w:val="0031491F"/>
    <w:rsid w:val="0031495B"/>
    <w:rsid w:val="003149AE"/>
    <w:rsid w:val="00314A86"/>
    <w:rsid w:val="00314A94"/>
    <w:rsid w:val="00314B93"/>
    <w:rsid w:val="00314C03"/>
    <w:rsid w:val="00314C1B"/>
    <w:rsid w:val="00314D09"/>
    <w:rsid w:val="00314DF5"/>
    <w:rsid w:val="00315065"/>
    <w:rsid w:val="00315089"/>
    <w:rsid w:val="0031515F"/>
    <w:rsid w:val="00315348"/>
    <w:rsid w:val="003153DD"/>
    <w:rsid w:val="00315475"/>
    <w:rsid w:val="00315494"/>
    <w:rsid w:val="00315530"/>
    <w:rsid w:val="003155F1"/>
    <w:rsid w:val="0031573F"/>
    <w:rsid w:val="00315758"/>
    <w:rsid w:val="0031575E"/>
    <w:rsid w:val="00315766"/>
    <w:rsid w:val="0031576C"/>
    <w:rsid w:val="0031581C"/>
    <w:rsid w:val="0031585A"/>
    <w:rsid w:val="003159B0"/>
    <w:rsid w:val="00315A87"/>
    <w:rsid w:val="00315AEA"/>
    <w:rsid w:val="00316010"/>
    <w:rsid w:val="00316075"/>
    <w:rsid w:val="00316091"/>
    <w:rsid w:val="003160FC"/>
    <w:rsid w:val="003162A9"/>
    <w:rsid w:val="003162DF"/>
    <w:rsid w:val="0031646B"/>
    <w:rsid w:val="00316524"/>
    <w:rsid w:val="00316530"/>
    <w:rsid w:val="003166B1"/>
    <w:rsid w:val="0031673F"/>
    <w:rsid w:val="003168A6"/>
    <w:rsid w:val="00316C22"/>
    <w:rsid w:val="00316D9C"/>
    <w:rsid w:val="00316DD8"/>
    <w:rsid w:val="00316E82"/>
    <w:rsid w:val="00316EAB"/>
    <w:rsid w:val="00316FB2"/>
    <w:rsid w:val="00316FD8"/>
    <w:rsid w:val="0031701C"/>
    <w:rsid w:val="00317035"/>
    <w:rsid w:val="0031727B"/>
    <w:rsid w:val="0031730F"/>
    <w:rsid w:val="0031769D"/>
    <w:rsid w:val="0031773C"/>
    <w:rsid w:val="003177BD"/>
    <w:rsid w:val="0031788E"/>
    <w:rsid w:val="003178EF"/>
    <w:rsid w:val="00317963"/>
    <w:rsid w:val="00317B45"/>
    <w:rsid w:val="00317BB1"/>
    <w:rsid w:val="00317C37"/>
    <w:rsid w:val="00317C5D"/>
    <w:rsid w:val="00317D0E"/>
    <w:rsid w:val="00317EE5"/>
    <w:rsid w:val="00317F31"/>
    <w:rsid w:val="00317F6C"/>
    <w:rsid w:val="00317FCE"/>
    <w:rsid w:val="00320229"/>
    <w:rsid w:val="00320248"/>
    <w:rsid w:val="003202EC"/>
    <w:rsid w:val="0032034F"/>
    <w:rsid w:val="003205C6"/>
    <w:rsid w:val="003205DF"/>
    <w:rsid w:val="00320660"/>
    <w:rsid w:val="0032077B"/>
    <w:rsid w:val="0032083F"/>
    <w:rsid w:val="00320AF6"/>
    <w:rsid w:val="00320D3B"/>
    <w:rsid w:val="00320D8E"/>
    <w:rsid w:val="00320DF7"/>
    <w:rsid w:val="00320E28"/>
    <w:rsid w:val="00320FB0"/>
    <w:rsid w:val="00320FFE"/>
    <w:rsid w:val="003210BF"/>
    <w:rsid w:val="00321377"/>
    <w:rsid w:val="00321573"/>
    <w:rsid w:val="0032158A"/>
    <w:rsid w:val="003215CD"/>
    <w:rsid w:val="0032162A"/>
    <w:rsid w:val="00321777"/>
    <w:rsid w:val="00321A69"/>
    <w:rsid w:val="00321BCD"/>
    <w:rsid w:val="00321BDD"/>
    <w:rsid w:val="00321D68"/>
    <w:rsid w:val="00321DBF"/>
    <w:rsid w:val="00321DFE"/>
    <w:rsid w:val="00321E77"/>
    <w:rsid w:val="00321F60"/>
    <w:rsid w:val="00322080"/>
    <w:rsid w:val="0032236D"/>
    <w:rsid w:val="00322457"/>
    <w:rsid w:val="0032245B"/>
    <w:rsid w:val="00322712"/>
    <w:rsid w:val="00322755"/>
    <w:rsid w:val="00322803"/>
    <w:rsid w:val="003229E1"/>
    <w:rsid w:val="00322A39"/>
    <w:rsid w:val="00322AE8"/>
    <w:rsid w:val="00322B70"/>
    <w:rsid w:val="00322B76"/>
    <w:rsid w:val="00322B88"/>
    <w:rsid w:val="00322CAB"/>
    <w:rsid w:val="00322E7F"/>
    <w:rsid w:val="00322FE1"/>
    <w:rsid w:val="00323054"/>
    <w:rsid w:val="00323176"/>
    <w:rsid w:val="003231DA"/>
    <w:rsid w:val="0032339A"/>
    <w:rsid w:val="00323442"/>
    <w:rsid w:val="003234CB"/>
    <w:rsid w:val="0032360D"/>
    <w:rsid w:val="00323746"/>
    <w:rsid w:val="0032375E"/>
    <w:rsid w:val="00323818"/>
    <w:rsid w:val="0032396D"/>
    <w:rsid w:val="00323A83"/>
    <w:rsid w:val="00323A97"/>
    <w:rsid w:val="00323B97"/>
    <w:rsid w:val="00323C93"/>
    <w:rsid w:val="00323D98"/>
    <w:rsid w:val="00323DF8"/>
    <w:rsid w:val="00323E8D"/>
    <w:rsid w:val="00323FF6"/>
    <w:rsid w:val="00324176"/>
    <w:rsid w:val="003243BB"/>
    <w:rsid w:val="003244CE"/>
    <w:rsid w:val="003244E2"/>
    <w:rsid w:val="00324693"/>
    <w:rsid w:val="003246FC"/>
    <w:rsid w:val="003249D3"/>
    <w:rsid w:val="00324A82"/>
    <w:rsid w:val="00324B88"/>
    <w:rsid w:val="00324C63"/>
    <w:rsid w:val="00324DA7"/>
    <w:rsid w:val="00324E1D"/>
    <w:rsid w:val="00324E81"/>
    <w:rsid w:val="00325045"/>
    <w:rsid w:val="00325054"/>
    <w:rsid w:val="00325061"/>
    <w:rsid w:val="003251F3"/>
    <w:rsid w:val="00325466"/>
    <w:rsid w:val="003254CE"/>
    <w:rsid w:val="00325798"/>
    <w:rsid w:val="003257C7"/>
    <w:rsid w:val="00325867"/>
    <w:rsid w:val="003258C5"/>
    <w:rsid w:val="003258F3"/>
    <w:rsid w:val="00325A32"/>
    <w:rsid w:val="00325A90"/>
    <w:rsid w:val="00325D3B"/>
    <w:rsid w:val="00325D67"/>
    <w:rsid w:val="00325E33"/>
    <w:rsid w:val="00325E9E"/>
    <w:rsid w:val="00325F06"/>
    <w:rsid w:val="00325F28"/>
    <w:rsid w:val="00326092"/>
    <w:rsid w:val="0032615B"/>
    <w:rsid w:val="003262E2"/>
    <w:rsid w:val="0032632C"/>
    <w:rsid w:val="00326887"/>
    <w:rsid w:val="00326BBB"/>
    <w:rsid w:val="00326C31"/>
    <w:rsid w:val="00326CED"/>
    <w:rsid w:val="00326E7A"/>
    <w:rsid w:val="00326E7C"/>
    <w:rsid w:val="00326FA8"/>
    <w:rsid w:val="00326FE2"/>
    <w:rsid w:val="00327072"/>
    <w:rsid w:val="00327150"/>
    <w:rsid w:val="00327183"/>
    <w:rsid w:val="00327353"/>
    <w:rsid w:val="003275B4"/>
    <w:rsid w:val="003275F3"/>
    <w:rsid w:val="00327647"/>
    <w:rsid w:val="00327706"/>
    <w:rsid w:val="00327856"/>
    <w:rsid w:val="00327A96"/>
    <w:rsid w:val="00327B19"/>
    <w:rsid w:val="00327BAF"/>
    <w:rsid w:val="00327C83"/>
    <w:rsid w:val="00327D4D"/>
    <w:rsid w:val="00327D68"/>
    <w:rsid w:val="00327ED9"/>
    <w:rsid w:val="00327FF2"/>
    <w:rsid w:val="0032F7B3"/>
    <w:rsid w:val="0033002D"/>
    <w:rsid w:val="00330030"/>
    <w:rsid w:val="0033016A"/>
    <w:rsid w:val="003301D3"/>
    <w:rsid w:val="00330220"/>
    <w:rsid w:val="003304BA"/>
    <w:rsid w:val="003307E4"/>
    <w:rsid w:val="00330896"/>
    <w:rsid w:val="003309EB"/>
    <w:rsid w:val="00330B52"/>
    <w:rsid w:val="00330C12"/>
    <w:rsid w:val="00330E77"/>
    <w:rsid w:val="00330EC3"/>
    <w:rsid w:val="00331303"/>
    <w:rsid w:val="00331403"/>
    <w:rsid w:val="0033142D"/>
    <w:rsid w:val="00331447"/>
    <w:rsid w:val="00331595"/>
    <w:rsid w:val="00331597"/>
    <w:rsid w:val="003315CE"/>
    <w:rsid w:val="00331618"/>
    <w:rsid w:val="0033192A"/>
    <w:rsid w:val="00331A7D"/>
    <w:rsid w:val="00331B9D"/>
    <w:rsid w:val="00331C81"/>
    <w:rsid w:val="00331D24"/>
    <w:rsid w:val="003320BC"/>
    <w:rsid w:val="003320E1"/>
    <w:rsid w:val="0033246E"/>
    <w:rsid w:val="00332470"/>
    <w:rsid w:val="00332488"/>
    <w:rsid w:val="00332647"/>
    <w:rsid w:val="003326A2"/>
    <w:rsid w:val="0033270D"/>
    <w:rsid w:val="0033271F"/>
    <w:rsid w:val="00332758"/>
    <w:rsid w:val="00332793"/>
    <w:rsid w:val="003327E3"/>
    <w:rsid w:val="00332A8A"/>
    <w:rsid w:val="00332ADA"/>
    <w:rsid w:val="00332B33"/>
    <w:rsid w:val="00332C9F"/>
    <w:rsid w:val="00332E43"/>
    <w:rsid w:val="0033308C"/>
    <w:rsid w:val="0033311B"/>
    <w:rsid w:val="0033316A"/>
    <w:rsid w:val="003331A8"/>
    <w:rsid w:val="00333242"/>
    <w:rsid w:val="0033324B"/>
    <w:rsid w:val="0033329B"/>
    <w:rsid w:val="003334DF"/>
    <w:rsid w:val="003335C9"/>
    <w:rsid w:val="00333949"/>
    <w:rsid w:val="0033396C"/>
    <w:rsid w:val="00333AF1"/>
    <w:rsid w:val="00333B5B"/>
    <w:rsid w:val="00333CD9"/>
    <w:rsid w:val="00333D43"/>
    <w:rsid w:val="00333E7D"/>
    <w:rsid w:val="00334035"/>
    <w:rsid w:val="003340C8"/>
    <w:rsid w:val="003340F9"/>
    <w:rsid w:val="0033419C"/>
    <w:rsid w:val="003341B6"/>
    <w:rsid w:val="0033420A"/>
    <w:rsid w:val="003344B0"/>
    <w:rsid w:val="003344EE"/>
    <w:rsid w:val="003344F4"/>
    <w:rsid w:val="003346A7"/>
    <w:rsid w:val="003346CA"/>
    <w:rsid w:val="003348D4"/>
    <w:rsid w:val="003349AE"/>
    <w:rsid w:val="00334AEF"/>
    <w:rsid w:val="00334B73"/>
    <w:rsid w:val="00334C14"/>
    <w:rsid w:val="00334C76"/>
    <w:rsid w:val="00334D6B"/>
    <w:rsid w:val="00334DCA"/>
    <w:rsid w:val="00334DDA"/>
    <w:rsid w:val="00334ED2"/>
    <w:rsid w:val="00334F41"/>
    <w:rsid w:val="003351E6"/>
    <w:rsid w:val="00335311"/>
    <w:rsid w:val="0033539B"/>
    <w:rsid w:val="00335728"/>
    <w:rsid w:val="0033584B"/>
    <w:rsid w:val="0033585B"/>
    <w:rsid w:val="00335897"/>
    <w:rsid w:val="00335956"/>
    <w:rsid w:val="00335984"/>
    <w:rsid w:val="00335990"/>
    <w:rsid w:val="00335A75"/>
    <w:rsid w:val="00335A91"/>
    <w:rsid w:val="00335D7A"/>
    <w:rsid w:val="00335DBE"/>
    <w:rsid w:val="00335ECB"/>
    <w:rsid w:val="00335F49"/>
    <w:rsid w:val="00335F60"/>
    <w:rsid w:val="00335FD7"/>
    <w:rsid w:val="003360B1"/>
    <w:rsid w:val="0033617C"/>
    <w:rsid w:val="00336205"/>
    <w:rsid w:val="0033627B"/>
    <w:rsid w:val="003362BC"/>
    <w:rsid w:val="0033634D"/>
    <w:rsid w:val="003363E7"/>
    <w:rsid w:val="003364DF"/>
    <w:rsid w:val="003366B1"/>
    <w:rsid w:val="00336719"/>
    <w:rsid w:val="00336740"/>
    <w:rsid w:val="0033691A"/>
    <w:rsid w:val="00336A04"/>
    <w:rsid w:val="00336A1C"/>
    <w:rsid w:val="00336B05"/>
    <w:rsid w:val="00336BE3"/>
    <w:rsid w:val="00336C6A"/>
    <w:rsid w:val="00336D94"/>
    <w:rsid w:val="00337004"/>
    <w:rsid w:val="00337201"/>
    <w:rsid w:val="003372A5"/>
    <w:rsid w:val="003372B6"/>
    <w:rsid w:val="003373D1"/>
    <w:rsid w:val="003373D8"/>
    <w:rsid w:val="0033749B"/>
    <w:rsid w:val="003374E3"/>
    <w:rsid w:val="00337594"/>
    <w:rsid w:val="00337628"/>
    <w:rsid w:val="003376A7"/>
    <w:rsid w:val="003376BF"/>
    <w:rsid w:val="00337716"/>
    <w:rsid w:val="0033771D"/>
    <w:rsid w:val="0033782E"/>
    <w:rsid w:val="00337901"/>
    <w:rsid w:val="003379FE"/>
    <w:rsid w:val="003379FF"/>
    <w:rsid w:val="00337B83"/>
    <w:rsid w:val="00337C6F"/>
    <w:rsid w:val="00337CCC"/>
    <w:rsid w:val="00337D46"/>
    <w:rsid w:val="00337DD2"/>
    <w:rsid w:val="0034004C"/>
    <w:rsid w:val="00340154"/>
    <w:rsid w:val="0034015A"/>
    <w:rsid w:val="0034020C"/>
    <w:rsid w:val="00340425"/>
    <w:rsid w:val="00340549"/>
    <w:rsid w:val="003406E2"/>
    <w:rsid w:val="00340743"/>
    <w:rsid w:val="00340752"/>
    <w:rsid w:val="0034084D"/>
    <w:rsid w:val="0034097C"/>
    <w:rsid w:val="00340A20"/>
    <w:rsid w:val="00340A84"/>
    <w:rsid w:val="00340B09"/>
    <w:rsid w:val="00340BA2"/>
    <w:rsid w:val="00341037"/>
    <w:rsid w:val="00341119"/>
    <w:rsid w:val="00341148"/>
    <w:rsid w:val="00341264"/>
    <w:rsid w:val="003413BD"/>
    <w:rsid w:val="00341722"/>
    <w:rsid w:val="0034181B"/>
    <w:rsid w:val="003419AF"/>
    <w:rsid w:val="00341A0C"/>
    <w:rsid w:val="00341C52"/>
    <w:rsid w:val="00341E88"/>
    <w:rsid w:val="00342008"/>
    <w:rsid w:val="003420B9"/>
    <w:rsid w:val="0034217E"/>
    <w:rsid w:val="00342256"/>
    <w:rsid w:val="003422B8"/>
    <w:rsid w:val="003422D2"/>
    <w:rsid w:val="00342345"/>
    <w:rsid w:val="00342427"/>
    <w:rsid w:val="00342433"/>
    <w:rsid w:val="00342487"/>
    <w:rsid w:val="00342516"/>
    <w:rsid w:val="003425B4"/>
    <w:rsid w:val="00342717"/>
    <w:rsid w:val="0034279D"/>
    <w:rsid w:val="00342ADE"/>
    <w:rsid w:val="00342BB4"/>
    <w:rsid w:val="00342C4F"/>
    <w:rsid w:val="00342D6C"/>
    <w:rsid w:val="00342E3C"/>
    <w:rsid w:val="00342E3F"/>
    <w:rsid w:val="00343456"/>
    <w:rsid w:val="003434D0"/>
    <w:rsid w:val="00343520"/>
    <w:rsid w:val="003435BF"/>
    <w:rsid w:val="0034372B"/>
    <w:rsid w:val="003437B2"/>
    <w:rsid w:val="00343888"/>
    <w:rsid w:val="00343AF8"/>
    <w:rsid w:val="00343DAF"/>
    <w:rsid w:val="00343DCB"/>
    <w:rsid w:val="00343E2F"/>
    <w:rsid w:val="00343F8A"/>
    <w:rsid w:val="00344144"/>
    <w:rsid w:val="00344382"/>
    <w:rsid w:val="003443BE"/>
    <w:rsid w:val="00344461"/>
    <w:rsid w:val="003444F7"/>
    <w:rsid w:val="0034454C"/>
    <w:rsid w:val="0034454D"/>
    <w:rsid w:val="003447A6"/>
    <w:rsid w:val="003447C3"/>
    <w:rsid w:val="003448FB"/>
    <w:rsid w:val="00344960"/>
    <w:rsid w:val="00344C45"/>
    <w:rsid w:val="00344CFD"/>
    <w:rsid w:val="00344D05"/>
    <w:rsid w:val="00344D26"/>
    <w:rsid w:val="00344D76"/>
    <w:rsid w:val="00344D93"/>
    <w:rsid w:val="00344DBB"/>
    <w:rsid w:val="00344EC0"/>
    <w:rsid w:val="00344F27"/>
    <w:rsid w:val="00344F6C"/>
    <w:rsid w:val="00345096"/>
    <w:rsid w:val="00345247"/>
    <w:rsid w:val="00345367"/>
    <w:rsid w:val="003453C4"/>
    <w:rsid w:val="003454CB"/>
    <w:rsid w:val="003455B8"/>
    <w:rsid w:val="003455EC"/>
    <w:rsid w:val="003455F4"/>
    <w:rsid w:val="0034567F"/>
    <w:rsid w:val="003458C8"/>
    <w:rsid w:val="003459DB"/>
    <w:rsid w:val="00345A44"/>
    <w:rsid w:val="00345B5F"/>
    <w:rsid w:val="00345BFC"/>
    <w:rsid w:val="00345CB2"/>
    <w:rsid w:val="00345D23"/>
    <w:rsid w:val="00345ED7"/>
    <w:rsid w:val="00346116"/>
    <w:rsid w:val="00346218"/>
    <w:rsid w:val="00346236"/>
    <w:rsid w:val="00346257"/>
    <w:rsid w:val="00346287"/>
    <w:rsid w:val="0034629C"/>
    <w:rsid w:val="003463DD"/>
    <w:rsid w:val="003464BE"/>
    <w:rsid w:val="00346599"/>
    <w:rsid w:val="003465A0"/>
    <w:rsid w:val="00346702"/>
    <w:rsid w:val="00346775"/>
    <w:rsid w:val="0034680C"/>
    <w:rsid w:val="0034685B"/>
    <w:rsid w:val="0034698D"/>
    <w:rsid w:val="00346ABE"/>
    <w:rsid w:val="00346C6A"/>
    <w:rsid w:val="00346D94"/>
    <w:rsid w:val="00346DDE"/>
    <w:rsid w:val="00346E0F"/>
    <w:rsid w:val="00346EB8"/>
    <w:rsid w:val="00347108"/>
    <w:rsid w:val="00347151"/>
    <w:rsid w:val="00347193"/>
    <w:rsid w:val="00347207"/>
    <w:rsid w:val="00347229"/>
    <w:rsid w:val="003472BE"/>
    <w:rsid w:val="003473D7"/>
    <w:rsid w:val="0034759D"/>
    <w:rsid w:val="00347615"/>
    <w:rsid w:val="0034765B"/>
    <w:rsid w:val="003476BF"/>
    <w:rsid w:val="003477D2"/>
    <w:rsid w:val="00347BA5"/>
    <w:rsid w:val="00347C68"/>
    <w:rsid w:val="00347E4C"/>
    <w:rsid w:val="00347F4F"/>
    <w:rsid w:val="00350090"/>
    <w:rsid w:val="00350093"/>
    <w:rsid w:val="00350125"/>
    <w:rsid w:val="00350138"/>
    <w:rsid w:val="003502D0"/>
    <w:rsid w:val="0035037F"/>
    <w:rsid w:val="003503AE"/>
    <w:rsid w:val="00350538"/>
    <w:rsid w:val="0035064F"/>
    <w:rsid w:val="0035082C"/>
    <w:rsid w:val="00350874"/>
    <w:rsid w:val="00350A1A"/>
    <w:rsid w:val="00350CE6"/>
    <w:rsid w:val="00350D2B"/>
    <w:rsid w:val="00350D85"/>
    <w:rsid w:val="00350DFA"/>
    <w:rsid w:val="00350F13"/>
    <w:rsid w:val="00350F8D"/>
    <w:rsid w:val="00350FC1"/>
    <w:rsid w:val="00351082"/>
    <w:rsid w:val="0035122A"/>
    <w:rsid w:val="0035123F"/>
    <w:rsid w:val="00351274"/>
    <w:rsid w:val="00351314"/>
    <w:rsid w:val="00351381"/>
    <w:rsid w:val="003513D4"/>
    <w:rsid w:val="0035157E"/>
    <w:rsid w:val="003515AC"/>
    <w:rsid w:val="0035168E"/>
    <w:rsid w:val="00351841"/>
    <w:rsid w:val="003518D4"/>
    <w:rsid w:val="003519FD"/>
    <w:rsid w:val="00351B83"/>
    <w:rsid w:val="00351C50"/>
    <w:rsid w:val="00351C5A"/>
    <w:rsid w:val="00351CFC"/>
    <w:rsid w:val="00351D5F"/>
    <w:rsid w:val="00351DAF"/>
    <w:rsid w:val="00351DC1"/>
    <w:rsid w:val="00351E63"/>
    <w:rsid w:val="00351F95"/>
    <w:rsid w:val="00351FE5"/>
    <w:rsid w:val="00352096"/>
    <w:rsid w:val="003521AF"/>
    <w:rsid w:val="003522D9"/>
    <w:rsid w:val="00352318"/>
    <w:rsid w:val="00352356"/>
    <w:rsid w:val="0035237D"/>
    <w:rsid w:val="003523B2"/>
    <w:rsid w:val="0035249C"/>
    <w:rsid w:val="00352527"/>
    <w:rsid w:val="003525DB"/>
    <w:rsid w:val="00352616"/>
    <w:rsid w:val="0035262C"/>
    <w:rsid w:val="0035274E"/>
    <w:rsid w:val="0035290B"/>
    <w:rsid w:val="00352B19"/>
    <w:rsid w:val="00352C00"/>
    <w:rsid w:val="00352F54"/>
    <w:rsid w:val="00352F7F"/>
    <w:rsid w:val="00352F89"/>
    <w:rsid w:val="00352FEE"/>
    <w:rsid w:val="003530F9"/>
    <w:rsid w:val="003531C5"/>
    <w:rsid w:val="0035332E"/>
    <w:rsid w:val="00353341"/>
    <w:rsid w:val="00353519"/>
    <w:rsid w:val="003535C1"/>
    <w:rsid w:val="003535D3"/>
    <w:rsid w:val="003537D6"/>
    <w:rsid w:val="003538FD"/>
    <w:rsid w:val="00353947"/>
    <w:rsid w:val="00353A26"/>
    <w:rsid w:val="00353A81"/>
    <w:rsid w:val="00353BE7"/>
    <w:rsid w:val="00353C35"/>
    <w:rsid w:val="00353C44"/>
    <w:rsid w:val="00353D06"/>
    <w:rsid w:val="00353E32"/>
    <w:rsid w:val="0035400A"/>
    <w:rsid w:val="00354059"/>
    <w:rsid w:val="00354115"/>
    <w:rsid w:val="00354174"/>
    <w:rsid w:val="00354597"/>
    <w:rsid w:val="003545F4"/>
    <w:rsid w:val="003546CF"/>
    <w:rsid w:val="00354842"/>
    <w:rsid w:val="00354B64"/>
    <w:rsid w:val="00354E8D"/>
    <w:rsid w:val="00354EA1"/>
    <w:rsid w:val="00354F0A"/>
    <w:rsid w:val="00355055"/>
    <w:rsid w:val="0035529E"/>
    <w:rsid w:val="003552D4"/>
    <w:rsid w:val="0035530E"/>
    <w:rsid w:val="00355353"/>
    <w:rsid w:val="003554A4"/>
    <w:rsid w:val="00355568"/>
    <w:rsid w:val="003555FD"/>
    <w:rsid w:val="003556FD"/>
    <w:rsid w:val="00355840"/>
    <w:rsid w:val="00355888"/>
    <w:rsid w:val="00355889"/>
    <w:rsid w:val="00355994"/>
    <w:rsid w:val="00355AB5"/>
    <w:rsid w:val="00355F5E"/>
    <w:rsid w:val="003560D0"/>
    <w:rsid w:val="00356179"/>
    <w:rsid w:val="003561EB"/>
    <w:rsid w:val="00356449"/>
    <w:rsid w:val="003564B7"/>
    <w:rsid w:val="00356593"/>
    <w:rsid w:val="00356637"/>
    <w:rsid w:val="00356678"/>
    <w:rsid w:val="003566BE"/>
    <w:rsid w:val="00356700"/>
    <w:rsid w:val="0035682C"/>
    <w:rsid w:val="00356A4E"/>
    <w:rsid w:val="00356A90"/>
    <w:rsid w:val="00356BEB"/>
    <w:rsid w:val="00356D54"/>
    <w:rsid w:val="00356E09"/>
    <w:rsid w:val="00356EBA"/>
    <w:rsid w:val="00356EF9"/>
    <w:rsid w:val="00356F69"/>
    <w:rsid w:val="00357039"/>
    <w:rsid w:val="00357101"/>
    <w:rsid w:val="0035710E"/>
    <w:rsid w:val="003572F6"/>
    <w:rsid w:val="0035752B"/>
    <w:rsid w:val="0035777E"/>
    <w:rsid w:val="00357921"/>
    <w:rsid w:val="00357BD0"/>
    <w:rsid w:val="00357C16"/>
    <w:rsid w:val="00357CD5"/>
    <w:rsid w:val="00357CFD"/>
    <w:rsid w:val="00357DAA"/>
    <w:rsid w:val="00357DFE"/>
    <w:rsid w:val="00357E15"/>
    <w:rsid w:val="00357F2C"/>
    <w:rsid w:val="0036002B"/>
    <w:rsid w:val="003600FB"/>
    <w:rsid w:val="00360109"/>
    <w:rsid w:val="00360130"/>
    <w:rsid w:val="003603B6"/>
    <w:rsid w:val="003603CF"/>
    <w:rsid w:val="003604C2"/>
    <w:rsid w:val="003604C6"/>
    <w:rsid w:val="00360760"/>
    <w:rsid w:val="00360930"/>
    <w:rsid w:val="00360A6D"/>
    <w:rsid w:val="00360B44"/>
    <w:rsid w:val="00360C55"/>
    <w:rsid w:val="00361038"/>
    <w:rsid w:val="00361224"/>
    <w:rsid w:val="0036132B"/>
    <w:rsid w:val="003614A7"/>
    <w:rsid w:val="003614F5"/>
    <w:rsid w:val="00361502"/>
    <w:rsid w:val="00361558"/>
    <w:rsid w:val="003615EF"/>
    <w:rsid w:val="00361642"/>
    <w:rsid w:val="00361654"/>
    <w:rsid w:val="0036166A"/>
    <w:rsid w:val="00361700"/>
    <w:rsid w:val="003618A4"/>
    <w:rsid w:val="003618D9"/>
    <w:rsid w:val="003619B5"/>
    <w:rsid w:val="00361BC1"/>
    <w:rsid w:val="00361C2D"/>
    <w:rsid w:val="00361E7F"/>
    <w:rsid w:val="00361F1F"/>
    <w:rsid w:val="00361F88"/>
    <w:rsid w:val="00361F8E"/>
    <w:rsid w:val="00361FBE"/>
    <w:rsid w:val="0036211A"/>
    <w:rsid w:val="0036226D"/>
    <w:rsid w:val="003622C4"/>
    <w:rsid w:val="0036236C"/>
    <w:rsid w:val="00362402"/>
    <w:rsid w:val="00362443"/>
    <w:rsid w:val="003624C6"/>
    <w:rsid w:val="003627C5"/>
    <w:rsid w:val="00362842"/>
    <w:rsid w:val="00362C8B"/>
    <w:rsid w:val="00362CB5"/>
    <w:rsid w:val="00363016"/>
    <w:rsid w:val="00363264"/>
    <w:rsid w:val="003632F7"/>
    <w:rsid w:val="003635F7"/>
    <w:rsid w:val="0036364C"/>
    <w:rsid w:val="00363702"/>
    <w:rsid w:val="0036391F"/>
    <w:rsid w:val="00363AE1"/>
    <w:rsid w:val="00363AF9"/>
    <w:rsid w:val="00363B26"/>
    <w:rsid w:val="00363D5F"/>
    <w:rsid w:val="00363ECD"/>
    <w:rsid w:val="00363ED7"/>
    <w:rsid w:val="0036404D"/>
    <w:rsid w:val="003640B9"/>
    <w:rsid w:val="0036414D"/>
    <w:rsid w:val="003641AD"/>
    <w:rsid w:val="003641BE"/>
    <w:rsid w:val="0036421F"/>
    <w:rsid w:val="00364268"/>
    <w:rsid w:val="003642BD"/>
    <w:rsid w:val="00364355"/>
    <w:rsid w:val="003644A5"/>
    <w:rsid w:val="0036462E"/>
    <w:rsid w:val="003646A2"/>
    <w:rsid w:val="003648A4"/>
    <w:rsid w:val="00364A34"/>
    <w:rsid w:val="00364CA6"/>
    <w:rsid w:val="00364D1A"/>
    <w:rsid w:val="00364DB2"/>
    <w:rsid w:val="00364DB6"/>
    <w:rsid w:val="003650D6"/>
    <w:rsid w:val="00365130"/>
    <w:rsid w:val="00365185"/>
    <w:rsid w:val="003652B7"/>
    <w:rsid w:val="003652DB"/>
    <w:rsid w:val="0036538D"/>
    <w:rsid w:val="003653EB"/>
    <w:rsid w:val="0036540D"/>
    <w:rsid w:val="003654ED"/>
    <w:rsid w:val="00365577"/>
    <w:rsid w:val="0036557A"/>
    <w:rsid w:val="003655C4"/>
    <w:rsid w:val="003655CB"/>
    <w:rsid w:val="003657EB"/>
    <w:rsid w:val="00365A14"/>
    <w:rsid w:val="00365B5F"/>
    <w:rsid w:val="00365B8F"/>
    <w:rsid w:val="00365C35"/>
    <w:rsid w:val="00365C50"/>
    <w:rsid w:val="00365D56"/>
    <w:rsid w:val="00365D58"/>
    <w:rsid w:val="00365DFA"/>
    <w:rsid w:val="00365EBF"/>
    <w:rsid w:val="0036600B"/>
    <w:rsid w:val="0036602C"/>
    <w:rsid w:val="0036609E"/>
    <w:rsid w:val="003662C2"/>
    <w:rsid w:val="003662CE"/>
    <w:rsid w:val="003664D5"/>
    <w:rsid w:val="003665CB"/>
    <w:rsid w:val="00366672"/>
    <w:rsid w:val="00366A3A"/>
    <w:rsid w:val="00366BC6"/>
    <w:rsid w:val="00366D29"/>
    <w:rsid w:val="00366D86"/>
    <w:rsid w:val="00366EAE"/>
    <w:rsid w:val="00366F02"/>
    <w:rsid w:val="00366F62"/>
    <w:rsid w:val="0036700F"/>
    <w:rsid w:val="00367159"/>
    <w:rsid w:val="00367215"/>
    <w:rsid w:val="003672A6"/>
    <w:rsid w:val="003672F1"/>
    <w:rsid w:val="0036733C"/>
    <w:rsid w:val="00367374"/>
    <w:rsid w:val="00367407"/>
    <w:rsid w:val="00367549"/>
    <w:rsid w:val="003675C2"/>
    <w:rsid w:val="003676AE"/>
    <w:rsid w:val="00367829"/>
    <w:rsid w:val="003678A2"/>
    <w:rsid w:val="00367A0C"/>
    <w:rsid w:val="003700BA"/>
    <w:rsid w:val="003702E6"/>
    <w:rsid w:val="0037038F"/>
    <w:rsid w:val="003704EF"/>
    <w:rsid w:val="003704FA"/>
    <w:rsid w:val="00370516"/>
    <w:rsid w:val="00370687"/>
    <w:rsid w:val="00370779"/>
    <w:rsid w:val="003708A1"/>
    <w:rsid w:val="003709AB"/>
    <w:rsid w:val="00370B42"/>
    <w:rsid w:val="00370C00"/>
    <w:rsid w:val="00370EFB"/>
    <w:rsid w:val="00371015"/>
    <w:rsid w:val="00371087"/>
    <w:rsid w:val="003710C5"/>
    <w:rsid w:val="003710F1"/>
    <w:rsid w:val="003712E4"/>
    <w:rsid w:val="003714D7"/>
    <w:rsid w:val="00371564"/>
    <w:rsid w:val="00371746"/>
    <w:rsid w:val="0037192D"/>
    <w:rsid w:val="0037193D"/>
    <w:rsid w:val="00371B8C"/>
    <w:rsid w:val="00371D22"/>
    <w:rsid w:val="00371E42"/>
    <w:rsid w:val="00371F65"/>
    <w:rsid w:val="0037211E"/>
    <w:rsid w:val="003722F4"/>
    <w:rsid w:val="0037232B"/>
    <w:rsid w:val="0037244E"/>
    <w:rsid w:val="0037259E"/>
    <w:rsid w:val="003725C6"/>
    <w:rsid w:val="00372612"/>
    <w:rsid w:val="003726C2"/>
    <w:rsid w:val="003727E1"/>
    <w:rsid w:val="00372802"/>
    <w:rsid w:val="0037285B"/>
    <w:rsid w:val="0037289A"/>
    <w:rsid w:val="003728A3"/>
    <w:rsid w:val="003729A9"/>
    <w:rsid w:val="003729C6"/>
    <w:rsid w:val="00372ACA"/>
    <w:rsid w:val="00372B11"/>
    <w:rsid w:val="00372CDF"/>
    <w:rsid w:val="00372D55"/>
    <w:rsid w:val="00372D85"/>
    <w:rsid w:val="00372E0E"/>
    <w:rsid w:val="00372E47"/>
    <w:rsid w:val="00372EC7"/>
    <w:rsid w:val="00372F2E"/>
    <w:rsid w:val="00372FBB"/>
    <w:rsid w:val="00373002"/>
    <w:rsid w:val="003732B6"/>
    <w:rsid w:val="003732FA"/>
    <w:rsid w:val="00373387"/>
    <w:rsid w:val="003733B5"/>
    <w:rsid w:val="0037344C"/>
    <w:rsid w:val="003735C2"/>
    <w:rsid w:val="003736BA"/>
    <w:rsid w:val="003739E8"/>
    <w:rsid w:val="00373A70"/>
    <w:rsid w:val="00373A9F"/>
    <w:rsid w:val="00373BF1"/>
    <w:rsid w:val="00373C79"/>
    <w:rsid w:val="00374031"/>
    <w:rsid w:val="00374167"/>
    <w:rsid w:val="003742F9"/>
    <w:rsid w:val="00374317"/>
    <w:rsid w:val="003743D7"/>
    <w:rsid w:val="003743E0"/>
    <w:rsid w:val="00374460"/>
    <w:rsid w:val="00374478"/>
    <w:rsid w:val="003744AF"/>
    <w:rsid w:val="003744D9"/>
    <w:rsid w:val="0037450E"/>
    <w:rsid w:val="003745C1"/>
    <w:rsid w:val="003749D1"/>
    <w:rsid w:val="00374A55"/>
    <w:rsid w:val="00374CBD"/>
    <w:rsid w:val="00374E5F"/>
    <w:rsid w:val="00374E72"/>
    <w:rsid w:val="00374F57"/>
    <w:rsid w:val="00374F8D"/>
    <w:rsid w:val="003750A8"/>
    <w:rsid w:val="00375199"/>
    <w:rsid w:val="00375379"/>
    <w:rsid w:val="003753E2"/>
    <w:rsid w:val="0037566F"/>
    <w:rsid w:val="003757D3"/>
    <w:rsid w:val="00375953"/>
    <w:rsid w:val="003759FE"/>
    <w:rsid w:val="00375C2D"/>
    <w:rsid w:val="00375CC0"/>
    <w:rsid w:val="00375DD6"/>
    <w:rsid w:val="00375E5C"/>
    <w:rsid w:val="00375EC7"/>
    <w:rsid w:val="00375EF3"/>
    <w:rsid w:val="00375F36"/>
    <w:rsid w:val="00375F39"/>
    <w:rsid w:val="003762D0"/>
    <w:rsid w:val="003762DD"/>
    <w:rsid w:val="0037640C"/>
    <w:rsid w:val="0037652D"/>
    <w:rsid w:val="0037657E"/>
    <w:rsid w:val="003765AB"/>
    <w:rsid w:val="00376622"/>
    <w:rsid w:val="00376790"/>
    <w:rsid w:val="00376798"/>
    <w:rsid w:val="0037691E"/>
    <w:rsid w:val="00376ACA"/>
    <w:rsid w:val="00376B6F"/>
    <w:rsid w:val="00376D25"/>
    <w:rsid w:val="00376D9C"/>
    <w:rsid w:val="00376DDB"/>
    <w:rsid w:val="00376E77"/>
    <w:rsid w:val="00376FEF"/>
    <w:rsid w:val="00377109"/>
    <w:rsid w:val="003771AA"/>
    <w:rsid w:val="00377419"/>
    <w:rsid w:val="00377663"/>
    <w:rsid w:val="00377779"/>
    <w:rsid w:val="00377A66"/>
    <w:rsid w:val="00377B63"/>
    <w:rsid w:val="00377BBA"/>
    <w:rsid w:val="00377C20"/>
    <w:rsid w:val="00377EA2"/>
    <w:rsid w:val="00377EDD"/>
    <w:rsid w:val="00377EE2"/>
    <w:rsid w:val="00377FC9"/>
    <w:rsid w:val="0037D145"/>
    <w:rsid w:val="0038005D"/>
    <w:rsid w:val="00380103"/>
    <w:rsid w:val="0038016C"/>
    <w:rsid w:val="00380188"/>
    <w:rsid w:val="00380367"/>
    <w:rsid w:val="00380394"/>
    <w:rsid w:val="00380419"/>
    <w:rsid w:val="00380488"/>
    <w:rsid w:val="003805BC"/>
    <w:rsid w:val="0038082F"/>
    <w:rsid w:val="0038083B"/>
    <w:rsid w:val="00380877"/>
    <w:rsid w:val="003808BC"/>
    <w:rsid w:val="00380A37"/>
    <w:rsid w:val="00380B40"/>
    <w:rsid w:val="00380CEE"/>
    <w:rsid w:val="00380D02"/>
    <w:rsid w:val="00380DA2"/>
    <w:rsid w:val="00380DCF"/>
    <w:rsid w:val="00380DF5"/>
    <w:rsid w:val="00380F4F"/>
    <w:rsid w:val="00380F99"/>
    <w:rsid w:val="00381013"/>
    <w:rsid w:val="00381055"/>
    <w:rsid w:val="00381274"/>
    <w:rsid w:val="003812C2"/>
    <w:rsid w:val="0038136A"/>
    <w:rsid w:val="003813E1"/>
    <w:rsid w:val="00381629"/>
    <w:rsid w:val="0038166E"/>
    <w:rsid w:val="0038183A"/>
    <w:rsid w:val="00381871"/>
    <w:rsid w:val="00381881"/>
    <w:rsid w:val="003819C8"/>
    <w:rsid w:val="00381A6D"/>
    <w:rsid w:val="00381B64"/>
    <w:rsid w:val="00381E44"/>
    <w:rsid w:val="00381E52"/>
    <w:rsid w:val="00381F37"/>
    <w:rsid w:val="003820AC"/>
    <w:rsid w:val="003820EE"/>
    <w:rsid w:val="00382102"/>
    <w:rsid w:val="00382191"/>
    <w:rsid w:val="003821EC"/>
    <w:rsid w:val="0038220F"/>
    <w:rsid w:val="00382269"/>
    <w:rsid w:val="00382293"/>
    <w:rsid w:val="003822D2"/>
    <w:rsid w:val="00382329"/>
    <w:rsid w:val="00382352"/>
    <w:rsid w:val="003823E5"/>
    <w:rsid w:val="00382410"/>
    <w:rsid w:val="0038266A"/>
    <w:rsid w:val="0038266F"/>
    <w:rsid w:val="003826DE"/>
    <w:rsid w:val="00382700"/>
    <w:rsid w:val="003827D1"/>
    <w:rsid w:val="003827D4"/>
    <w:rsid w:val="003829FF"/>
    <w:rsid w:val="00382B69"/>
    <w:rsid w:val="00382B8A"/>
    <w:rsid w:val="00382BA4"/>
    <w:rsid w:val="00382D5A"/>
    <w:rsid w:val="00382D9F"/>
    <w:rsid w:val="00382F0B"/>
    <w:rsid w:val="00382FDB"/>
    <w:rsid w:val="0038304E"/>
    <w:rsid w:val="00383127"/>
    <w:rsid w:val="003831FE"/>
    <w:rsid w:val="003832F1"/>
    <w:rsid w:val="003833D1"/>
    <w:rsid w:val="00383684"/>
    <w:rsid w:val="003837AE"/>
    <w:rsid w:val="00383994"/>
    <w:rsid w:val="00383B0B"/>
    <w:rsid w:val="00383BC2"/>
    <w:rsid w:val="00383C49"/>
    <w:rsid w:val="00383CEA"/>
    <w:rsid w:val="00383D12"/>
    <w:rsid w:val="00383D28"/>
    <w:rsid w:val="00383D3C"/>
    <w:rsid w:val="00383D66"/>
    <w:rsid w:val="00383F20"/>
    <w:rsid w:val="00383F38"/>
    <w:rsid w:val="00383FBF"/>
    <w:rsid w:val="00384141"/>
    <w:rsid w:val="00384289"/>
    <w:rsid w:val="00384351"/>
    <w:rsid w:val="00384471"/>
    <w:rsid w:val="003844D0"/>
    <w:rsid w:val="003845F5"/>
    <w:rsid w:val="003845FC"/>
    <w:rsid w:val="0038478F"/>
    <w:rsid w:val="003847EB"/>
    <w:rsid w:val="0038488D"/>
    <w:rsid w:val="003848BC"/>
    <w:rsid w:val="0038496E"/>
    <w:rsid w:val="003849AD"/>
    <w:rsid w:val="00384B1E"/>
    <w:rsid w:val="00384B4B"/>
    <w:rsid w:val="00384C1C"/>
    <w:rsid w:val="00384C35"/>
    <w:rsid w:val="00384CA0"/>
    <w:rsid w:val="00384CA3"/>
    <w:rsid w:val="00384E71"/>
    <w:rsid w:val="003850AB"/>
    <w:rsid w:val="0038515B"/>
    <w:rsid w:val="00385267"/>
    <w:rsid w:val="003852E5"/>
    <w:rsid w:val="00385306"/>
    <w:rsid w:val="00385380"/>
    <w:rsid w:val="0038539F"/>
    <w:rsid w:val="003853BC"/>
    <w:rsid w:val="003853D5"/>
    <w:rsid w:val="003854F4"/>
    <w:rsid w:val="0038561D"/>
    <w:rsid w:val="00385653"/>
    <w:rsid w:val="00385704"/>
    <w:rsid w:val="0038580C"/>
    <w:rsid w:val="0038582D"/>
    <w:rsid w:val="003858C9"/>
    <w:rsid w:val="00385957"/>
    <w:rsid w:val="0038599A"/>
    <w:rsid w:val="003859E0"/>
    <w:rsid w:val="003859EA"/>
    <w:rsid w:val="00385A7F"/>
    <w:rsid w:val="00385A90"/>
    <w:rsid w:val="00385AC9"/>
    <w:rsid w:val="00385BF8"/>
    <w:rsid w:val="00385C40"/>
    <w:rsid w:val="00385C4A"/>
    <w:rsid w:val="00385D73"/>
    <w:rsid w:val="00385DE4"/>
    <w:rsid w:val="00385DF4"/>
    <w:rsid w:val="00385EC4"/>
    <w:rsid w:val="00385F03"/>
    <w:rsid w:val="00385F15"/>
    <w:rsid w:val="00385FCA"/>
    <w:rsid w:val="00385FD5"/>
    <w:rsid w:val="00385FEE"/>
    <w:rsid w:val="0038626C"/>
    <w:rsid w:val="00386374"/>
    <w:rsid w:val="003863CF"/>
    <w:rsid w:val="0038643B"/>
    <w:rsid w:val="00386452"/>
    <w:rsid w:val="0038651C"/>
    <w:rsid w:val="003867D9"/>
    <w:rsid w:val="00386BC3"/>
    <w:rsid w:val="00386D0B"/>
    <w:rsid w:val="00386DD5"/>
    <w:rsid w:val="00386E9B"/>
    <w:rsid w:val="00386F10"/>
    <w:rsid w:val="00387010"/>
    <w:rsid w:val="003870C2"/>
    <w:rsid w:val="00387131"/>
    <w:rsid w:val="003871E6"/>
    <w:rsid w:val="0038721A"/>
    <w:rsid w:val="003872FD"/>
    <w:rsid w:val="003873AE"/>
    <w:rsid w:val="003873D1"/>
    <w:rsid w:val="0038742B"/>
    <w:rsid w:val="003874E7"/>
    <w:rsid w:val="00387575"/>
    <w:rsid w:val="00387592"/>
    <w:rsid w:val="003876B8"/>
    <w:rsid w:val="00387728"/>
    <w:rsid w:val="0038774D"/>
    <w:rsid w:val="00387914"/>
    <w:rsid w:val="00387A35"/>
    <w:rsid w:val="00387A71"/>
    <w:rsid w:val="00387A89"/>
    <w:rsid w:val="00387BAE"/>
    <w:rsid w:val="00387C04"/>
    <w:rsid w:val="00387E07"/>
    <w:rsid w:val="00387F6C"/>
    <w:rsid w:val="00390070"/>
    <w:rsid w:val="0039011D"/>
    <w:rsid w:val="00390182"/>
    <w:rsid w:val="003902FD"/>
    <w:rsid w:val="003903D7"/>
    <w:rsid w:val="00390447"/>
    <w:rsid w:val="00390494"/>
    <w:rsid w:val="003904D9"/>
    <w:rsid w:val="003906E5"/>
    <w:rsid w:val="003907C9"/>
    <w:rsid w:val="003908A1"/>
    <w:rsid w:val="0039095B"/>
    <w:rsid w:val="00390A1B"/>
    <w:rsid w:val="00390A39"/>
    <w:rsid w:val="00390BA4"/>
    <w:rsid w:val="00390C1E"/>
    <w:rsid w:val="00390D65"/>
    <w:rsid w:val="00390E10"/>
    <w:rsid w:val="00390F56"/>
    <w:rsid w:val="00390FBD"/>
    <w:rsid w:val="0039116C"/>
    <w:rsid w:val="003911B7"/>
    <w:rsid w:val="00391233"/>
    <w:rsid w:val="00391353"/>
    <w:rsid w:val="00391855"/>
    <w:rsid w:val="0039188B"/>
    <w:rsid w:val="00391A53"/>
    <w:rsid w:val="00391AF5"/>
    <w:rsid w:val="00391AF6"/>
    <w:rsid w:val="00391B3D"/>
    <w:rsid w:val="00392040"/>
    <w:rsid w:val="003920F0"/>
    <w:rsid w:val="0039220C"/>
    <w:rsid w:val="003922C8"/>
    <w:rsid w:val="003923AD"/>
    <w:rsid w:val="003923D1"/>
    <w:rsid w:val="003924A5"/>
    <w:rsid w:val="003925A4"/>
    <w:rsid w:val="003925CF"/>
    <w:rsid w:val="00392605"/>
    <w:rsid w:val="00392716"/>
    <w:rsid w:val="003927F6"/>
    <w:rsid w:val="003927FF"/>
    <w:rsid w:val="00392807"/>
    <w:rsid w:val="00392A31"/>
    <w:rsid w:val="00392AC3"/>
    <w:rsid w:val="00392B84"/>
    <w:rsid w:val="00392BE5"/>
    <w:rsid w:val="00392D30"/>
    <w:rsid w:val="00392E07"/>
    <w:rsid w:val="00393055"/>
    <w:rsid w:val="0039334F"/>
    <w:rsid w:val="003933C4"/>
    <w:rsid w:val="00393405"/>
    <w:rsid w:val="00393497"/>
    <w:rsid w:val="00393558"/>
    <w:rsid w:val="003935FF"/>
    <w:rsid w:val="00393666"/>
    <w:rsid w:val="003936CE"/>
    <w:rsid w:val="00393746"/>
    <w:rsid w:val="003938A7"/>
    <w:rsid w:val="003938F6"/>
    <w:rsid w:val="00393A61"/>
    <w:rsid w:val="00393B1B"/>
    <w:rsid w:val="00393C09"/>
    <w:rsid w:val="00393DAD"/>
    <w:rsid w:val="00393EF1"/>
    <w:rsid w:val="00393F1F"/>
    <w:rsid w:val="00394052"/>
    <w:rsid w:val="0039411A"/>
    <w:rsid w:val="00394238"/>
    <w:rsid w:val="00394256"/>
    <w:rsid w:val="003942AA"/>
    <w:rsid w:val="00394485"/>
    <w:rsid w:val="003944A4"/>
    <w:rsid w:val="0039452D"/>
    <w:rsid w:val="003945CE"/>
    <w:rsid w:val="0039465B"/>
    <w:rsid w:val="0039475A"/>
    <w:rsid w:val="0039480A"/>
    <w:rsid w:val="0039480C"/>
    <w:rsid w:val="0039498B"/>
    <w:rsid w:val="00394A8A"/>
    <w:rsid w:val="00394B50"/>
    <w:rsid w:val="00394B95"/>
    <w:rsid w:val="00394C69"/>
    <w:rsid w:val="00394C91"/>
    <w:rsid w:val="00395372"/>
    <w:rsid w:val="003953C8"/>
    <w:rsid w:val="00395406"/>
    <w:rsid w:val="00395523"/>
    <w:rsid w:val="003955BC"/>
    <w:rsid w:val="0039564E"/>
    <w:rsid w:val="003956EB"/>
    <w:rsid w:val="003957DE"/>
    <w:rsid w:val="00395856"/>
    <w:rsid w:val="00395A6C"/>
    <w:rsid w:val="00395ADD"/>
    <w:rsid w:val="00395B96"/>
    <w:rsid w:val="00395BD9"/>
    <w:rsid w:val="00395ECF"/>
    <w:rsid w:val="00395EFF"/>
    <w:rsid w:val="00395FB2"/>
    <w:rsid w:val="0039616A"/>
    <w:rsid w:val="0039619A"/>
    <w:rsid w:val="00396217"/>
    <w:rsid w:val="003962B5"/>
    <w:rsid w:val="003962C5"/>
    <w:rsid w:val="00396387"/>
    <w:rsid w:val="00396388"/>
    <w:rsid w:val="0039642E"/>
    <w:rsid w:val="0039649D"/>
    <w:rsid w:val="003964E3"/>
    <w:rsid w:val="003965B3"/>
    <w:rsid w:val="00396706"/>
    <w:rsid w:val="00396876"/>
    <w:rsid w:val="003968C1"/>
    <w:rsid w:val="003969AA"/>
    <w:rsid w:val="00396ACD"/>
    <w:rsid w:val="00396CE7"/>
    <w:rsid w:val="00397108"/>
    <w:rsid w:val="00397130"/>
    <w:rsid w:val="00397191"/>
    <w:rsid w:val="00397198"/>
    <w:rsid w:val="003971FC"/>
    <w:rsid w:val="00397326"/>
    <w:rsid w:val="00397343"/>
    <w:rsid w:val="00397451"/>
    <w:rsid w:val="00397799"/>
    <w:rsid w:val="003977D8"/>
    <w:rsid w:val="00397975"/>
    <w:rsid w:val="00397A00"/>
    <w:rsid w:val="00397B6A"/>
    <w:rsid w:val="00397B84"/>
    <w:rsid w:val="00397C12"/>
    <w:rsid w:val="00397C5D"/>
    <w:rsid w:val="00397C60"/>
    <w:rsid w:val="00397D23"/>
    <w:rsid w:val="00397E72"/>
    <w:rsid w:val="003A0090"/>
    <w:rsid w:val="003A025D"/>
    <w:rsid w:val="003A040B"/>
    <w:rsid w:val="003A049C"/>
    <w:rsid w:val="003A04DD"/>
    <w:rsid w:val="003A0900"/>
    <w:rsid w:val="003A0914"/>
    <w:rsid w:val="003A0965"/>
    <w:rsid w:val="003A0A7E"/>
    <w:rsid w:val="003A0B5C"/>
    <w:rsid w:val="003A0C39"/>
    <w:rsid w:val="003A0C90"/>
    <w:rsid w:val="003A0CA9"/>
    <w:rsid w:val="003A0CB5"/>
    <w:rsid w:val="003A0D10"/>
    <w:rsid w:val="003A0EC9"/>
    <w:rsid w:val="003A0F89"/>
    <w:rsid w:val="003A0FF8"/>
    <w:rsid w:val="003A113B"/>
    <w:rsid w:val="003A117B"/>
    <w:rsid w:val="003A11B8"/>
    <w:rsid w:val="003A11D6"/>
    <w:rsid w:val="003A1302"/>
    <w:rsid w:val="003A1367"/>
    <w:rsid w:val="003A137D"/>
    <w:rsid w:val="003A147B"/>
    <w:rsid w:val="003A158E"/>
    <w:rsid w:val="003A1645"/>
    <w:rsid w:val="003A185F"/>
    <w:rsid w:val="003A1965"/>
    <w:rsid w:val="003A1B03"/>
    <w:rsid w:val="003A1B5D"/>
    <w:rsid w:val="003A1C4A"/>
    <w:rsid w:val="003A1C98"/>
    <w:rsid w:val="003A1D85"/>
    <w:rsid w:val="003A1FDD"/>
    <w:rsid w:val="003A2137"/>
    <w:rsid w:val="003A229C"/>
    <w:rsid w:val="003A22CC"/>
    <w:rsid w:val="003A247B"/>
    <w:rsid w:val="003A2567"/>
    <w:rsid w:val="003A2569"/>
    <w:rsid w:val="003A2718"/>
    <w:rsid w:val="003A2753"/>
    <w:rsid w:val="003A275E"/>
    <w:rsid w:val="003A27A5"/>
    <w:rsid w:val="003A27BE"/>
    <w:rsid w:val="003A285C"/>
    <w:rsid w:val="003A28A0"/>
    <w:rsid w:val="003A28D2"/>
    <w:rsid w:val="003A299A"/>
    <w:rsid w:val="003A2BA8"/>
    <w:rsid w:val="003A2CBF"/>
    <w:rsid w:val="003A2CC4"/>
    <w:rsid w:val="003A2CC5"/>
    <w:rsid w:val="003A2E11"/>
    <w:rsid w:val="003A2F28"/>
    <w:rsid w:val="003A2F34"/>
    <w:rsid w:val="003A2F6F"/>
    <w:rsid w:val="003A31FC"/>
    <w:rsid w:val="003A3236"/>
    <w:rsid w:val="003A32EA"/>
    <w:rsid w:val="003A3335"/>
    <w:rsid w:val="003A34BB"/>
    <w:rsid w:val="003A3506"/>
    <w:rsid w:val="003A3541"/>
    <w:rsid w:val="003A3595"/>
    <w:rsid w:val="003A3838"/>
    <w:rsid w:val="003A384B"/>
    <w:rsid w:val="003A38D1"/>
    <w:rsid w:val="003A3934"/>
    <w:rsid w:val="003A395C"/>
    <w:rsid w:val="003A396F"/>
    <w:rsid w:val="003A3A37"/>
    <w:rsid w:val="003A3A4E"/>
    <w:rsid w:val="003A3B8E"/>
    <w:rsid w:val="003A3CFD"/>
    <w:rsid w:val="003A3D83"/>
    <w:rsid w:val="003A3E56"/>
    <w:rsid w:val="003A3E79"/>
    <w:rsid w:val="003A40D3"/>
    <w:rsid w:val="003A4270"/>
    <w:rsid w:val="003A43B9"/>
    <w:rsid w:val="003A4480"/>
    <w:rsid w:val="003A44D1"/>
    <w:rsid w:val="003A4535"/>
    <w:rsid w:val="003A462D"/>
    <w:rsid w:val="003A46F6"/>
    <w:rsid w:val="003A4831"/>
    <w:rsid w:val="003A4BD9"/>
    <w:rsid w:val="003A4E7D"/>
    <w:rsid w:val="003A5086"/>
    <w:rsid w:val="003A50DA"/>
    <w:rsid w:val="003A538B"/>
    <w:rsid w:val="003A53C2"/>
    <w:rsid w:val="003A5451"/>
    <w:rsid w:val="003A545D"/>
    <w:rsid w:val="003A5566"/>
    <w:rsid w:val="003A5650"/>
    <w:rsid w:val="003A56B4"/>
    <w:rsid w:val="003A591C"/>
    <w:rsid w:val="003A59A5"/>
    <w:rsid w:val="003A59C6"/>
    <w:rsid w:val="003A5A7C"/>
    <w:rsid w:val="003A5C8C"/>
    <w:rsid w:val="003A5DC2"/>
    <w:rsid w:val="003A5E27"/>
    <w:rsid w:val="003A5E9B"/>
    <w:rsid w:val="003A6000"/>
    <w:rsid w:val="003A6079"/>
    <w:rsid w:val="003A60B7"/>
    <w:rsid w:val="003A6183"/>
    <w:rsid w:val="003A61AC"/>
    <w:rsid w:val="003A61FC"/>
    <w:rsid w:val="003A620E"/>
    <w:rsid w:val="003A6210"/>
    <w:rsid w:val="003A630F"/>
    <w:rsid w:val="003A639C"/>
    <w:rsid w:val="003A6433"/>
    <w:rsid w:val="003A65A1"/>
    <w:rsid w:val="003A695F"/>
    <w:rsid w:val="003A6974"/>
    <w:rsid w:val="003A6AD4"/>
    <w:rsid w:val="003A6AEC"/>
    <w:rsid w:val="003A6EA0"/>
    <w:rsid w:val="003A7132"/>
    <w:rsid w:val="003A721F"/>
    <w:rsid w:val="003A7532"/>
    <w:rsid w:val="003A75BA"/>
    <w:rsid w:val="003A75F0"/>
    <w:rsid w:val="003A77B4"/>
    <w:rsid w:val="003A77E2"/>
    <w:rsid w:val="003A7839"/>
    <w:rsid w:val="003A7B06"/>
    <w:rsid w:val="003A7B6D"/>
    <w:rsid w:val="003A7E2C"/>
    <w:rsid w:val="003A7E50"/>
    <w:rsid w:val="003A7FD7"/>
    <w:rsid w:val="003B0069"/>
    <w:rsid w:val="003B00E6"/>
    <w:rsid w:val="003B0141"/>
    <w:rsid w:val="003B0146"/>
    <w:rsid w:val="003B0209"/>
    <w:rsid w:val="003B029F"/>
    <w:rsid w:val="003B0313"/>
    <w:rsid w:val="003B04D7"/>
    <w:rsid w:val="003B0588"/>
    <w:rsid w:val="003B0641"/>
    <w:rsid w:val="003B06AB"/>
    <w:rsid w:val="003B06EB"/>
    <w:rsid w:val="003B07F7"/>
    <w:rsid w:val="003B0873"/>
    <w:rsid w:val="003B092E"/>
    <w:rsid w:val="003B099D"/>
    <w:rsid w:val="003B0A60"/>
    <w:rsid w:val="003B0A78"/>
    <w:rsid w:val="003B0C59"/>
    <w:rsid w:val="003B0CF9"/>
    <w:rsid w:val="003B0E2B"/>
    <w:rsid w:val="003B0E74"/>
    <w:rsid w:val="003B0EA3"/>
    <w:rsid w:val="003B0FFA"/>
    <w:rsid w:val="003B115F"/>
    <w:rsid w:val="003B117B"/>
    <w:rsid w:val="003B11CA"/>
    <w:rsid w:val="003B11E9"/>
    <w:rsid w:val="003B12AA"/>
    <w:rsid w:val="003B1328"/>
    <w:rsid w:val="003B1339"/>
    <w:rsid w:val="003B140D"/>
    <w:rsid w:val="003B1420"/>
    <w:rsid w:val="003B1476"/>
    <w:rsid w:val="003B1548"/>
    <w:rsid w:val="003B15B2"/>
    <w:rsid w:val="003B166D"/>
    <w:rsid w:val="003B16B6"/>
    <w:rsid w:val="003B16CA"/>
    <w:rsid w:val="003B1725"/>
    <w:rsid w:val="003B174B"/>
    <w:rsid w:val="003B193B"/>
    <w:rsid w:val="003B194F"/>
    <w:rsid w:val="003B1979"/>
    <w:rsid w:val="003B1A82"/>
    <w:rsid w:val="003B1CD5"/>
    <w:rsid w:val="003B1E88"/>
    <w:rsid w:val="003B1F83"/>
    <w:rsid w:val="003B2012"/>
    <w:rsid w:val="003B20AF"/>
    <w:rsid w:val="003B20D7"/>
    <w:rsid w:val="003B20DF"/>
    <w:rsid w:val="003B216D"/>
    <w:rsid w:val="003B2197"/>
    <w:rsid w:val="003B21C9"/>
    <w:rsid w:val="003B222F"/>
    <w:rsid w:val="003B2252"/>
    <w:rsid w:val="003B22C6"/>
    <w:rsid w:val="003B2325"/>
    <w:rsid w:val="003B24D6"/>
    <w:rsid w:val="003B25A2"/>
    <w:rsid w:val="003B25B3"/>
    <w:rsid w:val="003B25C7"/>
    <w:rsid w:val="003B2612"/>
    <w:rsid w:val="003B263F"/>
    <w:rsid w:val="003B2888"/>
    <w:rsid w:val="003B292C"/>
    <w:rsid w:val="003B294A"/>
    <w:rsid w:val="003B29B0"/>
    <w:rsid w:val="003B2A3B"/>
    <w:rsid w:val="003B2D39"/>
    <w:rsid w:val="003B2D40"/>
    <w:rsid w:val="003B2F0E"/>
    <w:rsid w:val="003B2F4F"/>
    <w:rsid w:val="003B2FC1"/>
    <w:rsid w:val="003B312B"/>
    <w:rsid w:val="003B3158"/>
    <w:rsid w:val="003B3339"/>
    <w:rsid w:val="003B335F"/>
    <w:rsid w:val="003B34D9"/>
    <w:rsid w:val="003B35C0"/>
    <w:rsid w:val="003B3604"/>
    <w:rsid w:val="003B393C"/>
    <w:rsid w:val="003B398A"/>
    <w:rsid w:val="003B3A0F"/>
    <w:rsid w:val="003B3A8D"/>
    <w:rsid w:val="003B3B2C"/>
    <w:rsid w:val="003B3C70"/>
    <w:rsid w:val="003B3C9F"/>
    <w:rsid w:val="003B3D2E"/>
    <w:rsid w:val="003B3DD7"/>
    <w:rsid w:val="003B3E50"/>
    <w:rsid w:val="003B3F35"/>
    <w:rsid w:val="003B4077"/>
    <w:rsid w:val="003B41CD"/>
    <w:rsid w:val="003B41F6"/>
    <w:rsid w:val="003B42E9"/>
    <w:rsid w:val="003B44AF"/>
    <w:rsid w:val="003B457F"/>
    <w:rsid w:val="003B45B4"/>
    <w:rsid w:val="003B45E7"/>
    <w:rsid w:val="003B4712"/>
    <w:rsid w:val="003B482F"/>
    <w:rsid w:val="003B486A"/>
    <w:rsid w:val="003B48CC"/>
    <w:rsid w:val="003B498E"/>
    <w:rsid w:val="003B4ABB"/>
    <w:rsid w:val="003B4B03"/>
    <w:rsid w:val="003B4BC2"/>
    <w:rsid w:val="003B4C06"/>
    <w:rsid w:val="003B4C13"/>
    <w:rsid w:val="003B4DC9"/>
    <w:rsid w:val="003B4E12"/>
    <w:rsid w:val="003B4F11"/>
    <w:rsid w:val="003B52D6"/>
    <w:rsid w:val="003B53DB"/>
    <w:rsid w:val="003B5763"/>
    <w:rsid w:val="003B57D9"/>
    <w:rsid w:val="003B5A00"/>
    <w:rsid w:val="003B5A04"/>
    <w:rsid w:val="003B5B8F"/>
    <w:rsid w:val="003B5C3F"/>
    <w:rsid w:val="003B5CC3"/>
    <w:rsid w:val="003B5CE8"/>
    <w:rsid w:val="003B5D52"/>
    <w:rsid w:val="003B5E14"/>
    <w:rsid w:val="003B5F0F"/>
    <w:rsid w:val="003B5FF3"/>
    <w:rsid w:val="003B5FFA"/>
    <w:rsid w:val="003B60FE"/>
    <w:rsid w:val="003B619D"/>
    <w:rsid w:val="003B64F9"/>
    <w:rsid w:val="003B673C"/>
    <w:rsid w:val="003B692F"/>
    <w:rsid w:val="003B697E"/>
    <w:rsid w:val="003B69DA"/>
    <w:rsid w:val="003B6A31"/>
    <w:rsid w:val="003B6B12"/>
    <w:rsid w:val="003B6BF5"/>
    <w:rsid w:val="003B6C16"/>
    <w:rsid w:val="003B6C4D"/>
    <w:rsid w:val="003B6CC2"/>
    <w:rsid w:val="003B6CEE"/>
    <w:rsid w:val="003B6D22"/>
    <w:rsid w:val="003B6D5A"/>
    <w:rsid w:val="003B6D5D"/>
    <w:rsid w:val="003B6E04"/>
    <w:rsid w:val="003B6FBA"/>
    <w:rsid w:val="003B6FFD"/>
    <w:rsid w:val="003B70CB"/>
    <w:rsid w:val="003B7161"/>
    <w:rsid w:val="003B764B"/>
    <w:rsid w:val="003B7728"/>
    <w:rsid w:val="003B772D"/>
    <w:rsid w:val="003B7774"/>
    <w:rsid w:val="003B77A4"/>
    <w:rsid w:val="003B79CA"/>
    <w:rsid w:val="003B7A8D"/>
    <w:rsid w:val="003B7A92"/>
    <w:rsid w:val="003B7AB3"/>
    <w:rsid w:val="003B7AEC"/>
    <w:rsid w:val="003B7B35"/>
    <w:rsid w:val="003B7C59"/>
    <w:rsid w:val="003B7C95"/>
    <w:rsid w:val="003B7E42"/>
    <w:rsid w:val="003B7ED3"/>
    <w:rsid w:val="003B7F74"/>
    <w:rsid w:val="003B7FBA"/>
    <w:rsid w:val="003B7FE0"/>
    <w:rsid w:val="003C0020"/>
    <w:rsid w:val="003C0171"/>
    <w:rsid w:val="003C01CE"/>
    <w:rsid w:val="003C02B3"/>
    <w:rsid w:val="003C032E"/>
    <w:rsid w:val="003C0377"/>
    <w:rsid w:val="003C03DF"/>
    <w:rsid w:val="003C04C4"/>
    <w:rsid w:val="003C06E3"/>
    <w:rsid w:val="003C0746"/>
    <w:rsid w:val="003C08C6"/>
    <w:rsid w:val="003C09A8"/>
    <w:rsid w:val="003C0A00"/>
    <w:rsid w:val="003C0B0F"/>
    <w:rsid w:val="003C0B4E"/>
    <w:rsid w:val="003C0B89"/>
    <w:rsid w:val="003C10BD"/>
    <w:rsid w:val="003C1142"/>
    <w:rsid w:val="003C114F"/>
    <w:rsid w:val="003C126A"/>
    <w:rsid w:val="003C1290"/>
    <w:rsid w:val="003C1325"/>
    <w:rsid w:val="003C1382"/>
    <w:rsid w:val="003C13CB"/>
    <w:rsid w:val="003C1459"/>
    <w:rsid w:val="003C15AD"/>
    <w:rsid w:val="003C1616"/>
    <w:rsid w:val="003C16EE"/>
    <w:rsid w:val="003C1834"/>
    <w:rsid w:val="003C193C"/>
    <w:rsid w:val="003C19D8"/>
    <w:rsid w:val="003C1A7C"/>
    <w:rsid w:val="003C1B03"/>
    <w:rsid w:val="003C1BE7"/>
    <w:rsid w:val="003C1C55"/>
    <w:rsid w:val="003C1CB9"/>
    <w:rsid w:val="003C1E1E"/>
    <w:rsid w:val="003C1E4F"/>
    <w:rsid w:val="003C1EE9"/>
    <w:rsid w:val="003C1EF4"/>
    <w:rsid w:val="003C202A"/>
    <w:rsid w:val="003C2048"/>
    <w:rsid w:val="003C2188"/>
    <w:rsid w:val="003C23D8"/>
    <w:rsid w:val="003C247B"/>
    <w:rsid w:val="003C2487"/>
    <w:rsid w:val="003C24D8"/>
    <w:rsid w:val="003C2591"/>
    <w:rsid w:val="003C271C"/>
    <w:rsid w:val="003C28E5"/>
    <w:rsid w:val="003C2904"/>
    <w:rsid w:val="003C2942"/>
    <w:rsid w:val="003C2A5F"/>
    <w:rsid w:val="003C2AAD"/>
    <w:rsid w:val="003C2CA6"/>
    <w:rsid w:val="003C2D79"/>
    <w:rsid w:val="003C2D8A"/>
    <w:rsid w:val="003C2F54"/>
    <w:rsid w:val="003C30F8"/>
    <w:rsid w:val="003C3132"/>
    <w:rsid w:val="003C3168"/>
    <w:rsid w:val="003C330D"/>
    <w:rsid w:val="003C3454"/>
    <w:rsid w:val="003C3470"/>
    <w:rsid w:val="003C36BB"/>
    <w:rsid w:val="003C36E4"/>
    <w:rsid w:val="003C375F"/>
    <w:rsid w:val="003C38D2"/>
    <w:rsid w:val="003C3904"/>
    <w:rsid w:val="003C3AB3"/>
    <w:rsid w:val="003C3ADE"/>
    <w:rsid w:val="003C3BF3"/>
    <w:rsid w:val="003C3D96"/>
    <w:rsid w:val="003C4052"/>
    <w:rsid w:val="003C40CD"/>
    <w:rsid w:val="003C40FD"/>
    <w:rsid w:val="003C436A"/>
    <w:rsid w:val="003C4707"/>
    <w:rsid w:val="003C4811"/>
    <w:rsid w:val="003C4882"/>
    <w:rsid w:val="003C48DB"/>
    <w:rsid w:val="003C499E"/>
    <w:rsid w:val="003C49C4"/>
    <w:rsid w:val="003C4A73"/>
    <w:rsid w:val="003C4ABF"/>
    <w:rsid w:val="003C4DE7"/>
    <w:rsid w:val="003C4E35"/>
    <w:rsid w:val="003C4F25"/>
    <w:rsid w:val="003C4FE5"/>
    <w:rsid w:val="003C5000"/>
    <w:rsid w:val="003C50A1"/>
    <w:rsid w:val="003C5347"/>
    <w:rsid w:val="003C555A"/>
    <w:rsid w:val="003C55D4"/>
    <w:rsid w:val="003C5655"/>
    <w:rsid w:val="003C57D5"/>
    <w:rsid w:val="003C5947"/>
    <w:rsid w:val="003C59F5"/>
    <w:rsid w:val="003C5CB2"/>
    <w:rsid w:val="003C5D29"/>
    <w:rsid w:val="003C5DFD"/>
    <w:rsid w:val="003C5EBB"/>
    <w:rsid w:val="003C5EEE"/>
    <w:rsid w:val="003C5FF9"/>
    <w:rsid w:val="003C6055"/>
    <w:rsid w:val="003C6066"/>
    <w:rsid w:val="003C606A"/>
    <w:rsid w:val="003C607B"/>
    <w:rsid w:val="003C60B7"/>
    <w:rsid w:val="003C6130"/>
    <w:rsid w:val="003C6180"/>
    <w:rsid w:val="003C618B"/>
    <w:rsid w:val="003C61C3"/>
    <w:rsid w:val="003C6469"/>
    <w:rsid w:val="003C658D"/>
    <w:rsid w:val="003C66B1"/>
    <w:rsid w:val="003C66F1"/>
    <w:rsid w:val="003C6B21"/>
    <w:rsid w:val="003C6B98"/>
    <w:rsid w:val="003C6D63"/>
    <w:rsid w:val="003C6E0D"/>
    <w:rsid w:val="003C6E54"/>
    <w:rsid w:val="003C6F40"/>
    <w:rsid w:val="003C71D2"/>
    <w:rsid w:val="003C71DD"/>
    <w:rsid w:val="003C736F"/>
    <w:rsid w:val="003C7519"/>
    <w:rsid w:val="003C7A61"/>
    <w:rsid w:val="003C7EEC"/>
    <w:rsid w:val="003D0216"/>
    <w:rsid w:val="003D029A"/>
    <w:rsid w:val="003D04E0"/>
    <w:rsid w:val="003D06C3"/>
    <w:rsid w:val="003D06DC"/>
    <w:rsid w:val="003D06F4"/>
    <w:rsid w:val="003D0707"/>
    <w:rsid w:val="003D077D"/>
    <w:rsid w:val="003D07E2"/>
    <w:rsid w:val="003D0857"/>
    <w:rsid w:val="003D088B"/>
    <w:rsid w:val="003D090C"/>
    <w:rsid w:val="003D0915"/>
    <w:rsid w:val="003D0ABF"/>
    <w:rsid w:val="003D0B14"/>
    <w:rsid w:val="003D0BA7"/>
    <w:rsid w:val="003D0D6B"/>
    <w:rsid w:val="003D0EB9"/>
    <w:rsid w:val="003D0FD5"/>
    <w:rsid w:val="003D114F"/>
    <w:rsid w:val="003D11B1"/>
    <w:rsid w:val="003D1268"/>
    <w:rsid w:val="003D131B"/>
    <w:rsid w:val="003D14F1"/>
    <w:rsid w:val="003D1514"/>
    <w:rsid w:val="003D179B"/>
    <w:rsid w:val="003D179E"/>
    <w:rsid w:val="003D17E9"/>
    <w:rsid w:val="003D189C"/>
    <w:rsid w:val="003D1A3F"/>
    <w:rsid w:val="003D1BCF"/>
    <w:rsid w:val="003D1BF5"/>
    <w:rsid w:val="003D1CF1"/>
    <w:rsid w:val="003D1D01"/>
    <w:rsid w:val="003D1D2D"/>
    <w:rsid w:val="003D1DAF"/>
    <w:rsid w:val="003D1EB3"/>
    <w:rsid w:val="003D22E0"/>
    <w:rsid w:val="003D23E1"/>
    <w:rsid w:val="003D24C3"/>
    <w:rsid w:val="003D2556"/>
    <w:rsid w:val="003D2572"/>
    <w:rsid w:val="003D2814"/>
    <w:rsid w:val="003D2857"/>
    <w:rsid w:val="003D2960"/>
    <w:rsid w:val="003D29AB"/>
    <w:rsid w:val="003D29D6"/>
    <w:rsid w:val="003D29E3"/>
    <w:rsid w:val="003D2A83"/>
    <w:rsid w:val="003D2C11"/>
    <w:rsid w:val="003D2D50"/>
    <w:rsid w:val="003D2E12"/>
    <w:rsid w:val="003D2E3D"/>
    <w:rsid w:val="003D303E"/>
    <w:rsid w:val="003D30B9"/>
    <w:rsid w:val="003D3178"/>
    <w:rsid w:val="003D335B"/>
    <w:rsid w:val="003D34DE"/>
    <w:rsid w:val="003D3500"/>
    <w:rsid w:val="003D353E"/>
    <w:rsid w:val="003D3591"/>
    <w:rsid w:val="003D359C"/>
    <w:rsid w:val="003D36A1"/>
    <w:rsid w:val="003D3945"/>
    <w:rsid w:val="003D39D5"/>
    <w:rsid w:val="003D3A20"/>
    <w:rsid w:val="003D3AD1"/>
    <w:rsid w:val="003D3C76"/>
    <w:rsid w:val="003D404F"/>
    <w:rsid w:val="003D4121"/>
    <w:rsid w:val="003D415D"/>
    <w:rsid w:val="003D4168"/>
    <w:rsid w:val="003D4187"/>
    <w:rsid w:val="003D419B"/>
    <w:rsid w:val="003D4672"/>
    <w:rsid w:val="003D476E"/>
    <w:rsid w:val="003D48FF"/>
    <w:rsid w:val="003D4DEB"/>
    <w:rsid w:val="003D4E29"/>
    <w:rsid w:val="003D4EBB"/>
    <w:rsid w:val="003D4F4F"/>
    <w:rsid w:val="003D4F96"/>
    <w:rsid w:val="003D4FC7"/>
    <w:rsid w:val="003D5049"/>
    <w:rsid w:val="003D5140"/>
    <w:rsid w:val="003D5170"/>
    <w:rsid w:val="003D517C"/>
    <w:rsid w:val="003D5221"/>
    <w:rsid w:val="003D5507"/>
    <w:rsid w:val="003D55CB"/>
    <w:rsid w:val="003D561F"/>
    <w:rsid w:val="003D563A"/>
    <w:rsid w:val="003D5768"/>
    <w:rsid w:val="003D5859"/>
    <w:rsid w:val="003D5B88"/>
    <w:rsid w:val="003D5CC7"/>
    <w:rsid w:val="003D5D2D"/>
    <w:rsid w:val="003D5D55"/>
    <w:rsid w:val="003D5D64"/>
    <w:rsid w:val="003D5E15"/>
    <w:rsid w:val="003D5EFD"/>
    <w:rsid w:val="003D5F78"/>
    <w:rsid w:val="003D5FA9"/>
    <w:rsid w:val="003D604E"/>
    <w:rsid w:val="003D6088"/>
    <w:rsid w:val="003D60C1"/>
    <w:rsid w:val="003D6125"/>
    <w:rsid w:val="003D62FF"/>
    <w:rsid w:val="003D63A8"/>
    <w:rsid w:val="003D64E2"/>
    <w:rsid w:val="003D6516"/>
    <w:rsid w:val="003D65EF"/>
    <w:rsid w:val="003D6837"/>
    <w:rsid w:val="003D6856"/>
    <w:rsid w:val="003D686A"/>
    <w:rsid w:val="003D68F1"/>
    <w:rsid w:val="003D6953"/>
    <w:rsid w:val="003D6A6D"/>
    <w:rsid w:val="003D6B09"/>
    <w:rsid w:val="003D6B78"/>
    <w:rsid w:val="003D6D00"/>
    <w:rsid w:val="003D6E32"/>
    <w:rsid w:val="003D6EDF"/>
    <w:rsid w:val="003D6F0F"/>
    <w:rsid w:val="003D6F5E"/>
    <w:rsid w:val="003D718D"/>
    <w:rsid w:val="003D756F"/>
    <w:rsid w:val="003D7659"/>
    <w:rsid w:val="003D7855"/>
    <w:rsid w:val="003D78E3"/>
    <w:rsid w:val="003D79D5"/>
    <w:rsid w:val="003D7AE7"/>
    <w:rsid w:val="003D7B57"/>
    <w:rsid w:val="003D7B59"/>
    <w:rsid w:val="003D7CF1"/>
    <w:rsid w:val="003D7E83"/>
    <w:rsid w:val="003D7E91"/>
    <w:rsid w:val="003D7FF2"/>
    <w:rsid w:val="003E0006"/>
    <w:rsid w:val="003E011F"/>
    <w:rsid w:val="003E019B"/>
    <w:rsid w:val="003E043D"/>
    <w:rsid w:val="003E0526"/>
    <w:rsid w:val="003E07F4"/>
    <w:rsid w:val="003E083D"/>
    <w:rsid w:val="003E090E"/>
    <w:rsid w:val="003E096E"/>
    <w:rsid w:val="003E0A0F"/>
    <w:rsid w:val="003E0BCD"/>
    <w:rsid w:val="003E0BE0"/>
    <w:rsid w:val="003E1264"/>
    <w:rsid w:val="003E1327"/>
    <w:rsid w:val="003E138D"/>
    <w:rsid w:val="003E14EB"/>
    <w:rsid w:val="003E154D"/>
    <w:rsid w:val="003E155C"/>
    <w:rsid w:val="003E1590"/>
    <w:rsid w:val="003E1687"/>
    <w:rsid w:val="003E1806"/>
    <w:rsid w:val="003E19BD"/>
    <w:rsid w:val="003E1A48"/>
    <w:rsid w:val="003E1A4E"/>
    <w:rsid w:val="003E1A90"/>
    <w:rsid w:val="003E1A99"/>
    <w:rsid w:val="003E1B23"/>
    <w:rsid w:val="003E1B4C"/>
    <w:rsid w:val="003E1BCF"/>
    <w:rsid w:val="003E1F4B"/>
    <w:rsid w:val="003E1F57"/>
    <w:rsid w:val="003E1FFB"/>
    <w:rsid w:val="003E2200"/>
    <w:rsid w:val="003E24AE"/>
    <w:rsid w:val="003E25A3"/>
    <w:rsid w:val="003E263C"/>
    <w:rsid w:val="003E2951"/>
    <w:rsid w:val="003E29AB"/>
    <w:rsid w:val="003E2A59"/>
    <w:rsid w:val="003E2D1F"/>
    <w:rsid w:val="003E2D5B"/>
    <w:rsid w:val="003E2FCD"/>
    <w:rsid w:val="003E307B"/>
    <w:rsid w:val="003E309D"/>
    <w:rsid w:val="003E3108"/>
    <w:rsid w:val="003E3264"/>
    <w:rsid w:val="003E326A"/>
    <w:rsid w:val="003E3332"/>
    <w:rsid w:val="003E33E8"/>
    <w:rsid w:val="003E352C"/>
    <w:rsid w:val="003E35FE"/>
    <w:rsid w:val="003E362A"/>
    <w:rsid w:val="003E3718"/>
    <w:rsid w:val="003E393F"/>
    <w:rsid w:val="003E3952"/>
    <w:rsid w:val="003E3AFE"/>
    <w:rsid w:val="003E3BD9"/>
    <w:rsid w:val="003E3BE8"/>
    <w:rsid w:val="003E3DEE"/>
    <w:rsid w:val="003E3EB2"/>
    <w:rsid w:val="003E3F0B"/>
    <w:rsid w:val="003E4213"/>
    <w:rsid w:val="003E435D"/>
    <w:rsid w:val="003E447B"/>
    <w:rsid w:val="003E4486"/>
    <w:rsid w:val="003E449A"/>
    <w:rsid w:val="003E454B"/>
    <w:rsid w:val="003E45E6"/>
    <w:rsid w:val="003E4626"/>
    <w:rsid w:val="003E4636"/>
    <w:rsid w:val="003E46D5"/>
    <w:rsid w:val="003E4CBC"/>
    <w:rsid w:val="003E4E72"/>
    <w:rsid w:val="003E4EFE"/>
    <w:rsid w:val="003E4F5E"/>
    <w:rsid w:val="003E4F6C"/>
    <w:rsid w:val="003E4F83"/>
    <w:rsid w:val="003E51B8"/>
    <w:rsid w:val="003E51D4"/>
    <w:rsid w:val="003E52A5"/>
    <w:rsid w:val="003E53C2"/>
    <w:rsid w:val="003E53DB"/>
    <w:rsid w:val="003E57A2"/>
    <w:rsid w:val="003E57BF"/>
    <w:rsid w:val="003E57F6"/>
    <w:rsid w:val="003E5837"/>
    <w:rsid w:val="003E5AD7"/>
    <w:rsid w:val="003E5C0A"/>
    <w:rsid w:val="003E5C7E"/>
    <w:rsid w:val="003E5D22"/>
    <w:rsid w:val="003E5DE5"/>
    <w:rsid w:val="003E5E7F"/>
    <w:rsid w:val="003E5F56"/>
    <w:rsid w:val="003E5FD3"/>
    <w:rsid w:val="003E604C"/>
    <w:rsid w:val="003E6091"/>
    <w:rsid w:val="003E60B8"/>
    <w:rsid w:val="003E60C2"/>
    <w:rsid w:val="003E611E"/>
    <w:rsid w:val="003E620B"/>
    <w:rsid w:val="003E6225"/>
    <w:rsid w:val="003E6291"/>
    <w:rsid w:val="003E62A2"/>
    <w:rsid w:val="003E646B"/>
    <w:rsid w:val="003E6539"/>
    <w:rsid w:val="003E658F"/>
    <w:rsid w:val="003E6621"/>
    <w:rsid w:val="003E68DD"/>
    <w:rsid w:val="003E6A46"/>
    <w:rsid w:val="003E6B2F"/>
    <w:rsid w:val="003E6BBF"/>
    <w:rsid w:val="003E6C30"/>
    <w:rsid w:val="003E6C5E"/>
    <w:rsid w:val="003E6C6B"/>
    <w:rsid w:val="003E6C8A"/>
    <w:rsid w:val="003E6DBE"/>
    <w:rsid w:val="003E6E13"/>
    <w:rsid w:val="003E6E28"/>
    <w:rsid w:val="003E6E90"/>
    <w:rsid w:val="003E6F6B"/>
    <w:rsid w:val="003E7002"/>
    <w:rsid w:val="003E715F"/>
    <w:rsid w:val="003E71F2"/>
    <w:rsid w:val="003E7311"/>
    <w:rsid w:val="003E7335"/>
    <w:rsid w:val="003E747B"/>
    <w:rsid w:val="003E74F7"/>
    <w:rsid w:val="003E757C"/>
    <w:rsid w:val="003E75E2"/>
    <w:rsid w:val="003E75F3"/>
    <w:rsid w:val="003E7766"/>
    <w:rsid w:val="003E77C4"/>
    <w:rsid w:val="003E77CE"/>
    <w:rsid w:val="003E7817"/>
    <w:rsid w:val="003E7871"/>
    <w:rsid w:val="003E791A"/>
    <w:rsid w:val="003E79D8"/>
    <w:rsid w:val="003E7A94"/>
    <w:rsid w:val="003E7CDD"/>
    <w:rsid w:val="003E7CE7"/>
    <w:rsid w:val="003E7D4F"/>
    <w:rsid w:val="003E7D91"/>
    <w:rsid w:val="003F0048"/>
    <w:rsid w:val="003F0069"/>
    <w:rsid w:val="003F007F"/>
    <w:rsid w:val="003F009E"/>
    <w:rsid w:val="003F015F"/>
    <w:rsid w:val="003F0194"/>
    <w:rsid w:val="003F01AC"/>
    <w:rsid w:val="003F0362"/>
    <w:rsid w:val="003F039E"/>
    <w:rsid w:val="003F03E6"/>
    <w:rsid w:val="003F045E"/>
    <w:rsid w:val="003F0503"/>
    <w:rsid w:val="003F0511"/>
    <w:rsid w:val="003F0519"/>
    <w:rsid w:val="003F05C5"/>
    <w:rsid w:val="003F061A"/>
    <w:rsid w:val="003F0783"/>
    <w:rsid w:val="003F07E5"/>
    <w:rsid w:val="003F07F9"/>
    <w:rsid w:val="003F09B7"/>
    <w:rsid w:val="003F0D62"/>
    <w:rsid w:val="003F0D6B"/>
    <w:rsid w:val="003F0DBD"/>
    <w:rsid w:val="003F0F53"/>
    <w:rsid w:val="003F1618"/>
    <w:rsid w:val="003F177E"/>
    <w:rsid w:val="003F182E"/>
    <w:rsid w:val="003F1986"/>
    <w:rsid w:val="003F1A07"/>
    <w:rsid w:val="003F1AA7"/>
    <w:rsid w:val="003F1B0E"/>
    <w:rsid w:val="003F1B4C"/>
    <w:rsid w:val="003F1BA6"/>
    <w:rsid w:val="003F1C01"/>
    <w:rsid w:val="003F1F39"/>
    <w:rsid w:val="003F209A"/>
    <w:rsid w:val="003F249A"/>
    <w:rsid w:val="003F25FA"/>
    <w:rsid w:val="003F2729"/>
    <w:rsid w:val="003F27A3"/>
    <w:rsid w:val="003F27B0"/>
    <w:rsid w:val="003F27D7"/>
    <w:rsid w:val="003F28BE"/>
    <w:rsid w:val="003F28CA"/>
    <w:rsid w:val="003F2A6D"/>
    <w:rsid w:val="003F2BCF"/>
    <w:rsid w:val="003F2C0F"/>
    <w:rsid w:val="003F2C91"/>
    <w:rsid w:val="003F2D4D"/>
    <w:rsid w:val="003F2E89"/>
    <w:rsid w:val="003F2FCE"/>
    <w:rsid w:val="003F3156"/>
    <w:rsid w:val="003F31BF"/>
    <w:rsid w:val="003F3460"/>
    <w:rsid w:val="003F349C"/>
    <w:rsid w:val="003F35D5"/>
    <w:rsid w:val="003F3680"/>
    <w:rsid w:val="003F374F"/>
    <w:rsid w:val="003F3832"/>
    <w:rsid w:val="003F392C"/>
    <w:rsid w:val="003F3947"/>
    <w:rsid w:val="003F3BE3"/>
    <w:rsid w:val="003F3C4E"/>
    <w:rsid w:val="003F3D39"/>
    <w:rsid w:val="003F3D90"/>
    <w:rsid w:val="003F3ED6"/>
    <w:rsid w:val="003F3EDB"/>
    <w:rsid w:val="003F3EFC"/>
    <w:rsid w:val="003F3F13"/>
    <w:rsid w:val="003F431A"/>
    <w:rsid w:val="003F43F1"/>
    <w:rsid w:val="003F44C4"/>
    <w:rsid w:val="003F44E8"/>
    <w:rsid w:val="003F456C"/>
    <w:rsid w:val="003F469E"/>
    <w:rsid w:val="003F4771"/>
    <w:rsid w:val="003F47BE"/>
    <w:rsid w:val="003F47F9"/>
    <w:rsid w:val="003F4820"/>
    <w:rsid w:val="003F4872"/>
    <w:rsid w:val="003F489F"/>
    <w:rsid w:val="003F4902"/>
    <w:rsid w:val="003F4E57"/>
    <w:rsid w:val="003F4EE0"/>
    <w:rsid w:val="003F50EE"/>
    <w:rsid w:val="003F515C"/>
    <w:rsid w:val="003F5249"/>
    <w:rsid w:val="003F52D1"/>
    <w:rsid w:val="003F5349"/>
    <w:rsid w:val="003F54C4"/>
    <w:rsid w:val="003F54FB"/>
    <w:rsid w:val="003F55C4"/>
    <w:rsid w:val="003F575B"/>
    <w:rsid w:val="003F582A"/>
    <w:rsid w:val="003F5976"/>
    <w:rsid w:val="003F5B5D"/>
    <w:rsid w:val="003F5E32"/>
    <w:rsid w:val="003F5E40"/>
    <w:rsid w:val="003F5EBE"/>
    <w:rsid w:val="003F6151"/>
    <w:rsid w:val="003F6283"/>
    <w:rsid w:val="003F62FB"/>
    <w:rsid w:val="003F633F"/>
    <w:rsid w:val="003F65E1"/>
    <w:rsid w:val="003F65E6"/>
    <w:rsid w:val="003F682F"/>
    <w:rsid w:val="003F683F"/>
    <w:rsid w:val="003F6934"/>
    <w:rsid w:val="003F6A9E"/>
    <w:rsid w:val="003F6BBB"/>
    <w:rsid w:val="003F6DF4"/>
    <w:rsid w:val="003F6E9A"/>
    <w:rsid w:val="003F6ED6"/>
    <w:rsid w:val="003F70C8"/>
    <w:rsid w:val="003F7149"/>
    <w:rsid w:val="003F72F1"/>
    <w:rsid w:val="003F736E"/>
    <w:rsid w:val="003F742C"/>
    <w:rsid w:val="003F7558"/>
    <w:rsid w:val="003F75E4"/>
    <w:rsid w:val="003F7634"/>
    <w:rsid w:val="003F769D"/>
    <w:rsid w:val="003F7A16"/>
    <w:rsid w:val="003F7A55"/>
    <w:rsid w:val="003F7AAB"/>
    <w:rsid w:val="003F7B15"/>
    <w:rsid w:val="003F7B35"/>
    <w:rsid w:val="003F7B43"/>
    <w:rsid w:val="003F7BA0"/>
    <w:rsid w:val="003F7C2B"/>
    <w:rsid w:val="003F7DD0"/>
    <w:rsid w:val="003F7E61"/>
    <w:rsid w:val="003F7EB5"/>
    <w:rsid w:val="003F7FAE"/>
    <w:rsid w:val="00400092"/>
    <w:rsid w:val="00400130"/>
    <w:rsid w:val="004001E9"/>
    <w:rsid w:val="004001F1"/>
    <w:rsid w:val="004003B5"/>
    <w:rsid w:val="004003CB"/>
    <w:rsid w:val="0040052F"/>
    <w:rsid w:val="004005E0"/>
    <w:rsid w:val="004006B5"/>
    <w:rsid w:val="00400761"/>
    <w:rsid w:val="00400B76"/>
    <w:rsid w:val="00400B82"/>
    <w:rsid w:val="00400D35"/>
    <w:rsid w:val="00401124"/>
    <w:rsid w:val="00401164"/>
    <w:rsid w:val="00401165"/>
    <w:rsid w:val="004011B9"/>
    <w:rsid w:val="0040121E"/>
    <w:rsid w:val="004012C5"/>
    <w:rsid w:val="00401370"/>
    <w:rsid w:val="00401459"/>
    <w:rsid w:val="004014E3"/>
    <w:rsid w:val="004014F3"/>
    <w:rsid w:val="00401519"/>
    <w:rsid w:val="004015C7"/>
    <w:rsid w:val="004018A3"/>
    <w:rsid w:val="00401943"/>
    <w:rsid w:val="00401AC4"/>
    <w:rsid w:val="00401B7C"/>
    <w:rsid w:val="00401E24"/>
    <w:rsid w:val="00401F13"/>
    <w:rsid w:val="0040210E"/>
    <w:rsid w:val="0040216C"/>
    <w:rsid w:val="0040226A"/>
    <w:rsid w:val="0040228F"/>
    <w:rsid w:val="0040247D"/>
    <w:rsid w:val="004024A8"/>
    <w:rsid w:val="0040251F"/>
    <w:rsid w:val="0040287F"/>
    <w:rsid w:val="004028D5"/>
    <w:rsid w:val="00402A7D"/>
    <w:rsid w:val="00402B78"/>
    <w:rsid w:val="00402BDE"/>
    <w:rsid w:val="00402DF5"/>
    <w:rsid w:val="00402E0D"/>
    <w:rsid w:val="00402F08"/>
    <w:rsid w:val="00402FE4"/>
    <w:rsid w:val="00403117"/>
    <w:rsid w:val="004031E0"/>
    <w:rsid w:val="0040335A"/>
    <w:rsid w:val="004033E7"/>
    <w:rsid w:val="004034B4"/>
    <w:rsid w:val="00403571"/>
    <w:rsid w:val="0040362E"/>
    <w:rsid w:val="0040384F"/>
    <w:rsid w:val="0040399B"/>
    <w:rsid w:val="00403AAD"/>
    <w:rsid w:val="00403DD5"/>
    <w:rsid w:val="00403F3E"/>
    <w:rsid w:val="00404119"/>
    <w:rsid w:val="0040417F"/>
    <w:rsid w:val="00404206"/>
    <w:rsid w:val="0040445E"/>
    <w:rsid w:val="004044EF"/>
    <w:rsid w:val="00404587"/>
    <w:rsid w:val="00404594"/>
    <w:rsid w:val="004047D5"/>
    <w:rsid w:val="004047F9"/>
    <w:rsid w:val="00404811"/>
    <w:rsid w:val="00404841"/>
    <w:rsid w:val="00404932"/>
    <w:rsid w:val="00404935"/>
    <w:rsid w:val="0040494B"/>
    <w:rsid w:val="00404A32"/>
    <w:rsid w:val="00404A92"/>
    <w:rsid w:val="00404B4D"/>
    <w:rsid w:val="00404C9D"/>
    <w:rsid w:val="00404D45"/>
    <w:rsid w:val="00404F2E"/>
    <w:rsid w:val="00404F74"/>
    <w:rsid w:val="00404F83"/>
    <w:rsid w:val="0040516E"/>
    <w:rsid w:val="0040525F"/>
    <w:rsid w:val="0040528A"/>
    <w:rsid w:val="004052D8"/>
    <w:rsid w:val="00405372"/>
    <w:rsid w:val="004053A1"/>
    <w:rsid w:val="00405619"/>
    <w:rsid w:val="0040566C"/>
    <w:rsid w:val="0040568C"/>
    <w:rsid w:val="00405873"/>
    <w:rsid w:val="00405938"/>
    <w:rsid w:val="00405B2E"/>
    <w:rsid w:val="00405BCB"/>
    <w:rsid w:val="00405BE8"/>
    <w:rsid w:val="00405DA2"/>
    <w:rsid w:val="00405DE6"/>
    <w:rsid w:val="00405FF0"/>
    <w:rsid w:val="00406077"/>
    <w:rsid w:val="0040611A"/>
    <w:rsid w:val="00406230"/>
    <w:rsid w:val="0040643D"/>
    <w:rsid w:val="0040646E"/>
    <w:rsid w:val="004064B2"/>
    <w:rsid w:val="00406598"/>
    <w:rsid w:val="00406605"/>
    <w:rsid w:val="00406623"/>
    <w:rsid w:val="00406644"/>
    <w:rsid w:val="00406722"/>
    <w:rsid w:val="004067D5"/>
    <w:rsid w:val="00406814"/>
    <w:rsid w:val="004068AE"/>
    <w:rsid w:val="00406A10"/>
    <w:rsid w:val="00406ACF"/>
    <w:rsid w:val="00406B30"/>
    <w:rsid w:val="00406BAF"/>
    <w:rsid w:val="00406C5F"/>
    <w:rsid w:val="00406D28"/>
    <w:rsid w:val="00406DFF"/>
    <w:rsid w:val="00406E2C"/>
    <w:rsid w:val="00406E62"/>
    <w:rsid w:val="00406EC9"/>
    <w:rsid w:val="00407023"/>
    <w:rsid w:val="004070CD"/>
    <w:rsid w:val="00407138"/>
    <w:rsid w:val="004071A4"/>
    <w:rsid w:val="004073FD"/>
    <w:rsid w:val="0040761C"/>
    <w:rsid w:val="00407698"/>
    <w:rsid w:val="004077B1"/>
    <w:rsid w:val="004077D3"/>
    <w:rsid w:val="00407A64"/>
    <w:rsid w:val="00407AEF"/>
    <w:rsid w:val="00407B7D"/>
    <w:rsid w:val="00407B7F"/>
    <w:rsid w:val="00407C29"/>
    <w:rsid w:val="00407D72"/>
    <w:rsid w:val="00407DDA"/>
    <w:rsid w:val="00407DF6"/>
    <w:rsid w:val="00407ECD"/>
    <w:rsid w:val="00407F18"/>
    <w:rsid w:val="00407F1C"/>
    <w:rsid w:val="0041012C"/>
    <w:rsid w:val="004101E4"/>
    <w:rsid w:val="004102D6"/>
    <w:rsid w:val="0041030F"/>
    <w:rsid w:val="00410328"/>
    <w:rsid w:val="0041034A"/>
    <w:rsid w:val="00410382"/>
    <w:rsid w:val="00410384"/>
    <w:rsid w:val="00410387"/>
    <w:rsid w:val="00410537"/>
    <w:rsid w:val="004105BD"/>
    <w:rsid w:val="00410876"/>
    <w:rsid w:val="00410A92"/>
    <w:rsid w:val="00410C0B"/>
    <w:rsid w:val="00410D70"/>
    <w:rsid w:val="00410E1E"/>
    <w:rsid w:val="00410E48"/>
    <w:rsid w:val="00410E6B"/>
    <w:rsid w:val="00410E9F"/>
    <w:rsid w:val="004110D0"/>
    <w:rsid w:val="0041125F"/>
    <w:rsid w:val="0041136F"/>
    <w:rsid w:val="00411378"/>
    <w:rsid w:val="00411421"/>
    <w:rsid w:val="004115B5"/>
    <w:rsid w:val="0041167F"/>
    <w:rsid w:val="0041176D"/>
    <w:rsid w:val="00411781"/>
    <w:rsid w:val="004117DA"/>
    <w:rsid w:val="00411822"/>
    <w:rsid w:val="00411A29"/>
    <w:rsid w:val="00411B2E"/>
    <w:rsid w:val="00411CCA"/>
    <w:rsid w:val="00411DCA"/>
    <w:rsid w:val="00411E2F"/>
    <w:rsid w:val="00411E7C"/>
    <w:rsid w:val="00411EA3"/>
    <w:rsid w:val="00411FC3"/>
    <w:rsid w:val="00412085"/>
    <w:rsid w:val="0041219C"/>
    <w:rsid w:val="0041222D"/>
    <w:rsid w:val="00412271"/>
    <w:rsid w:val="00412289"/>
    <w:rsid w:val="004122B2"/>
    <w:rsid w:val="004123DF"/>
    <w:rsid w:val="00412424"/>
    <w:rsid w:val="004124F6"/>
    <w:rsid w:val="00412577"/>
    <w:rsid w:val="00412969"/>
    <w:rsid w:val="004129A9"/>
    <w:rsid w:val="00412A36"/>
    <w:rsid w:val="00412B86"/>
    <w:rsid w:val="00412E46"/>
    <w:rsid w:val="00412EF1"/>
    <w:rsid w:val="00412FB6"/>
    <w:rsid w:val="00413060"/>
    <w:rsid w:val="0041309C"/>
    <w:rsid w:val="00413127"/>
    <w:rsid w:val="0041313C"/>
    <w:rsid w:val="00413181"/>
    <w:rsid w:val="0041321D"/>
    <w:rsid w:val="00413248"/>
    <w:rsid w:val="004132D3"/>
    <w:rsid w:val="00413356"/>
    <w:rsid w:val="00413412"/>
    <w:rsid w:val="00413867"/>
    <w:rsid w:val="004138C9"/>
    <w:rsid w:val="004138E2"/>
    <w:rsid w:val="004138EA"/>
    <w:rsid w:val="00413A0B"/>
    <w:rsid w:val="00413A22"/>
    <w:rsid w:val="00413A63"/>
    <w:rsid w:val="00413A74"/>
    <w:rsid w:val="00413B82"/>
    <w:rsid w:val="00413B94"/>
    <w:rsid w:val="00413C58"/>
    <w:rsid w:val="00413D65"/>
    <w:rsid w:val="00413EAF"/>
    <w:rsid w:val="0041407C"/>
    <w:rsid w:val="004140C6"/>
    <w:rsid w:val="00414163"/>
    <w:rsid w:val="004141CC"/>
    <w:rsid w:val="004142EC"/>
    <w:rsid w:val="00414741"/>
    <w:rsid w:val="0041479C"/>
    <w:rsid w:val="00414930"/>
    <w:rsid w:val="004149D4"/>
    <w:rsid w:val="00414A7A"/>
    <w:rsid w:val="00414A7D"/>
    <w:rsid w:val="00414AE2"/>
    <w:rsid w:val="00414C62"/>
    <w:rsid w:val="00414DB6"/>
    <w:rsid w:val="00414DF1"/>
    <w:rsid w:val="00414E63"/>
    <w:rsid w:val="00414EAA"/>
    <w:rsid w:val="00414F4B"/>
    <w:rsid w:val="0041506A"/>
    <w:rsid w:val="00415149"/>
    <w:rsid w:val="0041520D"/>
    <w:rsid w:val="00415258"/>
    <w:rsid w:val="00415342"/>
    <w:rsid w:val="004154BE"/>
    <w:rsid w:val="00415702"/>
    <w:rsid w:val="004157BC"/>
    <w:rsid w:val="004157E1"/>
    <w:rsid w:val="004157EA"/>
    <w:rsid w:val="00415832"/>
    <w:rsid w:val="004159AF"/>
    <w:rsid w:val="00415A54"/>
    <w:rsid w:val="00415A5A"/>
    <w:rsid w:val="00415A97"/>
    <w:rsid w:val="00415AB7"/>
    <w:rsid w:val="00415ABD"/>
    <w:rsid w:val="00415C69"/>
    <w:rsid w:val="00415CE0"/>
    <w:rsid w:val="00415E5E"/>
    <w:rsid w:val="00415E98"/>
    <w:rsid w:val="0041606F"/>
    <w:rsid w:val="0041610D"/>
    <w:rsid w:val="004161AC"/>
    <w:rsid w:val="004161CD"/>
    <w:rsid w:val="0041628E"/>
    <w:rsid w:val="0041662D"/>
    <w:rsid w:val="00416694"/>
    <w:rsid w:val="00416772"/>
    <w:rsid w:val="004167B4"/>
    <w:rsid w:val="004167D3"/>
    <w:rsid w:val="0041690A"/>
    <w:rsid w:val="00416A89"/>
    <w:rsid w:val="00416AD6"/>
    <w:rsid w:val="00416AEC"/>
    <w:rsid w:val="00416C0D"/>
    <w:rsid w:val="00416E45"/>
    <w:rsid w:val="00416F18"/>
    <w:rsid w:val="00417004"/>
    <w:rsid w:val="004170AB"/>
    <w:rsid w:val="004170B4"/>
    <w:rsid w:val="004171B2"/>
    <w:rsid w:val="0041720A"/>
    <w:rsid w:val="00417222"/>
    <w:rsid w:val="0041728F"/>
    <w:rsid w:val="00417624"/>
    <w:rsid w:val="00417692"/>
    <w:rsid w:val="004176AA"/>
    <w:rsid w:val="00417736"/>
    <w:rsid w:val="0041773B"/>
    <w:rsid w:val="00417853"/>
    <w:rsid w:val="00417A13"/>
    <w:rsid w:val="00417BEF"/>
    <w:rsid w:val="00417C85"/>
    <w:rsid w:val="00417DC4"/>
    <w:rsid w:val="0042006C"/>
    <w:rsid w:val="00420178"/>
    <w:rsid w:val="0042026F"/>
    <w:rsid w:val="004203D0"/>
    <w:rsid w:val="00420487"/>
    <w:rsid w:val="004204A5"/>
    <w:rsid w:val="0042066C"/>
    <w:rsid w:val="0042072B"/>
    <w:rsid w:val="00420782"/>
    <w:rsid w:val="004207DC"/>
    <w:rsid w:val="0042085C"/>
    <w:rsid w:val="0042095A"/>
    <w:rsid w:val="00420ABB"/>
    <w:rsid w:val="00420AF7"/>
    <w:rsid w:val="00420D6E"/>
    <w:rsid w:val="00420D84"/>
    <w:rsid w:val="00420E9E"/>
    <w:rsid w:val="00420F3F"/>
    <w:rsid w:val="0042102A"/>
    <w:rsid w:val="00421083"/>
    <w:rsid w:val="00421272"/>
    <w:rsid w:val="004212E8"/>
    <w:rsid w:val="004215A9"/>
    <w:rsid w:val="0042166F"/>
    <w:rsid w:val="004217A1"/>
    <w:rsid w:val="004217F0"/>
    <w:rsid w:val="00421902"/>
    <w:rsid w:val="00421A99"/>
    <w:rsid w:val="00421BCF"/>
    <w:rsid w:val="00421C79"/>
    <w:rsid w:val="00421C89"/>
    <w:rsid w:val="00421C99"/>
    <w:rsid w:val="00421DE9"/>
    <w:rsid w:val="00421E8F"/>
    <w:rsid w:val="004220AE"/>
    <w:rsid w:val="00422134"/>
    <w:rsid w:val="004221F9"/>
    <w:rsid w:val="0042226F"/>
    <w:rsid w:val="004222D3"/>
    <w:rsid w:val="00422334"/>
    <w:rsid w:val="00422370"/>
    <w:rsid w:val="004223D3"/>
    <w:rsid w:val="0042243A"/>
    <w:rsid w:val="0042249B"/>
    <w:rsid w:val="00422549"/>
    <w:rsid w:val="004226ED"/>
    <w:rsid w:val="00422762"/>
    <w:rsid w:val="0042284D"/>
    <w:rsid w:val="0042291C"/>
    <w:rsid w:val="0042296B"/>
    <w:rsid w:val="00422A5D"/>
    <w:rsid w:val="00422BE6"/>
    <w:rsid w:val="00422CC6"/>
    <w:rsid w:val="00422F0D"/>
    <w:rsid w:val="00422F75"/>
    <w:rsid w:val="00422F89"/>
    <w:rsid w:val="00423083"/>
    <w:rsid w:val="004230B7"/>
    <w:rsid w:val="004230DA"/>
    <w:rsid w:val="004231A1"/>
    <w:rsid w:val="004231D7"/>
    <w:rsid w:val="00423254"/>
    <w:rsid w:val="00423298"/>
    <w:rsid w:val="0042334F"/>
    <w:rsid w:val="004234BF"/>
    <w:rsid w:val="00423518"/>
    <w:rsid w:val="00423693"/>
    <w:rsid w:val="00423854"/>
    <w:rsid w:val="00423A50"/>
    <w:rsid w:val="00423B7E"/>
    <w:rsid w:val="00423D5D"/>
    <w:rsid w:val="00423ED4"/>
    <w:rsid w:val="00423F7E"/>
    <w:rsid w:val="00424044"/>
    <w:rsid w:val="004241B8"/>
    <w:rsid w:val="00424321"/>
    <w:rsid w:val="004244E6"/>
    <w:rsid w:val="00424537"/>
    <w:rsid w:val="0042473E"/>
    <w:rsid w:val="00424780"/>
    <w:rsid w:val="004248F6"/>
    <w:rsid w:val="00424987"/>
    <w:rsid w:val="004249A7"/>
    <w:rsid w:val="004249BC"/>
    <w:rsid w:val="00424ADD"/>
    <w:rsid w:val="00424C57"/>
    <w:rsid w:val="00424E89"/>
    <w:rsid w:val="00424E92"/>
    <w:rsid w:val="004251B5"/>
    <w:rsid w:val="0042538A"/>
    <w:rsid w:val="0042538F"/>
    <w:rsid w:val="0042544F"/>
    <w:rsid w:val="00425494"/>
    <w:rsid w:val="00425626"/>
    <w:rsid w:val="004256DC"/>
    <w:rsid w:val="0042573F"/>
    <w:rsid w:val="004258BA"/>
    <w:rsid w:val="00425959"/>
    <w:rsid w:val="0042595C"/>
    <w:rsid w:val="00425A4D"/>
    <w:rsid w:val="00425B32"/>
    <w:rsid w:val="00425C2B"/>
    <w:rsid w:val="00425CE0"/>
    <w:rsid w:val="00425DB1"/>
    <w:rsid w:val="00425DE1"/>
    <w:rsid w:val="00425DF0"/>
    <w:rsid w:val="00425E7C"/>
    <w:rsid w:val="00426059"/>
    <w:rsid w:val="004260DD"/>
    <w:rsid w:val="0042623D"/>
    <w:rsid w:val="0042641D"/>
    <w:rsid w:val="004264BE"/>
    <w:rsid w:val="0042666D"/>
    <w:rsid w:val="00426752"/>
    <w:rsid w:val="00426841"/>
    <w:rsid w:val="004268B8"/>
    <w:rsid w:val="004269FD"/>
    <w:rsid w:val="00426A81"/>
    <w:rsid w:val="00426B25"/>
    <w:rsid w:val="00426C39"/>
    <w:rsid w:val="00426D00"/>
    <w:rsid w:val="00426D6D"/>
    <w:rsid w:val="00426D79"/>
    <w:rsid w:val="00426FCB"/>
    <w:rsid w:val="00427006"/>
    <w:rsid w:val="0042707B"/>
    <w:rsid w:val="00427083"/>
    <w:rsid w:val="004271D3"/>
    <w:rsid w:val="004273B3"/>
    <w:rsid w:val="004273CB"/>
    <w:rsid w:val="0042746C"/>
    <w:rsid w:val="00427538"/>
    <w:rsid w:val="00427555"/>
    <w:rsid w:val="00427590"/>
    <w:rsid w:val="004275B3"/>
    <w:rsid w:val="0042760F"/>
    <w:rsid w:val="00427779"/>
    <w:rsid w:val="00427863"/>
    <w:rsid w:val="004279A2"/>
    <w:rsid w:val="004279DE"/>
    <w:rsid w:val="00427E49"/>
    <w:rsid w:val="00427FB4"/>
    <w:rsid w:val="00427FB7"/>
    <w:rsid w:val="00427FC4"/>
    <w:rsid w:val="00430044"/>
    <w:rsid w:val="00430198"/>
    <w:rsid w:val="004301E9"/>
    <w:rsid w:val="004302A2"/>
    <w:rsid w:val="0043047E"/>
    <w:rsid w:val="00430576"/>
    <w:rsid w:val="004306B8"/>
    <w:rsid w:val="004306ED"/>
    <w:rsid w:val="004306F7"/>
    <w:rsid w:val="00430752"/>
    <w:rsid w:val="004307AB"/>
    <w:rsid w:val="004307B0"/>
    <w:rsid w:val="004308ED"/>
    <w:rsid w:val="00430BBB"/>
    <w:rsid w:val="00430BF8"/>
    <w:rsid w:val="00430C15"/>
    <w:rsid w:val="00430C1F"/>
    <w:rsid w:val="00430C64"/>
    <w:rsid w:val="00430E07"/>
    <w:rsid w:val="00430F15"/>
    <w:rsid w:val="00430F34"/>
    <w:rsid w:val="00430FD0"/>
    <w:rsid w:val="00431241"/>
    <w:rsid w:val="00431261"/>
    <w:rsid w:val="00431307"/>
    <w:rsid w:val="004313E7"/>
    <w:rsid w:val="004314F9"/>
    <w:rsid w:val="004315C6"/>
    <w:rsid w:val="00431641"/>
    <w:rsid w:val="00431799"/>
    <w:rsid w:val="00431818"/>
    <w:rsid w:val="004318DC"/>
    <w:rsid w:val="004318F0"/>
    <w:rsid w:val="00431A5E"/>
    <w:rsid w:val="00431A80"/>
    <w:rsid w:val="00431B43"/>
    <w:rsid w:val="00431B73"/>
    <w:rsid w:val="00431C80"/>
    <w:rsid w:val="00431CD5"/>
    <w:rsid w:val="00431D1F"/>
    <w:rsid w:val="00431D36"/>
    <w:rsid w:val="00431DD9"/>
    <w:rsid w:val="00431DF0"/>
    <w:rsid w:val="00432033"/>
    <w:rsid w:val="00432054"/>
    <w:rsid w:val="004321D8"/>
    <w:rsid w:val="0043242A"/>
    <w:rsid w:val="004324B8"/>
    <w:rsid w:val="0043254E"/>
    <w:rsid w:val="00432700"/>
    <w:rsid w:val="0043280E"/>
    <w:rsid w:val="00432887"/>
    <w:rsid w:val="00432A42"/>
    <w:rsid w:val="00432C2F"/>
    <w:rsid w:val="00432C56"/>
    <w:rsid w:val="00432CBF"/>
    <w:rsid w:val="00432FFD"/>
    <w:rsid w:val="00433025"/>
    <w:rsid w:val="0043308B"/>
    <w:rsid w:val="0043311A"/>
    <w:rsid w:val="00433278"/>
    <w:rsid w:val="00433454"/>
    <w:rsid w:val="0043351C"/>
    <w:rsid w:val="00433526"/>
    <w:rsid w:val="00433AA1"/>
    <w:rsid w:val="00433BFC"/>
    <w:rsid w:val="00433D90"/>
    <w:rsid w:val="00433E8A"/>
    <w:rsid w:val="00433FF9"/>
    <w:rsid w:val="00434054"/>
    <w:rsid w:val="00434073"/>
    <w:rsid w:val="00434136"/>
    <w:rsid w:val="0043419F"/>
    <w:rsid w:val="004341A9"/>
    <w:rsid w:val="0043430F"/>
    <w:rsid w:val="00434337"/>
    <w:rsid w:val="00434347"/>
    <w:rsid w:val="00434365"/>
    <w:rsid w:val="00434409"/>
    <w:rsid w:val="004344C5"/>
    <w:rsid w:val="00434573"/>
    <w:rsid w:val="004347F3"/>
    <w:rsid w:val="00434877"/>
    <w:rsid w:val="00434887"/>
    <w:rsid w:val="004348BE"/>
    <w:rsid w:val="00434980"/>
    <w:rsid w:val="00434A13"/>
    <w:rsid w:val="00434A1B"/>
    <w:rsid w:val="00434B9B"/>
    <w:rsid w:val="00434BED"/>
    <w:rsid w:val="00434CCC"/>
    <w:rsid w:val="00434D4B"/>
    <w:rsid w:val="00434D89"/>
    <w:rsid w:val="00434E5C"/>
    <w:rsid w:val="00434FE6"/>
    <w:rsid w:val="0043569A"/>
    <w:rsid w:val="004356DF"/>
    <w:rsid w:val="00435A04"/>
    <w:rsid w:val="00435B16"/>
    <w:rsid w:val="00435B78"/>
    <w:rsid w:val="00435CA1"/>
    <w:rsid w:val="00435CBA"/>
    <w:rsid w:val="00435CEB"/>
    <w:rsid w:val="00435E14"/>
    <w:rsid w:val="00435E79"/>
    <w:rsid w:val="00435E90"/>
    <w:rsid w:val="00435EF1"/>
    <w:rsid w:val="004360C6"/>
    <w:rsid w:val="004362E3"/>
    <w:rsid w:val="0043651B"/>
    <w:rsid w:val="004365EC"/>
    <w:rsid w:val="00436679"/>
    <w:rsid w:val="00436850"/>
    <w:rsid w:val="00436A7C"/>
    <w:rsid w:val="00436AF5"/>
    <w:rsid w:val="00436B0A"/>
    <w:rsid w:val="00436C30"/>
    <w:rsid w:val="00436DC9"/>
    <w:rsid w:val="00436E0F"/>
    <w:rsid w:val="00436E7A"/>
    <w:rsid w:val="00437277"/>
    <w:rsid w:val="0043756D"/>
    <w:rsid w:val="004375A6"/>
    <w:rsid w:val="004375DC"/>
    <w:rsid w:val="0043760A"/>
    <w:rsid w:val="00437652"/>
    <w:rsid w:val="004377CF"/>
    <w:rsid w:val="0043789B"/>
    <w:rsid w:val="00437920"/>
    <w:rsid w:val="00437938"/>
    <w:rsid w:val="00437AA5"/>
    <w:rsid w:val="00437B99"/>
    <w:rsid w:val="00437C83"/>
    <w:rsid w:val="00437C9F"/>
    <w:rsid w:val="00437DAD"/>
    <w:rsid w:val="0044010D"/>
    <w:rsid w:val="004401FF"/>
    <w:rsid w:val="0044032E"/>
    <w:rsid w:val="0044049A"/>
    <w:rsid w:val="004404CE"/>
    <w:rsid w:val="004406A2"/>
    <w:rsid w:val="0044089F"/>
    <w:rsid w:val="0044090D"/>
    <w:rsid w:val="0044094D"/>
    <w:rsid w:val="004409D1"/>
    <w:rsid w:val="00440AC8"/>
    <w:rsid w:val="00440B96"/>
    <w:rsid w:val="00440C27"/>
    <w:rsid w:val="00440D84"/>
    <w:rsid w:val="00440D8F"/>
    <w:rsid w:val="00440F65"/>
    <w:rsid w:val="00440FD0"/>
    <w:rsid w:val="0044121D"/>
    <w:rsid w:val="00441307"/>
    <w:rsid w:val="004413CE"/>
    <w:rsid w:val="0044149D"/>
    <w:rsid w:val="004415A2"/>
    <w:rsid w:val="00441639"/>
    <w:rsid w:val="00441693"/>
    <w:rsid w:val="00441775"/>
    <w:rsid w:val="00441789"/>
    <w:rsid w:val="004417EC"/>
    <w:rsid w:val="00441858"/>
    <w:rsid w:val="00441908"/>
    <w:rsid w:val="00441BF8"/>
    <w:rsid w:val="00441EB5"/>
    <w:rsid w:val="00441F2F"/>
    <w:rsid w:val="00442203"/>
    <w:rsid w:val="00442230"/>
    <w:rsid w:val="00442294"/>
    <w:rsid w:val="004422FC"/>
    <w:rsid w:val="0044234A"/>
    <w:rsid w:val="004423BE"/>
    <w:rsid w:val="004423F3"/>
    <w:rsid w:val="0044273A"/>
    <w:rsid w:val="00442858"/>
    <w:rsid w:val="00442871"/>
    <w:rsid w:val="004429C7"/>
    <w:rsid w:val="00442A42"/>
    <w:rsid w:val="00442AE9"/>
    <w:rsid w:val="00442B3C"/>
    <w:rsid w:val="00442B65"/>
    <w:rsid w:val="00442C00"/>
    <w:rsid w:val="00442CA2"/>
    <w:rsid w:val="00442D7E"/>
    <w:rsid w:val="00442E20"/>
    <w:rsid w:val="00442F71"/>
    <w:rsid w:val="00442FBE"/>
    <w:rsid w:val="004430A2"/>
    <w:rsid w:val="00443122"/>
    <w:rsid w:val="0044335C"/>
    <w:rsid w:val="004433DF"/>
    <w:rsid w:val="004433FD"/>
    <w:rsid w:val="00443458"/>
    <w:rsid w:val="00443463"/>
    <w:rsid w:val="004434BB"/>
    <w:rsid w:val="004435AF"/>
    <w:rsid w:val="004435E5"/>
    <w:rsid w:val="004436BA"/>
    <w:rsid w:val="00443BE1"/>
    <w:rsid w:val="0044400D"/>
    <w:rsid w:val="004442A6"/>
    <w:rsid w:val="0044433B"/>
    <w:rsid w:val="0044436B"/>
    <w:rsid w:val="004446F7"/>
    <w:rsid w:val="00444907"/>
    <w:rsid w:val="0044497B"/>
    <w:rsid w:val="00444AA9"/>
    <w:rsid w:val="00444BBF"/>
    <w:rsid w:val="00444BD3"/>
    <w:rsid w:val="00444C17"/>
    <w:rsid w:val="00444CCA"/>
    <w:rsid w:val="00444CCB"/>
    <w:rsid w:val="00444CDB"/>
    <w:rsid w:val="00444D9F"/>
    <w:rsid w:val="00444E9C"/>
    <w:rsid w:val="0044509B"/>
    <w:rsid w:val="00445234"/>
    <w:rsid w:val="004452A4"/>
    <w:rsid w:val="0044531C"/>
    <w:rsid w:val="004453DD"/>
    <w:rsid w:val="00445490"/>
    <w:rsid w:val="004454B8"/>
    <w:rsid w:val="004454C5"/>
    <w:rsid w:val="004454F9"/>
    <w:rsid w:val="00445516"/>
    <w:rsid w:val="00445581"/>
    <w:rsid w:val="00445666"/>
    <w:rsid w:val="00445701"/>
    <w:rsid w:val="00445800"/>
    <w:rsid w:val="0044597C"/>
    <w:rsid w:val="00445B1A"/>
    <w:rsid w:val="00445B45"/>
    <w:rsid w:val="00445B4B"/>
    <w:rsid w:val="00445D00"/>
    <w:rsid w:val="00445D4A"/>
    <w:rsid w:val="00445D9D"/>
    <w:rsid w:val="00445DF4"/>
    <w:rsid w:val="00445F80"/>
    <w:rsid w:val="00445FCB"/>
    <w:rsid w:val="004460BE"/>
    <w:rsid w:val="0044618D"/>
    <w:rsid w:val="0044629E"/>
    <w:rsid w:val="004462B0"/>
    <w:rsid w:val="00446422"/>
    <w:rsid w:val="004464EB"/>
    <w:rsid w:val="0044682E"/>
    <w:rsid w:val="0044683B"/>
    <w:rsid w:val="00446879"/>
    <w:rsid w:val="004468A7"/>
    <w:rsid w:val="00446910"/>
    <w:rsid w:val="0044693E"/>
    <w:rsid w:val="0044696C"/>
    <w:rsid w:val="00446971"/>
    <w:rsid w:val="00446BCC"/>
    <w:rsid w:val="00446DD3"/>
    <w:rsid w:val="00446E9E"/>
    <w:rsid w:val="004470BF"/>
    <w:rsid w:val="004470D5"/>
    <w:rsid w:val="004471A6"/>
    <w:rsid w:val="0044722D"/>
    <w:rsid w:val="00447317"/>
    <w:rsid w:val="0044738D"/>
    <w:rsid w:val="0044739F"/>
    <w:rsid w:val="004473D2"/>
    <w:rsid w:val="00447622"/>
    <w:rsid w:val="004476E0"/>
    <w:rsid w:val="0044770F"/>
    <w:rsid w:val="0044781D"/>
    <w:rsid w:val="0044793D"/>
    <w:rsid w:val="0044796E"/>
    <w:rsid w:val="00447A6C"/>
    <w:rsid w:val="00447AD0"/>
    <w:rsid w:val="00447D0E"/>
    <w:rsid w:val="00447F39"/>
    <w:rsid w:val="00447F77"/>
    <w:rsid w:val="00447FB4"/>
    <w:rsid w:val="004500F7"/>
    <w:rsid w:val="00450173"/>
    <w:rsid w:val="00450204"/>
    <w:rsid w:val="00450277"/>
    <w:rsid w:val="004503D9"/>
    <w:rsid w:val="004504B8"/>
    <w:rsid w:val="00450519"/>
    <w:rsid w:val="00450717"/>
    <w:rsid w:val="0045076A"/>
    <w:rsid w:val="004507D2"/>
    <w:rsid w:val="004508CA"/>
    <w:rsid w:val="0045090C"/>
    <w:rsid w:val="0045098F"/>
    <w:rsid w:val="00450993"/>
    <w:rsid w:val="00450995"/>
    <w:rsid w:val="00450C7D"/>
    <w:rsid w:val="00450CDB"/>
    <w:rsid w:val="00450F1A"/>
    <w:rsid w:val="00450FD3"/>
    <w:rsid w:val="004510F1"/>
    <w:rsid w:val="00451251"/>
    <w:rsid w:val="0045138B"/>
    <w:rsid w:val="004513EC"/>
    <w:rsid w:val="004513FA"/>
    <w:rsid w:val="00451404"/>
    <w:rsid w:val="004515D6"/>
    <w:rsid w:val="004516E6"/>
    <w:rsid w:val="00451948"/>
    <w:rsid w:val="00451A43"/>
    <w:rsid w:val="00451B0E"/>
    <w:rsid w:val="00451B2B"/>
    <w:rsid w:val="00451B30"/>
    <w:rsid w:val="00451BFC"/>
    <w:rsid w:val="00451F14"/>
    <w:rsid w:val="004520F5"/>
    <w:rsid w:val="00452132"/>
    <w:rsid w:val="0045219C"/>
    <w:rsid w:val="00452396"/>
    <w:rsid w:val="004524DB"/>
    <w:rsid w:val="00452654"/>
    <w:rsid w:val="00452885"/>
    <w:rsid w:val="00452915"/>
    <w:rsid w:val="00452A7B"/>
    <w:rsid w:val="00452AB5"/>
    <w:rsid w:val="00452B66"/>
    <w:rsid w:val="00452BDB"/>
    <w:rsid w:val="00452C4F"/>
    <w:rsid w:val="00452F59"/>
    <w:rsid w:val="00453009"/>
    <w:rsid w:val="00453172"/>
    <w:rsid w:val="00453173"/>
    <w:rsid w:val="00453279"/>
    <w:rsid w:val="00453299"/>
    <w:rsid w:val="00453322"/>
    <w:rsid w:val="0045332E"/>
    <w:rsid w:val="004534A6"/>
    <w:rsid w:val="004534BD"/>
    <w:rsid w:val="00453563"/>
    <w:rsid w:val="004536C3"/>
    <w:rsid w:val="004537CC"/>
    <w:rsid w:val="00453B35"/>
    <w:rsid w:val="00453BDD"/>
    <w:rsid w:val="00453D76"/>
    <w:rsid w:val="00453D95"/>
    <w:rsid w:val="00453E12"/>
    <w:rsid w:val="00453E71"/>
    <w:rsid w:val="00453E76"/>
    <w:rsid w:val="00453EB9"/>
    <w:rsid w:val="00453F1B"/>
    <w:rsid w:val="00453F45"/>
    <w:rsid w:val="00453FC1"/>
    <w:rsid w:val="004540E1"/>
    <w:rsid w:val="00454197"/>
    <w:rsid w:val="004542BA"/>
    <w:rsid w:val="004543A8"/>
    <w:rsid w:val="0045452A"/>
    <w:rsid w:val="0045457A"/>
    <w:rsid w:val="00454580"/>
    <w:rsid w:val="004545CF"/>
    <w:rsid w:val="00454616"/>
    <w:rsid w:val="004546A5"/>
    <w:rsid w:val="004546DD"/>
    <w:rsid w:val="004546F9"/>
    <w:rsid w:val="00454785"/>
    <w:rsid w:val="00454A34"/>
    <w:rsid w:val="00454A6C"/>
    <w:rsid w:val="00454BCE"/>
    <w:rsid w:val="00455060"/>
    <w:rsid w:val="004550DF"/>
    <w:rsid w:val="0045511D"/>
    <w:rsid w:val="004551EB"/>
    <w:rsid w:val="00455205"/>
    <w:rsid w:val="0045525E"/>
    <w:rsid w:val="0045546B"/>
    <w:rsid w:val="0045561B"/>
    <w:rsid w:val="00455772"/>
    <w:rsid w:val="00455815"/>
    <w:rsid w:val="004558AA"/>
    <w:rsid w:val="004558F1"/>
    <w:rsid w:val="00455A7F"/>
    <w:rsid w:val="00455B59"/>
    <w:rsid w:val="00455C2E"/>
    <w:rsid w:val="00455CA8"/>
    <w:rsid w:val="00455CC2"/>
    <w:rsid w:val="00455DD8"/>
    <w:rsid w:val="0045611E"/>
    <w:rsid w:val="004562AF"/>
    <w:rsid w:val="004562B8"/>
    <w:rsid w:val="00456555"/>
    <w:rsid w:val="00456B75"/>
    <w:rsid w:val="00456C19"/>
    <w:rsid w:val="00456C68"/>
    <w:rsid w:val="00456C6B"/>
    <w:rsid w:val="00456CB9"/>
    <w:rsid w:val="00456FC5"/>
    <w:rsid w:val="00457051"/>
    <w:rsid w:val="004570DD"/>
    <w:rsid w:val="00457182"/>
    <w:rsid w:val="004571DF"/>
    <w:rsid w:val="004572FB"/>
    <w:rsid w:val="004573C3"/>
    <w:rsid w:val="00457496"/>
    <w:rsid w:val="00457501"/>
    <w:rsid w:val="0045763A"/>
    <w:rsid w:val="0045775A"/>
    <w:rsid w:val="00457871"/>
    <w:rsid w:val="004578DD"/>
    <w:rsid w:val="004578EB"/>
    <w:rsid w:val="0045794B"/>
    <w:rsid w:val="00457CC2"/>
    <w:rsid w:val="00457F64"/>
    <w:rsid w:val="0046000A"/>
    <w:rsid w:val="00460042"/>
    <w:rsid w:val="004602CD"/>
    <w:rsid w:val="0046050A"/>
    <w:rsid w:val="004605C4"/>
    <w:rsid w:val="004605CE"/>
    <w:rsid w:val="0046086F"/>
    <w:rsid w:val="0046096F"/>
    <w:rsid w:val="004609CA"/>
    <w:rsid w:val="00460A0B"/>
    <w:rsid w:val="00460B51"/>
    <w:rsid w:val="00460CF9"/>
    <w:rsid w:val="00460F97"/>
    <w:rsid w:val="004611F4"/>
    <w:rsid w:val="0046124D"/>
    <w:rsid w:val="004612D6"/>
    <w:rsid w:val="00461421"/>
    <w:rsid w:val="004615D0"/>
    <w:rsid w:val="004617A4"/>
    <w:rsid w:val="00461821"/>
    <w:rsid w:val="00461853"/>
    <w:rsid w:val="00461884"/>
    <w:rsid w:val="00461890"/>
    <w:rsid w:val="004618CB"/>
    <w:rsid w:val="0046195A"/>
    <w:rsid w:val="00461A42"/>
    <w:rsid w:val="00461C75"/>
    <w:rsid w:val="00461CE9"/>
    <w:rsid w:val="00461D4D"/>
    <w:rsid w:val="00461DF8"/>
    <w:rsid w:val="00461F87"/>
    <w:rsid w:val="0046220E"/>
    <w:rsid w:val="00462221"/>
    <w:rsid w:val="00462359"/>
    <w:rsid w:val="00462492"/>
    <w:rsid w:val="0046286D"/>
    <w:rsid w:val="00462886"/>
    <w:rsid w:val="00462993"/>
    <w:rsid w:val="00462BAA"/>
    <w:rsid w:val="00462D03"/>
    <w:rsid w:val="00462D38"/>
    <w:rsid w:val="00462D87"/>
    <w:rsid w:val="00462DD6"/>
    <w:rsid w:val="00462EFA"/>
    <w:rsid w:val="00462FF9"/>
    <w:rsid w:val="0046313B"/>
    <w:rsid w:val="004632C0"/>
    <w:rsid w:val="00463398"/>
    <w:rsid w:val="004633DA"/>
    <w:rsid w:val="004633EA"/>
    <w:rsid w:val="00463622"/>
    <w:rsid w:val="0046381E"/>
    <w:rsid w:val="004639E9"/>
    <w:rsid w:val="00463A30"/>
    <w:rsid w:val="00463A74"/>
    <w:rsid w:val="00463B43"/>
    <w:rsid w:val="00463D07"/>
    <w:rsid w:val="00463D7C"/>
    <w:rsid w:val="00463DDA"/>
    <w:rsid w:val="00463E70"/>
    <w:rsid w:val="004641CB"/>
    <w:rsid w:val="0046424B"/>
    <w:rsid w:val="004643FF"/>
    <w:rsid w:val="0046441D"/>
    <w:rsid w:val="004644E5"/>
    <w:rsid w:val="00464547"/>
    <w:rsid w:val="004647A0"/>
    <w:rsid w:val="0046497F"/>
    <w:rsid w:val="00464C82"/>
    <w:rsid w:val="00464E0D"/>
    <w:rsid w:val="00464E22"/>
    <w:rsid w:val="00464F16"/>
    <w:rsid w:val="00464FE5"/>
    <w:rsid w:val="00465130"/>
    <w:rsid w:val="00465170"/>
    <w:rsid w:val="004651CF"/>
    <w:rsid w:val="0046520D"/>
    <w:rsid w:val="004652DB"/>
    <w:rsid w:val="00465615"/>
    <w:rsid w:val="004656EA"/>
    <w:rsid w:val="00465961"/>
    <w:rsid w:val="00465A50"/>
    <w:rsid w:val="00465AD8"/>
    <w:rsid w:val="00465C12"/>
    <w:rsid w:val="00465D54"/>
    <w:rsid w:val="00465E91"/>
    <w:rsid w:val="00465FDB"/>
    <w:rsid w:val="00466018"/>
    <w:rsid w:val="0046612A"/>
    <w:rsid w:val="0046625A"/>
    <w:rsid w:val="00466296"/>
    <w:rsid w:val="00466444"/>
    <w:rsid w:val="004664BB"/>
    <w:rsid w:val="004664C6"/>
    <w:rsid w:val="00466635"/>
    <w:rsid w:val="0046663E"/>
    <w:rsid w:val="0046670A"/>
    <w:rsid w:val="00466766"/>
    <w:rsid w:val="004667BC"/>
    <w:rsid w:val="004667CE"/>
    <w:rsid w:val="00466869"/>
    <w:rsid w:val="004668ED"/>
    <w:rsid w:val="00466B29"/>
    <w:rsid w:val="00466BD0"/>
    <w:rsid w:val="00466BEF"/>
    <w:rsid w:val="00466CA2"/>
    <w:rsid w:val="00466DCF"/>
    <w:rsid w:val="00466E7B"/>
    <w:rsid w:val="00466ED7"/>
    <w:rsid w:val="00466F2D"/>
    <w:rsid w:val="004670D3"/>
    <w:rsid w:val="00467129"/>
    <w:rsid w:val="004671EF"/>
    <w:rsid w:val="0046727C"/>
    <w:rsid w:val="00467306"/>
    <w:rsid w:val="00467320"/>
    <w:rsid w:val="0046749B"/>
    <w:rsid w:val="00467519"/>
    <w:rsid w:val="00467609"/>
    <w:rsid w:val="0046762D"/>
    <w:rsid w:val="004676DA"/>
    <w:rsid w:val="0046770C"/>
    <w:rsid w:val="00467954"/>
    <w:rsid w:val="004679CC"/>
    <w:rsid w:val="00467AA6"/>
    <w:rsid w:val="00467B74"/>
    <w:rsid w:val="00467BCD"/>
    <w:rsid w:val="00467BDA"/>
    <w:rsid w:val="00467C09"/>
    <w:rsid w:val="00467D15"/>
    <w:rsid w:val="00467D8A"/>
    <w:rsid w:val="00467F63"/>
    <w:rsid w:val="00470070"/>
    <w:rsid w:val="0047010E"/>
    <w:rsid w:val="004701E0"/>
    <w:rsid w:val="0047035E"/>
    <w:rsid w:val="00470380"/>
    <w:rsid w:val="004705DA"/>
    <w:rsid w:val="004705E8"/>
    <w:rsid w:val="00470715"/>
    <w:rsid w:val="00470753"/>
    <w:rsid w:val="004707B2"/>
    <w:rsid w:val="004708C0"/>
    <w:rsid w:val="004708D9"/>
    <w:rsid w:val="004709B7"/>
    <w:rsid w:val="004709F6"/>
    <w:rsid w:val="00470A01"/>
    <w:rsid w:val="00470A55"/>
    <w:rsid w:val="00470AEA"/>
    <w:rsid w:val="00470B76"/>
    <w:rsid w:val="00470BBC"/>
    <w:rsid w:val="00470C2A"/>
    <w:rsid w:val="00470CC4"/>
    <w:rsid w:val="00470D62"/>
    <w:rsid w:val="00470DA0"/>
    <w:rsid w:val="00470E2C"/>
    <w:rsid w:val="00470F58"/>
    <w:rsid w:val="00470FA7"/>
    <w:rsid w:val="00470FF1"/>
    <w:rsid w:val="004710EA"/>
    <w:rsid w:val="0047114A"/>
    <w:rsid w:val="004711AF"/>
    <w:rsid w:val="0047127A"/>
    <w:rsid w:val="004713B5"/>
    <w:rsid w:val="004714E5"/>
    <w:rsid w:val="004717F6"/>
    <w:rsid w:val="0047181C"/>
    <w:rsid w:val="00471AA8"/>
    <w:rsid w:val="00471C12"/>
    <w:rsid w:val="00471C3B"/>
    <w:rsid w:val="00471D01"/>
    <w:rsid w:val="00471EB5"/>
    <w:rsid w:val="00471EF4"/>
    <w:rsid w:val="00471F14"/>
    <w:rsid w:val="00471F8D"/>
    <w:rsid w:val="00472037"/>
    <w:rsid w:val="00472133"/>
    <w:rsid w:val="00472193"/>
    <w:rsid w:val="0047230D"/>
    <w:rsid w:val="004726A9"/>
    <w:rsid w:val="004726AB"/>
    <w:rsid w:val="004727CD"/>
    <w:rsid w:val="004727DE"/>
    <w:rsid w:val="0047281C"/>
    <w:rsid w:val="00472B96"/>
    <w:rsid w:val="00472C2A"/>
    <w:rsid w:val="00472C9E"/>
    <w:rsid w:val="00472D85"/>
    <w:rsid w:val="00472F22"/>
    <w:rsid w:val="00472F49"/>
    <w:rsid w:val="00472F4E"/>
    <w:rsid w:val="00473104"/>
    <w:rsid w:val="004731BC"/>
    <w:rsid w:val="004731DF"/>
    <w:rsid w:val="00473200"/>
    <w:rsid w:val="00473324"/>
    <w:rsid w:val="00473337"/>
    <w:rsid w:val="004737F0"/>
    <w:rsid w:val="0047389B"/>
    <w:rsid w:val="004738CB"/>
    <w:rsid w:val="004739A6"/>
    <w:rsid w:val="00473A06"/>
    <w:rsid w:val="00473D31"/>
    <w:rsid w:val="004741B2"/>
    <w:rsid w:val="004741C1"/>
    <w:rsid w:val="004741CD"/>
    <w:rsid w:val="0047422C"/>
    <w:rsid w:val="00474268"/>
    <w:rsid w:val="004742A9"/>
    <w:rsid w:val="004743CA"/>
    <w:rsid w:val="004744AB"/>
    <w:rsid w:val="0047462B"/>
    <w:rsid w:val="004746A8"/>
    <w:rsid w:val="00474750"/>
    <w:rsid w:val="00474849"/>
    <w:rsid w:val="004749EB"/>
    <w:rsid w:val="00474A3D"/>
    <w:rsid w:val="00474B96"/>
    <w:rsid w:val="00474BD0"/>
    <w:rsid w:val="00474DE9"/>
    <w:rsid w:val="00474E3E"/>
    <w:rsid w:val="00474F29"/>
    <w:rsid w:val="004750A8"/>
    <w:rsid w:val="004750F2"/>
    <w:rsid w:val="00475205"/>
    <w:rsid w:val="0047535F"/>
    <w:rsid w:val="0047539A"/>
    <w:rsid w:val="00475480"/>
    <w:rsid w:val="004754BE"/>
    <w:rsid w:val="004754F4"/>
    <w:rsid w:val="0047564F"/>
    <w:rsid w:val="004757B3"/>
    <w:rsid w:val="0047580C"/>
    <w:rsid w:val="004758A8"/>
    <w:rsid w:val="004758FB"/>
    <w:rsid w:val="00475A7D"/>
    <w:rsid w:val="00475AA1"/>
    <w:rsid w:val="00475B6E"/>
    <w:rsid w:val="00475BA4"/>
    <w:rsid w:val="00475BD9"/>
    <w:rsid w:val="00475C2E"/>
    <w:rsid w:val="00475C33"/>
    <w:rsid w:val="00475CC9"/>
    <w:rsid w:val="00475D7A"/>
    <w:rsid w:val="00475E21"/>
    <w:rsid w:val="00475E6C"/>
    <w:rsid w:val="00475F6F"/>
    <w:rsid w:val="00476142"/>
    <w:rsid w:val="00476201"/>
    <w:rsid w:val="0047627B"/>
    <w:rsid w:val="004762F2"/>
    <w:rsid w:val="00476324"/>
    <w:rsid w:val="00476518"/>
    <w:rsid w:val="0047659D"/>
    <w:rsid w:val="004765DD"/>
    <w:rsid w:val="00476656"/>
    <w:rsid w:val="004767F7"/>
    <w:rsid w:val="004768C6"/>
    <w:rsid w:val="004768E7"/>
    <w:rsid w:val="00476A5B"/>
    <w:rsid w:val="00476C2C"/>
    <w:rsid w:val="00476D80"/>
    <w:rsid w:val="00476E0B"/>
    <w:rsid w:val="00476E1D"/>
    <w:rsid w:val="00476F1F"/>
    <w:rsid w:val="00476F27"/>
    <w:rsid w:val="00476F4F"/>
    <w:rsid w:val="00477264"/>
    <w:rsid w:val="0047728A"/>
    <w:rsid w:val="004773A8"/>
    <w:rsid w:val="004773C1"/>
    <w:rsid w:val="00477428"/>
    <w:rsid w:val="0047746A"/>
    <w:rsid w:val="004774D8"/>
    <w:rsid w:val="0047751D"/>
    <w:rsid w:val="00477535"/>
    <w:rsid w:val="004775D5"/>
    <w:rsid w:val="004776AF"/>
    <w:rsid w:val="004778D6"/>
    <w:rsid w:val="00477BC0"/>
    <w:rsid w:val="00477C40"/>
    <w:rsid w:val="00477C4C"/>
    <w:rsid w:val="00477CE1"/>
    <w:rsid w:val="00477D5D"/>
    <w:rsid w:val="00477E5F"/>
    <w:rsid w:val="00477E96"/>
    <w:rsid w:val="004800ED"/>
    <w:rsid w:val="004801F1"/>
    <w:rsid w:val="00480223"/>
    <w:rsid w:val="00480224"/>
    <w:rsid w:val="00480252"/>
    <w:rsid w:val="004802B2"/>
    <w:rsid w:val="004802E5"/>
    <w:rsid w:val="0048031A"/>
    <w:rsid w:val="004804FA"/>
    <w:rsid w:val="0048055B"/>
    <w:rsid w:val="00480769"/>
    <w:rsid w:val="0048076A"/>
    <w:rsid w:val="00480828"/>
    <w:rsid w:val="00480E11"/>
    <w:rsid w:val="00480E3F"/>
    <w:rsid w:val="00480E92"/>
    <w:rsid w:val="00480EF0"/>
    <w:rsid w:val="00480F35"/>
    <w:rsid w:val="00480F65"/>
    <w:rsid w:val="00481025"/>
    <w:rsid w:val="004811A6"/>
    <w:rsid w:val="00481477"/>
    <w:rsid w:val="0048150F"/>
    <w:rsid w:val="004817BE"/>
    <w:rsid w:val="00481875"/>
    <w:rsid w:val="004818AA"/>
    <w:rsid w:val="004818D3"/>
    <w:rsid w:val="00481959"/>
    <w:rsid w:val="00481982"/>
    <w:rsid w:val="004819A0"/>
    <w:rsid w:val="00481A2E"/>
    <w:rsid w:val="00481A61"/>
    <w:rsid w:val="00481AF4"/>
    <w:rsid w:val="00481CD3"/>
    <w:rsid w:val="00481E3D"/>
    <w:rsid w:val="00481F9C"/>
    <w:rsid w:val="00481FD8"/>
    <w:rsid w:val="00481FF1"/>
    <w:rsid w:val="00482018"/>
    <w:rsid w:val="00482040"/>
    <w:rsid w:val="004823B1"/>
    <w:rsid w:val="004824C1"/>
    <w:rsid w:val="0048259E"/>
    <w:rsid w:val="00482743"/>
    <w:rsid w:val="00482774"/>
    <w:rsid w:val="00482817"/>
    <w:rsid w:val="00482848"/>
    <w:rsid w:val="0048284A"/>
    <w:rsid w:val="004828AE"/>
    <w:rsid w:val="00482BF7"/>
    <w:rsid w:val="00482CD2"/>
    <w:rsid w:val="00482DB3"/>
    <w:rsid w:val="00482E8D"/>
    <w:rsid w:val="00482EDF"/>
    <w:rsid w:val="00482F84"/>
    <w:rsid w:val="004831D6"/>
    <w:rsid w:val="00483417"/>
    <w:rsid w:val="004834DF"/>
    <w:rsid w:val="004835AD"/>
    <w:rsid w:val="00483872"/>
    <w:rsid w:val="004838C6"/>
    <w:rsid w:val="00483948"/>
    <w:rsid w:val="004839BE"/>
    <w:rsid w:val="00483BB6"/>
    <w:rsid w:val="00483C70"/>
    <w:rsid w:val="00483CBB"/>
    <w:rsid w:val="00483E5A"/>
    <w:rsid w:val="004840A8"/>
    <w:rsid w:val="0048416D"/>
    <w:rsid w:val="004841F9"/>
    <w:rsid w:val="0048425D"/>
    <w:rsid w:val="004843BA"/>
    <w:rsid w:val="004843D4"/>
    <w:rsid w:val="004843F7"/>
    <w:rsid w:val="00484594"/>
    <w:rsid w:val="0048466F"/>
    <w:rsid w:val="00484738"/>
    <w:rsid w:val="0048487B"/>
    <w:rsid w:val="004849A5"/>
    <w:rsid w:val="004849CF"/>
    <w:rsid w:val="00484B76"/>
    <w:rsid w:val="00484C3F"/>
    <w:rsid w:val="00484CEF"/>
    <w:rsid w:val="00484E0A"/>
    <w:rsid w:val="00484E5E"/>
    <w:rsid w:val="00485150"/>
    <w:rsid w:val="0048526E"/>
    <w:rsid w:val="00485353"/>
    <w:rsid w:val="004853AC"/>
    <w:rsid w:val="004855B5"/>
    <w:rsid w:val="00485638"/>
    <w:rsid w:val="004859D2"/>
    <w:rsid w:val="00485A73"/>
    <w:rsid w:val="00485B9A"/>
    <w:rsid w:val="00485CCA"/>
    <w:rsid w:val="00485DB1"/>
    <w:rsid w:val="00485DBF"/>
    <w:rsid w:val="00485E4B"/>
    <w:rsid w:val="00485FD7"/>
    <w:rsid w:val="00486195"/>
    <w:rsid w:val="004862C7"/>
    <w:rsid w:val="004862CA"/>
    <w:rsid w:val="00486356"/>
    <w:rsid w:val="004863FB"/>
    <w:rsid w:val="00486610"/>
    <w:rsid w:val="00486699"/>
    <w:rsid w:val="004867ED"/>
    <w:rsid w:val="0048682F"/>
    <w:rsid w:val="00486844"/>
    <w:rsid w:val="004868AA"/>
    <w:rsid w:val="004869A0"/>
    <w:rsid w:val="004869F2"/>
    <w:rsid w:val="00486B54"/>
    <w:rsid w:val="00486C3C"/>
    <w:rsid w:val="00486D7B"/>
    <w:rsid w:val="00486E65"/>
    <w:rsid w:val="00486EE4"/>
    <w:rsid w:val="004870F2"/>
    <w:rsid w:val="004870FA"/>
    <w:rsid w:val="004871A2"/>
    <w:rsid w:val="00487317"/>
    <w:rsid w:val="0048731A"/>
    <w:rsid w:val="00487327"/>
    <w:rsid w:val="00487384"/>
    <w:rsid w:val="004873C0"/>
    <w:rsid w:val="00487456"/>
    <w:rsid w:val="00487559"/>
    <w:rsid w:val="004876E4"/>
    <w:rsid w:val="00487804"/>
    <w:rsid w:val="0048783D"/>
    <w:rsid w:val="004878FA"/>
    <w:rsid w:val="00487A7D"/>
    <w:rsid w:val="00487AAC"/>
    <w:rsid w:val="00487CB1"/>
    <w:rsid w:val="00487E0C"/>
    <w:rsid w:val="00487E55"/>
    <w:rsid w:val="00487E7F"/>
    <w:rsid w:val="00487FD1"/>
    <w:rsid w:val="00490066"/>
    <w:rsid w:val="00490129"/>
    <w:rsid w:val="00490369"/>
    <w:rsid w:val="00490504"/>
    <w:rsid w:val="0049052D"/>
    <w:rsid w:val="004905C5"/>
    <w:rsid w:val="004906CC"/>
    <w:rsid w:val="00490824"/>
    <w:rsid w:val="00490A18"/>
    <w:rsid w:val="00490AD1"/>
    <w:rsid w:val="00490BF6"/>
    <w:rsid w:val="00490D3D"/>
    <w:rsid w:val="00490D6D"/>
    <w:rsid w:val="00490D84"/>
    <w:rsid w:val="00490DE2"/>
    <w:rsid w:val="00490FC0"/>
    <w:rsid w:val="00491119"/>
    <w:rsid w:val="0049120F"/>
    <w:rsid w:val="00491377"/>
    <w:rsid w:val="004913BB"/>
    <w:rsid w:val="00491435"/>
    <w:rsid w:val="0049153C"/>
    <w:rsid w:val="00491609"/>
    <w:rsid w:val="00491717"/>
    <w:rsid w:val="0049174B"/>
    <w:rsid w:val="0049188B"/>
    <w:rsid w:val="004918B5"/>
    <w:rsid w:val="00491969"/>
    <w:rsid w:val="00491989"/>
    <w:rsid w:val="00491A9B"/>
    <w:rsid w:val="00491BC4"/>
    <w:rsid w:val="00491CA3"/>
    <w:rsid w:val="00491E3A"/>
    <w:rsid w:val="00491E3C"/>
    <w:rsid w:val="00491F05"/>
    <w:rsid w:val="00491F38"/>
    <w:rsid w:val="00491F5C"/>
    <w:rsid w:val="00491F94"/>
    <w:rsid w:val="00492058"/>
    <w:rsid w:val="004920EC"/>
    <w:rsid w:val="0049210B"/>
    <w:rsid w:val="00492162"/>
    <w:rsid w:val="004921C6"/>
    <w:rsid w:val="004922A3"/>
    <w:rsid w:val="00492381"/>
    <w:rsid w:val="00492396"/>
    <w:rsid w:val="00492424"/>
    <w:rsid w:val="00492491"/>
    <w:rsid w:val="004924B8"/>
    <w:rsid w:val="004925AE"/>
    <w:rsid w:val="004925C9"/>
    <w:rsid w:val="004926A6"/>
    <w:rsid w:val="0049271E"/>
    <w:rsid w:val="00492782"/>
    <w:rsid w:val="004927C1"/>
    <w:rsid w:val="004927EA"/>
    <w:rsid w:val="00492843"/>
    <w:rsid w:val="00492956"/>
    <w:rsid w:val="00492BAB"/>
    <w:rsid w:val="00492C74"/>
    <w:rsid w:val="00492CB6"/>
    <w:rsid w:val="00492D8F"/>
    <w:rsid w:val="0049327F"/>
    <w:rsid w:val="004932D6"/>
    <w:rsid w:val="004932DD"/>
    <w:rsid w:val="004933EF"/>
    <w:rsid w:val="00493456"/>
    <w:rsid w:val="004934DC"/>
    <w:rsid w:val="004935A1"/>
    <w:rsid w:val="00493614"/>
    <w:rsid w:val="00493625"/>
    <w:rsid w:val="004936AD"/>
    <w:rsid w:val="0049378A"/>
    <w:rsid w:val="00493AD6"/>
    <w:rsid w:val="00493AEC"/>
    <w:rsid w:val="00493BA1"/>
    <w:rsid w:val="00493E3B"/>
    <w:rsid w:val="00493E67"/>
    <w:rsid w:val="00493EAD"/>
    <w:rsid w:val="00493FB9"/>
    <w:rsid w:val="004940CB"/>
    <w:rsid w:val="004940CF"/>
    <w:rsid w:val="004941AB"/>
    <w:rsid w:val="00494420"/>
    <w:rsid w:val="00494599"/>
    <w:rsid w:val="00494622"/>
    <w:rsid w:val="0049462F"/>
    <w:rsid w:val="004946F0"/>
    <w:rsid w:val="004948AD"/>
    <w:rsid w:val="004948E2"/>
    <w:rsid w:val="00494B0D"/>
    <w:rsid w:val="00494C2B"/>
    <w:rsid w:val="00494C8E"/>
    <w:rsid w:val="00494D52"/>
    <w:rsid w:val="00494DAD"/>
    <w:rsid w:val="00494F1F"/>
    <w:rsid w:val="00494F75"/>
    <w:rsid w:val="00494FD5"/>
    <w:rsid w:val="0049516B"/>
    <w:rsid w:val="00495176"/>
    <w:rsid w:val="004951BF"/>
    <w:rsid w:val="004952CC"/>
    <w:rsid w:val="004953B5"/>
    <w:rsid w:val="004954D1"/>
    <w:rsid w:val="004955AA"/>
    <w:rsid w:val="00495674"/>
    <w:rsid w:val="00495AE6"/>
    <w:rsid w:val="00495BBB"/>
    <w:rsid w:val="00495D69"/>
    <w:rsid w:val="00495D8C"/>
    <w:rsid w:val="00495DDA"/>
    <w:rsid w:val="00495DEB"/>
    <w:rsid w:val="00495E1C"/>
    <w:rsid w:val="00495E2C"/>
    <w:rsid w:val="00495ECB"/>
    <w:rsid w:val="00495EDD"/>
    <w:rsid w:val="00495F4F"/>
    <w:rsid w:val="00495FAA"/>
    <w:rsid w:val="00496036"/>
    <w:rsid w:val="004960E4"/>
    <w:rsid w:val="004961E9"/>
    <w:rsid w:val="004961F5"/>
    <w:rsid w:val="00496321"/>
    <w:rsid w:val="00496375"/>
    <w:rsid w:val="00496593"/>
    <w:rsid w:val="0049663E"/>
    <w:rsid w:val="00496760"/>
    <w:rsid w:val="004968C1"/>
    <w:rsid w:val="00496AC8"/>
    <w:rsid w:val="00496C94"/>
    <w:rsid w:val="00496D8C"/>
    <w:rsid w:val="00496DE6"/>
    <w:rsid w:val="00496E43"/>
    <w:rsid w:val="00496FE1"/>
    <w:rsid w:val="0049704E"/>
    <w:rsid w:val="004970EA"/>
    <w:rsid w:val="00497157"/>
    <w:rsid w:val="00497164"/>
    <w:rsid w:val="00497179"/>
    <w:rsid w:val="0049724B"/>
    <w:rsid w:val="00497271"/>
    <w:rsid w:val="004975DA"/>
    <w:rsid w:val="00497607"/>
    <w:rsid w:val="00497722"/>
    <w:rsid w:val="0049779E"/>
    <w:rsid w:val="004977B3"/>
    <w:rsid w:val="00497819"/>
    <w:rsid w:val="00497897"/>
    <w:rsid w:val="004979A7"/>
    <w:rsid w:val="00497DC3"/>
    <w:rsid w:val="00497E48"/>
    <w:rsid w:val="00497E5C"/>
    <w:rsid w:val="004A009C"/>
    <w:rsid w:val="004A028A"/>
    <w:rsid w:val="004A0303"/>
    <w:rsid w:val="004A044C"/>
    <w:rsid w:val="004A0472"/>
    <w:rsid w:val="004A04B3"/>
    <w:rsid w:val="004A0541"/>
    <w:rsid w:val="004A068F"/>
    <w:rsid w:val="004A06A3"/>
    <w:rsid w:val="004A07E3"/>
    <w:rsid w:val="004A09D9"/>
    <w:rsid w:val="004A09E1"/>
    <w:rsid w:val="004A0B97"/>
    <w:rsid w:val="004A0C3F"/>
    <w:rsid w:val="004A0C69"/>
    <w:rsid w:val="004A0CC3"/>
    <w:rsid w:val="004A0CF9"/>
    <w:rsid w:val="004A0D16"/>
    <w:rsid w:val="004A0E10"/>
    <w:rsid w:val="004A0E18"/>
    <w:rsid w:val="004A0E80"/>
    <w:rsid w:val="004A0F52"/>
    <w:rsid w:val="004A108E"/>
    <w:rsid w:val="004A11B9"/>
    <w:rsid w:val="004A11F9"/>
    <w:rsid w:val="004A1271"/>
    <w:rsid w:val="004A1311"/>
    <w:rsid w:val="004A1553"/>
    <w:rsid w:val="004A1AB5"/>
    <w:rsid w:val="004A1B51"/>
    <w:rsid w:val="004A1BC2"/>
    <w:rsid w:val="004A1C1D"/>
    <w:rsid w:val="004A1C41"/>
    <w:rsid w:val="004A1E71"/>
    <w:rsid w:val="004A1FB6"/>
    <w:rsid w:val="004A207E"/>
    <w:rsid w:val="004A2086"/>
    <w:rsid w:val="004A2150"/>
    <w:rsid w:val="004A21F9"/>
    <w:rsid w:val="004A224E"/>
    <w:rsid w:val="004A2380"/>
    <w:rsid w:val="004A2384"/>
    <w:rsid w:val="004A255E"/>
    <w:rsid w:val="004A265F"/>
    <w:rsid w:val="004A269D"/>
    <w:rsid w:val="004A2808"/>
    <w:rsid w:val="004A2892"/>
    <w:rsid w:val="004A29DF"/>
    <w:rsid w:val="004A2AD5"/>
    <w:rsid w:val="004A2B42"/>
    <w:rsid w:val="004A2DB6"/>
    <w:rsid w:val="004A2E4E"/>
    <w:rsid w:val="004A2F02"/>
    <w:rsid w:val="004A3098"/>
    <w:rsid w:val="004A3131"/>
    <w:rsid w:val="004A3167"/>
    <w:rsid w:val="004A3191"/>
    <w:rsid w:val="004A36B0"/>
    <w:rsid w:val="004A3717"/>
    <w:rsid w:val="004A371C"/>
    <w:rsid w:val="004A3738"/>
    <w:rsid w:val="004A3827"/>
    <w:rsid w:val="004A3829"/>
    <w:rsid w:val="004A3895"/>
    <w:rsid w:val="004A3913"/>
    <w:rsid w:val="004A3924"/>
    <w:rsid w:val="004A3A14"/>
    <w:rsid w:val="004A3BB0"/>
    <w:rsid w:val="004A3CDA"/>
    <w:rsid w:val="004A3D11"/>
    <w:rsid w:val="004A3D43"/>
    <w:rsid w:val="004A3D5D"/>
    <w:rsid w:val="004A4262"/>
    <w:rsid w:val="004A42AA"/>
    <w:rsid w:val="004A43AC"/>
    <w:rsid w:val="004A43AF"/>
    <w:rsid w:val="004A43D4"/>
    <w:rsid w:val="004A446C"/>
    <w:rsid w:val="004A458D"/>
    <w:rsid w:val="004A48CF"/>
    <w:rsid w:val="004A49F1"/>
    <w:rsid w:val="004A4A11"/>
    <w:rsid w:val="004A4B83"/>
    <w:rsid w:val="004A4BF8"/>
    <w:rsid w:val="004A4C04"/>
    <w:rsid w:val="004A4DA4"/>
    <w:rsid w:val="004A4F13"/>
    <w:rsid w:val="004A4F2F"/>
    <w:rsid w:val="004A4F72"/>
    <w:rsid w:val="004A5145"/>
    <w:rsid w:val="004A522E"/>
    <w:rsid w:val="004A5311"/>
    <w:rsid w:val="004A53FB"/>
    <w:rsid w:val="004A53FE"/>
    <w:rsid w:val="004A54DE"/>
    <w:rsid w:val="004A54FD"/>
    <w:rsid w:val="004A5545"/>
    <w:rsid w:val="004A5600"/>
    <w:rsid w:val="004A560C"/>
    <w:rsid w:val="004A57EE"/>
    <w:rsid w:val="004A582D"/>
    <w:rsid w:val="004A58E3"/>
    <w:rsid w:val="004A5A6D"/>
    <w:rsid w:val="004A5BF7"/>
    <w:rsid w:val="004A5C17"/>
    <w:rsid w:val="004A5F1F"/>
    <w:rsid w:val="004A5FE1"/>
    <w:rsid w:val="004A6135"/>
    <w:rsid w:val="004A63C6"/>
    <w:rsid w:val="004A6406"/>
    <w:rsid w:val="004A642C"/>
    <w:rsid w:val="004A6479"/>
    <w:rsid w:val="004A64F1"/>
    <w:rsid w:val="004A67F7"/>
    <w:rsid w:val="004A682E"/>
    <w:rsid w:val="004A6859"/>
    <w:rsid w:val="004A6B53"/>
    <w:rsid w:val="004A6C0B"/>
    <w:rsid w:val="004A6C14"/>
    <w:rsid w:val="004A6F0F"/>
    <w:rsid w:val="004A6FF1"/>
    <w:rsid w:val="004A7012"/>
    <w:rsid w:val="004A7062"/>
    <w:rsid w:val="004A707B"/>
    <w:rsid w:val="004A70BB"/>
    <w:rsid w:val="004A72EF"/>
    <w:rsid w:val="004A73C0"/>
    <w:rsid w:val="004A744E"/>
    <w:rsid w:val="004A7458"/>
    <w:rsid w:val="004A74A2"/>
    <w:rsid w:val="004A7624"/>
    <w:rsid w:val="004A7719"/>
    <w:rsid w:val="004A7740"/>
    <w:rsid w:val="004A7921"/>
    <w:rsid w:val="004A792C"/>
    <w:rsid w:val="004A7AA8"/>
    <w:rsid w:val="004A7BFB"/>
    <w:rsid w:val="004A7C7B"/>
    <w:rsid w:val="004A7CB8"/>
    <w:rsid w:val="004A7D08"/>
    <w:rsid w:val="004B02A1"/>
    <w:rsid w:val="004B02E7"/>
    <w:rsid w:val="004B04C4"/>
    <w:rsid w:val="004B0725"/>
    <w:rsid w:val="004B072D"/>
    <w:rsid w:val="004B0735"/>
    <w:rsid w:val="004B090F"/>
    <w:rsid w:val="004B0945"/>
    <w:rsid w:val="004B0955"/>
    <w:rsid w:val="004B09A0"/>
    <w:rsid w:val="004B0CDD"/>
    <w:rsid w:val="004B0D50"/>
    <w:rsid w:val="004B0FAD"/>
    <w:rsid w:val="004B11CF"/>
    <w:rsid w:val="004B11EA"/>
    <w:rsid w:val="004B11F7"/>
    <w:rsid w:val="004B126C"/>
    <w:rsid w:val="004B1294"/>
    <w:rsid w:val="004B1461"/>
    <w:rsid w:val="004B155C"/>
    <w:rsid w:val="004B1634"/>
    <w:rsid w:val="004B17BB"/>
    <w:rsid w:val="004B18E0"/>
    <w:rsid w:val="004B18FA"/>
    <w:rsid w:val="004B1991"/>
    <w:rsid w:val="004B1C94"/>
    <w:rsid w:val="004B1CC5"/>
    <w:rsid w:val="004B1D22"/>
    <w:rsid w:val="004B1D8B"/>
    <w:rsid w:val="004B217D"/>
    <w:rsid w:val="004B21DA"/>
    <w:rsid w:val="004B222D"/>
    <w:rsid w:val="004B2237"/>
    <w:rsid w:val="004B234D"/>
    <w:rsid w:val="004B237B"/>
    <w:rsid w:val="004B2443"/>
    <w:rsid w:val="004B24AC"/>
    <w:rsid w:val="004B25C3"/>
    <w:rsid w:val="004B25DE"/>
    <w:rsid w:val="004B272E"/>
    <w:rsid w:val="004B277F"/>
    <w:rsid w:val="004B28E6"/>
    <w:rsid w:val="004B2A3E"/>
    <w:rsid w:val="004B2AD4"/>
    <w:rsid w:val="004B2B37"/>
    <w:rsid w:val="004B2B41"/>
    <w:rsid w:val="004B2B66"/>
    <w:rsid w:val="004B2C75"/>
    <w:rsid w:val="004B2CE4"/>
    <w:rsid w:val="004B2DF8"/>
    <w:rsid w:val="004B2F98"/>
    <w:rsid w:val="004B3018"/>
    <w:rsid w:val="004B30E8"/>
    <w:rsid w:val="004B314C"/>
    <w:rsid w:val="004B3161"/>
    <w:rsid w:val="004B320D"/>
    <w:rsid w:val="004B326E"/>
    <w:rsid w:val="004B327C"/>
    <w:rsid w:val="004B32E2"/>
    <w:rsid w:val="004B3337"/>
    <w:rsid w:val="004B3394"/>
    <w:rsid w:val="004B33D6"/>
    <w:rsid w:val="004B3489"/>
    <w:rsid w:val="004B34BE"/>
    <w:rsid w:val="004B3516"/>
    <w:rsid w:val="004B371A"/>
    <w:rsid w:val="004B3776"/>
    <w:rsid w:val="004B38B5"/>
    <w:rsid w:val="004B3927"/>
    <w:rsid w:val="004B3A35"/>
    <w:rsid w:val="004B3ABA"/>
    <w:rsid w:val="004B3AD8"/>
    <w:rsid w:val="004B3B96"/>
    <w:rsid w:val="004B3D18"/>
    <w:rsid w:val="004B3E35"/>
    <w:rsid w:val="004B3F28"/>
    <w:rsid w:val="004B3F32"/>
    <w:rsid w:val="004B4017"/>
    <w:rsid w:val="004B412A"/>
    <w:rsid w:val="004B4133"/>
    <w:rsid w:val="004B4173"/>
    <w:rsid w:val="004B442B"/>
    <w:rsid w:val="004B4459"/>
    <w:rsid w:val="004B4535"/>
    <w:rsid w:val="004B4720"/>
    <w:rsid w:val="004B480E"/>
    <w:rsid w:val="004B4A0C"/>
    <w:rsid w:val="004B4A11"/>
    <w:rsid w:val="004B4B94"/>
    <w:rsid w:val="004B4F48"/>
    <w:rsid w:val="004B4FC0"/>
    <w:rsid w:val="004B501B"/>
    <w:rsid w:val="004B507E"/>
    <w:rsid w:val="004B50D3"/>
    <w:rsid w:val="004B50D8"/>
    <w:rsid w:val="004B5107"/>
    <w:rsid w:val="004B5269"/>
    <w:rsid w:val="004B5378"/>
    <w:rsid w:val="004B551E"/>
    <w:rsid w:val="004B5643"/>
    <w:rsid w:val="004B5673"/>
    <w:rsid w:val="004B567C"/>
    <w:rsid w:val="004B571F"/>
    <w:rsid w:val="004B5787"/>
    <w:rsid w:val="004B589D"/>
    <w:rsid w:val="004B58BF"/>
    <w:rsid w:val="004B58C4"/>
    <w:rsid w:val="004B5927"/>
    <w:rsid w:val="004B5AB7"/>
    <w:rsid w:val="004B5B3B"/>
    <w:rsid w:val="004B5D09"/>
    <w:rsid w:val="004B5E35"/>
    <w:rsid w:val="004B5ED5"/>
    <w:rsid w:val="004B5EF0"/>
    <w:rsid w:val="004B5FCF"/>
    <w:rsid w:val="004B61A0"/>
    <w:rsid w:val="004B63B9"/>
    <w:rsid w:val="004B63F8"/>
    <w:rsid w:val="004B6419"/>
    <w:rsid w:val="004B671A"/>
    <w:rsid w:val="004B6748"/>
    <w:rsid w:val="004B678D"/>
    <w:rsid w:val="004B6811"/>
    <w:rsid w:val="004B6990"/>
    <w:rsid w:val="004B69AD"/>
    <w:rsid w:val="004B6B1C"/>
    <w:rsid w:val="004B6BEB"/>
    <w:rsid w:val="004B6CA9"/>
    <w:rsid w:val="004B6D7B"/>
    <w:rsid w:val="004B6DC1"/>
    <w:rsid w:val="004B6EBA"/>
    <w:rsid w:val="004B70F0"/>
    <w:rsid w:val="004B7464"/>
    <w:rsid w:val="004B758A"/>
    <w:rsid w:val="004B759D"/>
    <w:rsid w:val="004B7679"/>
    <w:rsid w:val="004B76FA"/>
    <w:rsid w:val="004B781A"/>
    <w:rsid w:val="004B7977"/>
    <w:rsid w:val="004B797F"/>
    <w:rsid w:val="004B7AA9"/>
    <w:rsid w:val="004B7B62"/>
    <w:rsid w:val="004B7C3F"/>
    <w:rsid w:val="004B7F94"/>
    <w:rsid w:val="004C0020"/>
    <w:rsid w:val="004C00B3"/>
    <w:rsid w:val="004C00BF"/>
    <w:rsid w:val="004C00D7"/>
    <w:rsid w:val="004C01C3"/>
    <w:rsid w:val="004C0250"/>
    <w:rsid w:val="004C0491"/>
    <w:rsid w:val="004C05ED"/>
    <w:rsid w:val="004C0614"/>
    <w:rsid w:val="004C0700"/>
    <w:rsid w:val="004C095C"/>
    <w:rsid w:val="004C0B08"/>
    <w:rsid w:val="004C0C2F"/>
    <w:rsid w:val="004C0DC4"/>
    <w:rsid w:val="004C0E29"/>
    <w:rsid w:val="004C0E4A"/>
    <w:rsid w:val="004C0E84"/>
    <w:rsid w:val="004C0FA7"/>
    <w:rsid w:val="004C106F"/>
    <w:rsid w:val="004C1177"/>
    <w:rsid w:val="004C12A0"/>
    <w:rsid w:val="004C12B0"/>
    <w:rsid w:val="004C1526"/>
    <w:rsid w:val="004C159C"/>
    <w:rsid w:val="004C167C"/>
    <w:rsid w:val="004C1841"/>
    <w:rsid w:val="004C189F"/>
    <w:rsid w:val="004C18B6"/>
    <w:rsid w:val="004C18ED"/>
    <w:rsid w:val="004C1909"/>
    <w:rsid w:val="004C1ACB"/>
    <w:rsid w:val="004C1B09"/>
    <w:rsid w:val="004C1B3D"/>
    <w:rsid w:val="004C1B55"/>
    <w:rsid w:val="004C1B56"/>
    <w:rsid w:val="004C1B8F"/>
    <w:rsid w:val="004C1BAB"/>
    <w:rsid w:val="004C1BBC"/>
    <w:rsid w:val="004C1E19"/>
    <w:rsid w:val="004C1F29"/>
    <w:rsid w:val="004C1F5A"/>
    <w:rsid w:val="004C1FD5"/>
    <w:rsid w:val="004C21F6"/>
    <w:rsid w:val="004C2281"/>
    <w:rsid w:val="004C237B"/>
    <w:rsid w:val="004C246E"/>
    <w:rsid w:val="004C25CB"/>
    <w:rsid w:val="004C271F"/>
    <w:rsid w:val="004C2823"/>
    <w:rsid w:val="004C291A"/>
    <w:rsid w:val="004C2936"/>
    <w:rsid w:val="004C2C3A"/>
    <w:rsid w:val="004C2D1E"/>
    <w:rsid w:val="004C2E1C"/>
    <w:rsid w:val="004C2EDB"/>
    <w:rsid w:val="004C306D"/>
    <w:rsid w:val="004C3147"/>
    <w:rsid w:val="004C32B2"/>
    <w:rsid w:val="004C3342"/>
    <w:rsid w:val="004C3375"/>
    <w:rsid w:val="004C34B9"/>
    <w:rsid w:val="004C359C"/>
    <w:rsid w:val="004C3833"/>
    <w:rsid w:val="004C3836"/>
    <w:rsid w:val="004C3887"/>
    <w:rsid w:val="004C397D"/>
    <w:rsid w:val="004C3A01"/>
    <w:rsid w:val="004C3ABA"/>
    <w:rsid w:val="004C3B26"/>
    <w:rsid w:val="004C3BC2"/>
    <w:rsid w:val="004C3C0B"/>
    <w:rsid w:val="004C3C2F"/>
    <w:rsid w:val="004C3CBB"/>
    <w:rsid w:val="004C3DEC"/>
    <w:rsid w:val="004C3F91"/>
    <w:rsid w:val="004C3FF7"/>
    <w:rsid w:val="004C413F"/>
    <w:rsid w:val="004C4208"/>
    <w:rsid w:val="004C4223"/>
    <w:rsid w:val="004C435C"/>
    <w:rsid w:val="004C43F9"/>
    <w:rsid w:val="004C441E"/>
    <w:rsid w:val="004C4424"/>
    <w:rsid w:val="004C443D"/>
    <w:rsid w:val="004C467A"/>
    <w:rsid w:val="004C488A"/>
    <w:rsid w:val="004C48EF"/>
    <w:rsid w:val="004C4934"/>
    <w:rsid w:val="004C493A"/>
    <w:rsid w:val="004C49A9"/>
    <w:rsid w:val="004C4A1A"/>
    <w:rsid w:val="004C4A31"/>
    <w:rsid w:val="004C4A79"/>
    <w:rsid w:val="004C4AE5"/>
    <w:rsid w:val="004C4B0C"/>
    <w:rsid w:val="004C4C09"/>
    <w:rsid w:val="004C4E93"/>
    <w:rsid w:val="004C4FCC"/>
    <w:rsid w:val="004C4FF2"/>
    <w:rsid w:val="004C503C"/>
    <w:rsid w:val="004C5060"/>
    <w:rsid w:val="004C5079"/>
    <w:rsid w:val="004C52B5"/>
    <w:rsid w:val="004C5320"/>
    <w:rsid w:val="004C549B"/>
    <w:rsid w:val="004C54AD"/>
    <w:rsid w:val="004C54DC"/>
    <w:rsid w:val="004C5523"/>
    <w:rsid w:val="004C56B5"/>
    <w:rsid w:val="004C5715"/>
    <w:rsid w:val="004C5732"/>
    <w:rsid w:val="004C5A43"/>
    <w:rsid w:val="004C5A7A"/>
    <w:rsid w:val="004C5C91"/>
    <w:rsid w:val="004C5CFC"/>
    <w:rsid w:val="004C5E5B"/>
    <w:rsid w:val="004C6093"/>
    <w:rsid w:val="004C6192"/>
    <w:rsid w:val="004C6229"/>
    <w:rsid w:val="004C64EB"/>
    <w:rsid w:val="004C65AC"/>
    <w:rsid w:val="004C65E6"/>
    <w:rsid w:val="004C65FE"/>
    <w:rsid w:val="004C6804"/>
    <w:rsid w:val="004C6917"/>
    <w:rsid w:val="004C6958"/>
    <w:rsid w:val="004C69F6"/>
    <w:rsid w:val="004C6AF6"/>
    <w:rsid w:val="004C6C50"/>
    <w:rsid w:val="004C6D4B"/>
    <w:rsid w:val="004C6E33"/>
    <w:rsid w:val="004C6E5A"/>
    <w:rsid w:val="004C6E5E"/>
    <w:rsid w:val="004C6F28"/>
    <w:rsid w:val="004C6F46"/>
    <w:rsid w:val="004C6F78"/>
    <w:rsid w:val="004C701F"/>
    <w:rsid w:val="004C731A"/>
    <w:rsid w:val="004C73DD"/>
    <w:rsid w:val="004C7598"/>
    <w:rsid w:val="004C75C1"/>
    <w:rsid w:val="004C7608"/>
    <w:rsid w:val="004C7692"/>
    <w:rsid w:val="004C776A"/>
    <w:rsid w:val="004C77FF"/>
    <w:rsid w:val="004C7876"/>
    <w:rsid w:val="004C7938"/>
    <w:rsid w:val="004C7ABB"/>
    <w:rsid w:val="004C7B02"/>
    <w:rsid w:val="004C7B8C"/>
    <w:rsid w:val="004C7B8E"/>
    <w:rsid w:val="004C7C16"/>
    <w:rsid w:val="004C7DCB"/>
    <w:rsid w:val="004C7DDB"/>
    <w:rsid w:val="004D002D"/>
    <w:rsid w:val="004D008E"/>
    <w:rsid w:val="004D016C"/>
    <w:rsid w:val="004D0176"/>
    <w:rsid w:val="004D024E"/>
    <w:rsid w:val="004D02B3"/>
    <w:rsid w:val="004D02F5"/>
    <w:rsid w:val="004D0309"/>
    <w:rsid w:val="004D03A8"/>
    <w:rsid w:val="004D0766"/>
    <w:rsid w:val="004D07B7"/>
    <w:rsid w:val="004D0862"/>
    <w:rsid w:val="004D0A29"/>
    <w:rsid w:val="004D0A7E"/>
    <w:rsid w:val="004D0B0D"/>
    <w:rsid w:val="004D0B6A"/>
    <w:rsid w:val="004D0B7D"/>
    <w:rsid w:val="004D0BAB"/>
    <w:rsid w:val="004D0CBB"/>
    <w:rsid w:val="004D0D7B"/>
    <w:rsid w:val="004D0EFD"/>
    <w:rsid w:val="004D0FE2"/>
    <w:rsid w:val="004D1042"/>
    <w:rsid w:val="004D1250"/>
    <w:rsid w:val="004D1351"/>
    <w:rsid w:val="004D150F"/>
    <w:rsid w:val="004D15B4"/>
    <w:rsid w:val="004D15EF"/>
    <w:rsid w:val="004D1611"/>
    <w:rsid w:val="004D1701"/>
    <w:rsid w:val="004D1755"/>
    <w:rsid w:val="004D1783"/>
    <w:rsid w:val="004D179E"/>
    <w:rsid w:val="004D19A5"/>
    <w:rsid w:val="004D1A83"/>
    <w:rsid w:val="004D1D08"/>
    <w:rsid w:val="004D1D95"/>
    <w:rsid w:val="004D200B"/>
    <w:rsid w:val="004D2169"/>
    <w:rsid w:val="004D21A9"/>
    <w:rsid w:val="004D2403"/>
    <w:rsid w:val="004D248F"/>
    <w:rsid w:val="004D25B2"/>
    <w:rsid w:val="004D26B6"/>
    <w:rsid w:val="004D2788"/>
    <w:rsid w:val="004D28E5"/>
    <w:rsid w:val="004D2AF1"/>
    <w:rsid w:val="004D2B06"/>
    <w:rsid w:val="004D2DB4"/>
    <w:rsid w:val="004D2DD0"/>
    <w:rsid w:val="004D2EF6"/>
    <w:rsid w:val="004D2FC6"/>
    <w:rsid w:val="004D3207"/>
    <w:rsid w:val="004D3301"/>
    <w:rsid w:val="004D3449"/>
    <w:rsid w:val="004D3505"/>
    <w:rsid w:val="004D3533"/>
    <w:rsid w:val="004D3600"/>
    <w:rsid w:val="004D3658"/>
    <w:rsid w:val="004D3741"/>
    <w:rsid w:val="004D3767"/>
    <w:rsid w:val="004D3848"/>
    <w:rsid w:val="004D3984"/>
    <w:rsid w:val="004D3A2F"/>
    <w:rsid w:val="004D3AC1"/>
    <w:rsid w:val="004D3C0D"/>
    <w:rsid w:val="004D3C1F"/>
    <w:rsid w:val="004D3C23"/>
    <w:rsid w:val="004D3C58"/>
    <w:rsid w:val="004D3D03"/>
    <w:rsid w:val="004D3D5A"/>
    <w:rsid w:val="004D3EF9"/>
    <w:rsid w:val="004D4008"/>
    <w:rsid w:val="004D425E"/>
    <w:rsid w:val="004D43BE"/>
    <w:rsid w:val="004D442E"/>
    <w:rsid w:val="004D44D5"/>
    <w:rsid w:val="004D44FE"/>
    <w:rsid w:val="004D4578"/>
    <w:rsid w:val="004D471F"/>
    <w:rsid w:val="004D48F0"/>
    <w:rsid w:val="004D49D0"/>
    <w:rsid w:val="004D49E4"/>
    <w:rsid w:val="004D4C7C"/>
    <w:rsid w:val="004D4D69"/>
    <w:rsid w:val="004D4DA1"/>
    <w:rsid w:val="004D4E69"/>
    <w:rsid w:val="004D4EF8"/>
    <w:rsid w:val="004D4FB3"/>
    <w:rsid w:val="004D4FB4"/>
    <w:rsid w:val="004D501C"/>
    <w:rsid w:val="004D53C8"/>
    <w:rsid w:val="004D53F5"/>
    <w:rsid w:val="004D547F"/>
    <w:rsid w:val="004D564A"/>
    <w:rsid w:val="004D57FD"/>
    <w:rsid w:val="004D584A"/>
    <w:rsid w:val="004D58A5"/>
    <w:rsid w:val="004D591F"/>
    <w:rsid w:val="004D59F5"/>
    <w:rsid w:val="004D5BF9"/>
    <w:rsid w:val="004D5E0C"/>
    <w:rsid w:val="004D5E20"/>
    <w:rsid w:val="004D5E60"/>
    <w:rsid w:val="004D5F24"/>
    <w:rsid w:val="004D6172"/>
    <w:rsid w:val="004D61C0"/>
    <w:rsid w:val="004D633F"/>
    <w:rsid w:val="004D634C"/>
    <w:rsid w:val="004D6432"/>
    <w:rsid w:val="004D6490"/>
    <w:rsid w:val="004D6554"/>
    <w:rsid w:val="004D6681"/>
    <w:rsid w:val="004D67C7"/>
    <w:rsid w:val="004D682E"/>
    <w:rsid w:val="004D69E6"/>
    <w:rsid w:val="004D69E9"/>
    <w:rsid w:val="004D6A31"/>
    <w:rsid w:val="004D6B5F"/>
    <w:rsid w:val="004D6CE8"/>
    <w:rsid w:val="004D6D20"/>
    <w:rsid w:val="004D6DB0"/>
    <w:rsid w:val="004D6F1D"/>
    <w:rsid w:val="004D7038"/>
    <w:rsid w:val="004D70B0"/>
    <w:rsid w:val="004D70B7"/>
    <w:rsid w:val="004D7120"/>
    <w:rsid w:val="004D725D"/>
    <w:rsid w:val="004D72A8"/>
    <w:rsid w:val="004D73DE"/>
    <w:rsid w:val="004D7408"/>
    <w:rsid w:val="004D7434"/>
    <w:rsid w:val="004D7556"/>
    <w:rsid w:val="004D75AF"/>
    <w:rsid w:val="004D76B8"/>
    <w:rsid w:val="004D7714"/>
    <w:rsid w:val="004D7753"/>
    <w:rsid w:val="004D783A"/>
    <w:rsid w:val="004D78B0"/>
    <w:rsid w:val="004D78B1"/>
    <w:rsid w:val="004D78BA"/>
    <w:rsid w:val="004D78F4"/>
    <w:rsid w:val="004D790C"/>
    <w:rsid w:val="004D7A51"/>
    <w:rsid w:val="004D7AFE"/>
    <w:rsid w:val="004D7BC5"/>
    <w:rsid w:val="004D7BFF"/>
    <w:rsid w:val="004D7D3A"/>
    <w:rsid w:val="004D7F2A"/>
    <w:rsid w:val="004D7F90"/>
    <w:rsid w:val="004D7FB2"/>
    <w:rsid w:val="004E01F2"/>
    <w:rsid w:val="004E0279"/>
    <w:rsid w:val="004E036B"/>
    <w:rsid w:val="004E03E7"/>
    <w:rsid w:val="004E03EC"/>
    <w:rsid w:val="004E058A"/>
    <w:rsid w:val="004E06D3"/>
    <w:rsid w:val="004E0758"/>
    <w:rsid w:val="004E082D"/>
    <w:rsid w:val="004E091A"/>
    <w:rsid w:val="004E09BC"/>
    <w:rsid w:val="004E09D0"/>
    <w:rsid w:val="004E09E2"/>
    <w:rsid w:val="004E0B13"/>
    <w:rsid w:val="004E0B75"/>
    <w:rsid w:val="004E0BF1"/>
    <w:rsid w:val="004E0E89"/>
    <w:rsid w:val="004E0FAB"/>
    <w:rsid w:val="004E0FE0"/>
    <w:rsid w:val="004E10D5"/>
    <w:rsid w:val="004E1188"/>
    <w:rsid w:val="004E1240"/>
    <w:rsid w:val="004E126A"/>
    <w:rsid w:val="004E12B9"/>
    <w:rsid w:val="004E1336"/>
    <w:rsid w:val="004E141C"/>
    <w:rsid w:val="004E1622"/>
    <w:rsid w:val="004E1673"/>
    <w:rsid w:val="004E1719"/>
    <w:rsid w:val="004E17A8"/>
    <w:rsid w:val="004E17D1"/>
    <w:rsid w:val="004E18A9"/>
    <w:rsid w:val="004E1959"/>
    <w:rsid w:val="004E199A"/>
    <w:rsid w:val="004E19DA"/>
    <w:rsid w:val="004E19F9"/>
    <w:rsid w:val="004E1AC7"/>
    <w:rsid w:val="004E1B54"/>
    <w:rsid w:val="004E1B8A"/>
    <w:rsid w:val="004E1BC9"/>
    <w:rsid w:val="004E1C77"/>
    <w:rsid w:val="004E1D51"/>
    <w:rsid w:val="004E1D67"/>
    <w:rsid w:val="004E1D7A"/>
    <w:rsid w:val="004E1DFB"/>
    <w:rsid w:val="004E1F3E"/>
    <w:rsid w:val="004E208B"/>
    <w:rsid w:val="004E225A"/>
    <w:rsid w:val="004E2289"/>
    <w:rsid w:val="004E2317"/>
    <w:rsid w:val="004E24EB"/>
    <w:rsid w:val="004E24F7"/>
    <w:rsid w:val="004E2649"/>
    <w:rsid w:val="004E2862"/>
    <w:rsid w:val="004E297B"/>
    <w:rsid w:val="004E29A5"/>
    <w:rsid w:val="004E2A0E"/>
    <w:rsid w:val="004E2AE1"/>
    <w:rsid w:val="004E2B83"/>
    <w:rsid w:val="004E2C6C"/>
    <w:rsid w:val="004E2E0E"/>
    <w:rsid w:val="004E2EDA"/>
    <w:rsid w:val="004E30EC"/>
    <w:rsid w:val="004E3163"/>
    <w:rsid w:val="004E31BB"/>
    <w:rsid w:val="004E325F"/>
    <w:rsid w:val="004E34A0"/>
    <w:rsid w:val="004E3574"/>
    <w:rsid w:val="004E3953"/>
    <w:rsid w:val="004E3CB3"/>
    <w:rsid w:val="004E3E6E"/>
    <w:rsid w:val="004E3F96"/>
    <w:rsid w:val="004E403D"/>
    <w:rsid w:val="004E41A3"/>
    <w:rsid w:val="004E42C4"/>
    <w:rsid w:val="004E4361"/>
    <w:rsid w:val="004E43C4"/>
    <w:rsid w:val="004E4530"/>
    <w:rsid w:val="004E4564"/>
    <w:rsid w:val="004E463C"/>
    <w:rsid w:val="004E46F6"/>
    <w:rsid w:val="004E4718"/>
    <w:rsid w:val="004E47AF"/>
    <w:rsid w:val="004E47D5"/>
    <w:rsid w:val="004E483F"/>
    <w:rsid w:val="004E489A"/>
    <w:rsid w:val="004E48FD"/>
    <w:rsid w:val="004E4BEF"/>
    <w:rsid w:val="004E4CC8"/>
    <w:rsid w:val="004E4D28"/>
    <w:rsid w:val="004E4D49"/>
    <w:rsid w:val="004E4D6C"/>
    <w:rsid w:val="004E532F"/>
    <w:rsid w:val="004E5584"/>
    <w:rsid w:val="004E559E"/>
    <w:rsid w:val="004E563E"/>
    <w:rsid w:val="004E5712"/>
    <w:rsid w:val="004E57F1"/>
    <w:rsid w:val="004E5810"/>
    <w:rsid w:val="004E59AB"/>
    <w:rsid w:val="004E5A09"/>
    <w:rsid w:val="004E5AF5"/>
    <w:rsid w:val="004E5D9B"/>
    <w:rsid w:val="004E605E"/>
    <w:rsid w:val="004E6090"/>
    <w:rsid w:val="004E6108"/>
    <w:rsid w:val="004E62B9"/>
    <w:rsid w:val="004E6337"/>
    <w:rsid w:val="004E633B"/>
    <w:rsid w:val="004E636D"/>
    <w:rsid w:val="004E659F"/>
    <w:rsid w:val="004E65AF"/>
    <w:rsid w:val="004E6620"/>
    <w:rsid w:val="004E6868"/>
    <w:rsid w:val="004E6877"/>
    <w:rsid w:val="004E6A3E"/>
    <w:rsid w:val="004E6AFD"/>
    <w:rsid w:val="004E6BEF"/>
    <w:rsid w:val="004E6E3A"/>
    <w:rsid w:val="004E6F7D"/>
    <w:rsid w:val="004E6FD9"/>
    <w:rsid w:val="004E70C8"/>
    <w:rsid w:val="004E70F8"/>
    <w:rsid w:val="004E7163"/>
    <w:rsid w:val="004E7191"/>
    <w:rsid w:val="004E7217"/>
    <w:rsid w:val="004E7550"/>
    <w:rsid w:val="004E764A"/>
    <w:rsid w:val="004E7719"/>
    <w:rsid w:val="004E776B"/>
    <w:rsid w:val="004E7824"/>
    <w:rsid w:val="004E786A"/>
    <w:rsid w:val="004E78D8"/>
    <w:rsid w:val="004E7959"/>
    <w:rsid w:val="004E7B4D"/>
    <w:rsid w:val="004E7B90"/>
    <w:rsid w:val="004E7C7A"/>
    <w:rsid w:val="004E7D02"/>
    <w:rsid w:val="004E7D44"/>
    <w:rsid w:val="004E7DB0"/>
    <w:rsid w:val="004E7E4A"/>
    <w:rsid w:val="004F01CA"/>
    <w:rsid w:val="004F02D7"/>
    <w:rsid w:val="004F03CD"/>
    <w:rsid w:val="004F042B"/>
    <w:rsid w:val="004F0432"/>
    <w:rsid w:val="004F0681"/>
    <w:rsid w:val="004F06B1"/>
    <w:rsid w:val="004F079D"/>
    <w:rsid w:val="004F081F"/>
    <w:rsid w:val="004F0978"/>
    <w:rsid w:val="004F0988"/>
    <w:rsid w:val="004F0A09"/>
    <w:rsid w:val="004F0BB3"/>
    <w:rsid w:val="004F0BBE"/>
    <w:rsid w:val="004F0D39"/>
    <w:rsid w:val="004F0E80"/>
    <w:rsid w:val="004F1352"/>
    <w:rsid w:val="004F145B"/>
    <w:rsid w:val="004F1480"/>
    <w:rsid w:val="004F1483"/>
    <w:rsid w:val="004F14BB"/>
    <w:rsid w:val="004F1580"/>
    <w:rsid w:val="004F1672"/>
    <w:rsid w:val="004F1793"/>
    <w:rsid w:val="004F19BE"/>
    <w:rsid w:val="004F19E3"/>
    <w:rsid w:val="004F1A98"/>
    <w:rsid w:val="004F1B2D"/>
    <w:rsid w:val="004F1CFD"/>
    <w:rsid w:val="004F1DEE"/>
    <w:rsid w:val="004F1EA8"/>
    <w:rsid w:val="004F1F52"/>
    <w:rsid w:val="004F2136"/>
    <w:rsid w:val="004F228A"/>
    <w:rsid w:val="004F229E"/>
    <w:rsid w:val="004F232E"/>
    <w:rsid w:val="004F245D"/>
    <w:rsid w:val="004F266C"/>
    <w:rsid w:val="004F26CA"/>
    <w:rsid w:val="004F2729"/>
    <w:rsid w:val="004F28C4"/>
    <w:rsid w:val="004F2914"/>
    <w:rsid w:val="004F2937"/>
    <w:rsid w:val="004F29ED"/>
    <w:rsid w:val="004F2C28"/>
    <w:rsid w:val="004F2E2C"/>
    <w:rsid w:val="004F2E75"/>
    <w:rsid w:val="004F2F11"/>
    <w:rsid w:val="004F2F84"/>
    <w:rsid w:val="004F2FC8"/>
    <w:rsid w:val="004F3069"/>
    <w:rsid w:val="004F3126"/>
    <w:rsid w:val="004F3181"/>
    <w:rsid w:val="004F34D0"/>
    <w:rsid w:val="004F366B"/>
    <w:rsid w:val="004F3817"/>
    <w:rsid w:val="004F3B8B"/>
    <w:rsid w:val="004F3D83"/>
    <w:rsid w:val="004F3EBC"/>
    <w:rsid w:val="004F3F17"/>
    <w:rsid w:val="004F3F6B"/>
    <w:rsid w:val="004F402E"/>
    <w:rsid w:val="004F40BF"/>
    <w:rsid w:val="004F4288"/>
    <w:rsid w:val="004F429D"/>
    <w:rsid w:val="004F44A4"/>
    <w:rsid w:val="004F4543"/>
    <w:rsid w:val="004F45C3"/>
    <w:rsid w:val="004F46A4"/>
    <w:rsid w:val="004F478E"/>
    <w:rsid w:val="004F478F"/>
    <w:rsid w:val="004F47EC"/>
    <w:rsid w:val="004F47ED"/>
    <w:rsid w:val="004F4AEB"/>
    <w:rsid w:val="004F4BE4"/>
    <w:rsid w:val="004F4C24"/>
    <w:rsid w:val="004F4C3E"/>
    <w:rsid w:val="004F4CB2"/>
    <w:rsid w:val="004F4D28"/>
    <w:rsid w:val="004F4EC6"/>
    <w:rsid w:val="004F4F08"/>
    <w:rsid w:val="004F4F92"/>
    <w:rsid w:val="004F4FE6"/>
    <w:rsid w:val="004F50D4"/>
    <w:rsid w:val="004F5149"/>
    <w:rsid w:val="004F526B"/>
    <w:rsid w:val="004F5427"/>
    <w:rsid w:val="004F5481"/>
    <w:rsid w:val="004F5502"/>
    <w:rsid w:val="004F5535"/>
    <w:rsid w:val="004F56AB"/>
    <w:rsid w:val="004F56EF"/>
    <w:rsid w:val="004F5719"/>
    <w:rsid w:val="004F57DA"/>
    <w:rsid w:val="004F580E"/>
    <w:rsid w:val="004F58A1"/>
    <w:rsid w:val="004F5914"/>
    <w:rsid w:val="004F59FE"/>
    <w:rsid w:val="004F5AD9"/>
    <w:rsid w:val="004F5B4A"/>
    <w:rsid w:val="004F5B75"/>
    <w:rsid w:val="004F5C28"/>
    <w:rsid w:val="004F5D10"/>
    <w:rsid w:val="004F5E17"/>
    <w:rsid w:val="004F5EBD"/>
    <w:rsid w:val="004F6029"/>
    <w:rsid w:val="004F60F1"/>
    <w:rsid w:val="004F6120"/>
    <w:rsid w:val="004F6129"/>
    <w:rsid w:val="004F618C"/>
    <w:rsid w:val="004F61AD"/>
    <w:rsid w:val="004F61EC"/>
    <w:rsid w:val="004F6439"/>
    <w:rsid w:val="004F647D"/>
    <w:rsid w:val="004F6720"/>
    <w:rsid w:val="004F6784"/>
    <w:rsid w:val="004F680B"/>
    <w:rsid w:val="004F68B0"/>
    <w:rsid w:val="004F6968"/>
    <w:rsid w:val="004F6A60"/>
    <w:rsid w:val="004F6B30"/>
    <w:rsid w:val="004F6B82"/>
    <w:rsid w:val="004F6C0C"/>
    <w:rsid w:val="004F6F52"/>
    <w:rsid w:val="004F702E"/>
    <w:rsid w:val="004F7054"/>
    <w:rsid w:val="004F70B2"/>
    <w:rsid w:val="004F7464"/>
    <w:rsid w:val="004F747E"/>
    <w:rsid w:val="004F7480"/>
    <w:rsid w:val="004F7484"/>
    <w:rsid w:val="004F748E"/>
    <w:rsid w:val="004F74B0"/>
    <w:rsid w:val="004F7527"/>
    <w:rsid w:val="004F75C2"/>
    <w:rsid w:val="004F761D"/>
    <w:rsid w:val="004F7632"/>
    <w:rsid w:val="004F76E8"/>
    <w:rsid w:val="004F79C2"/>
    <w:rsid w:val="004F7B47"/>
    <w:rsid w:val="004F7C00"/>
    <w:rsid w:val="004F7D00"/>
    <w:rsid w:val="004F7D04"/>
    <w:rsid w:val="004F7D8B"/>
    <w:rsid w:val="004F7D9A"/>
    <w:rsid w:val="004F7F0A"/>
    <w:rsid w:val="004F7FB1"/>
    <w:rsid w:val="004F7FE3"/>
    <w:rsid w:val="004F7FF0"/>
    <w:rsid w:val="00500402"/>
    <w:rsid w:val="00500433"/>
    <w:rsid w:val="005004BC"/>
    <w:rsid w:val="00500705"/>
    <w:rsid w:val="00500ADA"/>
    <w:rsid w:val="00500E6A"/>
    <w:rsid w:val="00500E78"/>
    <w:rsid w:val="00500F37"/>
    <w:rsid w:val="00500F59"/>
    <w:rsid w:val="00501049"/>
    <w:rsid w:val="0050106B"/>
    <w:rsid w:val="005013DE"/>
    <w:rsid w:val="00501400"/>
    <w:rsid w:val="00501592"/>
    <w:rsid w:val="0050160D"/>
    <w:rsid w:val="005016F9"/>
    <w:rsid w:val="005017C8"/>
    <w:rsid w:val="00501835"/>
    <w:rsid w:val="005018CC"/>
    <w:rsid w:val="00501A2A"/>
    <w:rsid w:val="00501A8B"/>
    <w:rsid w:val="00501A90"/>
    <w:rsid w:val="00501D8E"/>
    <w:rsid w:val="00501F6E"/>
    <w:rsid w:val="0050207C"/>
    <w:rsid w:val="005020FA"/>
    <w:rsid w:val="0050218A"/>
    <w:rsid w:val="00502264"/>
    <w:rsid w:val="00502426"/>
    <w:rsid w:val="0050243A"/>
    <w:rsid w:val="00502711"/>
    <w:rsid w:val="00502807"/>
    <w:rsid w:val="005028B5"/>
    <w:rsid w:val="005028ED"/>
    <w:rsid w:val="0050297D"/>
    <w:rsid w:val="00502A5A"/>
    <w:rsid w:val="00502BCB"/>
    <w:rsid w:val="00502D7C"/>
    <w:rsid w:val="00502FA5"/>
    <w:rsid w:val="00503009"/>
    <w:rsid w:val="0050308A"/>
    <w:rsid w:val="0050316D"/>
    <w:rsid w:val="005031CC"/>
    <w:rsid w:val="005031CF"/>
    <w:rsid w:val="005031DC"/>
    <w:rsid w:val="00503327"/>
    <w:rsid w:val="00503382"/>
    <w:rsid w:val="00503656"/>
    <w:rsid w:val="005036A0"/>
    <w:rsid w:val="00503722"/>
    <w:rsid w:val="00503773"/>
    <w:rsid w:val="00503786"/>
    <w:rsid w:val="005037C2"/>
    <w:rsid w:val="005037D6"/>
    <w:rsid w:val="0050383A"/>
    <w:rsid w:val="005038D1"/>
    <w:rsid w:val="00503B15"/>
    <w:rsid w:val="00503B9E"/>
    <w:rsid w:val="00503BBD"/>
    <w:rsid w:val="00503BDD"/>
    <w:rsid w:val="00503C64"/>
    <w:rsid w:val="00503D5D"/>
    <w:rsid w:val="00503D8C"/>
    <w:rsid w:val="00503F2A"/>
    <w:rsid w:val="005041D5"/>
    <w:rsid w:val="00504421"/>
    <w:rsid w:val="005044CD"/>
    <w:rsid w:val="005044F5"/>
    <w:rsid w:val="00504500"/>
    <w:rsid w:val="0050451F"/>
    <w:rsid w:val="00504711"/>
    <w:rsid w:val="005048B8"/>
    <w:rsid w:val="005048BD"/>
    <w:rsid w:val="00504A28"/>
    <w:rsid w:val="00504CC6"/>
    <w:rsid w:val="00504D8D"/>
    <w:rsid w:val="00505076"/>
    <w:rsid w:val="005050DC"/>
    <w:rsid w:val="00505162"/>
    <w:rsid w:val="005051E2"/>
    <w:rsid w:val="00505486"/>
    <w:rsid w:val="0050549D"/>
    <w:rsid w:val="005054B9"/>
    <w:rsid w:val="00505573"/>
    <w:rsid w:val="005055AD"/>
    <w:rsid w:val="005056FD"/>
    <w:rsid w:val="00505784"/>
    <w:rsid w:val="005058A4"/>
    <w:rsid w:val="00505921"/>
    <w:rsid w:val="00505B13"/>
    <w:rsid w:val="00505B1F"/>
    <w:rsid w:val="00505B46"/>
    <w:rsid w:val="00505BDC"/>
    <w:rsid w:val="00505C39"/>
    <w:rsid w:val="00505D91"/>
    <w:rsid w:val="00505EB3"/>
    <w:rsid w:val="0050603B"/>
    <w:rsid w:val="005060DA"/>
    <w:rsid w:val="00506109"/>
    <w:rsid w:val="0050615C"/>
    <w:rsid w:val="0050618D"/>
    <w:rsid w:val="005061CA"/>
    <w:rsid w:val="005061E1"/>
    <w:rsid w:val="0050630B"/>
    <w:rsid w:val="005063E1"/>
    <w:rsid w:val="00506427"/>
    <w:rsid w:val="0050646B"/>
    <w:rsid w:val="005064CD"/>
    <w:rsid w:val="00506502"/>
    <w:rsid w:val="005065FD"/>
    <w:rsid w:val="005066EC"/>
    <w:rsid w:val="005067FD"/>
    <w:rsid w:val="0050683B"/>
    <w:rsid w:val="00506A49"/>
    <w:rsid w:val="00506BA6"/>
    <w:rsid w:val="00506FF7"/>
    <w:rsid w:val="0050706E"/>
    <w:rsid w:val="0050738F"/>
    <w:rsid w:val="00507402"/>
    <w:rsid w:val="005076A8"/>
    <w:rsid w:val="00507753"/>
    <w:rsid w:val="0050776D"/>
    <w:rsid w:val="005079A2"/>
    <w:rsid w:val="00507C6E"/>
    <w:rsid w:val="00507DDB"/>
    <w:rsid w:val="00507E04"/>
    <w:rsid w:val="00507F6A"/>
    <w:rsid w:val="00507F99"/>
    <w:rsid w:val="00507FBE"/>
    <w:rsid w:val="005100F5"/>
    <w:rsid w:val="0051015A"/>
    <w:rsid w:val="005102A0"/>
    <w:rsid w:val="005102E5"/>
    <w:rsid w:val="005104B3"/>
    <w:rsid w:val="005104B4"/>
    <w:rsid w:val="005104E2"/>
    <w:rsid w:val="00510532"/>
    <w:rsid w:val="005105B0"/>
    <w:rsid w:val="005106E8"/>
    <w:rsid w:val="00510874"/>
    <w:rsid w:val="005108AA"/>
    <w:rsid w:val="00510995"/>
    <w:rsid w:val="00510AD3"/>
    <w:rsid w:val="00510C96"/>
    <w:rsid w:val="00510CBB"/>
    <w:rsid w:val="00510CCF"/>
    <w:rsid w:val="00510F11"/>
    <w:rsid w:val="00511032"/>
    <w:rsid w:val="005111BC"/>
    <w:rsid w:val="005112C0"/>
    <w:rsid w:val="005112FF"/>
    <w:rsid w:val="0051133A"/>
    <w:rsid w:val="00511581"/>
    <w:rsid w:val="00511705"/>
    <w:rsid w:val="005118A8"/>
    <w:rsid w:val="00511A29"/>
    <w:rsid w:val="00511B91"/>
    <w:rsid w:val="00511EED"/>
    <w:rsid w:val="00511F24"/>
    <w:rsid w:val="00511F96"/>
    <w:rsid w:val="00511FA2"/>
    <w:rsid w:val="00512039"/>
    <w:rsid w:val="00512045"/>
    <w:rsid w:val="00512107"/>
    <w:rsid w:val="0051220D"/>
    <w:rsid w:val="00512237"/>
    <w:rsid w:val="005125A6"/>
    <w:rsid w:val="005127B7"/>
    <w:rsid w:val="00512808"/>
    <w:rsid w:val="0051289A"/>
    <w:rsid w:val="005128BA"/>
    <w:rsid w:val="00512B60"/>
    <w:rsid w:val="00512BD6"/>
    <w:rsid w:val="00512C26"/>
    <w:rsid w:val="00512C7A"/>
    <w:rsid w:val="00512CF2"/>
    <w:rsid w:val="00512D0F"/>
    <w:rsid w:val="00512DAC"/>
    <w:rsid w:val="00512F48"/>
    <w:rsid w:val="00512F8C"/>
    <w:rsid w:val="00512FEF"/>
    <w:rsid w:val="00512FF7"/>
    <w:rsid w:val="00512FFF"/>
    <w:rsid w:val="0051309B"/>
    <w:rsid w:val="005130CA"/>
    <w:rsid w:val="00513115"/>
    <w:rsid w:val="005131A7"/>
    <w:rsid w:val="005131C7"/>
    <w:rsid w:val="00513207"/>
    <w:rsid w:val="0051325A"/>
    <w:rsid w:val="005133A6"/>
    <w:rsid w:val="0051342D"/>
    <w:rsid w:val="00513683"/>
    <w:rsid w:val="00513753"/>
    <w:rsid w:val="00513878"/>
    <w:rsid w:val="005139CC"/>
    <w:rsid w:val="00513A0E"/>
    <w:rsid w:val="00513AEA"/>
    <w:rsid w:val="00513B37"/>
    <w:rsid w:val="00513B3F"/>
    <w:rsid w:val="00513B62"/>
    <w:rsid w:val="00513C66"/>
    <w:rsid w:val="00513D41"/>
    <w:rsid w:val="00513EB9"/>
    <w:rsid w:val="00513F12"/>
    <w:rsid w:val="00513F6E"/>
    <w:rsid w:val="00513F7F"/>
    <w:rsid w:val="00514577"/>
    <w:rsid w:val="00514775"/>
    <w:rsid w:val="005148AA"/>
    <w:rsid w:val="005149A4"/>
    <w:rsid w:val="00514A0F"/>
    <w:rsid w:val="00514B18"/>
    <w:rsid w:val="00514B8C"/>
    <w:rsid w:val="00514CBA"/>
    <w:rsid w:val="00514CF8"/>
    <w:rsid w:val="00514D14"/>
    <w:rsid w:val="00514D44"/>
    <w:rsid w:val="00514E35"/>
    <w:rsid w:val="00514ECC"/>
    <w:rsid w:val="00514F2D"/>
    <w:rsid w:val="00515035"/>
    <w:rsid w:val="005150A4"/>
    <w:rsid w:val="00515127"/>
    <w:rsid w:val="005151E5"/>
    <w:rsid w:val="00515438"/>
    <w:rsid w:val="0051549A"/>
    <w:rsid w:val="00515587"/>
    <w:rsid w:val="005155DD"/>
    <w:rsid w:val="005155FF"/>
    <w:rsid w:val="0051578E"/>
    <w:rsid w:val="00515839"/>
    <w:rsid w:val="005158B3"/>
    <w:rsid w:val="005159F5"/>
    <w:rsid w:val="00515A4D"/>
    <w:rsid w:val="00515A91"/>
    <w:rsid w:val="00515B2F"/>
    <w:rsid w:val="00515B33"/>
    <w:rsid w:val="00515C51"/>
    <w:rsid w:val="00515C72"/>
    <w:rsid w:val="00515C76"/>
    <w:rsid w:val="00515DBA"/>
    <w:rsid w:val="00515DDD"/>
    <w:rsid w:val="00516004"/>
    <w:rsid w:val="005162D8"/>
    <w:rsid w:val="005164CD"/>
    <w:rsid w:val="005164DA"/>
    <w:rsid w:val="005164E4"/>
    <w:rsid w:val="0051662C"/>
    <w:rsid w:val="005166E3"/>
    <w:rsid w:val="005166F9"/>
    <w:rsid w:val="00516915"/>
    <w:rsid w:val="00516921"/>
    <w:rsid w:val="00516925"/>
    <w:rsid w:val="00516940"/>
    <w:rsid w:val="00516A67"/>
    <w:rsid w:val="00516A81"/>
    <w:rsid w:val="00516A98"/>
    <w:rsid w:val="00516B8F"/>
    <w:rsid w:val="00516DBA"/>
    <w:rsid w:val="00516E6B"/>
    <w:rsid w:val="00516EE5"/>
    <w:rsid w:val="005170B8"/>
    <w:rsid w:val="005170C6"/>
    <w:rsid w:val="00517205"/>
    <w:rsid w:val="00517222"/>
    <w:rsid w:val="0051723F"/>
    <w:rsid w:val="00517327"/>
    <w:rsid w:val="0051734E"/>
    <w:rsid w:val="005173B6"/>
    <w:rsid w:val="005173E1"/>
    <w:rsid w:val="00517406"/>
    <w:rsid w:val="0051742F"/>
    <w:rsid w:val="0051746A"/>
    <w:rsid w:val="0051753A"/>
    <w:rsid w:val="00517542"/>
    <w:rsid w:val="00517550"/>
    <w:rsid w:val="005176C7"/>
    <w:rsid w:val="005176DA"/>
    <w:rsid w:val="005177BE"/>
    <w:rsid w:val="0051783C"/>
    <w:rsid w:val="00517874"/>
    <w:rsid w:val="005178FD"/>
    <w:rsid w:val="00517968"/>
    <w:rsid w:val="00517ADA"/>
    <w:rsid w:val="00517BE7"/>
    <w:rsid w:val="00517CE8"/>
    <w:rsid w:val="00517D48"/>
    <w:rsid w:val="00517D9D"/>
    <w:rsid w:val="00517ED2"/>
    <w:rsid w:val="00517FC5"/>
    <w:rsid w:val="005202B2"/>
    <w:rsid w:val="00520340"/>
    <w:rsid w:val="00520363"/>
    <w:rsid w:val="00520395"/>
    <w:rsid w:val="0052048F"/>
    <w:rsid w:val="00520514"/>
    <w:rsid w:val="00520A00"/>
    <w:rsid w:val="00520B12"/>
    <w:rsid w:val="00520BAC"/>
    <w:rsid w:val="00520E10"/>
    <w:rsid w:val="00520E9C"/>
    <w:rsid w:val="00520EF6"/>
    <w:rsid w:val="00521032"/>
    <w:rsid w:val="00521038"/>
    <w:rsid w:val="00521084"/>
    <w:rsid w:val="0052110B"/>
    <w:rsid w:val="00521139"/>
    <w:rsid w:val="00521168"/>
    <w:rsid w:val="00521244"/>
    <w:rsid w:val="00521246"/>
    <w:rsid w:val="00521276"/>
    <w:rsid w:val="00521404"/>
    <w:rsid w:val="00521436"/>
    <w:rsid w:val="00521558"/>
    <w:rsid w:val="00521686"/>
    <w:rsid w:val="00521AE8"/>
    <w:rsid w:val="00521E95"/>
    <w:rsid w:val="00521F26"/>
    <w:rsid w:val="00521F9D"/>
    <w:rsid w:val="0052200E"/>
    <w:rsid w:val="0052223A"/>
    <w:rsid w:val="0052228B"/>
    <w:rsid w:val="00522299"/>
    <w:rsid w:val="00522387"/>
    <w:rsid w:val="0052240B"/>
    <w:rsid w:val="00522491"/>
    <w:rsid w:val="005224CE"/>
    <w:rsid w:val="0052266C"/>
    <w:rsid w:val="00522858"/>
    <w:rsid w:val="005228E7"/>
    <w:rsid w:val="00522AA9"/>
    <w:rsid w:val="00522AEC"/>
    <w:rsid w:val="00522C22"/>
    <w:rsid w:val="00522D23"/>
    <w:rsid w:val="00522D95"/>
    <w:rsid w:val="00522E34"/>
    <w:rsid w:val="00522E9D"/>
    <w:rsid w:val="00522FDB"/>
    <w:rsid w:val="0052327C"/>
    <w:rsid w:val="005232C0"/>
    <w:rsid w:val="005234A9"/>
    <w:rsid w:val="005234C2"/>
    <w:rsid w:val="0052350A"/>
    <w:rsid w:val="0052357C"/>
    <w:rsid w:val="00523662"/>
    <w:rsid w:val="00523673"/>
    <w:rsid w:val="005238F3"/>
    <w:rsid w:val="00523909"/>
    <w:rsid w:val="005239BF"/>
    <w:rsid w:val="00523BF3"/>
    <w:rsid w:val="00523BFB"/>
    <w:rsid w:val="00523C16"/>
    <w:rsid w:val="00523E2C"/>
    <w:rsid w:val="00523E2E"/>
    <w:rsid w:val="00523E60"/>
    <w:rsid w:val="00523F42"/>
    <w:rsid w:val="00523F45"/>
    <w:rsid w:val="00524040"/>
    <w:rsid w:val="0052412C"/>
    <w:rsid w:val="00524329"/>
    <w:rsid w:val="0052445A"/>
    <w:rsid w:val="005244F1"/>
    <w:rsid w:val="00524809"/>
    <w:rsid w:val="00524822"/>
    <w:rsid w:val="00524957"/>
    <w:rsid w:val="0052497C"/>
    <w:rsid w:val="00524B8E"/>
    <w:rsid w:val="00524C56"/>
    <w:rsid w:val="00524C8F"/>
    <w:rsid w:val="00524CEA"/>
    <w:rsid w:val="00524DB1"/>
    <w:rsid w:val="00524DFF"/>
    <w:rsid w:val="00524EE3"/>
    <w:rsid w:val="00524F4C"/>
    <w:rsid w:val="00524FE5"/>
    <w:rsid w:val="00524FF8"/>
    <w:rsid w:val="00525008"/>
    <w:rsid w:val="00525213"/>
    <w:rsid w:val="005252B4"/>
    <w:rsid w:val="005252FF"/>
    <w:rsid w:val="005253C4"/>
    <w:rsid w:val="0052545A"/>
    <w:rsid w:val="00525550"/>
    <w:rsid w:val="005255E6"/>
    <w:rsid w:val="0052573C"/>
    <w:rsid w:val="005257EA"/>
    <w:rsid w:val="005257F8"/>
    <w:rsid w:val="0052583A"/>
    <w:rsid w:val="0052588B"/>
    <w:rsid w:val="00525ACF"/>
    <w:rsid w:val="00525C23"/>
    <w:rsid w:val="00525C65"/>
    <w:rsid w:val="00525F59"/>
    <w:rsid w:val="00526010"/>
    <w:rsid w:val="005260C5"/>
    <w:rsid w:val="0052628E"/>
    <w:rsid w:val="005262B5"/>
    <w:rsid w:val="005262D2"/>
    <w:rsid w:val="00526325"/>
    <w:rsid w:val="0052656B"/>
    <w:rsid w:val="0052668B"/>
    <w:rsid w:val="005266CF"/>
    <w:rsid w:val="00526700"/>
    <w:rsid w:val="005268C4"/>
    <w:rsid w:val="005268E5"/>
    <w:rsid w:val="00526A6B"/>
    <w:rsid w:val="00526AFB"/>
    <w:rsid w:val="00526B40"/>
    <w:rsid w:val="00526BC1"/>
    <w:rsid w:val="00526BD6"/>
    <w:rsid w:val="00526E24"/>
    <w:rsid w:val="00526F3F"/>
    <w:rsid w:val="00526FB5"/>
    <w:rsid w:val="00527092"/>
    <w:rsid w:val="005270CC"/>
    <w:rsid w:val="0052729B"/>
    <w:rsid w:val="005273B5"/>
    <w:rsid w:val="005275EA"/>
    <w:rsid w:val="00527710"/>
    <w:rsid w:val="00527732"/>
    <w:rsid w:val="005277F1"/>
    <w:rsid w:val="0052784A"/>
    <w:rsid w:val="00527852"/>
    <w:rsid w:val="0052789E"/>
    <w:rsid w:val="005278A7"/>
    <w:rsid w:val="005278E5"/>
    <w:rsid w:val="005279D4"/>
    <w:rsid w:val="005279E3"/>
    <w:rsid w:val="00527A8D"/>
    <w:rsid w:val="00527ABF"/>
    <w:rsid w:val="00527B22"/>
    <w:rsid w:val="00527B97"/>
    <w:rsid w:val="00527BAE"/>
    <w:rsid w:val="00527C5C"/>
    <w:rsid w:val="00527C7D"/>
    <w:rsid w:val="00527D05"/>
    <w:rsid w:val="00527DC7"/>
    <w:rsid w:val="00527ECA"/>
    <w:rsid w:val="00527FBC"/>
    <w:rsid w:val="0053022C"/>
    <w:rsid w:val="005302A6"/>
    <w:rsid w:val="005302DC"/>
    <w:rsid w:val="0053037E"/>
    <w:rsid w:val="005303E1"/>
    <w:rsid w:val="0053049E"/>
    <w:rsid w:val="005305CB"/>
    <w:rsid w:val="005306E6"/>
    <w:rsid w:val="00530837"/>
    <w:rsid w:val="00530844"/>
    <w:rsid w:val="00530ACE"/>
    <w:rsid w:val="00530B09"/>
    <w:rsid w:val="00530BC3"/>
    <w:rsid w:val="00530C6F"/>
    <w:rsid w:val="00530CF6"/>
    <w:rsid w:val="00530D71"/>
    <w:rsid w:val="00530DDF"/>
    <w:rsid w:val="00530DEE"/>
    <w:rsid w:val="00530E5A"/>
    <w:rsid w:val="00530F4E"/>
    <w:rsid w:val="005310DA"/>
    <w:rsid w:val="0053112B"/>
    <w:rsid w:val="0053129A"/>
    <w:rsid w:val="0053130D"/>
    <w:rsid w:val="00531417"/>
    <w:rsid w:val="0053144A"/>
    <w:rsid w:val="005314B2"/>
    <w:rsid w:val="005316A8"/>
    <w:rsid w:val="00531884"/>
    <w:rsid w:val="00531BC7"/>
    <w:rsid w:val="00531CC7"/>
    <w:rsid w:val="005321E9"/>
    <w:rsid w:val="005322A8"/>
    <w:rsid w:val="005322DA"/>
    <w:rsid w:val="0053241B"/>
    <w:rsid w:val="005325B8"/>
    <w:rsid w:val="00532619"/>
    <w:rsid w:val="00532756"/>
    <w:rsid w:val="00532778"/>
    <w:rsid w:val="0053294D"/>
    <w:rsid w:val="0053298F"/>
    <w:rsid w:val="00532C03"/>
    <w:rsid w:val="00532D82"/>
    <w:rsid w:val="00532DB0"/>
    <w:rsid w:val="00532DCC"/>
    <w:rsid w:val="00532F36"/>
    <w:rsid w:val="00532F61"/>
    <w:rsid w:val="00532FE4"/>
    <w:rsid w:val="0053333D"/>
    <w:rsid w:val="0053340A"/>
    <w:rsid w:val="00533421"/>
    <w:rsid w:val="0053353A"/>
    <w:rsid w:val="005336E8"/>
    <w:rsid w:val="005337C1"/>
    <w:rsid w:val="005337C6"/>
    <w:rsid w:val="005337C8"/>
    <w:rsid w:val="005337F0"/>
    <w:rsid w:val="0053390E"/>
    <w:rsid w:val="00533A12"/>
    <w:rsid w:val="00533A2A"/>
    <w:rsid w:val="00533B06"/>
    <w:rsid w:val="00533B71"/>
    <w:rsid w:val="00533C0E"/>
    <w:rsid w:val="005340DB"/>
    <w:rsid w:val="00534294"/>
    <w:rsid w:val="005342E5"/>
    <w:rsid w:val="00534428"/>
    <w:rsid w:val="005344CA"/>
    <w:rsid w:val="00534535"/>
    <w:rsid w:val="0053457A"/>
    <w:rsid w:val="0053487D"/>
    <w:rsid w:val="00534A4F"/>
    <w:rsid w:val="00534AF7"/>
    <w:rsid w:val="00534B89"/>
    <w:rsid w:val="00534C09"/>
    <w:rsid w:val="00534C17"/>
    <w:rsid w:val="00534C4E"/>
    <w:rsid w:val="00534F1A"/>
    <w:rsid w:val="00535052"/>
    <w:rsid w:val="0053505A"/>
    <w:rsid w:val="005350A4"/>
    <w:rsid w:val="005350B3"/>
    <w:rsid w:val="00535105"/>
    <w:rsid w:val="0053532C"/>
    <w:rsid w:val="0053561F"/>
    <w:rsid w:val="00535639"/>
    <w:rsid w:val="00535761"/>
    <w:rsid w:val="005357EB"/>
    <w:rsid w:val="005358B9"/>
    <w:rsid w:val="00535C75"/>
    <w:rsid w:val="00535CD8"/>
    <w:rsid w:val="00535CDA"/>
    <w:rsid w:val="00535D92"/>
    <w:rsid w:val="00535FE4"/>
    <w:rsid w:val="00536133"/>
    <w:rsid w:val="0053634E"/>
    <w:rsid w:val="00536374"/>
    <w:rsid w:val="0053643A"/>
    <w:rsid w:val="0053660F"/>
    <w:rsid w:val="00536752"/>
    <w:rsid w:val="0053680E"/>
    <w:rsid w:val="00536B9F"/>
    <w:rsid w:val="00536BBF"/>
    <w:rsid w:val="00536C18"/>
    <w:rsid w:val="00536C54"/>
    <w:rsid w:val="00536D0A"/>
    <w:rsid w:val="00536F6F"/>
    <w:rsid w:val="00537045"/>
    <w:rsid w:val="0053717D"/>
    <w:rsid w:val="005371E1"/>
    <w:rsid w:val="005372A4"/>
    <w:rsid w:val="00537398"/>
    <w:rsid w:val="005374BE"/>
    <w:rsid w:val="0053751B"/>
    <w:rsid w:val="00537544"/>
    <w:rsid w:val="0053770C"/>
    <w:rsid w:val="00537717"/>
    <w:rsid w:val="005377B1"/>
    <w:rsid w:val="005378BC"/>
    <w:rsid w:val="005379C7"/>
    <w:rsid w:val="00537C44"/>
    <w:rsid w:val="00537D55"/>
    <w:rsid w:val="00537FC3"/>
    <w:rsid w:val="0053990B"/>
    <w:rsid w:val="00540114"/>
    <w:rsid w:val="005401D7"/>
    <w:rsid w:val="00540282"/>
    <w:rsid w:val="005402CE"/>
    <w:rsid w:val="00540394"/>
    <w:rsid w:val="00540457"/>
    <w:rsid w:val="005404A7"/>
    <w:rsid w:val="005405BC"/>
    <w:rsid w:val="005405D6"/>
    <w:rsid w:val="00540654"/>
    <w:rsid w:val="00540656"/>
    <w:rsid w:val="0054071D"/>
    <w:rsid w:val="005407BB"/>
    <w:rsid w:val="005407C8"/>
    <w:rsid w:val="00540AF6"/>
    <w:rsid w:val="00540BA6"/>
    <w:rsid w:val="00540C48"/>
    <w:rsid w:val="00540F77"/>
    <w:rsid w:val="00540FD0"/>
    <w:rsid w:val="0054109B"/>
    <w:rsid w:val="005410E4"/>
    <w:rsid w:val="0054116A"/>
    <w:rsid w:val="0054126F"/>
    <w:rsid w:val="00541276"/>
    <w:rsid w:val="00541317"/>
    <w:rsid w:val="0054141D"/>
    <w:rsid w:val="00541510"/>
    <w:rsid w:val="00541573"/>
    <w:rsid w:val="00541632"/>
    <w:rsid w:val="00541672"/>
    <w:rsid w:val="005416AA"/>
    <w:rsid w:val="0054176E"/>
    <w:rsid w:val="005417B0"/>
    <w:rsid w:val="00541923"/>
    <w:rsid w:val="0054199D"/>
    <w:rsid w:val="005419C3"/>
    <w:rsid w:val="00541ADB"/>
    <w:rsid w:val="00541B11"/>
    <w:rsid w:val="00541B81"/>
    <w:rsid w:val="00541C34"/>
    <w:rsid w:val="00541E2B"/>
    <w:rsid w:val="00541F5F"/>
    <w:rsid w:val="005420F8"/>
    <w:rsid w:val="00542296"/>
    <w:rsid w:val="00542487"/>
    <w:rsid w:val="005424B4"/>
    <w:rsid w:val="00542536"/>
    <w:rsid w:val="00542631"/>
    <w:rsid w:val="005426F2"/>
    <w:rsid w:val="00542846"/>
    <w:rsid w:val="005428DB"/>
    <w:rsid w:val="005428EB"/>
    <w:rsid w:val="00542C6E"/>
    <w:rsid w:val="00542CED"/>
    <w:rsid w:val="00542F61"/>
    <w:rsid w:val="005432A3"/>
    <w:rsid w:val="005432CF"/>
    <w:rsid w:val="0054340C"/>
    <w:rsid w:val="00543506"/>
    <w:rsid w:val="005435DC"/>
    <w:rsid w:val="00543787"/>
    <w:rsid w:val="0054383D"/>
    <w:rsid w:val="005438DB"/>
    <w:rsid w:val="0054392A"/>
    <w:rsid w:val="00543932"/>
    <w:rsid w:val="0054394C"/>
    <w:rsid w:val="00543A22"/>
    <w:rsid w:val="00543A4D"/>
    <w:rsid w:val="00543C9D"/>
    <w:rsid w:val="00543DD7"/>
    <w:rsid w:val="005441F6"/>
    <w:rsid w:val="00544255"/>
    <w:rsid w:val="005442AD"/>
    <w:rsid w:val="0054449C"/>
    <w:rsid w:val="005444B2"/>
    <w:rsid w:val="005446CA"/>
    <w:rsid w:val="005447C8"/>
    <w:rsid w:val="00544801"/>
    <w:rsid w:val="00544877"/>
    <w:rsid w:val="00544969"/>
    <w:rsid w:val="00544978"/>
    <w:rsid w:val="005449C0"/>
    <w:rsid w:val="00544A8C"/>
    <w:rsid w:val="00544D51"/>
    <w:rsid w:val="00544E60"/>
    <w:rsid w:val="00544FDB"/>
    <w:rsid w:val="00545125"/>
    <w:rsid w:val="0054524B"/>
    <w:rsid w:val="0054531C"/>
    <w:rsid w:val="005454EB"/>
    <w:rsid w:val="00545638"/>
    <w:rsid w:val="0054572D"/>
    <w:rsid w:val="00545739"/>
    <w:rsid w:val="005457AF"/>
    <w:rsid w:val="005458BF"/>
    <w:rsid w:val="00545980"/>
    <w:rsid w:val="00545AF0"/>
    <w:rsid w:val="00545B1B"/>
    <w:rsid w:val="00545B87"/>
    <w:rsid w:val="00545C8B"/>
    <w:rsid w:val="00545CAC"/>
    <w:rsid w:val="00545DFC"/>
    <w:rsid w:val="00545EB2"/>
    <w:rsid w:val="00545F13"/>
    <w:rsid w:val="00545F3D"/>
    <w:rsid w:val="00545F70"/>
    <w:rsid w:val="00545F75"/>
    <w:rsid w:val="00546056"/>
    <w:rsid w:val="005460E3"/>
    <w:rsid w:val="00546332"/>
    <w:rsid w:val="005465B8"/>
    <w:rsid w:val="0054670F"/>
    <w:rsid w:val="005467E2"/>
    <w:rsid w:val="00546976"/>
    <w:rsid w:val="005469EE"/>
    <w:rsid w:val="005469F2"/>
    <w:rsid w:val="00546A9E"/>
    <w:rsid w:val="00546AB0"/>
    <w:rsid w:val="00546ACA"/>
    <w:rsid w:val="00546B61"/>
    <w:rsid w:val="00546B85"/>
    <w:rsid w:val="00546BC5"/>
    <w:rsid w:val="00546BC8"/>
    <w:rsid w:val="00546D70"/>
    <w:rsid w:val="00546EC3"/>
    <w:rsid w:val="00546FAA"/>
    <w:rsid w:val="00547015"/>
    <w:rsid w:val="005470AA"/>
    <w:rsid w:val="005470B4"/>
    <w:rsid w:val="005470FA"/>
    <w:rsid w:val="005471DB"/>
    <w:rsid w:val="005472CD"/>
    <w:rsid w:val="005473F9"/>
    <w:rsid w:val="00547525"/>
    <w:rsid w:val="0054755A"/>
    <w:rsid w:val="005475A4"/>
    <w:rsid w:val="005475C5"/>
    <w:rsid w:val="0054769E"/>
    <w:rsid w:val="00547707"/>
    <w:rsid w:val="0054776F"/>
    <w:rsid w:val="00547825"/>
    <w:rsid w:val="00547A33"/>
    <w:rsid w:val="00547CB4"/>
    <w:rsid w:val="00547D11"/>
    <w:rsid w:val="00547D5E"/>
    <w:rsid w:val="00547ED2"/>
    <w:rsid w:val="00547F9B"/>
    <w:rsid w:val="0055006A"/>
    <w:rsid w:val="00550165"/>
    <w:rsid w:val="00550211"/>
    <w:rsid w:val="0055029A"/>
    <w:rsid w:val="005502F7"/>
    <w:rsid w:val="005503A9"/>
    <w:rsid w:val="00550576"/>
    <w:rsid w:val="00550669"/>
    <w:rsid w:val="005506E3"/>
    <w:rsid w:val="00550727"/>
    <w:rsid w:val="00550759"/>
    <w:rsid w:val="00550817"/>
    <w:rsid w:val="0055083F"/>
    <w:rsid w:val="00550ACE"/>
    <w:rsid w:val="00550B00"/>
    <w:rsid w:val="00550BE5"/>
    <w:rsid w:val="00550D97"/>
    <w:rsid w:val="00550E34"/>
    <w:rsid w:val="00550FAB"/>
    <w:rsid w:val="0055119E"/>
    <w:rsid w:val="005512BC"/>
    <w:rsid w:val="0055136C"/>
    <w:rsid w:val="00551517"/>
    <w:rsid w:val="00551605"/>
    <w:rsid w:val="005516A5"/>
    <w:rsid w:val="00551881"/>
    <w:rsid w:val="0055193E"/>
    <w:rsid w:val="00551948"/>
    <w:rsid w:val="00551A4B"/>
    <w:rsid w:val="00551A7E"/>
    <w:rsid w:val="00551AB8"/>
    <w:rsid w:val="00551B1B"/>
    <w:rsid w:val="00551C18"/>
    <w:rsid w:val="00551C6D"/>
    <w:rsid w:val="00551DC0"/>
    <w:rsid w:val="00551E69"/>
    <w:rsid w:val="00551EE9"/>
    <w:rsid w:val="005520B6"/>
    <w:rsid w:val="00552101"/>
    <w:rsid w:val="00552205"/>
    <w:rsid w:val="005524F4"/>
    <w:rsid w:val="00552520"/>
    <w:rsid w:val="0055276B"/>
    <w:rsid w:val="00552815"/>
    <w:rsid w:val="00552846"/>
    <w:rsid w:val="005528F0"/>
    <w:rsid w:val="00552902"/>
    <w:rsid w:val="0055297D"/>
    <w:rsid w:val="00552AA5"/>
    <w:rsid w:val="00552B60"/>
    <w:rsid w:val="00552C58"/>
    <w:rsid w:val="00553068"/>
    <w:rsid w:val="00553096"/>
    <w:rsid w:val="00553223"/>
    <w:rsid w:val="005532A6"/>
    <w:rsid w:val="005532B7"/>
    <w:rsid w:val="00553426"/>
    <w:rsid w:val="00553488"/>
    <w:rsid w:val="00553510"/>
    <w:rsid w:val="00553672"/>
    <w:rsid w:val="00553727"/>
    <w:rsid w:val="00553732"/>
    <w:rsid w:val="00553770"/>
    <w:rsid w:val="0055387F"/>
    <w:rsid w:val="0055390C"/>
    <w:rsid w:val="005539EB"/>
    <w:rsid w:val="00553A41"/>
    <w:rsid w:val="00553B2E"/>
    <w:rsid w:val="00553C26"/>
    <w:rsid w:val="00553CC0"/>
    <w:rsid w:val="00553D4F"/>
    <w:rsid w:val="00553DDE"/>
    <w:rsid w:val="00553E65"/>
    <w:rsid w:val="00553F6A"/>
    <w:rsid w:val="00554103"/>
    <w:rsid w:val="0055414D"/>
    <w:rsid w:val="0055420A"/>
    <w:rsid w:val="00554320"/>
    <w:rsid w:val="005545B4"/>
    <w:rsid w:val="00554690"/>
    <w:rsid w:val="00554A6C"/>
    <w:rsid w:val="00554B17"/>
    <w:rsid w:val="00554B37"/>
    <w:rsid w:val="00554C53"/>
    <w:rsid w:val="00554C58"/>
    <w:rsid w:val="00554DE7"/>
    <w:rsid w:val="00554E19"/>
    <w:rsid w:val="00554F06"/>
    <w:rsid w:val="00555021"/>
    <w:rsid w:val="005550F2"/>
    <w:rsid w:val="00555292"/>
    <w:rsid w:val="0055529C"/>
    <w:rsid w:val="00555323"/>
    <w:rsid w:val="005553D9"/>
    <w:rsid w:val="00555437"/>
    <w:rsid w:val="005554AA"/>
    <w:rsid w:val="00555512"/>
    <w:rsid w:val="005555DB"/>
    <w:rsid w:val="005556F5"/>
    <w:rsid w:val="0055584A"/>
    <w:rsid w:val="00555C8E"/>
    <w:rsid w:val="00555D41"/>
    <w:rsid w:val="00555DE8"/>
    <w:rsid w:val="00555F76"/>
    <w:rsid w:val="005560B8"/>
    <w:rsid w:val="005561DA"/>
    <w:rsid w:val="00556211"/>
    <w:rsid w:val="00556469"/>
    <w:rsid w:val="005564F6"/>
    <w:rsid w:val="00556609"/>
    <w:rsid w:val="00556628"/>
    <w:rsid w:val="00556745"/>
    <w:rsid w:val="005568E5"/>
    <w:rsid w:val="00556962"/>
    <w:rsid w:val="005569B5"/>
    <w:rsid w:val="005569DD"/>
    <w:rsid w:val="00556A3D"/>
    <w:rsid w:val="00556E5C"/>
    <w:rsid w:val="0055701F"/>
    <w:rsid w:val="0055705B"/>
    <w:rsid w:val="00557122"/>
    <w:rsid w:val="00557221"/>
    <w:rsid w:val="00557288"/>
    <w:rsid w:val="005573B1"/>
    <w:rsid w:val="00557544"/>
    <w:rsid w:val="005575AC"/>
    <w:rsid w:val="005578BB"/>
    <w:rsid w:val="005578E6"/>
    <w:rsid w:val="0055790F"/>
    <w:rsid w:val="00557BBA"/>
    <w:rsid w:val="00557CA6"/>
    <w:rsid w:val="00557D2A"/>
    <w:rsid w:val="00557DD7"/>
    <w:rsid w:val="00557DEC"/>
    <w:rsid w:val="00557E49"/>
    <w:rsid w:val="00557E96"/>
    <w:rsid w:val="00557FD3"/>
    <w:rsid w:val="00560096"/>
    <w:rsid w:val="0056009F"/>
    <w:rsid w:val="005600A0"/>
    <w:rsid w:val="005600DB"/>
    <w:rsid w:val="0056017D"/>
    <w:rsid w:val="00560285"/>
    <w:rsid w:val="0056028D"/>
    <w:rsid w:val="00560413"/>
    <w:rsid w:val="0056043E"/>
    <w:rsid w:val="00560491"/>
    <w:rsid w:val="00560618"/>
    <w:rsid w:val="0056065C"/>
    <w:rsid w:val="005606A8"/>
    <w:rsid w:val="005607F1"/>
    <w:rsid w:val="00560835"/>
    <w:rsid w:val="00560899"/>
    <w:rsid w:val="005608B2"/>
    <w:rsid w:val="00560933"/>
    <w:rsid w:val="005609AD"/>
    <w:rsid w:val="00560AF5"/>
    <w:rsid w:val="00560B64"/>
    <w:rsid w:val="00560D2F"/>
    <w:rsid w:val="00560E12"/>
    <w:rsid w:val="00560EAE"/>
    <w:rsid w:val="0056100D"/>
    <w:rsid w:val="00561135"/>
    <w:rsid w:val="00561162"/>
    <w:rsid w:val="0056135E"/>
    <w:rsid w:val="00561586"/>
    <w:rsid w:val="005615CF"/>
    <w:rsid w:val="0056174D"/>
    <w:rsid w:val="005618C6"/>
    <w:rsid w:val="005618C8"/>
    <w:rsid w:val="005618E3"/>
    <w:rsid w:val="00561B17"/>
    <w:rsid w:val="00561BFD"/>
    <w:rsid w:val="00561CCB"/>
    <w:rsid w:val="00561F3C"/>
    <w:rsid w:val="0056214E"/>
    <w:rsid w:val="005621C8"/>
    <w:rsid w:val="00562249"/>
    <w:rsid w:val="00562340"/>
    <w:rsid w:val="005623D1"/>
    <w:rsid w:val="005623D4"/>
    <w:rsid w:val="00562437"/>
    <w:rsid w:val="005627DF"/>
    <w:rsid w:val="0056281D"/>
    <w:rsid w:val="00562A42"/>
    <w:rsid w:val="00562BD1"/>
    <w:rsid w:val="00562C95"/>
    <w:rsid w:val="00563072"/>
    <w:rsid w:val="0056307D"/>
    <w:rsid w:val="0056308C"/>
    <w:rsid w:val="00563117"/>
    <w:rsid w:val="00563198"/>
    <w:rsid w:val="00563231"/>
    <w:rsid w:val="0056332F"/>
    <w:rsid w:val="00563345"/>
    <w:rsid w:val="00563382"/>
    <w:rsid w:val="00563491"/>
    <w:rsid w:val="005636F3"/>
    <w:rsid w:val="0056385E"/>
    <w:rsid w:val="005638E1"/>
    <w:rsid w:val="0056392B"/>
    <w:rsid w:val="005639C4"/>
    <w:rsid w:val="00563D6C"/>
    <w:rsid w:val="00563E12"/>
    <w:rsid w:val="00563E35"/>
    <w:rsid w:val="00563F32"/>
    <w:rsid w:val="00564214"/>
    <w:rsid w:val="005642AA"/>
    <w:rsid w:val="00564318"/>
    <w:rsid w:val="0056432C"/>
    <w:rsid w:val="0056442F"/>
    <w:rsid w:val="005647F2"/>
    <w:rsid w:val="005647F6"/>
    <w:rsid w:val="0056481B"/>
    <w:rsid w:val="00564821"/>
    <w:rsid w:val="005648AF"/>
    <w:rsid w:val="0056493F"/>
    <w:rsid w:val="00564940"/>
    <w:rsid w:val="0056496C"/>
    <w:rsid w:val="00564B45"/>
    <w:rsid w:val="00564BD2"/>
    <w:rsid w:val="00564C6D"/>
    <w:rsid w:val="00564C91"/>
    <w:rsid w:val="00564D50"/>
    <w:rsid w:val="00564D7A"/>
    <w:rsid w:val="00564DB4"/>
    <w:rsid w:val="00564DEF"/>
    <w:rsid w:val="00564E88"/>
    <w:rsid w:val="00564FB5"/>
    <w:rsid w:val="00564FDB"/>
    <w:rsid w:val="00565037"/>
    <w:rsid w:val="005652BD"/>
    <w:rsid w:val="00565394"/>
    <w:rsid w:val="0056545D"/>
    <w:rsid w:val="00565509"/>
    <w:rsid w:val="0056567D"/>
    <w:rsid w:val="00565746"/>
    <w:rsid w:val="00565A06"/>
    <w:rsid w:val="00565B93"/>
    <w:rsid w:val="00565BAE"/>
    <w:rsid w:val="00565CDC"/>
    <w:rsid w:val="00565D78"/>
    <w:rsid w:val="00565E7F"/>
    <w:rsid w:val="00566137"/>
    <w:rsid w:val="00566146"/>
    <w:rsid w:val="0056615F"/>
    <w:rsid w:val="0056621B"/>
    <w:rsid w:val="0056622E"/>
    <w:rsid w:val="0056634F"/>
    <w:rsid w:val="0056638F"/>
    <w:rsid w:val="00566410"/>
    <w:rsid w:val="00566477"/>
    <w:rsid w:val="005665E8"/>
    <w:rsid w:val="00566687"/>
    <w:rsid w:val="005666B2"/>
    <w:rsid w:val="005666C0"/>
    <w:rsid w:val="0056671F"/>
    <w:rsid w:val="005668E9"/>
    <w:rsid w:val="0056694F"/>
    <w:rsid w:val="00566972"/>
    <w:rsid w:val="00566980"/>
    <w:rsid w:val="0056698A"/>
    <w:rsid w:val="005669FD"/>
    <w:rsid w:val="00566C12"/>
    <w:rsid w:val="00566C42"/>
    <w:rsid w:val="00566D60"/>
    <w:rsid w:val="00566EAC"/>
    <w:rsid w:val="00567017"/>
    <w:rsid w:val="00567022"/>
    <w:rsid w:val="0056713B"/>
    <w:rsid w:val="00567460"/>
    <w:rsid w:val="005674B8"/>
    <w:rsid w:val="0056769A"/>
    <w:rsid w:val="005677B6"/>
    <w:rsid w:val="00567BD5"/>
    <w:rsid w:val="00567D60"/>
    <w:rsid w:val="00567D85"/>
    <w:rsid w:val="00567F1D"/>
    <w:rsid w:val="005700F0"/>
    <w:rsid w:val="00570123"/>
    <w:rsid w:val="00570125"/>
    <w:rsid w:val="00570156"/>
    <w:rsid w:val="0057022C"/>
    <w:rsid w:val="00570251"/>
    <w:rsid w:val="00570336"/>
    <w:rsid w:val="005703C9"/>
    <w:rsid w:val="00570566"/>
    <w:rsid w:val="0057058C"/>
    <w:rsid w:val="0057059C"/>
    <w:rsid w:val="00570602"/>
    <w:rsid w:val="00570724"/>
    <w:rsid w:val="0057081C"/>
    <w:rsid w:val="0057095E"/>
    <w:rsid w:val="00570A39"/>
    <w:rsid w:val="00570AF1"/>
    <w:rsid w:val="00570B00"/>
    <w:rsid w:val="00570C02"/>
    <w:rsid w:val="00570C20"/>
    <w:rsid w:val="00570C70"/>
    <w:rsid w:val="00570CE8"/>
    <w:rsid w:val="00570E87"/>
    <w:rsid w:val="00570EA9"/>
    <w:rsid w:val="00570EE7"/>
    <w:rsid w:val="00570F70"/>
    <w:rsid w:val="005711F3"/>
    <w:rsid w:val="005712DC"/>
    <w:rsid w:val="00571491"/>
    <w:rsid w:val="005714E4"/>
    <w:rsid w:val="005715C3"/>
    <w:rsid w:val="005715C5"/>
    <w:rsid w:val="0057163F"/>
    <w:rsid w:val="00571A6B"/>
    <w:rsid w:val="00571A7C"/>
    <w:rsid w:val="00571BA1"/>
    <w:rsid w:val="00571BCC"/>
    <w:rsid w:val="00571BCE"/>
    <w:rsid w:val="00571CC6"/>
    <w:rsid w:val="00571DCA"/>
    <w:rsid w:val="00571E69"/>
    <w:rsid w:val="00571EA7"/>
    <w:rsid w:val="00571FEA"/>
    <w:rsid w:val="0057202F"/>
    <w:rsid w:val="005721D6"/>
    <w:rsid w:val="0057222A"/>
    <w:rsid w:val="005722AD"/>
    <w:rsid w:val="00572495"/>
    <w:rsid w:val="00572519"/>
    <w:rsid w:val="0057261C"/>
    <w:rsid w:val="0057262A"/>
    <w:rsid w:val="00572689"/>
    <w:rsid w:val="005727FF"/>
    <w:rsid w:val="00572888"/>
    <w:rsid w:val="005729BD"/>
    <w:rsid w:val="00572A2D"/>
    <w:rsid w:val="00572B18"/>
    <w:rsid w:val="00572B47"/>
    <w:rsid w:val="00572C2C"/>
    <w:rsid w:val="00572CB1"/>
    <w:rsid w:val="00572DF5"/>
    <w:rsid w:val="00572FAA"/>
    <w:rsid w:val="005730D2"/>
    <w:rsid w:val="00573259"/>
    <w:rsid w:val="0057329C"/>
    <w:rsid w:val="005732EE"/>
    <w:rsid w:val="00573362"/>
    <w:rsid w:val="0057347D"/>
    <w:rsid w:val="005734DB"/>
    <w:rsid w:val="00573620"/>
    <w:rsid w:val="005737F8"/>
    <w:rsid w:val="00573A1E"/>
    <w:rsid w:val="00573B2C"/>
    <w:rsid w:val="00573BA0"/>
    <w:rsid w:val="00573D67"/>
    <w:rsid w:val="00573E6B"/>
    <w:rsid w:val="00573ED0"/>
    <w:rsid w:val="00574037"/>
    <w:rsid w:val="0057407D"/>
    <w:rsid w:val="00574280"/>
    <w:rsid w:val="005742AF"/>
    <w:rsid w:val="005742E0"/>
    <w:rsid w:val="005742F5"/>
    <w:rsid w:val="005742F6"/>
    <w:rsid w:val="005743D7"/>
    <w:rsid w:val="005745E4"/>
    <w:rsid w:val="0057460F"/>
    <w:rsid w:val="00574610"/>
    <w:rsid w:val="005747EC"/>
    <w:rsid w:val="00574A4E"/>
    <w:rsid w:val="00574AB8"/>
    <w:rsid w:val="00574B50"/>
    <w:rsid w:val="00574BB4"/>
    <w:rsid w:val="00574C94"/>
    <w:rsid w:val="00574CC4"/>
    <w:rsid w:val="00574E2A"/>
    <w:rsid w:val="00574F11"/>
    <w:rsid w:val="005752B0"/>
    <w:rsid w:val="00575491"/>
    <w:rsid w:val="005755B2"/>
    <w:rsid w:val="005756BD"/>
    <w:rsid w:val="0057597D"/>
    <w:rsid w:val="00575A6A"/>
    <w:rsid w:val="00575B60"/>
    <w:rsid w:val="00575B7D"/>
    <w:rsid w:val="00575C13"/>
    <w:rsid w:val="00575D7A"/>
    <w:rsid w:val="00575DEF"/>
    <w:rsid w:val="00575E1C"/>
    <w:rsid w:val="00575E82"/>
    <w:rsid w:val="00576009"/>
    <w:rsid w:val="00576348"/>
    <w:rsid w:val="00576359"/>
    <w:rsid w:val="00576384"/>
    <w:rsid w:val="0057651A"/>
    <w:rsid w:val="00576694"/>
    <w:rsid w:val="00576777"/>
    <w:rsid w:val="0057678B"/>
    <w:rsid w:val="0057689A"/>
    <w:rsid w:val="0057691D"/>
    <w:rsid w:val="00576983"/>
    <w:rsid w:val="00576B18"/>
    <w:rsid w:val="00576C02"/>
    <w:rsid w:val="00576CAB"/>
    <w:rsid w:val="00576CCB"/>
    <w:rsid w:val="00576D39"/>
    <w:rsid w:val="00576E3C"/>
    <w:rsid w:val="00576E87"/>
    <w:rsid w:val="0057710D"/>
    <w:rsid w:val="00577408"/>
    <w:rsid w:val="005776D7"/>
    <w:rsid w:val="00577888"/>
    <w:rsid w:val="005778EA"/>
    <w:rsid w:val="00577907"/>
    <w:rsid w:val="00577A06"/>
    <w:rsid w:val="00577AD9"/>
    <w:rsid w:val="00577B85"/>
    <w:rsid w:val="00577BEB"/>
    <w:rsid w:val="00577CD0"/>
    <w:rsid w:val="00577E4F"/>
    <w:rsid w:val="00577E89"/>
    <w:rsid w:val="00577F45"/>
    <w:rsid w:val="00580079"/>
    <w:rsid w:val="0058009C"/>
    <w:rsid w:val="005800DD"/>
    <w:rsid w:val="00580144"/>
    <w:rsid w:val="00580237"/>
    <w:rsid w:val="0058026D"/>
    <w:rsid w:val="0058052D"/>
    <w:rsid w:val="00580592"/>
    <w:rsid w:val="00580693"/>
    <w:rsid w:val="005806AE"/>
    <w:rsid w:val="00580718"/>
    <w:rsid w:val="005807D8"/>
    <w:rsid w:val="00580846"/>
    <w:rsid w:val="005808DF"/>
    <w:rsid w:val="005808EF"/>
    <w:rsid w:val="0058095A"/>
    <w:rsid w:val="00580A07"/>
    <w:rsid w:val="00580B70"/>
    <w:rsid w:val="00580BA4"/>
    <w:rsid w:val="00580E05"/>
    <w:rsid w:val="00580F35"/>
    <w:rsid w:val="00581009"/>
    <w:rsid w:val="005810DE"/>
    <w:rsid w:val="0058126C"/>
    <w:rsid w:val="00581327"/>
    <w:rsid w:val="005813B0"/>
    <w:rsid w:val="00581545"/>
    <w:rsid w:val="005815A2"/>
    <w:rsid w:val="00581794"/>
    <w:rsid w:val="005817C1"/>
    <w:rsid w:val="0058187C"/>
    <w:rsid w:val="0058188C"/>
    <w:rsid w:val="00581A06"/>
    <w:rsid w:val="00581A5F"/>
    <w:rsid w:val="00581B4A"/>
    <w:rsid w:val="00581B54"/>
    <w:rsid w:val="00581C18"/>
    <w:rsid w:val="00581D3C"/>
    <w:rsid w:val="00581E42"/>
    <w:rsid w:val="00581F42"/>
    <w:rsid w:val="00582020"/>
    <w:rsid w:val="00582545"/>
    <w:rsid w:val="005825A5"/>
    <w:rsid w:val="005826D1"/>
    <w:rsid w:val="00582759"/>
    <w:rsid w:val="005827D2"/>
    <w:rsid w:val="00582810"/>
    <w:rsid w:val="00582A10"/>
    <w:rsid w:val="00582A35"/>
    <w:rsid w:val="00582B75"/>
    <w:rsid w:val="00582D95"/>
    <w:rsid w:val="00582EE0"/>
    <w:rsid w:val="00582F17"/>
    <w:rsid w:val="0058303B"/>
    <w:rsid w:val="0058314A"/>
    <w:rsid w:val="0058331C"/>
    <w:rsid w:val="00583326"/>
    <w:rsid w:val="0058354E"/>
    <w:rsid w:val="005835F4"/>
    <w:rsid w:val="00583636"/>
    <w:rsid w:val="005836FF"/>
    <w:rsid w:val="0058376E"/>
    <w:rsid w:val="005839D7"/>
    <w:rsid w:val="00583B71"/>
    <w:rsid w:val="00583D52"/>
    <w:rsid w:val="00583EF4"/>
    <w:rsid w:val="00583F57"/>
    <w:rsid w:val="00584004"/>
    <w:rsid w:val="005842B6"/>
    <w:rsid w:val="0058430D"/>
    <w:rsid w:val="0058435F"/>
    <w:rsid w:val="005843A2"/>
    <w:rsid w:val="00584406"/>
    <w:rsid w:val="005845A5"/>
    <w:rsid w:val="005845C1"/>
    <w:rsid w:val="0058473F"/>
    <w:rsid w:val="00584757"/>
    <w:rsid w:val="005848CD"/>
    <w:rsid w:val="005848E2"/>
    <w:rsid w:val="005849A6"/>
    <w:rsid w:val="00584A86"/>
    <w:rsid w:val="00584AB8"/>
    <w:rsid w:val="00584AF0"/>
    <w:rsid w:val="00584BD3"/>
    <w:rsid w:val="00584D4A"/>
    <w:rsid w:val="00584D72"/>
    <w:rsid w:val="00584DEC"/>
    <w:rsid w:val="00584E2A"/>
    <w:rsid w:val="0058506A"/>
    <w:rsid w:val="0058509E"/>
    <w:rsid w:val="00585138"/>
    <w:rsid w:val="00585163"/>
    <w:rsid w:val="0058525E"/>
    <w:rsid w:val="00585360"/>
    <w:rsid w:val="0058558D"/>
    <w:rsid w:val="00585683"/>
    <w:rsid w:val="005856CF"/>
    <w:rsid w:val="005856DA"/>
    <w:rsid w:val="00585901"/>
    <w:rsid w:val="00585B84"/>
    <w:rsid w:val="00585BB8"/>
    <w:rsid w:val="00585BED"/>
    <w:rsid w:val="00585F4C"/>
    <w:rsid w:val="005861C3"/>
    <w:rsid w:val="0058622C"/>
    <w:rsid w:val="0058623E"/>
    <w:rsid w:val="005862BF"/>
    <w:rsid w:val="0058643C"/>
    <w:rsid w:val="005865F0"/>
    <w:rsid w:val="00586661"/>
    <w:rsid w:val="005866E8"/>
    <w:rsid w:val="00586A7F"/>
    <w:rsid w:val="00586BBF"/>
    <w:rsid w:val="00586D41"/>
    <w:rsid w:val="00586E99"/>
    <w:rsid w:val="00586EEA"/>
    <w:rsid w:val="00586FE4"/>
    <w:rsid w:val="005872D1"/>
    <w:rsid w:val="0058731E"/>
    <w:rsid w:val="005873E5"/>
    <w:rsid w:val="00587401"/>
    <w:rsid w:val="0058745E"/>
    <w:rsid w:val="0058747D"/>
    <w:rsid w:val="005874F6"/>
    <w:rsid w:val="005876F6"/>
    <w:rsid w:val="005877FC"/>
    <w:rsid w:val="0058780D"/>
    <w:rsid w:val="00587889"/>
    <w:rsid w:val="0058795F"/>
    <w:rsid w:val="00587A88"/>
    <w:rsid w:val="00587ACB"/>
    <w:rsid w:val="00587C2F"/>
    <w:rsid w:val="00587D96"/>
    <w:rsid w:val="00587EFD"/>
    <w:rsid w:val="00590236"/>
    <w:rsid w:val="005902D9"/>
    <w:rsid w:val="005903F6"/>
    <w:rsid w:val="0059045C"/>
    <w:rsid w:val="0059072B"/>
    <w:rsid w:val="0059072D"/>
    <w:rsid w:val="0059098B"/>
    <w:rsid w:val="00590A15"/>
    <w:rsid w:val="00590A2C"/>
    <w:rsid w:val="00590A93"/>
    <w:rsid w:val="00590B0B"/>
    <w:rsid w:val="00590D97"/>
    <w:rsid w:val="00590E25"/>
    <w:rsid w:val="00590E46"/>
    <w:rsid w:val="005910F9"/>
    <w:rsid w:val="005912AF"/>
    <w:rsid w:val="0059139B"/>
    <w:rsid w:val="00591582"/>
    <w:rsid w:val="005917B8"/>
    <w:rsid w:val="00591879"/>
    <w:rsid w:val="0059188D"/>
    <w:rsid w:val="005918D2"/>
    <w:rsid w:val="005919E2"/>
    <w:rsid w:val="00591B96"/>
    <w:rsid w:val="00591D01"/>
    <w:rsid w:val="00591E92"/>
    <w:rsid w:val="005920E0"/>
    <w:rsid w:val="005920ED"/>
    <w:rsid w:val="0059213E"/>
    <w:rsid w:val="00592371"/>
    <w:rsid w:val="005924FD"/>
    <w:rsid w:val="00592516"/>
    <w:rsid w:val="005925DC"/>
    <w:rsid w:val="005927B1"/>
    <w:rsid w:val="005927C7"/>
    <w:rsid w:val="00592A2A"/>
    <w:rsid w:val="00592B5D"/>
    <w:rsid w:val="00592BB1"/>
    <w:rsid w:val="00592C0A"/>
    <w:rsid w:val="00592D91"/>
    <w:rsid w:val="00592EB3"/>
    <w:rsid w:val="00592FBE"/>
    <w:rsid w:val="00593201"/>
    <w:rsid w:val="0059337A"/>
    <w:rsid w:val="0059373E"/>
    <w:rsid w:val="005939A3"/>
    <w:rsid w:val="00593A46"/>
    <w:rsid w:val="00593A96"/>
    <w:rsid w:val="00593AAB"/>
    <w:rsid w:val="00593B0A"/>
    <w:rsid w:val="00593C26"/>
    <w:rsid w:val="00593C5A"/>
    <w:rsid w:val="00593C5B"/>
    <w:rsid w:val="00593D50"/>
    <w:rsid w:val="00593D88"/>
    <w:rsid w:val="00593DAE"/>
    <w:rsid w:val="00593E64"/>
    <w:rsid w:val="00593E94"/>
    <w:rsid w:val="00593EBA"/>
    <w:rsid w:val="0059413D"/>
    <w:rsid w:val="00594316"/>
    <w:rsid w:val="00594327"/>
    <w:rsid w:val="005943C2"/>
    <w:rsid w:val="00594445"/>
    <w:rsid w:val="00594454"/>
    <w:rsid w:val="00594492"/>
    <w:rsid w:val="0059451A"/>
    <w:rsid w:val="005946B3"/>
    <w:rsid w:val="00594708"/>
    <w:rsid w:val="00594777"/>
    <w:rsid w:val="00594808"/>
    <w:rsid w:val="00594871"/>
    <w:rsid w:val="005948A7"/>
    <w:rsid w:val="00594AC2"/>
    <w:rsid w:val="00594BD5"/>
    <w:rsid w:val="00594C3A"/>
    <w:rsid w:val="00594C56"/>
    <w:rsid w:val="00594CA0"/>
    <w:rsid w:val="00594CC8"/>
    <w:rsid w:val="00594E4B"/>
    <w:rsid w:val="00595059"/>
    <w:rsid w:val="00595137"/>
    <w:rsid w:val="0059534B"/>
    <w:rsid w:val="00595379"/>
    <w:rsid w:val="00595485"/>
    <w:rsid w:val="005954D9"/>
    <w:rsid w:val="00595540"/>
    <w:rsid w:val="005957EA"/>
    <w:rsid w:val="00595845"/>
    <w:rsid w:val="00595A55"/>
    <w:rsid w:val="00595A68"/>
    <w:rsid w:val="00595AC3"/>
    <w:rsid w:val="00595B6C"/>
    <w:rsid w:val="00595EE5"/>
    <w:rsid w:val="00595F5C"/>
    <w:rsid w:val="00595FA9"/>
    <w:rsid w:val="00596099"/>
    <w:rsid w:val="00596138"/>
    <w:rsid w:val="0059619E"/>
    <w:rsid w:val="005961A3"/>
    <w:rsid w:val="005961F9"/>
    <w:rsid w:val="005962ED"/>
    <w:rsid w:val="0059642B"/>
    <w:rsid w:val="0059666C"/>
    <w:rsid w:val="0059667D"/>
    <w:rsid w:val="005966C9"/>
    <w:rsid w:val="00596721"/>
    <w:rsid w:val="00596784"/>
    <w:rsid w:val="00596793"/>
    <w:rsid w:val="005967D3"/>
    <w:rsid w:val="005968F1"/>
    <w:rsid w:val="00596991"/>
    <w:rsid w:val="00596992"/>
    <w:rsid w:val="00596995"/>
    <w:rsid w:val="005969FB"/>
    <w:rsid w:val="00596A44"/>
    <w:rsid w:val="00596CCB"/>
    <w:rsid w:val="00596D1D"/>
    <w:rsid w:val="00596D86"/>
    <w:rsid w:val="00596DC9"/>
    <w:rsid w:val="00596E10"/>
    <w:rsid w:val="00596E49"/>
    <w:rsid w:val="00596E6B"/>
    <w:rsid w:val="00596F95"/>
    <w:rsid w:val="00596FD4"/>
    <w:rsid w:val="00597054"/>
    <w:rsid w:val="0059713F"/>
    <w:rsid w:val="005971CB"/>
    <w:rsid w:val="00597250"/>
    <w:rsid w:val="00597551"/>
    <w:rsid w:val="00597557"/>
    <w:rsid w:val="00597657"/>
    <w:rsid w:val="005976CA"/>
    <w:rsid w:val="0059774E"/>
    <w:rsid w:val="00597759"/>
    <w:rsid w:val="00597A26"/>
    <w:rsid w:val="00597BBC"/>
    <w:rsid w:val="00597C1F"/>
    <w:rsid w:val="00597CB2"/>
    <w:rsid w:val="00597F49"/>
    <w:rsid w:val="00597F67"/>
    <w:rsid w:val="005A006A"/>
    <w:rsid w:val="005A0301"/>
    <w:rsid w:val="005A030A"/>
    <w:rsid w:val="005A0535"/>
    <w:rsid w:val="005A0A4E"/>
    <w:rsid w:val="005A0B13"/>
    <w:rsid w:val="005A0BE3"/>
    <w:rsid w:val="005A0C7B"/>
    <w:rsid w:val="005A0CAA"/>
    <w:rsid w:val="005A0CD8"/>
    <w:rsid w:val="005A0D13"/>
    <w:rsid w:val="005A0DBB"/>
    <w:rsid w:val="005A0E1A"/>
    <w:rsid w:val="005A0EDA"/>
    <w:rsid w:val="005A0F01"/>
    <w:rsid w:val="005A1011"/>
    <w:rsid w:val="005A1432"/>
    <w:rsid w:val="005A14E3"/>
    <w:rsid w:val="005A1672"/>
    <w:rsid w:val="005A176D"/>
    <w:rsid w:val="005A193A"/>
    <w:rsid w:val="005A19C2"/>
    <w:rsid w:val="005A1BAC"/>
    <w:rsid w:val="005A1BE9"/>
    <w:rsid w:val="005A1BF8"/>
    <w:rsid w:val="005A1C71"/>
    <w:rsid w:val="005A1DA7"/>
    <w:rsid w:val="005A1EB4"/>
    <w:rsid w:val="005A2080"/>
    <w:rsid w:val="005A2144"/>
    <w:rsid w:val="005A2203"/>
    <w:rsid w:val="005A2256"/>
    <w:rsid w:val="005A2355"/>
    <w:rsid w:val="005A238A"/>
    <w:rsid w:val="005A239C"/>
    <w:rsid w:val="005A23A2"/>
    <w:rsid w:val="005A23CE"/>
    <w:rsid w:val="005A23D1"/>
    <w:rsid w:val="005A23F1"/>
    <w:rsid w:val="005A24AA"/>
    <w:rsid w:val="005A255D"/>
    <w:rsid w:val="005A25CA"/>
    <w:rsid w:val="005A2615"/>
    <w:rsid w:val="005A265F"/>
    <w:rsid w:val="005A2671"/>
    <w:rsid w:val="005A2706"/>
    <w:rsid w:val="005A28A3"/>
    <w:rsid w:val="005A28DF"/>
    <w:rsid w:val="005A2976"/>
    <w:rsid w:val="005A29E3"/>
    <w:rsid w:val="005A2A2E"/>
    <w:rsid w:val="005A2B4F"/>
    <w:rsid w:val="005A2B5B"/>
    <w:rsid w:val="005A2BE8"/>
    <w:rsid w:val="005A2CA8"/>
    <w:rsid w:val="005A2D7F"/>
    <w:rsid w:val="005A2E01"/>
    <w:rsid w:val="005A308D"/>
    <w:rsid w:val="005A3152"/>
    <w:rsid w:val="005A316E"/>
    <w:rsid w:val="005A322C"/>
    <w:rsid w:val="005A3264"/>
    <w:rsid w:val="005A3310"/>
    <w:rsid w:val="005A341E"/>
    <w:rsid w:val="005A3483"/>
    <w:rsid w:val="005A3501"/>
    <w:rsid w:val="005A355A"/>
    <w:rsid w:val="005A35D8"/>
    <w:rsid w:val="005A3699"/>
    <w:rsid w:val="005A372B"/>
    <w:rsid w:val="005A3743"/>
    <w:rsid w:val="005A374C"/>
    <w:rsid w:val="005A37A3"/>
    <w:rsid w:val="005A3822"/>
    <w:rsid w:val="005A383E"/>
    <w:rsid w:val="005A3852"/>
    <w:rsid w:val="005A3988"/>
    <w:rsid w:val="005A39AE"/>
    <w:rsid w:val="005A39E2"/>
    <w:rsid w:val="005A3A5E"/>
    <w:rsid w:val="005A3A6F"/>
    <w:rsid w:val="005A3B49"/>
    <w:rsid w:val="005A3BA2"/>
    <w:rsid w:val="005A3BF0"/>
    <w:rsid w:val="005A3C08"/>
    <w:rsid w:val="005A3CB6"/>
    <w:rsid w:val="005A3D6D"/>
    <w:rsid w:val="005A3EBF"/>
    <w:rsid w:val="005A3F27"/>
    <w:rsid w:val="005A3FDB"/>
    <w:rsid w:val="005A436F"/>
    <w:rsid w:val="005A439E"/>
    <w:rsid w:val="005A44DB"/>
    <w:rsid w:val="005A44F1"/>
    <w:rsid w:val="005A452F"/>
    <w:rsid w:val="005A457F"/>
    <w:rsid w:val="005A45B7"/>
    <w:rsid w:val="005A465F"/>
    <w:rsid w:val="005A46B7"/>
    <w:rsid w:val="005A471E"/>
    <w:rsid w:val="005A4841"/>
    <w:rsid w:val="005A4A73"/>
    <w:rsid w:val="005A4B20"/>
    <w:rsid w:val="005A4C0A"/>
    <w:rsid w:val="005A4C21"/>
    <w:rsid w:val="005A4C2F"/>
    <w:rsid w:val="005A4C5C"/>
    <w:rsid w:val="005A4F17"/>
    <w:rsid w:val="005A5072"/>
    <w:rsid w:val="005A520D"/>
    <w:rsid w:val="005A5286"/>
    <w:rsid w:val="005A52BA"/>
    <w:rsid w:val="005A5570"/>
    <w:rsid w:val="005A5722"/>
    <w:rsid w:val="005A5728"/>
    <w:rsid w:val="005A573D"/>
    <w:rsid w:val="005A5769"/>
    <w:rsid w:val="005A5781"/>
    <w:rsid w:val="005A5847"/>
    <w:rsid w:val="005A5954"/>
    <w:rsid w:val="005A5A31"/>
    <w:rsid w:val="005A5B4E"/>
    <w:rsid w:val="005A5B5A"/>
    <w:rsid w:val="005A5C92"/>
    <w:rsid w:val="005A5D84"/>
    <w:rsid w:val="005A5E40"/>
    <w:rsid w:val="005A5EA6"/>
    <w:rsid w:val="005A5ED3"/>
    <w:rsid w:val="005A5F1B"/>
    <w:rsid w:val="005A601E"/>
    <w:rsid w:val="005A60D1"/>
    <w:rsid w:val="005A630E"/>
    <w:rsid w:val="005A635E"/>
    <w:rsid w:val="005A6361"/>
    <w:rsid w:val="005A641A"/>
    <w:rsid w:val="005A641B"/>
    <w:rsid w:val="005A6483"/>
    <w:rsid w:val="005A6540"/>
    <w:rsid w:val="005A6657"/>
    <w:rsid w:val="005A66E4"/>
    <w:rsid w:val="005A66E8"/>
    <w:rsid w:val="005A676C"/>
    <w:rsid w:val="005A67ED"/>
    <w:rsid w:val="005A683E"/>
    <w:rsid w:val="005A6A39"/>
    <w:rsid w:val="005A6ABB"/>
    <w:rsid w:val="005A6C00"/>
    <w:rsid w:val="005A6C6A"/>
    <w:rsid w:val="005A6CB9"/>
    <w:rsid w:val="005A6CDE"/>
    <w:rsid w:val="005A6EC4"/>
    <w:rsid w:val="005A6ED5"/>
    <w:rsid w:val="005A721C"/>
    <w:rsid w:val="005A7332"/>
    <w:rsid w:val="005A734E"/>
    <w:rsid w:val="005A7373"/>
    <w:rsid w:val="005A751D"/>
    <w:rsid w:val="005A7591"/>
    <w:rsid w:val="005A76D6"/>
    <w:rsid w:val="005A7908"/>
    <w:rsid w:val="005A79BC"/>
    <w:rsid w:val="005A7A00"/>
    <w:rsid w:val="005A7AC4"/>
    <w:rsid w:val="005A7B44"/>
    <w:rsid w:val="005A7C0C"/>
    <w:rsid w:val="005A7D20"/>
    <w:rsid w:val="005A7D5C"/>
    <w:rsid w:val="005A7DE8"/>
    <w:rsid w:val="005AF51F"/>
    <w:rsid w:val="005B00A0"/>
    <w:rsid w:val="005B00FF"/>
    <w:rsid w:val="005B0159"/>
    <w:rsid w:val="005B022D"/>
    <w:rsid w:val="005B0330"/>
    <w:rsid w:val="005B040B"/>
    <w:rsid w:val="005B04E0"/>
    <w:rsid w:val="005B05F6"/>
    <w:rsid w:val="005B0781"/>
    <w:rsid w:val="005B0ACF"/>
    <w:rsid w:val="005B0B53"/>
    <w:rsid w:val="005B0BAB"/>
    <w:rsid w:val="005B0C4E"/>
    <w:rsid w:val="005B0D4E"/>
    <w:rsid w:val="005B0D54"/>
    <w:rsid w:val="005B0D69"/>
    <w:rsid w:val="005B1020"/>
    <w:rsid w:val="005B112C"/>
    <w:rsid w:val="005B1144"/>
    <w:rsid w:val="005B1334"/>
    <w:rsid w:val="005B136D"/>
    <w:rsid w:val="005B1385"/>
    <w:rsid w:val="005B14EB"/>
    <w:rsid w:val="005B1503"/>
    <w:rsid w:val="005B163E"/>
    <w:rsid w:val="005B1829"/>
    <w:rsid w:val="005B187E"/>
    <w:rsid w:val="005B19D4"/>
    <w:rsid w:val="005B1ABA"/>
    <w:rsid w:val="005B1AC2"/>
    <w:rsid w:val="005B1C33"/>
    <w:rsid w:val="005B1C83"/>
    <w:rsid w:val="005B1CD2"/>
    <w:rsid w:val="005B1CDB"/>
    <w:rsid w:val="005B1D10"/>
    <w:rsid w:val="005B1F1A"/>
    <w:rsid w:val="005B1F5B"/>
    <w:rsid w:val="005B1F71"/>
    <w:rsid w:val="005B2131"/>
    <w:rsid w:val="005B2197"/>
    <w:rsid w:val="005B233D"/>
    <w:rsid w:val="005B25B2"/>
    <w:rsid w:val="005B2652"/>
    <w:rsid w:val="005B26F1"/>
    <w:rsid w:val="005B294C"/>
    <w:rsid w:val="005B2B9E"/>
    <w:rsid w:val="005B2BB9"/>
    <w:rsid w:val="005B2C09"/>
    <w:rsid w:val="005B2D32"/>
    <w:rsid w:val="005B2FCB"/>
    <w:rsid w:val="005B3080"/>
    <w:rsid w:val="005B309C"/>
    <w:rsid w:val="005B3124"/>
    <w:rsid w:val="005B3174"/>
    <w:rsid w:val="005B3205"/>
    <w:rsid w:val="005B336A"/>
    <w:rsid w:val="005B33EA"/>
    <w:rsid w:val="005B3457"/>
    <w:rsid w:val="005B3489"/>
    <w:rsid w:val="005B34E7"/>
    <w:rsid w:val="005B353F"/>
    <w:rsid w:val="005B3568"/>
    <w:rsid w:val="005B3663"/>
    <w:rsid w:val="005B3681"/>
    <w:rsid w:val="005B36D0"/>
    <w:rsid w:val="005B3A34"/>
    <w:rsid w:val="005B3BD9"/>
    <w:rsid w:val="005B3C82"/>
    <w:rsid w:val="005B3DAD"/>
    <w:rsid w:val="005B3EF8"/>
    <w:rsid w:val="005B3F9F"/>
    <w:rsid w:val="005B3FA5"/>
    <w:rsid w:val="005B403E"/>
    <w:rsid w:val="005B4220"/>
    <w:rsid w:val="005B437A"/>
    <w:rsid w:val="005B4420"/>
    <w:rsid w:val="005B4459"/>
    <w:rsid w:val="005B451A"/>
    <w:rsid w:val="005B4565"/>
    <w:rsid w:val="005B47DD"/>
    <w:rsid w:val="005B4836"/>
    <w:rsid w:val="005B4893"/>
    <w:rsid w:val="005B4894"/>
    <w:rsid w:val="005B491D"/>
    <w:rsid w:val="005B4B6B"/>
    <w:rsid w:val="005B4B9F"/>
    <w:rsid w:val="005B4C76"/>
    <w:rsid w:val="005B4CC7"/>
    <w:rsid w:val="005B4EBD"/>
    <w:rsid w:val="005B4FC6"/>
    <w:rsid w:val="005B4FFB"/>
    <w:rsid w:val="005B52E0"/>
    <w:rsid w:val="005B5314"/>
    <w:rsid w:val="005B54A8"/>
    <w:rsid w:val="005B54E5"/>
    <w:rsid w:val="005B5504"/>
    <w:rsid w:val="005B552C"/>
    <w:rsid w:val="005B557F"/>
    <w:rsid w:val="005B5834"/>
    <w:rsid w:val="005B5855"/>
    <w:rsid w:val="005B590B"/>
    <w:rsid w:val="005B595D"/>
    <w:rsid w:val="005B5972"/>
    <w:rsid w:val="005B5B91"/>
    <w:rsid w:val="005B5FA6"/>
    <w:rsid w:val="005B6044"/>
    <w:rsid w:val="005B60EA"/>
    <w:rsid w:val="005B611F"/>
    <w:rsid w:val="005B6193"/>
    <w:rsid w:val="005B61C4"/>
    <w:rsid w:val="005B6284"/>
    <w:rsid w:val="005B6373"/>
    <w:rsid w:val="005B637B"/>
    <w:rsid w:val="005B655A"/>
    <w:rsid w:val="005B67B4"/>
    <w:rsid w:val="005B693B"/>
    <w:rsid w:val="005B6A54"/>
    <w:rsid w:val="005B6AE8"/>
    <w:rsid w:val="005B6BCD"/>
    <w:rsid w:val="005B6C26"/>
    <w:rsid w:val="005B6C38"/>
    <w:rsid w:val="005B6CE9"/>
    <w:rsid w:val="005B6D51"/>
    <w:rsid w:val="005B6D88"/>
    <w:rsid w:val="005B6E5C"/>
    <w:rsid w:val="005B7053"/>
    <w:rsid w:val="005B70E2"/>
    <w:rsid w:val="005B730A"/>
    <w:rsid w:val="005B732C"/>
    <w:rsid w:val="005B7374"/>
    <w:rsid w:val="005B73CB"/>
    <w:rsid w:val="005B762E"/>
    <w:rsid w:val="005B763B"/>
    <w:rsid w:val="005B772F"/>
    <w:rsid w:val="005B778F"/>
    <w:rsid w:val="005B7833"/>
    <w:rsid w:val="005B7972"/>
    <w:rsid w:val="005B7A34"/>
    <w:rsid w:val="005B7BCB"/>
    <w:rsid w:val="005B7D2D"/>
    <w:rsid w:val="005B7DBC"/>
    <w:rsid w:val="005B7EB3"/>
    <w:rsid w:val="005B7EF7"/>
    <w:rsid w:val="005B7F13"/>
    <w:rsid w:val="005B7F91"/>
    <w:rsid w:val="005C0090"/>
    <w:rsid w:val="005C01DE"/>
    <w:rsid w:val="005C0336"/>
    <w:rsid w:val="005C0569"/>
    <w:rsid w:val="005C0663"/>
    <w:rsid w:val="005C06C5"/>
    <w:rsid w:val="005C0706"/>
    <w:rsid w:val="005C0732"/>
    <w:rsid w:val="005C0884"/>
    <w:rsid w:val="005C08A8"/>
    <w:rsid w:val="005C08AD"/>
    <w:rsid w:val="005C08FF"/>
    <w:rsid w:val="005C0A37"/>
    <w:rsid w:val="005C0DD6"/>
    <w:rsid w:val="005C0F36"/>
    <w:rsid w:val="005C11B6"/>
    <w:rsid w:val="005C11E1"/>
    <w:rsid w:val="005C1236"/>
    <w:rsid w:val="005C1524"/>
    <w:rsid w:val="005C1583"/>
    <w:rsid w:val="005C15D6"/>
    <w:rsid w:val="005C174A"/>
    <w:rsid w:val="005C1956"/>
    <w:rsid w:val="005C1961"/>
    <w:rsid w:val="005C1B8C"/>
    <w:rsid w:val="005C1C4A"/>
    <w:rsid w:val="005C1DF1"/>
    <w:rsid w:val="005C1E09"/>
    <w:rsid w:val="005C1E58"/>
    <w:rsid w:val="005C1F22"/>
    <w:rsid w:val="005C209A"/>
    <w:rsid w:val="005C2120"/>
    <w:rsid w:val="005C218A"/>
    <w:rsid w:val="005C22EB"/>
    <w:rsid w:val="005C232A"/>
    <w:rsid w:val="005C2392"/>
    <w:rsid w:val="005C24BC"/>
    <w:rsid w:val="005C25FE"/>
    <w:rsid w:val="005C2820"/>
    <w:rsid w:val="005C2861"/>
    <w:rsid w:val="005C28A6"/>
    <w:rsid w:val="005C29B4"/>
    <w:rsid w:val="005C2A53"/>
    <w:rsid w:val="005C2A78"/>
    <w:rsid w:val="005C2B13"/>
    <w:rsid w:val="005C2B1E"/>
    <w:rsid w:val="005C2C8B"/>
    <w:rsid w:val="005C2F29"/>
    <w:rsid w:val="005C2F8C"/>
    <w:rsid w:val="005C2FFB"/>
    <w:rsid w:val="005C30A8"/>
    <w:rsid w:val="005C33DB"/>
    <w:rsid w:val="005C3595"/>
    <w:rsid w:val="005C36AC"/>
    <w:rsid w:val="005C36EF"/>
    <w:rsid w:val="005C39B2"/>
    <w:rsid w:val="005C3B76"/>
    <w:rsid w:val="005C3C82"/>
    <w:rsid w:val="005C3C86"/>
    <w:rsid w:val="005C3D46"/>
    <w:rsid w:val="005C3E3E"/>
    <w:rsid w:val="005C3F09"/>
    <w:rsid w:val="005C4180"/>
    <w:rsid w:val="005C4227"/>
    <w:rsid w:val="005C4271"/>
    <w:rsid w:val="005C4317"/>
    <w:rsid w:val="005C4490"/>
    <w:rsid w:val="005C4500"/>
    <w:rsid w:val="005C4680"/>
    <w:rsid w:val="005C472B"/>
    <w:rsid w:val="005C474D"/>
    <w:rsid w:val="005C4773"/>
    <w:rsid w:val="005C47E4"/>
    <w:rsid w:val="005C47FE"/>
    <w:rsid w:val="005C4B7F"/>
    <w:rsid w:val="005C4BE9"/>
    <w:rsid w:val="005C4CD5"/>
    <w:rsid w:val="005C4D4E"/>
    <w:rsid w:val="005C4D97"/>
    <w:rsid w:val="005C4DF6"/>
    <w:rsid w:val="005C4E3A"/>
    <w:rsid w:val="005C505D"/>
    <w:rsid w:val="005C50E0"/>
    <w:rsid w:val="005C5182"/>
    <w:rsid w:val="005C51D3"/>
    <w:rsid w:val="005C52B0"/>
    <w:rsid w:val="005C52BD"/>
    <w:rsid w:val="005C5363"/>
    <w:rsid w:val="005C537A"/>
    <w:rsid w:val="005C54A0"/>
    <w:rsid w:val="005C5717"/>
    <w:rsid w:val="005C5AA4"/>
    <w:rsid w:val="005C5AB6"/>
    <w:rsid w:val="005C5B49"/>
    <w:rsid w:val="005C5BAA"/>
    <w:rsid w:val="005C5BF4"/>
    <w:rsid w:val="005C5BFD"/>
    <w:rsid w:val="005C5C2D"/>
    <w:rsid w:val="005C5C82"/>
    <w:rsid w:val="005C5DAF"/>
    <w:rsid w:val="005C5DF4"/>
    <w:rsid w:val="005C5FB0"/>
    <w:rsid w:val="005C6196"/>
    <w:rsid w:val="005C633A"/>
    <w:rsid w:val="005C6408"/>
    <w:rsid w:val="005C6560"/>
    <w:rsid w:val="005C65A4"/>
    <w:rsid w:val="005C664B"/>
    <w:rsid w:val="005C6684"/>
    <w:rsid w:val="005C668A"/>
    <w:rsid w:val="005C668B"/>
    <w:rsid w:val="005C6716"/>
    <w:rsid w:val="005C6790"/>
    <w:rsid w:val="005C67BC"/>
    <w:rsid w:val="005C6834"/>
    <w:rsid w:val="005C6873"/>
    <w:rsid w:val="005C68B1"/>
    <w:rsid w:val="005C68D0"/>
    <w:rsid w:val="005C68E3"/>
    <w:rsid w:val="005C69D3"/>
    <w:rsid w:val="005C6A02"/>
    <w:rsid w:val="005C6A8C"/>
    <w:rsid w:val="005C6AD2"/>
    <w:rsid w:val="005C6B45"/>
    <w:rsid w:val="005C6BC1"/>
    <w:rsid w:val="005C6C45"/>
    <w:rsid w:val="005C6CF9"/>
    <w:rsid w:val="005C6E34"/>
    <w:rsid w:val="005C6EFB"/>
    <w:rsid w:val="005C6F2E"/>
    <w:rsid w:val="005C6F97"/>
    <w:rsid w:val="005C704F"/>
    <w:rsid w:val="005C7066"/>
    <w:rsid w:val="005C72F5"/>
    <w:rsid w:val="005C763E"/>
    <w:rsid w:val="005C766A"/>
    <w:rsid w:val="005C76D6"/>
    <w:rsid w:val="005C7832"/>
    <w:rsid w:val="005C78B2"/>
    <w:rsid w:val="005C78E3"/>
    <w:rsid w:val="005C79D0"/>
    <w:rsid w:val="005C79F4"/>
    <w:rsid w:val="005C7AA2"/>
    <w:rsid w:val="005C7DD6"/>
    <w:rsid w:val="005C7FBF"/>
    <w:rsid w:val="005D0081"/>
    <w:rsid w:val="005D014D"/>
    <w:rsid w:val="005D0190"/>
    <w:rsid w:val="005D01B5"/>
    <w:rsid w:val="005D034E"/>
    <w:rsid w:val="005D0369"/>
    <w:rsid w:val="005D03B7"/>
    <w:rsid w:val="005D042E"/>
    <w:rsid w:val="005D0440"/>
    <w:rsid w:val="005D04AF"/>
    <w:rsid w:val="005D04B2"/>
    <w:rsid w:val="005D0627"/>
    <w:rsid w:val="005D0655"/>
    <w:rsid w:val="005D06E6"/>
    <w:rsid w:val="005D0764"/>
    <w:rsid w:val="005D07BA"/>
    <w:rsid w:val="005D08A6"/>
    <w:rsid w:val="005D08D1"/>
    <w:rsid w:val="005D0BAF"/>
    <w:rsid w:val="005D0BC1"/>
    <w:rsid w:val="005D0CB9"/>
    <w:rsid w:val="005D0DDB"/>
    <w:rsid w:val="005D0F86"/>
    <w:rsid w:val="005D10A2"/>
    <w:rsid w:val="005D10FB"/>
    <w:rsid w:val="005D116F"/>
    <w:rsid w:val="005D127A"/>
    <w:rsid w:val="005D1311"/>
    <w:rsid w:val="005D149D"/>
    <w:rsid w:val="005D14C2"/>
    <w:rsid w:val="005D1774"/>
    <w:rsid w:val="005D184F"/>
    <w:rsid w:val="005D19BB"/>
    <w:rsid w:val="005D1AE7"/>
    <w:rsid w:val="005D1B47"/>
    <w:rsid w:val="005D1CEA"/>
    <w:rsid w:val="005D1DFC"/>
    <w:rsid w:val="005D1E8E"/>
    <w:rsid w:val="005D1F4B"/>
    <w:rsid w:val="005D1F7A"/>
    <w:rsid w:val="005D2043"/>
    <w:rsid w:val="005D2054"/>
    <w:rsid w:val="005D20C1"/>
    <w:rsid w:val="005D213A"/>
    <w:rsid w:val="005D21D4"/>
    <w:rsid w:val="005D23F4"/>
    <w:rsid w:val="005D27BB"/>
    <w:rsid w:val="005D27CB"/>
    <w:rsid w:val="005D27F4"/>
    <w:rsid w:val="005D286E"/>
    <w:rsid w:val="005D29E3"/>
    <w:rsid w:val="005D2A51"/>
    <w:rsid w:val="005D2B08"/>
    <w:rsid w:val="005D2DB4"/>
    <w:rsid w:val="005D2EB6"/>
    <w:rsid w:val="005D2F45"/>
    <w:rsid w:val="005D3019"/>
    <w:rsid w:val="005D3068"/>
    <w:rsid w:val="005D3108"/>
    <w:rsid w:val="005D3124"/>
    <w:rsid w:val="005D31C2"/>
    <w:rsid w:val="005D3312"/>
    <w:rsid w:val="005D33D3"/>
    <w:rsid w:val="005D351D"/>
    <w:rsid w:val="005D3524"/>
    <w:rsid w:val="005D365D"/>
    <w:rsid w:val="005D36AF"/>
    <w:rsid w:val="005D382E"/>
    <w:rsid w:val="005D3D76"/>
    <w:rsid w:val="005D3E49"/>
    <w:rsid w:val="005D3EA5"/>
    <w:rsid w:val="005D3FA3"/>
    <w:rsid w:val="005D40C0"/>
    <w:rsid w:val="005D411F"/>
    <w:rsid w:val="005D420D"/>
    <w:rsid w:val="005D433D"/>
    <w:rsid w:val="005D4469"/>
    <w:rsid w:val="005D44EE"/>
    <w:rsid w:val="005D44F9"/>
    <w:rsid w:val="005D471A"/>
    <w:rsid w:val="005D4743"/>
    <w:rsid w:val="005D4784"/>
    <w:rsid w:val="005D47D6"/>
    <w:rsid w:val="005D4858"/>
    <w:rsid w:val="005D48C0"/>
    <w:rsid w:val="005D4A9F"/>
    <w:rsid w:val="005D4C53"/>
    <w:rsid w:val="005D4C56"/>
    <w:rsid w:val="005D4E35"/>
    <w:rsid w:val="005D4E8A"/>
    <w:rsid w:val="005D4EC9"/>
    <w:rsid w:val="005D4EE4"/>
    <w:rsid w:val="005D4F40"/>
    <w:rsid w:val="005D4FA1"/>
    <w:rsid w:val="005D51A7"/>
    <w:rsid w:val="005D53E5"/>
    <w:rsid w:val="005D540C"/>
    <w:rsid w:val="005D5432"/>
    <w:rsid w:val="005D548E"/>
    <w:rsid w:val="005D54EC"/>
    <w:rsid w:val="005D5503"/>
    <w:rsid w:val="005D5506"/>
    <w:rsid w:val="005D5572"/>
    <w:rsid w:val="005D55AC"/>
    <w:rsid w:val="005D55B3"/>
    <w:rsid w:val="005D5674"/>
    <w:rsid w:val="005D5676"/>
    <w:rsid w:val="005D5735"/>
    <w:rsid w:val="005D592D"/>
    <w:rsid w:val="005D59F2"/>
    <w:rsid w:val="005D5B33"/>
    <w:rsid w:val="005D5C79"/>
    <w:rsid w:val="005D5D58"/>
    <w:rsid w:val="005D5D64"/>
    <w:rsid w:val="005D5DD4"/>
    <w:rsid w:val="005D5E4A"/>
    <w:rsid w:val="005D5F4E"/>
    <w:rsid w:val="005D6095"/>
    <w:rsid w:val="005D613D"/>
    <w:rsid w:val="005D61E2"/>
    <w:rsid w:val="005D622F"/>
    <w:rsid w:val="005D631D"/>
    <w:rsid w:val="005D6451"/>
    <w:rsid w:val="005D64EB"/>
    <w:rsid w:val="005D6766"/>
    <w:rsid w:val="005D678C"/>
    <w:rsid w:val="005D6801"/>
    <w:rsid w:val="005D6868"/>
    <w:rsid w:val="005D688C"/>
    <w:rsid w:val="005D6AC3"/>
    <w:rsid w:val="005D6D96"/>
    <w:rsid w:val="005D7004"/>
    <w:rsid w:val="005D702F"/>
    <w:rsid w:val="005D705F"/>
    <w:rsid w:val="005D717B"/>
    <w:rsid w:val="005D7273"/>
    <w:rsid w:val="005D729E"/>
    <w:rsid w:val="005D7497"/>
    <w:rsid w:val="005D761C"/>
    <w:rsid w:val="005D77DB"/>
    <w:rsid w:val="005D794D"/>
    <w:rsid w:val="005D7A66"/>
    <w:rsid w:val="005D7AD8"/>
    <w:rsid w:val="005D7ADA"/>
    <w:rsid w:val="005D7AE0"/>
    <w:rsid w:val="005D7AEF"/>
    <w:rsid w:val="005E0016"/>
    <w:rsid w:val="005E008E"/>
    <w:rsid w:val="005E00CD"/>
    <w:rsid w:val="005E0160"/>
    <w:rsid w:val="005E01D2"/>
    <w:rsid w:val="005E0322"/>
    <w:rsid w:val="005E03C2"/>
    <w:rsid w:val="005E03DE"/>
    <w:rsid w:val="005E04B3"/>
    <w:rsid w:val="005E0607"/>
    <w:rsid w:val="005E084E"/>
    <w:rsid w:val="005E0861"/>
    <w:rsid w:val="005E0952"/>
    <w:rsid w:val="005E0A28"/>
    <w:rsid w:val="005E0B5C"/>
    <w:rsid w:val="005E0C81"/>
    <w:rsid w:val="005E0E7F"/>
    <w:rsid w:val="005E1001"/>
    <w:rsid w:val="005E114C"/>
    <w:rsid w:val="005E1503"/>
    <w:rsid w:val="005E1590"/>
    <w:rsid w:val="005E15A4"/>
    <w:rsid w:val="005E174E"/>
    <w:rsid w:val="005E1786"/>
    <w:rsid w:val="005E17DB"/>
    <w:rsid w:val="005E187D"/>
    <w:rsid w:val="005E190B"/>
    <w:rsid w:val="005E1C9F"/>
    <w:rsid w:val="005E1D39"/>
    <w:rsid w:val="005E1E1D"/>
    <w:rsid w:val="005E213B"/>
    <w:rsid w:val="005E228F"/>
    <w:rsid w:val="005E22A2"/>
    <w:rsid w:val="005E22C2"/>
    <w:rsid w:val="005E2353"/>
    <w:rsid w:val="005E2444"/>
    <w:rsid w:val="005E2538"/>
    <w:rsid w:val="005E278C"/>
    <w:rsid w:val="005E2961"/>
    <w:rsid w:val="005E2967"/>
    <w:rsid w:val="005E2AAC"/>
    <w:rsid w:val="005E2BD5"/>
    <w:rsid w:val="005E2CAD"/>
    <w:rsid w:val="005E2D0C"/>
    <w:rsid w:val="005E2F54"/>
    <w:rsid w:val="005E36A3"/>
    <w:rsid w:val="005E36B4"/>
    <w:rsid w:val="005E36C2"/>
    <w:rsid w:val="005E37AF"/>
    <w:rsid w:val="005E3B15"/>
    <w:rsid w:val="005E3B46"/>
    <w:rsid w:val="005E3B70"/>
    <w:rsid w:val="005E3D49"/>
    <w:rsid w:val="005E3D6E"/>
    <w:rsid w:val="005E3D81"/>
    <w:rsid w:val="005E3E2B"/>
    <w:rsid w:val="005E3ECF"/>
    <w:rsid w:val="005E4134"/>
    <w:rsid w:val="005E424C"/>
    <w:rsid w:val="005E42AF"/>
    <w:rsid w:val="005E42C6"/>
    <w:rsid w:val="005E4317"/>
    <w:rsid w:val="005E43DE"/>
    <w:rsid w:val="005E450D"/>
    <w:rsid w:val="005E4670"/>
    <w:rsid w:val="005E467A"/>
    <w:rsid w:val="005E4685"/>
    <w:rsid w:val="005E47E2"/>
    <w:rsid w:val="005E4865"/>
    <w:rsid w:val="005E4948"/>
    <w:rsid w:val="005E4988"/>
    <w:rsid w:val="005E4A21"/>
    <w:rsid w:val="005E4C0B"/>
    <w:rsid w:val="005E4DED"/>
    <w:rsid w:val="005E4E09"/>
    <w:rsid w:val="005E4E16"/>
    <w:rsid w:val="005E4F8E"/>
    <w:rsid w:val="005E5159"/>
    <w:rsid w:val="005E525F"/>
    <w:rsid w:val="005E526A"/>
    <w:rsid w:val="005E54C3"/>
    <w:rsid w:val="005E551F"/>
    <w:rsid w:val="005E56B3"/>
    <w:rsid w:val="005E5853"/>
    <w:rsid w:val="005E58F6"/>
    <w:rsid w:val="005E593C"/>
    <w:rsid w:val="005E5AB0"/>
    <w:rsid w:val="005E5B9D"/>
    <w:rsid w:val="005E5BBF"/>
    <w:rsid w:val="005E5E05"/>
    <w:rsid w:val="005E5F58"/>
    <w:rsid w:val="005E6155"/>
    <w:rsid w:val="005E61C9"/>
    <w:rsid w:val="005E62A3"/>
    <w:rsid w:val="005E6322"/>
    <w:rsid w:val="005E6440"/>
    <w:rsid w:val="005E657C"/>
    <w:rsid w:val="005E6676"/>
    <w:rsid w:val="005E680D"/>
    <w:rsid w:val="005E68CD"/>
    <w:rsid w:val="005E68E3"/>
    <w:rsid w:val="005E6971"/>
    <w:rsid w:val="005E6985"/>
    <w:rsid w:val="005E6A5B"/>
    <w:rsid w:val="005E6BD7"/>
    <w:rsid w:val="005E6C72"/>
    <w:rsid w:val="005E6CCB"/>
    <w:rsid w:val="005E6CEC"/>
    <w:rsid w:val="005E6D93"/>
    <w:rsid w:val="005E6F9F"/>
    <w:rsid w:val="005E706D"/>
    <w:rsid w:val="005E7077"/>
    <w:rsid w:val="005E7173"/>
    <w:rsid w:val="005E728B"/>
    <w:rsid w:val="005E72CC"/>
    <w:rsid w:val="005E731E"/>
    <w:rsid w:val="005E73B9"/>
    <w:rsid w:val="005E73E3"/>
    <w:rsid w:val="005E7564"/>
    <w:rsid w:val="005E758F"/>
    <w:rsid w:val="005E768A"/>
    <w:rsid w:val="005E77EA"/>
    <w:rsid w:val="005E7922"/>
    <w:rsid w:val="005E7939"/>
    <w:rsid w:val="005E7AE3"/>
    <w:rsid w:val="005E7B9F"/>
    <w:rsid w:val="005E7C7E"/>
    <w:rsid w:val="005E7D51"/>
    <w:rsid w:val="005E7EB3"/>
    <w:rsid w:val="005F019A"/>
    <w:rsid w:val="005F035F"/>
    <w:rsid w:val="005F03C7"/>
    <w:rsid w:val="005F047F"/>
    <w:rsid w:val="005F055F"/>
    <w:rsid w:val="005F0583"/>
    <w:rsid w:val="005F06EE"/>
    <w:rsid w:val="005F07AA"/>
    <w:rsid w:val="005F07BB"/>
    <w:rsid w:val="005F09E7"/>
    <w:rsid w:val="005F0AE5"/>
    <w:rsid w:val="005F0BBA"/>
    <w:rsid w:val="005F0BCB"/>
    <w:rsid w:val="005F0D1C"/>
    <w:rsid w:val="005F0D5C"/>
    <w:rsid w:val="005F0E40"/>
    <w:rsid w:val="005F0FBA"/>
    <w:rsid w:val="005F104E"/>
    <w:rsid w:val="005F10FC"/>
    <w:rsid w:val="005F112D"/>
    <w:rsid w:val="005F1142"/>
    <w:rsid w:val="005F119B"/>
    <w:rsid w:val="005F136B"/>
    <w:rsid w:val="005F149F"/>
    <w:rsid w:val="005F1518"/>
    <w:rsid w:val="005F155F"/>
    <w:rsid w:val="005F1585"/>
    <w:rsid w:val="005F159A"/>
    <w:rsid w:val="005F1706"/>
    <w:rsid w:val="005F17E2"/>
    <w:rsid w:val="005F18A9"/>
    <w:rsid w:val="005F18E0"/>
    <w:rsid w:val="005F1AA6"/>
    <w:rsid w:val="005F1BD7"/>
    <w:rsid w:val="005F1DC2"/>
    <w:rsid w:val="005F1EB5"/>
    <w:rsid w:val="005F1FF3"/>
    <w:rsid w:val="005F2040"/>
    <w:rsid w:val="005F20B8"/>
    <w:rsid w:val="005F2179"/>
    <w:rsid w:val="005F2258"/>
    <w:rsid w:val="005F2267"/>
    <w:rsid w:val="005F26F0"/>
    <w:rsid w:val="005F2809"/>
    <w:rsid w:val="005F2987"/>
    <w:rsid w:val="005F2B06"/>
    <w:rsid w:val="005F2BC2"/>
    <w:rsid w:val="005F2C1C"/>
    <w:rsid w:val="005F2C39"/>
    <w:rsid w:val="005F2FC4"/>
    <w:rsid w:val="005F2FD0"/>
    <w:rsid w:val="005F2FE7"/>
    <w:rsid w:val="005F2FF3"/>
    <w:rsid w:val="005F307C"/>
    <w:rsid w:val="005F30AB"/>
    <w:rsid w:val="005F34F6"/>
    <w:rsid w:val="005F3966"/>
    <w:rsid w:val="005F3A86"/>
    <w:rsid w:val="005F3AB3"/>
    <w:rsid w:val="005F3B0F"/>
    <w:rsid w:val="005F3B92"/>
    <w:rsid w:val="005F3CD0"/>
    <w:rsid w:val="005F3E24"/>
    <w:rsid w:val="005F3E8D"/>
    <w:rsid w:val="005F3EA4"/>
    <w:rsid w:val="005F3FB8"/>
    <w:rsid w:val="005F4233"/>
    <w:rsid w:val="005F42CC"/>
    <w:rsid w:val="005F444C"/>
    <w:rsid w:val="005F449F"/>
    <w:rsid w:val="005F44C3"/>
    <w:rsid w:val="005F4568"/>
    <w:rsid w:val="005F458B"/>
    <w:rsid w:val="005F45A2"/>
    <w:rsid w:val="005F45C8"/>
    <w:rsid w:val="005F4661"/>
    <w:rsid w:val="005F48EE"/>
    <w:rsid w:val="005F4A4B"/>
    <w:rsid w:val="005F4A9C"/>
    <w:rsid w:val="005F4B4B"/>
    <w:rsid w:val="005F4BD7"/>
    <w:rsid w:val="005F503E"/>
    <w:rsid w:val="005F511E"/>
    <w:rsid w:val="005F5314"/>
    <w:rsid w:val="005F531C"/>
    <w:rsid w:val="005F54E2"/>
    <w:rsid w:val="005F5610"/>
    <w:rsid w:val="005F5624"/>
    <w:rsid w:val="005F5809"/>
    <w:rsid w:val="005F5923"/>
    <w:rsid w:val="005F5A48"/>
    <w:rsid w:val="005F5ACB"/>
    <w:rsid w:val="005F5B75"/>
    <w:rsid w:val="005F5B8C"/>
    <w:rsid w:val="005F5B9E"/>
    <w:rsid w:val="005F5BF6"/>
    <w:rsid w:val="005F5D18"/>
    <w:rsid w:val="005F5DC1"/>
    <w:rsid w:val="005F5DE7"/>
    <w:rsid w:val="005F5E93"/>
    <w:rsid w:val="005F5EC4"/>
    <w:rsid w:val="005F5EDB"/>
    <w:rsid w:val="005F5F75"/>
    <w:rsid w:val="005F600D"/>
    <w:rsid w:val="005F61F0"/>
    <w:rsid w:val="005F63C7"/>
    <w:rsid w:val="005F63DA"/>
    <w:rsid w:val="005F649D"/>
    <w:rsid w:val="005F64E0"/>
    <w:rsid w:val="005F64E9"/>
    <w:rsid w:val="005F6515"/>
    <w:rsid w:val="005F65BC"/>
    <w:rsid w:val="005F65DD"/>
    <w:rsid w:val="005F674A"/>
    <w:rsid w:val="005F6894"/>
    <w:rsid w:val="005F6939"/>
    <w:rsid w:val="005F6B4C"/>
    <w:rsid w:val="005F6C83"/>
    <w:rsid w:val="005F6C8F"/>
    <w:rsid w:val="005F6D56"/>
    <w:rsid w:val="005F6DF0"/>
    <w:rsid w:val="005F6EAB"/>
    <w:rsid w:val="005F6F68"/>
    <w:rsid w:val="005F6F7E"/>
    <w:rsid w:val="005F6FFA"/>
    <w:rsid w:val="005F7021"/>
    <w:rsid w:val="005F70A8"/>
    <w:rsid w:val="005F7170"/>
    <w:rsid w:val="005F73F2"/>
    <w:rsid w:val="005F7483"/>
    <w:rsid w:val="005F7523"/>
    <w:rsid w:val="005F7557"/>
    <w:rsid w:val="005F768B"/>
    <w:rsid w:val="005F76B9"/>
    <w:rsid w:val="005F7717"/>
    <w:rsid w:val="005F788B"/>
    <w:rsid w:val="005F78AF"/>
    <w:rsid w:val="005F7BDD"/>
    <w:rsid w:val="005F7EA9"/>
    <w:rsid w:val="00600004"/>
    <w:rsid w:val="00600014"/>
    <w:rsid w:val="0060019C"/>
    <w:rsid w:val="006002B7"/>
    <w:rsid w:val="0060052E"/>
    <w:rsid w:val="00600603"/>
    <w:rsid w:val="0060064D"/>
    <w:rsid w:val="00600706"/>
    <w:rsid w:val="00600799"/>
    <w:rsid w:val="00600874"/>
    <w:rsid w:val="006008FC"/>
    <w:rsid w:val="006009E7"/>
    <w:rsid w:val="00600A46"/>
    <w:rsid w:val="00600B2C"/>
    <w:rsid w:val="00600B4D"/>
    <w:rsid w:val="00600C3D"/>
    <w:rsid w:val="00600C68"/>
    <w:rsid w:val="00600CB3"/>
    <w:rsid w:val="00600ED6"/>
    <w:rsid w:val="00600F42"/>
    <w:rsid w:val="00600F93"/>
    <w:rsid w:val="00601083"/>
    <w:rsid w:val="006010D6"/>
    <w:rsid w:val="006010E5"/>
    <w:rsid w:val="0060116E"/>
    <w:rsid w:val="0060119E"/>
    <w:rsid w:val="0060129C"/>
    <w:rsid w:val="006013B6"/>
    <w:rsid w:val="00601407"/>
    <w:rsid w:val="006014D8"/>
    <w:rsid w:val="00601524"/>
    <w:rsid w:val="00601590"/>
    <w:rsid w:val="00601974"/>
    <w:rsid w:val="00601C09"/>
    <w:rsid w:val="00601C44"/>
    <w:rsid w:val="00601D1B"/>
    <w:rsid w:val="00601E60"/>
    <w:rsid w:val="00601E9A"/>
    <w:rsid w:val="00601FD7"/>
    <w:rsid w:val="006020D4"/>
    <w:rsid w:val="0060215C"/>
    <w:rsid w:val="00602308"/>
    <w:rsid w:val="00602326"/>
    <w:rsid w:val="00602424"/>
    <w:rsid w:val="00602447"/>
    <w:rsid w:val="0060253F"/>
    <w:rsid w:val="006027B7"/>
    <w:rsid w:val="00602C0B"/>
    <w:rsid w:val="00602D08"/>
    <w:rsid w:val="00602D69"/>
    <w:rsid w:val="00602E19"/>
    <w:rsid w:val="00602E36"/>
    <w:rsid w:val="00602F7E"/>
    <w:rsid w:val="00602F9A"/>
    <w:rsid w:val="00602FD6"/>
    <w:rsid w:val="00603028"/>
    <w:rsid w:val="00603185"/>
    <w:rsid w:val="0060333A"/>
    <w:rsid w:val="006033F0"/>
    <w:rsid w:val="006033FF"/>
    <w:rsid w:val="006035B5"/>
    <w:rsid w:val="0060365E"/>
    <w:rsid w:val="0060368F"/>
    <w:rsid w:val="006038FC"/>
    <w:rsid w:val="006039C9"/>
    <w:rsid w:val="00603B61"/>
    <w:rsid w:val="00603E8B"/>
    <w:rsid w:val="00603E8E"/>
    <w:rsid w:val="00604187"/>
    <w:rsid w:val="006041E9"/>
    <w:rsid w:val="0060422F"/>
    <w:rsid w:val="0060427F"/>
    <w:rsid w:val="006042F4"/>
    <w:rsid w:val="0060431B"/>
    <w:rsid w:val="00604379"/>
    <w:rsid w:val="006043C3"/>
    <w:rsid w:val="00604581"/>
    <w:rsid w:val="00604597"/>
    <w:rsid w:val="00604769"/>
    <w:rsid w:val="0060483C"/>
    <w:rsid w:val="006048B3"/>
    <w:rsid w:val="00604999"/>
    <w:rsid w:val="00604B03"/>
    <w:rsid w:val="00604B3F"/>
    <w:rsid w:val="00604C7C"/>
    <w:rsid w:val="00604F13"/>
    <w:rsid w:val="00604F7D"/>
    <w:rsid w:val="0060514D"/>
    <w:rsid w:val="00605170"/>
    <w:rsid w:val="00605173"/>
    <w:rsid w:val="0060527F"/>
    <w:rsid w:val="0060537C"/>
    <w:rsid w:val="006055AE"/>
    <w:rsid w:val="0060566B"/>
    <w:rsid w:val="006056B8"/>
    <w:rsid w:val="006056BA"/>
    <w:rsid w:val="00605762"/>
    <w:rsid w:val="006057FA"/>
    <w:rsid w:val="00605870"/>
    <w:rsid w:val="0060589E"/>
    <w:rsid w:val="00605CBB"/>
    <w:rsid w:val="00605CCE"/>
    <w:rsid w:val="00605D5F"/>
    <w:rsid w:val="00605E6F"/>
    <w:rsid w:val="00605F4B"/>
    <w:rsid w:val="00605F67"/>
    <w:rsid w:val="00605FD7"/>
    <w:rsid w:val="00606008"/>
    <w:rsid w:val="00606057"/>
    <w:rsid w:val="00606274"/>
    <w:rsid w:val="006064A2"/>
    <w:rsid w:val="0060652E"/>
    <w:rsid w:val="0060652F"/>
    <w:rsid w:val="006065CB"/>
    <w:rsid w:val="0060672E"/>
    <w:rsid w:val="00606735"/>
    <w:rsid w:val="006067A9"/>
    <w:rsid w:val="00606924"/>
    <w:rsid w:val="00606A4F"/>
    <w:rsid w:val="00606BE3"/>
    <w:rsid w:val="00606F0E"/>
    <w:rsid w:val="00606F9A"/>
    <w:rsid w:val="00607004"/>
    <w:rsid w:val="006070EB"/>
    <w:rsid w:val="006072C1"/>
    <w:rsid w:val="00607308"/>
    <w:rsid w:val="00607375"/>
    <w:rsid w:val="00607385"/>
    <w:rsid w:val="006073E0"/>
    <w:rsid w:val="0060746A"/>
    <w:rsid w:val="00607596"/>
    <w:rsid w:val="00607738"/>
    <w:rsid w:val="0060776A"/>
    <w:rsid w:val="0060778A"/>
    <w:rsid w:val="00607889"/>
    <w:rsid w:val="00607903"/>
    <w:rsid w:val="00607990"/>
    <w:rsid w:val="00607BA5"/>
    <w:rsid w:val="00607BC7"/>
    <w:rsid w:val="00607D51"/>
    <w:rsid w:val="00607DC0"/>
    <w:rsid w:val="006101C9"/>
    <w:rsid w:val="00610559"/>
    <w:rsid w:val="00610614"/>
    <w:rsid w:val="006106F1"/>
    <w:rsid w:val="006107F5"/>
    <w:rsid w:val="00610872"/>
    <w:rsid w:val="0061087C"/>
    <w:rsid w:val="0061087F"/>
    <w:rsid w:val="006108E2"/>
    <w:rsid w:val="00610A38"/>
    <w:rsid w:val="00610AA6"/>
    <w:rsid w:val="00610AAB"/>
    <w:rsid w:val="00610BA1"/>
    <w:rsid w:val="00610C6A"/>
    <w:rsid w:val="00610E65"/>
    <w:rsid w:val="00611062"/>
    <w:rsid w:val="0061127B"/>
    <w:rsid w:val="0061146C"/>
    <w:rsid w:val="00611476"/>
    <w:rsid w:val="00611487"/>
    <w:rsid w:val="00611661"/>
    <w:rsid w:val="006116AF"/>
    <w:rsid w:val="006117AE"/>
    <w:rsid w:val="0061187F"/>
    <w:rsid w:val="0061194D"/>
    <w:rsid w:val="00611B8F"/>
    <w:rsid w:val="00611C07"/>
    <w:rsid w:val="00611C51"/>
    <w:rsid w:val="00611D76"/>
    <w:rsid w:val="00611E0A"/>
    <w:rsid w:val="00611FE6"/>
    <w:rsid w:val="00612009"/>
    <w:rsid w:val="006120C0"/>
    <w:rsid w:val="006121AC"/>
    <w:rsid w:val="00612261"/>
    <w:rsid w:val="0061227A"/>
    <w:rsid w:val="006122C2"/>
    <w:rsid w:val="0061241C"/>
    <w:rsid w:val="00612465"/>
    <w:rsid w:val="006124C7"/>
    <w:rsid w:val="00612545"/>
    <w:rsid w:val="0061256B"/>
    <w:rsid w:val="006125A9"/>
    <w:rsid w:val="0061260E"/>
    <w:rsid w:val="00612636"/>
    <w:rsid w:val="00612679"/>
    <w:rsid w:val="006126A9"/>
    <w:rsid w:val="0061274B"/>
    <w:rsid w:val="00612752"/>
    <w:rsid w:val="00612B10"/>
    <w:rsid w:val="00612DF8"/>
    <w:rsid w:val="00612EC6"/>
    <w:rsid w:val="0061317F"/>
    <w:rsid w:val="0061324B"/>
    <w:rsid w:val="006132D3"/>
    <w:rsid w:val="00613344"/>
    <w:rsid w:val="006133B2"/>
    <w:rsid w:val="00613449"/>
    <w:rsid w:val="0061344A"/>
    <w:rsid w:val="006134E4"/>
    <w:rsid w:val="006135B0"/>
    <w:rsid w:val="006135BE"/>
    <w:rsid w:val="0061370B"/>
    <w:rsid w:val="0061397F"/>
    <w:rsid w:val="00613AF1"/>
    <w:rsid w:val="00613C56"/>
    <w:rsid w:val="00613C8E"/>
    <w:rsid w:val="00613CB4"/>
    <w:rsid w:val="00613D1F"/>
    <w:rsid w:val="00613FA7"/>
    <w:rsid w:val="00614107"/>
    <w:rsid w:val="006141D6"/>
    <w:rsid w:val="006141ED"/>
    <w:rsid w:val="006142D1"/>
    <w:rsid w:val="006142D3"/>
    <w:rsid w:val="006143AE"/>
    <w:rsid w:val="006145B3"/>
    <w:rsid w:val="006147E2"/>
    <w:rsid w:val="0061487E"/>
    <w:rsid w:val="006148EB"/>
    <w:rsid w:val="0061490D"/>
    <w:rsid w:val="00614958"/>
    <w:rsid w:val="00614A4D"/>
    <w:rsid w:val="00614B17"/>
    <w:rsid w:val="00614B20"/>
    <w:rsid w:val="00614BFA"/>
    <w:rsid w:val="00614DD5"/>
    <w:rsid w:val="00614E08"/>
    <w:rsid w:val="00614F4B"/>
    <w:rsid w:val="006150E5"/>
    <w:rsid w:val="006150FA"/>
    <w:rsid w:val="00615133"/>
    <w:rsid w:val="00615215"/>
    <w:rsid w:val="006152CE"/>
    <w:rsid w:val="00615334"/>
    <w:rsid w:val="006155A3"/>
    <w:rsid w:val="00615601"/>
    <w:rsid w:val="00615733"/>
    <w:rsid w:val="0061586D"/>
    <w:rsid w:val="0061590C"/>
    <w:rsid w:val="006159F2"/>
    <w:rsid w:val="00615A68"/>
    <w:rsid w:val="00615A8D"/>
    <w:rsid w:val="00615CFA"/>
    <w:rsid w:val="00615D48"/>
    <w:rsid w:val="00615E31"/>
    <w:rsid w:val="00615E80"/>
    <w:rsid w:val="00616025"/>
    <w:rsid w:val="00616058"/>
    <w:rsid w:val="00616059"/>
    <w:rsid w:val="006160CF"/>
    <w:rsid w:val="0061615C"/>
    <w:rsid w:val="006161EC"/>
    <w:rsid w:val="006161F9"/>
    <w:rsid w:val="00616343"/>
    <w:rsid w:val="006163DD"/>
    <w:rsid w:val="00616455"/>
    <w:rsid w:val="00616667"/>
    <w:rsid w:val="00616791"/>
    <w:rsid w:val="006169AA"/>
    <w:rsid w:val="00616B50"/>
    <w:rsid w:val="00616B6E"/>
    <w:rsid w:val="00616BA2"/>
    <w:rsid w:val="00616CB2"/>
    <w:rsid w:val="00616CCA"/>
    <w:rsid w:val="00616CF4"/>
    <w:rsid w:val="00616DBF"/>
    <w:rsid w:val="00616E09"/>
    <w:rsid w:val="00616F55"/>
    <w:rsid w:val="00617121"/>
    <w:rsid w:val="00617123"/>
    <w:rsid w:val="006171D1"/>
    <w:rsid w:val="0061721D"/>
    <w:rsid w:val="0061736B"/>
    <w:rsid w:val="00617376"/>
    <w:rsid w:val="00617405"/>
    <w:rsid w:val="006174C0"/>
    <w:rsid w:val="0061753E"/>
    <w:rsid w:val="006175BB"/>
    <w:rsid w:val="00617637"/>
    <w:rsid w:val="00617869"/>
    <w:rsid w:val="006179BD"/>
    <w:rsid w:val="00617B15"/>
    <w:rsid w:val="00617B44"/>
    <w:rsid w:val="00617BCD"/>
    <w:rsid w:val="00617C2D"/>
    <w:rsid w:val="00617C44"/>
    <w:rsid w:val="00617DE8"/>
    <w:rsid w:val="00617E71"/>
    <w:rsid w:val="00617EA6"/>
    <w:rsid w:val="006201F6"/>
    <w:rsid w:val="006202BF"/>
    <w:rsid w:val="00620349"/>
    <w:rsid w:val="00620452"/>
    <w:rsid w:val="0062050B"/>
    <w:rsid w:val="006206F3"/>
    <w:rsid w:val="0062099E"/>
    <w:rsid w:val="00620CE0"/>
    <w:rsid w:val="00620D17"/>
    <w:rsid w:val="00620DA9"/>
    <w:rsid w:val="00620E03"/>
    <w:rsid w:val="00620E6D"/>
    <w:rsid w:val="00620FD8"/>
    <w:rsid w:val="0062107B"/>
    <w:rsid w:val="00621170"/>
    <w:rsid w:val="00621176"/>
    <w:rsid w:val="006211AB"/>
    <w:rsid w:val="006211F1"/>
    <w:rsid w:val="00621368"/>
    <w:rsid w:val="006213EE"/>
    <w:rsid w:val="00621414"/>
    <w:rsid w:val="00621450"/>
    <w:rsid w:val="00621482"/>
    <w:rsid w:val="006214F7"/>
    <w:rsid w:val="00621591"/>
    <w:rsid w:val="00621657"/>
    <w:rsid w:val="006216BF"/>
    <w:rsid w:val="006216C2"/>
    <w:rsid w:val="0062170D"/>
    <w:rsid w:val="00621801"/>
    <w:rsid w:val="006218C7"/>
    <w:rsid w:val="006219CB"/>
    <w:rsid w:val="00621F6B"/>
    <w:rsid w:val="00622102"/>
    <w:rsid w:val="006221E8"/>
    <w:rsid w:val="006221F1"/>
    <w:rsid w:val="006222B1"/>
    <w:rsid w:val="00622445"/>
    <w:rsid w:val="00622453"/>
    <w:rsid w:val="0062256B"/>
    <w:rsid w:val="006225A0"/>
    <w:rsid w:val="00622794"/>
    <w:rsid w:val="006228CA"/>
    <w:rsid w:val="0062290D"/>
    <w:rsid w:val="00622C0B"/>
    <w:rsid w:val="00622C9B"/>
    <w:rsid w:val="00622DA7"/>
    <w:rsid w:val="00622F47"/>
    <w:rsid w:val="00622FA3"/>
    <w:rsid w:val="00622FA7"/>
    <w:rsid w:val="00623059"/>
    <w:rsid w:val="006231B1"/>
    <w:rsid w:val="00623286"/>
    <w:rsid w:val="006233E2"/>
    <w:rsid w:val="0062345F"/>
    <w:rsid w:val="00623634"/>
    <w:rsid w:val="0062371F"/>
    <w:rsid w:val="006239F2"/>
    <w:rsid w:val="00623B0E"/>
    <w:rsid w:val="00623C04"/>
    <w:rsid w:val="00623CB7"/>
    <w:rsid w:val="00623D7F"/>
    <w:rsid w:val="00623EBD"/>
    <w:rsid w:val="0062417E"/>
    <w:rsid w:val="00624236"/>
    <w:rsid w:val="006243D6"/>
    <w:rsid w:val="00624446"/>
    <w:rsid w:val="006244A1"/>
    <w:rsid w:val="00624512"/>
    <w:rsid w:val="006245D5"/>
    <w:rsid w:val="0062472C"/>
    <w:rsid w:val="00624783"/>
    <w:rsid w:val="006247F8"/>
    <w:rsid w:val="006248F0"/>
    <w:rsid w:val="00624984"/>
    <w:rsid w:val="00624AB7"/>
    <w:rsid w:val="00624B04"/>
    <w:rsid w:val="00624B21"/>
    <w:rsid w:val="00624BDE"/>
    <w:rsid w:val="00625045"/>
    <w:rsid w:val="00625158"/>
    <w:rsid w:val="0062519D"/>
    <w:rsid w:val="006251A4"/>
    <w:rsid w:val="006254AD"/>
    <w:rsid w:val="006254C0"/>
    <w:rsid w:val="0062559D"/>
    <w:rsid w:val="006255A4"/>
    <w:rsid w:val="006256AB"/>
    <w:rsid w:val="006256D0"/>
    <w:rsid w:val="006256F0"/>
    <w:rsid w:val="006257B0"/>
    <w:rsid w:val="0062589F"/>
    <w:rsid w:val="00625964"/>
    <w:rsid w:val="0062599E"/>
    <w:rsid w:val="006259AF"/>
    <w:rsid w:val="006259DD"/>
    <w:rsid w:val="00625AF2"/>
    <w:rsid w:val="00625B75"/>
    <w:rsid w:val="00625C0C"/>
    <w:rsid w:val="00625C5F"/>
    <w:rsid w:val="00625F00"/>
    <w:rsid w:val="0062601F"/>
    <w:rsid w:val="00626186"/>
    <w:rsid w:val="0062619F"/>
    <w:rsid w:val="00626273"/>
    <w:rsid w:val="006262F7"/>
    <w:rsid w:val="00626382"/>
    <w:rsid w:val="006263E3"/>
    <w:rsid w:val="006264A7"/>
    <w:rsid w:val="00626523"/>
    <w:rsid w:val="00626573"/>
    <w:rsid w:val="006266C4"/>
    <w:rsid w:val="006266F4"/>
    <w:rsid w:val="0062675B"/>
    <w:rsid w:val="0062678F"/>
    <w:rsid w:val="006268F4"/>
    <w:rsid w:val="006268F6"/>
    <w:rsid w:val="006268F8"/>
    <w:rsid w:val="00626AAD"/>
    <w:rsid w:val="00626C86"/>
    <w:rsid w:val="00626D3B"/>
    <w:rsid w:val="00626E8B"/>
    <w:rsid w:val="00626F53"/>
    <w:rsid w:val="00627071"/>
    <w:rsid w:val="0062714B"/>
    <w:rsid w:val="006271AF"/>
    <w:rsid w:val="006271D9"/>
    <w:rsid w:val="00627262"/>
    <w:rsid w:val="006273CD"/>
    <w:rsid w:val="0062746E"/>
    <w:rsid w:val="00627483"/>
    <w:rsid w:val="0062763D"/>
    <w:rsid w:val="00627A6C"/>
    <w:rsid w:val="00627B05"/>
    <w:rsid w:val="00627BF5"/>
    <w:rsid w:val="00627D4B"/>
    <w:rsid w:val="00627D94"/>
    <w:rsid w:val="00627DBA"/>
    <w:rsid w:val="00627E05"/>
    <w:rsid w:val="00627E26"/>
    <w:rsid w:val="00627EC5"/>
    <w:rsid w:val="00627EF2"/>
    <w:rsid w:val="0063009F"/>
    <w:rsid w:val="006300DA"/>
    <w:rsid w:val="00630186"/>
    <w:rsid w:val="006302C8"/>
    <w:rsid w:val="0063032A"/>
    <w:rsid w:val="0063035D"/>
    <w:rsid w:val="00630388"/>
    <w:rsid w:val="00630484"/>
    <w:rsid w:val="00630636"/>
    <w:rsid w:val="00630666"/>
    <w:rsid w:val="0063076F"/>
    <w:rsid w:val="00630A94"/>
    <w:rsid w:val="00630B40"/>
    <w:rsid w:val="00630CF0"/>
    <w:rsid w:val="00630D03"/>
    <w:rsid w:val="00630D15"/>
    <w:rsid w:val="00630E44"/>
    <w:rsid w:val="00630E54"/>
    <w:rsid w:val="00630FDD"/>
    <w:rsid w:val="0063124C"/>
    <w:rsid w:val="00631296"/>
    <w:rsid w:val="00631388"/>
    <w:rsid w:val="006313A0"/>
    <w:rsid w:val="0063147C"/>
    <w:rsid w:val="00631503"/>
    <w:rsid w:val="0063161B"/>
    <w:rsid w:val="00631762"/>
    <w:rsid w:val="006318A7"/>
    <w:rsid w:val="006318D6"/>
    <w:rsid w:val="00631A2D"/>
    <w:rsid w:val="00631A9D"/>
    <w:rsid w:val="00631AC2"/>
    <w:rsid w:val="00631E61"/>
    <w:rsid w:val="00631E6B"/>
    <w:rsid w:val="00631E92"/>
    <w:rsid w:val="00631FD7"/>
    <w:rsid w:val="00631FF7"/>
    <w:rsid w:val="006320B2"/>
    <w:rsid w:val="00632101"/>
    <w:rsid w:val="0063237A"/>
    <w:rsid w:val="006323D0"/>
    <w:rsid w:val="006327BA"/>
    <w:rsid w:val="006327D4"/>
    <w:rsid w:val="00632823"/>
    <w:rsid w:val="0063287A"/>
    <w:rsid w:val="00632A8A"/>
    <w:rsid w:val="00632B26"/>
    <w:rsid w:val="00632CB2"/>
    <w:rsid w:val="00632EE9"/>
    <w:rsid w:val="00633230"/>
    <w:rsid w:val="006332BA"/>
    <w:rsid w:val="0063333A"/>
    <w:rsid w:val="006333B4"/>
    <w:rsid w:val="0063340E"/>
    <w:rsid w:val="00633532"/>
    <w:rsid w:val="0063361A"/>
    <w:rsid w:val="006338BA"/>
    <w:rsid w:val="00633A69"/>
    <w:rsid w:val="00633B37"/>
    <w:rsid w:val="00633B5C"/>
    <w:rsid w:val="00633C82"/>
    <w:rsid w:val="00633CD7"/>
    <w:rsid w:val="00633DA4"/>
    <w:rsid w:val="00633DAB"/>
    <w:rsid w:val="00633F4E"/>
    <w:rsid w:val="00633FB3"/>
    <w:rsid w:val="00634034"/>
    <w:rsid w:val="0063406B"/>
    <w:rsid w:val="00634475"/>
    <w:rsid w:val="00634525"/>
    <w:rsid w:val="006345F0"/>
    <w:rsid w:val="00634602"/>
    <w:rsid w:val="0063460C"/>
    <w:rsid w:val="00634682"/>
    <w:rsid w:val="006348E0"/>
    <w:rsid w:val="00634AA4"/>
    <w:rsid w:val="00634B2A"/>
    <w:rsid w:val="00634CF3"/>
    <w:rsid w:val="00634DF8"/>
    <w:rsid w:val="00634DFA"/>
    <w:rsid w:val="00634E1F"/>
    <w:rsid w:val="00634EDF"/>
    <w:rsid w:val="00634F10"/>
    <w:rsid w:val="00635229"/>
    <w:rsid w:val="006354EB"/>
    <w:rsid w:val="00635565"/>
    <w:rsid w:val="00635593"/>
    <w:rsid w:val="006356D2"/>
    <w:rsid w:val="006357FC"/>
    <w:rsid w:val="00635818"/>
    <w:rsid w:val="00635A1D"/>
    <w:rsid w:val="00635A9C"/>
    <w:rsid w:val="00635C3E"/>
    <w:rsid w:val="00635CCB"/>
    <w:rsid w:val="00635EFF"/>
    <w:rsid w:val="00635F12"/>
    <w:rsid w:val="00635FC9"/>
    <w:rsid w:val="0063603D"/>
    <w:rsid w:val="006360DE"/>
    <w:rsid w:val="006362AD"/>
    <w:rsid w:val="006362E5"/>
    <w:rsid w:val="00636346"/>
    <w:rsid w:val="006364BE"/>
    <w:rsid w:val="00636531"/>
    <w:rsid w:val="006365A0"/>
    <w:rsid w:val="00636652"/>
    <w:rsid w:val="0063670B"/>
    <w:rsid w:val="00636713"/>
    <w:rsid w:val="00636899"/>
    <w:rsid w:val="006369D1"/>
    <w:rsid w:val="00636BE3"/>
    <w:rsid w:val="00636DD1"/>
    <w:rsid w:val="00636DDD"/>
    <w:rsid w:val="00636EB9"/>
    <w:rsid w:val="00636F0D"/>
    <w:rsid w:val="00636F8D"/>
    <w:rsid w:val="00637092"/>
    <w:rsid w:val="006370B3"/>
    <w:rsid w:val="006371A1"/>
    <w:rsid w:val="006371FB"/>
    <w:rsid w:val="0063723F"/>
    <w:rsid w:val="006373FA"/>
    <w:rsid w:val="00637505"/>
    <w:rsid w:val="006375BD"/>
    <w:rsid w:val="006375C8"/>
    <w:rsid w:val="00637664"/>
    <w:rsid w:val="006376B0"/>
    <w:rsid w:val="0063780A"/>
    <w:rsid w:val="0063789C"/>
    <w:rsid w:val="006378B2"/>
    <w:rsid w:val="0063794F"/>
    <w:rsid w:val="006379F1"/>
    <w:rsid w:val="00637A42"/>
    <w:rsid w:val="00637A67"/>
    <w:rsid w:val="00637C46"/>
    <w:rsid w:val="00637CB2"/>
    <w:rsid w:val="00637E4B"/>
    <w:rsid w:val="00637E50"/>
    <w:rsid w:val="00637E6F"/>
    <w:rsid w:val="00637F03"/>
    <w:rsid w:val="00637F77"/>
    <w:rsid w:val="00637F9E"/>
    <w:rsid w:val="00640002"/>
    <w:rsid w:val="0064007E"/>
    <w:rsid w:val="006400F5"/>
    <w:rsid w:val="00640239"/>
    <w:rsid w:val="00640395"/>
    <w:rsid w:val="0064066D"/>
    <w:rsid w:val="0064075E"/>
    <w:rsid w:val="00640AB5"/>
    <w:rsid w:val="00640AEF"/>
    <w:rsid w:val="00640B89"/>
    <w:rsid w:val="00640D08"/>
    <w:rsid w:val="00640DF0"/>
    <w:rsid w:val="00640E0C"/>
    <w:rsid w:val="00640E4E"/>
    <w:rsid w:val="00640FE8"/>
    <w:rsid w:val="0064100A"/>
    <w:rsid w:val="006411DF"/>
    <w:rsid w:val="00641240"/>
    <w:rsid w:val="006413CE"/>
    <w:rsid w:val="006414BC"/>
    <w:rsid w:val="00641534"/>
    <w:rsid w:val="006415DA"/>
    <w:rsid w:val="006415E4"/>
    <w:rsid w:val="0064166E"/>
    <w:rsid w:val="00641710"/>
    <w:rsid w:val="006417E4"/>
    <w:rsid w:val="00641847"/>
    <w:rsid w:val="0064190D"/>
    <w:rsid w:val="0064192D"/>
    <w:rsid w:val="00641984"/>
    <w:rsid w:val="00641AAF"/>
    <w:rsid w:val="00641D0F"/>
    <w:rsid w:val="00641E23"/>
    <w:rsid w:val="00641E39"/>
    <w:rsid w:val="00641E5A"/>
    <w:rsid w:val="00641F5F"/>
    <w:rsid w:val="00641F9A"/>
    <w:rsid w:val="00642111"/>
    <w:rsid w:val="006423DD"/>
    <w:rsid w:val="00642437"/>
    <w:rsid w:val="006426A4"/>
    <w:rsid w:val="00642842"/>
    <w:rsid w:val="0064294F"/>
    <w:rsid w:val="00642A1B"/>
    <w:rsid w:val="00642AD5"/>
    <w:rsid w:val="00642B0E"/>
    <w:rsid w:val="00642B16"/>
    <w:rsid w:val="00642BCE"/>
    <w:rsid w:val="00642D4D"/>
    <w:rsid w:val="00643248"/>
    <w:rsid w:val="00643307"/>
    <w:rsid w:val="0064334C"/>
    <w:rsid w:val="006433A0"/>
    <w:rsid w:val="00643412"/>
    <w:rsid w:val="006434F9"/>
    <w:rsid w:val="0064354E"/>
    <w:rsid w:val="006436BE"/>
    <w:rsid w:val="006436D2"/>
    <w:rsid w:val="00643889"/>
    <w:rsid w:val="0064389D"/>
    <w:rsid w:val="006438AA"/>
    <w:rsid w:val="0064392B"/>
    <w:rsid w:val="00643A74"/>
    <w:rsid w:val="00643BCB"/>
    <w:rsid w:val="00643BED"/>
    <w:rsid w:val="00643C71"/>
    <w:rsid w:val="00643C7B"/>
    <w:rsid w:val="00643E02"/>
    <w:rsid w:val="00643E86"/>
    <w:rsid w:val="006440CF"/>
    <w:rsid w:val="00644117"/>
    <w:rsid w:val="00644476"/>
    <w:rsid w:val="006446F2"/>
    <w:rsid w:val="006449CD"/>
    <w:rsid w:val="00644A6C"/>
    <w:rsid w:val="00644B92"/>
    <w:rsid w:val="00644BE9"/>
    <w:rsid w:val="00644BF5"/>
    <w:rsid w:val="00644D2B"/>
    <w:rsid w:val="00644DA6"/>
    <w:rsid w:val="00644E97"/>
    <w:rsid w:val="00644F82"/>
    <w:rsid w:val="00644FC7"/>
    <w:rsid w:val="00645107"/>
    <w:rsid w:val="0064527C"/>
    <w:rsid w:val="006452E7"/>
    <w:rsid w:val="0064536D"/>
    <w:rsid w:val="0064549D"/>
    <w:rsid w:val="006454C9"/>
    <w:rsid w:val="00645543"/>
    <w:rsid w:val="006455C5"/>
    <w:rsid w:val="00645609"/>
    <w:rsid w:val="00645698"/>
    <w:rsid w:val="006457E5"/>
    <w:rsid w:val="0064589B"/>
    <w:rsid w:val="006458F8"/>
    <w:rsid w:val="00645939"/>
    <w:rsid w:val="00645A52"/>
    <w:rsid w:val="00645C98"/>
    <w:rsid w:val="00645DC7"/>
    <w:rsid w:val="00645E3C"/>
    <w:rsid w:val="00645E42"/>
    <w:rsid w:val="00645E5C"/>
    <w:rsid w:val="00646132"/>
    <w:rsid w:val="00646159"/>
    <w:rsid w:val="00646283"/>
    <w:rsid w:val="006462AB"/>
    <w:rsid w:val="0064633C"/>
    <w:rsid w:val="00646386"/>
    <w:rsid w:val="00646405"/>
    <w:rsid w:val="006464C5"/>
    <w:rsid w:val="0064665C"/>
    <w:rsid w:val="00646771"/>
    <w:rsid w:val="006467A3"/>
    <w:rsid w:val="006467AB"/>
    <w:rsid w:val="00646A14"/>
    <w:rsid w:val="00646A31"/>
    <w:rsid w:val="00646B32"/>
    <w:rsid w:val="00646B39"/>
    <w:rsid w:val="00646ECE"/>
    <w:rsid w:val="0064702E"/>
    <w:rsid w:val="0064703F"/>
    <w:rsid w:val="006470A4"/>
    <w:rsid w:val="00647115"/>
    <w:rsid w:val="0064714A"/>
    <w:rsid w:val="0064722F"/>
    <w:rsid w:val="006472A3"/>
    <w:rsid w:val="0064747E"/>
    <w:rsid w:val="00647486"/>
    <w:rsid w:val="006475EB"/>
    <w:rsid w:val="0064761B"/>
    <w:rsid w:val="00647685"/>
    <w:rsid w:val="00647745"/>
    <w:rsid w:val="006477E7"/>
    <w:rsid w:val="0064781B"/>
    <w:rsid w:val="00647824"/>
    <w:rsid w:val="00647836"/>
    <w:rsid w:val="00647849"/>
    <w:rsid w:val="006478AB"/>
    <w:rsid w:val="00647BAB"/>
    <w:rsid w:val="00647EE3"/>
    <w:rsid w:val="00647F8D"/>
    <w:rsid w:val="00650102"/>
    <w:rsid w:val="006502D9"/>
    <w:rsid w:val="006504EE"/>
    <w:rsid w:val="0065054A"/>
    <w:rsid w:val="00650629"/>
    <w:rsid w:val="00650646"/>
    <w:rsid w:val="006506DA"/>
    <w:rsid w:val="00650712"/>
    <w:rsid w:val="006507B0"/>
    <w:rsid w:val="0065080E"/>
    <w:rsid w:val="00650A5E"/>
    <w:rsid w:val="00650AF0"/>
    <w:rsid w:val="00650B6B"/>
    <w:rsid w:val="00650CA9"/>
    <w:rsid w:val="00650DB1"/>
    <w:rsid w:val="00650E0C"/>
    <w:rsid w:val="00650E41"/>
    <w:rsid w:val="00650F88"/>
    <w:rsid w:val="0065106E"/>
    <w:rsid w:val="0065140C"/>
    <w:rsid w:val="00651471"/>
    <w:rsid w:val="00651489"/>
    <w:rsid w:val="006515B7"/>
    <w:rsid w:val="00651831"/>
    <w:rsid w:val="00651930"/>
    <w:rsid w:val="00651946"/>
    <w:rsid w:val="00651958"/>
    <w:rsid w:val="006519E6"/>
    <w:rsid w:val="00651A3C"/>
    <w:rsid w:val="00651B07"/>
    <w:rsid w:val="00651BD3"/>
    <w:rsid w:val="00651C1F"/>
    <w:rsid w:val="00651DBC"/>
    <w:rsid w:val="00651EBD"/>
    <w:rsid w:val="00651EF1"/>
    <w:rsid w:val="006521D8"/>
    <w:rsid w:val="006522DB"/>
    <w:rsid w:val="0065239D"/>
    <w:rsid w:val="006523CD"/>
    <w:rsid w:val="00652567"/>
    <w:rsid w:val="00652585"/>
    <w:rsid w:val="006525BB"/>
    <w:rsid w:val="00652702"/>
    <w:rsid w:val="00652796"/>
    <w:rsid w:val="00652809"/>
    <w:rsid w:val="00652825"/>
    <w:rsid w:val="006528CD"/>
    <w:rsid w:val="006529EF"/>
    <w:rsid w:val="00652C1C"/>
    <w:rsid w:val="00652C3A"/>
    <w:rsid w:val="00652C96"/>
    <w:rsid w:val="00652CD2"/>
    <w:rsid w:val="00652F21"/>
    <w:rsid w:val="00652F66"/>
    <w:rsid w:val="0065326B"/>
    <w:rsid w:val="006533C1"/>
    <w:rsid w:val="00653548"/>
    <w:rsid w:val="0065369A"/>
    <w:rsid w:val="006538AF"/>
    <w:rsid w:val="00653A2F"/>
    <w:rsid w:val="00653A56"/>
    <w:rsid w:val="00653A76"/>
    <w:rsid w:val="00653B33"/>
    <w:rsid w:val="00653B34"/>
    <w:rsid w:val="00653BC9"/>
    <w:rsid w:val="00653C38"/>
    <w:rsid w:val="00653D45"/>
    <w:rsid w:val="00653DA5"/>
    <w:rsid w:val="00653E31"/>
    <w:rsid w:val="00653E4C"/>
    <w:rsid w:val="00653E64"/>
    <w:rsid w:val="00653E8E"/>
    <w:rsid w:val="00653FA8"/>
    <w:rsid w:val="00653FCB"/>
    <w:rsid w:val="006541ED"/>
    <w:rsid w:val="006542B6"/>
    <w:rsid w:val="006542FC"/>
    <w:rsid w:val="00654554"/>
    <w:rsid w:val="00654612"/>
    <w:rsid w:val="0065466F"/>
    <w:rsid w:val="006546A6"/>
    <w:rsid w:val="00654739"/>
    <w:rsid w:val="00654809"/>
    <w:rsid w:val="0065491A"/>
    <w:rsid w:val="00654974"/>
    <w:rsid w:val="00654A0C"/>
    <w:rsid w:val="00654A11"/>
    <w:rsid w:val="00654B52"/>
    <w:rsid w:val="00654B97"/>
    <w:rsid w:val="00654BF9"/>
    <w:rsid w:val="00654C6A"/>
    <w:rsid w:val="00654CE4"/>
    <w:rsid w:val="00654E48"/>
    <w:rsid w:val="00654EB0"/>
    <w:rsid w:val="00654F08"/>
    <w:rsid w:val="00655063"/>
    <w:rsid w:val="006551B7"/>
    <w:rsid w:val="0065521B"/>
    <w:rsid w:val="006552C6"/>
    <w:rsid w:val="00655438"/>
    <w:rsid w:val="00655513"/>
    <w:rsid w:val="00655565"/>
    <w:rsid w:val="006555C1"/>
    <w:rsid w:val="0065560D"/>
    <w:rsid w:val="0065578E"/>
    <w:rsid w:val="006557CF"/>
    <w:rsid w:val="00655842"/>
    <w:rsid w:val="0065584E"/>
    <w:rsid w:val="006559A3"/>
    <w:rsid w:val="00655A32"/>
    <w:rsid w:val="00655A48"/>
    <w:rsid w:val="00655B14"/>
    <w:rsid w:val="00655C16"/>
    <w:rsid w:val="00655C18"/>
    <w:rsid w:val="00655C96"/>
    <w:rsid w:val="006561A8"/>
    <w:rsid w:val="006561E1"/>
    <w:rsid w:val="00656228"/>
    <w:rsid w:val="00656276"/>
    <w:rsid w:val="00656407"/>
    <w:rsid w:val="00656589"/>
    <w:rsid w:val="006567B9"/>
    <w:rsid w:val="00656852"/>
    <w:rsid w:val="00656861"/>
    <w:rsid w:val="0065690D"/>
    <w:rsid w:val="006569B2"/>
    <w:rsid w:val="006569B5"/>
    <w:rsid w:val="00656C3A"/>
    <w:rsid w:val="00656C96"/>
    <w:rsid w:val="00656E3D"/>
    <w:rsid w:val="00656F14"/>
    <w:rsid w:val="00656FC1"/>
    <w:rsid w:val="00657109"/>
    <w:rsid w:val="00657317"/>
    <w:rsid w:val="00657352"/>
    <w:rsid w:val="006574A3"/>
    <w:rsid w:val="006575E7"/>
    <w:rsid w:val="00657712"/>
    <w:rsid w:val="0065787A"/>
    <w:rsid w:val="00657979"/>
    <w:rsid w:val="006579A7"/>
    <w:rsid w:val="00657A05"/>
    <w:rsid w:val="00657B6B"/>
    <w:rsid w:val="00657D0A"/>
    <w:rsid w:val="00657DD3"/>
    <w:rsid w:val="00657E5F"/>
    <w:rsid w:val="00657E78"/>
    <w:rsid w:val="00657ED3"/>
    <w:rsid w:val="00657FB2"/>
    <w:rsid w:val="0066015F"/>
    <w:rsid w:val="006601D9"/>
    <w:rsid w:val="0066029F"/>
    <w:rsid w:val="0066045B"/>
    <w:rsid w:val="00660521"/>
    <w:rsid w:val="00660571"/>
    <w:rsid w:val="00660572"/>
    <w:rsid w:val="0066063F"/>
    <w:rsid w:val="00660700"/>
    <w:rsid w:val="00660764"/>
    <w:rsid w:val="00660857"/>
    <w:rsid w:val="00660887"/>
    <w:rsid w:val="006608A5"/>
    <w:rsid w:val="006608D5"/>
    <w:rsid w:val="006609C6"/>
    <w:rsid w:val="006609E9"/>
    <w:rsid w:val="00660C89"/>
    <w:rsid w:val="00660D47"/>
    <w:rsid w:val="00660DC7"/>
    <w:rsid w:val="00660F26"/>
    <w:rsid w:val="00660FF5"/>
    <w:rsid w:val="00661066"/>
    <w:rsid w:val="006610EB"/>
    <w:rsid w:val="006611C0"/>
    <w:rsid w:val="00661254"/>
    <w:rsid w:val="00661276"/>
    <w:rsid w:val="0066129E"/>
    <w:rsid w:val="006612C6"/>
    <w:rsid w:val="0066151E"/>
    <w:rsid w:val="0066161C"/>
    <w:rsid w:val="0066165A"/>
    <w:rsid w:val="006619BE"/>
    <w:rsid w:val="006619C1"/>
    <w:rsid w:val="006619C8"/>
    <w:rsid w:val="00661B8A"/>
    <w:rsid w:val="00661C37"/>
    <w:rsid w:val="00661FEF"/>
    <w:rsid w:val="0066202E"/>
    <w:rsid w:val="00662046"/>
    <w:rsid w:val="00662076"/>
    <w:rsid w:val="006620BC"/>
    <w:rsid w:val="00662139"/>
    <w:rsid w:val="00662218"/>
    <w:rsid w:val="006623D0"/>
    <w:rsid w:val="006624A5"/>
    <w:rsid w:val="006625E9"/>
    <w:rsid w:val="00662632"/>
    <w:rsid w:val="00662681"/>
    <w:rsid w:val="006626BF"/>
    <w:rsid w:val="00662750"/>
    <w:rsid w:val="0066290C"/>
    <w:rsid w:val="00662AF4"/>
    <w:rsid w:val="00662B64"/>
    <w:rsid w:val="00662C0B"/>
    <w:rsid w:val="00662C33"/>
    <w:rsid w:val="00662D6B"/>
    <w:rsid w:val="00662DA1"/>
    <w:rsid w:val="00662DBB"/>
    <w:rsid w:val="00662F55"/>
    <w:rsid w:val="0066300D"/>
    <w:rsid w:val="0066305E"/>
    <w:rsid w:val="0066334B"/>
    <w:rsid w:val="006633A4"/>
    <w:rsid w:val="0066348B"/>
    <w:rsid w:val="0066350C"/>
    <w:rsid w:val="00663724"/>
    <w:rsid w:val="006639CA"/>
    <w:rsid w:val="00663A2A"/>
    <w:rsid w:val="00663B27"/>
    <w:rsid w:val="00663CDD"/>
    <w:rsid w:val="00663D69"/>
    <w:rsid w:val="00663DD0"/>
    <w:rsid w:val="00663ECB"/>
    <w:rsid w:val="00663F03"/>
    <w:rsid w:val="00663FC5"/>
    <w:rsid w:val="00663FDB"/>
    <w:rsid w:val="0066402B"/>
    <w:rsid w:val="00664238"/>
    <w:rsid w:val="006642E0"/>
    <w:rsid w:val="00664385"/>
    <w:rsid w:val="006645B9"/>
    <w:rsid w:val="006645E5"/>
    <w:rsid w:val="0066467E"/>
    <w:rsid w:val="0066470B"/>
    <w:rsid w:val="00664763"/>
    <w:rsid w:val="0066478B"/>
    <w:rsid w:val="006648CB"/>
    <w:rsid w:val="00664907"/>
    <w:rsid w:val="006649FA"/>
    <w:rsid w:val="00664B29"/>
    <w:rsid w:val="00664B73"/>
    <w:rsid w:val="00664B79"/>
    <w:rsid w:val="00664C94"/>
    <w:rsid w:val="00664DF4"/>
    <w:rsid w:val="00664F3B"/>
    <w:rsid w:val="0066519F"/>
    <w:rsid w:val="00665203"/>
    <w:rsid w:val="006654AB"/>
    <w:rsid w:val="0066552C"/>
    <w:rsid w:val="0066579A"/>
    <w:rsid w:val="006658E9"/>
    <w:rsid w:val="00665900"/>
    <w:rsid w:val="00665918"/>
    <w:rsid w:val="006659D2"/>
    <w:rsid w:val="00665A75"/>
    <w:rsid w:val="00665B9B"/>
    <w:rsid w:val="00665F33"/>
    <w:rsid w:val="00665FCB"/>
    <w:rsid w:val="00666063"/>
    <w:rsid w:val="0066606C"/>
    <w:rsid w:val="0066617E"/>
    <w:rsid w:val="006662A0"/>
    <w:rsid w:val="00666364"/>
    <w:rsid w:val="006663E6"/>
    <w:rsid w:val="00666443"/>
    <w:rsid w:val="006664A2"/>
    <w:rsid w:val="00666594"/>
    <w:rsid w:val="006665AE"/>
    <w:rsid w:val="0066668A"/>
    <w:rsid w:val="0066676F"/>
    <w:rsid w:val="006667F9"/>
    <w:rsid w:val="006668B0"/>
    <w:rsid w:val="0066693D"/>
    <w:rsid w:val="00666E80"/>
    <w:rsid w:val="00666F7E"/>
    <w:rsid w:val="00666FE8"/>
    <w:rsid w:val="0066704E"/>
    <w:rsid w:val="006670A7"/>
    <w:rsid w:val="00667207"/>
    <w:rsid w:val="00667220"/>
    <w:rsid w:val="00667425"/>
    <w:rsid w:val="00667556"/>
    <w:rsid w:val="0066766A"/>
    <w:rsid w:val="00667722"/>
    <w:rsid w:val="0066788B"/>
    <w:rsid w:val="00667AA6"/>
    <w:rsid w:val="00667B0A"/>
    <w:rsid w:val="00667B5A"/>
    <w:rsid w:val="00667BA3"/>
    <w:rsid w:val="00667C90"/>
    <w:rsid w:val="00667D4B"/>
    <w:rsid w:val="00670155"/>
    <w:rsid w:val="006701AB"/>
    <w:rsid w:val="006701F6"/>
    <w:rsid w:val="00670298"/>
    <w:rsid w:val="00670427"/>
    <w:rsid w:val="006705B7"/>
    <w:rsid w:val="006705CA"/>
    <w:rsid w:val="00670743"/>
    <w:rsid w:val="00670780"/>
    <w:rsid w:val="006707A0"/>
    <w:rsid w:val="00670F2D"/>
    <w:rsid w:val="006710B6"/>
    <w:rsid w:val="006711F8"/>
    <w:rsid w:val="00671216"/>
    <w:rsid w:val="006712EC"/>
    <w:rsid w:val="00671314"/>
    <w:rsid w:val="00671358"/>
    <w:rsid w:val="00671520"/>
    <w:rsid w:val="0067165F"/>
    <w:rsid w:val="00671787"/>
    <w:rsid w:val="006717D2"/>
    <w:rsid w:val="00671800"/>
    <w:rsid w:val="0067191E"/>
    <w:rsid w:val="0067193E"/>
    <w:rsid w:val="00671A89"/>
    <w:rsid w:val="00671D8A"/>
    <w:rsid w:val="00671DC4"/>
    <w:rsid w:val="00671DC7"/>
    <w:rsid w:val="00671E81"/>
    <w:rsid w:val="00671F13"/>
    <w:rsid w:val="006720B2"/>
    <w:rsid w:val="0067239F"/>
    <w:rsid w:val="00672411"/>
    <w:rsid w:val="006724AC"/>
    <w:rsid w:val="00672543"/>
    <w:rsid w:val="00672591"/>
    <w:rsid w:val="006725D1"/>
    <w:rsid w:val="00672723"/>
    <w:rsid w:val="006727FA"/>
    <w:rsid w:val="00672AE8"/>
    <w:rsid w:val="00672B36"/>
    <w:rsid w:val="00672BC4"/>
    <w:rsid w:val="00672D0B"/>
    <w:rsid w:val="00672E9A"/>
    <w:rsid w:val="00672EF6"/>
    <w:rsid w:val="006730E1"/>
    <w:rsid w:val="00673100"/>
    <w:rsid w:val="00673494"/>
    <w:rsid w:val="006734E1"/>
    <w:rsid w:val="0067353D"/>
    <w:rsid w:val="006735C8"/>
    <w:rsid w:val="006735C9"/>
    <w:rsid w:val="0067366E"/>
    <w:rsid w:val="006736B8"/>
    <w:rsid w:val="0067385B"/>
    <w:rsid w:val="006738A8"/>
    <w:rsid w:val="00673980"/>
    <w:rsid w:val="00673AF8"/>
    <w:rsid w:val="00673BC9"/>
    <w:rsid w:val="00673BF4"/>
    <w:rsid w:val="00673CDF"/>
    <w:rsid w:val="00673E7F"/>
    <w:rsid w:val="00673E9F"/>
    <w:rsid w:val="00673EC0"/>
    <w:rsid w:val="006740B7"/>
    <w:rsid w:val="00674173"/>
    <w:rsid w:val="00674382"/>
    <w:rsid w:val="006743FD"/>
    <w:rsid w:val="006744C7"/>
    <w:rsid w:val="006744F4"/>
    <w:rsid w:val="00674517"/>
    <w:rsid w:val="00674682"/>
    <w:rsid w:val="0067484D"/>
    <w:rsid w:val="006748D2"/>
    <w:rsid w:val="0067490D"/>
    <w:rsid w:val="00674A91"/>
    <w:rsid w:val="00674AB9"/>
    <w:rsid w:val="00674BD2"/>
    <w:rsid w:val="00674DC2"/>
    <w:rsid w:val="0067502C"/>
    <w:rsid w:val="006750EF"/>
    <w:rsid w:val="00675705"/>
    <w:rsid w:val="00675999"/>
    <w:rsid w:val="006759A9"/>
    <w:rsid w:val="00675A0B"/>
    <w:rsid w:val="00675A48"/>
    <w:rsid w:val="00675B9C"/>
    <w:rsid w:val="00675C17"/>
    <w:rsid w:val="00675EC9"/>
    <w:rsid w:val="00675F45"/>
    <w:rsid w:val="00676027"/>
    <w:rsid w:val="0067635C"/>
    <w:rsid w:val="0067642B"/>
    <w:rsid w:val="00676471"/>
    <w:rsid w:val="00676488"/>
    <w:rsid w:val="006764C4"/>
    <w:rsid w:val="00676738"/>
    <w:rsid w:val="00676817"/>
    <w:rsid w:val="00676A8D"/>
    <w:rsid w:val="00676B23"/>
    <w:rsid w:val="00676BEA"/>
    <w:rsid w:val="00676C06"/>
    <w:rsid w:val="00676C42"/>
    <w:rsid w:val="00676C88"/>
    <w:rsid w:val="00676CB2"/>
    <w:rsid w:val="00676D2D"/>
    <w:rsid w:val="00676DD7"/>
    <w:rsid w:val="00676E04"/>
    <w:rsid w:val="00676F1B"/>
    <w:rsid w:val="00676FF3"/>
    <w:rsid w:val="00677054"/>
    <w:rsid w:val="006770B6"/>
    <w:rsid w:val="00677135"/>
    <w:rsid w:val="006772B0"/>
    <w:rsid w:val="00677389"/>
    <w:rsid w:val="006773A7"/>
    <w:rsid w:val="00677499"/>
    <w:rsid w:val="00677710"/>
    <w:rsid w:val="0067791A"/>
    <w:rsid w:val="006779E7"/>
    <w:rsid w:val="00677AD6"/>
    <w:rsid w:val="00677B26"/>
    <w:rsid w:val="00677C09"/>
    <w:rsid w:val="00677CE4"/>
    <w:rsid w:val="00677D2B"/>
    <w:rsid w:val="00677E96"/>
    <w:rsid w:val="00677FA5"/>
    <w:rsid w:val="00679F72"/>
    <w:rsid w:val="0068035B"/>
    <w:rsid w:val="00680417"/>
    <w:rsid w:val="00680473"/>
    <w:rsid w:val="006804AF"/>
    <w:rsid w:val="00680582"/>
    <w:rsid w:val="006806B7"/>
    <w:rsid w:val="00680851"/>
    <w:rsid w:val="00680920"/>
    <w:rsid w:val="00680975"/>
    <w:rsid w:val="00680AE5"/>
    <w:rsid w:val="00680B72"/>
    <w:rsid w:val="00680CA8"/>
    <w:rsid w:val="00680D11"/>
    <w:rsid w:val="00680D50"/>
    <w:rsid w:val="00680F86"/>
    <w:rsid w:val="006810F5"/>
    <w:rsid w:val="00681262"/>
    <w:rsid w:val="006814CD"/>
    <w:rsid w:val="0068157B"/>
    <w:rsid w:val="0068158E"/>
    <w:rsid w:val="0068160E"/>
    <w:rsid w:val="006818D9"/>
    <w:rsid w:val="0068192A"/>
    <w:rsid w:val="00681977"/>
    <w:rsid w:val="00681A7D"/>
    <w:rsid w:val="00681ACD"/>
    <w:rsid w:val="00681B05"/>
    <w:rsid w:val="00681B48"/>
    <w:rsid w:val="00681BBB"/>
    <w:rsid w:val="00681CF3"/>
    <w:rsid w:val="00681F02"/>
    <w:rsid w:val="00681FCF"/>
    <w:rsid w:val="006820DC"/>
    <w:rsid w:val="006820F9"/>
    <w:rsid w:val="00682113"/>
    <w:rsid w:val="00682372"/>
    <w:rsid w:val="006823D6"/>
    <w:rsid w:val="006825F1"/>
    <w:rsid w:val="00682663"/>
    <w:rsid w:val="00682664"/>
    <w:rsid w:val="00682831"/>
    <w:rsid w:val="006829D6"/>
    <w:rsid w:val="00682AF3"/>
    <w:rsid w:val="00682B01"/>
    <w:rsid w:val="00682B9E"/>
    <w:rsid w:val="00682C2A"/>
    <w:rsid w:val="00682D3D"/>
    <w:rsid w:val="00682F1A"/>
    <w:rsid w:val="00682F67"/>
    <w:rsid w:val="00682FF6"/>
    <w:rsid w:val="00683053"/>
    <w:rsid w:val="006831FB"/>
    <w:rsid w:val="00683550"/>
    <w:rsid w:val="00683631"/>
    <w:rsid w:val="00683634"/>
    <w:rsid w:val="006836CC"/>
    <w:rsid w:val="0068373B"/>
    <w:rsid w:val="0068375A"/>
    <w:rsid w:val="00683835"/>
    <w:rsid w:val="00683902"/>
    <w:rsid w:val="00683A21"/>
    <w:rsid w:val="00683ACF"/>
    <w:rsid w:val="00683F9A"/>
    <w:rsid w:val="00684020"/>
    <w:rsid w:val="00684112"/>
    <w:rsid w:val="00684173"/>
    <w:rsid w:val="006841F3"/>
    <w:rsid w:val="006842DB"/>
    <w:rsid w:val="006843EE"/>
    <w:rsid w:val="00684418"/>
    <w:rsid w:val="006844BE"/>
    <w:rsid w:val="00684528"/>
    <w:rsid w:val="006845B7"/>
    <w:rsid w:val="006845E5"/>
    <w:rsid w:val="006846F4"/>
    <w:rsid w:val="00684730"/>
    <w:rsid w:val="006847AB"/>
    <w:rsid w:val="0068485C"/>
    <w:rsid w:val="006848FA"/>
    <w:rsid w:val="00684A43"/>
    <w:rsid w:val="00684B44"/>
    <w:rsid w:val="00684D04"/>
    <w:rsid w:val="00684D99"/>
    <w:rsid w:val="00684DBA"/>
    <w:rsid w:val="00684E52"/>
    <w:rsid w:val="00685083"/>
    <w:rsid w:val="006851B2"/>
    <w:rsid w:val="00685223"/>
    <w:rsid w:val="006852AE"/>
    <w:rsid w:val="0068535B"/>
    <w:rsid w:val="006853F9"/>
    <w:rsid w:val="00685407"/>
    <w:rsid w:val="0068567B"/>
    <w:rsid w:val="006856A6"/>
    <w:rsid w:val="0068572D"/>
    <w:rsid w:val="00685743"/>
    <w:rsid w:val="0068578C"/>
    <w:rsid w:val="00685955"/>
    <w:rsid w:val="00685A31"/>
    <w:rsid w:val="00685A6B"/>
    <w:rsid w:val="00685A88"/>
    <w:rsid w:val="00685AB9"/>
    <w:rsid w:val="00685AC7"/>
    <w:rsid w:val="00685BB1"/>
    <w:rsid w:val="00685BB6"/>
    <w:rsid w:val="00685C1A"/>
    <w:rsid w:val="00685D5F"/>
    <w:rsid w:val="00685F7B"/>
    <w:rsid w:val="00685F8F"/>
    <w:rsid w:val="00686006"/>
    <w:rsid w:val="0068613B"/>
    <w:rsid w:val="006862B7"/>
    <w:rsid w:val="0068631A"/>
    <w:rsid w:val="006863AB"/>
    <w:rsid w:val="00686414"/>
    <w:rsid w:val="00686420"/>
    <w:rsid w:val="00686447"/>
    <w:rsid w:val="006865E0"/>
    <w:rsid w:val="006868A6"/>
    <w:rsid w:val="00686A91"/>
    <w:rsid w:val="00686AA6"/>
    <w:rsid w:val="00686AC4"/>
    <w:rsid w:val="00686E86"/>
    <w:rsid w:val="00686EDA"/>
    <w:rsid w:val="00686EFA"/>
    <w:rsid w:val="00686F85"/>
    <w:rsid w:val="00687123"/>
    <w:rsid w:val="00687292"/>
    <w:rsid w:val="006873CE"/>
    <w:rsid w:val="00687444"/>
    <w:rsid w:val="0068754F"/>
    <w:rsid w:val="00687717"/>
    <w:rsid w:val="00687769"/>
    <w:rsid w:val="00687777"/>
    <w:rsid w:val="006877C7"/>
    <w:rsid w:val="00687892"/>
    <w:rsid w:val="00687998"/>
    <w:rsid w:val="00687CB0"/>
    <w:rsid w:val="00687DA8"/>
    <w:rsid w:val="00687DC9"/>
    <w:rsid w:val="00687E72"/>
    <w:rsid w:val="00687ECD"/>
    <w:rsid w:val="00687F6A"/>
    <w:rsid w:val="00690075"/>
    <w:rsid w:val="006900CE"/>
    <w:rsid w:val="0069011F"/>
    <w:rsid w:val="006901C0"/>
    <w:rsid w:val="00690221"/>
    <w:rsid w:val="006902CF"/>
    <w:rsid w:val="006903D3"/>
    <w:rsid w:val="006903DA"/>
    <w:rsid w:val="006903DF"/>
    <w:rsid w:val="0069059D"/>
    <w:rsid w:val="006906C7"/>
    <w:rsid w:val="006908B6"/>
    <w:rsid w:val="006908C2"/>
    <w:rsid w:val="00690A6B"/>
    <w:rsid w:val="00690CE6"/>
    <w:rsid w:val="00690D14"/>
    <w:rsid w:val="00690DA7"/>
    <w:rsid w:val="00690EF3"/>
    <w:rsid w:val="00690F8E"/>
    <w:rsid w:val="00691014"/>
    <w:rsid w:val="00691180"/>
    <w:rsid w:val="00691385"/>
    <w:rsid w:val="00691388"/>
    <w:rsid w:val="0069139A"/>
    <w:rsid w:val="0069147B"/>
    <w:rsid w:val="006914FF"/>
    <w:rsid w:val="00691566"/>
    <w:rsid w:val="006917EE"/>
    <w:rsid w:val="00691863"/>
    <w:rsid w:val="006918FA"/>
    <w:rsid w:val="00691961"/>
    <w:rsid w:val="00691A27"/>
    <w:rsid w:val="00691AAB"/>
    <w:rsid w:val="00691B03"/>
    <w:rsid w:val="00691F7A"/>
    <w:rsid w:val="00692168"/>
    <w:rsid w:val="00692191"/>
    <w:rsid w:val="00692327"/>
    <w:rsid w:val="00692364"/>
    <w:rsid w:val="00692449"/>
    <w:rsid w:val="00692540"/>
    <w:rsid w:val="006926B4"/>
    <w:rsid w:val="00692743"/>
    <w:rsid w:val="00692796"/>
    <w:rsid w:val="006927E5"/>
    <w:rsid w:val="00692A3C"/>
    <w:rsid w:val="00692A7F"/>
    <w:rsid w:val="00692B52"/>
    <w:rsid w:val="00692BEB"/>
    <w:rsid w:val="00692C0A"/>
    <w:rsid w:val="00692C16"/>
    <w:rsid w:val="00692C30"/>
    <w:rsid w:val="00692E46"/>
    <w:rsid w:val="00693334"/>
    <w:rsid w:val="0069335D"/>
    <w:rsid w:val="006933E1"/>
    <w:rsid w:val="00693578"/>
    <w:rsid w:val="006935D6"/>
    <w:rsid w:val="006936B3"/>
    <w:rsid w:val="006937D3"/>
    <w:rsid w:val="00693A5D"/>
    <w:rsid w:val="00693A76"/>
    <w:rsid w:val="00693A79"/>
    <w:rsid w:val="00693A8E"/>
    <w:rsid w:val="00693B1E"/>
    <w:rsid w:val="00693CC7"/>
    <w:rsid w:val="00693CDF"/>
    <w:rsid w:val="00693E96"/>
    <w:rsid w:val="0069411C"/>
    <w:rsid w:val="00694346"/>
    <w:rsid w:val="006943AF"/>
    <w:rsid w:val="00694593"/>
    <w:rsid w:val="00694677"/>
    <w:rsid w:val="006946A0"/>
    <w:rsid w:val="006946A5"/>
    <w:rsid w:val="00694769"/>
    <w:rsid w:val="006947DF"/>
    <w:rsid w:val="0069491F"/>
    <w:rsid w:val="0069493C"/>
    <w:rsid w:val="00694C3A"/>
    <w:rsid w:val="00694C8D"/>
    <w:rsid w:val="00694D20"/>
    <w:rsid w:val="00694DB2"/>
    <w:rsid w:val="00694E36"/>
    <w:rsid w:val="00695103"/>
    <w:rsid w:val="006951BD"/>
    <w:rsid w:val="0069535F"/>
    <w:rsid w:val="0069558C"/>
    <w:rsid w:val="006955ED"/>
    <w:rsid w:val="0069574D"/>
    <w:rsid w:val="006957F9"/>
    <w:rsid w:val="006957FF"/>
    <w:rsid w:val="0069585B"/>
    <w:rsid w:val="006959C8"/>
    <w:rsid w:val="00695C62"/>
    <w:rsid w:val="00695EC7"/>
    <w:rsid w:val="00695F47"/>
    <w:rsid w:val="00695FC9"/>
    <w:rsid w:val="0069610F"/>
    <w:rsid w:val="0069611C"/>
    <w:rsid w:val="00696120"/>
    <w:rsid w:val="006961B1"/>
    <w:rsid w:val="0069642F"/>
    <w:rsid w:val="00696464"/>
    <w:rsid w:val="00696479"/>
    <w:rsid w:val="00696553"/>
    <w:rsid w:val="0069663F"/>
    <w:rsid w:val="00696675"/>
    <w:rsid w:val="0069668C"/>
    <w:rsid w:val="0069688A"/>
    <w:rsid w:val="00696A11"/>
    <w:rsid w:val="00696AB8"/>
    <w:rsid w:val="00696AE1"/>
    <w:rsid w:val="00696B60"/>
    <w:rsid w:val="00696B84"/>
    <w:rsid w:val="00696CA1"/>
    <w:rsid w:val="00697062"/>
    <w:rsid w:val="00697067"/>
    <w:rsid w:val="00697185"/>
    <w:rsid w:val="006971F7"/>
    <w:rsid w:val="00697234"/>
    <w:rsid w:val="00697344"/>
    <w:rsid w:val="006973A4"/>
    <w:rsid w:val="00697597"/>
    <w:rsid w:val="0069768E"/>
    <w:rsid w:val="00697691"/>
    <w:rsid w:val="0069787B"/>
    <w:rsid w:val="00697953"/>
    <w:rsid w:val="00697982"/>
    <w:rsid w:val="00697A53"/>
    <w:rsid w:val="00697B3E"/>
    <w:rsid w:val="00697BDC"/>
    <w:rsid w:val="00697C0E"/>
    <w:rsid w:val="00697C93"/>
    <w:rsid w:val="00697D09"/>
    <w:rsid w:val="00697D36"/>
    <w:rsid w:val="00697DFC"/>
    <w:rsid w:val="00697EC8"/>
    <w:rsid w:val="00697FE9"/>
    <w:rsid w:val="006A02A0"/>
    <w:rsid w:val="006A0515"/>
    <w:rsid w:val="006A053B"/>
    <w:rsid w:val="006A0626"/>
    <w:rsid w:val="006A06ED"/>
    <w:rsid w:val="006A08B9"/>
    <w:rsid w:val="006A08D5"/>
    <w:rsid w:val="006A0A25"/>
    <w:rsid w:val="006A0B5B"/>
    <w:rsid w:val="006A0B9A"/>
    <w:rsid w:val="006A0CC3"/>
    <w:rsid w:val="006A0F06"/>
    <w:rsid w:val="006A1112"/>
    <w:rsid w:val="006A1198"/>
    <w:rsid w:val="006A1640"/>
    <w:rsid w:val="006A1866"/>
    <w:rsid w:val="006A1922"/>
    <w:rsid w:val="006A1947"/>
    <w:rsid w:val="006A19A3"/>
    <w:rsid w:val="006A1A04"/>
    <w:rsid w:val="006A1A32"/>
    <w:rsid w:val="006A1ADA"/>
    <w:rsid w:val="006A1B99"/>
    <w:rsid w:val="006A1C7F"/>
    <w:rsid w:val="006A1CAF"/>
    <w:rsid w:val="006A1CF0"/>
    <w:rsid w:val="006A1D88"/>
    <w:rsid w:val="006A1ED8"/>
    <w:rsid w:val="006A1F9D"/>
    <w:rsid w:val="006A203B"/>
    <w:rsid w:val="006A2055"/>
    <w:rsid w:val="006A20CB"/>
    <w:rsid w:val="006A21D2"/>
    <w:rsid w:val="006A2221"/>
    <w:rsid w:val="006A2429"/>
    <w:rsid w:val="006A24D0"/>
    <w:rsid w:val="006A25D5"/>
    <w:rsid w:val="006A2651"/>
    <w:rsid w:val="006A2752"/>
    <w:rsid w:val="006A27E3"/>
    <w:rsid w:val="006A2809"/>
    <w:rsid w:val="006A2835"/>
    <w:rsid w:val="006A287B"/>
    <w:rsid w:val="006A28E9"/>
    <w:rsid w:val="006A296B"/>
    <w:rsid w:val="006A299C"/>
    <w:rsid w:val="006A2A8C"/>
    <w:rsid w:val="006A2AFF"/>
    <w:rsid w:val="006A2B59"/>
    <w:rsid w:val="006A2BD3"/>
    <w:rsid w:val="006A2BEA"/>
    <w:rsid w:val="006A2C3B"/>
    <w:rsid w:val="006A3010"/>
    <w:rsid w:val="006A30D1"/>
    <w:rsid w:val="006A31CA"/>
    <w:rsid w:val="006A3278"/>
    <w:rsid w:val="006A339D"/>
    <w:rsid w:val="006A33D7"/>
    <w:rsid w:val="006A3402"/>
    <w:rsid w:val="006A346E"/>
    <w:rsid w:val="006A34C4"/>
    <w:rsid w:val="006A34FD"/>
    <w:rsid w:val="006A3897"/>
    <w:rsid w:val="006A38C8"/>
    <w:rsid w:val="006A39BF"/>
    <w:rsid w:val="006A39E2"/>
    <w:rsid w:val="006A3A02"/>
    <w:rsid w:val="006A3A70"/>
    <w:rsid w:val="006A3AB5"/>
    <w:rsid w:val="006A3AE9"/>
    <w:rsid w:val="006A3CD0"/>
    <w:rsid w:val="006A3D22"/>
    <w:rsid w:val="006A3E1C"/>
    <w:rsid w:val="006A3FA5"/>
    <w:rsid w:val="006A3FC4"/>
    <w:rsid w:val="006A400B"/>
    <w:rsid w:val="006A40B7"/>
    <w:rsid w:val="006A4210"/>
    <w:rsid w:val="006A4234"/>
    <w:rsid w:val="006A4434"/>
    <w:rsid w:val="006A44B3"/>
    <w:rsid w:val="006A4514"/>
    <w:rsid w:val="006A461E"/>
    <w:rsid w:val="006A4783"/>
    <w:rsid w:val="006A47B2"/>
    <w:rsid w:val="006A4A56"/>
    <w:rsid w:val="006A4AAC"/>
    <w:rsid w:val="006A4B7A"/>
    <w:rsid w:val="006A4BD8"/>
    <w:rsid w:val="006A4C63"/>
    <w:rsid w:val="006A4CFE"/>
    <w:rsid w:val="006A4EC3"/>
    <w:rsid w:val="006A4F5F"/>
    <w:rsid w:val="006A5083"/>
    <w:rsid w:val="006A5096"/>
    <w:rsid w:val="006A50D3"/>
    <w:rsid w:val="006A5246"/>
    <w:rsid w:val="006A52B9"/>
    <w:rsid w:val="006A539F"/>
    <w:rsid w:val="006A541D"/>
    <w:rsid w:val="006A5437"/>
    <w:rsid w:val="006A5485"/>
    <w:rsid w:val="006A54A2"/>
    <w:rsid w:val="006A55EF"/>
    <w:rsid w:val="006A55F0"/>
    <w:rsid w:val="006A55FA"/>
    <w:rsid w:val="006A5647"/>
    <w:rsid w:val="006A5681"/>
    <w:rsid w:val="006A56B2"/>
    <w:rsid w:val="006A56DD"/>
    <w:rsid w:val="006A57EB"/>
    <w:rsid w:val="006A581D"/>
    <w:rsid w:val="006A5CE9"/>
    <w:rsid w:val="006A5F1F"/>
    <w:rsid w:val="006A6065"/>
    <w:rsid w:val="006A613B"/>
    <w:rsid w:val="006A61E7"/>
    <w:rsid w:val="006A62C4"/>
    <w:rsid w:val="006A6404"/>
    <w:rsid w:val="006A6488"/>
    <w:rsid w:val="006A64FF"/>
    <w:rsid w:val="006A6508"/>
    <w:rsid w:val="006A6694"/>
    <w:rsid w:val="006A6762"/>
    <w:rsid w:val="006A67A9"/>
    <w:rsid w:val="006A67F3"/>
    <w:rsid w:val="006A6A4E"/>
    <w:rsid w:val="006A6B15"/>
    <w:rsid w:val="006A6B7A"/>
    <w:rsid w:val="006A6BD4"/>
    <w:rsid w:val="006A6C52"/>
    <w:rsid w:val="006A6C85"/>
    <w:rsid w:val="006A6DF5"/>
    <w:rsid w:val="006A6E9C"/>
    <w:rsid w:val="006A70CC"/>
    <w:rsid w:val="006A7149"/>
    <w:rsid w:val="006A72EC"/>
    <w:rsid w:val="006A7340"/>
    <w:rsid w:val="006A7558"/>
    <w:rsid w:val="006A7582"/>
    <w:rsid w:val="006A763A"/>
    <w:rsid w:val="006A76C4"/>
    <w:rsid w:val="006A76DC"/>
    <w:rsid w:val="006A76EC"/>
    <w:rsid w:val="006A7827"/>
    <w:rsid w:val="006A7ADA"/>
    <w:rsid w:val="006A7B9C"/>
    <w:rsid w:val="006A7BB3"/>
    <w:rsid w:val="006A7C99"/>
    <w:rsid w:val="006A7D6B"/>
    <w:rsid w:val="006A7E65"/>
    <w:rsid w:val="006A7E6C"/>
    <w:rsid w:val="006A7E7E"/>
    <w:rsid w:val="006A7EF4"/>
    <w:rsid w:val="006A7F6B"/>
    <w:rsid w:val="006B0078"/>
    <w:rsid w:val="006B00DC"/>
    <w:rsid w:val="006B021E"/>
    <w:rsid w:val="006B021F"/>
    <w:rsid w:val="006B0222"/>
    <w:rsid w:val="006B0278"/>
    <w:rsid w:val="006B038F"/>
    <w:rsid w:val="006B03DF"/>
    <w:rsid w:val="006B05F7"/>
    <w:rsid w:val="006B06D9"/>
    <w:rsid w:val="006B076F"/>
    <w:rsid w:val="006B0843"/>
    <w:rsid w:val="006B0901"/>
    <w:rsid w:val="006B0908"/>
    <w:rsid w:val="006B0910"/>
    <w:rsid w:val="006B0AF1"/>
    <w:rsid w:val="006B0B22"/>
    <w:rsid w:val="006B0B7E"/>
    <w:rsid w:val="006B0C92"/>
    <w:rsid w:val="006B0C94"/>
    <w:rsid w:val="006B0DBC"/>
    <w:rsid w:val="006B0EEC"/>
    <w:rsid w:val="006B0F84"/>
    <w:rsid w:val="006B0FBC"/>
    <w:rsid w:val="006B109A"/>
    <w:rsid w:val="006B10DB"/>
    <w:rsid w:val="006B1181"/>
    <w:rsid w:val="006B1269"/>
    <w:rsid w:val="006B12EF"/>
    <w:rsid w:val="006B138E"/>
    <w:rsid w:val="006B145E"/>
    <w:rsid w:val="006B15C8"/>
    <w:rsid w:val="006B15DD"/>
    <w:rsid w:val="006B1607"/>
    <w:rsid w:val="006B167B"/>
    <w:rsid w:val="006B1697"/>
    <w:rsid w:val="006B172B"/>
    <w:rsid w:val="006B175B"/>
    <w:rsid w:val="006B17D3"/>
    <w:rsid w:val="006B19FA"/>
    <w:rsid w:val="006B1BC2"/>
    <w:rsid w:val="006B1BE2"/>
    <w:rsid w:val="006B1DB1"/>
    <w:rsid w:val="006B202B"/>
    <w:rsid w:val="006B230C"/>
    <w:rsid w:val="006B23CD"/>
    <w:rsid w:val="006B2403"/>
    <w:rsid w:val="006B2710"/>
    <w:rsid w:val="006B27BA"/>
    <w:rsid w:val="006B2BED"/>
    <w:rsid w:val="006B2E36"/>
    <w:rsid w:val="006B2E3E"/>
    <w:rsid w:val="006B2F5A"/>
    <w:rsid w:val="006B2F8E"/>
    <w:rsid w:val="006B3140"/>
    <w:rsid w:val="006B317C"/>
    <w:rsid w:val="006B31F4"/>
    <w:rsid w:val="006B3315"/>
    <w:rsid w:val="006B3338"/>
    <w:rsid w:val="006B343F"/>
    <w:rsid w:val="006B35A2"/>
    <w:rsid w:val="006B36C2"/>
    <w:rsid w:val="006B374E"/>
    <w:rsid w:val="006B37AB"/>
    <w:rsid w:val="006B3862"/>
    <w:rsid w:val="006B38E0"/>
    <w:rsid w:val="006B38F4"/>
    <w:rsid w:val="006B391E"/>
    <w:rsid w:val="006B3955"/>
    <w:rsid w:val="006B3AC5"/>
    <w:rsid w:val="006B3DAE"/>
    <w:rsid w:val="006B3E1C"/>
    <w:rsid w:val="006B3E75"/>
    <w:rsid w:val="006B3F3C"/>
    <w:rsid w:val="006B3F61"/>
    <w:rsid w:val="006B4156"/>
    <w:rsid w:val="006B4200"/>
    <w:rsid w:val="006B4264"/>
    <w:rsid w:val="006B43C5"/>
    <w:rsid w:val="006B4407"/>
    <w:rsid w:val="006B44BF"/>
    <w:rsid w:val="006B47A0"/>
    <w:rsid w:val="006B49DA"/>
    <w:rsid w:val="006B4B29"/>
    <w:rsid w:val="006B4B94"/>
    <w:rsid w:val="006B4C42"/>
    <w:rsid w:val="006B4C6A"/>
    <w:rsid w:val="006B4FB7"/>
    <w:rsid w:val="006B510E"/>
    <w:rsid w:val="006B52A4"/>
    <w:rsid w:val="006B52F4"/>
    <w:rsid w:val="006B5503"/>
    <w:rsid w:val="006B5544"/>
    <w:rsid w:val="006B5558"/>
    <w:rsid w:val="006B55CA"/>
    <w:rsid w:val="006B5700"/>
    <w:rsid w:val="006B5703"/>
    <w:rsid w:val="006B5A15"/>
    <w:rsid w:val="006B5CAD"/>
    <w:rsid w:val="006B5E00"/>
    <w:rsid w:val="006B60A3"/>
    <w:rsid w:val="006B60AD"/>
    <w:rsid w:val="006B6422"/>
    <w:rsid w:val="006B64B3"/>
    <w:rsid w:val="006B65F3"/>
    <w:rsid w:val="006B6617"/>
    <w:rsid w:val="006B66D4"/>
    <w:rsid w:val="006B67BF"/>
    <w:rsid w:val="006B67ED"/>
    <w:rsid w:val="006B6830"/>
    <w:rsid w:val="006B6899"/>
    <w:rsid w:val="006B69A4"/>
    <w:rsid w:val="006B6AE0"/>
    <w:rsid w:val="006B6C4B"/>
    <w:rsid w:val="006B6EBB"/>
    <w:rsid w:val="006B6F3F"/>
    <w:rsid w:val="006B7051"/>
    <w:rsid w:val="006B720E"/>
    <w:rsid w:val="006B7247"/>
    <w:rsid w:val="006B730C"/>
    <w:rsid w:val="006B7341"/>
    <w:rsid w:val="006B742E"/>
    <w:rsid w:val="006B7499"/>
    <w:rsid w:val="006B74A8"/>
    <w:rsid w:val="006B752E"/>
    <w:rsid w:val="006B7613"/>
    <w:rsid w:val="006B779E"/>
    <w:rsid w:val="006B79FD"/>
    <w:rsid w:val="006B7A31"/>
    <w:rsid w:val="006B7A43"/>
    <w:rsid w:val="006B7B74"/>
    <w:rsid w:val="006B7C0B"/>
    <w:rsid w:val="006B7C33"/>
    <w:rsid w:val="006BDDDC"/>
    <w:rsid w:val="006C000C"/>
    <w:rsid w:val="006C0013"/>
    <w:rsid w:val="006C0206"/>
    <w:rsid w:val="006C02C1"/>
    <w:rsid w:val="006C04FD"/>
    <w:rsid w:val="006C061B"/>
    <w:rsid w:val="006C06FD"/>
    <w:rsid w:val="006C0903"/>
    <w:rsid w:val="006C097C"/>
    <w:rsid w:val="006C0A4B"/>
    <w:rsid w:val="006C0C09"/>
    <w:rsid w:val="006C0C11"/>
    <w:rsid w:val="006C0CDE"/>
    <w:rsid w:val="006C0CF1"/>
    <w:rsid w:val="006C0D47"/>
    <w:rsid w:val="006C0D51"/>
    <w:rsid w:val="006C0E14"/>
    <w:rsid w:val="006C0EA5"/>
    <w:rsid w:val="006C0ECF"/>
    <w:rsid w:val="006C0FB9"/>
    <w:rsid w:val="006C0FBE"/>
    <w:rsid w:val="006C0FF9"/>
    <w:rsid w:val="006C10B3"/>
    <w:rsid w:val="006C13D8"/>
    <w:rsid w:val="006C13E4"/>
    <w:rsid w:val="006C13FB"/>
    <w:rsid w:val="006C142A"/>
    <w:rsid w:val="006C14C2"/>
    <w:rsid w:val="006C1532"/>
    <w:rsid w:val="006C1584"/>
    <w:rsid w:val="006C15A8"/>
    <w:rsid w:val="006C1651"/>
    <w:rsid w:val="006C1811"/>
    <w:rsid w:val="006C1836"/>
    <w:rsid w:val="006C1A71"/>
    <w:rsid w:val="006C1C01"/>
    <w:rsid w:val="006C1E5F"/>
    <w:rsid w:val="006C1F94"/>
    <w:rsid w:val="006C1F95"/>
    <w:rsid w:val="006C20C7"/>
    <w:rsid w:val="006C20E2"/>
    <w:rsid w:val="006C212B"/>
    <w:rsid w:val="006C2189"/>
    <w:rsid w:val="006C232A"/>
    <w:rsid w:val="006C2543"/>
    <w:rsid w:val="006C25A9"/>
    <w:rsid w:val="006C2638"/>
    <w:rsid w:val="006C2680"/>
    <w:rsid w:val="006C26E7"/>
    <w:rsid w:val="006C27E8"/>
    <w:rsid w:val="006C2824"/>
    <w:rsid w:val="006C288A"/>
    <w:rsid w:val="006C29E2"/>
    <w:rsid w:val="006C2B50"/>
    <w:rsid w:val="006C2BD4"/>
    <w:rsid w:val="006C2CC1"/>
    <w:rsid w:val="006C2CE9"/>
    <w:rsid w:val="006C2D72"/>
    <w:rsid w:val="006C2DC6"/>
    <w:rsid w:val="006C2DCD"/>
    <w:rsid w:val="006C2F08"/>
    <w:rsid w:val="006C2F29"/>
    <w:rsid w:val="006C2FB4"/>
    <w:rsid w:val="006C3161"/>
    <w:rsid w:val="006C323E"/>
    <w:rsid w:val="006C338D"/>
    <w:rsid w:val="006C33E6"/>
    <w:rsid w:val="006C3463"/>
    <w:rsid w:val="006C34A2"/>
    <w:rsid w:val="006C350C"/>
    <w:rsid w:val="006C37E5"/>
    <w:rsid w:val="006C383D"/>
    <w:rsid w:val="006C38D6"/>
    <w:rsid w:val="006C3903"/>
    <w:rsid w:val="006C39B7"/>
    <w:rsid w:val="006C39C3"/>
    <w:rsid w:val="006C3AC3"/>
    <w:rsid w:val="006C3BDA"/>
    <w:rsid w:val="006C3C4D"/>
    <w:rsid w:val="006C3CB0"/>
    <w:rsid w:val="006C3CB9"/>
    <w:rsid w:val="006C3E6D"/>
    <w:rsid w:val="006C3E9E"/>
    <w:rsid w:val="006C3EF0"/>
    <w:rsid w:val="006C408E"/>
    <w:rsid w:val="006C40D7"/>
    <w:rsid w:val="006C42F8"/>
    <w:rsid w:val="006C4304"/>
    <w:rsid w:val="006C43EB"/>
    <w:rsid w:val="006C441B"/>
    <w:rsid w:val="006C45A4"/>
    <w:rsid w:val="006C4707"/>
    <w:rsid w:val="006C488D"/>
    <w:rsid w:val="006C4915"/>
    <w:rsid w:val="006C4B92"/>
    <w:rsid w:val="006C4E32"/>
    <w:rsid w:val="006C4EC7"/>
    <w:rsid w:val="006C4F28"/>
    <w:rsid w:val="006C50A6"/>
    <w:rsid w:val="006C5175"/>
    <w:rsid w:val="006C519A"/>
    <w:rsid w:val="006C51E4"/>
    <w:rsid w:val="006C521A"/>
    <w:rsid w:val="006C5428"/>
    <w:rsid w:val="006C547F"/>
    <w:rsid w:val="006C54C5"/>
    <w:rsid w:val="006C55E8"/>
    <w:rsid w:val="006C55EA"/>
    <w:rsid w:val="006C5674"/>
    <w:rsid w:val="006C56AE"/>
    <w:rsid w:val="006C56F0"/>
    <w:rsid w:val="006C574C"/>
    <w:rsid w:val="006C5799"/>
    <w:rsid w:val="006C5970"/>
    <w:rsid w:val="006C599B"/>
    <w:rsid w:val="006C5B5C"/>
    <w:rsid w:val="006C5C3A"/>
    <w:rsid w:val="006C5D60"/>
    <w:rsid w:val="006C5E6D"/>
    <w:rsid w:val="006C5EF0"/>
    <w:rsid w:val="006C6164"/>
    <w:rsid w:val="006C61CD"/>
    <w:rsid w:val="006C6474"/>
    <w:rsid w:val="006C64BD"/>
    <w:rsid w:val="006C6642"/>
    <w:rsid w:val="006C670F"/>
    <w:rsid w:val="006C6A16"/>
    <w:rsid w:val="006C6B7A"/>
    <w:rsid w:val="006C6BD9"/>
    <w:rsid w:val="006C6D7E"/>
    <w:rsid w:val="006C6D91"/>
    <w:rsid w:val="006C6FB8"/>
    <w:rsid w:val="006C7040"/>
    <w:rsid w:val="006C7176"/>
    <w:rsid w:val="006C723C"/>
    <w:rsid w:val="006C73A8"/>
    <w:rsid w:val="006C747C"/>
    <w:rsid w:val="006C7634"/>
    <w:rsid w:val="006C76B9"/>
    <w:rsid w:val="006C7759"/>
    <w:rsid w:val="006C7788"/>
    <w:rsid w:val="006C7907"/>
    <w:rsid w:val="006C7D0D"/>
    <w:rsid w:val="006C7D7B"/>
    <w:rsid w:val="006C7FBA"/>
    <w:rsid w:val="006D004F"/>
    <w:rsid w:val="006D00B1"/>
    <w:rsid w:val="006D014F"/>
    <w:rsid w:val="006D01A5"/>
    <w:rsid w:val="006D01EB"/>
    <w:rsid w:val="006D0215"/>
    <w:rsid w:val="006D0323"/>
    <w:rsid w:val="006D0363"/>
    <w:rsid w:val="006D043E"/>
    <w:rsid w:val="006D046D"/>
    <w:rsid w:val="006D08A0"/>
    <w:rsid w:val="006D08C6"/>
    <w:rsid w:val="006D0926"/>
    <w:rsid w:val="006D0A68"/>
    <w:rsid w:val="006D0DCF"/>
    <w:rsid w:val="006D0F7D"/>
    <w:rsid w:val="006D0FEF"/>
    <w:rsid w:val="006D11AD"/>
    <w:rsid w:val="006D12B5"/>
    <w:rsid w:val="006D12DA"/>
    <w:rsid w:val="006D132A"/>
    <w:rsid w:val="006D1543"/>
    <w:rsid w:val="006D1719"/>
    <w:rsid w:val="006D18D0"/>
    <w:rsid w:val="006D19CD"/>
    <w:rsid w:val="006D1A1E"/>
    <w:rsid w:val="006D1D20"/>
    <w:rsid w:val="006D1DC9"/>
    <w:rsid w:val="006D1E23"/>
    <w:rsid w:val="006D1E7F"/>
    <w:rsid w:val="006D1E94"/>
    <w:rsid w:val="006D1EB1"/>
    <w:rsid w:val="006D1EC9"/>
    <w:rsid w:val="006D2014"/>
    <w:rsid w:val="006D201A"/>
    <w:rsid w:val="006D202F"/>
    <w:rsid w:val="006D2282"/>
    <w:rsid w:val="006D22C0"/>
    <w:rsid w:val="006D23B3"/>
    <w:rsid w:val="006D247C"/>
    <w:rsid w:val="006D256A"/>
    <w:rsid w:val="006D2584"/>
    <w:rsid w:val="006D25B5"/>
    <w:rsid w:val="006D262C"/>
    <w:rsid w:val="006D29AB"/>
    <w:rsid w:val="006D29C9"/>
    <w:rsid w:val="006D29E5"/>
    <w:rsid w:val="006D2B3D"/>
    <w:rsid w:val="006D2BE3"/>
    <w:rsid w:val="006D2CFD"/>
    <w:rsid w:val="006D2CFF"/>
    <w:rsid w:val="006D2DCE"/>
    <w:rsid w:val="006D2E73"/>
    <w:rsid w:val="006D2F5F"/>
    <w:rsid w:val="006D30E2"/>
    <w:rsid w:val="006D32D8"/>
    <w:rsid w:val="006D3456"/>
    <w:rsid w:val="006D3488"/>
    <w:rsid w:val="006D3499"/>
    <w:rsid w:val="006D359E"/>
    <w:rsid w:val="006D35FF"/>
    <w:rsid w:val="006D36BE"/>
    <w:rsid w:val="006D36E3"/>
    <w:rsid w:val="006D379F"/>
    <w:rsid w:val="006D38A3"/>
    <w:rsid w:val="006D38E9"/>
    <w:rsid w:val="006D39AE"/>
    <w:rsid w:val="006D3A31"/>
    <w:rsid w:val="006D3B04"/>
    <w:rsid w:val="006D3BC6"/>
    <w:rsid w:val="006D4011"/>
    <w:rsid w:val="006D4149"/>
    <w:rsid w:val="006D41BC"/>
    <w:rsid w:val="006D4280"/>
    <w:rsid w:val="006D441F"/>
    <w:rsid w:val="006D4472"/>
    <w:rsid w:val="006D447C"/>
    <w:rsid w:val="006D4594"/>
    <w:rsid w:val="006D45DB"/>
    <w:rsid w:val="006D46BD"/>
    <w:rsid w:val="006D47DE"/>
    <w:rsid w:val="006D4B1E"/>
    <w:rsid w:val="006D4F26"/>
    <w:rsid w:val="006D4FD3"/>
    <w:rsid w:val="006D5107"/>
    <w:rsid w:val="006D5314"/>
    <w:rsid w:val="006D533E"/>
    <w:rsid w:val="006D53AA"/>
    <w:rsid w:val="006D5419"/>
    <w:rsid w:val="006D54B6"/>
    <w:rsid w:val="006D5514"/>
    <w:rsid w:val="006D55A2"/>
    <w:rsid w:val="006D565E"/>
    <w:rsid w:val="006D57DD"/>
    <w:rsid w:val="006D5819"/>
    <w:rsid w:val="006D595D"/>
    <w:rsid w:val="006D5C83"/>
    <w:rsid w:val="006D5CA6"/>
    <w:rsid w:val="006D5CF4"/>
    <w:rsid w:val="006D5E82"/>
    <w:rsid w:val="006D5EE9"/>
    <w:rsid w:val="006D5F68"/>
    <w:rsid w:val="006D5F7D"/>
    <w:rsid w:val="006D5F8A"/>
    <w:rsid w:val="006D609F"/>
    <w:rsid w:val="006D6281"/>
    <w:rsid w:val="006D62D9"/>
    <w:rsid w:val="006D62E6"/>
    <w:rsid w:val="006D64D9"/>
    <w:rsid w:val="006D6512"/>
    <w:rsid w:val="006D660C"/>
    <w:rsid w:val="006D665D"/>
    <w:rsid w:val="006D671F"/>
    <w:rsid w:val="006D67F8"/>
    <w:rsid w:val="006D6A02"/>
    <w:rsid w:val="006D6A34"/>
    <w:rsid w:val="006D6A69"/>
    <w:rsid w:val="006D6AA7"/>
    <w:rsid w:val="006D6B03"/>
    <w:rsid w:val="006D6B14"/>
    <w:rsid w:val="006D6BDC"/>
    <w:rsid w:val="006D6D1D"/>
    <w:rsid w:val="006D6D95"/>
    <w:rsid w:val="006D71C3"/>
    <w:rsid w:val="006D71E5"/>
    <w:rsid w:val="006D758F"/>
    <w:rsid w:val="006D75A6"/>
    <w:rsid w:val="006D76C3"/>
    <w:rsid w:val="006D7745"/>
    <w:rsid w:val="006D77B5"/>
    <w:rsid w:val="006D79EF"/>
    <w:rsid w:val="006D7A1C"/>
    <w:rsid w:val="006D7B75"/>
    <w:rsid w:val="006D7B91"/>
    <w:rsid w:val="006D7C2F"/>
    <w:rsid w:val="006D7CA5"/>
    <w:rsid w:val="006D7D51"/>
    <w:rsid w:val="006D7E3C"/>
    <w:rsid w:val="006D7E97"/>
    <w:rsid w:val="006D7F02"/>
    <w:rsid w:val="006D7F30"/>
    <w:rsid w:val="006E007F"/>
    <w:rsid w:val="006E0081"/>
    <w:rsid w:val="006E0227"/>
    <w:rsid w:val="006E02CC"/>
    <w:rsid w:val="006E0443"/>
    <w:rsid w:val="006E0467"/>
    <w:rsid w:val="006E0502"/>
    <w:rsid w:val="006E07F7"/>
    <w:rsid w:val="006E0896"/>
    <w:rsid w:val="006E0B08"/>
    <w:rsid w:val="006E0CAD"/>
    <w:rsid w:val="006E0D24"/>
    <w:rsid w:val="006E0DB6"/>
    <w:rsid w:val="006E0E4F"/>
    <w:rsid w:val="006E0ED5"/>
    <w:rsid w:val="006E0F9C"/>
    <w:rsid w:val="006E1253"/>
    <w:rsid w:val="006E1272"/>
    <w:rsid w:val="006E128A"/>
    <w:rsid w:val="006E12D6"/>
    <w:rsid w:val="006E13B9"/>
    <w:rsid w:val="006E13FA"/>
    <w:rsid w:val="006E14C1"/>
    <w:rsid w:val="006E1579"/>
    <w:rsid w:val="006E1667"/>
    <w:rsid w:val="006E1710"/>
    <w:rsid w:val="006E17BE"/>
    <w:rsid w:val="006E18C1"/>
    <w:rsid w:val="006E18D5"/>
    <w:rsid w:val="006E18E1"/>
    <w:rsid w:val="006E19CE"/>
    <w:rsid w:val="006E1AD4"/>
    <w:rsid w:val="006E1B16"/>
    <w:rsid w:val="006E1B26"/>
    <w:rsid w:val="006E1B62"/>
    <w:rsid w:val="006E1C37"/>
    <w:rsid w:val="006E1D5A"/>
    <w:rsid w:val="006E1DD3"/>
    <w:rsid w:val="006E1E8C"/>
    <w:rsid w:val="006E1FD7"/>
    <w:rsid w:val="006E2186"/>
    <w:rsid w:val="006E23EB"/>
    <w:rsid w:val="006E2458"/>
    <w:rsid w:val="006E24F0"/>
    <w:rsid w:val="006E26F2"/>
    <w:rsid w:val="006E26F3"/>
    <w:rsid w:val="006E2702"/>
    <w:rsid w:val="006E2774"/>
    <w:rsid w:val="006E27EB"/>
    <w:rsid w:val="006E2875"/>
    <w:rsid w:val="006E2883"/>
    <w:rsid w:val="006E29CA"/>
    <w:rsid w:val="006E2A7B"/>
    <w:rsid w:val="006E2C3A"/>
    <w:rsid w:val="006E2C66"/>
    <w:rsid w:val="006E2CB5"/>
    <w:rsid w:val="006E2D1C"/>
    <w:rsid w:val="006E2E89"/>
    <w:rsid w:val="006E2F1B"/>
    <w:rsid w:val="006E2F21"/>
    <w:rsid w:val="006E30C8"/>
    <w:rsid w:val="006E30E9"/>
    <w:rsid w:val="006E30F2"/>
    <w:rsid w:val="006E31C3"/>
    <w:rsid w:val="006E3286"/>
    <w:rsid w:val="006E330F"/>
    <w:rsid w:val="006E3455"/>
    <w:rsid w:val="006E34B4"/>
    <w:rsid w:val="006E3588"/>
    <w:rsid w:val="006E35B8"/>
    <w:rsid w:val="006E360C"/>
    <w:rsid w:val="006E3646"/>
    <w:rsid w:val="006E36F2"/>
    <w:rsid w:val="006E3726"/>
    <w:rsid w:val="006E377B"/>
    <w:rsid w:val="006E3784"/>
    <w:rsid w:val="006E3830"/>
    <w:rsid w:val="006E3928"/>
    <w:rsid w:val="006E39E0"/>
    <w:rsid w:val="006E3B8A"/>
    <w:rsid w:val="006E3E6C"/>
    <w:rsid w:val="006E3EE8"/>
    <w:rsid w:val="006E3FC0"/>
    <w:rsid w:val="006E4024"/>
    <w:rsid w:val="006E402A"/>
    <w:rsid w:val="006E40F9"/>
    <w:rsid w:val="006E411F"/>
    <w:rsid w:val="006E4189"/>
    <w:rsid w:val="006E4602"/>
    <w:rsid w:val="006E47FC"/>
    <w:rsid w:val="006E4822"/>
    <w:rsid w:val="006E488B"/>
    <w:rsid w:val="006E48E8"/>
    <w:rsid w:val="006E4950"/>
    <w:rsid w:val="006E4D55"/>
    <w:rsid w:val="006E4F38"/>
    <w:rsid w:val="006E509E"/>
    <w:rsid w:val="006E511D"/>
    <w:rsid w:val="006E517F"/>
    <w:rsid w:val="006E53FB"/>
    <w:rsid w:val="006E55F6"/>
    <w:rsid w:val="006E575F"/>
    <w:rsid w:val="006E5771"/>
    <w:rsid w:val="006E5915"/>
    <w:rsid w:val="006E5A0F"/>
    <w:rsid w:val="006E5A19"/>
    <w:rsid w:val="006E5AAF"/>
    <w:rsid w:val="006E5C4C"/>
    <w:rsid w:val="006E5C62"/>
    <w:rsid w:val="006E5E30"/>
    <w:rsid w:val="006E5ECA"/>
    <w:rsid w:val="006E5F91"/>
    <w:rsid w:val="006E603F"/>
    <w:rsid w:val="006E6084"/>
    <w:rsid w:val="006E60A2"/>
    <w:rsid w:val="006E60D8"/>
    <w:rsid w:val="006E6193"/>
    <w:rsid w:val="006E624E"/>
    <w:rsid w:val="006E6388"/>
    <w:rsid w:val="006E63C0"/>
    <w:rsid w:val="006E65A5"/>
    <w:rsid w:val="006E6676"/>
    <w:rsid w:val="006E6696"/>
    <w:rsid w:val="006E669E"/>
    <w:rsid w:val="006E66A9"/>
    <w:rsid w:val="006E66AB"/>
    <w:rsid w:val="006E672B"/>
    <w:rsid w:val="006E672C"/>
    <w:rsid w:val="006E6774"/>
    <w:rsid w:val="006E6777"/>
    <w:rsid w:val="006E689D"/>
    <w:rsid w:val="006E68E3"/>
    <w:rsid w:val="006E693B"/>
    <w:rsid w:val="006E6A03"/>
    <w:rsid w:val="006E6AAC"/>
    <w:rsid w:val="006E6AF0"/>
    <w:rsid w:val="006E6BAE"/>
    <w:rsid w:val="006E6C54"/>
    <w:rsid w:val="006E6D1D"/>
    <w:rsid w:val="006E6F57"/>
    <w:rsid w:val="006E703A"/>
    <w:rsid w:val="006E70FE"/>
    <w:rsid w:val="006E71BA"/>
    <w:rsid w:val="006E71CF"/>
    <w:rsid w:val="006E7207"/>
    <w:rsid w:val="006E720E"/>
    <w:rsid w:val="006E7261"/>
    <w:rsid w:val="006E7266"/>
    <w:rsid w:val="006E731D"/>
    <w:rsid w:val="006E734F"/>
    <w:rsid w:val="006E746C"/>
    <w:rsid w:val="006E74B4"/>
    <w:rsid w:val="006E74FF"/>
    <w:rsid w:val="006E750A"/>
    <w:rsid w:val="006E7577"/>
    <w:rsid w:val="006E76BD"/>
    <w:rsid w:val="006E76EA"/>
    <w:rsid w:val="006E7710"/>
    <w:rsid w:val="006E7717"/>
    <w:rsid w:val="006E7745"/>
    <w:rsid w:val="006E77FA"/>
    <w:rsid w:val="006E783C"/>
    <w:rsid w:val="006E787D"/>
    <w:rsid w:val="006E79EC"/>
    <w:rsid w:val="006E7A2F"/>
    <w:rsid w:val="006E7A85"/>
    <w:rsid w:val="006E7B07"/>
    <w:rsid w:val="006E7C14"/>
    <w:rsid w:val="006E7C16"/>
    <w:rsid w:val="006E7CDC"/>
    <w:rsid w:val="006E7D55"/>
    <w:rsid w:val="006E7EE6"/>
    <w:rsid w:val="006F0181"/>
    <w:rsid w:val="006F0248"/>
    <w:rsid w:val="006F032B"/>
    <w:rsid w:val="006F0413"/>
    <w:rsid w:val="006F0453"/>
    <w:rsid w:val="006F0457"/>
    <w:rsid w:val="006F05DD"/>
    <w:rsid w:val="006F06B2"/>
    <w:rsid w:val="006F075D"/>
    <w:rsid w:val="006F0779"/>
    <w:rsid w:val="006F07ED"/>
    <w:rsid w:val="006F08E4"/>
    <w:rsid w:val="006F097C"/>
    <w:rsid w:val="006F0AF1"/>
    <w:rsid w:val="006F0B51"/>
    <w:rsid w:val="006F0C4B"/>
    <w:rsid w:val="006F0D2D"/>
    <w:rsid w:val="006F0E80"/>
    <w:rsid w:val="006F0F04"/>
    <w:rsid w:val="006F0F39"/>
    <w:rsid w:val="006F11DD"/>
    <w:rsid w:val="006F1276"/>
    <w:rsid w:val="006F1362"/>
    <w:rsid w:val="006F137A"/>
    <w:rsid w:val="006F1386"/>
    <w:rsid w:val="006F14DD"/>
    <w:rsid w:val="006F1510"/>
    <w:rsid w:val="006F19C1"/>
    <w:rsid w:val="006F1A47"/>
    <w:rsid w:val="006F1B42"/>
    <w:rsid w:val="006F1E94"/>
    <w:rsid w:val="006F1EA4"/>
    <w:rsid w:val="006F1EED"/>
    <w:rsid w:val="006F2312"/>
    <w:rsid w:val="006F2333"/>
    <w:rsid w:val="006F239B"/>
    <w:rsid w:val="006F244F"/>
    <w:rsid w:val="006F2480"/>
    <w:rsid w:val="006F2487"/>
    <w:rsid w:val="006F2501"/>
    <w:rsid w:val="006F27A6"/>
    <w:rsid w:val="006F2940"/>
    <w:rsid w:val="006F2B70"/>
    <w:rsid w:val="006F2B77"/>
    <w:rsid w:val="006F2B8B"/>
    <w:rsid w:val="006F2BA4"/>
    <w:rsid w:val="006F2BF2"/>
    <w:rsid w:val="006F2CC4"/>
    <w:rsid w:val="006F2D31"/>
    <w:rsid w:val="006F2D53"/>
    <w:rsid w:val="006F2E0C"/>
    <w:rsid w:val="006F2FC5"/>
    <w:rsid w:val="006F3065"/>
    <w:rsid w:val="006F33BB"/>
    <w:rsid w:val="006F33C7"/>
    <w:rsid w:val="006F351B"/>
    <w:rsid w:val="006F372C"/>
    <w:rsid w:val="006F37C6"/>
    <w:rsid w:val="006F37DD"/>
    <w:rsid w:val="006F38C2"/>
    <w:rsid w:val="006F390A"/>
    <w:rsid w:val="006F399D"/>
    <w:rsid w:val="006F39F9"/>
    <w:rsid w:val="006F3BD7"/>
    <w:rsid w:val="006F3C6F"/>
    <w:rsid w:val="006F3D43"/>
    <w:rsid w:val="006F3DA9"/>
    <w:rsid w:val="006F3E81"/>
    <w:rsid w:val="006F3F2A"/>
    <w:rsid w:val="006F3F9B"/>
    <w:rsid w:val="006F405A"/>
    <w:rsid w:val="006F415E"/>
    <w:rsid w:val="006F418C"/>
    <w:rsid w:val="006F41D3"/>
    <w:rsid w:val="006F4277"/>
    <w:rsid w:val="006F42F8"/>
    <w:rsid w:val="006F4421"/>
    <w:rsid w:val="006F45E0"/>
    <w:rsid w:val="006F45EA"/>
    <w:rsid w:val="006F4793"/>
    <w:rsid w:val="006F4867"/>
    <w:rsid w:val="006F4A86"/>
    <w:rsid w:val="006F4B5E"/>
    <w:rsid w:val="006F4B85"/>
    <w:rsid w:val="006F4D67"/>
    <w:rsid w:val="006F5076"/>
    <w:rsid w:val="006F5189"/>
    <w:rsid w:val="006F530C"/>
    <w:rsid w:val="006F5350"/>
    <w:rsid w:val="006F5403"/>
    <w:rsid w:val="006F5528"/>
    <w:rsid w:val="006F555F"/>
    <w:rsid w:val="006F573E"/>
    <w:rsid w:val="006F58B0"/>
    <w:rsid w:val="006F5985"/>
    <w:rsid w:val="006F59F6"/>
    <w:rsid w:val="006F5BAA"/>
    <w:rsid w:val="006F5C65"/>
    <w:rsid w:val="006F5DBF"/>
    <w:rsid w:val="006F5E2D"/>
    <w:rsid w:val="006F5EC5"/>
    <w:rsid w:val="006F5F36"/>
    <w:rsid w:val="006F61B8"/>
    <w:rsid w:val="006F61FB"/>
    <w:rsid w:val="006F629C"/>
    <w:rsid w:val="006F62B7"/>
    <w:rsid w:val="006F63C9"/>
    <w:rsid w:val="006F64AC"/>
    <w:rsid w:val="006F654E"/>
    <w:rsid w:val="006F6671"/>
    <w:rsid w:val="006F668E"/>
    <w:rsid w:val="006F674F"/>
    <w:rsid w:val="006F68EF"/>
    <w:rsid w:val="006F6A2E"/>
    <w:rsid w:val="006F6EEE"/>
    <w:rsid w:val="006F713E"/>
    <w:rsid w:val="006F7407"/>
    <w:rsid w:val="006F750C"/>
    <w:rsid w:val="006F7559"/>
    <w:rsid w:val="006F7583"/>
    <w:rsid w:val="006F7623"/>
    <w:rsid w:val="006F7716"/>
    <w:rsid w:val="006F79AD"/>
    <w:rsid w:val="006F7A25"/>
    <w:rsid w:val="006F7C9C"/>
    <w:rsid w:val="006F7CA4"/>
    <w:rsid w:val="006F7CB8"/>
    <w:rsid w:val="006F7CBA"/>
    <w:rsid w:val="006F7CCB"/>
    <w:rsid w:val="006F7D0E"/>
    <w:rsid w:val="006F7EFE"/>
    <w:rsid w:val="006F7FA6"/>
    <w:rsid w:val="00700052"/>
    <w:rsid w:val="007000A8"/>
    <w:rsid w:val="007000ED"/>
    <w:rsid w:val="007001A0"/>
    <w:rsid w:val="007001B8"/>
    <w:rsid w:val="00700202"/>
    <w:rsid w:val="00700256"/>
    <w:rsid w:val="007004A0"/>
    <w:rsid w:val="007004C2"/>
    <w:rsid w:val="00700504"/>
    <w:rsid w:val="0070052A"/>
    <w:rsid w:val="00700540"/>
    <w:rsid w:val="00700773"/>
    <w:rsid w:val="00700898"/>
    <w:rsid w:val="00700909"/>
    <w:rsid w:val="00700B5D"/>
    <w:rsid w:val="00700B88"/>
    <w:rsid w:val="00700F1C"/>
    <w:rsid w:val="00700F6B"/>
    <w:rsid w:val="00701075"/>
    <w:rsid w:val="00701230"/>
    <w:rsid w:val="007012E3"/>
    <w:rsid w:val="00701428"/>
    <w:rsid w:val="0070153C"/>
    <w:rsid w:val="00701597"/>
    <w:rsid w:val="00701746"/>
    <w:rsid w:val="0070178F"/>
    <w:rsid w:val="0070187B"/>
    <w:rsid w:val="0070197D"/>
    <w:rsid w:val="00701A4D"/>
    <w:rsid w:val="00701C62"/>
    <w:rsid w:val="00701C86"/>
    <w:rsid w:val="00701F26"/>
    <w:rsid w:val="00702064"/>
    <w:rsid w:val="007020AB"/>
    <w:rsid w:val="007020F1"/>
    <w:rsid w:val="007022E7"/>
    <w:rsid w:val="00702515"/>
    <w:rsid w:val="0070269F"/>
    <w:rsid w:val="007026C0"/>
    <w:rsid w:val="0070284B"/>
    <w:rsid w:val="007028B4"/>
    <w:rsid w:val="00702AA2"/>
    <w:rsid w:val="00702BEA"/>
    <w:rsid w:val="00702E6A"/>
    <w:rsid w:val="00702E80"/>
    <w:rsid w:val="00703015"/>
    <w:rsid w:val="007030BD"/>
    <w:rsid w:val="00703130"/>
    <w:rsid w:val="007031A8"/>
    <w:rsid w:val="0070322F"/>
    <w:rsid w:val="0070342C"/>
    <w:rsid w:val="00703481"/>
    <w:rsid w:val="00703534"/>
    <w:rsid w:val="00703546"/>
    <w:rsid w:val="0070361E"/>
    <w:rsid w:val="007036DA"/>
    <w:rsid w:val="007036EB"/>
    <w:rsid w:val="00703736"/>
    <w:rsid w:val="0070384D"/>
    <w:rsid w:val="00703879"/>
    <w:rsid w:val="0070388F"/>
    <w:rsid w:val="0070395A"/>
    <w:rsid w:val="00703A32"/>
    <w:rsid w:val="00703D21"/>
    <w:rsid w:val="00703D97"/>
    <w:rsid w:val="00703DD3"/>
    <w:rsid w:val="00703E24"/>
    <w:rsid w:val="00703EEF"/>
    <w:rsid w:val="00704417"/>
    <w:rsid w:val="0070478F"/>
    <w:rsid w:val="007049E3"/>
    <w:rsid w:val="00704AD1"/>
    <w:rsid w:val="00704B58"/>
    <w:rsid w:val="00704FD6"/>
    <w:rsid w:val="00705033"/>
    <w:rsid w:val="0070505E"/>
    <w:rsid w:val="007050A7"/>
    <w:rsid w:val="0070517F"/>
    <w:rsid w:val="0070532F"/>
    <w:rsid w:val="00705682"/>
    <w:rsid w:val="0070588E"/>
    <w:rsid w:val="007058E6"/>
    <w:rsid w:val="007059C4"/>
    <w:rsid w:val="007059E3"/>
    <w:rsid w:val="00705AA7"/>
    <w:rsid w:val="00705B09"/>
    <w:rsid w:val="00705B47"/>
    <w:rsid w:val="00705BDB"/>
    <w:rsid w:val="00705C2C"/>
    <w:rsid w:val="00705D74"/>
    <w:rsid w:val="00705D96"/>
    <w:rsid w:val="00705E82"/>
    <w:rsid w:val="00705F04"/>
    <w:rsid w:val="00705F3F"/>
    <w:rsid w:val="00705F53"/>
    <w:rsid w:val="00706127"/>
    <w:rsid w:val="00706196"/>
    <w:rsid w:val="007061B6"/>
    <w:rsid w:val="007061FF"/>
    <w:rsid w:val="00706247"/>
    <w:rsid w:val="00706283"/>
    <w:rsid w:val="007065F8"/>
    <w:rsid w:val="0070662E"/>
    <w:rsid w:val="00706676"/>
    <w:rsid w:val="0070671E"/>
    <w:rsid w:val="0070682F"/>
    <w:rsid w:val="0070697D"/>
    <w:rsid w:val="00706AFE"/>
    <w:rsid w:val="00706BBB"/>
    <w:rsid w:val="00706C4A"/>
    <w:rsid w:val="00706C93"/>
    <w:rsid w:val="007070AE"/>
    <w:rsid w:val="0070720E"/>
    <w:rsid w:val="0070736E"/>
    <w:rsid w:val="007073CC"/>
    <w:rsid w:val="0070740A"/>
    <w:rsid w:val="007074D9"/>
    <w:rsid w:val="0070764A"/>
    <w:rsid w:val="00707666"/>
    <w:rsid w:val="007077A9"/>
    <w:rsid w:val="00707823"/>
    <w:rsid w:val="00707889"/>
    <w:rsid w:val="00707937"/>
    <w:rsid w:val="00707A82"/>
    <w:rsid w:val="00707BE8"/>
    <w:rsid w:val="00707C0A"/>
    <w:rsid w:val="00707C9B"/>
    <w:rsid w:val="00707CD1"/>
    <w:rsid w:val="00707DCD"/>
    <w:rsid w:val="0071015D"/>
    <w:rsid w:val="00710210"/>
    <w:rsid w:val="00710304"/>
    <w:rsid w:val="007104AB"/>
    <w:rsid w:val="007105B8"/>
    <w:rsid w:val="00710646"/>
    <w:rsid w:val="0071077C"/>
    <w:rsid w:val="007107F9"/>
    <w:rsid w:val="007108C0"/>
    <w:rsid w:val="007108C7"/>
    <w:rsid w:val="0071094F"/>
    <w:rsid w:val="00710A46"/>
    <w:rsid w:val="00710AA5"/>
    <w:rsid w:val="00710E6A"/>
    <w:rsid w:val="00710EF3"/>
    <w:rsid w:val="00710F21"/>
    <w:rsid w:val="007110B8"/>
    <w:rsid w:val="0071110A"/>
    <w:rsid w:val="00711169"/>
    <w:rsid w:val="007111DB"/>
    <w:rsid w:val="00711304"/>
    <w:rsid w:val="00711308"/>
    <w:rsid w:val="007114AA"/>
    <w:rsid w:val="00711557"/>
    <w:rsid w:val="00711605"/>
    <w:rsid w:val="00711872"/>
    <w:rsid w:val="007118B5"/>
    <w:rsid w:val="00711C9B"/>
    <w:rsid w:val="00711CDE"/>
    <w:rsid w:val="00711E4D"/>
    <w:rsid w:val="00711F52"/>
    <w:rsid w:val="00711FA3"/>
    <w:rsid w:val="0071227A"/>
    <w:rsid w:val="0071228E"/>
    <w:rsid w:val="0071239A"/>
    <w:rsid w:val="007123A1"/>
    <w:rsid w:val="00712410"/>
    <w:rsid w:val="00712515"/>
    <w:rsid w:val="00712545"/>
    <w:rsid w:val="00712AA7"/>
    <w:rsid w:val="00712AC2"/>
    <w:rsid w:val="00712CF3"/>
    <w:rsid w:val="00712D88"/>
    <w:rsid w:val="00712EC8"/>
    <w:rsid w:val="00713058"/>
    <w:rsid w:val="007130B4"/>
    <w:rsid w:val="0071311C"/>
    <w:rsid w:val="00713163"/>
    <w:rsid w:val="007131A6"/>
    <w:rsid w:val="007131DD"/>
    <w:rsid w:val="00713225"/>
    <w:rsid w:val="007135D2"/>
    <w:rsid w:val="00713615"/>
    <w:rsid w:val="007137F4"/>
    <w:rsid w:val="007138B2"/>
    <w:rsid w:val="00713A3A"/>
    <w:rsid w:val="00713BAB"/>
    <w:rsid w:val="00713BD2"/>
    <w:rsid w:val="00713BDC"/>
    <w:rsid w:val="00713CC4"/>
    <w:rsid w:val="00713DC4"/>
    <w:rsid w:val="0071403B"/>
    <w:rsid w:val="0071410A"/>
    <w:rsid w:val="007141CA"/>
    <w:rsid w:val="0071435D"/>
    <w:rsid w:val="0071445A"/>
    <w:rsid w:val="00714673"/>
    <w:rsid w:val="0071477D"/>
    <w:rsid w:val="007147CA"/>
    <w:rsid w:val="0071480E"/>
    <w:rsid w:val="00714970"/>
    <w:rsid w:val="00714AEA"/>
    <w:rsid w:val="00714B38"/>
    <w:rsid w:val="00714C00"/>
    <w:rsid w:val="00714C47"/>
    <w:rsid w:val="00714DBB"/>
    <w:rsid w:val="00714F20"/>
    <w:rsid w:val="00715047"/>
    <w:rsid w:val="0071505D"/>
    <w:rsid w:val="00715084"/>
    <w:rsid w:val="007151D6"/>
    <w:rsid w:val="00715221"/>
    <w:rsid w:val="0071522C"/>
    <w:rsid w:val="0071525E"/>
    <w:rsid w:val="00715273"/>
    <w:rsid w:val="00715490"/>
    <w:rsid w:val="007154F4"/>
    <w:rsid w:val="007155C3"/>
    <w:rsid w:val="007155DB"/>
    <w:rsid w:val="00715662"/>
    <w:rsid w:val="00715971"/>
    <w:rsid w:val="00715B95"/>
    <w:rsid w:val="00715DC9"/>
    <w:rsid w:val="00715EAF"/>
    <w:rsid w:val="00715ECD"/>
    <w:rsid w:val="00715F5A"/>
    <w:rsid w:val="00715F72"/>
    <w:rsid w:val="007160CB"/>
    <w:rsid w:val="00716267"/>
    <w:rsid w:val="007162FD"/>
    <w:rsid w:val="007164AA"/>
    <w:rsid w:val="0071656C"/>
    <w:rsid w:val="00716584"/>
    <w:rsid w:val="007165B5"/>
    <w:rsid w:val="007166F6"/>
    <w:rsid w:val="00716852"/>
    <w:rsid w:val="007169C6"/>
    <w:rsid w:val="00716A31"/>
    <w:rsid w:val="00716A4D"/>
    <w:rsid w:val="00716B40"/>
    <w:rsid w:val="00716CA2"/>
    <w:rsid w:val="00716EC2"/>
    <w:rsid w:val="00716EE0"/>
    <w:rsid w:val="0071702E"/>
    <w:rsid w:val="0071707B"/>
    <w:rsid w:val="007170DF"/>
    <w:rsid w:val="007172C5"/>
    <w:rsid w:val="0071734D"/>
    <w:rsid w:val="0071737E"/>
    <w:rsid w:val="00717416"/>
    <w:rsid w:val="00717469"/>
    <w:rsid w:val="00717474"/>
    <w:rsid w:val="00717497"/>
    <w:rsid w:val="007175BF"/>
    <w:rsid w:val="007178D5"/>
    <w:rsid w:val="00717909"/>
    <w:rsid w:val="007179C4"/>
    <w:rsid w:val="007179E2"/>
    <w:rsid w:val="00717A73"/>
    <w:rsid w:val="00717A82"/>
    <w:rsid w:val="00717B04"/>
    <w:rsid w:val="00717C0F"/>
    <w:rsid w:val="00717C1B"/>
    <w:rsid w:val="00717CF2"/>
    <w:rsid w:val="00717D85"/>
    <w:rsid w:val="00717D9A"/>
    <w:rsid w:val="00717ECD"/>
    <w:rsid w:val="00717FC6"/>
    <w:rsid w:val="007200AD"/>
    <w:rsid w:val="00720269"/>
    <w:rsid w:val="007202D8"/>
    <w:rsid w:val="00720306"/>
    <w:rsid w:val="0072039E"/>
    <w:rsid w:val="007203E6"/>
    <w:rsid w:val="0072046B"/>
    <w:rsid w:val="007204F5"/>
    <w:rsid w:val="00720515"/>
    <w:rsid w:val="007206D1"/>
    <w:rsid w:val="007207CE"/>
    <w:rsid w:val="00720886"/>
    <w:rsid w:val="007208B2"/>
    <w:rsid w:val="00720CE7"/>
    <w:rsid w:val="00720FC2"/>
    <w:rsid w:val="00721337"/>
    <w:rsid w:val="0072157D"/>
    <w:rsid w:val="00721623"/>
    <w:rsid w:val="00721A0A"/>
    <w:rsid w:val="00721C95"/>
    <w:rsid w:val="00721CBB"/>
    <w:rsid w:val="00721DDD"/>
    <w:rsid w:val="00721F11"/>
    <w:rsid w:val="00721F27"/>
    <w:rsid w:val="0072207A"/>
    <w:rsid w:val="00722102"/>
    <w:rsid w:val="00722131"/>
    <w:rsid w:val="007221D2"/>
    <w:rsid w:val="00722231"/>
    <w:rsid w:val="007222B2"/>
    <w:rsid w:val="00722417"/>
    <w:rsid w:val="007225A4"/>
    <w:rsid w:val="007228B4"/>
    <w:rsid w:val="00722942"/>
    <w:rsid w:val="007229BF"/>
    <w:rsid w:val="00722A7F"/>
    <w:rsid w:val="00722CEE"/>
    <w:rsid w:val="00722E17"/>
    <w:rsid w:val="00722F47"/>
    <w:rsid w:val="00722FD8"/>
    <w:rsid w:val="0072303E"/>
    <w:rsid w:val="0072319A"/>
    <w:rsid w:val="0072330D"/>
    <w:rsid w:val="007234E0"/>
    <w:rsid w:val="0072356D"/>
    <w:rsid w:val="00723884"/>
    <w:rsid w:val="007238A1"/>
    <w:rsid w:val="00723A8C"/>
    <w:rsid w:val="00723AE4"/>
    <w:rsid w:val="00723BAA"/>
    <w:rsid w:val="00723C65"/>
    <w:rsid w:val="00723DCA"/>
    <w:rsid w:val="00723E94"/>
    <w:rsid w:val="00724052"/>
    <w:rsid w:val="0072406A"/>
    <w:rsid w:val="00724160"/>
    <w:rsid w:val="0072432F"/>
    <w:rsid w:val="00724577"/>
    <w:rsid w:val="00724741"/>
    <w:rsid w:val="00724765"/>
    <w:rsid w:val="00724798"/>
    <w:rsid w:val="00724806"/>
    <w:rsid w:val="007248AE"/>
    <w:rsid w:val="007249A6"/>
    <w:rsid w:val="007249CB"/>
    <w:rsid w:val="00724B51"/>
    <w:rsid w:val="00724B9E"/>
    <w:rsid w:val="00724C89"/>
    <w:rsid w:val="00724CBE"/>
    <w:rsid w:val="00724D2A"/>
    <w:rsid w:val="00724DBC"/>
    <w:rsid w:val="00724DF2"/>
    <w:rsid w:val="00724F47"/>
    <w:rsid w:val="0072505C"/>
    <w:rsid w:val="007250E3"/>
    <w:rsid w:val="00725277"/>
    <w:rsid w:val="00725343"/>
    <w:rsid w:val="0072562E"/>
    <w:rsid w:val="00725636"/>
    <w:rsid w:val="00725698"/>
    <w:rsid w:val="00725826"/>
    <w:rsid w:val="0072586F"/>
    <w:rsid w:val="00725A64"/>
    <w:rsid w:val="00725B42"/>
    <w:rsid w:val="00725BAE"/>
    <w:rsid w:val="00725D5D"/>
    <w:rsid w:val="00725DA5"/>
    <w:rsid w:val="00725DA8"/>
    <w:rsid w:val="00726011"/>
    <w:rsid w:val="007261F2"/>
    <w:rsid w:val="00726209"/>
    <w:rsid w:val="00726234"/>
    <w:rsid w:val="00726380"/>
    <w:rsid w:val="00726474"/>
    <w:rsid w:val="00726481"/>
    <w:rsid w:val="00726523"/>
    <w:rsid w:val="00726722"/>
    <w:rsid w:val="007267A6"/>
    <w:rsid w:val="007267D4"/>
    <w:rsid w:val="00726A01"/>
    <w:rsid w:val="00726A08"/>
    <w:rsid w:val="00726B25"/>
    <w:rsid w:val="00726B47"/>
    <w:rsid w:val="00726BB6"/>
    <w:rsid w:val="00726DF5"/>
    <w:rsid w:val="00726E04"/>
    <w:rsid w:val="00726E3A"/>
    <w:rsid w:val="00727104"/>
    <w:rsid w:val="00727266"/>
    <w:rsid w:val="007272B0"/>
    <w:rsid w:val="0072749E"/>
    <w:rsid w:val="00727513"/>
    <w:rsid w:val="00727871"/>
    <w:rsid w:val="00727965"/>
    <w:rsid w:val="007279AD"/>
    <w:rsid w:val="00727AA3"/>
    <w:rsid w:val="00727B75"/>
    <w:rsid w:val="00727BF2"/>
    <w:rsid w:val="00727C29"/>
    <w:rsid w:val="00727C69"/>
    <w:rsid w:val="00727C79"/>
    <w:rsid w:val="00727C92"/>
    <w:rsid w:val="00727E7B"/>
    <w:rsid w:val="00727E8D"/>
    <w:rsid w:val="00727EAC"/>
    <w:rsid w:val="0073001E"/>
    <w:rsid w:val="0073001F"/>
    <w:rsid w:val="00730033"/>
    <w:rsid w:val="00730072"/>
    <w:rsid w:val="00730109"/>
    <w:rsid w:val="007302CC"/>
    <w:rsid w:val="00730350"/>
    <w:rsid w:val="00730385"/>
    <w:rsid w:val="0073040D"/>
    <w:rsid w:val="00730464"/>
    <w:rsid w:val="00730628"/>
    <w:rsid w:val="0073085A"/>
    <w:rsid w:val="00730A2C"/>
    <w:rsid w:val="00730A6F"/>
    <w:rsid w:val="00730B1E"/>
    <w:rsid w:val="00730B52"/>
    <w:rsid w:val="00730B8F"/>
    <w:rsid w:val="00730BC8"/>
    <w:rsid w:val="00730E67"/>
    <w:rsid w:val="00730E91"/>
    <w:rsid w:val="0073100D"/>
    <w:rsid w:val="0073105C"/>
    <w:rsid w:val="0073133C"/>
    <w:rsid w:val="0073161A"/>
    <w:rsid w:val="007316D4"/>
    <w:rsid w:val="007316EE"/>
    <w:rsid w:val="0073174B"/>
    <w:rsid w:val="00731886"/>
    <w:rsid w:val="00731A5D"/>
    <w:rsid w:val="00731C65"/>
    <w:rsid w:val="00731CE7"/>
    <w:rsid w:val="00731ECA"/>
    <w:rsid w:val="00732092"/>
    <w:rsid w:val="007320EF"/>
    <w:rsid w:val="007321A6"/>
    <w:rsid w:val="007321FE"/>
    <w:rsid w:val="00732287"/>
    <w:rsid w:val="007323AA"/>
    <w:rsid w:val="00732473"/>
    <w:rsid w:val="007324FD"/>
    <w:rsid w:val="00732682"/>
    <w:rsid w:val="007326AA"/>
    <w:rsid w:val="007327B5"/>
    <w:rsid w:val="0073280D"/>
    <w:rsid w:val="0073286D"/>
    <w:rsid w:val="007328CF"/>
    <w:rsid w:val="00732AC3"/>
    <w:rsid w:val="00732AFC"/>
    <w:rsid w:val="00732B59"/>
    <w:rsid w:val="00732B77"/>
    <w:rsid w:val="00732B8A"/>
    <w:rsid w:val="00732BFD"/>
    <w:rsid w:val="00732C02"/>
    <w:rsid w:val="00732CD2"/>
    <w:rsid w:val="00732F0B"/>
    <w:rsid w:val="0073309D"/>
    <w:rsid w:val="0073330B"/>
    <w:rsid w:val="007333FA"/>
    <w:rsid w:val="0073341D"/>
    <w:rsid w:val="0073353A"/>
    <w:rsid w:val="007336BC"/>
    <w:rsid w:val="0073372E"/>
    <w:rsid w:val="00733732"/>
    <w:rsid w:val="0073379E"/>
    <w:rsid w:val="00733851"/>
    <w:rsid w:val="00733859"/>
    <w:rsid w:val="0073386B"/>
    <w:rsid w:val="00733876"/>
    <w:rsid w:val="00733982"/>
    <w:rsid w:val="007339F3"/>
    <w:rsid w:val="00733A3D"/>
    <w:rsid w:val="00733A91"/>
    <w:rsid w:val="00733BD9"/>
    <w:rsid w:val="00733C7F"/>
    <w:rsid w:val="00733D37"/>
    <w:rsid w:val="00733D5D"/>
    <w:rsid w:val="00733FBF"/>
    <w:rsid w:val="00733FDA"/>
    <w:rsid w:val="0073415A"/>
    <w:rsid w:val="00734179"/>
    <w:rsid w:val="00734284"/>
    <w:rsid w:val="00734304"/>
    <w:rsid w:val="007343CF"/>
    <w:rsid w:val="00734472"/>
    <w:rsid w:val="007345A7"/>
    <w:rsid w:val="007346FA"/>
    <w:rsid w:val="0073472F"/>
    <w:rsid w:val="00734763"/>
    <w:rsid w:val="007347F4"/>
    <w:rsid w:val="007348AA"/>
    <w:rsid w:val="007348B6"/>
    <w:rsid w:val="00734987"/>
    <w:rsid w:val="007349A4"/>
    <w:rsid w:val="00734BAB"/>
    <w:rsid w:val="00734F37"/>
    <w:rsid w:val="00734F82"/>
    <w:rsid w:val="00734F8B"/>
    <w:rsid w:val="00735054"/>
    <w:rsid w:val="007350C7"/>
    <w:rsid w:val="00735140"/>
    <w:rsid w:val="0073529E"/>
    <w:rsid w:val="00735306"/>
    <w:rsid w:val="00735333"/>
    <w:rsid w:val="00735390"/>
    <w:rsid w:val="00735417"/>
    <w:rsid w:val="0073542F"/>
    <w:rsid w:val="00735456"/>
    <w:rsid w:val="0073568B"/>
    <w:rsid w:val="0073576F"/>
    <w:rsid w:val="007357FE"/>
    <w:rsid w:val="00735807"/>
    <w:rsid w:val="00735835"/>
    <w:rsid w:val="00735934"/>
    <w:rsid w:val="00735939"/>
    <w:rsid w:val="007359EC"/>
    <w:rsid w:val="00735AC8"/>
    <w:rsid w:val="00735BF7"/>
    <w:rsid w:val="00735D90"/>
    <w:rsid w:val="00735FCE"/>
    <w:rsid w:val="007362B0"/>
    <w:rsid w:val="00736449"/>
    <w:rsid w:val="0073662D"/>
    <w:rsid w:val="0073686F"/>
    <w:rsid w:val="0073689A"/>
    <w:rsid w:val="00736907"/>
    <w:rsid w:val="00736A31"/>
    <w:rsid w:val="00736BAA"/>
    <w:rsid w:val="00736CFA"/>
    <w:rsid w:val="00736D11"/>
    <w:rsid w:val="00736E43"/>
    <w:rsid w:val="00736EB2"/>
    <w:rsid w:val="007370B9"/>
    <w:rsid w:val="007370CD"/>
    <w:rsid w:val="007371AB"/>
    <w:rsid w:val="007372AA"/>
    <w:rsid w:val="007372B1"/>
    <w:rsid w:val="0073736D"/>
    <w:rsid w:val="007373EC"/>
    <w:rsid w:val="00737446"/>
    <w:rsid w:val="0073762E"/>
    <w:rsid w:val="007376A3"/>
    <w:rsid w:val="0073778B"/>
    <w:rsid w:val="00737841"/>
    <w:rsid w:val="00737856"/>
    <w:rsid w:val="007379A9"/>
    <w:rsid w:val="007379BE"/>
    <w:rsid w:val="00737A5E"/>
    <w:rsid w:val="00737AE0"/>
    <w:rsid w:val="00737BCF"/>
    <w:rsid w:val="00737C3A"/>
    <w:rsid w:val="00737CD9"/>
    <w:rsid w:val="00737CFA"/>
    <w:rsid w:val="00737D58"/>
    <w:rsid w:val="00737D70"/>
    <w:rsid w:val="00737E53"/>
    <w:rsid w:val="00737EE8"/>
    <w:rsid w:val="007400F7"/>
    <w:rsid w:val="0074019F"/>
    <w:rsid w:val="00740449"/>
    <w:rsid w:val="007405B8"/>
    <w:rsid w:val="00740845"/>
    <w:rsid w:val="007409C7"/>
    <w:rsid w:val="00740A70"/>
    <w:rsid w:val="00740B4E"/>
    <w:rsid w:val="00740CDA"/>
    <w:rsid w:val="00740E4D"/>
    <w:rsid w:val="00740F7A"/>
    <w:rsid w:val="00741056"/>
    <w:rsid w:val="00741198"/>
    <w:rsid w:val="007411DA"/>
    <w:rsid w:val="00741344"/>
    <w:rsid w:val="0074139B"/>
    <w:rsid w:val="00741603"/>
    <w:rsid w:val="00741A21"/>
    <w:rsid w:val="00741C11"/>
    <w:rsid w:val="00741C31"/>
    <w:rsid w:val="00741CF2"/>
    <w:rsid w:val="00741E02"/>
    <w:rsid w:val="00741E0F"/>
    <w:rsid w:val="00741EBF"/>
    <w:rsid w:val="00742049"/>
    <w:rsid w:val="007420E5"/>
    <w:rsid w:val="007423CD"/>
    <w:rsid w:val="00742453"/>
    <w:rsid w:val="00742683"/>
    <w:rsid w:val="00742685"/>
    <w:rsid w:val="007426CE"/>
    <w:rsid w:val="00742742"/>
    <w:rsid w:val="00742747"/>
    <w:rsid w:val="007428D6"/>
    <w:rsid w:val="007428FC"/>
    <w:rsid w:val="007429EA"/>
    <w:rsid w:val="00742A19"/>
    <w:rsid w:val="00742AAE"/>
    <w:rsid w:val="00742B08"/>
    <w:rsid w:val="00742CA4"/>
    <w:rsid w:val="00742CFC"/>
    <w:rsid w:val="00742E04"/>
    <w:rsid w:val="00742E47"/>
    <w:rsid w:val="00742EA4"/>
    <w:rsid w:val="00742ED7"/>
    <w:rsid w:val="00742F0F"/>
    <w:rsid w:val="00743138"/>
    <w:rsid w:val="00743195"/>
    <w:rsid w:val="007431CE"/>
    <w:rsid w:val="007432E2"/>
    <w:rsid w:val="0074344F"/>
    <w:rsid w:val="0074349D"/>
    <w:rsid w:val="007436DE"/>
    <w:rsid w:val="00743756"/>
    <w:rsid w:val="00743783"/>
    <w:rsid w:val="007437FB"/>
    <w:rsid w:val="007438A7"/>
    <w:rsid w:val="00743A71"/>
    <w:rsid w:val="00743B20"/>
    <w:rsid w:val="00743BE7"/>
    <w:rsid w:val="00743C37"/>
    <w:rsid w:val="00743EAB"/>
    <w:rsid w:val="00743ECD"/>
    <w:rsid w:val="00743F3A"/>
    <w:rsid w:val="00744057"/>
    <w:rsid w:val="007440FA"/>
    <w:rsid w:val="0074428B"/>
    <w:rsid w:val="00744371"/>
    <w:rsid w:val="00744388"/>
    <w:rsid w:val="0074457E"/>
    <w:rsid w:val="007445C4"/>
    <w:rsid w:val="007446C3"/>
    <w:rsid w:val="007446FC"/>
    <w:rsid w:val="00744780"/>
    <w:rsid w:val="0074492C"/>
    <w:rsid w:val="0074499A"/>
    <w:rsid w:val="00744BDA"/>
    <w:rsid w:val="00744D08"/>
    <w:rsid w:val="00744DA9"/>
    <w:rsid w:val="00744E1B"/>
    <w:rsid w:val="00744EA1"/>
    <w:rsid w:val="00745030"/>
    <w:rsid w:val="00745067"/>
    <w:rsid w:val="00745128"/>
    <w:rsid w:val="0074521F"/>
    <w:rsid w:val="007452D9"/>
    <w:rsid w:val="00745329"/>
    <w:rsid w:val="0074546F"/>
    <w:rsid w:val="00745687"/>
    <w:rsid w:val="007456E4"/>
    <w:rsid w:val="0074586D"/>
    <w:rsid w:val="0074587E"/>
    <w:rsid w:val="0074593E"/>
    <w:rsid w:val="00745965"/>
    <w:rsid w:val="0074598B"/>
    <w:rsid w:val="00745BB0"/>
    <w:rsid w:val="00745CC4"/>
    <w:rsid w:val="00745D50"/>
    <w:rsid w:val="00745EB0"/>
    <w:rsid w:val="00746077"/>
    <w:rsid w:val="00746167"/>
    <w:rsid w:val="007461CF"/>
    <w:rsid w:val="007462D6"/>
    <w:rsid w:val="007463D4"/>
    <w:rsid w:val="0074655C"/>
    <w:rsid w:val="0074665B"/>
    <w:rsid w:val="007466AE"/>
    <w:rsid w:val="00746718"/>
    <w:rsid w:val="0074674C"/>
    <w:rsid w:val="0074675C"/>
    <w:rsid w:val="0074695B"/>
    <w:rsid w:val="00746962"/>
    <w:rsid w:val="00746A0F"/>
    <w:rsid w:val="00746A8C"/>
    <w:rsid w:val="00746B53"/>
    <w:rsid w:val="00746B99"/>
    <w:rsid w:val="00746E5A"/>
    <w:rsid w:val="00746F04"/>
    <w:rsid w:val="0074706B"/>
    <w:rsid w:val="00747168"/>
    <w:rsid w:val="0074732B"/>
    <w:rsid w:val="007474A0"/>
    <w:rsid w:val="007474F5"/>
    <w:rsid w:val="007475DA"/>
    <w:rsid w:val="007475E7"/>
    <w:rsid w:val="00747710"/>
    <w:rsid w:val="0074783E"/>
    <w:rsid w:val="0074786F"/>
    <w:rsid w:val="0074789A"/>
    <w:rsid w:val="007478DD"/>
    <w:rsid w:val="0074799F"/>
    <w:rsid w:val="00747A1E"/>
    <w:rsid w:val="00747A4C"/>
    <w:rsid w:val="00747C43"/>
    <w:rsid w:val="00747CE9"/>
    <w:rsid w:val="00747ED3"/>
    <w:rsid w:val="007502CD"/>
    <w:rsid w:val="0075032C"/>
    <w:rsid w:val="0075040C"/>
    <w:rsid w:val="0075043E"/>
    <w:rsid w:val="0075046D"/>
    <w:rsid w:val="00750535"/>
    <w:rsid w:val="00750547"/>
    <w:rsid w:val="0075061E"/>
    <w:rsid w:val="00750628"/>
    <w:rsid w:val="007506F1"/>
    <w:rsid w:val="0075073F"/>
    <w:rsid w:val="00750858"/>
    <w:rsid w:val="0075091B"/>
    <w:rsid w:val="0075098C"/>
    <w:rsid w:val="00750EEE"/>
    <w:rsid w:val="00750F85"/>
    <w:rsid w:val="007510E7"/>
    <w:rsid w:val="0075123E"/>
    <w:rsid w:val="0075133A"/>
    <w:rsid w:val="00751352"/>
    <w:rsid w:val="0075157F"/>
    <w:rsid w:val="007515E7"/>
    <w:rsid w:val="007517DB"/>
    <w:rsid w:val="00751863"/>
    <w:rsid w:val="00751897"/>
    <w:rsid w:val="00751C45"/>
    <w:rsid w:val="00751CC1"/>
    <w:rsid w:val="00751F9F"/>
    <w:rsid w:val="00751FB3"/>
    <w:rsid w:val="0075205F"/>
    <w:rsid w:val="007521CB"/>
    <w:rsid w:val="007522DF"/>
    <w:rsid w:val="00752419"/>
    <w:rsid w:val="0075245B"/>
    <w:rsid w:val="0075256C"/>
    <w:rsid w:val="0075256E"/>
    <w:rsid w:val="00752776"/>
    <w:rsid w:val="00752778"/>
    <w:rsid w:val="007528A5"/>
    <w:rsid w:val="007528F6"/>
    <w:rsid w:val="007529F4"/>
    <w:rsid w:val="00752A43"/>
    <w:rsid w:val="00752A50"/>
    <w:rsid w:val="00752A58"/>
    <w:rsid w:val="00752B4C"/>
    <w:rsid w:val="00752D75"/>
    <w:rsid w:val="00752D95"/>
    <w:rsid w:val="00752DCF"/>
    <w:rsid w:val="00752E25"/>
    <w:rsid w:val="00753045"/>
    <w:rsid w:val="0075317E"/>
    <w:rsid w:val="007532B7"/>
    <w:rsid w:val="00753303"/>
    <w:rsid w:val="0075331D"/>
    <w:rsid w:val="00753349"/>
    <w:rsid w:val="0075336E"/>
    <w:rsid w:val="007533B0"/>
    <w:rsid w:val="00753413"/>
    <w:rsid w:val="00753630"/>
    <w:rsid w:val="0075368F"/>
    <w:rsid w:val="007537E0"/>
    <w:rsid w:val="00753819"/>
    <w:rsid w:val="0075390C"/>
    <w:rsid w:val="00753AFA"/>
    <w:rsid w:val="00753CC5"/>
    <w:rsid w:val="00753D17"/>
    <w:rsid w:val="00753D4C"/>
    <w:rsid w:val="00753E2F"/>
    <w:rsid w:val="00753F09"/>
    <w:rsid w:val="00753F18"/>
    <w:rsid w:val="00753F75"/>
    <w:rsid w:val="007540A5"/>
    <w:rsid w:val="00754152"/>
    <w:rsid w:val="007543A4"/>
    <w:rsid w:val="00754449"/>
    <w:rsid w:val="00754493"/>
    <w:rsid w:val="00754587"/>
    <w:rsid w:val="007547F7"/>
    <w:rsid w:val="007548DA"/>
    <w:rsid w:val="00754B86"/>
    <w:rsid w:val="00754C33"/>
    <w:rsid w:val="00754D7E"/>
    <w:rsid w:val="00754F2B"/>
    <w:rsid w:val="00754F8C"/>
    <w:rsid w:val="007550D2"/>
    <w:rsid w:val="007552C2"/>
    <w:rsid w:val="007553DD"/>
    <w:rsid w:val="00755434"/>
    <w:rsid w:val="007556A3"/>
    <w:rsid w:val="00755795"/>
    <w:rsid w:val="00755893"/>
    <w:rsid w:val="007559BA"/>
    <w:rsid w:val="00755A07"/>
    <w:rsid w:val="00755B7C"/>
    <w:rsid w:val="00755C8D"/>
    <w:rsid w:val="00755D07"/>
    <w:rsid w:val="00755E09"/>
    <w:rsid w:val="00755F19"/>
    <w:rsid w:val="00755F7C"/>
    <w:rsid w:val="00756033"/>
    <w:rsid w:val="00756047"/>
    <w:rsid w:val="00756103"/>
    <w:rsid w:val="0075625F"/>
    <w:rsid w:val="0075626A"/>
    <w:rsid w:val="0075636F"/>
    <w:rsid w:val="007563CD"/>
    <w:rsid w:val="0075694E"/>
    <w:rsid w:val="00756AE4"/>
    <w:rsid w:val="00756B21"/>
    <w:rsid w:val="00756B80"/>
    <w:rsid w:val="00756BA2"/>
    <w:rsid w:val="00756BD5"/>
    <w:rsid w:val="00756C3F"/>
    <w:rsid w:val="00756C60"/>
    <w:rsid w:val="0075713C"/>
    <w:rsid w:val="0075718A"/>
    <w:rsid w:val="0075725F"/>
    <w:rsid w:val="007572BB"/>
    <w:rsid w:val="00757303"/>
    <w:rsid w:val="00757366"/>
    <w:rsid w:val="00757476"/>
    <w:rsid w:val="00757621"/>
    <w:rsid w:val="007578F0"/>
    <w:rsid w:val="00757AC4"/>
    <w:rsid w:val="00757B11"/>
    <w:rsid w:val="00757BC9"/>
    <w:rsid w:val="00757C01"/>
    <w:rsid w:val="00757E51"/>
    <w:rsid w:val="00757E6E"/>
    <w:rsid w:val="00760042"/>
    <w:rsid w:val="00760318"/>
    <w:rsid w:val="00760331"/>
    <w:rsid w:val="007607B2"/>
    <w:rsid w:val="007608DA"/>
    <w:rsid w:val="00760A48"/>
    <w:rsid w:val="00760ADE"/>
    <w:rsid w:val="00760AFF"/>
    <w:rsid w:val="00760B32"/>
    <w:rsid w:val="00760B45"/>
    <w:rsid w:val="00760BE8"/>
    <w:rsid w:val="00760D3F"/>
    <w:rsid w:val="00760D84"/>
    <w:rsid w:val="00760E2A"/>
    <w:rsid w:val="00760F0E"/>
    <w:rsid w:val="00760F53"/>
    <w:rsid w:val="007610AA"/>
    <w:rsid w:val="0076122C"/>
    <w:rsid w:val="0076125E"/>
    <w:rsid w:val="0076130D"/>
    <w:rsid w:val="00761340"/>
    <w:rsid w:val="0076137C"/>
    <w:rsid w:val="0076142E"/>
    <w:rsid w:val="0076162F"/>
    <w:rsid w:val="00761647"/>
    <w:rsid w:val="00761748"/>
    <w:rsid w:val="007619BF"/>
    <w:rsid w:val="00761BE4"/>
    <w:rsid w:val="00761C65"/>
    <w:rsid w:val="00761C94"/>
    <w:rsid w:val="00761CA8"/>
    <w:rsid w:val="00761E1A"/>
    <w:rsid w:val="00761FE4"/>
    <w:rsid w:val="00762226"/>
    <w:rsid w:val="0076252D"/>
    <w:rsid w:val="0076272E"/>
    <w:rsid w:val="0076274C"/>
    <w:rsid w:val="00762916"/>
    <w:rsid w:val="007629E3"/>
    <w:rsid w:val="007629F9"/>
    <w:rsid w:val="00762A6A"/>
    <w:rsid w:val="00762C4F"/>
    <w:rsid w:val="00762C7E"/>
    <w:rsid w:val="00762E04"/>
    <w:rsid w:val="00762F99"/>
    <w:rsid w:val="007631AC"/>
    <w:rsid w:val="00763217"/>
    <w:rsid w:val="0076322E"/>
    <w:rsid w:val="00763238"/>
    <w:rsid w:val="007632D1"/>
    <w:rsid w:val="007633F1"/>
    <w:rsid w:val="00763415"/>
    <w:rsid w:val="00763564"/>
    <w:rsid w:val="007635B2"/>
    <w:rsid w:val="0076368B"/>
    <w:rsid w:val="00763724"/>
    <w:rsid w:val="007637BC"/>
    <w:rsid w:val="00763882"/>
    <w:rsid w:val="007638F2"/>
    <w:rsid w:val="0076394A"/>
    <w:rsid w:val="0076398B"/>
    <w:rsid w:val="00763B81"/>
    <w:rsid w:val="00763C6E"/>
    <w:rsid w:val="00763C81"/>
    <w:rsid w:val="00763FE1"/>
    <w:rsid w:val="00764085"/>
    <w:rsid w:val="007640CE"/>
    <w:rsid w:val="00764120"/>
    <w:rsid w:val="00764217"/>
    <w:rsid w:val="00764318"/>
    <w:rsid w:val="00764357"/>
    <w:rsid w:val="007643DE"/>
    <w:rsid w:val="0076444A"/>
    <w:rsid w:val="00764516"/>
    <w:rsid w:val="00764603"/>
    <w:rsid w:val="00764706"/>
    <w:rsid w:val="007647D6"/>
    <w:rsid w:val="00764859"/>
    <w:rsid w:val="00764891"/>
    <w:rsid w:val="007648CF"/>
    <w:rsid w:val="00764912"/>
    <w:rsid w:val="007649C2"/>
    <w:rsid w:val="00764B36"/>
    <w:rsid w:val="00764B98"/>
    <w:rsid w:val="00764C9A"/>
    <w:rsid w:val="00764CDF"/>
    <w:rsid w:val="00764D57"/>
    <w:rsid w:val="00764E70"/>
    <w:rsid w:val="007651E6"/>
    <w:rsid w:val="0076521B"/>
    <w:rsid w:val="007652DE"/>
    <w:rsid w:val="007653C4"/>
    <w:rsid w:val="0076557B"/>
    <w:rsid w:val="00765615"/>
    <w:rsid w:val="00765630"/>
    <w:rsid w:val="007656A1"/>
    <w:rsid w:val="007657BD"/>
    <w:rsid w:val="0076585B"/>
    <w:rsid w:val="00765895"/>
    <w:rsid w:val="007658FB"/>
    <w:rsid w:val="0076599B"/>
    <w:rsid w:val="00765B2E"/>
    <w:rsid w:val="00765C22"/>
    <w:rsid w:val="00765CD1"/>
    <w:rsid w:val="00765CDF"/>
    <w:rsid w:val="00765CEB"/>
    <w:rsid w:val="00765E12"/>
    <w:rsid w:val="00765FA7"/>
    <w:rsid w:val="0076600D"/>
    <w:rsid w:val="00766022"/>
    <w:rsid w:val="007660DC"/>
    <w:rsid w:val="007661EB"/>
    <w:rsid w:val="0076630C"/>
    <w:rsid w:val="00766428"/>
    <w:rsid w:val="0076658B"/>
    <w:rsid w:val="00766776"/>
    <w:rsid w:val="00766890"/>
    <w:rsid w:val="007668B2"/>
    <w:rsid w:val="0076692C"/>
    <w:rsid w:val="00766BCD"/>
    <w:rsid w:val="00766BCE"/>
    <w:rsid w:val="00766C4C"/>
    <w:rsid w:val="00766C9C"/>
    <w:rsid w:val="00766E25"/>
    <w:rsid w:val="00766EAF"/>
    <w:rsid w:val="00766FAE"/>
    <w:rsid w:val="0076702D"/>
    <w:rsid w:val="0076722D"/>
    <w:rsid w:val="0076733B"/>
    <w:rsid w:val="00767405"/>
    <w:rsid w:val="00767650"/>
    <w:rsid w:val="0076774F"/>
    <w:rsid w:val="00767874"/>
    <w:rsid w:val="00767893"/>
    <w:rsid w:val="007678B2"/>
    <w:rsid w:val="007678F3"/>
    <w:rsid w:val="00767922"/>
    <w:rsid w:val="007679B7"/>
    <w:rsid w:val="007679D0"/>
    <w:rsid w:val="00767A0D"/>
    <w:rsid w:val="00767BD3"/>
    <w:rsid w:val="00770178"/>
    <w:rsid w:val="007701D8"/>
    <w:rsid w:val="0077026E"/>
    <w:rsid w:val="0077057B"/>
    <w:rsid w:val="00770842"/>
    <w:rsid w:val="00770845"/>
    <w:rsid w:val="007709C4"/>
    <w:rsid w:val="00770C75"/>
    <w:rsid w:val="00770C91"/>
    <w:rsid w:val="00770CB0"/>
    <w:rsid w:val="00770CD4"/>
    <w:rsid w:val="00770E44"/>
    <w:rsid w:val="00770EFA"/>
    <w:rsid w:val="00770F94"/>
    <w:rsid w:val="00770F98"/>
    <w:rsid w:val="007710B3"/>
    <w:rsid w:val="007710B4"/>
    <w:rsid w:val="007712E5"/>
    <w:rsid w:val="007712FB"/>
    <w:rsid w:val="00771386"/>
    <w:rsid w:val="007713A6"/>
    <w:rsid w:val="007714F8"/>
    <w:rsid w:val="00771585"/>
    <w:rsid w:val="0077168B"/>
    <w:rsid w:val="007716B6"/>
    <w:rsid w:val="00771824"/>
    <w:rsid w:val="00771A6A"/>
    <w:rsid w:val="00771BC8"/>
    <w:rsid w:val="00771CF6"/>
    <w:rsid w:val="00771DC9"/>
    <w:rsid w:val="00771EFB"/>
    <w:rsid w:val="00771F02"/>
    <w:rsid w:val="00771F2C"/>
    <w:rsid w:val="00771FB3"/>
    <w:rsid w:val="0077206F"/>
    <w:rsid w:val="00772113"/>
    <w:rsid w:val="0077218D"/>
    <w:rsid w:val="007721A4"/>
    <w:rsid w:val="007721AC"/>
    <w:rsid w:val="007721D5"/>
    <w:rsid w:val="007721E5"/>
    <w:rsid w:val="007723A6"/>
    <w:rsid w:val="00772485"/>
    <w:rsid w:val="0077276C"/>
    <w:rsid w:val="007727B1"/>
    <w:rsid w:val="007728B4"/>
    <w:rsid w:val="00772964"/>
    <w:rsid w:val="00772A03"/>
    <w:rsid w:val="00772A39"/>
    <w:rsid w:val="00772BC7"/>
    <w:rsid w:val="00772BEE"/>
    <w:rsid w:val="00772C29"/>
    <w:rsid w:val="00772CB0"/>
    <w:rsid w:val="00772F38"/>
    <w:rsid w:val="00772FE5"/>
    <w:rsid w:val="00772FF2"/>
    <w:rsid w:val="007730E6"/>
    <w:rsid w:val="00773123"/>
    <w:rsid w:val="0077315C"/>
    <w:rsid w:val="0077316B"/>
    <w:rsid w:val="00773257"/>
    <w:rsid w:val="007735FC"/>
    <w:rsid w:val="0077377A"/>
    <w:rsid w:val="007737B2"/>
    <w:rsid w:val="0077386A"/>
    <w:rsid w:val="007738A3"/>
    <w:rsid w:val="007739D6"/>
    <w:rsid w:val="007739EE"/>
    <w:rsid w:val="00773BCF"/>
    <w:rsid w:val="00773CDC"/>
    <w:rsid w:val="00773DC7"/>
    <w:rsid w:val="00773F88"/>
    <w:rsid w:val="00773F92"/>
    <w:rsid w:val="00774124"/>
    <w:rsid w:val="00774204"/>
    <w:rsid w:val="00774205"/>
    <w:rsid w:val="007742F3"/>
    <w:rsid w:val="00774320"/>
    <w:rsid w:val="007743C6"/>
    <w:rsid w:val="00774515"/>
    <w:rsid w:val="0077468C"/>
    <w:rsid w:val="00774C0E"/>
    <w:rsid w:val="00774CDE"/>
    <w:rsid w:val="00774D6D"/>
    <w:rsid w:val="00774DCB"/>
    <w:rsid w:val="00774EA7"/>
    <w:rsid w:val="00774EDD"/>
    <w:rsid w:val="00774EFE"/>
    <w:rsid w:val="00774FE0"/>
    <w:rsid w:val="00775030"/>
    <w:rsid w:val="0077503E"/>
    <w:rsid w:val="00775046"/>
    <w:rsid w:val="00775057"/>
    <w:rsid w:val="00775368"/>
    <w:rsid w:val="0077545B"/>
    <w:rsid w:val="00775575"/>
    <w:rsid w:val="00775610"/>
    <w:rsid w:val="00775671"/>
    <w:rsid w:val="00775892"/>
    <w:rsid w:val="0077598A"/>
    <w:rsid w:val="007759DC"/>
    <w:rsid w:val="00775B91"/>
    <w:rsid w:val="00775D69"/>
    <w:rsid w:val="00775E40"/>
    <w:rsid w:val="00776128"/>
    <w:rsid w:val="0077620F"/>
    <w:rsid w:val="007762A4"/>
    <w:rsid w:val="00776377"/>
    <w:rsid w:val="00776383"/>
    <w:rsid w:val="007763EA"/>
    <w:rsid w:val="00776487"/>
    <w:rsid w:val="007764A3"/>
    <w:rsid w:val="007764AF"/>
    <w:rsid w:val="007764B9"/>
    <w:rsid w:val="0077651B"/>
    <w:rsid w:val="007765EA"/>
    <w:rsid w:val="007766B3"/>
    <w:rsid w:val="0077687D"/>
    <w:rsid w:val="00776964"/>
    <w:rsid w:val="00776999"/>
    <w:rsid w:val="00776A5C"/>
    <w:rsid w:val="00776B0D"/>
    <w:rsid w:val="00776B29"/>
    <w:rsid w:val="00776B74"/>
    <w:rsid w:val="00776C46"/>
    <w:rsid w:val="00776C8A"/>
    <w:rsid w:val="00776CD6"/>
    <w:rsid w:val="00776DB8"/>
    <w:rsid w:val="00776F08"/>
    <w:rsid w:val="00776FC6"/>
    <w:rsid w:val="007771BE"/>
    <w:rsid w:val="0077724D"/>
    <w:rsid w:val="007772DF"/>
    <w:rsid w:val="007772F6"/>
    <w:rsid w:val="00777547"/>
    <w:rsid w:val="00777549"/>
    <w:rsid w:val="0077762B"/>
    <w:rsid w:val="0077771A"/>
    <w:rsid w:val="00777780"/>
    <w:rsid w:val="007777FA"/>
    <w:rsid w:val="00777963"/>
    <w:rsid w:val="00777999"/>
    <w:rsid w:val="00777B9C"/>
    <w:rsid w:val="00777BE3"/>
    <w:rsid w:val="00777CD9"/>
    <w:rsid w:val="00777D2C"/>
    <w:rsid w:val="00777D70"/>
    <w:rsid w:val="00777D88"/>
    <w:rsid w:val="00777DBA"/>
    <w:rsid w:val="00777F70"/>
    <w:rsid w:val="00777FC2"/>
    <w:rsid w:val="007800BB"/>
    <w:rsid w:val="007800C8"/>
    <w:rsid w:val="007802C4"/>
    <w:rsid w:val="00780442"/>
    <w:rsid w:val="007805CF"/>
    <w:rsid w:val="007805D0"/>
    <w:rsid w:val="0078072B"/>
    <w:rsid w:val="007807D9"/>
    <w:rsid w:val="00780910"/>
    <w:rsid w:val="0078095E"/>
    <w:rsid w:val="0078098A"/>
    <w:rsid w:val="00780AF0"/>
    <w:rsid w:val="00780BBD"/>
    <w:rsid w:val="00780C4E"/>
    <w:rsid w:val="00780CC8"/>
    <w:rsid w:val="00780F48"/>
    <w:rsid w:val="00781036"/>
    <w:rsid w:val="0078108E"/>
    <w:rsid w:val="0078115D"/>
    <w:rsid w:val="0078130D"/>
    <w:rsid w:val="00781424"/>
    <w:rsid w:val="0078154D"/>
    <w:rsid w:val="00781646"/>
    <w:rsid w:val="00781771"/>
    <w:rsid w:val="007818CF"/>
    <w:rsid w:val="007819AF"/>
    <w:rsid w:val="00781A11"/>
    <w:rsid w:val="00781B62"/>
    <w:rsid w:val="00781C21"/>
    <w:rsid w:val="00781CE8"/>
    <w:rsid w:val="00781D57"/>
    <w:rsid w:val="00781D62"/>
    <w:rsid w:val="00781D6B"/>
    <w:rsid w:val="00781DB4"/>
    <w:rsid w:val="00781DBF"/>
    <w:rsid w:val="00781ED8"/>
    <w:rsid w:val="00781EF6"/>
    <w:rsid w:val="00781F0F"/>
    <w:rsid w:val="00781F5B"/>
    <w:rsid w:val="0078203B"/>
    <w:rsid w:val="0078207B"/>
    <w:rsid w:val="00782179"/>
    <w:rsid w:val="007821C4"/>
    <w:rsid w:val="00782237"/>
    <w:rsid w:val="0078226B"/>
    <w:rsid w:val="00782302"/>
    <w:rsid w:val="007824C5"/>
    <w:rsid w:val="007824FE"/>
    <w:rsid w:val="007825A7"/>
    <w:rsid w:val="00782680"/>
    <w:rsid w:val="007827C9"/>
    <w:rsid w:val="00782859"/>
    <w:rsid w:val="0078292E"/>
    <w:rsid w:val="00782A16"/>
    <w:rsid w:val="00782A24"/>
    <w:rsid w:val="00782A2F"/>
    <w:rsid w:val="00782A7A"/>
    <w:rsid w:val="00782B1D"/>
    <w:rsid w:val="00782B3C"/>
    <w:rsid w:val="00782B8B"/>
    <w:rsid w:val="00782D41"/>
    <w:rsid w:val="00782F9F"/>
    <w:rsid w:val="007830DB"/>
    <w:rsid w:val="0078319B"/>
    <w:rsid w:val="00783336"/>
    <w:rsid w:val="0078350C"/>
    <w:rsid w:val="0078351F"/>
    <w:rsid w:val="00783609"/>
    <w:rsid w:val="00783813"/>
    <w:rsid w:val="00783856"/>
    <w:rsid w:val="0078385C"/>
    <w:rsid w:val="007838BC"/>
    <w:rsid w:val="00783AAB"/>
    <w:rsid w:val="00783B56"/>
    <w:rsid w:val="00783B7E"/>
    <w:rsid w:val="00783C18"/>
    <w:rsid w:val="00783D52"/>
    <w:rsid w:val="00783DDF"/>
    <w:rsid w:val="00783E38"/>
    <w:rsid w:val="00784065"/>
    <w:rsid w:val="007841A2"/>
    <w:rsid w:val="00784329"/>
    <w:rsid w:val="00784339"/>
    <w:rsid w:val="007843BD"/>
    <w:rsid w:val="00784494"/>
    <w:rsid w:val="007844D9"/>
    <w:rsid w:val="007845BC"/>
    <w:rsid w:val="007846F3"/>
    <w:rsid w:val="007847A0"/>
    <w:rsid w:val="00784851"/>
    <w:rsid w:val="007849A1"/>
    <w:rsid w:val="007849AE"/>
    <w:rsid w:val="00784AB9"/>
    <w:rsid w:val="00784AE5"/>
    <w:rsid w:val="00784B1B"/>
    <w:rsid w:val="00784B58"/>
    <w:rsid w:val="00784C32"/>
    <w:rsid w:val="00784C35"/>
    <w:rsid w:val="00784CD3"/>
    <w:rsid w:val="00784F93"/>
    <w:rsid w:val="00785011"/>
    <w:rsid w:val="007850F5"/>
    <w:rsid w:val="0078521C"/>
    <w:rsid w:val="00785238"/>
    <w:rsid w:val="00785396"/>
    <w:rsid w:val="00785603"/>
    <w:rsid w:val="007856C7"/>
    <w:rsid w:val="007856D3"/>
    <w:rsid w:val="00785A0B"/>
    <w:rsid w:val="00785B2F"/>
    <w:rsid w:val="00785B53"/>
    <w:rsid w:val="00785C38"/>
    <w:rsid w:val="00785DCD"/>
    <w:rsid w:val="00785FF7"/>
    <w:rsid w:val="0078601D"/>
    <w:rsid w:val="007861C0"/>
    <w:rsid w:val="00786325"/>
    <w:rsid w:val="007863B5"/>
    <w:rsid w:val="007864F3"/>
    <w:rsid w:val="00786574"/>
    <w:rsid w:val="00786584"/>
    <w:rsid w:val="0078662E"/>
    <w:rsid w:val="00786674"/>
    <w:rsid w:val="007866A2"/>
    <w:rsid w:val="00786775"/>
    <w:rsid w:val="007867CB"/>
    <w:rsid w:val="007869AF"/>
    <w:rsid w:val="00786A4A"/>
    <w:rsid w:val="00786D2F"/>
    <w:rsid w:val="00786E59"/>
    <w:rsid w:val="00786EEE"/>
    <w:rsid w:val="00786F31"/>
    <w:rsid w:val="00786FEA"/>
    <w:rsid w:val="00787031"/>
    <w:rsid w:val="0078703E"/>
    <w:rsid w:val="0078716B"/>
    <w:rsid w:val="00787250"/>
    <w:rsid w:val="007872CE"/>
    <w:rsid w:val="0078757A"/>
    <w:rsid w:val="0078761F"/>
    <w:rsid w:val="00787626"/>
    <w:rsid w:val="00787649"/>
    <w:rsid w:val="00787692"/>
    <w:rsid w:val="0078774C"/>
    <w:rsid w:val="00787843"/>
    <w:rsid w:val="007878BA"/>
    <w:rsid w:val="007878F5"/>
    <w:rsid w:val="00787918"/>
    <w:rsid w:val="00787926"/>
    <w:rsid w:val="00787967"/>
    <w:rsid w:val="00787A45"/>
    <w:rsid w:val="00787B4D"/>
    <w:rsid w:val="00787CCD"/>
    <w:rsid w:val="00787CED"/>
    <w:rsid w:val="00787D92"/>
    <w:rsid w:val="00787DFD"/>
    <w:rsid w:val="00787FD6"/>
    <w:rsid w:val="00790120"/>
    <w:rsid w:val="00790332"/>
    <w:rsid w:val="007903C4"/>
    <w:rsid w:val="00790472"/>
    <w:rsid w:val="00790604"/>
    <w:rsid w:val="0079083E"/>
    <w:rsid w:val="00790B03"/>
    <w:rsid w:val="00790C1B"/>
    <w:rsid w:val="00790E29"/>
    <w:rsid w:val="0079110F"/>
    <w:rsid w:val="00791149"/>
    <w:rsid w:val="00791172"/>
    <w:rsid w:val="0079124E"/>
    <w:rsid w:val="007912CF"/>
    <w:rsid w:val="007912F7"/>
    <w:rsid w:val="0079132C"/>
    <w:rsid w:val="0079134E"/>
    <w:rsid w:val="0079155A"/>
    <w:rsid w:val="00791653"/>
    <w:rsid w:val="0079178F"/>
    <w:rsid w:val="007917DC"/>
    <w:rsid w:val="00791A7E"/>
    <w:rsid w:val="00791B8B"/>
    <w:rsid w:val="00791C20"/>
    <w:rsid w:val="00791CE5"/>
    <w:rsid w:val="00791D4D"/>
    <w:rsid w:val="00791D9E"/>
    <w:rsid w:val="00791F02"/>
    <w:rsid w:val="00791F15"/>
    <w:rsid w:val="00791F58"/>
    <w:rsid w:val="00791FBA"/>
    <w:rsid w:val="0079201E"/>
    <w:rsid w:val="0079217B"/>
    <w:rsid w:val="00792311"/>
    <w:rsid w:val="0079240C"/>
    <w:rsid w:val="00792445"/>
    <w:rsid w:val="007928F7"/>
    <w:rsid w:val="007929CC"/>
    <w:rsid w:val="007929E8"/>
    <w:rsid w:val="00792B5E"/>
    <w:rsid w:val="00792BDC"/>
    <w:rsid w:val="00792CFD"/>
    <w:rsid w:val="00792D1B"/>
    <w:rsid w:val="00793003"/>
    <w:rsid w:val="0079300B"/>
    <w:rsid w:val="007930FC"/>
    <w:rsid w:val="00793195"/>
    <w:rsid w:val="00793295"/>
    <w:rsid w:val="007932B6"/>
    <w:rsid w:val="007932F3"/>
    <w:rsid w:val="0079332E"/>
    <w:rsid w:val="00793399"/>
    <w:rsid w:val="0079348A"/>
    <w:rsid w:val="00793568"/>
    <w:rsid w:val="00793745"/>
    <w:rsid w:val="0079378D"/>
    <w:rsid w:val="0079385C"/>
    <w:rsid w:val="007938ED"/>
    <w:rsid w:val="007939ED"/>
    <w:rsid w:val="00793A12"/>
    <w:rsid w:val="00793C6F"/>
    <w:rsid w:val="00793D7F"/>
    <w:rsid w:val="00793E11"/>
    <w:rsid w:val="00793EB7"/>
    <w:rsid w:val="00793ED8"/>
    <w:rsid w:val="00793EF5"/>
    <w:rsid w:val="00793F9C"/>
    <w:rsid w:val="00793FDF"/>
    <w:rsid w:val="0079415F"/>
    <w:rsid w:val="0079428B"/>
    <w:rsid w:val="00794334"/>
    <w:rsid w:val="007943DD"/>
    <w:rsid w:val="0079445D"/>
    <w:rsid w:val="00794504"/>
    <w:rsid w:val="00794560"/>
    <w:rsid w:val="00794792"/>
    <w:rsid w:val="007947CF"/>
    <w:rsid w:val="00794C03"/>
    <w:rsid w:val="00794D67"/>
    <w:rsid w:val="00794DE1"/>
    <w:rsid w:val="00794EB3"/>
    <w:rsid w:val="00794ED9"/>
    <w:rsid w:val="00794EE0"/>
    <w:rsid w:val="00794F5F"/>
    <w:rsid w:val="00794FAA"/>
    <w:rsid w:val="007952C2"/>
    <w:rsid w:val="00795381"/>
    <w:rsid w:val="0079540D"/>
    <w:rsid w:val="0079548C"/>
    <w:rsid w:val="0079558B"/>
    <w:rsid w:val="007957BC"/>
    <w:rsid w:val="00795854"/>
    <w:rsid w:val="00795BA8"/>
    <w:rsid w:val="00795C33"/>
    <w:rsid w:val="00795D0B"/>
    <w:rsid w:val="00795E41"/>
    <w:rsid w:val="00796023"/>
    <w:rsid w:val="0079611A"/>
    <w:rsid w:val="00796225"/>
    <w:rsid w:val="0079627D"/>
    <w:rsid w:val="0079646D"/>
    <w:rsid w:val="0079651E"/>
    <w:rsid w:val="00796535"/>
    <w:rsid w:val="00796743"/>
    <w:rsid w:val="00796A0F"/>
    <w:rsid w:val="00796A19"/>
    <w:rsid w:val="00796A55"/>
    <w:rsid w:val="00796AFE"/>
    <w:rsid w:val="00796D68"/>
    <w:rsid w:val="00796DA7"/>
    <w:rsid w:val="00796E48"/>
    <w:rsid w:val="00796E62"/>
    <w:rsid w:val="00796E6D"/>
    <w:rsid w:val="007972DC"/>
    <w:rsid w:val="007972E7"/>
    <w:rsid w:val="00797363"/>
    <w:rsid w:val="0079736A"/>
    <w:rsid w:val="0079737B"/>
    <w:rsid w:val="007973F0"/>
    <w:rsid w:val="0079747E"/>
    <w:rsid w:val="007974D4"/>
    <w:rsid w:val="007974E0"/>
    <w:rsid w:val="0079762B"/>
    <w:rsid w:val="007976EA"/>
    <w:rsid w:val="0079798F"/>
    <w:rsid w:val="00797A2E"/>
    <w:rsid w:val="00797A57"/>
    <w:rsid w:val="00797A6E"/>
    <w:rsid w:val="00797C4F"/>
    <w:rsid w:val="00797DB5"/>
    <w:rsid w:val="00797E64"/>
    <w:rsid w:val="00797FF3"/>
    <w:rsid w:val="007A000A"/>
    <w:rsid w:val="007A0112"/>
    <w:rsid w:val="007A011C"/>
    <w:rsid w:val="007A0197"/>
    <w:rsid w:val="007A0267"/>
    <w:rsid w:val="007A0273"/>
    <w:rsid w:val="007A0324"/>
    <w:rsid w:val="007A03AD"/>
    <w:rsid w:val="007A0402"/>
    <w:rsid w:val="007A0411"/>
    <w:rsid w:val="007A045E"/>
    <w:rsid w:val="007A0536"/>
    <w:rsid w:val="007A0605"/>
    <w:rsid w:val="007A06CE"/>
    <w:rsid w:val="007A075B"/>
    <w:rsid w:val="007A078B"/>
    <w:rsid w:val="007A08D2"/>
    <w:rsid w:val="007A08DE"/>
    <w:rsid w:val="007A0908"/>
    <w:rsid w:val="007A0A11"/>
    <w:rsid w:val="007A0C53"/>
    <w:rsid w:val="007A0CDF"/>
    <w:rsid w:val="007A0D8B"/>
    <w:rsid w:val="007A0E0E"/>
    <w:rsid w:val="007A1037"/>
    <w:rsid w:val="007A104F"/>
    <w:rsid w:val="007A10CF"/>
    <w:rsid w:val="007A1168"/>
    <w:rsid w:val="007A119C"/>
    <w:rsid w:val="007A12EA"/>
    <w:rsid w:val="007A13F8"/>
    <w:rsid w:val="007A144E"/>
    <w:rsid w:val="007A153C"/>
    <w:rsid w:val="007A1589"/>
    <w:rsid w:val="007A1749"/>
    <w:rsid w:val="007A1937"/>
    <w:rsid w:val="007A1A4F"/>
    <w:rsid w:val="007A1A5D"/>
    <w:rsid w:val="007A1AEC"/>
    <w:rsid w:val="007A1B8D"/>
    <w:rsid w:val="007A1E1B"/>
    <w:rsid w:val="007A1F98"/>
    <w:rsid w:val="007A20BE"/>
    <w:rsid w:val="007A20E5"/>
    <w:rsid w:val="007A213E"/>
    <w:rsid w:val="007A2165"/>
    <w:rsid w:val="007A231B"/>
    <w:rsid w:val="007A2326"/>
    <w:rsid w:val="007A250B"/>
    <w:rsid w:val="007A2587"/>
    <w:rsid w:val="007A25FF"/>
    <w:rsid w:val="007A2624"/>
    <w:rsid w:val="007A2778"/>
    <w:rsid w:val="007A27E9"/>
    <w:rsid w:val="007A280C"/>
    <w:rsid w:val="007A2DA5"/>
    <w:rsid w:val="007A2DAC"/>
    <w:rsid w:val="007A2F3C"/>
    <w:rsid w:val="007A2FB0"/>
    <w:rsid w:val="007A2FDA"/>
    <w:rsid w:val="007A304C"/>
    <w:rsid w:val="007A322E"/>
    <w:rsid w:val="007A328B"/>
    <w:rsid w:val="007A32A9"/>
    <w:rsid w:val="007A340B"/>
    <w:rsid w:val="007A349B"/>
    <w:rsid w:val="007A3625"/>
    <w:rsid w:val="007A3697"/>
    <w:rsid w:val="007A36AE"/>
    <w:rsid w:val="007A3757"/>
    <w:rsid w:val="007A3799"/>
    <w:rsid w:val="007A3844"/>
    <w:rsid w:val="007A399A"/>
    <w:rsid w:val="007A3B5A"/>
    <w:rsid w:val="007A3CE2"/>
    <w:rsid w:val="007A3DCF"/>
    <w:rsid w:val="007A3E17"/>
    <w:rsid w:val="007A3FCD"/>
    <w:rsid w:val="007A4266"/>
    <w:rsid w:val="007A4279"/>
    <w:rsid w:val="007A430B"/>
    <w:rsid w:val="007A4404"/>
    <w:rsid w:val="007A4480"/>
    <w:rsid w:val="007A44E1"/>
    <w:rsid w:val="007A46D1"/>
    <w:rsid w:val="007A49BA"/>
    <w:rsid w:val="007A4A81"/>
    <w:rsid w:val="007A4B0D"/>
    <w:rsid w:val="007A4B6F"/>
    <w:rsid w:val="007A4C46"/>
    <w:rsid w:val="007A4CBC"/>
    <w:rsid w:val="007A4D18"/>
    <w:rsid w:val="007A4DEE"/>
    <w:rsid w:val="007A4F8A"/>
    <w:rsid w:val="007A4F9B"/>
    <w:rsid w:val="007A5000"/>
    <w:rsid w:val="007A5116"/>
    <w:rsid w:val="007A519E"/>
    <w:rsid w:val="007A51B6"/>
    <w:rsid w:val="007A53D7"/>
    <w:rsid w:val="007A5446"/>
    <w:rsid w:val="007A55A8"/>
    <w:rsid w:val="007A565B"/>
    <w:rsid w:val="007A5744"/>
    <w:rsid w:val="007A5784"/>
    <w:rsid w:val="007A57F5"/>
    <w:rsid w:val="007A584D"/>
    <w:rsid w:val="007A5862"/>
    <w:rsid w:val="007A5869"/>
    <w:rsid w:val="007A589E"/>
    <w:rsid w:val="007A5925"/>
    <w:rsid w:val="007A5989"/>
    <w:rsid w:val="007A599E"/>
    <w:rsid w:val="007A5A3F"/>
    <w:rsid w:val="007A5E3B"/>
    <w:rsid w:val="007A5F15"/>
    <w:rsid w:val="007A6004"/>
    <w:rsid w:val="007A607B"/>
    <w:rsid w:val="007A6143"/>
    <w:rsid w:val="007A621C"/>
    <w:rsid w:val="007A6275"/>
    <w:rsid w:val="007A63E8"/>
    <w:rsid w:val="007A6439"/>
    <w:rsid w:val="007A66D7"/>
    <w:rsid w:val="007A68C2"/>
    <w:rsid w:val="007A6921"/>
    <w:rsid w:val="007A699C"/>
    <w:rsid w:val="007A69E0"/>
    <w:rsid w:val="007A6A22"/>
    <w:rsid w:val="007A6CB7"/>
    <w:rsid w:val="007A6F47"/>
    <w:rsid w:val="007A6FE3"/>
    <w:rsid w:val="007A7203"/>
    <w:rsid w:val="007A7401"/>
    <w:rsid w:val="007A7423"/>
    <w:rsid w:val="007A74BD"/>
    <w:rsid w:val="007A76D6"/>
    <w:rsid w:val="007A7A25"/>
    <w:rsid w:val="007A7AC7"/>
    <w:rsid w:val="007A7B13"/>
    <w:rsid w:val="007A7BA2"/>
    <w:rsid w:val="007A7BB3"/>
    <w:rsid w:val="007A7C06"/>
    <w:rsid w:val="007A7C49"/>
    <w:rsid w:val="007A7C4D"/>
    <w:rsid w:val="007A7C60"/>
    <w:rsid w:val="007A7C6C"/>
    <w:rsid w:val="007A7D03"/>
    <w:rsid w:val="007A7DA0"/>
    <w:rsid w:val="007A7DFE"/>
    <w:rsid w:val="007A7EED"/>
    <w:rsid w:val="007B0020"/>
    <w:rsid w:val="007B02D1"/>
    <w:rsid w:val="007B0313"/>
    <w:rsid w:val="007B0326"/>
    <w:rsid w:val="007B037E"/>
    <w:rsid w:val="007B0394"/>
    <w:rsid w:val="007B05E3"/>
    <w:rsid w:val="007B0640"/>
    <w:rsid w:val="007B06E7"/>
    <w:rsid w:val="007B071B"/>
    <w:rsid w:val="007B0774"/>
    <w:rsid w:val="007B078C"/>
    <w:rsid w:val="007B0796"/>
    <w:rsid w:val="007B0843"/>
    <w:rsid w:val="007B088D"/>
    <w:rsid w:val="007B0A74"/>
    <w:rsid w:val="007B0B0E"/>
    <w:rsid w:val="007B0C8E"/>
    <w:rsid w:val="007B0D56"/>
    <w:rsid w:val="007B0F03"/>
    <w:rsid w:val="007B134E"/>
    <w:rsid w:val="007B1577"/>
    <w:rsid w:val="007B164A"/>
    <w:rsid w:val="007B16EB"/>
    <w:rsid w:val="007B18B4"/>
    <w:rsid w:val="007B18DE"/>
    <w:rsid w:val="007B196B"/>
    <w:rsid w:val="007B1994"/>
    <w:rsid w:val="007B1A0C"/>
    <w:rsid w:val="007B1A28"/>
    <w:rsid w:val="007B1A5E"/>
    <w:rsid w:val="007B1B55"/>
    <w:rsid w:val="007B1B9E"/>
    <w:rsid w:val="007B1C11"/>
    <w:rsid w:val="007B1E18"/>
    <w:rsid w:val="007B1E9E"/>
    <w:rsid w:val="007B1F81"/>
    <w:rsid w:val="007B1F85"/>
    <w:rsid w:val="007B208E"/>
    <w:rsid w:val="007B20F8"/>
    <w:rsid w:val="007B2127"/>
    <w:rsid w:val="007B2197"/>
    <w:rsid w:val="007B22C5"/>
    <w:rsid w:val="007B256F"/>
    <w:rsid w:val="007B25F6"/>
    <w:rsid w:val="007B261B"/>
    <w:rsid w:val="007B2675"/>
    <w:rsid w:val="007B282B"/>
    <w:rsid w:val="007B28D4"/>
    <w:rsid w:val="007B291E"/>
    <w:rsid w:val="007B2B89"/>
    <w:rsid w:val="007B2BAD"/>
    <w:rsid w:val="007B2BFD"/>
    <w:rsid w:val="007B2FF7"/>
    <w:rsid w:val="007B3417"/>
    <w:rsid w:val="007B34B1"/>
    <w:rsid w:val="007B35A2"/>
    <w:rsid w:val="007B36C5"/>
    <w:rsid w:val="007B3700"/>
    <w:rsid w:val="007B377B"/>
    <w:rsid w:val="007B37E4"/>
    <w:rsid w:val="007B38A5"/>
    <w:rsid w:val="007B38F6"/>
    <w:rsid w:val="007B3957"/>
    <w:rsid w:val="007B3A27"/>
    <w:rsid w:val="007B3A50"/>
    <w:rsid w:val="007B3ABC"/>
    <w:rsid w:val="007B3C06"/>
    <w:rsid w:val="007B3EE5"/>
    <w:rsid w:val="007B3F8F"/>
    <w:rsid w:val="007B3FE4"/>
    <w:rsid w:val="007B4065"/>
    <w:rsid w:val="007B408A"/>
    <w:rsid w:val="007B4153"/>
    <w:rsid w:val="007B434D"/>
    <w:rsid w:val="007B44F0"/>
    <w:rsid w:val="007B452D"/>
    <w:rsid w:val="007B4671"/>
    <w:rsid w:val="007B4784"/>
    <w:rsid w:val="007B47D1"/>
    <w:rsid w:val="007B47DD"/>
    <w:rsid w:val="007B4818"/>
    <w:rsid w:val="007B487C"/>
    <w:rsid w:val="007B4A01"/>
    <w:rsid w:val="007B4A2C"/>
    <w:rsid w:val="007B4B8F"/>
    <w:rsid w:val="007B4D12"/>
    <w:rsid w:val="007B5078"/>
    <w:rsid w:val="007B50B6"/>
    <w:rsid w:val="007B515A"/>
    <w:rsid w:val="007B519F"/>
    <w:rsid w:val="007B530E"/>
    <w:rsid w:val="007B5472"/>
    <w:rsid w:val="007B5728"/>
    <w:rsid w:val="007B5836"/>
    <w:rsid w:val="007B5AB4"/>
    <w:rsid w:val="007B5BF0"/>
    <w:rsid w:val="007B5DFA"/>
    <w:rsid w:val="007B5E1D"/>
    <w:rsid w:val="007B5E29"/>
    <w:rsid w:val="007B5F0B"/>
    <w:rsid w:val="007B6026"/>
    <w:rsid w:val="007B624D"/>
    <w:rsid w:val="007B6250"/>
    <w:rsid w:val="007B627D"/>
    <w:rsid w:val="007B635A"/>
    <w:rsid w:val="007B63A7"/>
    <w:rsid w:val="007B6661"/>
    <w:rsid w:val="007B668A"/>
    <w:rsid w:val="007B66B6"/>
    <w:rsid w:val="007B67C7"/>
    <w:rsid w:val="007B6883"/>
    <w:rsid w:val="007B69E4"/>
    <w:rsid w:val="007B6B96"/>
    <w:rsid w:val="007B6C69"/>
    <w:rsid w:val="007B6DA8"/>
    <w:rsid w:val="007B6E64"/>
    <w:rsid w:val="007B6ED2"/>
    <w:rsid w:val="007B6F27"/>
    <w:rsid w:val="007B6F6B"/>
    <w:rsid w:val="007B7305"/>
    <w:rsid w:val="007B76D1"/>
    <w:rsid w:val="007B77C4"/>
    <w:rsid w:val="007B7966"/>
    <w:rsid w:val="007B7A04"/>
    <w:rsid w:val="007B7A0A"/>
    <w:rsid w:val="007B7A86"/>
    <w:rsid w:val="007B7A97"/>
    <w:rsid w:val="007B7B12"/>
    <w:rsid w:val="007B7F00"/>
    <w:rsid w:val="007BFA21"/>
    <w:rsid w:val="007C0195"/>
    <w:rsid w:val="007C028E"/>
    <w:rsid w:val="007C0447"/>
    <w:rsid w:val="007C0592"/>
    <w:rsid w:val="007C05B0"/>
    <w:rsid w:val="007C067D"/>
    <w:rsid w:val="007C0718"/>
    <w:rsid w:val="007C08E9"/>
    <w:rsid w:val="007C0B88"/>
    <w:rsid w:val="007C0D10"/>
    <w:rsid w:val="007C0DBF"/>
    <w:rsid w:val="007C101C"/>
    <w:rsid w:val="007C1070"/>
    <w:rsid w:val="007C10C7"/>
    <w:rsid w:val="007C10CF"/>
    <w:rsid w:val="007C111B"/>
    <w:rsid w:val="007C11FB"/>
    <w:rsid w:val="007C1348"/>
    <w:rsid w:val="007C15A6"/>
    <w:rsid w:val="007C15E9"/>
    <w:rsid w:val="007C1603"/>
    <w:rsid w:val="007C1755"/>
    <w:rsid w:val="007C1775"/>
    <w:rsid w:val="007C193F"/>
    <w:rsid w:val="007C194F"/>
    <w:rsid w:val="007C1AAA"/>
    <w:rsid w:val="007C1AEA"/>
    <w:rsid w:val="007C1BE4"/>
    <w:rsid w:val="007C1CC9"/>
    <w:rsid w:val="007C1E40"/>
    <w:rsid w:val="007C1EFB"/>
    <w:rsid w:val="007C20CE"/>
    <w:rsid w:val="007C211F"/>
    <w:rsid w:val="007C2224"/>
    <w:rsid w:val="007C2264"/>
    <w:rsid w:val="007C242A"/>
    <w:rsid w:val="007C24E4"/>
    <w:rsid w:val="007C250F"/>
    <w:rsid w:val="007C266C"/>
    <w:rsid w:val="007C2693"/>
    <w:rsid w:val="007C2808"/>
    <w:rsid w:val="007C2990"/>
    <w:rsid w:val="007C29D0"/>
    <w:rsid w:val="007C2A5E"/>
    <w:rsid w:val="007C2C82"/>
    <w:rsid w:val="007C2F4A"/>
    <w:rsid w:val="007C30E8"/>
    <w:rsid w:val="007C30FE"/>
    <w:rsid w:val="007C3212"/>
    <w:rsid w:val="007C3226"/>
    <w:rsid w:val="007C3317"/>
    <w:rsid w:val="007C336F"/>
    <w:rsid w:val="007C3396"/>
    <w:rsid w:val="007C33A0"/>
    <w:rsid w:val="007C33AF"/>
    <w:rsid w:val="007C3440"/>
    <w:rsid w:val="007C34DE"/>
    <w:rsid w:val="007C3623"/>
    <w:rsid w:val="007C3651"/>
    <w:rsid w:val="007C36FA"/>
    <w:rsid w:val="007C3788"/>
    <w:rsid w:val="007C383A"/>
    <w:rsid w:val="007C3903"/>
    <w:rsid w:val="007C3A5B"/>
    <w:rsid w:val="007C3B20"/>
    <w:rsid w:val="007C3E7D"/>
    <w:rsid w:val="007C4600"/>
    <w:rsid w:val="007C465A"/>
    <w:rsid w:val="007C466B"/>
    <w:rsid w:val="007C4745"/>
    <w:rsid w:val="007C4855"/>
    <w:rsid w:val="007C4A4C"/>
    <w:rsid w:val="007C4A5C"/>
    <w:rsid w:val="007C4A7A"/>
    <w:rsid w:val="007C4B1E"/>
    <w:rsid w:val="007C4B3E"/>
    <w:rsid w:val="007C4B83"/>
    <w:rsid w:val="007C4C5A"/>
    <w:rsid w:val="007C4CF5"/>
    <w:rsid w:val="007C4D32"/>
    <w:rsid w:val="007C4D59"/>
    <w:rsid w:val="007C4D83"/>
    <w:rsid w:val="007C4DA6"/>
    <w:rsid w:val="007C4E1C"/>
    <w:rsid w:val="007C4E44"/>
    <w:rsid w:val="007C4EDB"/>
    <w:rsid w:val="007C51B4"/>
    <w:rsid w:val="007C5216"/>
    <w:rsid w:val="007C532A"/>
    <w:rsid w:val="007C53B7"/>
    <w:rsid w:val="007C55AD"/>
    <w:rsid w:val="007C563B"/>
    <w:rsid w:val="007C5729"/>
    <w:rsid w:val="007C5941"/>
    <w:rsid w:val="007C5B04"/>
    <w:rsid w:val="007C5B47"/>
    <w:rsid w:val="007C5BF9"/>
    <w:rsid w:val="007C5C7F"/>
    <w:rsid w:val="007C5CA1"/>
    <w:rsid w:val="007C5D1B"/>
    <w:rsid w:val="007C5E81"/>
    <w:rsid w:val="007C5E9B"/>
    <w:rsid w:val="007C5F1A"/>
    <w:rsid w:val="007C5F38"/>
    <w:rsid w:val="007C5F3B"/>
    <w:rsid w:val="007C6086"/>
    <w:rsid w:val="007C60A8"/>
    <w:rsid w:val="007C620B"/>
    <w:rsid w:val="007C6305"/>
    <w:rsid w:val="007C6321"/>
    <w:rsid w:val="007C6450"/>
    <w:rsid w:val="007C64F0"/>
    <w:rsid w:val="007C6554"/>
    <w:rsid w:val="007C6922"/>
    <w:rsid w:val="007C6A2C"/>
    <w:rsid w:val="007C6A35"/>
    <w:rsid w:val="007C6ACA"/>
    <w:rsid w:val="007C6C1E"/>
    <w:rsid w:val="007C6C39"/>
    <w:rsid w:val="007C6C42"/>
    <w:rsid w:val="007C6C84"/>
    <w:rsid w:val="007C6DBE"/>
    <w:rsid w:val="007C70C7"/>
    <w:rsid w:val="007C70D5"/>
    <w:rsid w:val="007C71C8"/>
    <w:rsid w:val="007C72CB"/>
    <w:rsid w:val="007C737E"/>
    <w:rsid w:val="007C74A0"/>
    <w:rsid w:val="007C74D6"/>
    <w:rsid w:val="007C78E8"/>
    <w:rsid w:val="007C7961"/>
    <w:rsid w:val="007C7980"/>
    <w:rsid w:val="007C79EB"/>
    <w:rsid w:val="007C7AD4"/>
    <w:rsid w:val="007C7C4E"/>
    <w:rsid w:val="007C7D5C"/>
    <w:rsid w:val="007C7D5D"/>
    <w:rsid w:val="007C7DC5"/>
    <w:rsid w:val="007D0118"/>
    <w:rsid w:val="007D01E4"/>
    <w:rsid w:val="007D03AD"/>
    <w:rsid w:val="007D04A8"/>
    <w:rsid w:val="007D0617"/>
    <w:rsid w:val="007D0715"/>
    <w:rsid w:val="007D081A"/>
    <w:rsid w:val="007D082A"/>
    <w:rsid w:val="007D0861"/>
    <w:rsid w:val="007D09C7"/>
    <w:rsid w:val="007D0A05"/>
    <w:rsid w:val="007D0A7B"/>
    <w:rsid w:val="007D0DE5"/>
    <w:rsid w:val="007D0DE6"/>
    <w:rsid w:val="007D0E38"/>
    <w:rsid w:val="007D0E45"/>
    <w:rsid w:val="007D0EB8"/>
    <w:rsid w:val="007D1029"/>
    <w:rsid w:val="007D1044"/>
    <w:rsid w:val="007D1056"/>
    <w:rsid w:val="007D1163"/>
    <w:rsid w:val="007D1294"/>
    <w:rsid w:val="007D1349"/>
    <w:rsid w:val="007D1387"/>
    <w:rsid w:val="007D1427"/>
    <w:rsid w:val="007D15DD"/>
    <w:rsid w:val="007D180E"/>
    <w:rsid w:val="007D18E0"/>
    <w:rsid w:val="007D1A76"/>
    <w:rsid w:val="007D1C69"/>
    <w:rsid w:val="007D1D11"/>
    <w:rsid w:val="007D1DB5"/>
    <w:rsid w:val="007D1F40"/>
    <w:rsid w:val="007D203C"/>
    <w:rsid w:val="007D21F5"/>
    <w:rsid w:val="007D22E4"/>
    <w:rsid w:val="007D2337"/>
    <w:rsid w:val="007D23B0"/>
    <w:rsid w:val="007D2663"/>
    <w:rsid w:val="007D2770"/>
    <w:rsid w:val="007D28C5"/>
    <w:rsid w:val="007D28EB"/>
    <w:rsid w:val="007D2A4C"/>
    <w:rsid w:val="007D2D21"/>
    <w:rsid w:val="007D2E17"/>
    <w:rsid w:val="007D2F1F"/>
    <w:rsid w:val="007D2F89"/>
    <w:rsid w:val="007D30BC"/>
    <w:rsid w:val="007D3254"/>
    <w:rsid w:val="007D3291"/>
    <w:rsid w:val="007D32DC"/>
    <w:rsid w:val="007D338E"/>
    <w:rsid w:val="007D3410"/>
    <w:rsid w:val="007D3417"/>
    <w:rsid w:val="007D3427"/>
    <w:rsid w:val="007D3585"/>
    <w:rsid w:val="007D35A9"/>
    <w:rsid w:val="007D3612"/>
    <w:rsid w:val="007D369D"/>
    <w:rsid w:val="007D37CA"/>
    <w:rsid w:val="007D37DF"/>
    <w:rsid w:val="007D388D"/>
    <w:rsid w:val="007D3954"/>
    <w:rsid w:val="007D3AC7"/>
    <w:rsid w:val="007D3AE9"/>
    <w:rsid w:val="007D3B1C"/>
    <w:rsid w:val="007D3B38"/>
    <w:rsid w:val="007D3CF8"/>
    <w:rsid w:val="007D3D0A"/>
    <w:rsid w:val="007D3D5C"/>
    <w:rsid w:val="007D3EB0"/>
    <w:rsid w:val="007D3ED3"/>
    <w:rsid w:val="007D3FD5"/>
    <w:rsid w:val="007D4050"/>
    <w:rsid w:val="007D40BD"/>
    <w:rsid w:val="007D421B"/>
    <w:rsid w:val="007D465D"/>
    <w:rsid w:val="007D4773"/>
    <w:rsid w:val="007D4862"/>
    <w:rsid w:val="007D4C8E"/>
    <w:rsid w:val="007D4D83"/>
    <w:rsid w:val="007D4E68"/>
    <w:rsid w:val="007D50AE"/>
    <w:rsid w:val="007D50CF"/>
    <w:rsid w:val="007D51CF"/>
    <w:rsid w:val="007D5345"/>
    <w:rsid w:val="007D5540"/>
    <w:rsid w:val="007D5613"/>
    <w:rsid w:val="007D5661"/>
    <w:rsid w:val="007D572B"/>
    <w:rsid w:val="007D58AF"/>
    <w:rsid w:val="007D5979"/>
    <w:rsid w:val="007D5A75"/>
    <w:rsid w:val="007D5B17"/>
    <w:rsid w:val="007D5C9E"/>
    <w:rsid w:val="007D5D3E"/>
    <w:rsid w:val="007D5E2F"/>
    <w:rsid w:val="007D5EEB"/>
    <w:rsid w:val="007D5F4C"/>
    <w:rsid w:val="007D5FBC"/>
    <w:rsid w:val="007D60E9"/>
    <w:rsid w:val="007D6306"/>
    <w:rsid w:val="007D635B"/>
    <w:rsid w:val="007D63EA"/>
    <w:rsid w:val="007D64B8"/>
    <w:rsid w:val="007D6892"/>
    <w:rsid w:val="007D6908"/>
    <w:rsid w:val="007D6B1D"/>
    <w:rsid w:val="007D6B7D"/>
    <w:rsid w:val="007D6B94"/>
    <w:rsid w:val="007D6BDB"/>
    <w:rsid w:val="007D6C4A"/>
    <w:rsid w:val="007D6C59"/>
    <w:rsid w:val="007D6C9F"/>
    <w:rsid w:val="007D6E06"/>
    <w:rsid w:val="007D6E67"/>
    <w:rsid w:val="007D6F26"/>
    <w:rsid w:val="007D6F44"/>
    <w:rsid w:val="007D70BF"/>
    <w:rsid w:val="007D70F2"/>
    <w:rsid w:val="007D715D"/>
    <w:rsid w:val="007D71DB"/>
    <w:rsid w:val="007D7252"/>
    <w:rsid w:val="007D7291"/>
    <w:rsid w:val="007D7365"/>
    <w:rsid w:val="007D73F2"/>
    <w:rsid w:val="007D741C"/>
    <w:rsid w:val="007D754A"/>
    <w:rsid w:val="007D7740"/>
    <w:rsid w:val="007D785B"/>
    <w:rsid w:val="007D7895"/>
    <w:rsid w:val="007D7E0B"/>
    <w:rsid w:val="007D7EA1"/>
    <w:rsid w:val="007D7EE4"/>
    <w:rsid w:val="007E010B"/>
    <w:rsid w:val="007E01D2"/>
    <w:rsid w:val="007E01EA"/>
    <w:rsid w:val="007E023B"/>
    <w:rsid w:val="007E025B"/>
    <w:rsid w:val="007E0308"/>
    <w:rsid w:val="007E030F"/>
    <w:rsid w:val="007E05E4"/>
    <w:rsid w:val="007E06C0"/>
    <w:rsid w:val="007E07CC"/>
    <w:rsid w:val="007E091B"/>
    <w:rsid w:val="007E09E2"/>
    <w:rsid w:val="007E0B3C"/>
    <w:rsid w:val="007E0B49"/>
    <w:rsid w:val="007E0B8F"/>
    <w:rsid w:val="007E0D29"/>
    <w:rsid w:val="007E114D"/>
    <w:rsid w:val="007E11BD"/>
    <w:rsid w:val="007E127A"/>
    <w:rsid w:val="007E13AF"/>
    <w:rsid w:val="007E1410"/>
    <w:rsid w:val="007E1429"/>
    <w:rsid w:val="007E15B7"/>
    <w:rsid w:val="007E172B"/>
    <w:rsid w:val="007E17B1"/>
    <w:rsid w:val="007E1995"/>
    <w:rsid w:val="007E1A53"/>
    <w:rsid w:val="007E1AD5"/>
    <w:rsid w:val="007E1B78"/>
    <w:rsid w:val="007E1C64"/>
    <w:rsid w:val="007E1D00"/>
    <w:rsid w:val="007E1EBA"/>
    <w:rsid w:val="007E1EE7"/>
    <w:rsid w:val="007E1EFE"/>
    <w:rsid w:val="007E1FFF"/>
    <w:rsid w:val="007E200C"/>
    <w:rsid w:val="007E217C"/>
    <w:rsid w:val="007E217D"/>
    <w:rsid w:val="007E21DD"/>
    <w:rsid w:val="007E2249"/>
    <w:rsid w:val="007E226F"/>
    <w:rsid w:val="007E23F9"/>
    <w:rsid w:val="007E2410"/>
    <w:rsid w:val="007E244F"/>
    <w:rsid w:val="007E2463"/>
    <w:rsid w:val="007E24E5"/>
    <w:rsid w:val="007E26CA"/>
    <w:rsid w:val="007E26EA"/>
    <w:rsid w:val="007E282A"/>
    <w:rsid w:val="007E295B"/>
    <w:rsid w:val="007E2A23"/>
    <w:rsid w:val="007E2A55"/>
    <w:rsid w:val="007E2BF6"/>
    <w:rsid w:val="007E2CBA"/>
    <w:rsid w:val="007E2E03"/>
    <w:rsid w:val="007E2F7C"/>
    <w:rsid w:val="007E307C"/>
    <w:rsid w:val="007E321C"/>
    <w:rsid w:val="007E3266"/>
    <w:rsid w:val="007E3304"/>
    <w:rsid w:val="007E3482"/>
    <w:rsid w:val="007E34A0"/>
    <w:rsid w:val="007E379F"/>
    <w:rsid w:val="007E37DA"/>
    <w:rsid w:val="007E3820"/>
    <w:rsid w:val="007E3B7C"/>
    <w:rsid w:val="007E3C2B"/>
    <w:rsid w:val="007E3C8F"/>
    <w:rsid w:val="007E3D6C"/>
    <w:rsid w:val="007E3F4B"/>
    <w:rsid w:val="007E3F8D"/>
    <w:rsid w:val="007E4091"/>
    <w:rsid w:val="007E40D6"/>
    <w:rsid w:val="007E431D"/>
    <w:rsid w:val="007E44FC"/>
    <w:rsid w:val="007E453B"/>
    <w:rsid w:val="007E4646"/>
    <w:rsid w:val="007E46A7"/>
    <w:rsid w:val="007E4734"/>
    <w:rsid w:val="007E474E"/>
    <w:rsid w:val="007E48A0"/>
    <w:rsid w:val="007E49C5"/>
    <w:rsid w:val="007E49EC"/>
    <w:rsid w:val="007E4A64"/>
    <w:rsid w:val="007E4AEB"/>
    <w:rsid w:val="007E4C26"/>
    <w:rsid w:val="007E4D5E"/>
    <w:rsid w:val="007E4DE3"/>
    <w:rsid w:val="007E4DEE"/>
    <w:rsid w:val="007E4F1D"/>
    <w:rsid w:val="007E4F9C"/>
    <w:rsid w:val="007E4FB0"/>
    <w:rsid w:val="007E5043"/>
    <w:rsid w:val="007E5248"/>
    <w:rsid w:val="007E5275"/>
    <w:rsid w:val="007E5309"/>
    <w:rsid w:val="007E530E"/>
    <w:rsid w:val="007E54F0"/>
    <w:rsid w:val="007E554F"/>
    <w:rsid w:val="007E5659"/>
    <w:rsid w:val="007E5663"/>
    <w:rsid w:val="007E56AC"/>
    <w:rsid w:val="007E5765"/>
    <w:rsid w:val="007E579A"/>
    <w:rsid w:val="007E5ACC"/>
    <w:rsid w:val="007E5B07"/>
    <w:rsid w:val="007E5CAA"/>
    <w:rsid w:val="007E5CAE"/>
    <w:rsid w:val="007E5CE5"/>
    <w:rsid w:val="007E5D46"/>
    <w:rsid w:val="007E5DDA"/>
    <w:rsid w:val="007E5E44"/>
    <w:rsid w:val="007E5EC2"/>
    <w:rsid w:val="007E5F83"/>
    <w:rsid w:val="007E60F5"/>
    <w:rsid w:val="007E62D8"/>
    <w:rsid w:val="007E637F"/>
    <w:rsid w:val="007E6572"/>
    <w:rsid w:val="007E65D5"/>
    <w:rsid w:val="007E6659"/>
    <w:rsid w:val="007E66D2"/>
    <w:rsid w:val="007E66DD"/>
    <w:rsid w:val="007E677F"/>
    <w:rsid w:val="007E68B9"/>
    <w:rsid w:val="007E6A99"/>
    <w:rsid w:val="007E6B06"/>
    <w:rsid w:val="007E6CA1"/>
    <w:rsid w:val="007E6CC9"/>
    <w:rsid w:val="007E6E79"/>
    <w:rsid w:val="007E6EA6"/>
    <w:rsid w:val="007E6F50"/>
    <w:rsid w:val="007E70ED"/>
    <w:rsid w:val="007E7126"/>
    <w:rsid w:val="007E7134"/>
    <w:rsid w:val="007E729E"/>
    <w:rsid w:val="007E7310"/>
    <w:rsid w:val="007E73F6"/>
    <w:rsid w:val="007E7452"/>
    <w:rsid w:val="007E7511"/>
    <w:rsid w:val="007E7599"/>
    <w:rsid w:val="007E75A7"/>
    <w:rsid w:val="007E76D5"/>
    <w:rsid w:val="007E7A8B"/>
    <w:rsid w:val="007E7A97"/>
    <w:rsid w:val="007E7B2E"/>
    <w:rsid w:val="007E7B4D"/>
    <w:rsid w:val="007E7B83"/>
    <w:rsid w:val="007E7BA1"/>
    <w:rsid w:val="007E7BE6"/>
    <w:rsid w:val="007E7C05"/>
    <w:rsid w:val="007E7F7E"/>
    <w:rsid w:val="007E7FD5"/>
    <w:rsid w:val="007E7FEF"/>
    <w:rsid w:val="007F0035"/>
    <w:rsid w:val="007F006D"/>
    <w:rsid w:val="007F007F"/>
    <w:rsid w:val="007F019C"/>
    <w:rsid w:val="007F021A"/>
    <w:rsid w:val="007F0255"/>
    <w:rsid w:val="007F0354"/>
    <w:rsid w:val="007F0491"/>
    <w:rsid w:val="007F069B"/>
    <w:rsid w:val="007F06C8"/>
    <w:rsid w:val="007F06E5"/>
    <w:rsid w:val="007F0745"/>
    <w:rsid w:val="007F088B"/>
    <w:rsid w:val="007F0B69"/>
    <w:rsid w:val="007F0BDD"/>
    <w:rsid w:val="007F0BE3"/>
    <w:rsid w:val="007F0CAB"/>
    <w:rsid w:val="007F0CB6"/>
    <w:rsid w:val="007F0CFB"/>
    <w:rsid w:val="007F0D50"/>
    <w:rsid w:val="007F0EED"/>
    <w:rsid w:val="007F0F9F"/>
    <w:rsid w:val="007F0FC5"/>
    <w:rsid w:val="007F109B"/>
    <w:rsid w:val="007F1235"/>
    <w:rsid w:val="007F19E6"/>
    <w:rsid w:val="007F1A76"/>
    <w:rsid w:val="007F1B90"/>
    <w:rsid w:val="007F1CB6"/>
    <w:rsid w:val="007F1CBF"/>
    <w:rsid w:val="007F1CDA"/>
    <w:rsid w:val="007F1E14"/>
    <w:rsid w:val="007F1EF6"/>
    <w:rsid w:val="007F1F26"/>
    <w:rsid w:val="007F1FFF"/>
    <w:rsid w:val="007F205F"/>
    <w:rsid w:val="007F2239"/>
    <w:rsid w:val="007F237A"/>
    <w:rsid w:val="007F23B4"/>
    <w:rsid w:val="007F25E4"/>
    <w:rsid w:val="007F2621"/>
    <w:rsid w:val="007F2786"/>
    <w:rsid w:val="007F27EE"/>
    <w:rsid w:val="007F285E"/>
    <w:rsid w:val="007F2983"/>
    <w:rsid w:val="007F29D8"/>
    <w:rsid w:val="007F2A03"/>
    <w:rsid w:val="007F2AC1"/>
    <w:rsid w:val="007F2C5A"/>
    <w:rsid w:val="007F2CD3"/>
    <w:rsid w:val="007F2CE6"/>
    <w:rsid w:val="007F2E10"/>
    <w:rsid w:val="007F2E96"/>
    <w:rsid w:val="007F2ECE"/>
    <w:rsid w:val="007F2F06"/>
    <w:rsid w:val="007F2F79"/>
    <w:rsid w:val="007F32D7"/>
    <w:rsid w:val="007F3388"/>
    <w:rsid w:val="007F3400"/>
    <w:rsid w:val="007F344D"/>
    <w:rsid w:val="007F3547"/>
    <w:rsid w:val="007F35C7"/>
    <w:rsid w:val="007F36E8"/>
    <w:rsid w:val="007F398F"/>
    <w:rsid w:val="007F39AA"/>
    <w:rsid w:val="007F39F4"/>
    <w:rsid w:val="007F3D15"/>
    <w:rsid w:val="007F3D58"/>
    <w:rsid w:val="007F3DDC"/>
    <w:rsid w:val="007F3DE9"/>
    <w:rsid w:val="007F3E8D"/>
    <w:rsid w:val="007F3F76"/>
    <w:rsid w:val="007F3FFD"/>
    <w:rsid w:val="007F4056"/>
    <w:rsid w:val="007F40E7"/>
    <w:rsid w:val="007F4219"/>
    <w:rsid w:val="007F421E"/>
    <w:rsid w:val="007F42CD"/>
    <w:rsid w:val="007F42D0"/>
    <w:rsid w:val="007F4383"/>
    <w:rsid w:val="007F43F5"/>
    <w:rsid w:val="007F44C6"/>
    <w:rsid w:val="007F45F6"/>
    <w:rsid w:val="007F47B5"/>
    <w:rsid w:val="007F4816"/>
    <w:rsid w:val="007F481F"/>
    <w:rsid w:val="007F4846"/>
    <w:rsid w:val="007F49A7"/>
    <w:rsid w:val="007F4B3E"/>
    <w:rsid w:val="007F4D86"/>
    <w:rsid w:val="007F4DEC"/>
    <w:rsid w:val="007F4ED1"/>
    <w:rsid w:val="007F51EB"/>
    <w:rsid w:val="007F5251"/>
    <w:rsid w:val="007F52F2"/>
    <w:rsid w:val="007F53B3"/>
    <w:rsid w:val="007F5441"/>
    <w:rsid w:val="007F55A5"/>
    <w:rsid w:val="007F5667"/>
    <w:rsid w:val="007F5802"/>
    <w:rsid w:val="007F584A"/>
    <w:rsid w:val="007F5962"/>
    <w:rsid w:val="007F59B6"/>
    <w:rsid w:val="007F5A98"/>
    <w:rsid w:val="007F5BA4"/>
    <w:rsid w:val="007F5BD5"/>
    <w:rsid w:val="007F5E87"/>
    <w:rsid w:val="007F5E9C"/>
    <w:rsid w:val="007F5EB8"/>
    <w:rsid w:val="007F5F5B"/>
    <w:rsid w:val="007F5F83"/>
    <w:rsid w:val="007F5F8D"/>
    <w:rsid w:val="007F6003"/>
    <w:rsid w:val="007F6142"/>
    <w:rsid w:val="007F61D1"/>
    <w:rsid w:val="007F6240"/>
    <w:rsid w:val="007F6285"/>
    <w:rsid w:val="007F6330"/>
    <w:rsid w:val="007F6447"/>
    <w:rsid w:val="007F6448"/>
    <w:rsid w:val="007F6451"/>
    <w:rsid w:val="007F64CA"/>
    <w:rsid w:val="007F6558"/>
    <w:rsid w:val="007F657A"/>
    <w:rsid w:val="007F6717"/>
    <w:rsid w:val="007F67EE"/>
    <w:rsid w:val="007F6891"/>
    <w:rsid w:val="007F68E6"/>
    <w:rsid w:val="007F6A15"/>
    <w:rsid w:val="007F6A6B"/>
    <w:rsid w:val="007F6A75"/>
    <w:rsid w:val="007F6DD9"/>
    <w:rsid w:val="007F6F80"/>
    <w:rsid w:val="007F73B0"/>
    <w:rsid w:val="007F753C"/>
    <w:rsid w:val="007F756B"/>
    <w:rsid w:val="007F7619"/>
    <w:rsid w:val="007F7752"/>
    <w:rsid w:val="007F7943"/>
    <w:rsid w:val="007F79FC"/>
    <w:rsid w:val="007F7A31"/>
    <w:rsid w:val="007F7B61"/>
    <w:rsid w:val="007F7BF4"/>
    <w:rsid w:val="007F7C2A"/>
    <w:rsid w:val="007F7D35"/>
    <w:rsid w:val="007F7E29"/>
    <w:rsid w:val="007F7E4E"/>
    <w:rsid w:val="007F7E65"/>
    <w:rsid w:val="007F7F14"/>
    <w:rsid w:val="00800071"/>
    <w:rsid w:val="0080013F"/>
    <w:rsid w:val="00800151"/>
    <w:rsid w:val="008001A3"/>
    <w:rsid w:val="00800355"/>
    <w:rsid w:val="00800516"/>
    <w:rsid w:val="0080066F"/>
    <w:rsid w:val="00800750"/>
    <w:rsid w:val="008007D2"/>
    <w:rsid w:val="0080084E"/>
    <w:rsid w:val="0080093F"/>
    <w:rsid w:val="00800951"/>
    <w:rsid w:val="008009C3"/>
    <w:rsid w:val="00800E19"/>
    <w:rsid w:val="00801155"/>
    <w:rsid w:val="008011B9"/>
    <w:rsid w:val="008011D7"/>
    <w:rsid w:val="0080124B"/>
    <w:rsid w:val="00801387"/>
    <w:rsid w:val="008014F3"/>
    <w:rsid w:val="00801557"/>
    <w:rsid w:val="008016B8"/>
    <w:rsid w:val="0080193C"/>
    <w:rsid w:val="00801970"/>
    <w:rsid w:val="00801A2D"/>
    <w:rsid w:val="00801D71"/>
    <w:rsid w:val="00801F42"/>
    <w:rsid w:val="00801F76"/>
    <w:rsid w:val="00801FC4"/>
    <w:rsid w:val="00802001"/>
    <w:rsid w:val="0080200F"/>
    <w:rsid w:val="00802241"/>
    <w:rsid w:val="008022A4"/>
    <w:rsid w:val="0080232F"/>
    <w:rsid w:val="008024B1"/>
    <w:rsid w:val="00802507"/>
    <w:rsid w:val="00802552"/>
    <w:rsid w:val="0080255E"/>
    <w:rsid w:val="008025A3"/>
    <w:rsid w:val="008025B3"/>
    <w:rsid w:val="00802616"/>
    <w:rsid w:val="008026C5"/>
    <w:rsid w:val="008026D4"/>
    <w:rsid w:val="00802760"/>
    <w:rsid w:val="00802907"/>
    <w:rsid w:val="00802A3D"/>
    <w:rsid w:val="00802BC1"/>
    <w:rsid w:val="00802CDA"/>
    <w:rsid w:val="00802D93"/>
    <w:rsid w:val="00802FC2"/>
    <w:rsid w:val="008032AF"/>
    <w:rsid w:val="0080337C"/>
    <w:rsid w:val="00803391"/>
    <w:rsid w:val="008033DD"/>
    <w:rsid w:val="008034D5"/>
    <w:rsid w:val="0080350B"/>
    <w:rsid w:val="00803667"/>
    <w:rsid w:val="008037ED"/>
    <w:rsid w:val="0080391C"/>
    <w:rsid w:val="00803925"/>
    <w:rsid w:val="00803BE4"/>
    <w:rsid w:val="00803C92"/>
    <w:rsid w:val="00803EFA"/>
    <w:rsid w:val="00803F1F"/>
    <w:rsid w:val="00803F87"/>
    <w:rsid w:val="00804069"/>
    <w:rsid w:val="00804176"/>
    <w:rsid w:val="0080423A"/>
    <w:rsid w:val="008042D9"/>
    <w:rsid w:val="008042E3"/>
    <w:rsid w:val="00804384"/>
    <w:rsid w:val="008046B7"/>
    <w:rsid w:val="008046D5"/>
    <w:rsid w:val="00804755"/>
    <w:rsid w:val="00804797"/>
    <w:rsid w:val="00804A04"/>
    <w:rsid w:val="00804C2F"/>
    <w:rsid w:val="00804C56"/>
    <w:rsid w:val="00804D50"/>
    <w:rsid w:val="00804D80"/>
    <w:rsid w:val="00804DCF"/>
    <w:rsid w:val="00804E9D"/>
    <w:rsid w:val="008051A5"/>
    <w:rsid w:val="0080527D"/>
    <w:rsid w:val="008052A1"/>
    <w:rsid w:val="00805352"/>
    <w:rsid w:val="008053C1"/>
    <w:rsid w:val="00805459"/>
    <w:rsid w:val="0080555B"/>
    <w:rsid w:val="0080565D"/>
    <w:rsid w:val="0080569A"/>
    <w:rsid w:val="00805823"/>
    <w:rsid w:val="00805879"/>
    <w:rsid w:val="008058AE"/>
    <w:rsid w:val="00805A06"/>
    <w:rsid w:val="00805A60"/>
    <w:rsid w:val="00805AC9"/>
    <w:rsid w:val="00805B46"/>
    <w:rsid w:val="00805E33"/>
    <w:rsid w:val="00805F77"/>
    <w:rsid w:val="00805FB7"/>
    <w:rsid w:val="00805FF6"/>
    <w:rsid w:val="00806029"/>
    <w:rsid w:val="0080614D"/>
    <w:rsid w:val="0080616C"/>
    <w:rsid w:val="00806194"/>
    <w:rsid w:val="0080623A"/>
    <w:rsid w:val="00806514"/>
    <w:rsid w:val="00806797"/>
    <w:rsid w:val="008067A5"/>
    <w:rsid w:val="00806888"/>
    <w:rsid w:val="008069FE"/>
    <w:rsid w:val="00806A5F"/>
    <w:rsid w:val="00806AAC"/>
    <w:rsid w:val="00806B0B"/>
    <w:rsid w:val="00806B48"/>
    <w:rsid w:val="00806B5A"/>
    <w:rsid w:val="00806B66"/>
    <w:rsid w:val="00806B85"/>
    <w:rsid w:val="00806CD3"/>
    <w:rsid w:val="00806D54"/>
    <w:rsid w:val="00806DF8"/>
    <w:rsid w:val="00806EE8"/>
    <w:rsid w:val="00806F7D"/>
    <w:rsid w:val="008070BB"/>
    <w:rsid w:val="008070EB"/>
    <w:rsid w:val="00807159"/>
    <w:rsid w:val="00807171"/>
    <w:rsid w:val="00807291"/>
    <w:rsid w:val="0080743C"/>
    <w:rsid w:val="00807554"/>
    <w:rsid w:val="0080759E"/>
    <w:rsid w:val="008075A7"/>
    <w:rsid w:val="008075AA"/>
    <w:rsid w:val="008075BF"/>
    <w:rsid w:val="00807625"/>
    <w:rsid w:val="0080770D"/>
    <w:rsid w:val="00807768"/>
    <w:rsid w:val="008079AD"/>
    <w:rsid w:val="00807A34"/>
    <w:rsid w:val="00807C23"/>
    <w:rsid w:val="00807E1F"/>
    <w:rsid w:val="00807E42"/>
    <w:rsid w:val="008101D4"/>
    <w:rsid w:val="00810432"/>
    <w:rsid w:val="0081046C"/>
    <w:rsid w:val="008106F6"/>
    <w:rsid w:val="008107AC"/>
    <w:rsid w:val="008107CA"/>
    <w:rsid w:val="008108D4"/>
    <w:rsid w:val="0081095D"/>
    <w:rsid w:val="00810999"/>
    <w:rsid w:val="008109DD"/>
    <w:rsid w:val="00810C1B"/>
    <w:rsid w:val="00810C6E"/>
    <w:rsid w:val="00810ECD"/>
    <w:rsid w:val="00810EF6"/>
    <w:rsid w:val="00810F4C"/>
    <w:rsid w:val="0081102D"/>
    <w:rsid w:val="008110F2"/>
    <w:rsid w:val="0081114E"/>
    <w:rsid w:val="0081120B"/>
    <w:rsid w:val="00811293"/>
    <w:rsid w:val="00811335"/>
    <w:rsid w:val="00811345"/>
    <w:rsid w:val="0081146B"/>
    <w:rsid w:val="008114D4"/>
    <w:rsid w:val="00811500"/>
    <w:rsid w:val="008115F5"/>
    <w:rsid w:val="0081166B"/>
    <w:rsid w:val="00811681"/>
    <w:rsid w:val="008116A9"/>
    <w:rsid w:val="0081184F"/>
    <w:rsid w:val="00811877"/>
    <w:rsid w:val="00811A44"/>
    <w:rsid w:val="00811A58"/>
    <w:rsid w:val="00811ACC"/>
    <w:rsid w:val="00811ACF"/>
    <w:rsid w:val="00811B76"/>
    <w:rsid w:val="00811EC1"/>
    <w:rsid w:val="008121FE"/>
    <w:rsid w:val="008122E2"/>
    <w:rsid w:val="008124D4"/>
    <w:rsid w:val="00812528"/>
    <w:rsid w:val="008125C4"/>
    <w:rsid w:val="0081260C"/>
    <w:rsid w:val="0081268B"/>
    <w:rsid w:val="008126B6"/>
    <w:rsid w:val="00812708"/>
    <w:rsid w:val="0081277D"/>
    <w:rsid w:val="0081284D"/>
    <w:rsid w:val="00812914"/>
    <w:rsid w:val="008129DB"/>
    <w:rsid w:val="00812A6B"/>
    <w:rsid w:val="00812B07"/>
    <w:rsid w:val="00812BE2"/>
    <w:rsid w:val="00812CA6"/>
    <w:rsid w:val="00812CD3"/>
    <w:rsid w:val="00812D37"/>
    <w:rsid w:val="00812E6C"/>
    <w:rsid w:val="00812EB5"/>
    <w:rsid w:val="00812ED6"/>
    <w:rsid w:val="00812F03"/>
    <w:rsid w:val="008132F6"/>
    <w:rsid w:val="00813334"/>
    <w:rsid w:val="0081343C"/>
    <w:rsid w:val="008134A0"/>
    <w:rsid w:val="008134DA"/>
    <w:rsid w:val="008134E4"/>
    <w:rsid w:val="008136E6"/>
    <w:rsid w:val="00813794"/>
    <w:rsid w:val="008137F4"/>
    <w:rsid w:val="0081387B"/>
    <w:rsid w:val="00813940"/>
    <w:rsid w:val="008139C8"/>
    <w:rsid w:val="008139E7"/>
    <w:rsid w:val="00813AB0"/>
    <w:rsid w:val="00813D26"/>
    <w:rsid w:val="00813D60"/>
    <w:rsid w:val="00813DA3"/>
    <w:rsid w:val="00813E33"/>
    <w:rsid w:val="00813E82"/>
    <w:rsid w:val="00813EBE"/>
    <w:rsid w:val="0081404D"/>
    <w:rsid w:val="008141E8"/>
    <w:rsid w:val="00814260"/>
    <w:rsid w:val="00814296"/>
    <w:rsid w:val="008142AA"/>
    <w:rsid w:val="00814421"/>
    <w:rsid w:val="0081459C"/>
    <w:rsid w:val="008147DA"/>
    <w:rsid w:val="00814946"/>
    <w:rsid w:val="0081494D"/>
    <w:rsid w:val="0081495A"/>
    <w:rsid w:val="008149E8"/>
    <w:rsid w:val="00814B0C"/>
    <w:rsid w:val="00814B9D"/>
    <w:rsid w:val="00814B9E"/>
    <w:rsid w:val="00814DB9"/>
    <w:rsid w:val="00814ED5"/>
    <w:rsid w:val="00814FA9"/>
    <w:rsid w:val="00815013"/>
    <w:rsid w:val="0081519C"/>
    <w:rsid w:val="008151B2"/>
    <w:rsid w:val="00815314"/>
    <w:rsid w:val="0081536F"/>
    <w:rsid w:val="00815632"/>
    <w:rsid w:val="00815787"/>
    <w:rsid w:val="008158D2"/>
    <w:rsid w:val="00815952"/>
    <w:rsid w:val="00815980"/>
    <w:rsid w:val="00815B0A"/>
    <w:rsid w:val="00815BEA"/>
    <w:rsid w:val="00815DE7"/>
    <w:rsid w:val="00815EB7"/>
    <w:rsid w:val="00815F00"/>
    <w:rsid w:val="00815F50"/>
    <w:rsid w:val="008160B4"/>
    <w:rsid w:val="008160DF"/>
    <w:rsid w:val="00816155"/>
    <w:rsid w:val="008161CB"/>
    <w:rsid w:val="00816307"/>
    <w:rsid w:val="00816324"/>
    <w:rsid w:val="008163D0"/>
    <w:rsid w:val="00816510"/>
    <w:rsid w:val="0081663D"/>
    <w:rsid w:val="00816660"/>
    <w:rsid w:val="008166D4"/>
    <w:rsid w:val="008167CF"/>
    <w:rsid w:val="00816893"/>
    <w:rsid w:val="00816987"/>
    <w:rsid w:val="00816B37"/>
    <w:rsid w:val="00816B3B"/>
    <w:rsid w:val="00816BAC"/>
    <w:rsid w:val="00816BCC"/>
    <w:rsid w:val="00816C8C"/>
    <w:rsid w:val="00816D27"/>
    <w:rsid w:val="00816E94"/>
    <w:rsid w:val="00816FD2"/>
    <w:rsid w:val="0081704F"/>
    <w:rsid w:val="00817118"/>
    <w:rsid w:val="008171A8"/>
    <w:rsid w:val="0081732B"/>
    <w:rsid w:val="0081754D"/>
    <w:rsid w:val="008175A2"/>
    <w:rsid w:val="00817B1C"/>
    <w:rsid w:val="00817C01"/>
    <w:rsid w:val="00817C57"/>
    <w:rsid w:val="00817D29"/>
    <w:rsid w:val="00817D8A"/>
    <w:rsid w:val="00817DB3"/>
    <w:rsid w:val="00817E47"/>
    <w:rsid w:val="00817E79"/>
    <w:rsid w:val="00817F32"/>
    <w:rsid w:val="00820135"/>
    <w:rsid w:val="0082020E"/>
    <w:rsid w:val="008202DD"/>
    <w:rsid w:val="008202FC"/>
    <w:rsid w:val="00820383"/>
    <w:rsid w:val="008203F5"/>
    <w:rsid w:val="0082068E"/>
    <w:rsid w:val="00820699"/>
    <w:rsid w:val="008207C8"/>
    <w:rsid w:val="0082083F"/>
    <w:rsid w:val="00820848"/>
    <w:rsid w:val="008209D3"/>
    <w:rsid w:val="00820A9C"/>
    <w:rsid w:val="00820B9E"/>
    <w:rsid w:val="00820BBA"/>
    <w:rsid w:val="00820C09"/>
    <w:rsid w:val="00820DFD"/>
    <w:rsid w:val="00820EF8"/>
    <w:rsid w:val="00820FA3"/>
    <w:rsid w:val="00820FF3"/>
    <w:rsid w:val="008210BE"/>
    <w:rsid w:val="008210F4"/>
    <w:rsid w:val="008211A6"/>
    <w:rsid w:val="008211AE"/>
    <w:rsid w:val="008211B6"/>
    <w:rsid w:val="008213EF"/>
    <w:rsid w:val="00821414"/>
    <w:rsid w:val="008214F5"/>
    <w:rsid w:val="00821534"/>
    <w:rsid w:val="0082156C"/>
    <w:rsid w:val="0082164C"/>
    <w:rsid w:val="00821655"/>
    <w:rsid w:val="008218DD"/>
    <w:rsid w:val="0082193B"/>
    <w:rsid w:val="008219D1"/>
    <w:rsid w:val="008219E9"/>
    <w:rsid w:val="00821B8A"/>
    <w:rsid w:val="00821C0B"/>
    <w:rsid w:val="00821C43"/>
    <w:rsid w:val="00821C80"/>
    <w:rsid w:val="00821E18"/>
    <w:rsid w:val="00821ECB"/>
    <w:rsid w:val="00821F96"/>
    <w:rsid w:val="00822003"/>
    <w:rsid w:val="008222DB"/>
    <w:rsid w:val="00822398"/>
    <w:rsid w:val="00822433"/>
    <w:rsid w:val="008224BD"/>
    <w:rsid w:val="008226C9"/>
    <w:rsid w:val="0082289B"/>
    <w:rsid w:val="008228C0"/>
    <w:rsid w:val="0082292B"/>
    <w:rsid w:val="00822A3F"/>
    <w:rsid w:val="00822A62"/>
    <w:rsid w:val="00822B5D"/>
    <w:rsid w:val="00822C25"/>
    <w:rsid w:val="00822C3E"/>
    <w:rsid w:val="00822CBE"/>
    <w:rsid w:val="00822D84"/>
    <w:rsid w:val="00822DB4"/>
    <w:rsid w:val="00822E3B"/>
    <w:rsid w:val="00822E94"/>
    <w:rsid w:val="00822EAC"/>
    <w:rsid w:val="00823032"/>
    <w:rsid w:val="00823094"/>
    <w:rsid w:val="00823188"/>
    <w:rsid w:val="008231A6"/>
    <w:rsid w:val="00823312"/>
    <w:rsid w:val="008233C8"/>
    <w:rsid w:val="0082365B"/>
    <w:rsid w:val="0082379B"/>
    <w:rsid w:val="0082386A"/>
    <w:rsid w:val="008238F0"/>
    <w:rsid w:val="00823A38"/>
    <w:rsid w:val="00823D6D"/>
    <w:rsid w:val="00823E13"/>
    <w:rsid w:val="00823E45"/>
    <w:rsid w:val="0082401D"/>
    <w:rsid w:val="0082413A"/>
    <w:rsid w:val="008242D7"/>
    <w:rsid w:val="0082435A"/>
    <w:rsid w:val="008245A0"/>
    <w:rsid w:val="00824751"/>
    <w:rsid w:val="0082486D"/>
    <w:rsid w:val="00824A5B"/>
    <w:rsid w:val="00824AAF"/>
    <w:rsid w:val="00824C10"/>
    <w:rsid w:val="00824DC0"/>
    <w:rsid w:val="00824E3E"/>
    <w:rsid w:val="00824EAF"/>
    <w:rsid w:val="00824F1E"/>
    <w:rsid w:val="00824FC8"/>
    <w:rsid w:val="00824FEC"/>
    <w:rsid w:val="00825010"/>
    <w:rsid w:val="008250CE"/>
    <w:rsid w:val="008250F5"/>
    <w:rsid w:val="00825242"/>
    <w:rsid w:val="0082527F"/>
    <w:rsid w:val="0082530C"/>
    <w:rsid w:val="008253B3"/>
    <w:rsid w:val="008253D3"/>
    <w:rsid w:val="00825454"/>
    <w:rsid w:val="00825669"/>
    <w:rsid w:val="00825834"/>
    <w:rsid w:val="00825897"/>
    <w:rsid w:val="00825AEE"/>
    <w:rsid w:val="00825B2D"/>
    <w:rsid w:val="00825BE4"/>
    <w:rsid w:val="00825BF5"/>
    <w:rsid w:val="00825C70"/>
    <w:rsid w:val="00825D61"/>
    <w:rsid w:val="00826170"/>
    <w:rsid w:val="0082629C"/>
    <w:rsid w:val="008262ED"/>
    <w:rsid w:val="008263A6"/>
    <w:rsid w:val="008263AB"/>
    <w:rsid w:val="0082641A"/>
    <w:rsid w:val="008265E4"/>
    <w:rsid w:val="00826689"/>
    <w:rsid w:val="0082671F"/>
    <w:rsid w:val="00826759"/>
    <w:rsid w:val="00826A2F"/>
    <w:rsid w:val="00826AB0"/>
    <w:rsid w:val="00826B0B"/>
    <w:rsid w:val="00826C7B"/>
    <w:rsid w:val="00826D58"/>
    <w:rsid w:val="00826F08"/>
    <w:rsid w:val="00826F0B"/>
    <w:rsid w:val="00826F85"/>
    <w:rsid w:val="00826FBB"/>
    <w:rsid w:val="008270A3"/>
    <w:rsid w:val="008270AC"/>
    <w:rsid w:val="00827122"/>
    <w:rsid w:val="008271AA"/>
    <w:rsid w:val="00827455"/>
    <w:rsid w:val="0082748D"/>
    <w:rsid w:val="00827572"/>
    <w:rsid w:val="008277AA"/>
    <w:rsid w:val="00827AC6"/>
    <w:rsid w:val="00827C4D"/>
    <w:rsid w:val="00827E24"/>
    <w:rsid w:val="00827EF4"/>
    <w:rsid w:val="0082D698"/>
    <w:rsid w:val="00830129"/>
    <w:rsid w:val="00830293"/>
    <w:rsid w:val="008302CC"/>
    <w:rsid w:val="00830420"/>
    <w:rsid w:val="00830469"/>
    <w:rsid w:val="0083053E"/>
    <w:rsid w:val="008306EE"/>
    <w:rsid w:val="008307BA"/>
    <w:rsid w:val="00830849"/>
    <w:rsid w:val="008309A9"/>
    <w:rsid w:val="008309CF"/>
    <w:rsid w:val="00830ABA"/>
    <w:rsid w:val="00830DCB"/>
    <w:rsid w:val="00830F24"/>
    <w:rsid w:val="008310A5"/>
    <w:rsid w:val="008311CA"/>
    <w:rsid w:val="00831207"/>
    <w:rsid w:val="00831230"/>
    <w:rsid w:val="0083135F"/>
    <w:rsid w:val="008316ED"/>
    <w:rsid w:val="008317F2"/>
    <w:rsid w:val="00831807"/>
    <w:rsid w:val="008318B1"/>
    <w:rsid w:val="008318E0"/>
    <w:rsid w:val="008319D7"/>
    <w:rsid w:val="00831AA7"/>
    <w:rsid w:val="00831ADE"/>
    <w:rsid w:val="00831B52"/>
    <w:rsid w:val="00831BB5"/>
    <w:rsid w:val="00831BB6"/>
    <w:rsid w:val="00831CA2"/>
    <w:rsid w:val="00831CE9"/>
    <w:rsid w:val="00831DBA"/>
    <w:rsid w:val="00831F52"/>
    <w:rsid w:val="00831F9A"/>
    <w:rsid w:val="00832070"/>
    <w:rsid w:val="008320D9"/>
    <w:rsid w:val="00832139"/>
    <w:rsid w:val="0083221C"/>
    <w:rsid w:val="008322F7"/>
    <w:rsid w:val="0083246F"/>
    <w:rsid w:val="008325B7"/>
    <w:rsid w:val="00832616"/>
    <w:rsid w:val="00832689"/>
    <w:rsid w:val="008326BB"/>
    <w:rsid w:val="008327C3"/>
    <w:rsid w:val="0083284F"/>
    <w:rsid w:val="00832ABC"/>
    <w:rsid w:val="00832BAD"/>
    <w:rsid w:val="00832C65"/>
    <w:rsid w:val="00832D10"/>
    <w:rsid w:val="00832D70"/>
    <w:rsid w:val="00832DDB"/>
    <w:rsid w:val="00833006"/>
    <w:rsid w:val="00833053"/>
    <w:rsid w:val="008330CF"/>
    <w:rsid w:val="00833110"/>
    <w:rsid w:val="00833391"/>
    <w:rsid w:val="00833597"/>
    <w:rsid w:val="008335EA"/>
    <w:rsid w:val="008337C1"/>
    <w:rsid w:val="0083394A"/>
    <w:rsid w:val="00833A0D"/>
    <w:rsid w:val="00833BDC"/>
    <w:rsid w:val="00833DCE"/>
    <w:rsid w:val="00833E06"/>
    <w:rsid w:val="00833E64"/>
    <w:rsid w:val="0083409C"/>
    <w:rsid w:val="008341AC"/>
    <w:rsid w:val="00834228"/>
    <w:rsid w:val="008343C5"/>
    <w:rsid w:val="008344B3"/>
    <w:rsid w:val="008344CC"/>
    <w:rsid w:val="00834871"/>
    <w:rsid w:val="00834AA0"/>
    <w:rsid w:val="00834B0C"/>
    <w:rsid w:val="00834C3F"/>
    <w:rsid w:val="00834CAB"/>
    <w:rsid w:val="00834CDB"/>
    <w:rsid w:val="00834D7F"/>
    <w:rsid w:val="00834D8E"/>
    <w:rsid w:val="00834F6D"/>
    <w:rsid w:val="00835166"/>
    <w:rsid w:val="008351B4"/>
    <w:rsid w:val="008351D1"/>
    <w:rsid w:val="008352AA"/>
    <w:rsid w:val="00835434"/>
    <w:rsid w:val="00835528"/>
    <w:rsid w:val="008355DE"/>
    <w:rsid w:val="008357ED"/>
    <w:rsid w:val="0083582F"/>
    <w:rsid w:val="00835982"/>
    <w:rsid w:val="008359A8"/>
    <w:rsid w:val="00835AA8"/>
    <w:rsid w:val="00835BA9"/>
    <w:rsid w:val="00835EEC"/>
    <w:rsid w:val="00835F17"/>
    <w:rsid w:val="00835FC4"/>
    <w:rsid w:val="00835FDE"/>
    <w:rsid w:val="0083601B"/>
    <w:rsid w:val="008360E8"/>
    <w:rsid w:val="008361D2"/>
    <w:rsid w:val="008362BA"/>
    <w:rsid w:val="0083636D"/>
    <w:rsid w:val="0083638F"/>
    <w:rsid w:val="008363C7"/>
    <w:rsid w:val="00836425"/>
    <w:rsid w:val="008365FC"/>
    <w:rsid w:val="008367AB"/>
    <w:rsid w:val="00836905"/>
    <w:rsid w:val="008369B4"/>
    <w:rsid w:val="008369CC"/>
    <w:rsid w:val="00836A4F"/>
    <w:rsid w:val="00836AFD"/>
    <w:rsid w:val="00836B42"/>
    <w:rsid w:val="00836C0F"/>
    <w:rsid w:val="00836C89"/>
    <w:rsid w:val="00836D3C"/>
    <w:rsid w:val="00836D8A"/>
    <w:rsid w:val="00836FC6"/>
    <w:rsid w:val="00837042"/>
    <w:rsid w:val="008370F4"/>
    <w:rsid w:val="00837197"/>
    <w:rsid w:val="0083739E"/>
    <w:rsid w:val="008375EA"/>
    <w:rsid w:val="008376CE"/>
    <w:rsid w:val="00837825"/>
    <w:rsid w:val="008378DC"/>
    <w:rsid w:val="00837A37"/>
    <w:rsid w:val="00837AD8"/>
    <w:rsid w:val="00837C53"/>
    <w:rsid w:val="00837CEA"/>
    <w:rsid w:val="00837DB2"/>
    <w:rsid w:val="00840188"/>
    <w:rsid w:val="008401BB"/>
    <w:rsid w:val="008401EA"/>
    <w:rsid w:val="0084047B"/>
    <w:rsid w:val="008405D6"/>
    <w:rsid w:val="0084061A"/>
    <w:rsid w:val="0084087E"/>
    <w:rsid w:val="00840919"/>
    <w:rsid w:val="00840996"/>
    <w:rsid w:val="008409E6"/>
    <w:rsid w:val="00840A00"/>
    <w:rsid w:val="00840AB4"/>
    <w:rsid w:val="00840D67"/>
    <w:rsid w:val="00840DB0"/>
    <w:rsid w:val="00840E06"/>
    <w:rsid w:val="00840EE2"/>
    <w:rsid w:val="00840F43"/>
    <w:rsid w:val="00840F4E"/>
    <w:rsid w:val="00841425"/>
    <w:rsid w:val="00841438"/>
    <w:rsid w:val="008414A0"/>
    <w:rsid w:val="00841963"/>
    <w:rsid w:val="00841A68"/>
    <w:rsid w:val="00841AA0"/>
    <w:rsid w:val="00841BF8"/>
    <w:rsid w:val="00841E84"/>
    <w:rsid w:val="00841E88"/>
    <w:rsid w:val="0084202B"/>
    <w:rsid w:val="00842130"/>
    <w:rsid w:val="0084232E"/>
    <w:rsid w:val="008423E8"/>
    <w:rsid w:val="0084246B"/>
    <w:rsid w:val="00842487"/>
    <w:rsid w:val="008424DA"/>
    <w:rsid w:val="008425AE"/>
    <w:rsid w:val="008427A8"/>
    <w:rsid w:val="0084284D"/>
    <w:rsid w:val="00842934"/>
    <w:rsid w:val="00842C17"/>
    <w:rsid w:val="00842C47"/>
    <w:rsid w:val="00842C49"/>
    <w:rsid w:val="00842C4C"/>
    <w:rsid w:val="00842CDB"/>
    <w:rsid w:val="00842D99"/>
    <w:rsid w:val="00842DAA"/>
    <w:rsid w:val="00842DF9"/>
    <w:rsid w:val="008430B8"/>
    <w:rsid w:val="00843112"/>
    <w:rsid w:val="008432C2"/>
    <w:rsid w:val="008432EE"/>
    <w:rsid w:val="008433B4"/>
    <w:rsid w:val="00843525"/>
    <w:rsid w:val="00843830"/>
    <w:rsid w:val="0084390B"/>
    <w:rsid w:val="00843CB2"/>
    <w:rsid w:val="00843DA3"/>
    <w:rsid w:val="00843E1E"/>
    <w:rsid w:val="00843E23"/>
    <w:rsid w:val="00843F81"/>
    <w:rsid w:val="0084418F"/>
    <w:rsid w:val="0084420A"/>
    <w:rsid w:val="0084436E"/>
    <w:rsid w:val="0084439B"/>
    <w:rsid w:val="008443F5"/>
    <w:rsid w:val="0084453D"/>
    <w:rsid w:val="0084467A"/>
    <w:rsid w:val="008446F5"/>
    <w:rsid w:val="00844739"/>
    <w:rsid w:val="00844948"/>
    <w:rsid w:val="00844AD8"/>
    <w:rsid w:val="00844AFA"/>
    <w:rsid w:val="00844B6A"/>
    <w:rsid w:val="00844BFA"/>
    <w:rsid w:val="00844CF0"/>
    <w:rsid w:val="00844D36"/>
    <w:rsid w:val="00844DBB"/>
    <w:rsid w:val="00844F1A"/>
    <w:rsid w:val="00844FB3"/>
    <w:rsid w:val="00845007"/>
    <w:rsid w:val="00845039"/>
    <w:rsid w:val="008450DC"/>
    <w:rsid w:val="0084528D"/>
    <w:rsid w:val="00845375"/>
    <w:rsid w:val="00845404"/>
    <w:rsid w:val="00845507"/>
    <w:rsid w:val="008455A1"/>
    <w:rsid w:val="008455B2"/>
    <w:rsid w:val="008455CE"/>
    <w:rsid w:val="008456FD"/>
    <w:rsid w:val="00845820"/>
    <w:rsid w:val="00845841"/>
    <w:rsid w:val="00845A2C"/>
    <w:rsid w:val="00845A9A"/>
    <w:rsid w:val="00845DFC"/>
    <w:rsid w:val="00845EC1"/>
    <w:rsid w:val="008460B9"/>
    <w:rsid w:val="008460DC"/>
    <w:rsid w:val="008463F6"/>
    <w:rsid w:val="00846450"/>
    <w:rsid w:val="0084648D"/>
    <w:rsid w:val="008464E6"/>
    <w:rsid w:val="0084650D"/>
    <w:rsid w:val="00846537"/>
    <w:rsid w:val="00846783"/>
    <w:rsid w:val="00846842"/>
    <w:rsid w:val="008469C2"/>
    <w:rsid w:val="00846A1D"/>
    <w:rsid w:val="00846AA7"/>
    <w:rsid w:val="00846ADC"/>
    <w:rsid w:val="00846CDE"/>
    <w:rsid w:val="00846D2D"/>
    <w:rsid w:val="00846D5D"/>
    <w:rsid w:val="00846E13"/>
    <w:rsid w:val="00846EC0"/>
    <w:rsid w:val="00846EC3"/>
    <w:rsid w:val="00846F72"/>
    <w:rsid w:val="00846FBF"/>
    <w:rsid w:val="00846FCE"/>
    <w:rsid w:val="008471DA"/>
    <w:rsid w:val="00847347"/>
    <w:rsid w:val="008474AA"/>
    <w:rsid w:val="00847825"/>
    <w:rsid w:val="008478CE"/>
    <w:rsid w:val="00847A45"/>
    <w:rsid w:val="00847AAE"/>
    <w:rsid w:val="00847CC7"/>
    <w:rsid w:val="00847E0B"/>
    <w:rsid w:val="00847E1A"/>
    <w:rsid w:val="00847F60"/>
    <w:rsid w:val="008500E4"/>
    <w:rsid w:val="008500F1"/>
    <w:rsid w:val="008500F4"/>
    <w:rsid w:val="00850107"/>
    <w:rsid w:val="0085010F"/>
    <w:rsid w:val="00850167"/>
    <w:rsid w:val="0085028C"/>
    <w:rsid w:val="00850513"/>
    <w:rsid w:val="00850553"/>
    <w:rsid w:val="00850564"/>
    <w:rsid w:val="0085060A"/>
    <w:rsid w:val="00850AED"/>
    <w:rsid w:val="00850C38"/>
    <w:rsid w:val="00850F28"/>
    <w:rsid w:val="00850F9D"/>
    <w:rsid w:val="00851066"/>
    <w:rsid w:val="00851082"/>
    <w:rsid w:val="008510BD"/>
    <w:rsid w:val="00851107"/>
    <w:rsid w:val="008511E5"/>
    <w:rsid w:val="0085125A"/>
    <w:rsid w:val="00851346"/>
    <w:rsid w:val="00851649"/>
    <w:rsid w:val="00851AA0"/>
    <w:rsid w:val="00851DED"/>
    <w:rsid w:val="00852082"/>
    <w:rsid w:val="00852177"/>
    <w:rsid w:val="00852538"/>
    <w:rsid w:val="0085258F"/>
    <w:rsid w:val="008525BF"/>
    <w:rsid w:val="00852614"/>
    <w:rsid w:val="00852656"/>
    <w:rsid w:val="00852662"/>
    <w:rsid w:val="00852992"/>
    <w:rsid w:val="00852A77"/>
    <w:rsid w:val="00852BC9"/>
    <w:rsid w:val="00852C65"/>
    <w:rsid w:val="00852D4C"/>
    <w:rsid w:val="00852F20"/>
    <w:rsid w:val="00852F30"/>
    <w:rsid w:val="008531BD"/>
    <w:rsid w:val="008532EC"/>
    <w:rsid w:val="00853341"/>
    <w:rsid w:val="0085334A"/>
    <w:rsid w:val="008533B9"/>
    <w:rsid w:val="008533CF"/>
    <w:rsid w:val="008534DE"/>
    <w:rsid w:val="008539E5"/>
    <w:rsid w:val="008539F8"/>
    <w:rsid w:val="00853A2E"/>
    <w:rsid w:val="00853BB4"/>
    <w:rsid w:val="00853CAD"/>
    <w:rsid w:val="00853CC6"/>
    <w:rsid w:val="00853D2D"/>
    <w:rsid w:val="00853D40"/>
    <w:rsid w:val="00853DE3"/>
    <w:rsid w:val="00853E38"/>
    <w:rsid w:val="00853E69"/>
    <w:rsid w:val="00853F93"/>
    <w:rsid w:val="00854172"/>
    <w:rsid w:val="0085422C"/>
    <w:rsid w:val="008542F4"/>
    <w:rsid w:val="008545A0"/>
    <w:rsid w:val="008546C6"/>
    <w:rsid w:val="00854730"/>
    <w:rsid w:val="00854873"/>
    <w:rsid w:val="0085487A"/>
    <w:rsid w:val="00854898"/>
    <w:rsid w:val="008548CA"/>
    <w:rsid w:val="00854990"/>
    <w:rsid w:val="00854B45"/>
    <w:rsid w:val="00854D6C"/>
    <w:rsid w:val="00854EC3"/>
    <w:rsid w:val="00854F3D"/>
    <w:rsid w:val="00855012"/>
    <w:rsid w:val="0085504F"/>
    <w:rsid w:val="00855083"/>
    <w:rsid w:val="0085508F"/>
    <w:rsid w:val="00855199"/>
    <w:rsid w:val="008551FA"/>
    <w:rsid w:val="008551FF"/>
    <w:rsid w:val="008552CF"/>
    <w:rsid w:val="008552DF"/>
    <w:rsid w:val="008553B3"/>
    <w:rsid w:val="00855480"/>
    <w:rsid w:val="0085559F"/>
    <w:rsid w:val="00855642"/>
    <w:rsid w:val="00855771"/>
    <w:rsid w:val="008558E1"/>
    <w:rsid w:val="00855A0B"/>
    <w:rsid w:val="00855AE9"/>
    <w:rsid w:val="00855BCF"/>
    <w:rsid w:val="00855CCF"/>
    <w:rsid w:val="00855D33"/>
    <w:rsid w:val="00855F05"/>
    <w:rsid w:val="00855F2C"/>
    <w:rsid w:val="00855F68"/>
    <w:rsid w:val="00855FDE"/>
    <w:rsid w:val="008560A2"/>
    <w:rsid w:val="008560D1"/>
    <w:rsid w:val="00856216"/>
    <w:rsid w:val="00856268"/>
    <w:rsid w:val="008563E3"/>
    <w:rsid w:val="00856545"/>
    <w:rsid w:val="00856921"/>
    <w:rsid w:val="00856941"/>
    <w:rsid w:val="00856A27"/>
    <w:rsid w:val="00856B30"/>
    <w:rsid w:val="00856C50"/>
    <w:rsid w:val="00856C51"/>
    <w:rsid w:val="00856C58"/>
    <w:rsid w:val="00856F01"/>
    <w:rsid w:val="0085717B"/>
    <w:rsid w:val="008572A1"/>
    <w:rsid w:val="008572E0"/>
    <w:rsid w:val="00857328"/>
    <w:rsid w:val="00857386"/>
    <w:rsid w:val="00857393"/>
    <w:rsid w:val="00857408"/>
    <w:rsid w:val="00857409"/>
    <w:rsid w:val="008575EB"/>
    <w:rsid w:val="00857613"/>
    <w:rsid w:val="008576FB"/>
    <w:rsid w:val="0085773F"/>
    <w:rsid w:val="0085774A"/>
    <w:rsid w:val="00857774"/>
    <w:rsid w:val="0085781F"/>
    <w:rsid w:val="00857992"/>
    <w:rsid w:val="00857A00"/>
    <w:rsid w:val="00857ACA"/>
    <w:rsid w:val="00857B11"/>
    <w:rsid w:val="00857B9B"/>
    <w:rsid w:val="00857BBE"/>
    <w:rsid w:val="00857BDE"/>
    <w:rsid w:val="00857D55"/>
    <w:rsid w:val="00857D72"/>
    <w:rsid w:val="00857DC5"/>
    <w:rsid w:val="00857EA6"/>
    <w:rsid w:val="00857EF4"/>
    <w:rsid w:val="008600B0"/>
    <w:rsid w:val="008600C3"/>
    <w:rsid w:val="0086019C"/>
    <w:rsid w:val="00860317"/>
    <w:rsid w:val="00860365"/>
    <w:rsid w:val="008603BD"/>
    <w:rsid w:val="0086064B"/>
    <w:rsid w:val="00860760"/>
    <w:rsid w:val="00860764"/>
    <w:rsid w:val="00860861"/>
    <w:rsid w:val="00860CFB"/>
    <w:rsid w:val="00860D21"/>
    <w:rsid w:val="00860D3A"/>
    <w:rsid w:val="00860DD2"/>
    <w:rsid w:val="00860DEF"/>
    <w:rsid w:val="00860DF6"/>
    <w:rsid w:val="00860E83"/>
    <w:rsid w:val="00860EB9"/>
    <w:rsid w:val="008610CC"/>
    <w:rsid w:val="008612A7"/>
    <w:rsid w:val="00861388"/>
    <w:rsid w:val="00861603"/>
    <w:rsid w:val="00861655"/>
    <w:rsid w:val="008616BD"/>
    <w:rsid w:val="00861746"/>
    <w:rsid w:val="008617C4"/>
    <w:rsid w:val="008618F3"/>
    <w:rsid w:val="00861907"/>
    <w:rsid w:val="00861927"/>
    <w:rsid w:val="0086199C"/>
    <w:rsid w:val="00861AF4"/>
    <w:rsid w:val="00861B18"/>
    <w:rsid w:val="00861B53"/>
    <w:rsid w:val="00861B5E"/>
    <w:rsid w:val="00861D15"/>
    <w:rsid w:val="00861F21"/>
    <w:rsid w:val="00862032"/>
    <w:rsid w:val="00862047"/>
    <w:rsid w:val="00862215"/>
    <w:rsid w:val="00862257"/>
    <w:rsid w:val="008622C9"/>
    <w:rsid w:val="008622D0"/>
    <w:rsid w:val="00862318"/>
    <w:rsid w:val="008623C0"/>
    <w:rsid w:val="008623C7"/>
    <w:rsid w:val="008624D3"/>
    <w:rsid w:val="0086255E"/>
    <w:rsid w:val="008625DD"/>
    <w:rsid w:val="008626AF"/>
    <w:rsid w:val="0086287B"/>
    <w:rsid w:val="008629BC"/>
    <w:rsid w:val="00862A8A"/>
    <w:rsid w:val="00862E02"/>
    <w:rsid w:val="00862F34"/>
    <w:rsid w:val="0086305B"/>
    <w:rsid w:val="008630C4"/>
    <w:rsid w:val="008630CD"/>
    <w:rsid w:val="008631B7"/>
    <w:rsid w:val="008632D5"/>
    <w:rsid w:val="008632FD"/>
    <w:rsid w:val="00863348"/>
    <w:rsid w:val="00863354"/>
    <w:rsid w:val="00863451"/>
    <w:rsid w:val="00863492"/>
    <w:rsid w:val="00863561"/>
    <w:rsid w:val="008635DC"/>
    <w:rsid w:val="00863686"/>
    <w:rsid w:val="008636F3"/>
    <w:rsid w:val="00863A4C"/>
    <w:rsid w:val="00863B65"/>
    <w:rsid w:val="00863BF4"/>
    <w:rsid w:val="00863F05"/>
    <w:rsid w:val="00864058"/>
    <w:rsid w:val="00864118"/>
    <w:rsid w:val="00864166"/>
    <w:rsid w:val="0086422F"/>
    <w:rsid w:val="0086425F"/>
    <w:rsid w:val="00864263"/>
    <w:rsid w:val="0086428F"/>
    <w:rsid w:val="008644C0"/>
    <w:rsid w:val="00864511"/>
    <w:rsid w:val="00864610"/>
    <w:rsid w:val="0086466F"/>
    <w:rsid w:val="008646FD"/>
    <w:rsid w:val="00864711"/>
    <w:rsid w:val="008647F0"/>
    <w:rsid w:val="008647FE"/>
    <w:rsid w:val="0086490F"/>
    <w:rsid w:val="008649B1"/>
    <w:rsid w:val="008649D7"/>
    <w:rsid w:val="00864A20"/>
    <w:rsid w:val="00864A58"/>
    <w:rsid w:val="00864A9F"/>
    <w:rsid w:val="00864B0E"/>
    <w:rsid w:val="00864B73"/>
    <w:rsid w:val="00864C78"/>
    <w:rsid w:val="00864DA9"/>
    <w:rsid w:val="00864E1D"/>
    <w:rsid w:val="00864E61"/>
    <w:rsid w:val="00864F3D"/>
    <w:rsid w:val="00864F9A"/>
    <w:rsid w:val="0086510B"/>
    <w:rsid w:val="00865172"/>
    <w:rsid w:val="00865178"/>
    <w:rsid w:val="0086518A"/>
    <w:rsid w:val="008651B2"/>
    <w:rsid w:val="00865282"/>
    <w:rsid w:val="00865509"/>
    <w:rsid w:val="00865548"/>
    <w:rsid w:val="008656DD"/>
    <w:rsid w:val="00865737"/>
    <w:rsid w:val="008657B3"/>
    <w:rsid w:val="00865920"/>
    <w:rsid w:val="00865A4C"/>
    <w:rsid w:val="00865C17"/>
    <w:rsid w:val="00865F78"/>
    <w:rsid w:val="0086600E"/>
    <w:rsid w:val="00866081"/>
    <w:rsid w:val="00866105"/>
    <w:rsid w:val="0086610A"/>
    <w:rsid w:val="00866169"/>
    <w:rsid w:val="008661AC"/>
    <w:rsid w:val="008662A4"/>
    <w:rsid w:val="0086643D"/>
    <w:rsid w:val="00866543"/>
    <w:rsid w:val="00866721"/>
    <w:rsid w:val="00866798"/>
    <w:rsid w:val="00866859"/>
    <w:rsid w:val="0086689A"/>
    <w:rsid w:val="008669B4"/>
    <w:rsid w:val="00866A12"/>
    <w:rsid w:val="00866AE0"/>
    <w:rsid w:val="00866BC0"/>
    <w:rsid w:val="00866CF2"/>
    <w:rsid w:val="00866D31"/>
    <w:rsid w:val="00866E66"/>
    <w:rsid w:val="008670D4"/>
    <w:rsid w:val="00867126"/>
    <w:rsid w:val="0086714B"/>
    <w:rsid w:val="00867191"/>
    <w:rsid w:val="0086737C"/>
    <w:rsid w:val="00867470"/>
    <w:rsid w:val="008675EC"/>
    <w:rsid w:val="008677DE"/>
    <w:rsid w:val="00867880"/>
    <w:rsid w:val="008679EF"/>
    <w:rsid w:val="00867C63"/>
    <w:rsid w:val="00867D9F"/>
    <w:rsid w:val="00867DA0"/>
    <w:rsid w:val="00867F23"/>
    <w:rsid w:val="00867F31"/>
    <w:rsid w:val="00867FEE"/>
    <w:rsid w:val="00870088"/>
    <w:rsid w:val="00870257"/>
    <w:rsid w:val="008703A5"/>
    <w:rsid w:val="00870580"/>
    <w:rsid w:val="00870613"/>
    <w:rsid w:val="0087081B"/>
    <w:rsid w:val="00870831"/>
    <w:rsid w:val="00870A15"/>
    <w:rsid w:val="00870B72"/>
    <w:rsid w:val="00870BD0"/>
    <w:rsid w:val="00870DC6"/>
    <w:rsid w:val="00870DDC"/>
    <w:rsid w:val="00870E01"/>
    <w:rsid w:val="00870EA4"/>
    <w:rsid w:val="00870F0C"/>
    <w:rsid w:val="00870F72"/>
    <w:rsid w:val="00871043"/>
    <w:rsid w:val="00871072"/>
    <w:rsid w:val="0087107A"/>
    <w:rsid w:val="0087127D"/>
    <w:rsid w:val="008712AD"/>
    <w:rsid w:val="008713CE"/>
    <w:rsid w:val="0087140C"/>
    <w:rsid w:val="008715EC"/>
    <w:rsid w:val="008716F1"/>
    <w:rsid w:val="008716F3"/>
    <w:rsid w:val="008717A5"/>
    <w:rsid w:val="008717B0"/>
    <w:rsid w:val="00871866"/>
    <w:rsid w:val="00871890"/>
    <w:rsid w:val="00871955"/>
    <w:rsid w:val="00871980"/>
    <w:rsid w:val="00871A65"/>
    <w:rsid w:val="00871AB2"/>
    <w:rsid w:val="00871B0E"/>
    <w:rsid w:val="00871B6E"/>
    <w:rsid w:val="00871B9A"/>
    <w:rsid w:val="00871C2B"/>
    <w:rsid w:val="00871CAE"/>
    <w:rsid w:val="00871CF9"/>
    <w:rsid w:val="00871D57"/>
    <w:rsid w:val="00871E1F"/>
    <w:rsid w:val="00871E79"/>
    <w:rsid w:val="00871FAA"/>
    <w:rsid w:val="008720A3"/>
    <w:rsid w:val="008720E6"/>
    <w:rsid w:val="00872153"/>
    <w:rsid w:val="00872318"/>
    <w:rsid w:val="008724D1"/>
    <w:rsid w:val="008725C8"/>
    <w:rsid w:val="0087263A"/>
    <w:rsid w:val="00872688"/>
    <w:rsid w:val="0087276C"/>
    <w:rsid w:val="0087282B"/>
    <w:rsid w:val="00872832"/>
    <w:rsid w:val="008728EA"/>
    <w:rsid w:val="00872AF7"/>
    <w:rsid w:val="00872BAB"/>
    <w:rsid w:val="00872CB3"/>
    <w:rsid w:val="00872CC3"/>
    <w:rsid w:val="00872CEE"/>
    <w:rsid w:val="00872D26"/>
    <w:rsid w:val="00872D5E"/>
    <w:rsid w:val="00872E85"/>
    <w:rsid w:val="008730CC"/>
    <w:rsid w:val="008730F1"/>
    <w:rsid w:val="00873222"/>
    <w:rsid w:val="00873254"/>
    <w:rsid w:val="008732A1"/>
    <w:rsid w:val="008732EC"/>
    <w:rsid w:val="008733F7"/>
    <w:rsid w:val="0087349E"/>
    <w:rsid w:val="008735C0"/>
    <w:rsid w:val="0087366A"/>
    <w:rsid w:val="00873697"/>
    <w:rsid w:val="00873721"/>
    <w:rsid w:val="00873748"/>
    <w:rsid w:val="00873779"/>
    <w:rsid w:val="00873795"/>
    <w:rsid w:val="0087386B"/>
    <w:rsid w:val="00873903"/>
    <w:rsid w:val="008739D9"/>
    <w:rsid w:val="00873A64"/>
    <w:rsid w:val="00873CA1"/>
    <w:rsid w:val="00873D5E"/>
    <w:rsid w:val="00873DAC"/>
    <w:rsid w:val="00873DCE"/>
    <w:rsid w:val="00873F22"/>
    <w:rsid w:val="00873F32"/>
    <w:rsid w:val="0087401E"/>
    <w:rsid w:val="00874119"/>
    <w:rsid w:val="00874214"/>
    <w:rsid w:val="00874385"/>
    <w:rsid w:val="008743B6"/>
    <w:rsid w:val="008744C5"/>
    <w:rsid w:val="008745F5"/>
    <w:rsid w:val="0087495E"/>
    <w:rsid w:val="00874A10"/>
    <w:rsid w:val="00874A7C"/>
    <w:rsid w:val="00874A8F"/>
    <w:rsid w:val="00874B0B"/>
    <w:rsid w:val="00874B23"/>
    <w:rsid w:val="00874BA1"/>
    <w:rsid w:val="00874BAF"/>
    <w:rsid w:val="00874DF6"/>
    <w:rsid w:val="00874E8C"/>
    <w:rsid w:val="00874EAF"/>
    <w:rsid w:val="008751C2"/>
    <w:rsid w:val="008752A2"/>
    <w:rsid w:val="008753B3"/>
    <w:rsid w:val="0087543C"/>
    <w:rsid w:val="008754C9"/>
    <w:rsid w:val="008755C3"/>
    <w:rsid w:val="0087571F"/>
    <w:rsid w:val="00875808"/>
    <w:rsid w:val="00875821"/>
    <w:rsid w:val="008759D0"/>
    <w:rsid w:val="00875AAF"/>
    <w:rsid w:val="00875B21"/>
    <w:rsid w:val="00875B5A"/>
    <w:rsid w:val="00875D59"/>
    <w:rsid w:val="00875E06"/>
    <w:rsid w:val="00875E17"/>
    <w:rsid w:val="00876098"/>
    <w:rsid w:val="0087612E"/>
    <w:rsid w:val="008761B5"/>
    <w:rsid w:val="008762F2"/>
    <w:rsid w:val="00876366"/>
    <w:rsid w:val="0087639A"/>
    <w:rsid w:val="008763FD"/>
    <w:rsid w:val="0087640F"/>
    <w:rsid w:val="00876455"/>
    <w:rsid w:val="008764C8"/>
    <w:rsid w:val="0087667B"/>
    <w:rsid w:val="008767C4"/>
    <w:rsid w:val="00876825"/>
    <w:rsid w:val="00876837"/>
    <w:rsid w:val="0087684A"/>
    <w:rsid w:val="00876991"/>
    <w:rsid w:val="00876AE4"/>
    <w:rsid w:val="00876B95"/>
    <w:rsid w:val="00876BEB"/>
    <w:rsid w:val="00876C62"/>
    <w:rsid w:val="00876D71"/>
    <w:rsid w:val="00876E57"/>
    <w:rsid w:val="00876ECF"/>
    <w:rsid w:val="00876EEC"/>
    <w:rsid w:val="00876F0B"/>
    <w:rsid w:val="00877308"/>
    <w:rsid w:val="00877387"/>
    <w:rsid w:val="008776A4"/>
    <w:rsid w:val="0087770B"/>
    <w:rsid w:val="00877753"/>
    <w:rsid w:val="008778E6"/>
    <w:rsid w:val="0087796E"/>
    <w:rsid w:val="008779C2"/>
    <w:rsid w:val="00877AFD"/>
    <w:rsid w:val="00877B40"/>
    <w:rsid w:val="00877C41"/>
    <w:rsid w:val="00877CA7"/>
    <w:rsid w:val="00877CF0"/>
    <w:rsid w:val="00877CF5"/>
    <w:rsid w:val="00877D60"/>
    <w:rsid w:val="00877DF4"/>
    <w:rsid w:val="00877E4C"/>
    <w:rsid w:val="00880028"/>
    <w:rsid w:val="00880051"/>
    <w:rsid w:val="0088009A"/>
    <w:rsid w:val="008800F7"/>
    <w:rsid w:val="008801E7"/>
    <w:rsid w:val="00880257"/>
    <w:rsid w:val="00880397"/>
    <w:rsid w:val="0088042D"/>
    <w:rsid w:val="0088048D"/>
    <w:rsid w:val="0088067E"/>
    <w:rsid w:val="00880987"/>
    <w:rsid w:val="00880989"/>
    <w:rsid w:val="00880A97"/>
    <w:rsid w:val="00880AB2"/>
    <w:rsid w:val="00880BD3"/>
    <w:rsid w:val="00880C18"/>
    <w:rsid w:val="00880C46"/>
    <w:rsid w:val="00880CE0"/>
    <w:rsid w:val="00880D0F"/>
    <w:rsid w:val="00880FBD"/>
    <w:rsid w:val="0088100D"/>
    <w:rsid w:val="0088108E"/>
    <w:rsid w:val="00881404"/>
    <w:rsid w:val="0088142A"/>
    <w:rsid w:val="00881609"/>
    <w:rsid w:val="00881774"/>
    <w:rsid w:val="008817EA"/>
    <w:rsid w:val="008818F0"/>
    <w:rsid w:val="0088198F"/>
    <w:rsid w:val="00881B14"/>
    <w:rsid w:val="00881B30"/>
    <w:rsid w:val="00881BAF"/>
    <w:rsid w:val="00881FFA"/>
    <w:rsid w:val="00882015"/>
    <w:rsid w:val="00882064"/>
    <w:rsid w:val="008821BB"/>
    <w:rsid w:val="008822E5"/>
    <w:rsid w:val="00882366"/>
    <w:rsid w:val="00882485"/>
    <w:rsid w:val="008824EC"/>
    <w:rsid w:val="0088254E"/>
    <w:rsid w:val="00882583"/>
    <w:rsid w:val="00882592"/>
    <w:rsid w:val="00882765"/>
    <w:rsid w:val="00882773"/>
    <w:rsid w:val="008828DF"/>
    <w:rsid w:val="00882B84"/>
    <w:rsid w:val="00882BA5"/>
    <w:rsid w:val="00882CF1"/>
    <w:rsid w:val="00882F20"/>
    <w:rsid w:val="0088303B"/>
    <w:rsid w:val="008830BE"/>
    <w:rsid w:val="0088333C"/>
    <w:rsid w:val="008839B7"/>
    <w:rsid w:val="008839C5"/>
    <w:rsid w:val="00883BBA"/>
    <w:rsid w:val="00883BCD"/>
    <w:rsid w:val="00883BE8"/>
    <w:rsid w:val="00883C13"/>
    <w:rsid w:val="00883CA3"/>
    <w:rsid w:val="00883CD8"/>
    <w:rsid w:val="00883D5D"/>
    <w:rsid w:val="00883DD4"/>
    <w:rsid w:val="008841FA"/>
    <w:rsid w:val="00884254"/>
    <w:rsid w:val="0088426D"/>
    <w:rsid w:val="008843DD"/>
    <w:rsid w:val="00884416"/>
    <w:rsid w:val="00884442"/>
    <w:rsid w:val="00884567"/>
    <w:rsid w:val="008849B0"/>
    <w:rsid w:val="008849BC"/>
    <w:rsid w:val="008849C2"/>
    <w:rsid w:val="00884B75"/>
    <w:rsid w:val="00884B9F"/>
    <w:rsid w:val="00884C29"/>
    <w:rsid w:val="00884CC4"/>
    <w:rsid w:val="00884CE0"/>
    <w:rsid w:val="00884DC3"/>
    <w:rsid w:val="00884ED8"/>
    <w:rsid w:val="00884F1E"/>
    <w:rsid w:val="00884F59"/>
    <w:rsid w:val="00885142"/>
    <w:rsid w:val="00885356"/>
    <w:rsid w:val="00885799"/>
    <w:rsid w:val="00885898"/>
    <w:rsid w:val="008858ED"/>
    <w:rsid w:val="00885935"/>
    <w:rsid w:val="00885DEB"/>
    <w:rsid w:val="00885E43"/>
    <w:rsid w:val="00885FD9"/>
    <w:rsid w:val="00885FE1"/>
    <w:rsid w:val="00886015"/>
    <w:rsid w:val="00886087"/>
    <w:rsid w:val="008860EC"/>
    <w:rsid w:val="0088617B"/>
    <w:rsid w:val="00886265"/>
    <w:rsid w:val="008863A4"/>
    <w:rsid w:val="0088679D"/>
    <w:rsid w:val="00886834"/>
    <w:rsid w:val="00886959"/>
    <w:rsid w:val="00886A18"/>
    <w:rsid w:val="00886AC9"/>
    <w:rsid w:val="00886D13"/>
    <w:rsid w:val="00886D61"/>
    <w:rsid w:val="00886E92"/>
    <w:rsid w:val="00886FA8"/>
    <w:rsid w:val="008871BA"/>
    <w:rsid w:val="008872AD"/>
    <w:rsid w:val="00887340"/>
    <w:rsid w:val="00887669"/>
    <w:rsid w:val="00887713"/>
    <w:rsid w:val="00887838"/>
    <w:rsid w:val="00887895"/>
    <w:rsid w:val="008878DF"/>
    <w:rsid w:val="008879E4"/>
    <w:rsid w:val="00887C55"/>
    <w:rsid w:val="00887D04"/>
    <w:rsid w:val="00887ED4"/>
    <w:rsid w:val="00887F9B"/>
    <w:rsid w:val="00887FEB"/>
    <w:rsid w:val="00889AA5"/>
    <w:rsid w:val="0089001E"/>
    <w:rsid w:val="008900A9"/>
    <w:rsid w:val="008901D2"/>
    <w:rsid w:val="00890281"/>
    <w:rsid w:val="008902C0"/>
    <w:rsid w:val="00890339"/>
    <w:rsid w:val="00890407"/>
    <w:rsid w:val="008904BC"/>
    <w:rsid w:val="008904C4"/>
    <w:rsid w:val="00890596"/>
    <w:rsid w:val="00890602"/>
    <w:rsid w:val="0089072C"/>
    <w:rsid w:val="008907F1"/>
    <w:rsid w:val="00890A04"/>
    <w:rsid w:val="00890ABF"/>
    <w:rsid w:val="00890C2A"/>
    <w:rsid w:val="00890CA6"/>
    <w:rsid w:val="00890DFA"/>
    <w:rsid w:val="0089106F"/>
    <w:rsid w:val="008911B6"/>
    <w:rsid w:val="008911D7"/>
    <w:rsid w:val="008912A8"/>
    <w:rsid w:val="0089149F"/>
    <w:rsid w:val="0089155A"/>
    <w:rsid w:val="00891599"/>
    <w:rsid w:val="00891765"/>
    <w:rsid w:val="00891819"/>
    <w:rsid w:val="008918C9"/>
    <w:rsid w:val="00891AE1"/>
    <w:rsid w:val="00891C76"/>
    <w:rsid w:val="00891CBD"/>
    <w:rsid w:val="00891CD2"/>
    <w:rsid w:val="00891D08"/>
    <w:rsid w:val="00891D92"/>
    <w:rsid w:val="00891FEA"/>
    <w:rsid w:val="008921A6"/>
    <w:rsid w:val="00892255"/>
    <w:rsid w:val="008922E3"/>
    <w:rsid w:val="0089237B"/>
    <w:rsid w:val="00892382"/>
    <w:rsid w:val="00892563"/>
    <w:rsid w:val="00892570"/>
    <w:rsid w:val="0089258F"/>
    <w:rsid w:val="008925CF"/>
    <w:rsid w:val="008925F0"/>
    <w:rsid w:val="00892709"/>
    <w:rsid w:val="00892719"/>
    <w:rsid w:val="00892766"/>
    <w:rsid w:val="0089282F"/>
    <w:rsid w:val="008928B1"/>
    <w:rsid w:val="00892971"/>
    <w:rsid w:val="00892AFC"/>
    <w:rsid w:val="00892B12"/>
    <w:rsid w:val="00892D3A"/>
    <w:rsid w:val="00892E39"/>
    <w:rsid w:val="00892E5A"/>
    <w:rsid w:val="00892E5B"/>
    <w:rsid w:val="00892EBC"/>
    <w:rsid w:val="00892F38"/>
    <w:rsid w:val="0089301A"/>
    <w:rsid w:val="00893028"/>
    <w:rsid w:val="008930BC"/>
    <w:rsid w:val="0089340A"/>
    <w:rsid w:val="0089345D"/>
    <w:rsid w:val="0089346D"/>
    <w:rsid w:val="00893660"/>
    <w:rsid w:val="00893C69"/>
    <w:rsid w:val="00893C9A"/>
    <w:rsid w:val="00893FFA"/>
    <w:rsid w:val="00894228"/>
    <w:rsid w:val="008942A1"/>
    <w:rsid w:val="00894380"/>
    <w:rsid w:val="00894382"/>
    <w:rsid w:val="0089438C"/>
    <w:rsid w:val="00894693"/>
    <w:rsid w:val="0089487D"/>
    <w:rsid w:val="0089489C"/>
    <w:rsid w:val="00894AAC"/>
    <w:rsid w:val="00894AE5"/>
    <w:rsid w:val="00894EE5"/>
    <w:rsid w:val="00894F72"/>
    <w:rsid w:val="0089505F"/>
    <w:rsid w:val="00895088"/>
    <w:rsid w:val="008950D6"/>
    <w:rsid w:val="008950E6"/>
    <w:rsid w:val="0089511C"/>
    <w:rsid w:val="0089525B"/>
    <w:rsid w:val="008954E2"/>
    <w:rsid w:val="008956A6"/>
    <w:rsid w:val="00895714"/>
    <w:rsid w:val="00895808"/>
    <w:rsid w:val="00895889"/>
    <w:rsid w:val="008958F2"/>
    <w:rsid w:val="00895AA3"/>
    <w:rsid w:val="00895AE6"/>
    <w:rsid w:val="00895BEB"/>
    <w:rsid w:val="00895BFC"/>
    <w:rsid w:val="00895C36"/>
    <w:rsid w:val="00895DEE"/>
    <w:rsid w:val="00895DFF"/>
    <w:rsid w:val="00895EE9"/>
    <w:rsid w:val="008960EF"/>
    <w:rsid w:val="00896184"/>
    <w:rsid w:val="008962A3"/>
    <w:rsid w:val="00896307"/>
    <w:rsid w:val="00896397"/>
    <w:rsid w:val="008966DE"/>
    <w:rsid w:val="0089677E"/>
    <w:rsid w:val="00896887"/>
    <w:rsid w:val="008968BA"/>
    <w:rsid w:val="00896A3E"/>
    <w:rsid w:val="00896A62"/>
    <w:rsid w:val="00896A79"/>
    <w:rsid w:val="00896AA9"/>
    <w:rsid w:val="00896AE3"/>
    <w:rsid w:val="00896D2A"/>
    <w:rsid w:val="0089704F"/>
    <w:rsid w:val="00897278"/>
    <w:rsid w:val="00897340"/>
    <w:rsid w:val="008973EC"/>
    <w:rsid w:val="00897617"/>
    <w:rsid w:val="008977A8"/>
    <w:rsid w:val="00897861"/>
    <w:rsid w:val="008978BD"/>
    <w:rsid w:val="00897AA1"/>
    <w:rsid w:val="00897B3C"/>
    <w:rsid w:val="00897BD7"/>
    <w:rsid w:val="00897D7D"/>
    <w:rsid w:val="008A0044"/>
    <w:rsid w:val="008A007E"/>
    <w:rsid w:val="008A00AD"/>
    <w:rsid w:val="008A01F7"/>
    <w:rsid w:val="008A0315"/>
    <w:rsid w:val="008A0323"/>
    <w:rsid w:val="008A034F"/>
    <w:rsid w:val="008A04FA"/>
    <w:rsid w:val="008A054D"/>
    <w:rsid w:val="008A06B6"/>
    <w:rsid w:val="008A08FD"/>
    <w:rsid w:val="008A0B41"/>
    <w:rsid w:val="008A0B51"/>
    <w:rsid w:val="008A0CE8"/>
    <w:rsid w:val="008A0D6F"/>
    <w:rsid w:val="008A0DBC"/>
    <w:rsid w:val="008A0E45"/>
    <w:rsid w:val="008A1050"/>
    <w:rsid w:val="008A11F8"/>
    <w:rsid w:val="008A12CA"/>
    <w:rsid w:val="008A1395"/>
    <w:rsid w:val="008A15BA"/>
    <w:rsid w:val="008A163C"/>
    <w:rsid w:val="008A170F"/>
    <w:rsid w:val="008A18C4"/>
    <w:rsid w:val="008A1C78"/>
    <w:rsid w:val="008A1CF7"/>
    <w:rsid w:val="008A1F06"/>
    <w:rsid w:val="008A1F70"/>
    <w:rsid w:val="008A204E"/>
    <w:rsid w:val="008A20E7"/>
    <w:rsid w:val="008A220F"/>
    <w:rsid w:val="008A23B7"/>
    <w:rsid w:val="008A23FF"/>
    <w:rsid w:val="008A247B"/>
    <w:rsid w:val="008A2781"/>
    <w:rsid w:val="008A27AD"/>
    <w:rsid w:val="008A27E0"/>
    <w:rsid w:val="008A29F6"/>
    <w:rsid w:val="008A2A31"/>
    <w:rsid w:val="008A2AAC"/>
    <w:rsid w:val="008A2B59"/>
    <w:rsid w:val="008A2B6A"/>
    <w:rsid w:val="008A2B82"/>
    <w:rsid w:val="008A2C1C"/>
    <w:rsid w:val="008A2D58"/>
    <w:rsid w:val="008A2D73"/>
    <w:rsid w:val="008A2E63"/>
    <w:rsid w:val="008A2E95"/>
    <w:rsid w:val="008A2F7C"/>
    <w:rsid w:val="008A2FA2"/>
    <w:rsid w:val="008A30DD"/>
    <w:rsid w:val="008A3121"/>
    <w:rsid w:val="008A3209"/>
    <w:rsid w:val="008A327C"/>
    <w:rsid w:val="008A32A5"/>
    <w:rsid w:val="008A3326"/>
    <w:rsid w:val="008A3356"/>
    <w:rsid w:val="008A3456"/>
    <w:rsid w:val="008A3562"/>
    <w:rsid w:val="008A35B3"/>
    <w:rsid w:val="008A368C"/>
    <w:rsid w:val="008A37A1"/>
    <w:rsid w:val="008A3929"/>
    <w:rsid w:val="008A3931"/>
    <w:rsid w:val="008A3A6E"/>
    <w:rsid w:val="008A3A95"/>
    <w:rsid w:val="008A3B0A"/>
    <w:rsid w:val="008A3C08"/>
    <w:rsid w:val="008A3F55"/>
    <w:rsid w:val="008A405A"/>
    <w:rsid w:val="008A40CE"/>
    <w:rsid w:val="008A4187"/>
    <w:rsid w:val="008A432D"/>
    <w:rsid w:val="008A43EE"/>
    <w:rsid w:val="008A4429"/>
    <w:rsid w:val="008A456C"/>
    <w:rsid w:val="008A4581"/>
    <w:rsid w:val="008A4599"/>
    <w:rsid w:val="008A4634"/>
    <w:rsid w:val="008A47C1"/>
    <w:rsid w:val="008A4AC4"/>
    <w:rsid w:val="008A4AE8"/>
    <w:rsid w:val="008A4AFC"/>
    <w:rsid w:val="008A4B01"/>
    <w:rsid w:val="008A4C33"/>
    <w:rsid w:val="008A4C57"/>
    <w:rsid w:val="008A4D32"/>
    <w:rsid w:val="008A4DAC"/>
    <w:rsid w:val="008A4EE3"/>
    <w:rsid w:val="008A4FB5"/>
    <w:rsid w:val="008A50AA"/>
    <w:rsid w:val="008A5194"/>
    <w:rsid w:val="008A5556"/>
    <w:rsid w:val="008A57E8"/>
    <w:rsid w:val="008A5827"/>
    <w:rsid w:val="008A598E"/>
    <w:rsid w:val="008A5AA1"/>
    <w:rsid w:val="008A5AA2"/>
    <w:rsid w:val="008A5ACF"/>
    <w:rsid w:val="008A5B2B"/>
    <w:rsid w:val="008A5B8B"/>
    <w:rsid w:val="008A5CD6"/>
    <w:rsid w:val="008A5D51"/>
    <w:rsid w:val="008A5D8A"/>
    <w:rsid w:val="008A5EF0"/>
    <w:rsid w:val="008A5F63"/>
    <w:rsid w:val="008A5FD3"/>
    <w:rsid w:val="008A60C7"/>
    <w:rsid w:val="008A6103"/>
    <w:rsid w:val="008A6112"/>
    <w:rsid w:val="008A6191"/>
    <w:rsid w:val="008A619D"/>
    <w:rsid w:val="008A6243"/>
    <w:rsid w:val="008A629B"/>
    <w:rsid w:val="008A64C2"/>
    <w:rsid w:val="008A64E7"/>
    <w:rsid w:val="008A658F"/>
    <w:rsid w:val="008A6874"/>
    <w:rsid w:val="008A6899"/>
    <w:rsid w:val="008A69A7"/>
    <w:rsid w:val="008A69F9"/>
    <w:rsid w:val="008A6B05"/>
    <w:rsid w:val="008A6BF3"/>
    <w:rsid w:val="008A6D99"/>
    <w:rsid w:val="008A6DB2"/>
    <w:rsid w:val="008A6E73"/>
    <w:rsid w:val="008A709C"/>
    <w:rsid w:val="008A714E"/>
    <w:rsid w:val="008A7289"/>
    <w:rsid w:val="008A7342"/>
    <w:rsid w:val="008A739D"/>
    <w:rsid w:val="008A740B"/>
    <w:rsid w:val="008A7410"/>
    <w:rsid w:val="008A7856"/>
    <w:rsid w:val="008A78E4"/>
    <w:rsid w:val="008A7A38"/>
    <w:rsid w:val="008A7A74"/>
    <w:rsid w:val="008A7D62"/>
    <w:rsid w:val="008A7E11"/>
    <w:rsid w:val="008A7E4A"/>
    <w:rsid w:val="008A7F32"/>
    <w:rsid w:val="008A7FB5"/>
    <w:rsid w:val="008B0006"/>
    <w:rsid w:val="008B00E8"/>
    <w:rsid w:val="008B0321"/>
    <w:rsid w:val="008B0356"/>
    <w:rsid w:val="008B0441"/>
    <w:rsid w:val="008B046A"/>
    <w:rsid w:val="008B0470"/>
    <w:rsid w:val="008B05DB"/>
    <w:rsid w:val="008B0651"/>
    <w:rsid w:val="008B0661"/>
    <w:rsid w:val="008B0956"/>
    <w:rsid w:val="008B0970"/>
    <w:rsid w:val="008B0BC3"/>
    <w:rsid w:val="008B0C4B"/>
    <w:rsid w:val="008B0CB4"/>
    <w:rsid w:val="008B0D1A"/>
    <w:rsid w:val="008B0FE5"/>
    <w:rsid w:val="008B10D1"/>
    <w:rsid w:val="008B13A2"/>
    <w:rsid w:val="008B1475"/>
    <w:rsid w:val="008B149B"/>
    <w:rsid w:val="008B1870"/>
    <w:rsid w:val="008B18AE"/>
    <w:rsid w:val="008B199C"/>
    <w:rsid w:val="008B19DE"/>
    <w:rsid w:val="008B19F0"/>
    <w:rsid w:val="008B1A1D"/>
    <w:rsid w:val="008B1A40"/>
    <w:rsid w:val="008B1BAE"/>
    <w:rsid w:val="008B1BCF"/>
    <w:rsid w:val="008B1CBA"/>
    <w:rsid w:val="008B1CC4"/>
    <w:rsid w:val="008B1D28"/>
    <w:rsid w:val="008B1DAC"/>
    <w:rsid w:val="008B1DE9"/>
    <w:rsid w:val="008B1EC9"/>
    <w:rsid w:val="008B209E"/>
    <w:rsid w:val="008B223B"/>
    <w:rsid w:val="008B22AC"/>
    <w:rsid w:val="008B2618"/>
    <w:rsid w:val="008B27A2"/>
    <w:rsid w:val="008B27D9"/>
    <w:rsid w:val="008B2819"/>
    <w:rsid w:val="008B2876"/>
    <w:rsid w:val="008B289F"/>
    <w:rsid w:val="008B28E8"/>
    <w:rsid w:val="008B29C4"/>
    <w:rsid w:val="008B2B59"/>
    <w:rsid w:val="008B2BEA"/>
    <w:rsid w:val="008B2CD1"/>
    <w:rsid w:val="008B2DEA"/>
    <w:rsid w:val="008B2EBB"/>
    <w:rsid w:val="008B31B6"/>
    <w:rsid w:val="008B321E"/>
    <w:rsid w:val="008B3232"/>
    <w:rsid w:val="008B32A1"/>
    <w:rsid w:val="008B32CF"/>
    <w:rsid w:val="008B335D"/>
    <w:rsid w:val="008B342E"/>
    <w:rsid w:val="008B343F"/>
    <w:rsid w:val="008B36CA"/>
    <w:rsid w:val="008B3729"/>
    <w:rsid w:val="008B377D"/>
    <w:rsid w:val="008B3794"/>
    <w:rsid w:val="008B37E4"/>
    <w:rsid w:val="008B37F8"/>
    <w:rsid w:val="008B38F0"/>
    <w:rsid w:val="008B3931"/>
    <w:rsid w:val="008B3960"/>
    <w:rsid w:val="008B3986"/>
    <w:rsid w:val="008B39C8"/>
    <w:rsid w:val="008B3A08"/>
    <w:rsid w:val="008B3BF0"/>
    <w:rsid w:val="008B3C51"/>
    <w:rsid w:val="008B3D65"/>
    <w:rsid w:val="008B3D89"/>
    <w:rsid w:val="008B3DA4"/>
    <w:rsid w:val="008B3F4B"/>
    <w:rsid w:val="008B413A"/>
    <w:rsid w:val="008B41CA"/>
    <w:rsid w:val="008B4308"/>
    <w:rsid w:val="008B4333"/>
    <w:rsid w:val="008B4423"/>
    <w:rsid w:val="008B44F4"/>
    <w:rsid w:val="008B4535"/>
    <w:rsid w:val="008B467B"/>
    <w:rsid w:val="008B46CC"/>
    <w:rsid w:val="008B4790"/>
    <w:rsid w:val="008B4832"/>
    <w:rsid w:val="008B4B43"/>
    <w:rsid w:val="008B4B5F"/>
    <w:rsid w:val="008B4B74"/>
    <w:rsid w:val="008B4C51"/>
    <w:rsid w:val="008B4C67"/>
    <w:rsid w:val="008B4DBF"/>
    <w:rsid w:val="008B4EEF"/>
    <w:rsid w:val="008B4F74"/>
    <w:rsid w:val="008B5125"/>
    <w:rsid w:val="008B5153"/>
    <w:rsid w:val="008B5210"/>
    <w:rsid w:val="008B5277"/>
    <w:rsid w:val="008B5338"/>
    <w:rsid w:val="008B5533"/>
    <w:rsid w:val="008B565D"/>
    <w:rsid w:val="008B575C"/>
    <w:rsid w:val="008B5971"/>
    <w:rsid w:val="008B59AD"/>
    <w:rsid w:val="008B5AED"/>
    <w:rsid w:val="008B5BE0"/>
    <w:rsid w:val="008B5C7C"/>
    <w:rsid w:val="008B5E22"/>
    <w:rsid w:val="008B5E7D"/>
    <w:rsid w:val="008B5EDD"/>
    <w:rsid w:val="008B5F87"/>
    <w:rsid w:val="008B618D"/>
    <w:rsid w:val="008B61B4"/>
    <w:rsid w:val="008B6468"/>
    <w:rsid w:val="008B662B"/>
    <w:rsid w:val="008B66C6"/>
    <w:rsid w:val="008B67B2"/>
    <w:rsid w:val="008B67F7"/>
    <w:rsid w:val="008B69BD"/>
    <w:rsid w:val="008B6A35"/>
    <w:rsid w:val="008B6B51"/>
    <w:rsid w:val="008B6C34"/>
    <w:rsid w:val="008B6DA1"/>
    <w:rsid w:val="008B6E8E"/>
    <w:rsid w:val="008B6EBE"/>
    <w:rsid w:val="008B6FBD"/>
    <w:rsid w:val="008B7150"/>
    <w:rsid w:val="008B71DB"/>
    <w:rsid w:val="008B724B"/>
    <w:rsid w:val="008B7372"/>
    <w:rsid w:val="008B73C9"/>
    <w:rsid w:val="008B744C"/>
    <w:rsid w:val="008B747A"/>
    <w:rsid w:val="008B7663"/>
    <w:rsid w:val="008B767D"/>
    <w:rsid w:val="008B77E7"/>
    <w:rsid w:val="008B77F6"/>
    <w:rsid w:val="008B780B"/>
    <w:rsid w:val="008B786F"/>
    <w:rsid w:val="008B7898"/>
    <w:rsid w:val="008B78F9"/>
    <w:rsid w:val="008B7977"/>
    <w:rsid w:val="008B79E0"/>
    <w:rsid w:val="008B7B93"/>
    <w:rsid w:val="008B7B9D"/>
    <w:rsid w:val="008B7CFA"/>
    <w:rsid w:val="008B7D0E"/>
    <w:rsid w:val="008B7EF8"/>
    <w:rsid w:val="008B7F0B"/>
    <w:rsid w:val="008B7F49"/>
    <w:rsid w:val="008B7F69"/>
    <w:rsid w:val="008C004E"/>
    <w:rsid w:val="008C0119"/>
    <w:rsid w:val="008C02BE"/>
    <w:rsid w:val="008C0442"/>
    <w:rsid w:val="008C0598"/>
    <w:rsid w:val="008C0759"/>
    <w:rsid w:val="008C07BC"/>
    <w:rsid w:val="008C0826"/>
    <w:rsid w:val="008C0887"/>
    <w:rsid w:val="008C0AEC"/>
    <w:rsid w:val="008C0BA7"/>
    <w:rsid w:val="008C0BFA"/>
    <w:rsid w:val="008C0CBE"/>
    <w:rsid w:val="008C0D79"/>
    <w:rsid w:val="008C0EB0"/>
    <w:rsid w:val="008C0EB2"/>
    <w:rsid w:val="008C0ED8"/>
    <w:rsid w:val="008C1007"/>
    <w:rsid w:val="008C1046"/>
    <w:rsid w:val="008C118C"/>
    <w:rsid w:val="008C11D8"/>
    <w:rsid w:val="008C12F4"/>
    <w:rsid w:val="008C132D"/>
    <w:rsid w:val="008C1339"/>
    <w:rsid w:val="008C144E"/>
    <w:rsid w:val="008C169C"/>
    <w:rsid w:val="008C1793"/>
    <w:rsid w:val="008C1821"/>
    <w:rsid w:val="008C18C0"/>
    <w:rsid w:val="008C1B4C"/>
    <w:rsid w:val="008C1D5F"/>
    <w:rsid w:val="008C1D63"/>
    <w:rsid w:val="008C1E52"/>
    <w:rsid w:val="008C1EC5"/>
    <w:rsid w:val="008C1F00"/>
    <w:rsid w:val="008C1F85"/>
    <w:rsid w:val="008C1FA7"/>
    <w:rsid w:val="008C211F"/>
    <w:rsid w:val="008C226B"/>
    <w:rsid w:val="008C22FF"/>
    <w:rsid w:val="008C2383"/>
    <w:rsid w:val="008C2395"/>
    <w:rsid w:val="008C23A3"/>
    <w:rsid w:val="008C24E9"/>
    <w:rsid w:val="008C24EB"/>
    <w:rsid w:val="008C254D"/>
    <w:rsid w:val="008C2599"/>
    <w:rsid w:val="008C2631"/>
    <w:rsid w:val="008C265E"/>
    <w:rsid w:val="008C28DC"/>
    <w:rsid w:val="008C2989"/>
    <w:rsid w:val="008C2B0C"/>
    <w:rsid w:val="008C2B1B"/>
    <w:rsid w:val="008C2B4A"/>
    <w:rsid w:val="008C2D26"/>
    <w:rsid w:val="008C2D79"/>
    <w:rsid w:val="008C2E8C"/>
    <w:rsid w:val="008C2F3C"/>
    <w:rsid w:val="008C2F7E"/>
    <w:rsid w:val="008C30B1"/>
    <w:rsid w:val="008C3300"/>
    <w:rsid w:val="008C3314"/>
    <w:rsid w:val="008C3347"/>
    <w:rsid w:val="008C3415"/>
    <w:rsid w:val="008C347A"/>
    <w:rsid w:val="008C366C"/>
    <w:rsid w:val="008C3672"/>
    <w:rsid w:val="008C36D1"/>
    <w:rsid w:val="008C3705"/>
    <w:rsid w:val="008C373C"/>
    <w:rsid w:val="008C37A5"/>
    <w:rsid w:val="008C37D3"/>
    <w:rsid w:val="008C3ADD"/>
    <w:rsid w:val="008C3B35"/>
    <w:rsid w:val="008C3F57"/>
    <w:rsid w:val="008C403D"/>
    <w:rsid w:val="008C403E"/>
    <w:rsid w:val="008C4044"/>
    <w:rsid w:val="008C40DD"/>
    <w:rsid w:val="008C44ED"/>
    <w:rsid w:val="008C4503"/>
    <w:rsid w:val="008C45CC"/>
    <w:rsid w:val="008C47EE"/>
    <w:rsid w:val="008C48D9"/>
    <w:rsid w:val="008C4907"/>
    <w:rsid w:val="008C4ACA"/>
    <w:rsid w:val="008C4B1E"/>
    <w:rsid w:val="008C4C72"/>
    <w:rsid w:val="008C4D95"/>
    <w:rsid w:val="008C4DE5"/>
    <w:rsid w:val="008C4DE9"/>
    <w:rsid w:val="008C50D2"/>
    <w:rsid w:val="008C5197"/>
    <w:rsid w:val="008C524F"/>
    <w:rsid w:val="008C527B"/>
    <w:rsid w:val="008C52AB"/>
    <w:rsid w:val="008C540B"/>
    <w:rsid w:val="008C541C"/>
    <w:rsid w:val="008C5442"/>
    <w:rsid w:val="008C5669"/>
    <w:rsid w:val="008C5856"/>
    <w:rsid w:val="008C5967"/>
    <w:rsid w:val="008C59BA"/>
    <w:rsid w:val="008C59FB"/>
    <w:rsid w:val="008C5A04"/>
    <w:rsid w:val="008C5ABC"/>
    <w:rsid w:val="008C5C87"/>
    <w:rsid w:val="008C5D0F"/>
    <w:rsid w:val="008C5E2F"/>
    <w:rsid w:val="008C6125"/>
    <w:rsid w:val="008C63A4"/>
    <w:rsid w:val="008C63B6"/>
    <w:rsid w:val="008C6416"/>
    <w:rsid w:val="008C650B"/>
    <w:rsid w:val="008C6541"/>
    <w:rsid w:val="008C67C2"/>
    <w:rsid w:val="008C67DE"/>
    <w:rsid w:val="008C6800"/>
    <w:rsid w:val="008C686A"/>
    <w:rsid w:val="008C688F"/>
    <w:rsid w:val="008C6927"/>
    <w:rsid w:val="008C6993"/>
    <w:rsid w:val="008C6BED"/>
    <w:rsid w:val="008C6C90"/>
    <w:rsid w:val="008C6FBC"/>
    <w:rsid w:val="008C6FEA"/>
    <w:rsid w:val="008C7014"/>
    <w:rsid w:val="008C722D"/>
    <w:rsid w:val="008C7447"/>
    <w:rsid w:val="008C744D"/>
    <w:rsid w:val="008C74CC"/>
    <w:rsid w:val="008C7508"/>
    <w:rsid w:val="008C756D"/>
    <w:rsid w:val="008C7578"/>
    <w:rsid w:val="008C7605"/>
    <w:rsid w:val="008C7617"/>
    <w:rsid w:val="008C7650"/>
    <w:rsid w:val="008C78B2"/>
    <w:rsid w:val="008C7945"/>
    <w:rsid w:val="008C7AD7"/>
    <w:rsid w:val="008C7B2A"/>
    <w:rsid w:val="008C7C1D"/>
    <w:rsid w:val="008C7C37"/>
    <w:rsid w:val="008C7DCC"/>
    <w:rsid w:val="008C7E75"/>
    <w:rsid w:val="008C7F81"/>
    <w:rsid w:val="008D0005"/>
    <w:rsid w:val="008D0065"/>
    <w:rsid w:val="008D022C"/>
    <w:rsid w:val="008D02FF"/>
    <w:rsid w:val="008D03E2"/>
    <w:rsid w:val="008D04D0"/>
    <w:rsid w:val="008D0525"/>
    <w:rsid w:val="008D0625"/>
    <w:rsid w:val="008D064F"/>
    <w:rsid w:val="008D0870"/>
    <w:rsid w:val="008D09A0"/>
    <w:rsid w:val="008D0C25"/>
    <w:rsid w:val="008D0CB9"/>
    <w:rsid w:val="008D0CF0"/>
    <w:rsid w:val="008D0DCC"/>
    <w:rsid w:val="008D10C9"/>
    <w:rsid w:val="008D1119"/>
    <w:rsid w:val="008D125C"/>
    <w:rsid w:val="008D1270"/>
    <w:rsid w:val="008D139C"/>
    <w:rsid w:val="008D140F"/>
    <w:rsid w:val="008D141C"/>
    <w:rsid w:val="008D15D8"/>
    <w:rsid w:val="008D161B"/>
    <w:rsid w:val="008D162B"/>
    <w:rsid w:val="008D166F"/>
    <w:rsid w:val="008D16BD"/>
    <w:rsid w:val="008D16F1"/>
    <w:rsid w:val="008D175A"/>
    <w:rsid w:val="008D1871"/>
    <w:rsid w:val="008D199B"/>
    <w:rsid w:val="008D19F9"/>
    <w:rsid w:val="008D1A2C"/>
    <w:rsid w:val="008D1AD5"/>
    <w:rsid w:val="008D1ADF"/>
    <w:rsid w:val="008D1D87"/>
    <w:rsid w:val="008D1DB9"/>
    <w:rsid w:val="008D1EB5"/>
    <w:rsid w:val="008D1F2F"/>
    <w:rsid w:val="008D1F6C"/>
    <w:rsid w:val="008D20D9"/>
    <w:rsid w:val="008D2283"/>
    <w:rsid w:val="008D22AF"/>
    <w:rsid w:val="008D2429"/>
    <w:rsid w:val="008D249B"/>
    <w:rsid w:val="008D2535"/>
    <w:rsid w:val="008D2637"/>
    <w:rsid w:val="008D26A9"/>
    <w:rsid w:val="008D2A83"/>
    <w:rsid w:val="008D2B59"/>
    <w:rsid w:val="008D2BBA"/>
    <w:rsid w:val="008D2CC6"/>
    <w:rsid w:val="008D2D19"/>
    <w:rsid w:val="008D2D58"/>
    <w:rsid w:val="008D2DE0"/>
    <w:rsid w:val="008D2EA2"/>
    <w:rsid w:val="008D2EB4"/>
    <w:rsid w:val="008D2EFA"/>
    <w:rsid w:val="008D3067"/>
    <w:rsid w:val="008D309D"/>
    <w:rsid w:val="008D3162"/>
    <w:rsid w:val="008D3254"/>
    <w:rsid w:val="008D3434"/>
    <w:rsid w:val="008D34F5"/>
    <w:rsid w:val="008D379C"/>
    <w:rsid w:val="008D37E5"/>
    <w:rsid w:val="008D3B24"/>
    <w:rsid w:val="008D3DB6"/>
    <w:rsid w:val="008D3E8C"/>
    <w:rsid w:val="008D3EA5"/>
    <w:rsid w:val="008D3F71"/>
    <w:rsid w:val="008D40A8"/>
    <w:rsid w:val="008D4174"/>
    <w:rsid w:val="008D449F"/>
    <w:rsid w:val="008D45A1"/>
    <w:rsid w:val="008D4769"/>
    <w:rsid w:val="008D482A"/>
    <w:rsid w:val="008D4936"/>
    <w:rsid w:val="008D4A3F"/>
    <w:rsid w:val="008D4A9F"/>
    <w:rsid w:val="008D4BA3"/>
    <w:rsid w:val="008D4BA4"/>
    <w:rsid w:val="008D4C90"/>
    <w:rsid w:val="008D4CC3"/>
    <w:rsid w:val="008D4D01"/>
    <w:rsid w:val="008D4D48"/>
    <w:rsid w:val="008D4D4F"/>
    <w:rsid w:val="008D4DB6"/>
    <w:rsid w:val="008D4DF9"/>
    <w:rsid w:val="008D4E13"/>
    <w:rsid w:val="008D4E50"/>
    <w:rsid w:val="008D5026"/>
    <w:rsid w:val="008D5164"/>
    <w:rsid w:val="008D51A2"/>
    <w:rsid w:val="008D5374"/>
    <w:rsid w:val="008D538D"/>
    <w:rsid w:val="008D5751"/>
    <w:rsid w:val="008D59EC"/>
    <w:rsid w:val="008D59F1"/>
    <w:rsid w:val="008D5A91"/>
    <w:rsid w:val="008D5B5E"/>
    <w:rsid w:val="008D5B80"/>
    <w:rsid w:val="008D5BFD"/>
    <w:rsid w:val="008D5C7B"/>
    <w:rsid w:val="008D5CB7"/>
    <w:rsid w:val="008D5CC5"/>
    <w:rsid w:val="008D5CE0"/>
    <w:rsid w:val="008D5E71"/>
    <w:rsid w:val="008D5F9C"/>
    <w:rsid w:val="008D5FEB"/>
    <w:rsid w:val="008D602F"/>
    <w:rsid w:val="008D613B"/>
    <w:rsid w:val="008D6221"/>
    <w:rsid w:val="008D6298"/>
    <w:rsid w:val="008D62DB"/>
    <w:rsid w:val="008D62FB"/>
    <w:rsid w:val="008D6537"/>
    <w:rsid w:val="008D66C0"/>
    <w:rsid w:val="008D673D"/>
    <w:rsid w:val="008D687B"/>
    <w:rsid w:val="008D690F"/>
    <w:rsid w:val="008D6966"/>
    <w:rsid w:val="008D6A3C"/>
    <w:rsid w:val="008D6AF8"/>
    <w:rsid w:val="008D6B16"/>
    <w:rsid w:val="008D6B4D"/>
    <w:rsid w:val="008D6BE1"/>
    <w:rsid w:val="008D6DC8"/>
    <w:rsid w:val="008D6EE3"/>
    <w:rsid w:val="008D6F48"/>
    <w:rsid w:val="008D728F"/>
    <w:rsid w:val="008D73CC"/>
    <w:rsid w:val="008D73D7"/>
    <w:rsid w:val="008D75D8"/>
    <w:rsid w:val="008D75EA"/>
    <w:rsid w:val="008D798B"/>
    <w:rsid w:val="008D79BA"/>
    <w:rsid w:val="008D79D7"/>
    <w:rsid w:val="008D7C1F"/>
    <w:rsid w:val="008D7C88"/>
    <w:rsid w:val="008D7D36"/>
    <w:rsid w:val="008D7D99"/>
    <w:rsid w:val="008D7F1E"/>
    <w:rsid w:val="008D7F8E"/>
    <w:rsid w:val="008E0050"/>
    <w:rsid w:val="008E00B0"/>
    <w:rsid w:val="008E010B"/>
    <w:rsid w:val="008E015D"/>
    <w:rsid w:val="008E02AB"/>
    <w:rsid w:val="008E0309"/>
    <w:rsid w:val="008E0418"/>
    <w:rsid w:val="008E042D"/>
    <w:rsid w:val="008E044F"/>
    <w:rsid w:val="008E0450"/>
    <w:rsid w:val="008E04A2"/>
    <w:rsid w:val="008E0597"/>
    <w:rsid w:val="008E05F1"/>
    <w:rsid w:val="008E0645"/>
    <w:rsid w:val="008E06A3"/>
    <w:rsid w:val="008E0700"/>
    <w:rsid w:val="008E0726"/>
    <w:rsid w:val="008E099A"/>
    <w:rsid w:val="008E09CB"/>
    <w:rsid w:val="008E0A66"/>
    <w:rsid w:val="008E0B5C"/>
    <w:rsid w:val="008E0C4F"/>
    <w:rsid w:val="008E0CC1"/>
    <w:rsid w:val="008E0DD3"/>
    <w:rsid w:val="008E0E8D"/>
    <w:rsid w:val="008E0EC0"/>
    <w:rsid w:val="008E0F0F"/>
    <w:rsid w:val="008E11FC"/>
    <w:rsid w:val="008E127A"/>
    <w:rsid w:val="008E13D0"/>
    <w:rsid w:val="008E146A"/>
    <w:rsid w:val="008E16A9"/>
    <w:rsid w:val="008E16BC"/>
    <w:rsid w:val="008E17AF"/>
    <w:rsid w:val="008E1886"/>
    <w:rsid w:val="008E18AA"/>
    <w:rsid w:val="008E18B5"/>
    <w:rsid w:val="008E1982"/>
    <w:rsid w:val="008E198E"/>
    <w:rsid w:val="008E1A9A"/>
    <w:rsid w:val="008E1E04"/>
    <w:rsid w:val="008E1E46"/>
    <w:rsid w:val="008E1E56"/>
    <w:rsid w:val="008E1FFE"/>
    <w:rsid w:val="008E2051"/>
    <w:rsid w:val="008E20DD"/>
    <w:rsid w:val="008E2269"/>
    <w:rsid w:val="008E2359"/>
    <w:rsid w:val="008E2417"/>
    <w:rsid w:val="008E2499"/>
    <w:rsid w:val="008E24F3"/>
    <w:rsid w:val="008E262C"/>
    <w:rsid w:val="008E2684"/>
    <w:rsid w:val="008E2694"/>
    <w:rsid w:val="008E26AD"/>
    <w:rsid w:val="008E271F"/>
    <w:rsid w:val="008E282B"/>
    <w:rsid w:val="008E282F"/>
    <w:rsid w:val="008E28B1"/>
    <w:rsid w:val="008E2912"/>
    <w:rsid w:val="008E2A8E"/>
    <w:rsid w:val="008E2AEB"/>
    <w:rsid w:val="008E2C37"/>
    <w:rsid w:val="008E2C4E"/>
    <w:rsid w:val="008E2CA5"/>
    <w:rsid w:val="008E2EB5"/>
    <w:rsid w:val="008E2FDF"/>
    <w:rsid w:val="008E2FE3"/>
    <w:rsid w:val="008E302E"/>
    <w:rsid w:val="008E306B"/>
    <w:rsid w:val="008E30ED"/>
    <w:rsid w:val="008E31A9"/>
    <w:rsid w:val="008E3276"/>
    <w:rsid w:val="008E339C"/>
    <w:rsid w:val="008E33E4"/>
    <w:rsid w:val="008E3787"/>
    <w:rsid w:val="008E3862"/>
    <w:rsid w:val="008E3870"/>
    <w:rsid w:val="008E38DB"/>
    <w:rsid w:val="008E3902"/>
    <w:rsid w:val="008E3A1B"/>
    <w:rsid w:val="008E3A25"/>
    <w:rsid w:val="008E3A27"/>
    <w:rsid w:val="008E3A57"/>
    <w:rsid w:val="008E3BCF"/>
    <w:rsid w:val="008E3BDC"/>
    <w:rsid w:val="008E3BF8"/>
    <w:rsid w:val="008E3EC7"/>
    <w:rsid w:val="008E4049"/>
    <w:rsid w:val="008E40B0"/>
    <w:rsid w:val="008E410C"/>
    <w:rsid w:val="008E417C"/>
    <w:rsid w:val="008E42DD"/>
    <w:rsid w:val="008E4302"/>
    <w:rsid w:val="008E4471"/>
    <w:rsid w:val="008E460B"/>
    <w:rsid w:val="008E46E5"/>
    <w:rsid w:val="008E4717"/>
    <w:rsid w:val="008E484D"/>
    <w:rsid w:val="008E4A25"/>
    <w:rsid w:val="008E4C93"/>
    <w:rsid w:val="008E4D83"/>
    <w:rsid w:val="008E4F02"/>
    <w:rsid w:val="008E4FA8"/>
    <w:rsid w:val="008E502E"/>
    <w:rsid w:val="008E5097"/>
    <w:rsid w:val="008E51BD"/>
    <w:rsid w:val="008E5239"/>
    <w:rsid w:val="008E527A"/>
    <w:rsid w:val="008E5468"/>
    <w:rsid w:val="008E5520"/>
    <w:rsid w:val="008E5523"/>
    <w:rsid w:val="008E5809"/>
    <w:rsid w:val="008E5A23"/>
    <w:rsid w:val="008E5AAD"/>
    <w:rsid w:val="008E5B0E"/>
    <w:rsid w:val="008E5B87"/>
    <w:rsid w:val="008E5D1F"/>
    <w:rsid w:val="008E5E07"/>
    <w:rsid w:val="008E5F4D"/>
    <w:rsid w:val="008E6515"/>
    <w:rsid w:val="008E67F4"/>
    <w:rsid w:val="008E681D"/>
    <w:rsid w:val="008E6882"/>
    <w:rsid w:val="008E68AD"/>
    <w:rsid w:val="008E69C5"/>
    <w:rsid w:val="008E6A4B"/>
    <w:rsid w:val="008E6D65"/>
    <w:rsid w:val="008E6E40"/>
    <w:rsid w:val="008E6E9F"/>
    <w:rsid w:val="008E6EA5"/>
    <w:rsid w:val="008E6F55"/>
    <w:rsid w:val="008E6FF6"/>
    <w:rsid w:val="008E724D"/>
    <w:rsid w:val="008E7389"/>
    <w:rsid w:val="008E73EC"/>
    <w:rsid w:val="008E7603"/>
    <w:rsid w:val="008E7826"/>
    <w:rsid w:val="008E785F"/>
    <w:rsid w:val="008E7877"/>
    <w:rsid w:val="008E78A3"/>
    <w:rsid w:val="008E7A9A"/>
    <w:rsid w:val="008E7B11"/>
    <w:rsid w:val="008E7CCA"/>
    <w:rsid w:val="008E7CF1"/>
    <w:rsid w:val="008E7E49"/>
    <w:rsid w:val="008F000B"/>
    <w:rsid w:val="008F00BB"/>
    <w:rsid w:val="008F014E"/>
    <w:rsid w:val="008F01CD"/>
    <w:rsid w:val="008F02CD"/>
    <w:rsid w:val="008F02E3"/>
    <w:rsid w:val="008F0304"/>
    <w:rsid w:val="008F03C5"/>
    <w:rsid w:val="008F0402"/>
    <w:rsid w:val="008F044A"/>
    <w:rsid w:val="008F046A"/>
    <w:rsid w:val="008F068D"/>
    <w:rsid w:val="008F06AB"/>
    <w:rsid w:val="008F06F9"/>
    <w:rsid w:val="008F0904"/>
    <w:rsid w:val="008F0A38"/>
    <w:rsid w:val="008F0BC5"/>
    <w:rsid w:val="008F0D46"/>
    <w:rsid w:val="008F0E23"/>
    <w:rsid w:val="008F0E29"/>
    <w:rsid w:val="008F0FDF"/>
    <w:rsid w:val="008F1083"/>
    <w:rsid w:val="008F1179"/>
    <w:rsid w:val="008F13BE"/>
    <w:rsid w:val="008F148C"/>
    <w:rsid w:val="008F1993"/>
    <w:rsid w:val="008F1ABC"/>
    <w:rsid w:val="008F1AE1"/>
    <w:rsid w:val="008F1B49"/>
    <w:rsid w:val="008F1C0F"/>
    <w:rsid w:val="008F1C95"/>
    <w:rsid w:val="008F1D14"/>
    <w:rsid w:val="008F1D43"/>
    <w:rsid w:val="008F1E6E"/>
    <w:rsid w:val="008F1F41"/>
    <w:rsid w:val="008F2023"/>
    <w:rsid w:val="008F228F"/>
    <w:rsid w:val="008F2318"/>
    <w:rsid w:val="008F23B6"/>
    <w:rsid w:val="008F23DC"/>
    <w:rsid w:val="008F24AD"/>
    <w:rsid w:val="008F260C"/>
    <w:rsid w:val="008F260F"/>
    <w:rsid w:val="008F26CD"/>
    <w:rsid w:val="008F26F3"/>
    <w:rsid w:val="008F275D"/>
    <w:rsid w:val="008F2C03"/>
    <w:rsid w:val="008F2C25"/>
    <w:rsid w:val="008F2C85"/>
    <w:rsid w:val="008F2DB2"/>
    <w:rsid w:val="008F2DF8"/>
    <w:rsid w:val="008F2E66"/>
    <w:rsid w:val="008F2E87"/>
    <w:rsid w:val="008F2F1B"/>
    <w:rsid w:val="008F30E2"/>
    <w:rsid w:val="008F33A1"/>
    <w:rsid w:val="008F34CD"/>
    <w:rsid w:val="008F357D"/>
    <w:rsid w:val="008F36C6"/>
    <w:rsid w:val="008F38DA"/>
    <w:rsid w:val="008F3987"/>
    <w:rsid w:val="008F39DA"/>
    <w:rsid w:val="008F3A8E"/>
    <w:rsid w:val="008F3B0C"/>
    <w:rsid w:val="008F3B2D"/>
    <w:rsid w:val="008F3B2E"/>
    <w:rsid w:val="008F3C8F"/>
    <w:rsid w:val="008F3DD8"/>
    <w:rsid w:val="008F4008"/>
    <w:rsid w:val="008F40B1"/>
    <w:rsid w:val="008F4160"/>
    <w:rsid w:val="008F4220"/>
    <w:rsid w:val="008F42A6"/>
    <w:rsid w:val="008F42B3"/>
    <w:rsid w:val="008F42D7"/>
    <w:rsid w:val="008F446B"/>
    <w:rsid w:val="008F458E"/>
    <w:rsid w:val="008F461B"/>
    <w:rsid w:val="008F4777"/>
    <w:rsid w:val="008F4821"/>
    <w:rsid w:val="008F48B0"/>
    <w:rsid w:val="008F4B95"/>
    <w:rsid w:val="008F4B99"/>
    <w:rsid w:val="008F4BCE"/>
    <w:rsid w:val="008F4CD5"/>
    <w:rsid w:val="008F4E27"/>
    <w:rsid w:val="008F4E54"/>
    <w:rsid w:val="008F4E65"/>
    <w:rsid w:val="008F4EDA"/>
    <w:rsid w:val="008F4F27"/>
    <w:rsid w:val="008F4F52"/>
    <w:rsid w:val="008F502E"/>
    <w:rsid w:val="008F51CC"/>
    <w:rsid w:val="008F51D9"/>
    <w:rsid w:val="008F54E9"/>
    <w:rsid w:val="008F550B"/>
    <w:rsid w:val="008F558C"/>
    <w:rsid w:val="008F56DD"/>
    <w:rsid w:val="008F57EE"/>
    <w:rsid w:val="008F5846"/>
    <w:rsid w:val="008F5906"/>
    <w:rsid w:val="008F595B"/>
    <w:rsid w:val="008F598F"/>
    <w:rsid w:val="008F5AC4"/>
    <w:rsid w:val="008F5AE2"/>
    <w:rsid w:val="008F5C46"/>
    <w:rsid w:val="008F5C4A"/>
    <w:rsid w:val="008F5CA4"/>
    <w:rsid w:val="008F5D80"/>
    <w:rsid w:val="008F5E5D"/>
    <w:rsid w:val="008F5E6F"/>
    <w:rsid w:val="008F5E9E"/>
    <w:rsid w:val="008F5F13"/>
    <w:rsid w:val="008F5F1C"/>
    <w:rsid w:val="008F6000"/>
    <w:rsid w:val="008F6252"/>
    <w:rsid w:val="008F64E4"/>
    <w:rsid w:val="008F654D"/>
    <w:rsid w:val="008F6577"/>
    <w:rsid w:val="008F6674"/>
    <w:rsid w:val="008F6686"/>
    <w:rsid w:val="008F679C"/>
    <w:rsid w:val="008F67D4"/>
    <w:rsid w:val="008F68C7"/>
    <w:rsid w:val="008F6ACC"/>
    <w:rsid w:val="008F6BB0"/>
    <w:rsid w:val="008F6DC0"/>
    <w:rsid w:val="008F6FB2"/>
    <w:rsid w:val="008F7077"/>
    <w:rsid w:val="008F7171"/>
    <w:rsid w:val="008F71EC"/>
    <w:rsid w:val="008F7434"/>
    <w:rsid w:val="008F7934"/>
    <w:rsid w:val="008F79B0"/>
    <w:rsid w:val="008F7D86"/>
    <w:rsid w:val="008F7E5E"/>
    <w:rsid w:val="008F7FE2"/>
    <w:rsid w:val="009001A9"/>
    <w:rsid w:val="00900259"/>
    <w:rsid w:val="0090034D"/>
    <w:rsid w:val="0090063E"/>
    <w:rsid w:val="0090077B"/>
    <w:rsid w:val="009007AC"/>
    <w:rsid w:val="009007C0"/>
    <w:rsid w:val="00900870"/>
    <w:rsid w:val="009009A1"/>
    <w:rsid w:val="00900AE8"/>
    <w:rsid w:val="00900BCA"/>
    <w:rsid w:val="00900C32"/>
    <w:rsid w:val="00900C6F"/>
    <w:rsid w:val="00900C7C"/>
    <w:rsid w:val="00900FDE"/>
    <w:rsid w:val="00901273"/>
    <w:rsid w:val="00901278"/>
    <w:rsid w:val="009015DF"/>
    <w:rsid w:val="00901672"/>
    <w:rsid w:val="009016D1"/>
    <w:rsid w:val="00901701"/>
    <w:rsid w:val="0090171B"/>
    <w:rsid w:val="00901827"/>
    <w:rsid w:val="00901BE5"/>
    <w:rsid w:val="00901CAE"/>
    <w:rsid w:val="00901F4A"/>
    <w:rsid w:val="009020F8"/>
    <w:rsid w:val="0090219C"/>
    <w:rsid w:val="009022FF"/>
    <w:rsid w:val="00902523"/>
    <w:rsid w:val="00902560"/>
    <w:rsid w:val="00902612"/>
    <w:rsid w:val="00902721"/>
    <w:rsid w:val="00902779"/>
    <w:rsid w:val="00902799"/>
    <w:rsid w:val="00902890"/>
    <w:rsid w:val="00902ABF"/>
    <w:rsid w:val="00902B56"/>
    <w:rsid w:val="00902BE2"/>
    <w:rsid w:val="00902C7D"/>
    <w:rsid w:val="00902C8A"/>
    <w:rsid w:val="00902E18"/>
    <w:rsid w:val="00903040"/>
    <w:rsid w:val="0090304C"/>
    <w:rsid w:val="00903139"/>
    <w:rsid w:val="00903177"/>
    <w:rsid w:val="00903203"/>
    <w:rsid w:val="00903385"/>
    <w:rsid w:val="0090338B"/>
    <w:rsid w:val="009033A8"/>
    <w:rsid w:val="0090343E"/>
    <w:rsid w:val="009034A6"/>
    <w:rsid w:val="0090361A"/>
    <w:rsid w:val="0090370F"/>
    <w:rsid w:val="00903782"/>
    <w:rsid w:val="009039B3"/>
    <w:rsid w:val="00903B2F"/>
    <w:rsid w:val="00903B57"/>
    <w:rsid w:val="00903D42"/>
    <w:rsid w:val="00904095"/>
    <w:rsid w:val="009041CC"/>
    <w:rsid w:val="00904270"/>
    <w:rsid w:val="009042C4"/>
    <w:rsid w:val="009042DF"/>
    <w:rsid w:val="00904309"/>
    <w:rsid w:val="009044FF"/>
    <w:rsid w:val="00904514"/>
    <w:rsid w:val="009045F8"/>
    <w:rsid w:val="00904774"/>
    <w:rsid w:val="00904820"/>
    <w:rsid w:val="00904A3A"/>
    <w:rsid w:val="00904ABE"/>
    <w:rsid w:val="00904BBA"/>
    <w:rsid w:val="00904C5E"/>
    <w:rsid w:val="00904D7A"/>
    <w:rsid w:val="00904DFB"/>
    <w:rsid w:val="00904E85"/>
    <w:rsid w:val="00904F21"/>
    <w:rsid w:val="00904F49"/>
    <w:rsid w:val="00905050"/>
    <w:rsid w:val="00905176"/>
    <w:rsid w:val="009051A2"/>
    <w:rsid w:val="009051DB"/>
    <w:rsid w:val="009057FA"/>
    <w:rsid w:val="00905955"/>
    <w:rsid w:val="009059EB"/>
    <w:rsid w:val="00905A03"/>
    <w:rsid w:val="00905B52"/>
    <w:rsid w:val="00905BA4"/>
    <w:rsid w:val="00905C6F"/>
    <w:rsid w:val="00905C9B"/>
    <w:rsid w:val="00905D2C"/>
    <w:rsid w:val="00905D61"/>
    <w:rsid w:val="00905D80"/>
    <w:rsid w:val="00905E1E"/>
    <w:rsid w:val="009060CF"/>
    <w:rsid w:val="009061AF"/>
    <w:rsid w:val="00906325"/>
    <w:rsid w:val="00906359"/>
    <w:rsid w:val="0090638B"/>
    <w:rsid w:val="009063BC"/>
    <w:rsid w:val="0090649D"/>
    <w:rsid w:val="009064C9"/>
    <w:rsid w:val="00906500"/>
    <w:rsid w:val="009066DA"/>
    <w:rsid w:val="009069A3"/>
    <w:rsid w:val="009069B7"/>
    <w:rsid w:val="009069DE"/>
    <w:rsid w:val="00906AC9"/>
    <w:rsid w:val="00906CAD"/>
    <w:rsid w:val="00906CD6"/>
    <w:rsid w:val="00906EC6"/>
    <w:rsid w:val="00907031"/>
    <w:rsid w:val="0090708E"/>
    <w:rsid w:val="00907154"/>
    <w:rsid w:val="00907346"/>
    <w:rsid w:val="00907376"/>
    <w:rsid w:val="009073AB"/>
    <w:rsid w:val="00907476"/>
    <w:rsid w:val="009075C3"/>
    <w:rsid w:val="00907711"/>
    <w:rsid w:val="00907818"/>
    <w:rsid w:val="0090781F"/>
    <w:rsid w:val="009078AB"/>
    <w:rsid w:val="0090793E"/>
    <w:rsid w:val="009079A0"/>
    <w:rsid w:val="009079AA"/>
    <w:rsid w:val="00907AD4"/>
    <w:rsid w:val="00907B03"/>
    <w:rsid w:val="00907C7C"/>
    <w:rsid w:val="00907D38"/>
    <w:rsid w:val="009101EF"/>
    <w:rsid w:val="00910228"/>
    <w:rsid w:val="009104EF"/>
    <w:rsid w:val="0091053C"/>
    <w:rsid w:val="00910644"/>
    <w:rsid w:val="0091070A"/>
    <w:rsid w:val="009107AD"/>
    <w:rsid w:val="009107E9"/>
    <w:rsid w:val="009109C2"/>
    <w:rsid w:val="00910A33"/>
    <w:rsid w:val="00910A56"/>
    <w:rsid w:val="00910F26"/>
    <w:rsid w:val="00910F5C"/>
    <w:rsid w:val="00911053"/>
    <w:rsid w:val="0091108B"/>
    <w:rsid w:val="009110E2"/>
    <w:rsid w:val="009111C5"/>
    <w:rsid w:val="009112B8"/>
    <w:rsid w:val="009113B7"/>
    <w:rsid w:val="00911581"/>
    <w:rsid w:val="00911584"/>
    <w:rsid w:val="00911606"/>
    <w:rsid w:val="0091164D"/>
    <w:rsid w:val="0091184A"/>
    <w:rsid w:val="0091194E"/>
    <w:rsid w:val="00911963"/>
    <w:rsid w:val="00911AAA"/>
    <w:rsid w:val="00911D0E"/>
    <w:rsid w:val="00911D1B"/>
    <w:rsid w:val="00911E40"/>
    <w:rsid w:val="00911E65"/>
    <w:rsid w:val="00911ECA"/>
    <w:rsid w:val="00911FA1"/>
    <w:rsid w:val="009120EC"/>
    <w:rsid w:val="00912249"/>
    <w:rsid w:val="009125A5"/>
    <w:rsid w:val="009126CF"/>
    <w:rsid w:val="00912805"/>
    <w:rsid w:val="00912B1F"/>
    <w:rsid w:val="00912C17"/>
    <w:rsid w:val="00912D0D"/>
    <w:rsid w:val="00912D2D"/>
    <w:rsid w:val="00912D64"/>
    <w:rsid w:val="00912E86"/>
    <w:rsid w:val="00912E8D"/>
    <w:rsid w:val="00912EE4"/>
    <w:rsid w:val="00912F2F"/>
    <w:rsid w:val="00913043"/>
    <w:rsid w:val="009130AE"/>
    <w:rsid w:val="009131D0"/>
    <w:rsid w:val="00913396"/>
    <w:rsid w:val="0091339F"/>
    <w:rsid w:val="00913467"/>
    <w:rsid w:val="00913622"/>
    <w:rsid w:val="00913745"/>
    <w:rsid w:val="009138BB"/>
    <w:rsid w:val="00913988"/>
    <w:rsid w:val="009139BA"/>
    <w:rsid w:val="00913A08"/>
    <w:rsid w:val="00913A2B"/>
    <w:rsid w:val="00913A6C"/>
    <w:rsid w:val="00913ADE"/>
    <w:rsid w:val="00913AEC"/>
    <w:rsid w:val="00913BFF"/>
    <w:rsid w:val="00913D16"/>
    <w:rsid w:val="00913E4C"/>
    <w:rsid w:val="00913E52"/>
    <w:rsid w:val="00914026"/>
    <w:rsid w:val="0091402E"/>
    <w:rsid w:val="009140EB"/>
    <w:rsid w:val="009142FC"/>
    <w:rsid w:val="009143A5"/>
    <w:rsid w:val="009143C4"/>
    <w:rsid w:val="00914500"/>
    <w:rsid w:val="00914595"/>
    <w:rsid w:val="00914665"/>
    <w:rsid w:val="009146DC"/>
    <w:rsid w:val="009148C6"/>
    <w:rsid w:val="00914900"/>
    <w:rsid w:val="0091499D"/>
    <w:rsid w:val="009149BC"/>
    <w:rsid w:val="00914A52"/>
    <w:rsid w:val="00914A72"/>
    <w:rsid w:val="00914C3B"/>
    <w:rsid w:val="00914D6D"/>
    <w:rsid w:val="00914DE5"/>
    <w:rsid w:val="00915037"/>
    <w:rsid w:val="009150AC"/>
    <w:rsid w:val="00915302"/>
    <w:rsid w:val="0091538A"/>
    <w:rsid w:val="00915678"/>
    <w:rsid w:val="0091567D"/>
    <w:rsid w:val="0091571E"/>
    <w:rsid w:val="009157E5"/>
    <w:rsid w:val="009157F6"/>
    <w:rsid w:val="00915808"/>
    <w:rsid w:val="009158B5"/>
    <w:rsid w:val="00915945"/>
    <w:rsid w:val="0091594C"/>
    <w:rsid w:val="0091596A"/>
    <w:rsid w:val="00915AB3"/>
    <w:rsid w:val="00915E98"/>
    <w:rsid w:val="00915ED4"/>
    <w:rsid w:val="00916063"/>
    <w:rsid w:val="009160E8"/>
    <w:rsid w:val="00916570"/>
    <w:rsid w:val="00916627"/>
    <w:rsid w:val="0091689A"/>
    <w:rsid w:val="00916937"/>
    <w:rsid w:val="00916964"/>
    <w:rsid w:val="00916A9B"/>
    <w:rsid w:val="00916AB8"/>
    <w:rsid w:val="00916AEB"/>
    <w:rsid w:val="00916B26"/>
    <w:rsid w:val="00916B3E"/>
    <w:rsid w:val="00916BE6"/>
    <w:rsid w:val="00916D43"/>
    <w:rsid w:val="00916DDD"/>
    <w:rsid w:val="00916E6B"/>
    <w:rsid w:val="00917138"/>
    <w:rsid w:val="0091715F"/>
    <w:rsid w:val="0091740F"/>
    <w:rsid w:val="0091744B"/>
    <w:rsid w:val="00917456"/>
    <w:rsid w:val="009174A5"/>
    <w:rsid w:val="0091760C"/>
    <w:rsid w:val="0091772B"/>
    <w:rsid w:val="00917736"/>
    <w:rsid w:val="0091775D"/>
    <w:rsid w:val="0091783E"/>
    <w:rsid w:val="00917A39"/>
    <w:rsid w:val="00917AB9"/>
    <w:rsid w:val="00917ABD"/>
    <w:rsid w:val="00917B05"/>
    <w:rsid w:val="00917B50"/>
    <w:rsid w:val="00917C6F"/>
    <w:rsid w:val="009200D9"/>
    <w:rsid w:val="009202BD"/>
    <w:rsid w:val="0092042F"/>
    <w:rsid w:val="00920458"/>
    <w:rsid w:val="009204A2"/>
    <w:rsid w:val="009205D3"/>
    <w:rsid w:val="0092062D"/>
    <w:rsid w:val="00920873"/>
    <w:rsid w:val="0092091E"/>
    <w:rsid w:val="0092096E"/>
    <w:rsid w:val="00920A26"/>
    <w:rsid w:val="00920AF6"/>
    <w:rsid w:val="00920C0A"/>
    <w:rsid w:val="00920D88"/>
    <w:rsid w:val="00920DC1"/>
    <w:rsid w:val="00920F4A"/>
    <w:rsid w:val="00920F62"/>
    <w:rsid w:val="00921022"/>
    <w:rsid w:val="009212E1"/>
    <w:rsid w:val="0092144C"/>
    <w:rsid w:val="0092163C"/>
    <w:rsid w:val="0092167C"/>
    <w:rsid w:val="009217F5"/>
    <w:rsid w:val="00921857"/>
    <w:rsid w:val="009218D6"/>
    <w:rsid w:val="009218F0"/>
    <w:rsid w:val="00921AD6"/>
    <w:rsid w:val="00921BB5"/>
    <w:rsid w:val="00921C0E"/>
    <w:rsid w:val="00921CF4"/>
    <w:rsid w:val="00921E3D"/>
    <w:rsid w:val="00921E8A"/>
    <w:rsid w:val="00921F0A"/>
    <w:rsid w:val="00921F7B"/>
    <w:rsid w:val="00921FD2"/>
    <w:rsid w:val="00921FE5"/>
    <w:rsid w:val="009220B5"/>
    <w:rsid w:val="0092239D"/>
    <w:rsid w:val="009223E5"/>
    <w:rsid w:val="009225BD"/>
    <w:rsid w:val="00922640"/>
    <w:rsid w:val="00922684"/>
    <w:rsid w:val="00922811"/>
    <w:rsid w:val="0092284E"/>
    <w:rsid w:val="009229C2"/>
    <w:rsid w:val="00922B68"/>
    <w:rsid w:val="00922BDD"/>
    <w:rsid w:val="00922CE2"/>
    <w:rsid w:val="00922DE7"/>
    <w:rsid w:val="00922E4D"/>
    <w:rsid w:val="00922EBE"/>
    <w:rsid w:val="0092322D"/>
    <w:rsid w:val="009232F0"/>
    <w:rsid w:val="00923318"/>
    <w:rsid w:val="009233A6"/>
    <w:rsid w:val="009233F1"/>
    <w:rsid w:val="0092347B"/>
    <w:rsid w:val="0092351E"/>
    <w:rsid w:val="0092366B"/>
    <w:rsid w:val="009236CB"/>
    <w:rsid w:val="0092383C"/>
    <w:rsid w:val="009239FF"/>
    <w:rsid w:val="00923A13"/>
    <w:rsid w:val="00923C3B"/>
    <w:rsid w:val="00923D04"/>
    <w:rsid w:val="009240DE"/>
    <w:rsid w:val="0092411E"/>
    <w:rsid w:val="009242B0"/>
    <w:rsid w:val="00924342"/>
    <w:rsid w:val="009243B0"/>
    <w:rsid w:val="00924432"/>
    <w:rsid w:val="00924578"/>
    <w:rsid w:val="009248A0"/>
    <w:rsid w:val="009248B7"/>
    <w:rsid w:val="009248C8"/>
    <w:rsid w:val="009249C0"/>
    <w:rsid w:val="009249DC"/>
    <w:rsid w:val="009249E1"/>
    <w:rsid w:val="00924A08"/>
    <w:rsid w:val="00924B33"/>
    <w:rsid w:val="00924B89"/>
    <w:rsid w:val="00924CED"/>
    <w:rsid w:val="00924D36"/>
    <w:rsid w:val="00924E44"/>
    <w:rsid w:val="00925077"/>
    <w:rsid w:val="009250CD"/>
    <w:rsid w:val="00925152"/>
    <w:rsid w:val="009252BB"/>
    <w:rsid w:val="00925575"/>
    <w:rsid w:val="00925750"/>
    <w:rsid w:val="00925816"/>
    <w:rsid w:val="009259E4"/>
    <w:rsid w:val="00925B37"/>
    <w:rsid w:val="00925B39"/>
    <w:rsid w:val="00925B5F"/>
    <w:rsid w:val="00925CDB"/>
    <w:rsid w:val="00925DCC"/>
    <w:rsid w:val="00925EF9"/>
    <w:rsid w:val="0092608B"/>
    <w:rsid w:val="009260C9"/>
    <w:rsid w:val="00926117"/>
    <w:rsid w:val="00926183"/>
    <w:rsid w:val="009261C4"/>
    <w:rsid w:val="009261E9"/>
    <w:rsid w:val="009261F4"/>
    <w:rsid w:val="0092627F"/>
    <w:rsid w:val="009262B6"/>
    <w:rsid w:val="00926367"/>
    <w:rsid w:val="00926501"/>
    <w:rsid w:val="00926657"/>
    <w:rsid w:val="009266F7"/>
    <w:rsid w:val="0092676F"/>
    <w:rsid w:val="00926832"/>
    <w:rsid w:val="0092688B"/>
    <w:rsid w:val="009268B5"/>
    <w:rsid w:val="00926A1E"/>
    <w:rsid w:val="00926F62"/>
    <w:rsid w:val="0092701B"/>
    <w:rsid w:val="009270DB"/>
    <w:rsid w:val="00927245"/>
    <w:rsid w:val="009272ED"/>
    <w:rsid w:val="0092736A"/>
    <w:rsid w:val="009273A5"/>
    <w:rsid w:val="009273B0"/>
    <w:rsid w:val="009273F6"/>
    <w:rsid w:val="0092752A"/>
    <w:rsid w:val="009275A8"/>
    <w:rsid w:val="0092767D"/>
    <w:rsid w:val="009276B7"/>
    <w:rsid w:val="0092772C"/>
    <w:rsid w:val="0092772E"/>
    <w:rsid w:val="00927774"/>
    <w:rsid w:val="009277CC"/>
    <w:rsid w:val="00927A0A"/>
    <w:rsid w:val="00927A2D"/>
    <w:rsid w:val="00927ACD"/>
    <w:rsid w:val="00927B22"/>
    <w:rsid w:val="00927B76"/>
    <w:rsid w:val="00927C64"/>
    <w:rsid w:val="00927CA1"/>
    <w:rsid w:val="00927D70"/>
    <w:rsid w:val="00927D9B"/>
    <w:rsid w:val="00929D69"/>
    <w:rsid w:val="00930123"/>
    <w:rsid w:val="009302E9"/>
    <w:rsid w:val="009304E6"/>
    <w:rsid w:val="00930660"/>
    <w:rsid w:val="00930805"/>
    <w:rsid w:val="009308EF"/>
    <w:rsid w:val="00930A14"/>
    <w:rsid w:val="00930A17"/>
    <w:rsid w:val="00930A5C"/>
    <w:rsid w:val="00930B57"/>
    <w:rsid w:val="00930B98"/>
    <w:rsid w:val="00930C0E"/>
    <w:rsid w:val="00930E20"/>
    <w:rsid w:val="00930E59"/>
    <w:rsid w:val="00931029"/>
    <w:rsid w:val="009310E0"/>
    <w:rsid w:val="009310E9"/>
    <w:rsid w:val="00931168"/>
    <w:rsid w:val="009311F2"/>
    <w:rsid w:val="009312F4"/>
    <w:rsid w:val="00931327"/>
    <w:rsid w:val="00931354"/>
    <w:rsid w:val="00931386"/>
    <w:rsid w:val="00931444"/>
    <w:rsid w:val="00931512"/>
    <w:rsid w:val="009315CB"/>
    <w:rsid w:val="009315EA"/>
    <w:rsid w:val="00931674"/>
    <w:rsid w:val="009316C1"/>
    <w:rsid w:val="009317E2"/>
    <w:rsid w:val="00931856"/>
    <w:rsid w:val="009318DF"/>
    <w:rsid w:val="009318EB"/>
    <w:rsid w:val="00931964"/>
    <w:rsid w:val="00931B14"/>
    <w:rsid w:val="00931E12"/>
    <w:rsid w:val="00931EA6"/>
    <w:rsid w:val="00931FEE"/>
    <w:rsid w:val="00932050"/>
    <w:rsid w:val="00932058"/>
    <w:rsid w:val="009320F7"/>
    <w:rsid w:val="0093213E"/>
    <w:rsid w:val="009321A4"/>
    <w:rsid w:val="00932611"/>
    <w:rsid w:val="009326F5"/>
    <w:rsid w:val="009327D3"/>
    <w:rsid w:val="009329DE"/>
    <w:rsid w:val="00932A9D"/>
    <w:rsid w:val="00932B26"/>
    <w:rsid w:val="00932CBD"/>
    <w:rsid w:val="00932D51"/>
    <w:rsid w:val="00932E46"/>
    <w:rsid w:val="00932EC6"/>
    <w:rsid w:val="00932F47"/>
    <w:rsid w:val="00933323"/>
    <w:rsid w:val="00933332"/>
    <w:rsid w:val="009333A3"/>
    <w:rsid w:val="0093352A"/>
    <w:rsid w:val="009335D4"/>
    <w:rsid w:val="00933822"/>
    <w:rsid w:val="00933835"/>
    <w:rsid w:val="00933866"/>
    <w:rsid w:val="009338FF"/>
    <w:rsid w:val="009339B0"/>
    <w:rsid w:val="00933A03"/>
    <w:rsid w:val="00933BAB"/>
    <w:rsid w:val="00933C0B"/>
    <w:rsid w:val="00933CED"/>
    <w:rsid w:val="00933D5D"/>
    <w:rsid w:val="00933D9C"/>
    <w:rsid w:val="00933E1E"/>
    <w:rsid w:val="00933E24"/>
    <w:rsid w:val="00933EC2"/>
    <w:rsid w:val="0093406F"/>
    <w:rsid w:val="0093409A"/>
    <w:rsid w:val="00934223"/>
    <w:rsid w:val="009344B9"/>
    <w:rsid w:val="009344C9"/>
    <w:rsid w:val="009345F8"/>
    <w:rsid w:val="00934602"/>
    <w:rsid w:val="009346EB"/>
    <w:rsid w:val="0093496A"/>
    <w:rsid w:val="00934A64"/>
    <w:rsid w:val="00934C1A"/>
    <w:rsid w:val="00934D6C"/>
    <w:rsid w:val="00934DC3"/>
    <w:rsid w:val="00934EA7"/>
    <w:rsid w:val="00934EC8"/>
    <w:rsid w:val="00934F32"/>
    <w:rsid w:val="00934F77"/>
    <w:rsid w:val="00935004"/>
    <w:rsid w:val="00935028"/>
    <w:rsid w:val="0093503A"/>
    <w:rsid w:val="00935382"/>
    <w:rsid w:val="00935391"/>
    <w:rsid w:val="00935468"/>
    <w:rsid w:val="009354AA"/>
    <w:rsid w:val="009354B2"/>
    <w:rsid w:val="0093560B"/>
    <w:rsid w:val="00935623"/>
    <w:rsid w:val="009358C6"/>
    <w:rsid w:val="00935976"/>
    <w:rsid w:val="00935AAF"/>
    <w:rsid w:val="00935D0F"/>
    <w:rsid w:val="00935FA2"/>
    <w:rsid w:val="00936072"/>
    <w:rsid w:val="00936390"/>
    <w:rsid w:val="009363C6"/>
    <w:rsid w:val="009364A2"/>
    <w:rsid w:val="009364D5"/>
    <w:rsid w:val="0093650E"/>
    <w:rsid w:val="00936594"/>
    <w:rsid w:val="009365D2"/>
    <w:rsid w:val="00936729"/>
    <w:rsid w:val="00936C68"/>
    <w:rsid w:val="00936EFD"/>
    <w:rsid w:val="00936FCC"/>
    <w:rsid w:val="009371D5"/>
    <w:rsid w:val="00937200"/>
    <w:rsid w:val="00937280"/>
    <w:rsid w:val="009374DE"/>
    <w:rsid w:val="0093778B"/>
    <w:rsid w:val="009377C3"/>
    <w:rsid w:val="009377EA"/>
    <w:rsid w:val="00937849"/>
    <w:rsid w:val="0093785E"/>
    <w:rsid w:val="009378A3"/>
    <w:rsid w:val="009378F9"/>
    <w:rsid w:val="0093795C"/>
    <w:rsid w:val="00937A33"/>
    <w:rsid w:val="00937BAE"/>
    <w:rsid w:val="00937F15"/>
    <w:rsid w:val="00937F3B"/>
    <w:rsid w:val="00937FD3"/>
    <w:rsid w:val="00940011"/>
    <w:rsid w:val="009400B9"/>
    <w:rsid w:val="009401F3"/>
    <w:rsid w:val="00940203"/>
    <w:rsid w:val="009403AD"/>
    <w:rsid w:val="009405C0"/>
    <w:rsid w:val="009405EA"/>
    <w:rsid w:val="009406CE"/>
    <w:rsid w:val="009406E6"/>
    <w:rsid w:val="00940731"/>
    <w:rsid w:val="0094075B"/>
    <w:rsid w:val="009407BB"/>
    <w:rsid w:val="0094080A"/>
    <w:rsid w:val="009408E0"/>
    <w:rsid w:val="00940971"/>
    <w:rsid w:val="00941086"/>
    <w:rsid w:val="0094113B"/>
    <w:rsid w:val="00941218"/>
    <w:rsid w:val="009412B4"/>
    <w:rsid w:val="0094130D"/>
    <w:rsid w:val="00941354"/>
    <w:rsid w:val="00941524"/>
    <w:rsid w:val="009415EF"/>
    <w:rsid w:val="009418C1"/>
    <w:rsid w:val="0094192F"/>
    <w:rsid w:val="00941A55"/>
    <w:rsid w:val="00941BA8"/>
    <w:rsid w:val="00941C90"/>
    <w:rsid w:val="00941D37"/>
    <w:rsid w:val="00941E2F"/>
    <w:rsid w:val="0094204B"/>
    <w:rsid w:val="00942073"/>
    <w:rsid w:val="009420C2"/>
    <w:rsid w:val="0094245B"/>
    <w:rsid w:val="00942730"/>
    <w:rsid w:val="00942734"/>
    <w:rsid w:val="00942956"/>
    <w:rsid w:val="00942BB0"/>
    <w:rsid w:val="00942BE2"/>
    <w:rsid w:val="00942C1B"/>
    <w:rsid w:val="00942C4D"/>
    <w:rsid w:val="00942D33"/>
    <w:rsid w:val="00942DD5"/>
    <w:rsid w:val="00942E16"/>
    <w:rsid w:val="00943003"/>
    <w:rsid w:val="00943182"/>
    <w:rsid w:val="009431D4"/>
    <w:rsid w:val="009432DF"/>
    <w:rsid w:val="009433B1"/>
    <w:rsid w:val="00943463"/>
    <w:rsid w:val="0094369D"/>
    <w:rsid w:val="00943707"/>
    <w:rsid w:val="00943750"/>
    <w:rsid w:val="0094378A"/>
    <w:rsid w:val="009437C0"/>
    <w:rsid w:val="00943823"/>
    <w:rsid w:val="00943839"/>
    <w:rsid w:val="0094385B"/>
    <w:rsid w:val="00943A1A"/>
    <w:rsid w:val="00943B34"/>
    <w:rsid w:val="00943B4E"/>
    <w:rsid w:val="00943C35"/>
    <w:rsid w:val="00943D3E"/>
    <w:rsid w:val="00943EAD"/>
    <w:rsid w:val="00943F47"/>
    <w:rsid w:val="00943FAC"/>
    <w:rsid w:val="00943FCC"/>
    <w:rsid w:val="0094411C"/>
    <w:rsid w:val="009441EF"/>
    <w:rsid w:val="009441F0"/>
    <w:rsid w:val="009444D9"/>
    <w:rsid w:val="009444F9"/>
    <w:rsid w:val="00944501"/>
    <w:rsid w:val="0094464A"/>
    <w:rsid w:val="009446ED"/>
    <w:rsid w:val="009446F2"/>
    <w:rsid w:val="009448ED"/>
    <w:rsid w:val="00944B3A"/>
    <w:rsid w:val="00944BDD"/>
    <w:rsid w:val="00944CA8"/>
    <w:rsid w:val="00944CBD"/>
    <w:rsid w:val="00944FA7"/>
    <w:rsid w:val="0094512B"/>
    <w:rsid w:val="00945175"/>
    <w:rsid w:val="00945234"/>
    <w:rsid w:val="009453B5"/>
    <w:rsid w:val="00945450"/>
    <w:rsid w:val="009455AA"/>
    <w:rsid w:val="0094574C"/>
    <w:rsid w:val="00945767"/>
    <w:rsid w:val="009457C0"/>
    <w:rsid w:val="0094589A"/>
    <w:rsid w:val="009458BB"/>
    <w:rsid w:val="009458BF"/>
    <w:rsid w:val="00945915"/>
    <w:rsid w:val="00945A2A"/>
    <w:rsid w:val="00945AD8"/>
    <w:rsid w:val="00945DFC"/>
    <w:rsid w:val="00945F4E"/>
    <w:rsid w:val="009461AE"/>
    <w:rsid w:val="00946202"/>
    <w:rsid w:val="00946212"/>
    <w:rsid w:val="00946337"/>
    <w:rsid w:val="00946392"/>
    <w:rsid w:val="00946406"/>
    <w:rsid w:val="009464AF"/>
    <w:rsid w:val="0094673B"/>
    <w:rsid w:val="009467E9"/>
    <w:rsid w:val="0094693E"/>
    <w:rsid w:val="00946C39"/>
    <w:rsid w:val="00946FB3"/>
    <w:rsid w:val="00947001"/>
    <w:rsid w:val="00947086"/>
    <w:rsid w:val="00947102"/>
    <w:rsid w:val="00947189"/>
    <w:rsid w:val="009471A5"/>
    <w:rsid w:val="00947339"/>
    <w:rsid w:val="009476AB"/>
    <w:rsid w:val="009476D5"/>
    <w:rsid w:val="0094780D"/>
    <w:rsid w:val="0094792B"/>
    <w:rsid w:val="00947A09"/>
    <w:rsid w:val="00947A98"/>
    <w:rsid w:val="00947AE3"/>
    <w:rsid w:val="00947BE9"/>
    <w:rsid w:val="00947BF1"/>
    <w:rsid w:val="00947DA5"/>
    <w:rsid w:val="00947ECE"/>
    <w:rsid w:val="00947F1C"/>
    <w:rsid w:val="00947FD1"/>
    <w:rsid w:val="0094C8EA"/>
    <w:rsid w:val="009502BE"/>
    <w:rsid w:val="00950483"/>
    <w:rsid w:val="009504CC"/>
    <w:rsid w:val="009505F2"/>
    <w:rsid w:val="00950602"/>
    <w:rsid w:val="00950805"/>
    <w:rsid w:val="00950890"/>
    <w:rsid w:val="0095097F"/>
    <w:rsid w:val="009509CF"/>
    <w:rsid w:val="00950A1D"/>
    <w:rsid w:val="00950B20"/>
    <w:rsid w:val="00950B4B"/>
    <w:rsid w:val="00950C26"/>
    <w:rsid w:val="00950C2C"/>
    <w:rsid w:val="00950E43"/>
    <w:rsid w:val="00950E5A"/>
    <w:rsid w:val="00950F4A"/>
    <w:rsid w:val="00951245"/>
    <w:rsid w:val="00951273"/>
    <w:rsid w:val="00951289"/>
    <w:rsid w:val="009512BC"/>
    <w:rsid w:val="00951321"/>
    <w:rsid w:val="0095135D"/>
    <w:rsid w:val="0095144E"/>
    <w:rsid w:val="00951454"/>
    <w:rsid w:val="009514EE"/>
    <w:rsid w:val="00951502"/>
    <w:rsid w:val="0095150F"/>
    <w:rsid w:val="0095158E"/>
    <w:rsid w:val="009515DE"/>
    <w:rsid w:val="00951617"/>
    <w:rsid w:val="00951631"/>
    <w:rsid w:val="009516A8"/>
    <w:rsid w:val="00951719"/>
    <w:rsid w:val="00951A27"/>
    <w:rsid w:val="00951A86"/>
    <w:rsid w:val="00951A90"/>
    <w:rsid w:val="00951B3D"/>
    <w:rsid w:val="00951E54"/>
    <w:rsid w:val="00951E90"/>
    <w:rsid w:val="00951E9F"/>
    <w:rsid w:val="009520B2"/>
    <w:rsid w:val="00952356"/>
    <w:rsid w:val="009523D2"/>
    <w:rsid w:val="009525C0"/>
    <w:rsid w:val="009525D7"/>
    <w:rsid w:val="009526D0"/>
    <w:rsid w:val="0095275C"/>
    <w:rsid w:val="009527A7"/>
    <w:rsid w:val="009528B5"/>
    <w:rsid w:val="00952998"/>
    <w:rsid w:val="00952BBB"/>
    <w:rsid w:val="00952C2B"/>
    <w:rsid w:val="00952D94"/>
    <w:rsid w:val="00952E22"/>
    <w:rsid w:val="00952F7E"/>
    <w:rsid w:val="0095307C"/>
    <w:rsid w:val="009530E4"/>
    <w:rsid w:val="00953199"/>
    <w:rsid w:val="00953235"/>
    <w:rsid w:val="009532AE"/>
    <w:rsid w:val="0095338A"/>
    <w:rsid w:val="009533AE"/>
    <w:rsid w:val="0095340F"/>
    <w:rsid w:val="0095344F"/>
    <w:rsid w:val="009536BF"/>
    <w:rsid w:val="0095374D"/>
    <w:rsid w:val="009537BD"/>
    <w:rsid w:val="00953A6F"/>
    <w:rsid w:val="00953AE9"/>
    <w:rsid w:val="00953C93"/>
    <w:rsid w:val="00953CAA"/>
    <w:rsid w:val="00953CDD"/>
    <w:rsid w:val="00953DC6"/>
    <w:rsid w:val="00953E8F"/>
    <w:rsid w:val="00953F63"/>
    <w:rsid w:val="0095416C"/>
    <w:rsid w:val="009542CC"/>
    <w:rsid w:val="00954397"/>
    <w:rsid w:val="009543A3"/>
    <w:rsid w:val="0095452F"/>
    <w:rsid w:val="0095465F"/>
    <w:rsid w:val="009546AD"/>
    <w:rsid w:val="009546C3"/>
    <w:rsid w:val="00954A32"/>
    <w:rsid w:val="00954A43"/>
    <w:rsid w:val="00954B41"/>
    <w:rsid w:val="00954D14"/>
    <w:rsid w:val="00954D52"/>
    <w:rsid w:val="00955032"/>
    <w:rsid w:val="0095504A"/>
    <w:rsid w:val="009552DC"/>
    <w:rsid w:val="00955448"/>
    <w:rsid w:val="00955457"/>
    <w:rsid w:val="0095577A"/>
    <w:rsid w:val="009557F9"/>
    <w:rsid w:val="00955B50"/>
    <w:rsid w:val="00955B92"/>
    <w:rsid w:val="00955BEF"/>
    <w:rsid w:val="00955CAA"/>
    <w:rsid w:val="00955D0C"/>
    <w:rsid w:val="00955DC6"/>
    <w:rsid w:val="00955F56"/>
    <w:rsid w:val="009562C3"/>
    <w:rsid w:val="0095632D"/>
    <w:rsid w:val="009563B4"/>
    <w:rsid w:val="0095657D"/>
    <w:rsid w:val="009565F3"/>
    <w:rsid w:val="0095669B"/>
    <w:rsid w:val="009566B6"/>
    <w:rsid w:val="00956719"/>
    <w:rsid w:val="0095680D"/>
    <w:rsid w:val="009568DA"/>
    <w:rsid w:val="0095695C"/>
    <w:rsid w:val="0095695E"/>
    <w:rsid w:val="00956A98"/>
    <w:rsid w:val="00956CBB"/>
    <w:rsid w:val="00956DA9"/>
    <w:rsid w:val="00956EAD"/>
    <w:rsid w:val="00956F95"/>
    <w:rsid w:val="00957098"/>
    <w:rsid w:val="009570A8"/>
    <w:rsid w:val="00957328"/>
    <w:rsid w:val="0095763C"/>
    <w:rsid w:val="0095774D"/>
    <w:rsid w:val="0095775A"/>
    <w:rsid w:val="009577BB"/>
    <w:rsid w:val="00957839"/>
    <w:rsid w:val="009578F9"/>
    <w:rsid w:val="009579BE"/>
    <w:rsid w:val="00957B1D"/>
    <w:rsid w:val="00957B82"/>
    <w:rsid w:val="00957BF2"/>
    <w:rsid w:val="00957C11"/>
    <w:rsid w:val="00957CBC"/>
    <w:rsid w:val="00957D10"/>
    <w:rsid w:val="00957D8D"/>
    <w:rsid w:val="00957FAE"/>
    <w:rsid w:val="009600C2"/>
    <w:rsid w:val="009600C9"/>
    <w:rsid w:val="0096017F"/>
    <w:rsid w:val="009602B1"/>
    <w:rsid w:val="00960307"/>
    <w:rsid w:val="009604BA"/>
    <w:rsid w:val="00960620"/>
    <w:rsid w:val="00960812"/>
    <w:rsid w:val="009609FF"/>
    <w:rsid w:val="00960A87"/>
    <w:rsid w:val="00960B6F"/>
    <w:rsid w:val="00960DFA"/>
    <w:rsid w:val="00960E98"/>
    <w:rsid w:val="00961027"/>
    <w:rsid w:val="0096111F"/>
    <w:rsid w:val="009611CC"/>
    <w:rsid w:val="009612A5"/>
    <w:rsid w:val="00961327"/>
    <w:rsid w:val="009613A6"/>
    <w:rsid w:val="00961400"/>
    <w:rsid w:val="0096148A"/>
    <w:rsid w:val="0096162D"/>
    <w:rsid w:val="00961668"/>
    <w:rsid w:val="009616B2"/>
    <w:rsid w:val="009616E9"/>
    <w:rsid w:val="009617CA"/>
    <w:rsid w:val="009618D3"/>
    <w:rsid w:val="0096196D"/>
    <w:rsid w:val="009619CE"/>
    <w:rsid w:val="00961AE0"/>
    <w:rsid w:val="00961BA7"/>
    <w:rsid w:val="00961C21"/>
    <w:rsid w:val="00961C9E"/>
    <w:rsid w:val="00961E57"/>
    <w:rsid w:val="0096218C"/>
    <w:rsid w:val="0096218E"/>
    <w:rsid w:val="00962245"/>
    <w:rsid w:val="0096242F"/>
    <w:rsid w:val="009624F0"/>
    <w:rsid w:val="0096256E"/>
    <w:rsid w:val="00962759"/>
    <w:rsid w:val="009628FE"/>
    <w:rsid w:val="00962973"/>
    <w:rsid w:val="009629F2"/>
    <w:rsid w:val="00962A2C"/>
    <w:rsid w:val="00962A86"/>
    <w:rsid w:val="00962B56"/>
    <w:rsid w:val="00962B9C"/>
    <w:rsid w:val="00962C6B"/>
    <w:rsid w:val="00962C81"/>
    <w:rsid w:val="00962CA1"/>
    <w:rsid w:val="00962D0B"/>
    <w:rsid w:val="00962D7E"/>
    <w:rsid w:val="00962DE2"/>
    <w:rsid w:val="00962EF2"/>
    <w:rsid w:val="00962F11"/>
    <w:rsid w:val="00962F45"/>
    <w:rsid w:val="0096310D"/>
    <w:rsid w:val="00963332"/>
    <w:rsid w:val="009633D0"/>
    <w:rsid w:val="009633EF"/>
    <w:rsid w:val="00963548"/>
    <w:rsid w:val="00963588"/>
    <w:rsid w:val="009635B1"/>
    <w:rsid w:val="0096374D"/>
    <w:rsid w:val="00963BBE"/>
    <w:rsid w:val="00964037"/>
    <w:rsid w:val="00964066"/>
    <w:rsid w:val="009640C0"/>
    <w:rsid w:val="00964153"/>
    <w:rsid w:val="009641C9"/>
    <w:rsid w:val="009641DC"/>
    <w:rsid w:val="00964434"/>
    <w:rsid w:val="00964550"/>
    <w:rsid w:val="0096459C"/>
    <w:rsid w:val="009645B0"/>
    <w:rsid w:val="009645FA"/>
    <w:rsid w:val="0096468C"/>
    <w:rsid w:val="0096477E"/>
    <w:rsid w:val="0096479F"/>
    <w:rsid w:val="00964A3A"/>
    <w:rsid w:val="00964A9D"/>
    <w:rsid w:val="00964C60"/>
    <w:rsid w:val="00964D0C"/>
    <w:rsid w:val="00964D42"/>
    <w:rsid w:val="00964D7F"/>
    <w:rsid w:val="00964E03"/>
    <w:rsid w:val="00964E4F"/>
    <w:rsid w:val="0096502C"/>
    <w:rsid w:val="009652A0"/>
    <w:rsid w:val="00965304"/>
    <w:rsid w:val="0096539C"/>
    <w:rsid w:val="00965442"/>
    <w:rsid w:val="00965494"/>
    <w:rsid w:val="0096559C"/>
    <w:rsid w:val="0096568A"/>
    <w:rsid w:val="00965955"/>
    <w:rsid w:val="009659C3"/>
    <w:rsid w:val="00965A18"/>
    <w:rsid w:val="00965AA5"/>
    <w:rsid w:val="00965E03"/>
    <w:rsid w:val="00965E34"/>
    <w:rsid w:val="00965FA0"/>
    <w:rsid w:val="00966074"/>
    <w:rsid w:val="0096611B"/>
    <w:rsid w:val="009661C1"/>
    <w:rsid w:val="00966224"/>
    <w:rsid w:val="00966227"/>
    <w:rsid w:val="00966313"/>
    <w:rsid w:val="0096642C"/>
    <w:rsid w:val="009664E7"/>
    <w:rsid w:val="009664EC"/>
    <w:rsid w:val="0096657B"/>
    <w:rsid w:val="009666E0"/>
    <w:rsid w:val="009668AD"/>
    <w:rsid w:val="00966944"/>
    <w:rsid w:val="0096694A"/>
    <w:rsid w:val="009669A9"/>
    <w:rsid w:val="00966EBB"/>
    <w:rsid w:val="00966EEA"/>
    <w:rsid w:val="00966F36"/>
    <w:rsid w:val="00967093"/>
    <w:rsid w:val="009672F9"/>
    <w:rsid w:val="0096733D"/>
    <w:rsid w:val="0096736B"/>
    <w:rsid w:val="009673B8"/>
    <w:rsid w:val="009675FB"/>
    <w:rsid w:val="009676E2"/>
    <w:rsid w:val="00967705"/>
    <w:rsid w:val="0096773B"/>
    <w:rsid w:val="009678F7"/>
    <w:rsid w:val="00967996"/>
    <w:rsid w:val="00967A05"/>
    <w:rsid w:val="00967B93"/>
    <w:rsid w:val="00967BA7"/>
    <w:rsid w:val="00967CD5"/>
    <w:rsid w:val="00967DA0"/>
    <w:rsid w:val="00967DB2"/>
    <w:rsid w:val="00967DB4"/>
    <w:rsid w:val="00967E30"/>
    <w:rsid w:val="00967EBD"/>
    <w:rsid w:val="00967F69"/>
    <w:rsid w:val="0097039A"/>
    <w:rsid w:val="00970438"/>
    <w:rsid w:val="009705E8"/>
    <w:rsid w:val="00970636"/>
    <w:rsid w:val="0097096B"/>
    <w:rsid w:val="00970A16"/>
    <w:rsid w:val="00970B77"/>
    <w:rsid w:val="00970BA4"/>
    <w:rsid w:val="00970C74"/>
    <w:rsid w:val="00970D4F"/>
    <w:rsid w:val="00970D63"/>
    <w:rsid w:val="00970E27"/>
    <w:rsid w:val="00970F15"/>
    <w:rsid w:val="00970F33"/>
    <w:rsid w:val="009710A7"/>
    <w:rsid w:val="009711A2"/>
    <w:rsid w:val="00971276"/>
    <w:rsid w:val="009713A4"/>
    <w:rsid w:val="00971473"/>
    <w:rsid w:val="00971641"/>
    <w:rsid w:val="009716E8"/>
    <w:rsid w:val="009717A1"/>
    <w:rsid w:val="009717DC"/>
    <w:rsid w:val="00971815"/>
    <w:rsid w:val="00971A12"/>
    <w:rsid w:val="00971AB6"/>
    <w:rsid w:val="00971B35"/>
    <w:rsid w:val="00971CEF"/>
    <w:rsid w:val="00971E01"/>
    <w:rsid w:val="00971E42"/>
    <w:rsid w:val="0097203A"/>
    <w:rsid w:val="0097231F"/>
    <w:rsid w:val="00972320"/>
    <w:rsid w:val="00972391"/>
    <w:rsid w:val="009723CC"/>
    <w:rsid w:val="00972489"/>
    <w:rsid w:val="0097256A"/>
    <w:rsid w:val="0097256B"/>
    <w:rsid w:val="009726FA"/>
    <w:rsid w:val="00972908"/>
    <w:rsid w:val="0097291B"/>
    <w:rsid w:val="0097299F"/>
    <w:rsid w:val="00972A14"/>
    <w:rsid w:val="00972B7F"/>
    <w:rsid w:val="00972C32"/>
    <w:rsid w:val="00972D85"/>
    <w:rsid w:val="00972E19"/>
    <w:rsid w:val="00972E9C"/>
    <w:rsid w:val="00972F3C"/>
    <w:rsid w:val="00973317"/>
    <w:rsid w:val="009734CC"/>
    <w:rsid w:val="00973581"/>
    <w:rsid w:val="00973840"/>
    <w:rsid w:val="00973931"/>
    <w:rsid w:val="009739C4"/>
    <w:rsid w:val="00973C21"/>
    <w:rsid w:val="00973CF8"/>
    <w:rsid w:val="00973F0C"/>
    <w:rsid w:val="00973F75"/>
    <w:rsid w:val="00974043"/>
    <w:rsid w:val="0097432C"/>
    <w:rsid w:val="00974382"/>
    <w:rsid w:val="009743FB"/>
    <w:rsid w:val="00974437"/>
    <w:rsid w:val="00974446"/>
    <w:rsid w:val="0097447C"/>
    <w:rsid w:val="00974615"/>
    <w:rsid w:val="00974774"/>
    <w:rsid w:val="009747B0"/>
    <w:rsid w:val="0097486F"/>
    <w:rsid w:val="00974904"/>
    <w:rsid w:val="00974B3A"/>
    <w:rsid w:val="00974BD1"/>
    <w:rsid w:val="00974BFB"/>
    <w:rsid w:val="00974C9E"/>
    <w:rsid w:val="00974CCF"/>
    <w:rsid w:val="00974E25"/>
    <w:rsid w:val="00975085"/>
    <w:rsid w:val="009750BA"/>
    <w:rsid w:val="009752CB"/>
    <w:rsid w:val="0097554A"/>
    <w:rsid w:val="00975626"/>
    <w:rsid w:val="009756C7"/>
    <w:rsid w:val="009757BB"/>
    <w:rsid w:val="009759D6"/>
    <w:rsid w:val="00975B62"/>
    <w:rsid w:val="00975B69"/>
    <w:rsid w:val="00975C3E"/>
    <w:rsid w:val="00975D1D"/>
    <w:rsid w:val="00975DCE"/>
    <w:rsid w:val="00976113"/>
    <w:rsid w:val="00976132"/>
    <w:rsid w:val="009761C2"/>
    <w:rsid w:val="0097621E"/>
    <w:rsid w:val="00976444"/>
    <w:rsid w:val="00976482"/>
    <w:rsid w:val="00976820"/>
    <w:rsid w:val="009768F4"/>
    <w:rsid w:val="009768F5"/>
    <w:rsid w:val="00976918"/>
    <w:rsid w:val="00976953"/>
    <w:rsid w:val="00976A39"/>
    <w:rsid w:val="00976BD1"/>
    <w:rsid w:val="00976BD6"/>
    <w:rsid w:val="00976EFF"/>
    <w:rsid w:val="00976FAE"/>
    <w:rsid w:val="00976FCE"/>
    <w:rsid w:val="009770B1"/>
    <w:rsid w:val="00977212"/>
    <w:rsid w:val="00977223"/>
    <w:rsid w:val="009772B6"/>
    <w:rsid w:val="009773C8"/>
    <w:rsid w:val="0097741C"/>
    <w:rsid w:val="00977458"/>
    <w:rsid w:val="00977494"/>
    <w:rsid w:val="009774A6"/>
    <w:rsid w:val="0097775E"/>
    <w:rsid w:val="009777B7"/>
    <w:rsid w:val="009779A8"/>
    <w:rsid w:val="009779F5"/>
    <w:rsid w:val="00977A87"/>
    <w:rsid w:val="00977AFC"/>
    <w:rsid w:val="00977B72"/>
    <w:rsid w:val="00977B82"/>
    <w:rsid w:val="00977CE6"/>
    <w:rsid w:val="00977D5C"/>
    <w:rsid w:val="00977D5D"/>
    <w:rsid w:val="00977E03"/>
    <w:rsid w:val="00977E2E"/>
    <w:rsid w:val="00977E52"/>
    <w:rsid w:val="00977EDA"/>
    <w:rsid w:val="00977EE8"/>
    <w:rsid w:val="00977FE5"/>
    <w:rsid w:val="0098007C"/>
    <w:rsid w:val="0098008B"/>
    <w:rsid w:val="0098008F"/>
    <w:rsid w:val="009803B4"/>
    <w:rsid w:val="009804F4"/>
    <w:rsid w:val="0098066C"/>
    <w:rsid w:val="009806E8"/>
    <w:rsid w:val="00980713"/>
    <w:rsid w:val="009807B2"/>
    <w:rsid w:val="00980871"/>
    <w:rsid w:val="00980ABC"/>
    <w:rsid w:val="00980B6B"/>
    <w:rsid w:val="00980C17"/>
    <w:rsid w:val="00980DE2"/>
    <w:rsid w:val="00980E6A"/>
    <w:rsid w:val="00980EC3"/>
    <w:rsid w:val="0098102B"/>
    <w:rsid w:val="00981045"/>
    <w:rsid w:val="00981118"/>
    <w:rsid w:val="0098136F"/>
    <w:rsid w:val="00981665"/>
    <w:rsid w:val="0098182A"/>
    <w:rsid w:val="00981B1D"/>
    <w:rsid w:val="00981BE2"/>
    <w:rsid w:val="00981C15"/>
    <w:rsid w:val="00981E13"/>
    <w:rsid w:val="00981F78"/>
    <w:rsid w:val="00982073"/>
    <w:rsid w:val="009821DA"/>
    <w:rsid w:val="00982404"/>
    <w:rsid w:val="00982405"/>
    <w:rsid w:val="00982492"/>
    <w:rsid w:val="00982524"/>
    <w:rsid w:val="00982773"/>
    <w:rsid w:val="009829E6"/>
    <w:rsid w:val="00982C60"/>
    <w:rsid w:val="00982C70"/>
    <w:rsid w:val="00982D75"/>
    <w:rsid w:val="00982E39"/>
    <w:rsid w:val="00982EDB"/>
    <w:rsid w:val="00982F16"/>
    <w:rsid w:val="00982FB1"/>
    <w:rsid w:val="009830F9"/>
    <w:rsid w:val="00983271"/>
    <w:rsid w:val="00983273"/>
    <w:rsid w:val="009832BB"/>
    <w:rsid w:val="0098331A"/>
    <w:rsid w:val="00983373"/>
    <w:rsid w:val="00983374"/>
    <w:rsid w:val="009833EA"/>
    <w:rsid w:val="0098359A"/>
    <w:rsid w:val="0098390D"/>
    <w:rsid w:val="00983BF3"/>
    <w:rsid w:val="00983C32"/>
    <w:rsid w:val="00983C55"/>
    <w:rsid w:val="00983CC3"/>
    <w:rsid w:val="00983E24"/>
    <w:rsid w:val="00984047"/>
    <w:rsid w:val="0098424C"/>
    <w:rsid w:val="0098434E"/>
    <w:rsid w:val="009843AD"/>
    <w:rsid w:val="009843D5"/>
    <w:rsid w:val="00984419"/>
    <w:rsid w:val="00984446"/>
    <w:rsid w:val="00984588"/>
    <w:rsid w:val="00984592"/>
    <w:rsid w:val="00984639"/>
    <w:rsid w:val="00984825"/>
    <w:rsid w:val="0098498B"/>
    <w:rsid w:val="009849D9"/>
    <w:rsid w:val="00984D24"/>
    <w:rsid w:val="00984F60"/>
    <w:rsid w:val="00984F67"/>
    <w:rsid w:val="00985015"/>
    <w:rsid w:val="0098501A"/>
    <w:rsid w:val="00985044"/>
    <w:rsid w:val="009851D1"/>
    <w:rsid w:val="00985267"/>
    <w:rsid w:val="00985279"/>
    <w:rsid w:val="009853B4"/>
    <w:rsid w:val="00985496"/>
    <w:rsid w:val="00985510"/>
    <w:rsid w:val="00985605"/>
    <w:rsid w:val="009857A2"/>
    <w:rsid w:val="0098589C"/>
    <w:rsid w:val="0098592E"/>
    <w:rsid w:val="009859C0"/>
    <w:rsid w:val="00985A73"/>
    <w:rsid w:val="00985B50"/>
    <w:rsid w:val="00985B69"/>
    <w:rsid w:val="00985BB8"/>
    <w:rsid w:val="00985BFE"/>
    <w:rsid w:val="00985C0B"/>
    <w:rsid w:val="00985C5A"/>
    <w:rsid w:val="00985C99"/>
    <w:rsid w:val="00985CD2"/>
    <w:rsid w:val="00985CDF"/>
    <w:rsid w:val="00985D46"/>
    <w:rsid w:val="00985FB2"/>
    <w:rsid w:val="00986054"/>
    <w:rsid w:val="009860BD"/>
    <w:rsid w:val="009860BF"/>
    <w:rsid w:val="009861F0"/>
    <w:rsid w:val="009862B0"/>
    <w:rsid w:val="009863F4"/>
    <w:rsid w:val="009864A7"/>
    <w:rsid w:val="00986556"/>
    <w:rsid w:val="0098662A"/>
    <w:rsid w:val="0098668F"/>
    <w:rsid w:val="00986878"/>
    <w:rsid w:val="0098692D"/>
    <w:rsid w:val="00986AF4"/>
    <w:rsid w:val="00986B58"/>
    <w:rsid w:val="00986C86"/>
    <w:rsid w:val="00986EDB"/>
    <w:rsid w:val="00986F74"/>
    <w:rsid w:val="00986F8F"/>
    <w:rsid w:val="00986F94"/>
    <w:rsid w:val="00986FC5"/>
    <w:rsid w:val="00986FF0"/>
    <w:rsid w:val="009871A0"/>
    <w:rsid w:val="00987241"/>
    <w:rsid w:val="009873DF"/>
    <w:rsid w:val="0098751D"/>
    <w:rsid w:val="0098760A"/>
    <w:rsid w:val="0098760C"/>
    <w:rsid w:val="0098764C"/>
    <w:rsid w:val="0098767F"/>
    <w:rsid w:val="009877B7"/>
    <w:rsid w:val="009879CA"/>
    <w:rsid w:val="00987A05"/>
    <w:rsid w:val="00987C8F"/>
    <w:rsid w:val="00987E17"/>
    <w:rsid w:val="00987E21"/>
    <w:rsid w:val="00987E3F"/>
    <w:rsid w:val="00987FA0"/>
    <w:rsid w:val="009901F5"/>
    <w:rsid w:val="00990416"/>
    <w:rsid w:val="00990551"/>
    <w:rsid w:val="00990600"/>
    <w:rsid w:val="0099067E"/>
    <w:rsid w:val="00990684"/>
    <w:rsid w:val="0099069A"/>
    <w:rsid w:val="009906D0"/>
    <w:rsid w:val="009906ED"/>
    <w:rsid w:val="00990841"/>
    <w:rsid w:val="009908B9"/>
    <w:rsid w:val="00990A13"/>
    <w:rsid w:val="00990A68"/>
    <w:rsid w:val="00990B32"/>
    <w:rsid w:val="00990B48"/>
    <w:rsid w:val="00990DC3"/>
    <w:rsid w:val="009911C5"/>
    <w:rsid w:val="009913AF"/>
    <w:rsid w:val="009915B4"/>
    <w:rsid w:val="00991730"/>
    <w:rsid w:val="00991731"/>
    <w:rsid w:val="009917C8"/>
    <w:rsid w:val="009918D6"/>
    <w:rsid w:val="00991972"/>
    <w:rsid w:val="00991B21"/>
    <w:rsid w:val="00991CAE"/>
    <w:rsid w:val="00991CD3"/>
    <w:rsid w:val="00991D5D"/>
    <w:rsid w:val="00991E04"/>
    <w:rsid w:val="00991E5C"/>
    <w:rsid w:val="00991EBA"/>
    <w:rsid w:val="00991EC6"/>
    <w:rsid w:val="00991F09"/>
    <w:rsid w:val="0099207A"/>
    <w:rsid w:val="009920F2"/>
    <w:rsid w:val="009922C4"/>
    <w:rsid w:val="0099242F"/>
    <w:rsid w:val="00992440"/>
    <w:rsid w:val="00992579"/>
    <w:rsid w:val="0099263C"/>
    <w:rsid w:val="0099271B"/>
    <w:rsid w:val="00992860"/>
    <w:rsid w:val="00992893"/>
    <w:rsid w:val="00992963"/>
    <w:rsid w:val="00992A14"/>
    <w:rsid w:val="00992A6A"/>
    <w:rsid w:val="00992B78"/>
    <w:rsid w:val="00992B83"/>
    <w:rsid w:val="00992B87"/>
    <w:rsid w:val="00992B93"/>
    <w:rsid w:val="00992BD6"/>
    <w:rsid w:val="00992C56"/>
    <w:rsid w:val="00992E1E"/>
    <w:rsid w:val="00992E77"/>
    <w:rsid w:val="00992EBC"/>
    <w:rsid w:val="00992EF7"/>
    <w:rsid w:val="00992F92"/>
    <w:rsid w:val="00992FC5"/>
    <w:rsid w:val="00992FCF"/>
    <w:rsid w:val="00993078"/>
    <w:rsid w:val="00993262"/>
    <w:rsid w:val="00993417"/>
    <w:rsid w:val="00993489"/>
    <w:rsid w:val="009934BB"/>
    <w:rsid w:val="00993511"/>
    <w:rsid w:val="00993528"/>
    <w:rsid w:val="0099352A"/>
    <w:rsid w:val="00993672"/>
    <w:rsid w:val="00993688"/>
    <w:rsid w:val="00993716"/>
    <w:rsid w:val="0099374C"/>
    <w:rsid w:val="0099387C"/>
    <w:rsid w:val="009938D4"/>
    <w:rsid w:val="00993904"/>
    <w:rsid w:val="00993957"/>
    <w:rsid w:val="00993BC5"/>
    <w:rsid w:val="00993D05"/>
    <w:rsid w:val="00993E82"/>
    <w:rsid w:val="00993EFC"/>
    <w:rsid w:val="009942C9"/>
    <w:rsid w:val="00994325"/>
    <w:rsid w:val="009943C6"/>
    <w:rsid w:val="0099452D"/>
    <w:rsid w:val="009945EB"/>
    <w:rsid w:val="00994671"/>
    <w:rsid w:val="00994757"/>
    <w:rsid w:val="009948D5"/>
    <w:rsid w:val="0099494B"/>
    <w:rsid w:val="009949BB"/>
    <w:rsid w:val="00994A55"/>
    <w:rsid w:val="00994B46"/>
    <w:rsid w:val="00994B8C"/>
    <w:rsid w:val="00994E96"/>
    <w:rsid w:val="00995180"/>
    <w:rsid w:val="0099562F"/>
    <w:rsid w:val="00995667"/>
    <w:rsid w:val="00995682"/>
    <w:rsid w:val="009957C5"/>
    <w:rsid w:val="009959C7"/>
    <w:rsid w:val="00995A5F"/>
    <w:rsid w:val="00995A78"/>
    <w:rsid w:val="00995AC1"/>
    <w:rsid w:val="00995B99"/>
    <w:rsid w:val="00995B9D"/>
    <w:rsid w:val="00995C4A"/>
    <w:rsid w:val="00995CA2"/>
    <w:rsid w:val="00995D0C"/>
    <w:rsid w:val="00995DAE"/>
    <w:rsid w:val="00995E8C"/>
    <w:rsid w:val="009960A9"/>
    <w:rsid w:val="009962D4"/>
    <w:rsid w:val="00996426"/>
    <w:rsid w:val="0099648A"/>
    <w:rsid w:val="009964D9"/>
    <w:rsid w:val="00996655"/>
    <w:rsid w:val="00996820"/>
    <w:rsid w:val="00996822"/>
    <w:rsid w:val="00996831"/>
    <w:rsid w:val="00996BD9"/>
    <w:rsid w:val="00996BE3"/>
    <w:rsid w:val="00996E1D"/>
    <w:rsid w:val="00996F1F"/>
    <w:rsid w:val="00996FA4"/>
    <w:rsid w:val="009971D6"/>
    <w:rsid w:val="00997211"/>
    <w:rsid w:val="009972F2"/>
    <w:rsid w:val="00997326"/>
    <w:rsid w:val="009973C6"/>
    <w:rsid w:val="009974C2"/>
    <w:rsid w:val="009974EE"/>
    <w:rsid w:val="00997503"/>
    <w:rsid w:val="009976E6"/>
    <w:rsid w:val="00997772"/>
    <w:rsid w:val="00997783"/>
    <w:rsid w:val="00997962"/>
    <w:rsid w:val="009979AC"/>
    <w:rsid w:val="00997B82"/>
    <w:rsid w:val="00997BAC"/>
    <w:rsid w:val="00997BD6"/>
    <w:rsid w:val="00997D5F"/>
    <w:rsid w:val="00997F38"/>
    <w:rsid w:val="00997FA6"/>
    <w:rsid w:val="00997FD1"/>
    <w:rsid w:val="00997FE1"/>
    <w:rsid w:val="009A0046"/>
    <w:rsid w:val="009A01F2"/>
    <w:rsid w:val="009A04AC"/>
    <w:rsid w:val="009A05B2"/>
    <w:rsid w:val="009A06A3"/>
    <w:rsid w:val="009A0762"/>
    <w:rsid w:val="009A0952"/>
    <w:rsid w:val="009A0966"/>
    <w:rsid w:val="009A0A44"/>
    <w:rsid w:val="009A0E6E"/>
    <w:rsid w:val="009A0EE6"/>
    <w:rsid w:val="009A126E"/>
    <w:rsid w:val="009A12E8"/>
    <w:rsid w:val="009A1485"/>
    <w:rsid w:val="009A15ED"/>
    <w:rsid w:val="009A1640"/>
    <w:rsid w:val="009A167E"/>
    <w:rsid w:val="009A16CE"/>
    <w:rsid w:val="009A17AD"/>
    <w:rsid w:val="009A17F8"/>
    <w:rsid w:val="009A17FF"/>
    <w:rsid w:val="009A1862"/>
    <w:rsid w:val="009A189F"/>
    <w:rsid w:val="009A1A0D"/>
    <w:rsid w:val="009A1AA8"/>
    <w:rsid w:val="009A1B8E"/>
    <w:rsid w:val="009A1BE0"/>
    <w:rsid w:val="009A1C87"/>
    <w:rsid w:val="009A1D31"/>
    <w:rsid w:val="009A1E58"/>
    <w:rsid w:val="009A206C"/>
    <w:rsid w:val="009A2109"/>
    <w:rsid w:val="009A2111"/>
    <w:rsid w:val="009A21BB"/>
    <w:rsid w:val="009A220E"/>
    <w:rsid w:val="009A2249"/>
    <w:rsid w:val="009A2256"/>
    <w:rsid w:val="009A2292"/>
    <w:rsid w:val="009A22F1"/>
    <w:rsid w:val="009A2400"/>
    <w:rsid w:val="009A2607"/>
    <w:rsid w:val="009A27A0"/>
    <w:rsid w:val="009A2899"/>
    <w:rsid w:val="009A2940"/>
    <w:rsid w:val="009A2962"/>
    <w:rsid w:val="009A2970"/>
    <w:rsid w:val="009A299F"/>
    <w:rsid w:val="009A29DF"/>
    <w:rsid w:val="009A29F0"/>
    <w:rsid w:val="009A2A89"/>
    <w:rsid w:val="009A2B4D"/>
    <w:rsid w:val="009A2C9A"/>
    <w:rsid w:val="009A2D7B"/>
    <w:rsid w:val="009A2F93"/>
    <w:rsid w:val="009A30DE"/>
    <w:rsid w:val="009A3220"/>
    <w:rsid w:val="009A32FB"/>
    <w:rsid w:val="009A33EF"/>
    <w:rsid w:val="009A3481"/>
    <w:rsid w:val="009A355D"/>
    <w:rsid w:val="009A365F"/>
    <w:rsid w:val="009A3674"/>
    <w:rsid w:val="009A368E"/>
    <w:rsid w:val="009A371F"/>
    <w:rsid w:val="009A37C1"/>
    <w:rsid w:val="009A380B"/>
    <w:rsid w:val="009A3900"/>
    <w:rsid w:val="009A3A09"/>
    <w:rsid w:val="009A3ACB"/>
    <w:rsid w:val="009A3ADE"/>
    <w:rsid w:val="009A3AE0"/>
    <w:rsid w:val="009A3B12"/>
    <w:rsid w:val="009A3BB1"/>
    <w:rsid w:val="009A3C91"/>
    <w:rsid w:val="009A3D13"/>
    <w:rsid w:val="009A3DED"/>
    <w:rsid w:val="009A3E4C"/>
    <w:rsid w:val="009A3F2A"/>
    <w:rsid w:val="009A3F75"/>
    <w:rsid w:val="009A3F9B"/>
    <w:rsid w:val="009A4076"/>
    <w:rsid w:val="009A4135"/>
    <w:rsid w:val="009A429B"/>
    <w:rsid w:val="009A42BA"/>
    <w:rsid w:val="009A4305"/>
    <w:rsid w:val="009A443C"/>
    <w:rsid w:val="009A4450"/>
    <w:rsid w:val="009A44A2"/>
    <w:rsid w:val="009A451D"/>
    <w:rsid w:val="009A4524"/>
    <w:rsid w:val="009A466E"/>
    <w:rsid w:val="009A4727"/>
    <w:rsid w:val="009A48D4"/>
    <w:rsid w:val="009A496E"/>
    <w:rsid w:val="009A4C8E"/>
    <w:rsid w:val="009A4E00"/>
    <w:rsid w:val="009A4FE2"/>
    <w:rsid w:val="009A50D6"/>
    <w:rsid w:val="009A52FD"/>
    <w:rsid w:val="009A5449"/>
    <w:rsid w:val="009A5503"/>
    <w:rsid w:val="009A5528"/>
    <w:rsid w:val="009A5554"/>
    <w:rsid w:val="009A55C5"/>
    <w:rsid w:val="009A560C"/>
    <w:rsid w:val="009A56C8"/>
    <w:rsid w:val="009A5707"/>
    <w:rsid w:val="009A59CA"/>
    <w:rsid w:val="009A5B4E"/>
    <w:rsid w:val="009A5BF0"/>
    <w:rsid w:val="009A5CFA"/>
    <w:rsid w:val="009A5DF5"/>
    <w:rsid w:val="009A6197"/>
    <w:rsid w:val="009A6259"/>
    <w:rsid w:val="009A6269"/>
    <w:rsid w:val="009A6377"/>
    <w:rsid w:val="009A640A"/>
    <w:rsid w:val="009A6987"/>
    <w:rsid w:val="009A69E3"/>
    <w:rsid w:val="009A6C08"/>
    <w:rsid w:val="009A6C75"/>
    <w:rsid w:val="009A6E29"/>
    <w:rsid w:val="009A705E"/>
    <w:rsid w:val="009A7196"/>
    <w:rsid w:val="009A7237"/>
    <w:rsid w:val="009A7369"/>
    <w:rsid w:val="009A738F"/>
    <w:rsid w:val="009A73AD"/>
    <w:rsid w:val="009A76D2"/>
    <w:rsid w:val="009A77A2"/>
    <w:rsid w:val="009A77D8"/>
    <w:rsid w:val="009A77DF"/>
    <w:rsid w:val="009A7B3D"/>
    <w:rsid w:val="009A7C09"/>
    <w:rsid w:val="009A7C43"/>
    <w:rsid w:val="009A7E50"/>
    <w:rsid w:val="009A7F1E"/>
    <w:rsid w:val="009B0074"/>
    <w:rsid w:val="009B0146"/>
    <w:rsid w:val="009B0180"/>
    <w:rsid w:val="009B03A3"/>
    <w:rsid w:val="009B03F2"/>
    <w:rsid w:val="009B0444"/>
    <w:rsid w:val="009B05C5"/>
    <w:rsid w:val="009B0611"/>
    <w:rsid w:val="009B0742"/>
    <w:rsid w:val="009B07C7"/>
    <w:rsid w:val="009B0800"/>
    <w:rsid w:val="009B0843"/>
    <w:rsid w:val="009B0955"/>
    <w:rsid w:val="009B0C92"/>
    <w:rsid w:val="009B100B"/>
    <w:rsid w:val="009B110A"/>
    <w:rsid w:val="009B1206"/>
    <w:rsid w:val="009B12D8"/>
    <w:rsid w:val="009B1350"/>
    <w:rsid w:val="009B1380"/>
    <w:rsid w:val="009B1438"/>
    <w:rsid w:val="009B1460"/>
    <w:rsid w:val="009B14F5"/>
    <w:rsid w:val="009B1629"/>
    <w:rsid w:val="009B1645"/>
    <w:rsid w:val="009B166B"/>
    <w:rsid w:val="009B171E"/>
    <w:rsid w:val="009B1738"/>
    <w:rsid w:val="009B1757"/>
    <w:rsid w:val="009B17CD"/>
    <w:rsid w:val="009B18B7"/>
    <w:rsid w:val="009B1A0B"/>
    <w:rsid w:val="009B1A0C"/>
    <w:rsid w:val="009B1AD4"/>
    <w:rsid w:val="009B1B5E"/>
    <w:rsid w:val="009B1C5E"/>
    <w:rsid w:val="009B1D68"/>
    <w:rsid w:val="009B200B"/>
    <w:rsid w:val="009B2018"/>
    <w:rsid w:val="009B20B6"/>
    <w:rsid w:val="009B2257"/>
    <w:rsid w:val="009B2312"/>
    <w:rsid w:val="009B2344"/>
    <w:rsid w:val="009B23C6"/>
    <w:rsid w:val="009B23DB"/>
    <w:rsid w:val="009B2576"/>
    <w:rsid w:val="009B2583"/>
    <w:rsid w:val="009B2635"/>
    <w:rsid w:val="009B2735"/>
    <w:rsid w:val="009B274F"/>
    <w:rsid w:val="009B2776"/>
    <w:rsid w:val="009B277E"/>
    <w:rsid w:val="009B2847"/>
    <w:rsid w:val="009B28B0"/>
    <w:rsid w:val="009B2976"/>
    <w:rsid w:val="009B2B26"/>
    <w:rsid w:val="009B2B93"/>
    <w:rsid w:val="009B2D7B"/>
    <w:rsid w:val="009B2F02"/>
    <w:rsid w:val="009B2F03"/>
    <w:rsid w:val="009B330B"/>
    <w:rsid w:val="009B3353"/>
    <w:rsid w:val="009B3431"/>
    <w:rsid w:val="009B3492"/>
    <w:rsid w:val="009B34C7"/>
    <w:rsid w:val="009B35FB"/>
    <w:rsid w:val="009B36BB"/>
    <w:rsid w:val="009B3878"/>
    <w:rsid w:val="009B38E2"/>
    <w:rsid w:val="009B39CA"/>
    <w:rsid w:val="009B3A38"/>
    <w:rsid w:val="009B3AB0"/>
    <w:rsid w:val="009B3BAE"/>
    <w:rsid w:val="009B3D83"/>
    <w:rsid w:val="009B3E45"/>
    <w:rsid w:val="009B3E5A"/>
    <w:rsid w:val="009B40D2"/>
    <w:rsid w:val="009B41DE"/>
    <w:rsid w:val="009B42DB"/>
    <w:rsid w:val="009B43F4"/>
    <w:rsid w:val="009B4524"/>
    <w:rsid w:val="009B45B4"/>
    <w:rsid w:val="009B461E"/>
    <w:rsid w:val="009B47D3"/>
    <w:rsid w:val="009B49AD"/>
    <w:rsid w:val="009B4AE1"/>
    <w:rsid w:val="009B4B57"/>
    <w:rsid w:val="009B4B61"/>
    <w:rsid w:val="009B4D5A"/>
    <w:rsid w:val="009B4FC7"/>
    <w:rsid w:val="009B547A"/>
    <w:rsid w:val="009B5581"/>
    <w:rsid w:val="009B5624"/>
    <w:rsid w:val="009B5662"/>
    <w:rsid w:val="009B56AF"/>
    <w:rsid w:val="009B56B8"/>
    <w:rsid w:val="009B5825"/>
    <w:rsid w:val="009B594E"/>
    <w:rsid w:val="009B5956"/>
    <w:rsid w:val="009B5963"/>
    <w:rsid w:val="009B5BB7"/>
    <w:rsid w:val="009B5C36"/>
    <w:rsid w:val="009B5D5F"/>
    <w:rsid w:val="009B5D72"/>
    <w:rsid w:val="009B5DD2"/>
    <w:rsid w:val="009B5E8D"/>
    <w:rsid w:val="009B5ED7"/>
    <w:rsid w:val="009B5F28"/>
    <w:rsid w:val="009B5F55"/>
    <w:rsid w:val="009B610C"/>
    <w:rsid w:val="009B615E"/>
    <w:rsid w:val="009B61C1"/>
    <w:rsid w:val="009B6473"/>
    <w:rsid w:val="009B64FA"/>
    <w:rsid w:val="009B6666"/>
    <w:rsid w:val="009B67EB"/>
    <w:rsid w:val="009B682E"/>
    <w:rsid w:val="009B68DA"/>
    <w:rsid w:val="009B6A30"/>
    <w:rsid w:val="009B6A48"/>
    <w:rsid w:val="009B6A95"/>
    <w:rsid w:val="009B6AB8"/>
    <w:rsid w:val="009B6B95"/>
    <w:rsid w:val="009B6CD4"/>
    <w:rsid w:val="009B6CD8"/>
    <w:rsid w:val="009B6D64"/>
    <w:rsid w:val="009B6DAD"/>
    <w:rsid w:val="009B6DFC"/>
    <w:rsid w:val="009B71DC"/>
    <w:rsid w:val="009B7208"/>
    <w:rsid w:val="009B7292"/>
    <w:rsid w:val="009B737C"/>
    <w:rsid w:val="009B74CE"/>
    <w:rsid w:val="009B74DC"/>
    <w:rsid w:val="009B7504"/>
    <w:rsid w:val="009B7521"/>
    <w:rsid w:val="009B752B"/>
    <w:rsid w:val="009B7533"/>
    <w:rsid w:val="009B76D3"/>
    <w:rsid w:val="009B76EE"/>
    <w:rsid w:val="009B7709"/>
    <w:rsid w:val="009B7722"/>
    <w:rsid w:val="009B7739"/>
    <w:rsid w:val="009B783C"/>
    <w:rsid w:val="009B7A39"/>
    <w:rsid w:val="009B7B24"/>
    <w:rsid w:val="009B7B5B"/>
    <w:rsid w:val="009B7C2D"/>
    <w:rsid w:val="009B7D68"/>
    <w:rsid w:val="009B7DE2"/>
    <w:rsid w:val="009B7E8F"/>
    <w:rsid w:val="009B7EDC"/>
    <w:rsid w:val="009C011A"/>
    <w:rsid w:val="009C0266"/>
    <w:rsid w:val="009C02EB"/>
    <w:rsid w:val="009C038A"/>
    <w:rsid w:val="009C047A"/>
    <w:rsid w:val="009C04BC"/>
    <w:rsid w:val="009C04C7"/>
    <w:rsid w:val="009C0580"/>
    <w:rsid w:val="009C05AD"/>
    <w:rsid w:val="009C05E8"/>
    <w:rsid w:val="009C0692"/>
    <w:rsid w:val="009C06F5"/>
    <w:rsid w:val="009C0879"/>
    <w:rsid w:val="009C0A6E"/>
    <w:rsid w:val="009C0AE2"/>
    <w:rsid w:val="009C0B93"/>
    <w:rsid w:val="009C0DA9"/>
    <w:rsid w:val="009C0E6D"/>
    <w:rsid w:val="009C0ED2"/>
    <w:rsid w:val="009C0F97"/>
    <w:rsid w:val="009C0FEC"/>
    <w:rsid w:val="009C1073"/>
    <w:rsid w:val="009C1088"/>
    <w:rsid w:val="009C12ED"/>
    <w:rsid w:val="009C14CD"/>
    <w:rsid w:val="009C1652"/>
    <w:rsid w:val="009C18C1"/>
    <w:rsid w:val="009C1A90"/>
    <w:rsid w:val="009C1C4C"/>
    <w:rsid w:val="009C1C96"/>
    <w:rsid w:val="009C1D04"/>
    <w:rsid w:val="009C1DEC"/>
    <w:rsid w:val="009C1EFE"/>
    <w:rsid w:val="009C1F1C"/>
    <w:rsid w:val="009C1FBD"/>
    <w:rsid w:val="009C1FDB"/>
    <w:rsid w:val="009C1FE8"/>
    <w:rsid w:val="009C2193"/>
    <w:rsid w:val="009C21C1"/>
    <w:rsid w:val="009C2218"/>
    <w:rsid w:val="009C2444"/>
    <w:rsid w:val="009C24C2"/>
    <w:rsid w:val="009C24E7"/>
    <w:rsid w:val="009C24F0"/>
    <w:rsid w:val="009C26A2"/>
    <w:rsid w:val="009C287E"/>
    <w:rsid w:val="009C303F"/>
    <w:rsid w:val="009C30B9"/>
    <w:rsid w:val="009C33B6"/>
    <w:rsid w:val="009C34F9"/>
    <w:rsid w:val="009C352E"/>
    <w:rsid w:val="009C37D8"/>
    <w:rsid w:val="009C3876"/>
    <w:rsid w:val="009C38E4"/>
    <w:rsid w:val="009C3982"/>
    <w:rsid w:val="009C3ADB"/>
    <w:rsid w:val="009C3DA0"/>
    <w:rsid w:val="009C3E12"/>
    <w:rsid w:val="009C3EB5"/>
    <w:rsid w:val="009C3FED"/>
    <w:rsid w:val="009C4018"/>
    <w:rsid w:val="009C4089"/>
    <w:rsid w:val="009C419B"/>
    <w:rsid w:val="009C4239"/>
    <w:rsid w:val="009C4359"/>
    <w:rsid w:val="009C4497"/>
    <w:rsid w:val="009C44CA"/>
    <w:rsid w:val="009C4563"/>
    <w:rsid w:val="009C47C3"/>
    <w:rsid w:val="009C49CE"/>
    <w:rsid w:val="009C4CD9"/>
    <w:rsid w:val="009C4D6A"/>
    <w:rsid w:val="009C4E25"/>
    <w:rsid w:val="009C4E67"/>
    <w:rsid w:val="009C50AC"/>
    <w:rsid w:val="009C50B1"/>
    <w:rsid w:val="009C518B"/>
    <w:rsid w:val="009C53B9"/>
    <w:rsid w:val="009C551F"/>
    <w:rsid w:val="009C56A4"/>
    <w:rsid w:val="009C5718"/>
    <w:rsid w:val="009C57D4"/>
    <w:rsid w:val="009C5947"/>
    <w:rsid w:val="009C5A33"/>
    <w:rsid w:val="009C5B91"/>
    <w:rsid w:val="009C5C89"/>
    <w:rsid w:val="009C5D30"/>
    <w:rsid w:val="009C5E7F"/>
    <w:rsid w:val="009C5EE7"/>
    <w:rsid w:val="009C6172"/>
    <w:rsid w:val="009C61E9"/>
    <w:rsid w:val="009C630A"/>
    <w:rsid w:val="009C63B0"/>
    <w:rsid w:val="009C63C8"/>
    <w:rsid w:val="009C64F5"/>
    <w:rsid w:val="009C65C1"/>
    <w:rsid w:val="009C673F"/>
    <w:rsid w:val="009C6764"/>
    <w:rsid w:val="009C697A"/>
    <w:rsid w:val="009C6DBE"/>
    <w:rsid w:val="009C6E4F"/>
    <w:rsid w:val="009C6E5C"/>
    <w:rsid w:val="009C6E69"/>
    <w:rsid w:val="009C6EC9"/>
    <w:rsid w:val="009C70AA"/>
    <w:rsid w:val="009C7276"/>
    <w:rsid w:val="009C7373"/>
    <w:rsid w:val="009C74A4"/>
    <w:rsid w:val="009C74EC"/>
    <w:rsid w:val="009C7738"/>
    <w:rsid w:val="009C7875"/>
    <w:rsid w:val="009C7877"/>
    <w:rsid w:val="009C78EF"/>
    <w:rsid w:val="009C7A1A"/>
    <w:rsid w:val="009C7A93"/>
    <w:rsid w:val="009C7B94"/>
    <w:rsid w:val="009C7C15"/>
    <w:rsid w:val="009C7CBF"/>
    <w:rsid w:val="009C7D5C"/>
    <w:rsid w:val="009C7F81"/>
    <w:rsid w:val="009D003D"/>
    <w:rsid w:val="009D00F3"/>
    <w:rsid w:val="009D013B"/>
    <w:rsid w:val="009D0280"/>
    <w:rsid w:val="009D02D0"/>
    <w:rsid w:val="009D02E5"/>
    <w:rsid w:val="009D0346"/>
    <w:rsid w:val="009D0457"/>
    <w:rsid w:val="009D0474"/>
    <w:rsid w:val="009D0532"/>
    <w:rsid w:val="009D056F"/>
    <w:rsid w:val="009D05EE"/>
    <w:rsid w:val="009D06F9"/>
    <w:rsid w:val="009D070A"/>
    <w:rsid w:val="009D080D"/>
    <w:rsid w:val="009D083E"/>
    <w:rsid w:val="009D087A"/>
    <w:rsid w:val="009D0A77"/>
    <w:rsid w:val="009D0C3B"/>
    <w:rsid w:val="009D0C50"/>
    <w:rsid w:val="009D0D10"/>
    <w:rsid w:val="009D0EC9"/>
    <w:rsid w:val="009D0F6C"/>
    <w:rsid w:val="009D1087"/>
    <w:rsid w:val="009D110D"/>
    <w:rsid w:val="009D117D"/>
    <w:rsid w:val="009D1247"/>
    <w:rsid w:val="009D16F4"/>
    <w:rsid w:val="009D17A0"/>
    <w:rsid w:val="009D17C3"/>
    <w:rsid w:val="009D19B8"/>
    <w:rsid w:val="009D1A13"/>
    <w:rsid w:val="009D1AD1"/>
    <w:rsid w:val="009D1DEF"/>
    <w:rsid w:val="009D1EB2"/>
    <w:rsid w:val="009D1EF1"/>
    <w:rsid w:val="009D1F76"/>
    <w:rsid w:val="009D2060"/>
    <w:rsid w:val="009D21F4"/>
    <w:rsid w:val="009D22C5"/>
    <w:rsid w:val="009D22FB"/>
    <w:rsid w:val="009D2355"/>
    <w:rsid w:val="009D2484"/>
    <w:rsid w:val="009D25ED"/>
    <w:rsid w:val="009D2683"/>
    <w:rsid w:val="009D26AA"/>
    <w:rsid w:val="009D26DB"/>
    <w:rsid w:val="009D28ED"/>
    <w:rsid w:val="009D29F2"/>
    <w:rsid w:val="009D2A2E"/>
    <w:rsid w:val="009D2A4F"/>
    <w:rsid w:val="009D2A50"/>
    <w:rsid w:val="009D2AF8"/>
    <w:rsid w:val="009D2BA2"/>
    <w:rsid w:val="009D2C4D"/>
    <w:rsid w:val="009D2E6E"/>
    <w:rsid w:val="009D2FFA"/>
    <w:rsid w:val="009D3086"/>
    <w:rsid w:val="009D31D3"/>
    <w:rsid w:val="009D3209"/>
    <w:rsid w:val="009D32C4"/>
    <w:rsid w:val="009D337B"/>
    <w:rsid w:val="009D358E"/>
    <w:rsid w:val="009D372B"/>
    <w:rsid w:val="009D396A"/>
    <w:rsid w:val="009D3AB7"/>
    <w:rsid w:val="009D3AF8"/>
    <w:rsid w:val="009D4026"/>
    <w:rsid w:val="009D41AD"/>
    <w:rsid w:val="009D421F"/>
    <w:rsid w:val="009D42E2"/>
    <w:rsid w:val="009D42F5"/>
    <w:rsid w:val="009D4328"/>
    <w:rsid w:val="009D4411"/>
    <w:rsid w:val="009D444E"/>
    <w:rsid w:val="009D46B7"/>
    <w:rsid w:val="009D4905"/>
    <w:rsid w:val="009D4CA2"/>
    <w:rsid w:val="009D4D0F"/>
    <w:rsid w:val="009D4E41"/>
    <w:rsid w:val="009D50BE"/>
    <w:rsid w:val="009D510E"/>
    <w:rsid w:val="009D5159"/>
    <w:rsid w:val="009D53AB"/>
    <w:rsid w:val="009D5575"/>
    <w:rsid w:val="009D563C"/>
    <w:rsid w:val="009D5756"/>
    <w:rsid w:val="009D57E8"/>
    <w:rsid w:val="009D5906"/>
    <w:rsid w:val="009D592A"/>
    <w:rsid w:val="009D593F"/>
    <w:rsid w:val="009D596C"/>
    <w:rsid w:val="009D5A2D"/>
    <w:rsid w:val="009D5B1B"/>
    <w:rsid w:val="009D5B2A"/>
    <w:rsid w:val="009D5BEA"/>
    <w:rsid w:val="009D5C4C"/>
    <w:rsid w:val="009D5CE5"/>
    <w:rsid w:val="009D5DEA"/>
    <w:rsid w:val="009D612D"/>
    <w:rsid w:val="009D6268"/>
    <w:rsid w:val="009D6269"/>
    <w:rsid w:val="009D6413"/>
    <w:rsid w:val="009D647A"/>
    <w:rsid w:val="009D65A1"/>
    <w:rsid w:val="009D65BD"/>
    <w:rsid w:val="009D65C0"/>
    <w:rsid w:val="009D6912"/>
    <w:rsid w:val="009D6B17"/>
    <w:rsid w:val="009D6B4F"/>
    <w:rsid w:val="009D6BBB"/>
    <w:rsid w:val="009D6C0D"/>
    <w:rsid w:val="009D6D2F"/>
    <w:rsid w:val="009D6D75"/>
    <w:rsid w:val="009D6D98"/>
    <w:rsid w:val="009D6DB7"/>
    <w:rsid w:val="009D6E56"/>
    <w:rsid w:val="009D7004"/>
    <w:rsid w:val="009D703A"/>
    <w:rsid w:val="009D7081"/>
    <w:rsid w:val="009D70F3"/>
    <w:rsid w:val="009D725B"/>
    <w:rsid w:val="009D72CC"/>
    <w:rsid w:val="009D73BD"/>
    <w:rsid w:val="009D73DD"/>
    <w:rsid w:val="009D7409"/>
    <w:rsid w:val="009D74FA"/>
    <w:rsid w:val="009D75F5"/>
    <w:rsid w:val="009D7641"/>
    <w:rsid w:val="009D76CE"/>
    <w:rsid w:val="009D7897"/>
    <w:rsid w:val="009D78CD"/>
    <w:rsid w:val="009D7A31"/>
    <w:rsid w:val="009D7B71"/>
    <w:rsid w:val="009D7D19"/>
    <w:rsid w:val="009D7D77"/>
    <w:rsid w:val="009D7DC6"/>
    <w:rsid w:val="009D7E06"/>
    <w:rsid w:val="009E00D5"/>
    <w:rsid w:val="009E00FD"/>
    <w:rsid w:val="009E0182"/>
    <w:rsid w:val="009E0201"/>
    <w:rsid w:val="009E0235"/>
    <w:rsid w:val="009E0265"/>
    <w:rsid w:val="009E0347"/>
    <w:rsid w:val="009E07E8"/>
    <w:rsid w:val="009E082A"/>
    <w:rsid w:val="009E0836"/>
    <w:rsid w:val="009E08EC"/>
    <w:rsid w:val="009E0926"/>
    <w:rsid w:val="009E09B3"/>
    <w:rsid w:val="009E09D3"/>
    <w:rsid w:val="009E0A36"/>
    <w:rsid w:val="009E0A61"/>
    <w:rsid w:val="009E0A9C"/>
    <w:rsid w:val="009E0B01"/>
    <w:rsid w:val="009E0B72"/>
    <w:rsid w:val="009E0D7D"/>
    <w:rsid w:val="009E0D90"/>
    <w:rsid w:val="009E0DA4"/>
    <w:rsid w:val="009E0F14"/>
    <w:rsid w:val="009E0F49"/>
    <w:rsid w:val="009E131B"/>
    <w:rsid w:val="009E1338"/>
    <w:rsid w:val="009E13AC"/>
    <w:rsid w:val="009E149A"/>
    <w:rsid w:val="009E14F1"/>
    <w:rsid w:val="009E15A5"/>
    <w:rsid w:val="009E16F0"/>
    <w:rsid w:val="009E1822"/>
    <w:rsid w:val="009E18D9"/>
    <w:rsid w:val="009E19EB"/>
    <w:rsid w:val="009E1A5F"/>
    <w:rsid w:val="009E1A8D"/>
    <w:rsid w:val="009E1AE6"/>
    <w:rsid w:val="009E1C07"/>
    <w:rsid w:val="009E1E3D"/>
    <w:rsid w:val="009E1E8A"/>
    <w:rsid w:val="009E1EB7"/>
    <w:rsid w:val="009E1F4C"/>
    <w:rsid w:val="009E1FBE"/>
    <w:rsid w:val="009E20A5"/>
    <w:rsid w:val="009E2168"/>
    <w:rsid w:val="009E228F"/>
    <w:rsid w:val="009E2578"/>
    <w:rsid w:val="009E2588"/>
    <w:rsid w:val="009E26A5"/>
    <w:rsid w:val="009E27C3"/>
    <w:rsid w:val="009E282D"/>
    <w:rsid w:val="009E2849"/>
    <w:rsid w:val="009E28F9"/>
    <w:rsid w:val="009E29B8"/>
    <w:rsid w:val="009E29FD"/>
    <w:rsid w:val="009E2B79"/>
    <w:rsid w:val="009E2B9C"/>
    <w:rsid w:val="009E2CE4"/>
    <w:rsid w:val="009E2EA9"/>
    <w:rsid w:val="009E2F0A"/>
    <w:rsid w:val="009E2FF3"/>
    <w:rsid w:val="009E30AA"/>
    <w:rsid w:val="009E30C0"/>
    <w:rsid w:val="009E3119"/>
    <w:rsid w:val="009E3200"/>
    <w:rsid w:val="009E32C3"/>
    <w:rsid w:val="009E33E8"/>
    <w:rsid w:val="009E33F4"/>
    <w:rsid w:val="009E343B"/>
    <w:rsid w:val="009E3455"/>
    <w:rsid w:val="009E3493"/>
    <w:rsid w:val="009E36AB"/>
    <w:rsid w:val="009E36F5"/>
    <w:rsid w:val="009E3763"/>
    <w:rsid w:val="009E37C9"/>
    <w:rsid w:val="009E37CE"/>
    <w:rsid w:val="009E3940"/>
    <w:rsid w:val="009E3A87"/>
    <w:rsid w:val="009E3AC3"/>
    <w:rsid w:val="009E3AC7"/>
    <w:rsid w:val="009E3C7F"/>
    <w:rsid w:val="009E3D17"/>
    <w:rsid w:val="009E3E63"/>
    <w:rsid w:val="009E3EB7"/>
    <w:rsid w:val="009E3F16"/>
    <w:rsid w:val="009E405E"/>
    <w:rsid w:val="009E411B"/>
    <w:rsid w:val="009E423D"/>
    <w:rsid w:val="009E430A"/>
    <w:rsid w:val="009E443F"/>
    <w:rsid w:val="009E44F1"/>
    <w:rsid w:val="009E46A1"/>
    <w:rsid w:val="009E46C1"/>
    <w:rsid w:val="009E470F"/>
    <w:rsid w:val="009E4723"/>
    <w:rsid w:val="009E4764"/>
    <w:rsid w:val="009E488F"/>
    <w:rsid w:val="009E4897"/>
    <w:rsid w:val="009E48A8"/>
    <w:rsid w:val="009E4D5D"/>
    <w:rsid w:val="009E4D7D"/>
    <w:rsid w:val="009E4E92"/>
    <w:rsid w:val="009E4F48"/>
    <w:rsid w:val="009E5021"/>
    <w:rsid w:val="009E50CA"/>
    <w:rsid w:val="009E511A"/>
    <w:rsid w:val="009E5212"/>
    <w:rsid w:val="009E521C"/>
    <w:rsid w:val="009E5372"/>
    <w:rsid w:val="009E5473"/>
    <w:rsid w:val="009E56DB"/>
    <w:rsid w:val="009E56FD"/>
    <w:rsid w:val="009E58DD"/>
    <w:rsid w:val="009E5920"/>
    <w:rsid w:val="009E59A4"/>
    <w:rsid w:val="009E5A23"/>
    <w:rsid w:val="009E5A4C"/>
    <w:rsid w:val="009E5AD2"/>
    <w:rsid w:val="009E5AD9"/>
    <w:rsid w:val="009E5C02"/>
    <w:rsid w:val="009E5D37"/>
    <w:rsid w:val="009E5E34"/>
    <w:rsid w:val="009E5FB7"/>
    <w:rsid w:val="009E615A"/>
    <w:rsid w:val="009E627E"/>
    <w:rsid w:val="009E6430"/>
    <w:rsid w:val="009E6485"/>
    <w:rsid w:val="009E64B8"/>
    <w:rsid w:val="009E67AF"/>
    <w:rsid w:val="009E6993"/>
    <w:rsid w:val="009E69E4"/>
    <w:rsid w:val="009E6B32"/>
    <w:rsid w:val="009E6B9B"/>
    <w:rsid w:val="009E6BF8"/>
    <w:rsid w:val="009E6C42"/>
    <w:rsid w:val="009E6C4E"/>
    <w:rsid w:val="009E6CC0"/>
    <w:rsid w:val="009E6F67"/>
    <w:rsid w:val="009E70F3"/>
    <w:rsid w:val="009E70FD"/>
    <w:rsid w:val="009E71B1"/>
    <w:rsid w:val="009E72C0"/>
    <w:rsid w:val="009E7311"/>
    <w:rsid w:val="009E73FC"/>
    <w:rsid w:val="009E74E5"/>
    <w:rsid w:val="009E75A9"/>
    <w:rsid w:val="009E7739"/>
    <w:rsid w:val="009E77A5"/>
    <w:rsid w:val="009E7AE3"/>
    <w:rsid w:val="009E7B6F"/>
    <w:rsid w:val="009E7D07"/>
    <w:rsid w:val="009E7DC9"/>
    <w:rsid w:val="009E7F2A"/>
    <w:rsid w:val="009F00F8"/>
    <w:rsid w:val="009F0219"/>
    <w:rsid w:val="009F03EA"/>
    <w:rsid w:val="009F0405"/>
    <w:rsid w:val="009F04E3"/>
    <w:rsid w:val="009F05FC"/>
    <w:rsid w:val="009F07D6"/>
    <w:rsid w:val="009F0845"/>
    <w:rsid w:val="009F0974"/>
    <w:rsid w:val="009F0B85"/>
    <w:rsid w:val="009F0BF8"/>
    <w:rsid w:val="009F0CFB"/>
    <w:rsid w:val="009F107B"/>
    <w:rsid w:val="009F123E"/>
    <w:rsid w:val="009F1264"/>
    <w:rsid w:val="009F15D2"/>
    <w:rsid w:val="009F161A"/>
    <w:rsid w:val="009F1673"/>
    <w:rsid w:val="009F1782"/>
    <w:rsid w:val="009F1798"/>
    <w:rsid w:val="009F1839"/>
    <w:rsid w:val="009F1863"/>
    <w:rsid w:val="009F1B03"/>
    <w:rsid w:val="009F1B7D"/>
    <w:rsid w:val="009F1BD9"/>
    <w:rsid w:val="009F1CA7"/>
    <w:rsid w:val="009F1CAB"/>
    <w:rsid w:val="009F1CFC"/>
    <w:rsid w:val="009F1DCD"/>
    <w:rsid w:val="009F230A"/>
    <w:rsid w:val="009F251A"/>
    <w:rsid w:val="009F2797"/>
    <w:rsid w:val="009F28BD"/>
    <w:rsid w:val="009F28CB"/>
    <w:rsid w:val="009F2AF6"/>
    <w:rsid w:val="009F2B02"/>
    <w:rsid w:val="009F2C78"/>
    <w:rsid w:val="009F2E83"/>
    <w:rsid w:val="009F2F46"/>
    <w:rsid w:val="009F321D"/>
    <w:rsid w:val="009F325F"/>
    <w:rsid w:val="009F3277"/>
    <w:rsid w:val="009F3402"/>
    <w:rsid w:val="009F3494"/>
    <w:rsid w:val="009F34AF"/>
    <w:rsid w:val="009F35CB"/>
    <w:rsid w:val="009F363B"/>
    <w:rsid w:val="009F36FD"/>
    <w:rsid w:val="009F3717"/>
    <w:rsid w:val="009F3765"/>
    <w:rsid w:val="009F395F"/>
    <w:rsid w:val="009F39A2"/>
    <w:rsid w:val="009F3C00"/>
    <w:rsid w:val="009F3C1A"/>
    <w:rsid w:val="009F3C30"/>
    <w:rsid w:val="009F3DD9"/>
    <w:rsid w:val="009F3DF5"/>
    <w:rsid w:val="009F3F92"/>
    <w:rsid w:val="009F3FAA"/>
    <w:rsid w:val="009F41A2"/>
    <w:rsid w:val="009F41A5"/>
    <w:rsid w:val="009F41CC"/>
    <w:rsid w:val="009F4339"/>
    <w:rsid w:val="009F43E5"/>
    <w:rsid w:val="009F43EB"/>
    <w:rsid w:val="009F4434"/>
    <w:rsid w:val="009F4466"/>
    <w:rsid w:val="009F4493"/>
    <w:rsid w:val="009F4496"/>
    <w:rsid w:val="009F44A4"/>
    <w:rsid w:val="009F4582"/>
    <w:rsid w:val="009F46A6"/>
    <w:rsid w:val="009F489F"/>
    <w:rsid w:val="009F4921"/>
    <w:rsid w:val="009F49B6"/>
    <w:rsid w:val="009F4D33"/>
    <w:rsid w:val="009F4D8E"/>
    <w:rsid w:val="009F4DF2"/>
    <w:rsid w:val="009F4E28"/>
    <w:rsid w:val="009F4E5C"/>
    <w:rsid w:val="009F4EB9"/>
    <w:rsid w:val="009F4EBE"/>
    <w:rsid w:val="009F4FFF"/>
    <w:rsid w:val="009F5117"/>
    <w:rsid w:val="009F51B8"/>
    <w:rsid w:val="009F56EA"/>
    <w:rsid w:val="009F57D7"/>
    <w:rsid w:val="009F58CD"/>
    <w:rsid w:val="009F5A39"/>
    <w:rsid w:val="009F5A77"/>
    <w:rsid w:val="009F5AD3"/>
    <w:rsid w:val="009F5B11"/>
    <w:rsid w:val="009F5B8B"/>
    <w:rsid w:val="009F5BC2"/>
    <w:rsid w:val="009F5CAB"/>
    <w:rsid w:val="009F5CB0"/>
    <w:rsid w:val="009F5CC5"/>
    <w:rsid w:val="009F5E5F"/>
    <w:rsid w:val="009F5F27"/>
    <w:rsid w:val="009F5F48"/>
    <w:rsid w:val="009F600D"/>
    <w:rsid w:val="009F6030"/>
    <w:rsid w:val="009F6236"/>
    <w:rsid w:val="009F63CE"/>
    <w:rsid w:val="009F6400"/>
    <w:rsid w:val="009F662C"/>
    <w:rsid w:val="009F6635"/>
    <w:rsid w:val="009F6674"/>
    <w:rsid w:val="009F6712"/>
    <w:rsid w:val="009F6746"/>
    <w:rsid w:val="009F68BD"/>
    <w:rsid w:val="009F698D"/>
    <w:rsid w:val="009F6A19"/>
    <w:rsid w:val="009F6B03"/>
    <w:rsid w:val="009F6BFE"/>
    <w:rsid w:val="009F6C13"/>
    <w:rsid w:val="009F6C32"/>
    <w:rsid w:val="009F708E"/>
    <w:rsid w:val="009F7259"/>
    <w:rsid w:val="009F739F"/>
    <w:rsid w:val="009F74B2"/>
    <w:rsid w:val="009F75B4"/>
    <w:rsid w:val="009F7698"/>
    <w:rsid w:val="009F7765"/>
    <w:rsid w:val="009F781B"/>
    <w:rsid w:val="009F7904"/>
    <w:rsid w:val="009F794B"/>
    <w:rsid w:val="009F7A45"/>
    <w:rsid w:val="009F7B06"/>
    <w:rsid w:val="009F7BAF"/>
    <w:rsid w:val="009F7EA0"/>
    <w:rsid w:val="009F7F1F"/>
    <w:rsid w:val="009F7FD8"/>
    <w:rsid w:val="00A001C5"/>
    <w:rsid w:val="00A0020F"/>
    <w:rsid w:val="00A00463"/>
    <w:rsid w:val="00A004A8"/>
    <w:rsid w:val="00A00594"/>
    <w:rsid w:val="00A0076E"/>
    <w:rsid w:val="00A00776"/>
    <w:rsid w:val="00A008EE"/>
    <w:rsid w:val="00A00ACB"/>
    <w:rsid w:val="00A00C5A"/>
    <w:rsid w:val="00A00CEA"/>
    <w:rsid w:val="00A00CF8"/>
    <w:rsid w:val="00A00DBD"/>
    <w:rsid w:val="00A00DBE"/>
    <w:rsid w:val="00A00E1B"/>
    <w:rsid w:val="00A00E1C"/>
    <w:rsid w:val="00A00EC0"/>
    <w:rsid w:val="00A00FDC"/>
    <w:rsid w:val="00A0135F"/>
    <w:rsid w:val="00A0137A"/>
    <w:rsid w:val="00A014AA"/>
    <w:rsid w:val="00A01775"/>
    <w:rsid w:val="00A01777"/>
    <w:rsid w:val="00A01788"/>
    <w:rsid w:val="00A017EC"/>
    <w:rsid w:val="00A01987"/>
    <w:rsid w:val="00A01A16"/>
    <w:rsid w:val="00A01B42"/>
    <w:rsid w:val="00A01CA7"/>
    <w:rsid w:val="00A01D92"/>
    <w:rsid w:val="00A01E06"/>
    <w:rsid w:val="00A01EE8"/>
    <w:rsid w:val="00A020F4"/>
    <w:rsid w:val="00A0218F"/>
    <w:rsid w:val="00A023FF"/>
    <w:rsid w:val="00A02445"/>
    <w:rsid w:val="00A02712"/>
    <w:rsid w:val="00A028EE"/>
    <w:rsid w:val="00A0292B"/>
    <w:rsid w:val="00A0298E"/>
    <w:rsid w:val="00A02B2D"/>
    <w:rsid w:val="00A02CA2"/>
    <w:rsid w:val="00A02DEA"/>
    <w:rsid w:val="00A02E2D"/>
    <w:rsid w:val="00A02E76"/>
    <w:rsid w:val="00A02F02"/>
    <w:rsid w:val="00A02F61"/>
    <w:rsid w:val="00A02F96"/>
    <w:rsid w:val="00A0303A"/>
    <w:rsid w:val="00A03126"/>
    <w:rsid w:val="00A0316E"/>
    <w:rsid w:val="00A031CB"/>
    <w:rsid w:val="00A0336C"/>
    <w:rsid w:val="00A03568"/>
    <w:rsid w:val="00A035B6"/>
    <w:rsid w:val="00A035D5"/>
    <w:rsid w:val="00A0367B"/>
    <w:rsid w:val="00A0369A"/>
    <w:rsid w:val="00A036B9"/>
    <w:rsid w:val="00A036FA"/>
    <w:rsid w:val="00A03877"/>
    <w:rsid w:val="00A039A9"/>
    <w:rsid w:val="00A039D4"/>
    <w:rsid w:val="00A03A65"/>
    <w:rsid w:val="00A03BBD"/>
    <w:rsid w:val="00A03C0C"/>
    <w:rsid w:val="00A03D73"/>
    <w:rsid w:val="00A03DC9"/>
    <w:rsid w:val="00A04057"/>
    <w:rsid w:val="00A0407B"/>
    <w:rsid w:val="00A0415E"/>
    <w:rsid w:val="00A04179"/>
    <w:rsid w:val="00A0429A"/>
    <w:rsid w:val="00A042C0"/>
    <w:rsid w:val="00A042DB"/>
    <w:rsid w:val="00A04454"/>
    <w:rsid w:val="00A04725"/>
    <w:rsid w:val="00A04874"/>
    <w:rsid w:val="00A04886"/>
    <w:rsid w:val="00A049D4"/>
    <w:rsid w:val="00A04A36"/>
    <w:rsid w:val="00A04B21"/>
    <w:rsid w:val="00A04B3D"/>
    <w:rsid w:val="00A04B7D"/>
    <w:rsid w:val="00A04C3B"/>
    <w:rsid w:val="00A04D36"/>
    <w:rsid w:val="00A04E32"/>
    <w:rsid w:val="00A04E65"/>
    <w:rsid w:val="00A04ED6"/>
    <w:rsid w:val="00A05027"/>
    <w:rsid w:val="00A050D9"/>
    <w:rsid w:val="00A051EF"/>
    <w:rsid w:val="00A053B6"/>
    <w:rsid w:val="00A053DB"/>
    <w:rsid w:val="00A0546E"/>
    <w:rsid w:val="00A056D5"/>
    <w:rsid w:val="00A056E1"/>
    <w:rsid w:val="00A0576F"/>
    <w:rsid w:val="00A057BA"/>
    <w:rsid w:val="00A0585C"/>
    <w:rsid w:val="00A05877"/>
    <w:rsid w:val="00A05D52"/>
    <w:rsid w:val="00A06057"/>
    <w:rsid w:val="00A0608F"/>
    <w:rsid w:val="00A0619F"/>
    <w:rsid w:val="00A062F3"/>
    <w:rsid w:val="00A06338"/>
    <w:rsid w:val="00A06408"/>
    <w:rsid w:val="00A06436"/>
    <w:rsid w:val="00A064BE"/>
    <w:rsid w:val="00A064CE"/>
    <w:rsid w:val="00A06553"/>
    <w:rsid w:val="00A066A9"/>
    <w:rsid w:val="00A066BE"/>
    <w:rsid w:val="00A0675C"/>
    <w:rsid w:val="00A067F4"/>
    <w:rsid w:val="00A0682A"/>
    <w:rsid w:val="00A069BA"/>
    <w:rsid w:val="00A06B7A"/>
    <w:rsid w:val="00A06CC4"/>
    <w:rsid w:val="00A06E23"/>
    <w:rsid w:val="00A06EE5"/>
    <w:rsid w:val="00A0710F"/>
    <w:rsid w:val="00A073A1"/>
    <w:rsid w:val="00A07437"/>
    <w:rsid w:val="00A07438"/>
    <w:rsid w:val="00A07478"/>
    <w:rsid w:val="00A0753E"/>
    <w:rsid w:val="00A0754B"/>
    <w:rsid w:val="00A075B8"/>
    <w:rsid w:val="00A076A9"/>
    <w:rsid w:val="00A07835"/>
    <w:rsid w:val="00A079A4"/>
    <w:rsid w:val="00A079DE"/>
    <w:rsid w:val="00A07A16"/>
    <w:rsid w:val="00A07ADB"/>
    <w:rsid w:val="00A07B0D"/>
    <w:rsid w:val="00A07B55"/>
    <w:rsid w:val="00A07B76"/>
    <w:rsid w:val="00A07C10"/>
    <w:rsid w:val="00A07E01"/>
    <w:rsid w:val="00A07F5E"/>
    <w:rsid w:val="00A101A6"/>
    <w:rsid w:val="00A1020A"/>
    <w:rsid w:val="00A102F5"/>
    <w:rsid w:val="00A10433"/>
    <w:rsid w:val="00A10487"/>
    <w:rsid w:val="00A10648"/>
    <w:rsid w:val="00A108F3"/>
    <w:rsid w:val="00A1099C"/>
    <w:rsid w:val="00A1099D"/>
    <w:rsid w:val="00A10A77"/>
    <w:rsid w:val="00A10B52"/>
    <w:rsid w:val="00A10D26"/>
    <w:rsid w:val="00A10E2B"/>
    <w:rsid w:val="00A1101A"/>
    <w:rsid w:val="00A11047"/>
    <w:rsid w:val="00A111A0"/>
    <w:rsid w:val="00A1121F"/>
    <w:rsid w:val="00A11438"/>
    <w:rsid w:val="00A11557"/>
    <w:rsid w:val="00A11558"/>
    <w:rsid w:val="00A11675"/>
    <w:rsid w:val="00A11692"/>
    <w:rsid w:val="00A11881"/>
    <w:rsid w:val="00A11982"/>
    <w:rsid w:val="00A11A09"/>
    <w:rsid w:val="00A11AA7"/>
    <w:rsid w:val="00A11AA9"/>
    <w:rsid w:val="00A11B19"/>
    <w:rsid w:val="00A11D8E"/>
    <w:rsid w:val="00A11DAF"/>
    <w:rsid w:val="00A11DED"/>
    <w:rsid w:val="00A11E3A"/>
    <w:rsid w:val="00A11E51"/>
    <w:rsid w:val="00A11E6A"/>
    <w:rsid w:val="00A11EC8"/>
    <w:rsid w:val="00A11F53"/>
    <w:rsid w:val="00A11F59"/>
    <w:rsid w:val="00A11FB6"/>
    <w:rsid w:val="00A12065"/>
    <w:rsid w:val="00A120CF"/>
    <w:rsid w:val="00A1212E"/>
    <w:rsid w:val="00A12196"/>
    <w:rsid w:val="00A121A4"/>
    <w:rsid w:val="00A121DB"/>
    <w:rsid w:val="00A1235C"/>
    <w:rsid w:val="00A124D7"/>
    <w:rsid w:val="00A1269B"/>
    <w:rsid w:val="00A126B7"/>
    <w:rsid w:val="00A126F1"/>
    <w:rsid w:val="00A126FB"/>
    <w:rsid w:val="00A12822"/>
    <w:rsid w:val="00A12861"/>
    <w:rsid w:val="00A1292E"/>
    <w:rsid w:val="00A12984"/>
    <w:rsid w:val="00A129F2"/>
    <w:rsid w:val="00A12B37"/>
    <w:rsid w:val="00A12C27"/>
    <w:rsid w:val="00A12C9C"/>
    <w:rsid w:val="00A12ECA"/>
    <w:rsid w:val="00A12F75"/>
    <w:rsid w:val="00A13073"/>
    <w:rsid w:val="00A130C9"/>
    <w:rsid w:val="00A1316F"/>
    <w:rsid w:val="00A1317A"/>
    <w:rsid w:val="00A13282"/>
    <w:rsid w:val="00A133A2"/>
    <w:rsid w:val="00A133BC"/>
    <w:rsid w:val="00A13523"/>
    <w:rsid w:val="00A1352A"/>
    <w:rsid w:val="00A135A4"/>
    <w:rsid w:val="00A1360F"/>
    <w:rsid w:val="00A1380A"/>
    <w:rsid w:val="00A1386A"/>
    <w:rsid w:val="00A139DC"/>
    <w:rsid w:val="00A13A05"/>
    <w:rsid w:val="00A13A21"/>
    <w:rsid w:val="00A13C9A"/>
    <w:rsid w:val="00A13CA3"/>
    <w:rsid w:val="00A13F6C"/>
    <w:rsid w:val="00A1424B"/>
    <w:rsid w:val="00A1429C"/>
    <w:rsid w:val="00A14442"/>
    <w:rsid w:val="00A144A0"/>
    <w:rsid w:val="00A144EE"/>
    <w:rsid w:val="00A1450B"/>
    <w:rsid w:val="00A14643"/>
    <w:rsid w:val="00A146CF"/>
    <w:rsid w:val="00A146D8"/>
    <w:rsid w:val="00A1471D"/>
    <w:rsid w:val="00A1473A"/>
    <w:rsid w:val="00A14945"/>
    <w:rsid w:val="00A1499A"/>
    <w:rsid w:val="00A149CD"/>
    <w:rsid w:val="00A14A96"/>
    <w:rsid w:val="00A14AD2"/>
    <w:rsid w:val="00A14B58"/>
    <w:rsid w:val="00A14B70"/>
    <w:rsid w:val="00A14C46"/>
    <w:rsid w:val="00A14E61"/>
    <w:rsid w:val="00A14E84"/>
    <w:rsid w:val="00A150AE"/>
    <w:rsid w:val="00A15104"/>
    <w:rsid w:val="00A15215"/>
    <w:rsid w:val="00A15234"/>
    <w:rsid w:val="00A1529D"/>
    <w:rsid w:val="00A15324"/>
    <w:rsid w:val="00A15331"/>
    <w:rsid w:val="00A153CB"/>
    <w:rsid w:val="00A15493"/>
    <w:rsid w:val="00A154A9"/>
    <w:rsid w:val="00A154F0"/>
    <w:rsid w:val="00A156D7"/>
    <w:rsid w:val="00A15805"/>
    <w:rsid w:val="00A15902"/>
    <w:rsid w:val="00A1595A"/>
    <w:rsid w:val="00A15A8B"/>
    <w:rsid w:val="00A15AC8"/>
    <w:rsid w:val="00A15B15"/>
    <w:rsid w:val="00A15CE4"/>
    <w:rsid w:val="00A15CE8"/>
    <w:rsid w:val="00A15D32"/>
    <w:rsid w:val="00A15EEB"/>
    <w:rsid w:val="00A160FE"/>
    <w:rsid w:val="00A16192"/>
    <w:rsid w:val="00A16280"/>
    <w:rsid w:val="00A16311"/>
    <w:rsid w:val="00A163AC"/>
    <w:rsid w:val="00A164E9"/>
    <w:rsid w:val="00A16507"/>
    <w:rsid w:val="00A16528"/>
    <w:rsid w:val="00A1656A"/>
    <w:rsid w:val="00A16610"/>
    <w:rsid w:val="00A16639"/>
    <w:rsid w:val="00A16731"/>
    <w:rsid w:val="00A1677A"/>
    <w:rsid w:val="00A1686D"/>
    <w:rsid w:val="00A16B27"/>
    <w:rsid w:val="00A16B61"/>
    <w:rsid w:val="00A16C26"/>
    <w:rsid w:val="00A16C6B"/>
    <w:rsid w:val="00A16CFD"/>
    <w:rsid w:val="00A16D03"/>
    <w:rsid w:val="00A16D9F"/>
    <w:rsid w:val="00A16DDC"/>
    <w:rsid w:val="00A16E58"/>
    <w:rsid w:val="00A16F43"/>
    <w:rsid w:val="00A17169"/>
    <w:rsid w:val="00A172CF"/>
    <w:rsid w:val="00A17335"/>
    <w:rsid w:val="00A17383"/>
    <w:rsid w:val="00A17538"/>
    <w:rsid w:val="00A1763B"/>
    <w:rsid w:val="00A177FC"/>
    <w:rsid w:val="00A1782C"/>
    <w:rsid w:val="00A17883"/>
    <w:rsid w:val="00A178D2"/>
    <w:rsid w:val="00A1792F"/>
    <w:rsid w:val="00A17B0B"/>
    <w:rsid w:val="00A17BF7"/>
    <w:rsid w:val="00A17CB7"/>
    <w:rsid w:val="00A17D8C"/>
    <w:rsid w:val="00A17FB3"/>
    <w:rsid w:val="00A2005A"/>
    <w:rsid w:val="00A2013D"/>
    <w:rsid w:val="00A2020A"/>
    <w:rsid w:val="00A20360"/>
    <w:rsid w:val="00A203A5"/>
    <w:rsid w:val="00A20435"/>
    <w:rsid w:val="00A2049F"/>
    <w:rsid w:val="00A20631"/>
    <w:rsid w:val="00A20687"/>
    <w:rsid w:val="00A20717"/>
    <w:rsid w:val="00A2071D"/>
    <w:rsid w:val="00A207BA"/>
    <w:rsid w:val="00A20A0C"/>
    <w:rsid w:val="00A20A24"/>
    <w:rsid w:val="00A20A6A"/>
    <w:rsid w:val="00A20A83"/>
    <w:rsid w:val="00A20B94"/>
    <w:rsid w:val="00A20BEB"/>
    <w:rsid w:val="00A20C86"/>
    <w:rsid w:val="00A20D05"/>
    <w:rsid w:val="00A20DD4"/>
    <w:rsid w:val="00A20E0A"/>
    <w:rsid w:val="00A20E29"/>
    <w:rsid w:val="00A20EDB"/>
    <w:rsid w:val="00A20F20"/>
    <w:rsid w:val="00A210F4"/>
    <w:rsid w:val="00A21238"/>
    <w:rsid w:val="00A212A2"/>
    <w:rsid w:val="00A212B4"/>
    <w:rsid w:val="00A21324"/>
    <w:rsid w:val="00A21388"/>
    <w:rsid w:val="00A214D5"/>
    <w:rsid w:val="00A2150D"/>
    <w:rsid w:val="00A21883"/>
    <w:rsid w:val="00A2199E"/>
    <w:rsid w:val="00A219AE"/>
    <w:rsid w:val="00A219CD"/>
    <w:rsid w:val="00A219FA"/>
    <w:rsid w:val="00A21AE0"/>
    <w:rsid w:val="00A21C60"/>
    <w:rsid w:val="00A21FDD"/>
    <w:rsid w:val="00A22057"/>
    <w:rsid w:val="00A2206E"/>
    <w:rsid w:val="00A221E4"/>
    <w:rsid w:val="00A222A8"/>
    <w:rsid w:val="00A2236A"/>
    <w:rsid w:val="00A22417"/>
    <w:rsid w:val="00A22481"/>
    <w:rsid w:val="00A225B9"/>
    <w:rsid w:val="00A225FE"/>
    <w:rsid w:val="00A22612"/>
    <w:rsid w:val="00A22776"/>
    <w:rsid w:val="00A227C1"/>
    <w:rsid w:val="00A227CB"/>
    <w:rsid w:val="00A2280D"/>
    <w:rsid w:val="00A228A2"/>
    <w:rsid w:val="00A229EC"/>
    <w:rsid w:val="00A22A06"/>
    <w:rsid w:val="00A22A08"/>
    <w:rsid w:val="00A22A72"/>
    <w:rsid w:val="00A22C2C"/>
    <w:rsid w:val="00A22E49"/>
    <w:rsid w:val="00A22F48"/>
    <w:rsid w:val="00A22F5A"/>
    <w:rsid w:val="00A22FD5"/>
    <w:rsid w:val="00A230C9"/>
    <w:rsid w:val="00A230DC"/>
    <w:rsid w:val="00A23246"/>
    <w:rsid w:val="00A23682"/>
    <w:rsid w:val="00A23691"/>
    <w:rsid w:val="00A23741"/>
    <w:rsid w:val="00A2378A"/>
    <w:rsid w:val="00A23809"/>
    <w:rsid w:val="00A238D8"/>
    <w:rsid w:val="00A23A27"/>
    <w:rsid w:val="00A23AAF"/>
    <w:rsid w:val="00A23B19"/>
    <w:rsid w:val="00A23F0F"/>
    <w:rsid w:val="00A23F8B"/>
    <w:rsid w:val="00A241BB"/>
    <w:rsid w:val="00A242B2"/>
    <w:rsid w:val="00A2437D"/>
    <w:rsid w:val="00A244E8"/>
    <w:rsid w:val="00A24681"/>
    <w:rsid w:val="00A24727"/>
    <w:rsid w:val="00A2496C"/>
    <w:rsid w:val="00A249D3"/>
    <w:rsid w:val="00A24A87"/>
    <w:rsid w:val="00A24B28"/>
    <w:rsid w:val="00A24B9A"/>
    <w:rsid w:val="00A24BE2"/>
    <w:rsid w:val="00A24E03"/>
    <w:rsid w:val="00A24F08"/>
    <w:rsid w:val="00A24F14"/>
    <w:rsid w:val="00A24F90"/>
    <w:rsid w:val="00A25002"/>
    <w:rsid w:val="00A250F8"/>
    <w:rsid w:val="00A25105"/>
    <w:rsid w:val="00A25293"/>
    <w:rsid w:val="00A2529D"/>
    <w:rsid w:val="00A252AD"/>
    <w:rsid w:val="00A252AF"/>
    <w:rsid w:val="00A25328"/>
    <w:rsid w:val="00A25510"/>
    <w:rsid w:val="00A255C0"/>
    <w:rsid w:val="00A25698"/>
    <w:rsid w:val="00A25756"/>
    <w:rsid w:val="00A25956"/>
    <w:rsid w:val="00A259FA"/>
    <w:rsid w:val="00A25DD5"/>
    <w:rsid w:val="00A25E21"/>
    <w:rsid w:val="00A25E83"/>
    <w:rsid w:val="00A262AF"/>
    <w:rsid w:val="00A263DA"/>
    <w:rsid w:val="00A26412"/>
    <w:rsid w:val="00A2643A"/>
    <w:rsid w:val="00A26690"/>
    <w:rsid w:val="00A266AD"/>
    <w:rsid w:val="00A266B9"/>
    <w:rsid w:val="00A26979"/>
    <w:rsid w:val="00A26A08"/>
    <w:rsid w:val="00A26ABF"/>
    <w:rsid w:val="00A26B43"/>
    <w:rsid w:val="00A26B8B"/>
    <w:rsid w:val="00A26C2D"/>
    <w:rsid w:val="00A26C6B"/>
    <w:rsid w:val="00A26CD4"/>
    <w:rsid w:val="00A26D86"/>
    <w:rsid w:val="00A26F6A"/>
    <w:rsid w:val="00A26FC0"/>
    <w:rsid w:val="00A27111"/>
    <w:rsid w:val="00A27151"/>
    <w:rsid w:val="00A2717C"/>
    <w:rsid w:val="00A2720F"/>
    <w:rsid w:val="00A27211"/>
    <w:rsid w:val="00A2723B"/>
    <w:rsid w:val="00A27420"/>
    <w:rsid w:val="00A27474"/>
    <w:rsid w:val="00A274DB"/>
    <w:rsid w:val="00A27535"/>
    <w:rsid w:val="00A27565"/>
    <w:rsid w:val="00A2766F"/>
    <w:rsid w:val="00A279BE"/>
    <w:rsid w:val="00A279DF"/>
    <w:rsid w:val="00A27A5D"/>
    <w:rsid w:val="00A27AA5"/>
    <w:rsid w:val="00A27B00"/>
    <w:rsid w:val="00A27B15"/>
    <w:rsid w:val="00A27B16"/>
    <w:rsid w:val="00A27C7B"/>
    <w:rsid w:val="00A27CB9"/>
    <w:rsid w:val="00A27CEC"/>
    <w:rsid w:val="00A27DE3"/>
    <w:rsid w:val="00A27E10"/>
    <w:rsid w:val="00A27ED1"/>
    <w:rsid w:val="00A27FEE"/>
    <w:rsid w:val="00A300B2"/>
    <w:rsid w:val="00A30176"/>
    <w:rsid w:val="00A30210"/>
    <w:rsid w:val="00A302F2"/>
    <w:rsid w:val="00A30528"/>
    <w:rsid w:val="00A305F9"/>
    <w:rsid w:val="00A30602"/>
    <w:rsid w:val="00A30635"/>
    <w:rsid w:val="00A30789"/>
    <w:rsid w:val="00A307E8"/>
    <w:rsid w:val="00A30828"/>
    <w:rsid w:val="00A30935"/>
    <w:rsid w:val="00A30AF7"/>
    <w:rsid w:val="00A30AF8"/>
    <w:rsid w:val="00A30C67"/>
    <w:rsid w:val="00A30F6E"/>
    <w:rsid w:val="00A30FC2"/>
    <w:rsid w:val="00A30FCB"/>
    <w:rsid w:val="00A30FE6"/>
    <w:rsid w:val="00A3106E"/>
    <w:rsid w:val="00A3107E"/>
    <w:rsid w:val="00A3122F"/>
    <w:rsid w:val="00A31231"/>
    <w:rsid w:val="00A31283"/>
    <w:rsid w:val="00A313D9"/>
    <w:rsid w:val="00A31475"/>
    <w:rsid w:val="00A314C6"/>
    <w:rsid w:val="00A31668"/>
    <w:rsid w:val="00A31679"/>
    <w:rsid w:val="00A317F5"/>
    <w:rsid w:val="00A31A19"/>
    <w:rsid w:val="00A31A83"/>
    <w:rsid w:val="00A31B46"/>
    <w:rsid w:val="00A31C23"/>
    <w:rsid w:val="00A31D0E"/>
    <w:rsid w:val="00A31DB7"/>
    <w:rsid w:val="00A31E91"/>
    <w:rsid w:val="00A31EBB"/>
    <w:rsid w:val="00A31EE3"/>
    <w:rsid w:val="00A31F1E"/>
    <w:rsid w:val="00A320FE"/>
    <w:rsid w:val="00A32171"/>
    <w:rsid w:val="00A321B9"/>
    <w:rsid w:val="00A3227D"/>
    <w:rsid w:val="00A3228D"/>
    <w:rsid w:val="00A322AC"/>
    <w:rsid w:val="00A32328"/>
    <w:rsid w:val="00A325EF"/>
    <w:rsid w:val="00A32614"/>
    <w:rsid w:val="00A32756"/>
    <w:rsid w:val="00A32875"/>
    <w:rsid w:val="00A32A65"/>
    <w:rsid w:val="00A32AEF"/>
    <w:rsid w:val="00A32AF8"/>
    <w:rsid w:val="00A32BE6"/>
    <w:rsid w:val="00A32C58"/>
    <w:rsid w:val="00A32E23"/>
    <w:rsid w:val="00A32EC9"/>
    <w:rsid w:val="00A3300D"/>
    <w:rsid w:val="00A3308C"/>
    <w:rsid w:val="00A330D7"/>
    <w:rsid w:val="00A3312A"/>
    <w:rsid w:val="00A33139"/>
    <w:rsid w:val="00A3348B"/>
    <w:rsid w:val="00A334E2"/>
    <w:rsid w:val="00A336AE"/>
    <w:rsid w:val="00A337C4"/>
    <w:rsid w:val="00A3385D"/>
    <w:rsid w:val="00A33893"/>
    <w:rsid w:val="00A33897"/>
    <w:rsid w:val="00A338AE"/>
    <w:rsid w:val="00A3393B"/>
    <w:rsid w:val="00A339E1"/>
    <w:rsid w:val="00A33B4A"/>
    <w:rsid w:val="00A33CAF"/>
    <w:rsid w:val="00A33D57"/>
    <w:rsid w:val="00A33D9C"/>
    <w:rsid w:val="00A33F36"/>
    <w:rsid w:val="00A33FDB"/>
    <w:rsid w:val="00A33FE0"/>
    <w:rsid w:val="00A34043"/>
    <w:rsid w:val="00A340BE"/>
    <w:rsid w:val="00A34101"/>
    <w:rsid w:val="00A34204"/>
    <w:rsid w:val="00A3427B"/>
    <w:rsid w:val="00A343F6"/>
    <w:rsid w:val="00A34561"/>
    <w:rsid w:val="00A345FD"/>
    <w:rsid w:val="00A3484F"/>
    <w:rsid w:val="00A348BF"/>
    <w:rsid w:val="00A3490C"/>
    <w:rsid w:val="00A3491A"/>
    <w:rsid w:val="00A349A2"/>
    <w:rsid w:val="00A34AEB"/>
    <w:rsid w:val="00A34CA0"/>
    <w:rsid w:val="00A34CE8"/>
    <w:rsid w:val="00A34D38"/>
    <w:rsid w:val="00A34DBE"/>
    <w:rsid w:val="00A34E96"/>
    <w:rsid w:val="00A34F3C"/>
    <w:rsid w:val="00A34F8A"/>
    <w:rsid w:val="00A35191"/>
    <w:rsid w:val="00A351FE"/>
    <w:rsid w:val="00A352E8"/>
    <w:rsid w:val="00A35326"/>
    <w:rsid w:val="00A3557F"/>
    <w:rsid w:val="00A3558A"/>
    <w:rsid w:val="00A355AB"/>
    <w:rsid w:val="00A35628"/>
    <w:rsid w:val="00A35690"/>
    <w:rsid w:val="00A35758"/>
    <w:rsid w:val="00A358FB"/>
    <w:rsid w:val="00A359BC"/>
    <w:rsid w:val="00A359C0"/>
    <w:rsid w:val="00A35A09"/>
    <w:rsid w:val="00A35B76"/>
    <w:rsid w:val="00A35CFF"/>
    <w:rsid w:val="00A35D0D"/>
    <w:rsid w:val="00A35D97"/>
    <w:rsid w:val="00A35DB2"/>
    <w:rsid w:val="00A35F94"/>
    <w:rsid w:val="00A360FC"/>
    <w:rsid w:val="00A361D8"/>
    <w:rsid w:val="00A36295"/>
    <w:rsid w:val="00A363FF"/>
    <w:rsid w:val="00A36467"/>
    <w:rsid w:val="00A365E2"/>
    <w:rsid w:val="00A36631"/>
    <w:rsid w:val="00A366E2"/>
    <w:rsid w:val="00A3677A"/>
    <w:rsid w:val="00A36911"/>
    <w:rsid w:val="00A36B8D"/>
    <w:rsid w:val="00A36CD2"/>
    <w:rsid w:val="00A36E13"/>
    <w:rsid w:val="00A36FD2"/>
    <w:rsid w:val="00A3708A"/>
    <w:rsid w:val="00A3717B"/>
    <w:rsid w:val="00A37191"/>
    <w:rsid w:val="00A371FB"/>
    <w:rsid w:val="00A3728F"/>
    <w:rsid w:val="00A3729E"/>
    <w:rsid w:val="00A372AD"/>
    <w:rsid w:val="00A37411"/>
    <w:rsid w:val="00A3742B"/>
    <w:rsid w:val="00A3748C"/>
    <w:rsid w:val="00A376AE"/>
    <w:rsid w:val="00A376ED"/>
    <w:rsid w:val="00A37704"/>
    <w:rsid w:val="00A378C8"/>
    <w:rsid w:val="00A37909"/>
    <w:rsid w:val="00A37C98"/>
    <w:rsid w:val="00A37F33"/>
    <w:rsid w:val="00A37F38"/>
    <w:rsid w:val="00A37F47"/>
    <w:rsid w:val="00A400E6"/>
    <w:rsid w:val="00A40221"/>
    <w:rsid w:val="00A40322"/>
    <w:rsid w:val="00A4037F"/>
    <w:rsid w:val="00A40402"/>
    <w:rsid w:val="00A40477"/>
    <w:rsid w:val="00A40497"/>
    <w:rsid w:val="00A405D3"/>
    <w:rsid w:val="00A4060C"/>
    <w:rsid w:val="00A40771"/>
    <w:rsid w:val="00A409FE"/>
    <w:rsid w:val="00A40B81"/>
    <w:rsid w:val="00A40BAC"/>
    <w:rsid w:val="00A40D76"/>
    <w:rsid w:val="00A40DE5"/>
    <w:rsid w:val="00A41020"/>
    <w:rsid w:val="00A410D5"/>
    <w:rsid w:val="00A41382"/>
    <w:rsid w:val="00A41392"/>
    <w:rsid w:val="00A413D6"/>
    <w:rsid w:val="00A413DF"/>
    <w:rsid w:val="00A414FD"/>
    <w:rsid w:val="00A415FB"/>
    <w:rsid w:val="00A4165E"/>
    <w:rsid w:val="00A41842"/>
    <w:rsid w:val="00A419CE"/>
    <w:rsid w:val="00A41C12"/>
    <w:rsid w:val="00A41D51"/>
    <w:rsid w:val="00A41DED"/>
    <w:rsid w:val="00A41E37"/>
    <w:rsid w:val="00A41E69"/>
    <w:rsid w:val="00A41E91"/>
    <w:rsid w:val="00A41FD8"/>
    <w:rsid w:val="00A41FFF"/>
    <w:rsid w:val="00A42135"/>
    <w:rsid w:val="00A42259"/>
    <w:rsid w:val="00A422EC"/>
    <w:rsid w:val="00A422FE"/>
    <w:rsid w:val="00A4251A"/>
    <w:rsid w:val="00A4251F"/>
    <w:rsid w:val="00A42570"/>
    <w:rsid w:val="00A4258A"/>
    <w:rsid w:val="00A425E2"/>
    <w:rsid w:val="00A42955"/>
    <w:rsid w:val="00A42B5D"/>
    <w:rsid w:val="00A42BE2"/>
    <w:rsid w:val="00A42BF9"/>
    <w:rsid w:val="00A42C3E"/>
    <w:rsid w:val="00A42D07"/>
    <w:rsid w:val="00A42F15"/>
    <w:rsid w:val="00A42FB8"/>
    <w:rsid w:val="00A43184"/>
    <w:rsid w:val="00A431A9"/>
    <w:rsid w:val="00A432BE"/>
    <w:rsid w:val="00A43401"/>
    <w:rsid w:val="00A434DE"/>
    <w:rsid w:val="00A4358F"/>
    <w:rsid w:val="00A43676"/>
    <w:rsid w:val="00A43677"/>
    <w:rsid w:val="00A4371D"/>
    <w:rsid w:val="00A4374A"/>
    <w:rsid w:val="00A438BA"/>
    <w:rsid w:val="00A43922"/>
    <w:rsid w:val="00A439CB"/>
    <w:rsid w:val="00A43AFD"/>
    <w:rsid w:val="00A43B18"/>
    <w:rsid w:val="00A43B66"/>
    <w:rsid w:val="00A43BA2"/>
    <w:rsid w:val="00A43D71"/>
    <w:rsid w:val="00A43E8C"/>
    <w:rsid w:val="00A44155"/>
    <w:rsid w:val="00A44232"/>
    <w:rsid w:val="00A445F5"/>
    <w:rsid w:val="00A44793"/>
    <w:rsid w:val="00A4479A"/>
    <w:rsid w:val="00A4482E"/>
    <w:rsid w:val="00A449E3"/>
    <w:rsid w:val="00A44A7D"/>
    <w:rsid w:val="00A44AA6"/>
    <w:rsid w:val="00A44B59"/>
    <w:rsid w:val="00A44B66"/>
    <w:rsid w:val="00A44C56"/>
    <w:rsid w:val="00A44E96"/>
    <w:rsid w:val="00A44FC5"/>
    <w:rsid w:val="00A44FCD"/>
    <w:rsid w:val="00A44FEE"/>
    <w:rsid w:val="00A45003"/>
    <w:rsid w:val="00A45006"/>
    <w:rsid w:val="00A45139"/>
    <w:rsid w:val="00A45147"/>
    <w:rsid w:val="00A4525C"/>
    <w:rsid w:val="00A452E5"/>
    <w:rsid w:val="00A45361"/>
    <w:rsid w:val="00A45440"/>
    <w:rsid w:val="00A45490"/>
    <w:rsid w:val="00A454C0"/>
    <w:rsid w:val="00A454F6"/>
    <w:rsid w:val="00A45577"/>
    <w:rsid w:val="00A4562D"/>
    <w:rsid w:val="00A456DC"/>
    <w:rsid w:val="00A4578E"/>
    <w:rsid w:val="00A457BD"/>
    <w:rsid w:val="00A45843"/>
    <w:rsid w:val="00A4584A"/>
    <w:rsid w:val="00A45B16"/>
    <w:rsid w:val="00A45CE6"/>
    <w:rsid w:val="00A45D9A"/>
    <w:rsid w:val="00A45E2F"/>
    <w:rsid w:val="00A45F7A"/>
    <w:rsid w:val="00A462C2"/>
    <w:rsid w:val="00A462E0"/>
    <w:rsid w:val="00A46349"/>
    <w:rsid w:val="00A46402"/>
    <w:rsid w:val="00A46510"/>
    <w:rsid w:val="00A4682C"/>
    <w:rsid w:val="00A46932"/>
    <w:rsid w:val="00A46B44"/>
    <w:rsid w:val="00A46B48"/>
    <w:rsid w:val="00A46B5B"/>
    <w:rsid w:val="00A46BC9"/>
    <w:rsid w:val="00A46BCD"/>
    <w:rsid w:val="00A46C11"/>
    <w:rsid w:val="00A46CCD"/>
    <w:rsid w:val="00A46D96"/>
    <w:rsid w:val="00A46D99"/>
    <w:rsid w:val="00A46EB1"/>
    <w:rsid w:val="00A46F53"/>
    <w:rsid w:val="00A46FB6"/>
    <w:rsid w:val="00A46FB7"/>
    <w:rsid w:val="00A47072"/>
    <w:rsid w:val="00A4713C"/>
    <w:rsid w:val="00A471F4"/>
    <w:rsid w:val="00A47378"/>
    <w:rsid w:val="00A474F4"/>
    <w:rsid w:val="00A4755D"/>
    <w:rsid w:val="00A475A1"/>
    <w:rsid w:val="00A475D1"/>
    <w:rsid w:val="00A47778"/>
    <w:rsid w:val="00A47A0C"/>
    <w:rsid w:val="00A47C16"/>
    <w:rsid w:val="00A47DD2"/>
    <w:rsid w:val="00A47DF5"/>
    <w:rsid w:val="00A502D5"/>
    <w:rsid w:val="00A50395"/>
    <w:rsid w:val="00A5048E"/>
    <w:rsid w:val="00A504AA"/>
    <w:rsid w:val="00A504CC"/>
    <w:rsid w:val="00A5056D"/>
    <w:rsid w:val="00A50656"/>
    <w:rsid w:val="00A5065C"/>
    <w:rsid w:val="00A50716"/>
    <w:rsid w:val="00A50758"/>
    <w:rsid w:val="00A5082B"/>
    <w:rsid w:val="00A508C6"/>
    <w:rsid w:val="00A509C0"/>
    <w:rsid w:val="00A50AC5"/>
    <w:rsid w:val="00A50B9B"/>
    <w:rsid w:val="00A50EB1"/>
    <w:rsid w:val="00A50EFA"/>
    <w:rsid w:val="00A50F16"/>
    <w:rsid w:val="00A50FDD"/>
    <w:rsid w:val="00A51003"/>
    <w:rsid w:val="00A51019"/>
    <w:rsid w:val="00A510E2"/>
    <w:rsid w:val="00A51159"/>
    <w:rsid w:val="00A51278"/>
    <w:rsid w:val="00A512BA"/>
    <w:rsid w:val="00A51330"/>
    <w:rsid w:val="00A51361"/>
    <w:rsid w:val="00A51398"/>
    <w:rsid w:val="00A51505"/>
    <w:rsid w:val="00A516C8"/>
    <w:rsid w:val="00A516D9"/>
    <w:rsid w:val="00A5171B"/>
    <w:rsid w:val="00A51765"/>
    <w:rsid w:val="00A5179F"/>
    <w:rsid w:val="00A51AB2"/>
    <w:rsid w:val="00A51BA4"/>
    <w:rsid w:val="00A51CF0"/>
    <w:rsid w:val="00A51D0D"/>
    <w:rsid w:val="00A51DCF"/>
    <w:rsid w:val="00A51E3D"/>
    <w:rsid w:val="00A5201A"/>
    <w:rsid w:val="00A520B4"/>
    <w:rsid w:val="00A522AD"/>
    <w:rsid w:val="00A522EC"/>
    <w:rsid w:val="00A52303"/>
    <w:rsid w:val="00A52366"/>
    <w:rsid w:val="00A523EE"/>
    <w:rsid w:val="00A52406"/>
    <w:rsid w:val="00A52420"/>
    <w:rsid w:val="00A52488"/>
    <w:rsid w:val="00A525B1"/>
    <w:rsid w:val="00A525B4"/>
    <w:rsid w:val="00A525BD"/>
    <w:rsid w:val="00A52686"/>
    <w:rsid w:val="00A5280D"/>
    <w:rsid w:val="00A52893"/>
    <w:rsid w:val="00A528C3"/>
    <w:rsid w:val="00A528DE"/>
    <w:rsid w:val="00A52938"/>
    <w:rsid w:val="00A52981"/>
    <w:rsid w:val="00A52A47"/>
    <w:rsid w:val="00A52B7D"/>
    <w:rsid w:val="00A52B8D"/>
    <w:rsid w:val="00A52C7F"/>
    <w:rsid w:val="00A52D22"/>
    <w:rsid w:val="00A52F62"/>
    <w:rsid w:val="00A52FD6"/>
    <w:rsid w:val="00A53042"/>
    <w:rsid w:val="00A5313A"/>
    <w:rsid w:val="00A53146"/>
    <w:rsid w:val="00A53428"/>
    <w:rsid w:val="00A5360B"/>
    <w:rsid w:val="00A537F8"/>
    <w:rsid w:val="00A53831"/>
    <w:rsid w:val="00A5395A"/>
    <w:rsid w:val="00A5397C"/>
    <w:rsid w:val="00A53A01"/>
    <w:rsid w:val="00A53BDE"/>
    <w:rsid w:val="00A53CD9"/>
    <w:rsid w:val="00A53E93"/>
    <w:rsid w:val="00A53F84"/>
    <w:rsid w:val="00A540BF"/>
    <w:rsid w:val="00A541ED"/>
    <w:rsid w:val="00A54207"/>
    <w:rsid w:val="00A54356"/>
    <w:rsid w:val="00A54362"/>
    <w:rsid w:val="00A5440A"/>
    <w:rsid w:val="00A54449"/>
    <w:rsid w:val="00A544BE"/>
    <w:rsid w:val="00A5454A"/>
    <w:rsid w:val="00A545AF"/>
    <w:rsid w:val="00A545B3"/>
    <w:rsid w:val="00A545F6"/>
    <w:rsid w:val="00A5471B"/>
    <w:rsid w:val="00A548A4"/>
    <w:rsid w:val="00A548F5"/>
    <w:rsid w:val="00A54A05"/>
    <w:rsid w:val="00A54B43"/>
    <w:rsid w:val="00A54C2C"/>
    <w:rsid w:val="00A54CCC"/>
    <w:rsid w:val="00A54D36"/>
    <w:rsid w:val="00A54D70"/>
    <w:rsid w:val="00A54FE5"/>
    <w:rsid w:val="00A55078"/>
    <w:rsid w:val="00A55124"/>
    <w:rsid w:val="00A551F6"/>
    <w:rsid w:val="00A5522C"/>
    <w:rsid w:val="00A5537D"/>
    <w:rsid w:val="00A55486"/>
    <w:rsid w:val="00A55539"/>
    <w:rsid w:val="00A55567"/>
    <w:rsid w:val="00A5559E"/>
    <w:rsid w:val="00A555A0"/>
    <w:rsid w:val="00A55751"/>
    <w:rsid w:val="00A557DD"/>
    <w:rsid w:val="00A5583A"/>
    <w:rsid w:val="00A558CD"/>
    <w:rsid w:val="00A55A00"/>
    <w:rsid w:val="00A55B70"/>
    <w:rsid w:val="00A55F08"/>
    <w:rsid w:val="00A55F28"/>
    <w:rsid w:val="00A55FA4"/>
    <w:rsid w:val="00A56027"/>
    <w:rsid w:val="00A56059"/>
    <w:rsid w:val="00A5608A"/>
    <w:rsid w:val="00A56093"/>
    <w:rsid w:val="00A560CC"/>
    <w:rsid w:val="00A56127"/>
    <w:rsid w:val="00A5616C"/>
    <w:rsid w:val="00A562F5"/>
    <w:rsid w:val="00A5637A"/>
    <w:rsid w:val="00A563B7"/>
    <w:rsid w:val="00A563C1"/>
    <w:rsid w:val="00A564D8"/>
    <w:rsid w:val="00A565C7"/>
    <w:rsid w:val="00A565EA"/>
    <w:rsid w:val="00A56708"/>
    <w:rsid w:val="00A5671C"/>
    <w:rsid w:val="00A56779"/>
    <w:rsid w:val="00A56830"/>
    <w:rsid w:val="00A568F2"/>
    <w:rsid w:val="00A56976"/>
    <w:rsid w:val="00A56A3D"/>
    <w:rsid w:val="00A56C6E"/>
    <w:rsid w:val="00A56D7D"/>
    <w:rsid w:val="00A56E61"/>
    <w:rsid w:val="00A56F08"/>
    <w:rsid w:val="00A5719D"/>
    <w:rsid w:val="00A57240"/>
    <w:rsid w:val="00A572AB"/>
    <w:rsid w:val="00A574F2"/>
    <w:rsid w:val="00A57615"/>
    <w:rsid w:val="00A5772C"/>
    <w:rsid w:val="00A5788B"/>
    <w:rsid w:val="00A5789C"/>
    <w:rsid w:val="00A57AF3"/>
    <w:rsid w:val="00A57BA1"/>
    <w:rsid w:val="00A57CCE"/>
    <w:rsid w:val="00A57DF3"/>
    <w:rsid w:val="00A57E21"/>
    <w:rsid w:val="00A600B6"/>
    <w:rsid w:val="00A6012C"/>
    <w:rsid w:val="00A60448"/>
    <w:rsid w:val="00A6052F"/>
    <w:rsid w:val="00A6064A"/>
    <w:rsid w:val="00A606B1"/>
    <w:rsid w:val="00A60774"/>
    <w:rsid w:val="00A60876"/>
    <w:rsid w:val="00A608B6"/>
    <w:rsid w:val="00A608C1"/>
    <w:rsid w:val="00A608FB"/>
    <w:rsid w:val="00A60A80"/>
    <w:rsid w:val="00A60A83"/>
    <w:rsid w:val="00A60D06"/>
    <w:rsid w:val="00A60E4D"/>
    <w:rsid w:val="00A6121D"/>
    <w:rsid w:val="00A612A5"/>
    <w:rsid w:val="00A613C2"/>
    <w:rsid w:val="00A6143E"/>
    <w:rsid w:val="00A61699"/>
    <w:rsid w:val="00A616D3"/>
    <w:rsid w:val="00A61712"/>
    <w:rsid w:val="00A61B48"/>
    <w:rsid w:val="00A61C9E"/>
    <w:rsid w:val="00A61F24"/>
    <w:rsid w:val="00A62008"/>
    <w:rsid w:val="00A62045"/>
    <w:rsid w:val="00A620AD"/>
    <w:rsid w:val="00A622FF"/>
    <w:rsid w:val="00A6239F"/>
    <w:rsid w:val="00A623AA"/>
    <w:rsid w:val="00A62511"/>
    <w:rsid w:val="00A625FD"/>
    <w:rsid w:val="00A6269A"/>
    <w:rsid w:val="00A626FA"/>
    <w:rsid w:val="00A62752"/>
    <w:rsid w:val="00A6285F"/>
    <w:rsid w:val="00A6295A"/>
    <w:rsid w:val="00A62ADF"/>
    <w:rsid w:val="00A62EF1"/>
    <w:rsid w:val="00A62F45"/>
    <w:rsid w:val="00A6312A"/>
    <w:rsid w:val="00A6353C"/>
    <w:rsid w:val="00A63545"/>
    <w:rsid w:val="00A63558"/>
    <w:rsid w:val="00A63592"/>
    <w:rsid w:val="00A63612"/>
    <w:rsid w:val="00A63649"/>
    <w:rsid w:val="00A636B3"/>
    <w:rsid w:val="00A636D7"/>
    <w:rsid w:val="00A636F7"/>
    <w:rsid w:val="00A63735"/>
    <w:rsid w:val="00A639F9"/>
    <w:rsid w:val="00A63A3E"/>
    <w:rsid w:val="00A63AC3"/>
    <w:rsid w:val="00A63E0A"/>
    <w:rsid w:val="00A63FE6"/>
    <w:rsid w:val="00A6408D"/>
    <w:rsid w:val="00A640A6"/>
    <w:rsid w:val="00A64100"/>
    <w:rsid w:val="00A64137"/>
    <w:rsid w:val="00A642A4"/>
    <w:rsid w:val="00A642A6"/>
    <w:rsid w:val="00A642EA"/>
    <w:rsid w:val="00A642EB"/>
    <w:rsid w:val="00A6430D"/>
    <w:rsid w:val="00A64356"/>
    <w:rsid w:val="00A643CA"/>
    <w:rsid w:val="00A645D0"/>
    <w:rsid w:val="00A64966"/>
    <w:rsid w:val="00A649D4"/>
    <w:rsid w:val="00A64B8D"/>
    <w:rsid w:val="00A64BE1"/>
    <w:rsid w:val="00A64C38"/>
    <w:rsid w:val="00A64CB0"/>
    <w:rsid w:val="00A64CB4"/>
    <w:rsid w:val="00A64CEE"/>
    <w:rsid w:val="00A64D1C"/>
    <w:rsid w:val="00A64D55"/>
    <w:rsid w:val="00A64DA9"/>
    <w:rsid w:val="00A64E41"/>
    <w:rsid w:val="00A64E52"/>
    <w:rsid w:val="00A64E99"/>
    <w:rsid w:val="00A64ED2"/>
    <w:rsid w:val="00A64FA7"/>
    <w:rsid w:val="00A651F8"/>
    <w:rsid w:val="00A65255"/>
    <w:rsid w:val="00A652CD"/>
    <w:rsid w:val="00A65346"/>
    <w:rsid w:val="00A65358"/>
    <w:rsid w:val="00A65365"/>
    <w:rsid w:val="00A653A1"/>
    <w:rsid w:val="00A656DA"/>
    <w:rsid w:val="00A656E4"/>
    <w:rsid w:val="00A65712"/>
    <w:rsid w:val="00A65715"/>
    <w:rsid w:val="00A6575C"/>
    <w:rsid w:val="00A65827"/>
    <w:rsid w:val="00A65867"/>
    <w:rsid w:val="00A65982"/>
    <w:rsid w:val="00A65AA2"/>
    <w:rsid w:val="00A65C26"/>
    <w:rsid w:val="00A65C28"/>
    <w:rsid w:val="00A65D37"/>
    <w:rsid w:val="00A65DA0"/>
    <w:rsid w:val="00A661CA"/>
    <w:rsid w:val="00A6620E"/>
    <w:rsid w:val="00A66451"/>
    <w:rsid w:val="00A664F0"/>
    <w:rsid w:val="00A66520"/>
    <w:rsid w:val="00A66705"/>
    <w:rsid w:val="00A66772"/>
    <w:rsid w:val="00A66979"/>
    <w:rsid w:val="00A66AE8"/>
    <w:rsid w:val="00A66B2E"/>
    <w:rsid w:val="00A66B34"/>
    <w:rsid w:val="00A66B41"/>
    <w:rsid w:val="00A66BCA"/>
    <w:rsid w:val="00A66C32"/>
    <w:rsid w:val="00A66D1E"/>
    <w:rsid w:val="00A66D62"/>
    <w:rsid w:val="00A67099"/>
    <w:rsid w:val="00A672E9"/>
    <w:rsid w:val="00A674A6"/>
    <w:rsid w:val="00A675AA"/>
    <w:rsid w:val="00A6767C"/>
    <w:rsid w:val="00A67793"/>
    <w:rsid w:val="00A677DC"/>
    <w:rsid w:val="00A679DB"/>
    <w:rsid w:val="00A67C89"/>
    <w:rsid w:val="00A67D00"/>
    <w:rsid w:val="00A67D1A"/>
    <w:rsid w:val="00A67E05"/>
    <w:rsid w:val="00A67E2E"/>
    <w:rsid w:val="00A70060"/>
    <w:rsid w:val="00A701F2"/>
    <w:rsid w:val="00A70221"/>
    <w:rsid w:val="00A7023C"/>
    <w:rsid w:val="00A70252"/>
    <w:rsid w:val="00A70469"/>
    <w:rsid w:val="00A70595"/>
    <w:rsid w:val="00A705EC"/>
    <w:rsid w:val="00A70606"/>
    <w:rsid w:val="00A70641"/>
    <w:rsid w:val="00A70838"/>
    <w:rsid w:val="00A70903"/>
    <w:rsid w:val="00A70A72"/>
    <w:rsid w:val="00A70AC6"/>
    <w:rsid w:val="00A70B7F"/>
    <w:rsid w:val="00A70CA0"/>
    <w:rsid w:val="00A70CA2"/>
    <w:rsid w:val="00A70D15"/>
    <w:rsid w:val="00A70DD3"/>
    <w:rsid w:val="00A7144B"/>
    <w:rsid w:val="00A714A4"/>
    <w:rsid w:val="00A714D5"/>
    <w:rsid w:val="00A716CF"/>
    <w:rsid w:val="00A7176E"/>
    <w:rsid w:val="00A718B6"/>
    <w:rsid w:val="00A718CC"/>
    <w:rsid w:val="00A719DA"/>
    <w:rsid w:val="00A719DD"/>
    <w:rsid w:val="00A71DD9"/>
    <w:rsid w:val="00A7207A"/>
    <w:rsid w:val="00A720B8"/>
    <w:rsid w:val="00A720D4"/>
    <w:rsid w:val="00A723CF"/>
    <w:rsid w:val="00A724A1"/>
    <w:rsid w:val="00A724E1"/>
    <w:rsid w:val="00A72561"/>
    <w:rsid w:val="00A7260E"/>
    <w:rsid w:val="00A72634"/>
    <w:rsid w:val="00A72654"/>
    <w:rsid w:val="00A72968"/>
    <w:rsid w:val="00A729F6"/>
    <w:rsid w:val="00A72C70"/>
    <w:rsid w:val="00A72CF8"/>
    <w:rsid w:val="00A72E59"/>
    <w:rsid w:val="00A72F99"/>
    <w:rsid w:val="00A73054"/>
    <w:rsid w:val="00A73066"/>
    <w:rsid w:val="00A731A0"/>
    <w:rsid w:val="00A731B5"/>
    <w:rsid w:val="00A73291"/>
    <w:rsid w:val="00A732A2"/>
    <w:rsid w:val="00A732D0"/>
    <w:rsid w:val="00A7333D"/>
    <w:rsid w:val="00A73346"/>
    <w:rsid w:val="00A73352"/>
    <w:rsid w:val="00A733F7"/>
    <w:rsid w:val="00A734BF"/>
    <w:rsid w:val="00A7352F"/>
    <w:rsid w:val="00A736D5"/>
    <w:rsid w:val="00A736D6"/>
    <w:rsid w:val="00A737D5"/>
    <w:rsid w:val="00A7380F"/>
    <w:rsid w:val="00A738F1"/>
    <w:rsid w:val="00A7394E"/>
    <w:rsid w:val="00A739BC"/>
    <w:rsid w:val="00A73AF3"/>
    <w:rsid w:val="00A73B33"/>
    <w:rsid w:val="00A73BFD"/>
    <w:rsid w:val="00A73D44"/>
    <w:rsid w:val="00A73DAA"/>
    <w:rsid w:val="00A73DB6"/>
    <w:rsid w:val="00A73E3C"/>
    <w:rsid w:val="00A73EA2"/>
    <w:rsid w:val="00A74157"/>
    <w:rsid w:val="00A741F2"/>
    <w:rsid w:val="00A74223"/>
    <w:rsid w:val="00A7430A"/>
    <w:rsid w:val="00A743B7"/>
    <w:rsid w:val="00A744CB"/>
    <w:rsid w:val="00A74560"/>
    <w:rsid w:val="00A74571"/>
    <w:rsid w:val="00A745C1"/>
    <w:rsid w:val="00A745CD"/>
    <w:rsid w:val="00A74659"/>
    <w:rsid w:val="00A7470E"/>
    <w:rsid w:val="00A7472B"/>
    <w:rsid w:val="00A74741"/>
    <w:rsid w:val="00A74791"/>
    <w:rsid w:val="00A74871"/>
    <w:rsid w:val="00A748A8"/>
    <w:rsid w:val="00A7496B"/>
    <w:rsid w:val="00A74995"/>
    <w:rsid w:val="00A749CE"/>
    <w:rsid w:val="00A74A7A"/>
    <w:rsid w:val="00A74B68"/>
    <w:rsid w:val="00A74E70"/>
    <w:rsid w:val="00A74ED6"/>
    <w:rsid w:val="00A74F6E"/>
    <w:rsid w:val="00A74F73"/>
    <w:rsid w:val="00A74FD8"/>
    <w:rsid w:val="00A750CE"/>
    <w:rsid w:val="00A75255"/>
    <w:rsid w:val="00A75415"/>
    <w:rsid w:val="00A75437"/>
    <w:rsid w:val="00A75716"/>
    <w:rsid w:val="00A75906"/>
    <w:rsid w:val="00A75907"/>
    <w:rsid w:val="00A759A5"/>
    <w:rsid w:val="00A75A49"/>
    <w:rsid w:val="00A75B6E"/>
    <w:rsid w:val="00A75C8B"/>
    <w:rsid w:val="00A75CFB"/>
    <w:rsid w:val="00A75F70"/>
    <w:rsid w:val="00A76013"/>
    <w:rsid w:val="00A76073"/>
    <w:rsid w:val="00A76090"/>
    <w:rsid w:val="00A76152"/>
    <w:rsid w:val="00A7625A"/>
    <w:rsid w:val="00A762D6"/>
    <w:rsid w:val="00A763B4"/>
    <w:rsid w:val="00A764A9"/>
    <w:rsid w:val="00A765DD"/>
    <w:rsid w:val="00A76651"/>
    <w:rsid w:val="00A7671F"/>
    <w:rsid w:val="00A7673E"/>
    <w:rsid w:val="00A7673F"/>
    <w:rsid w:val="00A76A0E"/>
    <w:rsid w:val="00A76BE6"/>
    <w:rsid w:val="00A76CC0"/>
    <w:rsid w:val="00A76CC4"/>
    <w:rsid w:val="00A76D11"/>
    <w:rsid w:val="00A76E76"/>
    <w:rsid w:val="00A76F3E"/>
    <w:rsid w:val="00A76FAC"/>
    <w:rsid w:val="00A77134"/>
    <w:rsid w:val="00A7718B"/>
    <w:rsid w:val="00A772F2"/>
    <w:rsid w:val="00A77497"/>
    <w:rsid w:val="00A77729"/>
    <w:rsid w:val="00A77782"/>
    <w:rsid w:val="00A777A6"/>
    <w:rsid w:val="00A77809"/>
    <w:rsid w:val="00A778EE"/>
    <w:rsid w:val="00A77960"/>
    <w:rsid w:val="00A779CD"/>
    <w:rsid w:val="00A77AA1"/>
    <w:rsid w:val="00A77C12"/>
    <w:rsid w:val="00A77C14"/>
    <w:rsid w:val="00A77D04"/>
    <w:rsid w:val="00A77F70"/>
    <w:rsid w:val="00A77F80"/>
    <w:rsid w:val="00A8009F"/>
    <w:rsid w:val="00A8010F"/>
    <w:rsid w:val="00A80114"/>
    <w:rsid w:val="00A8012F"/>
    <w:rsid w:val="00A80169"/>
    <w:rsid w:val="00A8038D"/>
    <w:rsid w:val="00A8039E"/>
    <w:rsid w:val="00A803E7"/>
    <w:rsid w:val="00A804B5"/>
    <w:rsid w:val="00A80604"/>
    <w:rsid w:val="00A807C6"/>
    <w:rsid w:val="00A80C5E"/>
    <w:rsid w:val="00A80C79"/>
    <w:rsid w:val="00A80C85"/>
    <w:rsid w:val="00A80CDD"/>
    <w:rsid w:val="00A80D11"/>
    <w:rsid w:val="00A80F68"/>
    <w:rsid w:val="00A80FDE"/>
    <w:rsid w:val="00A81317"/>
    <w:rsid w:val="00A814A6"/>
    <w:rsid w:val="00A81576"/>
    <w:rsid w:val="00A815F6"/>
    <w:rsid w:val="00A8161D"/>
    <w:rsid w:val="00A81786"/>
    <w:rsid w:val="00A819DB"/>
    <w:rsid w:val="00A819FC"/>
    <w:rsid w:val="00A81A84"/>
    <w:rsid w:val="00A81C3F"/>
    <w:rsid w:val="00A81DCC"/>
    <w:rsid w:val="00A8208D"/>
    <w:rsid w:val="00A82229"/>
    <w:rsid w:val="00A8223F"/>
    <w:rsid w:val="00A82251"/>
    <w:rsid w:val="00A8230A"/>
    <w:rsid w:val="00A82352"/>
    <w:rsid w:val="00A8255E"/>
    <w:rsid w:val="00A8271C"/>
    <w:rsid w:val="00A827FD"/>
    <w:rsid w:val="00A82844"/>
    <w:rsid w:val="00A82A43"/>
    <w:rsid w:val="00A82A52"/>
    <w:rsid w:val="00A82B97"/>
    <w:rsid w:val="00A82BF8"/>
    <w:rsid w:val="00A82C3E"/>
    <w:rsid w:val="00A82C4A"/>
    <w:rsid w:val="00A82C91"/>
    <w:rsid w:val="00A82D88"/>
    <w:rsid w:val="00A82D9E"/>
    <w:rsid w:val="00A82E2A"/>
    <w:rsid w:val="00A82FD1"/>
    <w:rsid w:val="00A8301D"/>
    <w:rsid w:val="00A8318A"/>
    <w:rsid w:val="00A83302"/>
    <w:rsid w:val="00A83485"/>
    <w:rsid w:val="00A8364C"/>
    <w:rsid w:val="00A83664"/>
    <w:rsid w:val="00A836BE"/>
    <w:rsid w:val="00A8380F"/>
    <w:rsid w:val="00A8387B"/>
    <w:rsid w:val="00A8394D"/>
    <w:rsid w:val="00A8396A"/>
    <w:rsid w:val="00A839AC"/>
    <w:rsid w:val="00A83A3C"/>
    <w:rsid w:val="00A83ADC"/>
    <w:rsid w:val="00A83B57"/>
    <w:rsid w:val="00A83C8B"/>
    <w:rsid w:val="00A83CE5"/>
    <w:rsid w:val="00A83E5C"/>
    <w:rsid w:val="00A83FD4"/>
    <w:rsid w:val="00A840DB"/>
    <w:rsid w:val="00A842FA"/>
    <w:rsid w:val="00A845B4"/>
    <w:rsid w:val="00A84613"/>
    <w:rsid w:val="00A84690"/>
    <w:rsid w:val="00A8480F"/>
    <w:rsid w:val="00A84862"/>
    <w:rsid w:val="00A84900"/>
    <w:rsid w:val="00A84B37"/>
    <w:rsid w:val="00A84BA3"/>
    <w:rsid w:val="00A84D08"/>
    <w:rsid w:val="00A84D5B"/>
    <w:rsid w:val="00A84E98"/>
    <w:rsid w:val="00A8516C"/>
    <w:rsid w:val="00A85348"/>
    <w:rsid w:val="00A8538D"/>
    <w:rsid w:val="00A85618"/>
    <w:rsid w:val="00A8566C"/>
    <w:rsid w:val="00A85698"/>
    <w:rsid w:val="00A859AC"/>
    <w:rsid w:val="00A85B31"/>
    <w:rsid w:val="00A85C83"/>
    <w:rsid w:val="00A85D9E"/>
    <w:rsid w:val="00A85DA9"/>
    <w:rsid w:val="00A85FAC"/>
    <w:rsid w:val="00A86067"/>
    <w:rsid w:val="00A8608E"/>
    <w:rsid w:val="00A8645C"/>
    <w:rsid w:val="00A86623"/>
    <w:rsid w:val="00A86674"/>
    <w:rsid w:val="00A866E0"/>
    <w:rsid w:val="00A86756"/>
    <w:rsid w:val="00A867AD"/>
    <w:rsid w:val="00A86982"/>
    <w:rsid w:val="00A869E7"/>
    <w:rsid w:val="00A86A60"/>
    <w:rsid w:val="00A86B37"/>
    <w:rsid w:val="00A86BD8"/>
    <w:rsid w:val="00A86C74"/>
    <w:rsid w:val="00A86C89"/>
    <w:rsid w:val="00A86D04"/>
    <w:rsid w:val="00A86F2A"/>
    <w:rsid w:val="00A872B7"/>
    <w:rsid w:val="00A8731D"/>
    <w:rsid w:val="00A87354"/>
    <w:rsid w:val="00A87478"/>
    <w:rsid w:val="00A875B2"/>
    <w:rsid w:val="00A87719"/>
    <w:rsid w:val="00A8773E"/>
    <w:rsid w:val="00A87932"/>
    <w:rsid w:val="00A87950"/>
    <w:rsid w:val="00A879B3"/>
    <w:rsid w:val="00A87A32"/>
    <w:rsid w:val="00A87A9B"/>
    <w:rsid w:val="00A87DBF"/>
    <w:rsid w:val="00A87E97"/>
    <w:rsid w:val="00A90048"/>
    <w:rsid w:val="00A900A9"/>
    <w:rsid w:val="00A90132"/>
    <w:rsid w:val="00A90136"/>
    <w:rsid w:val="00A90224"/>
    <w:rsid w:val="00A90243"/>
    <w:rsid w:val="00A902A8"/>
    <w:rsid w:val="00A903A2"/>
    <w:rsid w:val="00A90447"/>
    <w:rsid w:val="00A90512"/>
    <w:rsid w:val="00A90655"/>
    <w:rsid w:val="00A906B9"/>
    <w:rsid w:val="00A907CE"/>
    <w:rsid w:val="00A9080E"/>
    <w:rsid w:val="00A90836"/>
    <w:rsid w:val="00A908AB"/>
    <w:rsid w:val="00A9091A"/>
    <w:rsid w:val="00A90997"/>
    <w:rsid w:val="00A909CA"/>
    <w:rsid w:val="00A90A30"/>
    <w:rsid w:val="00A90A85"/>
    <w:rsid w:val="00A90AD3"/>
    <w:rsid w:val="00A90C70"/>
    <w:rsid w:val="00A90CAE"/>
    <w:rsid w:val="00A90D1F"/>
    <w:rsid w:val="00A90EE5"/>
    <w:rsid w:val="00A90F21"/>
    <w:rsid w:val="00A91120"/>
    <w:rsid w:val="00A91286"/>
    <w:rsid w:val="00A913A6"/>
    <w:rsid w:val="00A915CA"/>
    <w:rsid w:val="00A916EE"/>
    <w:rsid w:val="00A91983"/>
    <w:rsid w:val="00A919AA"/>
    <w:rsid w:val="00A91ACE"/>
    <w:rsid w:val="00A91AFC"/>
    <w:rsid w:val="00A91C55"/>
    <w:rsid w:val="00A91D77"/>
    <w:rsid w:val="00A91E47"/>
    <w:rsid w:val="00A91FE7"/>
    <w:rsid w:val="00A92035"/>
    <w:rsid w:val="00A9213F"/>
    <w:rsid w:val="00A92197"/>
    <w:rsid w:val="00A9237C"/>
    <w:rsid w:val="00A92444"/>
    <w:rsid w:val="00A9249C"/>
    <w:rsid w:val="00A92616"/>
    <w:rsid w:val="00A926AF"/>
    <w:rsid w:val="00A929E9"/>
    <w:rsid w:val="00A92B4E"/>
    <w:rsid w:val="00A92B68"/>
    <w:rsid w:val="00A92DFB"/>
    <w:rsid w:val="00A930A6"/>
    <w:rsid w:val="00A932DB"/>
    <w:rsid w:val="00A933E7"/>
    <w:rsid w:val="00A934C8"/>
    <w:rsid w:val="00A93719"/>
    <w:rsid w:val="00A93943"/>
    <w:rsid w:val="00A9395E"/>
    <w:rsid w:val="00A939D5"/>
    <w:rsid w:val="00A93A1C"/>
    <w:rsid w:val="00A93AB6"/>
    <w:rsid w:val="00A93ABF"/>
    <w:rsid w:val="00A93E58"/>
    <w:rsid w:val="00A93E9B"/>
    <w:rsid w:val="00A93FE3"/>
    <w:rsid w:val="00A93FE8"/>
    <w:rsid w:val="00A9413C"/>
    <w:rsid w:val="00A94463"/>
    <w:rsid w:val="00A94607"/>
    <w:rsid w:val="00A94685"/>
    <w:rsid w:val="00A946AE"/>
    <w:rsid w:val="00A9478F"/>
    <w:rsid w:val="00A94A42"/>
    <w:rsid w:val="00A94B1E"/>
    <w:rsid w:val="00A94B25"/>
    <w:rsid w:val="00A94C9B"/>
    <w:rsid w:val="00A94D28"/>
    <w:rsid w:val="00A94D34"/>
    <w:rsid w:val="00A94D4A"/>
    <w:rsid w:val="00A94DA6"/>
    <w:rsid w:val="00A94E8F"/>
    <w:rsid w:val="00A94F60"/>
    <w:rsid w:val="00A95075"/>
    <w:rsid w:val="00A9512F"/>
    <w:rsid w:val="00A95130"/>
    <w:rsid w:val="00A95154"/>
    <w:rsid w:val="00A95182"/>
    <w:rsid w:val="00A951DD"/>
    <w:rsid w:val="00A95224"/>
    <w:rsid w:val="00A95269"/>
    <w:rsid w:val="00A952C8"/>
    <w:rsid w:val="00A9564D"/>
    <w:rsid w:val="00A9570C"/>
    <w:rsid w:val="00A9581F"/>
    <w:rsid w:val="00A95877"/>
    <w:rsid w:val="00A958E1"/>
    <w:rsid w:val="00A958F0"/>
    <w:rsid w:val="00A958F5"/>
    <w:rsid w:val="00A959C5"/>
    <w:rsid w:val="00A95B32"/>
    <w:rsid w:val="00A95C72"/>
    <w:rsid w:val="00A95D87"/>
    <w:rsid w:val="00A95DED"/>
    <w:rsid w:val="00A95F0F"/>
    <w:rsid w:val="00A95F25"/>
    <w:rsid w:val="00A96229"/>
    <w:rsid w:val="00A96321"/>
    <w:rsid w:val="00A96367"/>
    <w:rsid w:val="00A964BB"/>
    <w:rsid w:val="00A964D5"/>
    <w:rsid w:val="00A964DB"/>
    <w:rsid w:val="00A965F4"/>
    <w:rsid w:val="00A9668B"/>
    <w:rsid w:val="00A96703"/>
    <w:rsid w:val="00A96848"/>
    <w:rsid w:val="00A969F6"/>
    <w:rsid w:val="00A96A0E"/>
    <w:rsid w:val="00A96AB6"/>
    <w:rsid w:val="00A96D3B"/>
    <w:rsid w:val="00A96FA9"/>
    <w:rsid w:val="00A970D8"/>
    <w:rsid w:val="00A97177"/>
    <w:rsid w:val="00A97295"/>
    <w:rsid w:val="00A9733A"/>
    <w:rsid w:val="00A97515"/>
    <w:rsid w:val="00A976D9"/>
    <w:rsid w:val="00A97936"/>
    <w:rsid w:val="00A97A3D"/>
    <w:rsid w:val="00A97A4D"/>
    <w:rsid w:val="00A97A8F"/>
    <w:rsid w:val="00A97B5D"/>
    <w:rsid w:val="00A97BDA"/>
    <w:rsid w:val="00A97C25"/>
    <w:rsid w:val="00A97D7D"/>
    <w:rsid w:val="00A97F73"/>
    <w:rsid w:val="00AA008C"/>
    <w:rsid w:val="00AA0121"/>
    <w:rsid w:val="00AA012C"/>
    <w:rsid w:val="00AA01BC"/>
    <w:rsid w:val="00AA01F0"/>
    <w:rsid w:val="00AA03CF"/>
    <w:rsid w:val="00AA03FE"/>
    <w:rsid w:val="00AA0451"/>
    <w:rsid w:val="00AA04F8"/>
    <w:rsid w:val="00AA07CC"/>
    <w:rsid w:val="00AA085F"/>
    <w:rsid w:val="00AA087A"/>
    <w:rsid w:val="00AA08A0"/>
    <w:rsid w:val="00AA0900"/>
    <w:rsid w:val="00AA0907"/>
    <w:rsid w:val="00AA09A7"/>
    <w:rsid w:val="00AA0B0D"/>
    <w:rsid w:val="00AA0B5B"/>
    <w:rsid w:val="00AA0C69"/>
    <w:rsid w:val="00AA0DC7"/>
    <w:rsid w:val="00AA0E29"/>
    <w:rsid w:val="00AA113D"/>
    <w:rsid w:val="00AA11DF"/>
    <w:rsid w:val="00AA12BE"/>
    <w:rsid w:val="00AA143A"/>
    <w:rsid w:val="00AA1444"/>
    <w:rsid w:val="00AA18F9"/>
    <w:rsid w:val="00AA196F"/>
    <w:rsid w:val="00AA19CE"/>
    <w:rsid w:val="00AA19E0"/>
    <w:rsid w:val="00AA19E3"/>
    <w:rsid w:val="00AA1AEA"/>
    <w:rsid w:val="00AA1B04"/>
    <w:rsid w:val="00AA1B2A"/>
    <w:rsid w:val="00AA1C2F"/>
    <w:rsid w:val="00AA1C94"/>
    <w:rsid w:val="00AA1D05"/>
    <w:rsid w:val="00AA1E25"/>
    <w:rsid w:val="00AA1F12"/>
    <w:rsid w:val="00AA1F5C"/>
    <w:rsid w:val="00AA1F91"/>
    <w:rsid w:val="00AA1FD7"/>
    <w:rsid w:val="00AA2087"/>
    <w:rsid w:val="00AA22CC"/>
    <w:rsid w:val="00AA22EF"/>
    <w:rsid w:val="00AA2387"/>
    <w:rsid w:val="00AA23D4"/>
    <w:rsid w:val="00AA2452"/>
    <w:rsid w:val="00AA24C9"/>
    <w:rsid w:val="00AA257C"/>
    <w:rsid w:val="00AA2583"/>
    <w:rsid w:val="00AA2659"/>
    <w:rsid w:val="00AA2695"/>
    <w:rsid w:val="00AA27A3"/>
    <w:rsid w:val="00AA29B4"/>
    <w:rsid w:val="00AA29E1"/>
    <w:rsid w:val="00AA2C08"/>
    <w:rsid w:val="00AA2C28"/>
    <w:rsid w:val="00AA2DA3"/>
    <w:rsid w:val="00AA2F27"/>
    <w:rsid w:val="00AA31EF"/>
    <w:rsid w:val="00AA34E1"/>
    <w:rsid w:val="00AA37C6"/>
    <w:rsid w:val="00AA3849"/>
    <w:rsid w:val="00AA3903"/>
    <w:rsid w:val="00AA3990"/>
    <w:rsid w:val="00AA3BB9"/>
    <w:rsid w:val="00AA3C1B"/>
    <w:rsid w:val="00AA3C73"/>
    <w:rsid w:val="00AA3C81"/>
    <w:rsid w:val="00AA3D07"/>
    <w:rsid w:val="00AA3D26"/>
    <w:rsid w:val="00AA3DE4"/>
    <w:rsid w:val="00AA3F6B"/>
    <w:rsid w:val="00AA3FCE"/>
    <w:rsid w:val="00AA3FD5"/>
    <w:rsid w:val="00AA4126"/>
    <w:rsid w:val="00AA41B8"/>
    <w:rsid w:val="00AA42C8"/>
    <w:rsid w:val="00AA43CE"/>
    <w:rsid w:val="00AA441F"/>
    <w:rsid w:val="00AA46EB"/>
    <w:rsid w:val="00AA4862"/>
    <w:rsid w:val="00AA493E"/>
    <w:rsid w:val="00AA4946"/>
    <w:rsid w:val="00AA49A8"/>
    <w:rsid w:val="00AA49E0"/>
    <w:rsid w:val="00AA4BA3"/>
    <w:rsid w:val="00AA4BDE"/>
    <w:rsid w:val="00AA4CF8"/>
    <w:rsid w:val="00AA4D53"/>
    <w:rsid w:val="00AA4D60"/>
    <w:rsid w:val="00AA4F00"/>
    <w:rsid w:val="00AA50D4"/>
    <w:rsid w:val="00AA5284"/>
    <w:rsid w:val="00AA529E"/>
    <w:rsid w:val="00AA531D"/>
    <w:rsid w:val="00AA5400"/>
    <w:rsid w:val="00AA5510"/>
    <w:rsid w:val="00AA55BF"/>
    <w:rsid w:val="00AA5653"/>
    <w:rsid w:val="00AA5672"/>
    <w:rsid w:val="00AA57B8"/>
    <w:rsid w:val="00AA57C9"/>
    <w:rsid w:val="00AA57EC"/>
    <w:rsid w:val="00AA582A"/>
    <w:rsid w:val="00AA5B35"/>
    <w:rsid w:val="00AA5B41"/>
    <w:rsid w:val="00AA5C86"/>
    <w:rsid w:val="00AA5E03"/>
    <w:rsid w:val="00AA5ECC"/>
    <w:rsid w:val="00AA5F71"/>
    <w:rsid w:val="00AA5F92"/>
    <w:rsid w:val="00AA5FF2"/>
    <w:rsid w:val="00AA617D"/>
    <w:rsid w:val="00AA61B8"/>
    <w:rsid w:val="00AA6356"/>
    <w:rsid w:val="00AA6415"/>
    <w:rsid w:val="00AA6477"/>
    <w:rsid w:val="00AA6509"/>
    <w:rsid w:val="00AA662D"/>
    <w:rsid w:val="00AA66F6"/>
    <w:rsid w:val="00AA693B"/>
    <w:rsid w:val="00AA6950"/>
    <w:rsid w:val="00AA69A6"/>
    <w:rsid w:val="00AA6A84"/>
    <w:rsid w:val="00AA6B02"/>
    <w:rsid w:val="00AA6B7A"/>
    <w:rsid w:val="00AA6DA0"/>
    <w:rsid w:val="00AA6FD9"/>
    <w:rsid w:val="00AA70B2"/>
    <w:rsid w:val="00AA70DE"/>
    <w:rsid w:val="00AA7145"/>
    <w:rsid w:val="00AA71B3"/>
    <w:rsid w:val="00AA723A"/>
    <w:rsid w:val="00AA7417"/>
    <w:rsid w:val="00AA7419"/>
    <w:rsid w:val="00AA7590"/>
    <w:rsid w:val="00AA7595"/>
    <w:rsid w:val="00AA75C5"/>
    <w:rsid w:val="00AA761E"/>
    <w:rsid w:val="00AA76EE"/>
    <w:rsid w:val="00AA787B"/>
    <w:rsid w:val="00AA7917"/>
    <w:rsid w:val="00AA792B"/>
    <w:rsid w:val="00AA7A86"/>
    <w:rsid w:val="00AA7BD2"/>
    <w:rsid w:val="00AA7E1D"/>
    <w:rsid w:val="00AA7F23"/>
    <w:rsid w:val="00AAB6EC"/>
    <w:rsid w:val="00AB0056"/>
    <w:rsid w:val="00AB015C"/>
    <w:rsid w:val="00AB0380"/>
    <w:rsid w:val="00AB0499"/>
    <w:rsid w:val="00AB05A1"/>
    <w:rsid w:val="00AB0612"/>
    <w:rsid w:val="00AB0697"/>
    <w:rsid w:val="00AB07BD"/>
    <w:rsid w:val="00AB0850"/>
    <w:rsid w:val="00AB0857"/>
    <w:rsid w:val="00AB09EB"/>
    <w:rsid w:val="00AB0BD0"/>
    <w:rsid w:val="00AB0D7C"/>
    <w:rsid w:val="00AB0DD9"/>
    <w:rsid w:val="00AB0DEF"/>
    <w:rsid w:val="00AB0E60"/>
    <w:rsid w:val="00AB1059"/>
    <w:rsid w:val="00AB1301"/>
    <w:rsid w:val="00AB1334"/>
    <w:rsid w:val="00AB143C"/>
    <w:rsid w:val="00AB1510"/>
    <w:rsid w:val="00AB1524"/>
    <w:rsid w:val="00AB174A"/>
    <w:rsid w:val="00AB187A"/>
    <w:rsid w:val="00AB18B8"/>
    <w:rsid w:val="00AB1A16"/>
    <w:rsid w:val="00AB1AD5"/>
    <w:rsid w:val="00AB1CDA"/>
    <w:rsid w:val="00AB1D91"/>
    <w:rsid w:val="00AB1D9A"/>
    <w:rsid w:val="00AB1DF8"/>
    <w:rsid w:val="00AB1E3C"/>
    <w:rsid w:val="00AB1F61"/>
    <w:rsid w:val="00AB1FCA"/>
    <w:rsid w:val="00AB218A"/>
    <w:rsid w:val="00AB230F"/>
    <w:rsid w:val="00AB2391"/>
    <w:rsid w:val="00AB24B0"/>
    <w:rsid w:val="00AB24B9"/>
    <w:rsid w:val="00AB2502"/>
    <w:rsid w:val="00AB2589"/>
    <w:rsid w:val="00AB279E"/>
    <w:rsid w:val="00AB281A"/>
    <w:rsid w:val="00AB297C"/>
    <w:rsid w:val="00AB29B1"/>
    <w:rsid w:val="00AB2AD3"/>
    <w:rsid w:val="00AB2AD9"/>
    <w:rsid w:val="00AB2CDC"/>
    <w:rsid w:val="00AB2D0D"/>
    <w:rsid w:val="00AB2D48"/>
    <w:rsid w:val="00AB300C"/>
    <w:rsid w:val="00AB300F"/>
    <w:rsid w:val="00AB3156"/>
    <w:rsid w:val="00AB324A"/>
    <w:rsid w:val="00AB3398"/>
    <w:rsid w:val="00AB350C"/>
    <w:rsid w:val="00AB363A"/>
    <w:rsid w:val="00AB37D3"/>
    <w:rsid w:val="00AB3A38"/>
    <w:rsid w:val="00AB3A99"/>
    <w:rsid w:val="00AB3B33"/>
    <w:rsid w:val="00AB3B66"/>
    <w:rsid w:val="00AB3E02"/>
    <w:rsid w:val="00AB3E5D"/>
    <w:rsid w:val="00AB3E8C"/>
    <w:rsid w:val="00AB3FBF"/>
    <w:rsid w:val="00AB4046"/>
    <w:rsid w:val="00AB43B2"/>
    <w:rsid w:val="00AB4431"/>
    <w:rsid w:val="00AB4582"/>
    <w:rsid w:val="00AB458D"/>
    <w:rsid w:val="00AB45E9"/>
    <w:rsid w:val="00AB4887"/>
    <w:rsid w:val="00AB48BE"/>
    <w:rsid w:val="00AB49A6"/>
    <w:rsid w:val="00AB49A7"/>
    <w:rsid w:val="00AB4A7C"/>
    <w:rsid w:val="00AB4A83"/>
    <w:rsid w:val="00AB4AC6"/>
    <w:rsid w:val="00AB4B30"/>
    <w:rsid w:val="00AB4B44"/>
    <w:rsid w:val="00AB4CCC"/>
    <w:rsid w:val="00AB4DA1"/>
    <w:rsid w:val="00AB4DEC"/>
    <w:rsid w:val="00AB4E3A"/>
    <w:rsid w:val="00AB4F85"/>
    <w:rsid w:val="00AB50B5"/>
    <w:rsid w:val="00AB524F"/>
    <w:rsid w:val="00AB52F7"/>
    <w:rsid w:val="00AB5428"/>
    <w:rsid w:val="00AB553E"/>
    <w:rsid w:val="00AB5549"/>
    <w:rsid w:val="00AB556A"/>
    <w:rsid w:val="00AB55B7"/>
    <w:rsid w:val="00AB5A4F"/>
    <w:rsid w:val="00AB5AF7"/>
    <w:rsid w:val="00AB5BBA"/>
    <w:rsid w:val="00AB5C27"/>
    <w:rsid w:val="00AB5D93"/>
    <w:rsid w:val="00AB5E74"/>
    <w:rsid w:val="00AB5F31"/>
    <w:rsid w:val="00AB6068"/>
    <w:rsid w:val="00AB627B"/>
    <w:rsid w:val="00AB6339"/>
    <w:rsid w:val="00AB63F5"/>
    <w:rsid w:val="00AB652D"/>
    <w:rsid w:val="00AB660E"/>
    <w:rsid w:val="00AB6762"/>
    <w:rsid w:val="00AB680F"/>
    <w:rsid w:val="00AB6844"/>
    <w:rsid w:val="00AB68D3"/>
    <w:rsid w:val="00AB6B34"/>
    <w:rsid w:val="00AB6F05"/>
    <w:rsid w:val="00AB6F39"/>
    <w:rsid w:val="00AB6F3F"/>
    <w:rsid w:val="00AB6F77"/>
    <w:rsid w:val="00AB7318"/>
    <w:rsid w:val="00AB746B"/>
    <w:rsid w:val="00AB751F"/>
    <w:rsid w:val="00AB762C"/>
    <w:rsid w:val="00AB767B"/>
    <w:rsid w:val="00AB7866"/>
    <w:rsid w:val="00AB7888"/>
    <w:rsid w:val="00AB794F"/>
    <w:rsid w:val="00AB7B43"/>
    <w:rsid w:val="00AB7B7C"/>
    <w:rsid w:val="00AB7D3C"/>
    <w:rsid w:val="00AB7DE8"/>
    <w:rsid w:val="00AB7E7F"/>
    <w:rsid w:val="00AB7F84"/>
    <w:rsid w:val="00ABF9F2"/>
    <w:rsid w:val="00AC00A0"/>
    <w:rsid w:val="00AC00B6"/>
    <w:rsid w:val="00AC00E5"/>
    <w:rsid w:val="00AC00F7"/>
    <w:rsid w:val="00AC0124"/>
    <w:rsid w:val="00AC0149"/>
    <w:rsid w:val="00AC0245"/>
    <w:rsid w:val="00AC0392"/>
    <w:rsid w:val="00AC05EB"/>
    <w:rsid w:val="00AC072E"/>
    <w:rsid w:val="00AC0890"/>
    <w:rsid w:val="00AC0946"/>
    <w:rsid w:val="00AC0A3F"/>
    <w:rsid w:val="00AC0BA0"/>
    <w:rsid w:val="00AC0BAB"/>
    <w:rsid w:val="00AC0C07"/>
    <w:rsid w:val="00AC0D4C"/>
    <w:rsid w:val="00AC0E01"/>
    <w:rsid w:val="00AC104B"/>
    <w:rsid w:val="00AC1073"/>
    <w:rsid w:val="00AC121C"/>
    <w:rsid w:val="00AC12FC"/>
    <w:rsid w:val="00AC166B"/>
    <w:rsid w:val="00AC1708"/>
    <w:rsid w:val="00AC18C8"/>
    <w:rsid w:val="00AC1A30"/>
    <w:rsid w:val="00AC1A93"/>
    <w:rsid w:val="00AC1A9F"/>
    <w:rsid w:val="00AC1AA3"/>
    <w:rsid w:val="00AC1ADC"/>
    <w:rsid w:val="00AC1C09"/>
    <w:rsid w:val="00AC1D33"/>
    <w:rsid w:val="00AC1D38"/>
    <w:rsid w:val="00AC1DA3"/>
    <w:rsid w:val="00AC1DBB"/>
    <w:rsid w:val="00AC211F"/>
    <w:rsid w:val="00AC217F"/>
    <w:rsid w:val="00AC246F"/>
    <w:rsid w:val="00AC261B"/>
    <w:rsid w:val="00AC2681"/>
    <w:rsid w:val="00AC2778"/>
    <w:rsid w:val="00AC27AC"/>
    <w:rsid w:val="00AC2A89"/>
    <w:rsid w:val="00AC2B10"/>
    <w:rsid w:val="00AC2B53"/>
    <w:rsid w:val="00AC2C8D"/>
    <w:rsid w:val="00AC2D54"/>
    <w:rsid w:val="00AC309D"/>
    <w:rsid w:val="00AC3194"/>
    <w:rsid w:val="00AC338D"/>
    <w:rsid w:val="00AC33A4"/>
    <w:rsid w:val="00AC33A9"/>
    <w:rsid w:val="00AC35BA"/>
    <w:rsid w:val="00AC38FD"/>
    <w:rsid w:val="00AC3ABF"/>
    <w:rsid w:val="00AC3AD2"/>
    <w:rsid w:val="00AC3C8B"/>
    <w:rsid w:val="00AC3D20"/>
    <w:rsid w:val="00AC3D6A"/>
    <w:rsid w:val="00AC3F9B"/>
    <w:rsid w:val="00AC4060"/>
    <w:rsid w:val="00AC4103"/>
    <w:rsid w:val="00AC4176"/>
    <w:rsid w:val="00AC41AD"/>
    <w:rsid w:val="00AC43AD"/>
    <w:rsid w:val="00AC4405"/>
    <w:rsid w:val="00AC444A"/>
    <w:rsid w:val="00AC4509"/>
    <w:rsid w:val="00AC45C4"/>
    <w:rsid w:val="00AC46DB"/>
    <w:rsid w:val="00AC495D"/>
    <w:rsid w:val="00AC4A0B"/>
    <w:rsid w:val="00AC4A30"/>
    <w:rsid w:val="00AC4B4E"/>
    <w:rsid w:val="00AC4BBA"/>
    <w:rsid w:val="00AC4C91"/>
    <w:rsid w:val="00AC4EAE"/>
    <w:rsid w:val="00AC4F90"/>
    <w:rsid w:val="00AC5081"/>
    <w:rsid w:val="00AC51BA"/>
    <w:rsid w:val="00AC5218"/>
    <w:rsid w:val="00AC5273"/>
    <w:rsid w:val="00AC53A3"/>
    <w:rsid w:val="00AC53F5"/>
    <w:rsid w:val="00AC543C"/>
    <w:rsid w:val="00AC5590"/>
    <w:rsid w:val="00AC57F2"/>
    <w:rsid w:val="00AC58E9"/>
    <w:rsid w:val="00AC59AB"/>
    <w:rsid w:val="00AC5A7D"/>
    <w:rsid w:val="00AC5B0F"/>
    <w:rsid w:val="00AC5C5F"/>
    <w:rsid w:val="00AC5D92"/>
    <w:rsid w:val="00AC5E40"/>
    <w:rsid w:val="00AC5E98"/>
    <w:rsid w:val="00AC6181"/>
    <w:rsid w:val="00AC61C4"/>
    <w:rsid w:val="00AC62BB"/>
    <w:rsid w:val="00AC63C4"/>
    <w:rsid w:val="00AC6486"/>
    <w:rsid w:val="00AC660A"/>
    <w:rsid w:val="00AC6861"/>
    <w:rsid w:val="00AC6886"/>
    <w:rsid w:val="00AC6B05"/>
    <w:rsid w:val="00AC6BB1"/>
    <w:rsid w:val="00AC6C5C"/>
    <w:rsid w:val="00AC6C60"/>
    <w:rsid w:val="00AC6CC3"/>
    <w:rsid w:val="00AC6D54"/>
    <w:rsid w:val="00AC6D55"/>
    <w:rsid w:val="00AC6D6D"/>
    <w:rsid w:val="00AC6DCA"/>
    <w:rsid w:val="00AC6DE7"/>
    <w:rsid w:val="00AC6E01"/>
    <w:rsid w:val="00AC6F46"/>
    <w:rsid w:val="00AC6FB4"/>
    <w:rsid w:val="00AC6FD7"/>
    <w:rsid w:val="00AC7060"/>
    <w:rsid w:val="00AC7181"/>
    <w:rsid w:val="00AC7240"/>
    <w:rsid w:val="00AC73F9"/>
    <w:rsid w:val="00AC7442"/>
    <w:rsid w:val="00AC751D"/>
    <w:rsid w:val="00AC7532"/>
    <w:rsid w:val="00AC76A3"/>
    <w:rsid w:val="00AC7764"/>
    <w:rsid w:val="00AC77D4"/>
    <w:rsid w:val="00AC7931"/>
    <w:rsid w:val="00AC79FC"/>
    <w:rsid w:val="00AC7B5C"/>
    <w:rsid w:val="00AC7C0A"/>
    <w:rsid w:val="00AC7C1C"/>
    <w:rsid w:val="00AC7D15"/>
    <w:rsid w:val="00AC7D21"/>
    <w:rsid w:val="00AC7E4E"/>
    <w:rsid w:val="00AC7E55"/>
    <w:rsid w:val="00AC7F4F"/>
    <w:rsid w:val="00AD0018"/>
    <w:rsid w:val="00AD011C"/>
    <w:rsid w:val="00AD0140"/>
    <w:rsid w:val="00AD01E6"/>
    <w:rsid w:val="00AD0212"/>
    <w:rsid w:val="00AD0267"/>
    <w:rsid w:val="00AD0295"/>
    <w:rsid w:val="00AD03D9"/>
    <w:rsid w:val="00AD03FF"/>
    <w:rsid w:val="00AD050F"/>
    <w:rsid w:val="00AD0553"/>
    <w:rsid w:val="00AD0672"/>
    <w:rsid w:val="00AD067A"/>
    <w:rsid w:val="00AD067D"/>
    <w:rsid w:val="00AD0694"/>
    <w:rsid w:val="00AD073F"/>
    <w:rsid w:val="00AD080D"/>
    <w:rsid w:val="00AD0ACF"/>
    <w:rsid w:val="00AD0AED"/>
    <w:rsid w:val="00AD0B4D"/>
    <w:rsid w:val="00AD0CD0"/>
    <w:rsid w:val="00AD0CE2"/>
    <w:rsid w:val="00AD0D1B"/>
    <w:rsid w:val="00AD0D5C"/>
    <w:rsid w:val="00AD0F1F"/>
    <w:rsid w:val="00AD1108"/>
    <w:rsid w:val="00AD12B5"/>
    <w:rsid w:val="00AD13E6"/>
    <w:rsid w:val="00AD162B"/>
    <w:rsid w:val="00AD16AE"/>
    <w:rsid w:val="00AD1731"/>
    <w:rsid w:val="00AD1893"/>
    <w:rsid w:val="00AD18E9"/>
    <w:rsid w:val="00AD197D"/>
    <w:rsid w:val="00AD1990"/>
    <w:rsid w:val="00AD19A1"/>
    <w:rsid w:val="00AD1B23"/>
    <w:rsid w:val="00AD1EBC"/>
    <w:rsid w:val="00AD1F1D"/>
    <w:rsid w:val="00AD1F65"/>
    <w:rsid w:val="00AD20CC"/>
    <w:rsid w:val="00AD217F"/>
    <w:rsid w:val="00AD22B5"/>
    <w:rsid w:val="00AD2375"/>
    <w:rsid w:val="00AD2416"/>
    <w:rsid w:val="00AD2586"/>
    <w:rsid w:val="00AD272D"/>
    <w:rsid w:val="00AD286F"/>
    <w:rsid w:val="00AD2961"/>
    <w:rsid w:val="00AD29B8"/>
    <w:rsid w:val="00AD2A13"/>
    <w:rsid w:val="00AD2A18"/>
    <w:rsid w:val="00AD2D64"/>
    <w:rsid w:val="00AD2DF9"/>
    <w:rsid w:val="00AD2ED2"/>
    <w:rsid w:val="00AD2F3A"/>
    <w:rsid w:val="00AD2F9D"/>
    <w:rsid w:val="00AD302A"/>
    <w:rsid w:val="00AD3073"/>
    <w:rsid w:val="00AD30B5"/>
    <w:rsid w:val="00AD31D6"/>
    <w:rsid w:val="00AD3288"/>
    <w:rsid w:val="00AD32AA"/>
    <w:rsid w:val="00AD33E1"/>
    <w:rsid w:val="00AD35E4"/>
    <w:rsid w:val="00AD3702"/>
    <w:rsid w:val="00AD3706"/>
    <w:rsid w:val="00AD370B"/>
    <w:rsid w:val="00AD3860"/>
    <w:rsid w:val="00AD39A4"/>
    <w:rsid w:val="00AD3A79"/>
    <w:rsid w:val="00AD3C3A"/>
    <w:rsid w:val="00AD3D88"/>
    <w:rsid w:val="00AD409E"/>
    <w:rsid w:val="00AD4213"/>
    <w:rsid w:val="00AD425D"/>
    <w:rsid w:val="00AD42C9"/>
    <w:rsid w:val="00AD4472"/>
    <w:rsid w:val="00AD4499"/>
    <w:rsid w:val="00AD4578"/>
    <w:rsid w:val="00AD45BD"/>
    <w:rsid w:val="00AD473D"/>
    <w:rsid w:val="00AD4741"/>
    <w:rsid w:val="00AD4814"/>
    <w:rsid w:val="00AD49F5"/>
    <w:rsid w:val="00AD4BB7"/>
    <w:rsid w:val="00AD5003"/>
    <w:rsid w:val="00AD5255"/>
    <w:rsid w:val="00AD52CF"/>
    <w:rsid w:val="00AD533D"/>
    <w:rsid w:val="00AD546F"/>
    <w:rsid w:val="00AD5640"/>
    <w:rsid w:val="00AD56CA"/>
    <w:rsid w:val="00AD56E4"/>
    <w:rsid w:val="00AD5779"/>
    <w:rsid w:val="00AD5AEE"/>
    <w:rsid w:val="00AD5B1C"/>
    <w:rsid w:val="00AD5B3B"/>
    <w:rsid w:val="00AD5C30"/>
    <w:rsid w:val="00AD5D23"/>
    <w:rsid w:val="00AD5D49"/>
    <w:rsid w:val="00AD5DEB"/>
    <w:rsid w:val="00AD5DFC"/>
    <w:rsid w:val="00AD5EE5"/>
    <w:rsid w:val="00AD5EF4"/>
    <w:rsid w:val="00AD5FA4"/>
    <w:rsid w:val="00AD60D5"/>
    <w:rsid w:val="00AD62EC"/>
    <w:rsid w:val="00AD6316"/>
    <w:rsid w:val="00AD63EE"/>
    <w:rsid w:val="00AD6418"/>
    <w:rsid w:val="00AD64D1"/>
    <w:rsid w:val="00AD64E3"/>
    <w:rsid w:val="00AD65D4"/>
    <w:rsid w:val="00AD65E2"/>
    <w:rsid w:val="00AD65FE"/>
    <w:rsid w:val="00AD681F"/>
    <w:rsid w:val="00AD6850"/>
    <w:rsid w:val="00AD6863"/>
    <w:rsid w:val="00AD68F5"/>
    <w:rsid w:val="00AD6BF0"/>
    <w:rsid w:val="00AD6D77"/>
    <w:rsid w:val="00AD6EEC"/>
    <w:rsid w:val="00AD6EF8"/>
    <w:rsid w:val="00AD6F2A"/>
    <w:rsid w:val="00AD7253"/>
    <w:rsid w:val="00AD72A6"/>
    <w:rsid w:val="00AD734B"/>
    <w:rsid w:val="00AD7510"/>
    <w:rsid w:val="00AD7699"/>
    <w:rsid w:val="00AD76A0"/>
    <w:rsid w:val="00AD7893"/>
    <w:rsid w:val="00AD7A34"/>
    <w:rsid w:val="00AD7BDC"/>
    <w:rsid w:val="00AD7DA4"/>
    <w:rsid w:val="00AD7E6E"/>
    <w:rsid w:val="00AE0380"/>
    <w:rsid w:val="00AE03FB"/>
    <w:rsid w:val="00AE0450"/>
    <w:rsid w:val="00AE05D0"/>
    <w:rsid w:val="00AE075B"/>
    <w:rsid w:val="00AE0867"/>
    <w:rsid w:val="00AE0943"/>
    <w:rsid w:val="00AE0A87"/>
    <w:rsid w:val="00AE0B03"/>
    <w:rsid w:val="00AE0CAB"/>
    <w:rsid w:val="00AE0F88"/>
    <w:rsid w:val="00AE0FDF"/>
    <w:rsid w:val="00AE103C"/>
    <w:rsid w:val="00AE108D"/>
    <w:rsid w:val="00AE10BE"/>
    <w:rsid w:val="00AE11DD"/>
    <w:rsid w:val="00AE129F"/>
    <w:rsid w:val="00AE13F4"/>
    <w:rsid w:val="00AE1496"/>
    <w:rsid w:val="00AE17B7"/>
    <w:rsid w:val="00AE17D6"/>
    <w:rsid w:val="00AE1871"/>
    <w:rsid w:val="00AE1876"/>
    <w:rsid w:val="00AE18F4"/>
    <w:rsid w:val="00AE1AF3"/>
    <w:rsid w:val="00AE1D4D"/>
    <w:rsid w:val="00AE1DC8"/>
    <w:rsid w:val="00AE1E63"/>
    <w:rsid w:val="00AE1ECF"/>
    <w:rsid w:val="00AE1F02"/>
    <w:rsid w:val="00AE1F56"/>
    <w:rsid w:val="00AE1FD1"/>
    <w:rsid w:val="00AE20B4"/>
    <w:rsid w:val="00AE20F0"/>
    <w:rsid w:val="00AE2267"/>
    <w:rsid w:val="00AE2302"/>
    <w:rsid w:val="00AE24D3"/>
    <w:rsid w:val="00AE2548"/>
    <w:rsid w:val="00AE2597"/>
    <w:rsid w:val="00AE2707"/>
    <w:rsid w:val="00AE2797"/>
    <w:rsid w:val="00AE29F9"/>
    <w:rsid w:val="00AE2A5C"/>
    <w:rsid w:val="00AE2B5A"/>
    <w:rsid w:val="00AE2B73"/>
    <w:rsid w:val="00AE2CBE"/>
    <w:rsid w:val="00AE2E40"/>
    <w:rsid w:val="00AE2E85"/>
    <w:rsid w:val="00AE2ED9"/>
    <w:rsid w:val="00AE2F42"/>
    <w:rsid w:val="00AE3534"/>
    <w:rsid w:val="00AE36C8"/>
    <w:rsid w:val="00AE3747"/>
    <w:rsid w:val="00AE378D"/>
    <w:rsid w:val="00AE378F"/>
    <w:rsid w:val="00AE394F"/>
    <w:rsid w:val="00AE3AB3"/>
    <w:rsid w:val="00AE3B17"/>
    <w:rsid w:val="00AE3BF0"/>
    <w:rsid w:val="00AE3C1F"/>
    <w:rsid w:val="00AE3D86"/>
    <w:rsid w:val="00AE3EC4"/>
    <w:rsid w:val="00AE3F99"/>
    <w:rsid w:val="00AE3FE6"/>
    <w:rsid w:val="00AE407B"/>
    <w:rsid w:val="00AE4081"/>
    <w:rsid w:val="00AE4091"/>
    <w:rsid w:val="00AE412D"/>
    <w:rsid w:val="00AE41AD"/>
    <w:rsid w:val="00AE41D2"/>
    <w:rsid w:val="00AE448E"/>
    <w:rsid w:val="00AE4B29"/>
    <w:rsid w:val="00AE4B2E"/>
    <w:rsid w:val="00AE4D5A"/>
    <w:rsid w:val="00AE4DA6"/>
    <w:rsid w:val="00AE4DE2"/>
    <w:rsid w:val="00AE4EA8"/>
    <w:rsid w:val="00AE4F31"/>
    <w:rsid w:val="00AE4F33"/>
    <w:rsid w:val="00AE50A6"/>
    <w:rsid w:val="00AE50B5"/>
    <w:rsid w:val="00AE50C8"/>
    <w:rsid w:val="00AE50F6"/>
    <w:rsid w:val="00AE5226"/>
    <w:rsid w:val="00AE5375"/>
    <w:rsid w:val="00AE537D"/>
    <w:rsid w:val="00AE5383"/>
    <w:rsid w:val="00AE53B8"/>
    <w:rsid w:val="00AE574C"/>
    <w:rsid w:val="00AE58A8"/>
    <w:rsid w:val="00AE590A"/>
    <w:rsid w:val="00AE5A9D"/>
    <w:rsid w:val="00AE5B25"/>
    <w:rsid w:val="00AE5C5A"/>
    <w:rsid w:val="00AE5DAA"/>
    <w:rsid w:val="00AE5DD5"/>
    <w:rsid w:val="00AE5E84"/>
    <w:rsid w:val="00AE5FB4"/>
    <w:rsid w:val="00AE6019"/>
    <w:rsid w:val="00AE60BE"/>
    <w:rsid w:val="00AE60FE"/>
    <w:rsid w:val="00AE61BC"/>
    <w:rsid w:val="00AE61E7"/>
    <w:rsid w:val="00AE6222"/>
    <w:rsid w:val="00AE6267"/>
    <w:rsid w:val="00AE635C"/>
    <w:rsid w:val="00AE641F"/>
    <w:rsid w:val="00AE6587"/>
    <w:rsid w:val="00AE65F4"/>
    <w:rsid w:val="00AE67C0"/>
    <w:rsid w:val="00AE6825"/>
    <w:rsid w:val="00AE68D7"/>
    <w:rsid w:val="00AE696B"/>
    <w:rsid w:val="00AE6AC9"/>
    <w:rsid w:val="00AE6B3B"/>
    <w:rsid w:val="00AE6C03"/>
    <w:rsid w:val="00AE6C1C"/>
    <w:rsid w:val="00AE6C2D"/>
    <w:rsid w:val="00AE6D39"/>
    <w:rsid w:val="00AE6D62"/>
    <w:rsid w:val="00AE6D79"/>
    <w:rsid w:val="00AE6D9E"/>
    <w:rsid w:val="00AE6DC3"/>
    <w:rsid w:val="00AE6DFA"/>
    <w:rsid w:val="00AE6F06"/>
    <w:rsid w:val="00AE6F3B"/>
    <w:rsid w:val="00AE6F84"/>
    <w:rsid w:val="00AE6FA4"/>
    <w:rsid w:val="00AE7007"/>
    <w:rsid w:val="00AE7012"/>
    <w:rsid w:val="00AE70A0"/>
    <w:rsid w:val="00AE7114"/>
    <w:rsid w:val="00AE7148"/>
    <w:rsid w:val="00AE72BA"/>
    <w:rsid w:val="00AE73EB"/>
    <w:rsid w:val="00AE7486"/>
    <w:rsid w:val="00AE74FF"/>
    <w:rsid w:val="00AE7DC6"/>
    <w:rsid w:val="00AE7DCF"/>
    <w:rsid w:val="00AE7FD5"/>
    <w:rsid w:val="00AF0085"/>
    <w:rsid w:val="00AF009C"/>
    <w:rsid w:val="00AF00B2"/>
    <w:rsid w:val="00AF023E"/>
    <w:rsid w:val="00AF02B4"/>
    <w:rsid w:val="00AF02C9"/>
    <w:rsid w:val="00AF0475"/>
    <w:rsid w:val="00AF0503"/>
    <w:rsid w:val="00AF05BD"/>
    <w:rsid w:val="00AF0736"/>
    <w:rsid w:val="00AF0836"/>
    <w:rsid w:val="00AF0882"/>
    <w:rsid w:val="00AF0893"/>
    <w:rsid w:val="00AF0994"/>
    <w:rsid w:val="00AF09DA"/>
    <w:rsid w:val="00AF0A76"/>
    <w:rsid w:val="00AF0AAD"/>
    <w:rsid w:val="00AF0D4A"/>
    <w:rsid w:val="00AF0F09"/>
    <w:rsid w:val="00AF0F79"/>
    <w:rsid w:val="00AF0F99"/>
    <w:rsid w:val="00AF101C"/>
    <w:rsid w:val="00AF1120"/>
    <w:rsid w:val="00AF1142"/>
    <w:rsid w:val="00AF11FE"/>
    <w:rsid w:val="00AF12E8"/>
    <w:rsid w:val="00AF13C9"/>
    <w:rsid w:val="00AF1478"/>
    <w:rsid w:val="00AF1606"/>
    <w:rsid w:val="00AF165C"/>
    <w:rsid w:val="00AF16BB"/>
    <w:rsid w:val="00AF17D1"/>
    <w:rsid w:val="00AF1BD2"/>
    <w:rsid w:val="00AF1E09"/>
    <w:rsid w:val="00AF1E2C"/>
    <w:rsid w:val="00AF1F2F"/>
    <w:rsid w:val="00AF22FA"/>
    <w:rsid w:val="00AF2309"/>
    <w:rsid w:val="00AF23C7"/>
    <w:rsid w:val="00AF23CA"/>
    <w:rsid w:val="00AF2438"/>
    <w:rsid w:val="00AF247F"/>
    <w:rsid w:val="00AF24EF"/>
    <w:rsid w:val="00AF255A"/>
    <w:rsid w:val="00AF2599"/>
    <w:rsid w:val="00AF259E"/>
    <w:rsid w:val="00AF25E3"/>
    <w:rsid w:val="00AF2601"/>
    <w:rsid w:val="00AF26BF"/>
    <w:rsid w:val="00AF2716"/>
    <w:rsid w:val="00AF2775"/>
    <w:rsid w:val="00AF28A5"/>
    <w:rsid w:val="00AF28C3"/>
    <w:rsid w:val="00AF2EE7"/>
    <w:rsid w:val="00AF2EF4"/>
    <w:rsid w:val="00AF2F96"/>
    <w:rsid w:val="00AF3032"/>
    <w:rsid w:val="00AF3044"/>
    <w:rsid w:val="00AF3175"/>
    <w:rsid w:val="00AF322C"/>
    <w:rsid w:val="00AF3256"/>
    <w:rsid w:val="00AF3323"/>
    <w:rsid w:val="00AF3356"/>
    <w:rsid w:val="00AF33BB"/>
    <w:rsid w:val="00AF340C"/>
    <w:rsid w:val="00AF39E4"/>
    <w:rsid w:val="00AF3A30"/>
    <w:rsid w:val="00AF3A77"/>
    <w:rsid w:val="00AF3A89"/>
    <w:rsid w:val="00AF3B78"/>
    <w:rsid w:val="00AF3BD7"/>
    <w:rsid w:val="00AF3C70"/>
    <w:rsid w:val="00AF3CF3"/>
    <w:rsid w:val="00AF3DA4"/>
    <w:rsid w:val="00AF3E3D"/>
    <w:rsid w:val="00AF3E7F"/>
    <w:rsid w:val="00AF3F24"/>
    <w:rsid w:val="00AF416F"/>
    <w:rsid w:val="00AF41DC"/>
    <w:rsid w:val="00AF426B"/>
    <w:rsid w:val="00AF4388"/>
    <w:rsid w:val="00AF44C4"/>
    <w:rsid w:val="00AF44EF"/>
    <w:rsid w:val="00AF45AF"/>
    <w:rsid w:val="00AF4664"/>
    <w:rsid w:val="00AF4724"/>
    <w:rsid w:val="00AF475C"/>
    <w:rsid w:val="00AF4766"/>
    <w:rsid w:val="00AF4826"/>
    <w:rsid w:val="00AF48DC"/>
    <w:rsid w:val="00AF4926"/>
    <w:rsid w:val="00AF4AC7"/>
    <w:rsid w:val="00AF4C6B"/>
    <w:rsid w:val="00AF4D6A"/>
    <w:rsid w:val="00AF4DEE"/>
    <w:rsid w:val="00AF4F1A"/>
    <w:rsid w:val="00AF5084"/>
    <w:rsid w:val="00AF5131"/>
    <w:rsid w:val="00AF5145"/>
    <w:rsid w:val="00AF515D"/>
    <w:rsid w:val="00AF52EB"/>
    <w:rsid w:val="00AF52FB"/>
    <w:rsid w:val="00AF5383"/>
    <w:rsid w:val="00AF54C4"/>
    <w:rsid w:val="00AF54E6"/>
    <w:rsid w:val="00AF553D"/>
    <w:rsid w:val="00AF555D"/>
    <w:rsid w:val="00AF5617"/>
    <w:rsid w:val="00AF57D9"/>
    <w:rsid w:val="00AF581A"/>
    <w:rsid w:val="00AF58CD"/>
    <w:rsid w:val="00AF5986"/>
    <w:rsid w:val="00AF5A77"/>
    <w:rsid w:val="00AF5B32"/>
    <w:rsid w:val="00AF5B5C"/>
    <w:rsid w:val="00AF5BAD"/>
    <w:rsid w:val="00AF5C68"/>
    <w:rsid w:val="00AF5D73"/>
    <w:rsid w:val="00AF6034"/>
    <w:rsid w:val="00AF60FF"/>
    <w:rsid w:val="00AF6161"/>
    <w:rsid w:val="00AF6258"/>
    <w:rsid w:val="00AF6380"/>
    <w:rsid w:val="00AF64E6"/>
    <w:rsid w:val="00AF6612"/>
    <w:rsid w:val="00AF6792"/>
    <w:rsid w:val="00AF67D4"/>
    <w:rsid w:val="00AF67E9"/>
    <w:rsid w:val="00AF6832"/>
    <w:rsid w:val="00AF69C8"/>
    <w:rsid w:val="00AF69CC"/>
    <w:rsid w:val="00AF6AF4"/>
    <w:rsid w:val="00AF6C1E"/>
    <w:rsid w:val="00AF6CBD"/>
    <w:rsid w:val="00AF6CC5"/>
    <w:rsid w:val="00AF6D78"/>
    <w:rsid w:val="00AF71A9"/>
    <w:rsid w:val="00AF71C9"/>
    <w:rsid w:val="00AF726E"/>
    <w:rsid w:val="00AF74DA"/>
    <w:rsid w:val="00AF7503"/>
    <w:rsid w:val="00AF76B9"/>
    <w:rsid w:val="00AF7705"/>
    <w:rsid w:val="00AF7753"/>
    <w:rsid w:val="00AF7A52"/>
    <w:rsid w:val="00AF7A5D"/>
    <w:rsid w:val="00AF7B26"/>
    <w:rsid w:val="00AF7C6D"/>
    <w:rsid w:val="00AF7DD3"/>
    <w:rsid w:val="00AF7F31"/>
    <w:rsid w:val="00B00035"/>
    <w:rsid w:val="00B00068"/>
    <w:rsid w:val="00B00091"/>
    <w:rsid w:val="00B000D7"/>
    <w:rsid w:val="00B000F0"/>
    <w:rsid w:val="00B0017A"/>
    <w:rsid w:val="00B002D1"/>
    <w:rsid w:val="00B004B3"/>
    <w:rsid w:val="00B005B1"/>
    <w:rsid w:val="00B006FD"/>
    <w:rsid w:val="00B008B9"/>
    <w:rsid w:val="00B00954"/>
    <w:rsid w:val="00B009C4"/>
    <w:rsid w:val="00B00A8C"/>
    <w:rsid w:val="00B00AB8"/>
    <w:rsid w:val="00B00B6A"/>
    <w:rsid w:val="00B00BDF"/>
    <w:rsid w:val="00B00CE6"/>
    <w:rsid w:val="00B00D66"/>
    <w:rsid w:val="00B00DBB"/>
    <w:rsid w:val="00B00DC5"/>
    <w:rsid w:val="00B00E3D"/>
    <w:rsid w:val="00B00F93"/>
    <w:rsid w:val="00B01033"/>
    <w:rsid w:val="00B0108A"/>
    <w:rsid w:val="00B011D6"/>
    <w:rsid w:val="00B012AC"/>
    <w:rsid w:val="00B014A0"/>
    <w:rsid w:val="00B0161C"/>
    <w:rsid w:val="00B016D1"/>
    <w:rsid w:val="00B01706"/>
    <w:rsid w:val="00B017E6"/>
    <w:rsid w:val="00B019A5"/>
    <w:rsid w:val="00B019E0"/>
    <w:rsid w:val="00B01A8A"/>
    <w:rsid w:val="00B01BBE"/>
    <w:rsid w:val="00B01BE1"/>
    <w:rsid w:val="00B01C9F"/>
    <w:rsid w:val="00B01D05"/>
    <w:rsid w:val="00B01D24"/>
    <w:rsid w:val="00B01DC5"/>
    <w:rsid w:val="00B01DEF"/>
    <w:rsid w:val="00B01E76"/>
    <w:rsid w:val="00B02012"/>
    <w:rsid w:val="00B024DF"/>
    <w:rsid w:val="00B02503"/>
    <w:rsid w:val="00B025CB"/>
    <w:rsid w:val="00B026C5"/>
    <w:rsid w:val="00B0288B"/>
    <w:rsid w:val="00B02912"/>
    <w:rsid w:val="00B02A03"/>
    <w:rsid w:val="00B02B3D"/>
    <w:rsid w:val="00B02B79"/>
    <w:rsid w:val="00B02CBE"/>
    <w:rsid w:val="00B02EDF"/>
    <w:rsid w:val="00B02FE2"/>
    <w:rsid w:val="00B02FF5"/>
    <w:rsid w:val="00B0311B"/>
    <w:rsid w:val="00B03158"/>
    <w:rsid w:val="00B03171"/>
    <w:rsid w:val="00B0319C"/>
    <w:rsid w:val="00B031DE"/>
    <w:rsid w:val="00B0321F"/>
    <w:rsid w:val="00B032B3"/>
    <w:rsid w:val="00B03316"/>
    <w:rsid w:val="00B03425"/>
    <w:rsid w:val="00B03431"/>
    <w:rsid w:val="00B034D8"/>
    <w:rsid w:val="00B0370B"/>
    <w:rsid w:val="00B037A8"/>
    <w:rsid w:val="00B039DF"/>
    <w:rsid w:val="00B03B0E"/>
    <w:rsid w:val="00B03BA6"/>
    <w:rsid w:val="00B03C4E"/>
    <w:rsid w:val="00B03D24"/>
    <w:rsid w:val="00B03D46"/>
    <w:rsid w:val="00B03EC6"/>
    <w:rsid w:val="00B03EFD"/>
    <w:rsid w:val="00B040C0"/>
    <w:rsid w:val="00B041B9"/>
    <w:rsid w:val="00B0430E"/>
    <w:rsid w:val="00B04419"/>
    <w:rsid w:val="00B04465"/>
    <w:rsid w:val="00B04578"/>
    <w:rsid w:val="00B045DB"/>
    <w:rsid w:val="00B04643"/>
    <w:rsid w:val="00B047C0"/>
    <w:rsid w:val="00B047DE"/>
    <w:rsid w:val="00B0480C"/>
    <w:rsid w:val="00B0481F"/>
    <w:rsid w:val="00B04842"/>
    <w:rsid w:val="00B0487A"/>
    <w:rsid w:val="00B04AB6"/>
    <w:rsid w:val="00B04B17"/>
    <w:rsid w:val="00B04B7B"/>
    <w:rsid w:val="00B04BB2"/>
    <w:rsid w:val="00B04BCA"/>
    <w:rsid w:val="00B04C8F"/>
    <w:rsid w:val="00B04D4E"/>
    <w:rsid w:val="00B04F49"/>
    <w:rsid w:val="00B04F5E"/>
    <w:rsid w:val="00B04FED"/>
    <w:rsid w:val="00B0518E"/>
    <w:rsid w:val="00B051AA"/>
    <w:rsid w:val="00B05236"/>
    <w:rsid w:val="00B0536F"/>
    <w:rsid w:val="00B05413"/>
    <w:rsid w:val="00B05464"/>
    <w:rsid w:val="00B0559B"/>
    <w:rsid w:val="00B0568F"/>
    <w:rsid w:val="00B05690"/>
    <w:rsid w:val="00B056B5"/>
    <w:rsid w:val="00B0574F"/>
    <w:rsid w:val="00B05792"/>
    <w:rsid w:val="00B057B2"/>
    <w:rsid w:val="00B05862"/>
    <w:rsid w:val="00B058F0"/>
    <w:rsid w:val="00B05954"/>
    <w:rsid w:val="00B05D17"/>
    <w:rsid w:val="00B05ECA"/>
    <w:rsid w:val="00B05FC0"/>
    <w:rsid w:val="00B06107"/>
    <w:rsid w:val="00B062D4"/>
    <w:rsid w:val="00B062F7"/>
    <w:rsid w:val="00B06449"/>
    <w:rsid w:val="00B064B5"/>
    <w:rsid w:val="00B06763"/>
    <w:rsid w:val="00B067B3"/>
    <w:rsid w:val="00B067C4"/>
    <w:rsid w:val="00B06A18"/>
    <w:rsid w:val="00B06D5B"/>
    <w:rsid w:val="00B06E10"/>
    <w:rsid w:val="00B06F43"/>
    <w:rsid w:val="00B06F4D"/>
    <w:rsid w:val="00B070C0"/>
    <w:rsid w:val="00B070E0"/>
    <w:rsid w:val="00B0713D"/>
    <w:rsid w:val="00B07346"/>
    <w:rsid w:val="00B07490"/>
    <w:rsid w:val="00B074DD"/>
    <w:rsid w:val="00B07580"/>
    <w:rsid w:val="00B0774C"/>
    <w:rsid w:val="00B077F5"/>
    <w:rsid w:val="00B07857"/>
    <w:rsid w:val="00B079CC"/>
    <w:rsid w:val="00B079EB"/>
    <w:rsid w:val="00B07A07"/>
    <w:rsid w:val="00B07AE5"/>
    <w:rsid w:val="00B07B11"/>
    <w:rsid w:val="00B07CF8"/>
    <w:rsid w:val="00B07D8F"/>
    <w:rsid w:val="00B07E19"/>
    <w:rsid w:val="00B07FA5"/>
    <w:rsid w:val="00B10054"/>
    <w:rsid w:val="00B10103"/>
    <w:rsid w:val="00B10164"/>
    <w:rsid w:val="00B10197"/>
    <w:rsid w:val="00B102FD"/>
    <w:rsid w:val="00B103A5"/>
    <w:rsid w:val="00B10575"/>
    <w:rsid w:val="00B106C2"/>
    <w:rsid w:val="00B10838"/>
    <w:rsid w:val="00B10ADB"/>
    <w:rsid w:val="00B10B34"/>
    <w:rsid w:val="00B10EE3"/>
    <w:rsid w:val="00B10F90"/>
    <w:rsid w:val="00B1107A"/>
    <w:rsid w:val="00B111F9"/>
    <w:rsid w:val="00B11279"/>
    <w:rsid w:val="00B11342"/>
    <w:rsid w:val="00B11349"/>
    <w:rsid w:val="00B1147E"/>
    <w:rsid w:val="00B11554"/>
    <w:rsid w:val="00B11580"/>
    <w:rsid w:val="00B115A8"/>
    <w:rsid w:val="00B115CF"/>
    <w:rsid w:val="00B11680"/>
    <w:rsid w:val="00B116AB"/>
    <w:rsid w:val="00B117DD"/>
    <w:rsid w:val="00B11917"/>
    <w:rsid w:val="00B119B4"/>
    <w:rsid w:val="00B119D7"/>
    <w:rsid w:val="00B11A9C"/>
    <w:rsid w:val="00B11D57"/>
    <w:rsid w:val="00B11F0B"/>
    <w:rsid w:val="00B11F91"/>
    <w:rsid w:val="00B12026"/>
    <w:rsid w:val="00B121B2"/>
    <w:rsid w:val="00B1221D"/>
    <w:rsid w:val="00B1226E"/>
    <w:rsid w:val="00B12379"/>
    <w:rsid w:val="00B124AD"/>
    <w:rsid w:val="00B125F7"/>
    <w:rsid w:val="00B126AD"/>
    <w:rsid w:val="00B126B0"/>
    <w:rsid w:val="00B127F7"/>
    <w:rsid w:val="00B12825"/>
    <w:rsid w:val="00B1296E"/>
    <w:rsid w:val="00B12993"/>
    <w:rsid w:val="00B12C12"/>
    <w:rsid w:val="00B12D41"/>
    <w:rsid w:val="00B12F4F"/>
    <w:rsid w:val="00B13016"/>
    <w:rsid w:val="00B130CF"/>
    <w:rsid w:val="00B1310C"/>
    <w:rsid w:val="00B131E0"/>
    <w:rsid w:val="00B13416"/>
    <w:rsid w:val="00B13525"/>
    <w:rsid w:val="00B13542"/>
    <w:rsid w:val="00B135E9"/>
    <w:rsid w:val="00B1361A"/>
    <w:rsid w:val="00B1369E"/>
    <w:rsid w:val="00B13A46"/>
    <w:rsid w:val="00B13AE2"/>
    <w:rsid w:val="00B13C09"/>
    <w:rsid w:val="00B13CBA"/>
    <w:rsid w:val="00B13D14"/>
    <w:rsid w:val="00B13D3B"/>
    <w:rsid w:val="00B13D80"/>
    <w:rsid w:val="00B13E85"/>
    <w:rsid w:val="00B13E91"/>
    <w:rsid w:val="00B13F98"/>
    <w:rsid w:val="00B1407E"/>
    <w:rsid w:val="00B1418B"/>
    <w:rsid w:val="00B14371"/>
    <w:rsid w:val="00B14663"/>
    <w:rsid w:val="00B14795"/>
    <w:rsid w:val="00B147C3"/>
    <w:rsid w:val="00B147CB"/>
    <w:rsid w:val="00B14A47"/>
    <w:rsid w:val="00B14A7B"/>
    <w:rsid w:val="00B14C4B"/>
    <w:rsid w:val="00B14CD8"/>
    <w:rsid w:val="00B14D98"/>
    <w:rsid w:val="00B14E4D"/>
    <w:rsid w:val="00B14EB1"/>
    <w:rsid w:val="00B151ED"/>
    <w:rsid w:val="00B15223"/>
    <w:rsid w:val="00B15286"/>
    <w:rsid w:val="00B152AA"/>
    <w:rsid w:val="00B152AC"/>
    <w:rsid w:val="00B1564E"/>
    <w:rsid w:val="00B1567E"/>
    <w:rsid w:val="00B156C0"/>
    <w:rsid w:val="00B15992"/>
    <w:rsid w:val="00B15C29"/>
    <w:rsid w:val="00B15C73"/>
    <w:rsid w:val="00B15F6B"/>
    <w:rsid w:val="00B1610D"/>
    <w:rsid w:val="00B1616C"/>
    <w:rsid w:val="00B162C1"/>
    <w:rsid w:val="00B163D5"/>
    <w:rsid w:val="00B164B9"/>
    <w:rsid w:val="00B164F7"/>
    <w:rsid w:val="00B165C8"/>
    <w:rsid w:val="00B165FE"/>
    <w:rsid w:val="00B1666D"/>
    <w:rsid w:val="00B16756"/>
    <w:rsid w:val="00B16847"/>
    <w:rsid w:val="00B16B4B"/>
    <w:rsid w:val="00B16B72"/>
    <w:rsid w:val="00B16BBD"/>
    <w:rsid w:val="00B16C98"/>
    <w:rsid w:val="00B16CBA"/>
    <w:rsid w:val="00B16D11"/>
    <w:rsid w:val="00B16DAE"/>
    <w:rsid w:val="00B16DC4"/>
    <w:rsid w:val="00B16DF6"/>
    <w:rsid w:val="00B16EA2"/>
    <w:rsid w:val="00B16EEC"/>
    <w:rsid w:val="00B170F2"/>
    <w:rsid w:val="00B17268"/>
    <w:rsid w:val="00B172AF"/>
    <w:rsid w:val="00B172F5"/>
    <w:rsid w:val="00B173B5"/>
    <w:rsid w:val="00B173DB"/>
    <w:rsid w:val="00B17478"/>
    <w:rsid w:val="00B1748A"/>
    <w:rsid w:val="00B17513"/>
    <w:rsid w:val="00B17669"/>
    <w:rsid w:val="00B176A6"/>
    <w:rsid w:val="00B176BD"/>
    <w:rsid w:val="00B17827"/>
    <w:rsid w:val="00B1797D"/>
    <w:rsid w:val="00B17A66"/>
    <w:rsid w:val="00B17C2F"/>
    <w:rsid w:val="00B17C4D"/>
    <w:rsid w:val="00B17E1F"/>
    <w:rsid w:val="00B20005"/>
    <w:rsid w:val="00B200C0"/>
    <w:rsid w:val="00B201A2"/>
    <w:rsid w:val="00B20257"/>
    <w:rsid w:val="00B2025A"/>
    <w:rsid w:val="00B20291"/>
    <w:rsid w:val="00B20365"/>
    <w:rsid w:val="00B203A9"/>
    <w:rsid w:val="00B203EE"/>
    <w:rsid w:val="00B204F7"/>
    <w:rsid w:val="00B2058E"/>
    <w:rsid w:val="00B2069F"/>
    <w:rsid w:val="00B206A4"/>
    <w:rsid w:val="00B20876"/>
    <w:rsid w:val="00B20884"/>
    <w:rsid w:val="00B20992"/>
    <w:rsid w:val="00B20B0A"/>
    <w:rsid w:val="00B20B1B"/>
    <w:rsid w:val="00B20BBD"/>
    <w:rsid w:val="00B20FD0"/>
    <w:rsid w:val="00B20FE5"/>
    <w:rsid w:val="00B210AE"/>
    <w:rsid w:val="00B21449"/>
    <w:rsid w:val="00B2155C"/>
    <w:rsid w:val="00B21596"/>
    <w:rsid w:val="00B21773"/>
    <w:rsid w:val="00B2185F"/>
    <w:rsid w:val="00B218E1"/>
    <w:rsid w:val="00B21914"/>
    <w:rsid w:val="00B21A66"/>
    <w:rsid w:val="00B21B53"/>
    <w:rsid w:val="00B21E37"/>
    <w:rsid w:val="00B21F14"/>
    <w:rsid w:val="00B21F64"/>
    <w:rsid w:val="00B22188"/>
    <w:rsid w:val="00B22245"/>
    <w:rsid w:val="00B222F4"/>
    <w:rsid w:val="00B22324"/>
    <w:rsid w:val="00B2232E"/>
    <w:rsid w:val="00B2249C"/>
    <w:rsid w:val="00B2257B"/>
    <w:rsid w:val="00B22722"/>
    <w:rsid w:val="00B227AF"/>
    <w:rsid w:val="00B227F8"/>
    <w:rsid w:val="00B228BA"/>
    <w:rsid w:val="00B228F1"/>
    <w:rsid w:val="00B22A81"/>
    <w:rsid w:val="00B22A85"/>
    <w:rsid w:val="00B22AB5"/>
    <w:rsid w:val="00B22B3D"/>
    <w:rsid w:val="00B22D77"/>
    <w:rsid w:val="00B22F22"/>
    <w:rsid w:val="00B23093"/>
    <w:rsid w:val="00B230B1"/>
    <w:rsid w:val="00B2313F"/>
    <w:rsid w:val="00B23292"/>
    <w:rsid w:val="00B23308"/>
    <w:rsid w:val="00B23379"/>
    <w:rsid w:val="00B234F1"/>
    <w:rsid w:val="00B23524"/>
    <w:rsid w:val="00B2372E"/>
    <w:rsid w:val="00B23826"/>
    <w:rsid w:val="00B23971"/>
    <w:rsid w:val="00B239B0"/>
    <w:rsid w:val="00B23A32"/>
    <w:rsid w:val="00B23A69"/>
    <w:rsid w:val="00B23A7D"/>
    <w:rsid w:val="00B23AEF"/>
    <w:rsid w:val="00B23B25"/>
    <w:rsid w:val="00B23E11"/>
    <w:rsid w:val="00B23F58"/>
    <w:rsid w:val="00B2432E"/>
    <w:rsid w:val="00B2433C"/>
    <w:rsid w:val="00B243F5"/>
    <w:rsid w:val="00B24401"/>
    <w:rsid w:val="00B2476E"/>
    <w:rsid w:val="00B24878"/>
    <w:rsid w:val="00B24969"/>
    <w:rsid w:val="00B24ACC"/>
    <w:rsid w:val="00B24B3D"/>
    <w:rsid w:val="00B24C46"/>
    <w:rsid w:val="00B24DC9"/>
    <w:rsid w:val="00B25042"/>
    <w:rsid w:val="00B2510D"/>
    <w:rsid w:val="00B25128"/>
    <w:rsid w:val="00B2518C"/>
    <w:rsid w:val="00B25195"/>
    <w:rsid w:val="00B25225"/>
    <w:rsid w:val="00B2530B"/>
    <w:rsid w:val="00B2538C"/>
    <w:rsid w:val="00B2564B"/>
    <w:rsid w:val="00B256C8"/>
    <w:rsid w:val="00B257C6"/>
    <w:rsid w:val="00B258EE"/>
    <w:rsid w:val="00B25913"/>
    <w:rsid w:val="00B25919"/>
    <w:rsid w:val="00B25979"/>
    <w:rsid w:val="00B25A3C"/>
    <w:rsid w:val="00B25B6C"/>
    <w:rsid w:val="00B25C94"/>
    <w:rsid w:val="00B25E0D"/>
    <w:rsid w:val="00B26126"/>
    <w:rsid w:val="00B2613C"/>
    <w:rsid w:val="00B2629C"/>
    <w:rsid w:val="00B262A6"/>
    <w:rsid w:val="00B264C6"/>
    <w:rsid w:val="00B26523"/>
    <w:rsid w:val="00B266E9"/>
    <w:rsid w:val="00B26701"/>
    <w:rsid w:val="00B26717"/>
    <w:rsid w:val="00B26737"/>
    <w:rsid w:val="00B26779"/>
    <w:rsid w:val="00B267F2"/>
    <w:rsid w:val="00B268BB"/>
    <w:rsid w:val="00B268E7"/>
    <w:rsid w:val="00B26A15"/>
    <w:rsid w:val="00B26AFC"/>
    <w:rsid w:val="00B26C8C"/>
    <w:rsid w:val="00B26D33"/>
    <w:rsid w:val="00B26EE1"/>
    <w:rsid w:val="00B2706A"/>
    <w:rsid w:val="00B2709D"/>
    <w:rsid w:val="00B2710A"/>
    <w:rsid w:val="00B271C1"/>
    <w:rsid w:val="00B273AA"/>
    <w:rsid w:val="00B273ED"/>
    <w:rsid w:val="00B27612"/>
    <w:rsid w:val="00B276D0"/>
    <w:rsid w:val="00B27746"/>
    <w:rsid w:val="00B278EA"/>
    <w:rsid w:val="00B27998"/>
    <w:rsid w:val="00B27A89"/>
    <w:rsid w:val="00B27B13"/>
    <w:rsid w:val="00B27CD9"/>
    <w:rsid w:val="00B27D0C"/>
    <w:rsid w:val="00B27DB6"/>
    <w:rsid w:val="00B27F75"/>
    <w:rsid w:val="00B3030C"/>
    <w:rsid w:val="00B30388"/>
    <w:rsid w:val="00B3040D"/>
    <w:rsid w:val="00B3041E"/>
    <w:rsid w:val="00B30467"/>
    <w:rsid w:val="00B30528"/>
    <w:rsid w:val="00B3052F"/>
    <w:rsid w:val="00B3058D"/>
    <w:rsid w:val="00B305A2"/>
    <w:rsid w:val="00B306CF"/>
    <w:rsid w:val="00B307DB"/>
    <w:rsid w:val="00B3099D"/>
    <w:rsid w:val="00B30B49"/>
    <w:rsid w:val="00B30C8E"/>
    <w:rsid w:val="00B30FA4"/>
    <w:rsid w:val="00B3103F"/>
    <w:rsid w:val="00B3143C"/>
    <w:rsid w:val="00B3146A"/>
    <w:rsid w:val="00B314B9"/>
    <w:rsid w:val="00B31558"/>
    <w:rsid w:val="00B31609"/>
    <w:rsid w:val="00B31655"/>
    <w:rsid w:val="00B31820"/>
    <w:rsid w:val="00B31867"/>
    <w:rsid w:val="00B3194F"/>
    <w:rsid w:val="00B31AD9"/>
    <w:rsid w:val="00B31B66"/>
    <w:rsid w:val="00B31BAF"/>
    <w:rsid w:val="00B31C79"/>
    <w:rsid w:val="00B31D45"/>
    <w:rsid w:val="00B31D9A"/>
    <w:rsid w:val="00B31EA0"/>
    <w:rsid w:val="00B31FEF"/>
    <w:rsid w:val="00B32008"/>
    <w:rsid w:val="00B320AB"/>
    <w:rsid w:val="00B321C9"/>
    <w:rsid w:val="00B322EF"/>
    <w:rsid w:val="00B323FC"/>
    <w:rsid w:val="00B324E0"/>
    <w:rsid w:val="00B32595"/>
    <w:rsid w:val="00B325CA"/>
    <w:rsid w:val="00B3288F"/>
    <w:rsid w:val="00B32A0F"/>
    <w:rsid w:val="00B32A5F"/>
    <w:rsid w:val="00B32AD6"/>
    <w:rsid w:val="00B32CFB"/>
    <w:rsid w:val="00B32D62"/>
    <w:rsid w:val="00B32D8B"/>
    <w:rsid w:val="00B32F01"/>
    <w:rsid w:val="00B32FDB"/>
    <w:rsid w:val="00B32FF1"/>
    <w:rsid w:val="00B3300F"/>
    <w:rsid w:val="00B3301E"/>
    <w:rsid w:val="00B330EA"/>
    <w:rsid w:val="00B33160"/>
    <w:rsid w:val="00B33325"/>
    <w:rsid w:val="00B33442"/>
    <w:rsid w:val="00B33463"/>
    <w:rsid w:val="00B33484"/>
    <w:rsid w:val="00B334B2"/>
    <w:rsid w:val="00B334D8"/>
    <w:rsid w:val="00B33836"/>
    <w:rsid w:val="00B338B3"/>
    <w:rsid w:val="00B339C5"/>
    <w:rsid w:val="00B33B85"/>
    <w:rsid w:val="00B33B8A"/>
    <w:rsid w:val="00B33C58"/>
    <w:rsid w:val="00B33C81"/>
    <w:rsid w:val="00B33CD1"/>
    <w:rsid w:val="00B33D9A"/>
    <w:rsid w:val="00B33DBB"/>
    <w:rsid w:val="00B34063"/>
    <w:rsid w:val="00B3426E"/>
    <w:rsid w:val="00B34482"/>
    <w:rsid w:val="00B344CE"/>
    <w:rsid w:val="00B348F9"/>
    <w:rsid w:val="00B349DA"/>
    <w:rsid w:val="00B349F1"/>
    <w:rsid w:val="00B34A9D"/>
    <w:rsid w:val="00B34ADD"/>
    <w:rsid w:val="00B34AF7"/>
    <w:rsid w:val="00B34C6A"/>
    <w:rsid w:val="00B34EC5"/>
    <w:rsid w:val="00B34F25"/>
    <w:rsid w:val="00B350FC"/>
    <w:rsid w:val="00B35193"/>
    <w:rsid w:val="00B351CD"/>
    <w:rsid w:val="00B35281"/>
    <w:rsid w:val="00B352EA"/>
    <w:rsid w:val="00B353A0"/>
    <w:rsid w:val="00B3545C"/>
    <w:rsid w:val="00B3551B"/>
    <w:rsid w:val="00B35697"/>
    <w:rsid w:val="00B35A11"/>
    <w:rsid w:val="00B35A2C"/>
    <w:rsid w:val="00B35AC6"/>
    <w:rsid w:val="00B35C88"/>
    <w:rsid w:val="00B35CA2"/>
    <w:rsid w:val="00B35D45"/>
    <w:rsid w:val="00B35EB3"/>
    <w:rsid w:val="00B35F97"/>
    <w:rsid w:val="00B360A2"/>
    <w:rsid w:val="00B3610B"/>
    <w:rsid w:val="00B3613A"/>
    <w:rsid w:val="00B362E5"/>
    <w:rsid w:val="00B3645E"/>
    <w:rsid w:val="00B36551"/>
    <w:rsid w:val="00B36672"/>
    <w:rsid w:val="00B3667B"/>
    <w:rsid w:val="00B366A3"/>
    <w:rsid w:val="00B366DF"/>
    <w:rsid w:val="00B368AA"/>
    <w:rsid w:val="00B368AD"/>
    <w:rsid w:val="00B36B0A"/>
    <w:rsid w:val="00B36BA6"/>
    <w:rsid w:val="00B36D14"/>
    <w:rsid w:val="00B36D89"/>
    <w:rsid w:val="00B36DF2"/>
    <w:rsid w:val="00B36EB8"/>
    <w:rsid w:val="00B36F67"/>
    <w:rsid w:val="00B37051"/>
    <w:rsid w:val="00B37093"/>
    <w:rsid w:val="00B372D9"/>
    <w:rsid w:val="00B37362"/>
    <w:rsid w:val="00B3765C"/>
    <w:rsid w:val="00B3770C"/>
    <w:rsid w:val="00B37B07"/>
    <w:rsid w:val="00B37B1A"/>
    <w:rsid w:val="00B37B8B"/>
    <w:rsid w:val="00B37BC3"/>
    <w:rsid w:val="00B37CEC"/>
    <w:rsid w:val="00B37D6A"/>
    <w:rsid w:val="00B37DAB"/>
    <w:rsid w:val="00B37FF6"/>
    <w:rsid w:val="00B37FF8"/>
    <w:rsid w:val="00B3A972"/>
    <w:rsid w:val="00B40071"/>
    <w:rsid w:val="00B4014A"/>
    <w:rsid w:val="00B40156"/>
    <w:rsid w:val="00B40190"/>
    <w:rsid w:val="00B402C2"/>
    <w:rsid w:val="00B402C9"/>
    <w:rsid w:val="00B4034E"/>
    <w:rsid w:val="00B404C8"/>
    <w:rsid w:val="00B40500"/>
    <w:rsid w:val="00B40570"/>
    <w:rsid w:val="00B40595"/>
    <w:rsid w:val="00B40634"/>
    <w:rsid w:val="00B4070C"/>
    <w:rsid w:val="00B407D0"/>
    <w:rsid w:val="00B40856"/>
    <w:rsid w:val="00B4088D"/>
    <w:rsid w:val="00B40942"/>
    <w:rsid w:val="00B40950"/>
    <w:rsid w:val="00B4097D"/>
    <w:rsid w:val="00B409DB"/>
    <w:rsid w:val="00B40B4D"/>
    <w:rsid w:val="00B40B9C"/>
    <w:rsid w:val="00B40CE3"/>
    <w:rsid w:val="00B40D2E"/>
    <w:rsid w:val="00B410B5"/>
    <w:rsid w:val="00B411BA"/>
    <w:rsid w:val="00B411F1"/>
    <w:rsid w:val="00B41408"/>
    <w:rsid w:val="00B4145D"/>
    <w:rsid w:val="00B41539"/>
    <w:rsid w:val="00B4156E"/>
    <w:rsid w:val="00B4157F"/>
    <w:rsid w:val="00B4159B"/>
    <w:rsid w:val="00B415B0"/>
    <w:rsid w:val="00B416CF"/>
    <w:rsid w:val="00B41953"/>
    <w:rsid w:val="00B41984"/>
    <w:rsid w:val="00B419C5"/>
    <w:rsid w:val="00B41B3C"/>
    <w:rsid w:val="00B41C02"/>
    <w:rsid w:val="00B41F7A"/>
    <w:rsid w:val="00B41FB3"/>
    <w:rsid w:val="00B41FF5"/>
    <w:rsid w:val="00B4207C"/>
    <w:rsid w:val="00B420D4"/>
    <w:rsid w:val="00B42279"/>
    <w:rsid w:val="00B42598"/>
    <w:rsid w:val="00B4285C"/>
    <w:rsid w:val="00B42A86"/>
    <w:rsid w:val="00B42B58"/>
    <w:rsid w:val="00B42C12"/>
    <w:rsid w:val="00B42C84"/>
    <w:rsid w:val="00B42E50"/>
    <w:rsid w:val="00B42E5C"/>
    <w:rsid w:val="00B42F49"/>
    <w:rsid w:val="00B43085"/>
    <w:rsid w:val="00B430A9"/>
    <w:rsid w:val="00B430B4"/>
    <w:rsid w:val="00B43162"/>
    <w:rsid w:val="00B432A6"/>
    <w:rsid w:val="00B4333C"/>
    <w:rsid w:val="00B4334A"/>
    <w:rsid w:val="00B4359C"/>
    <w:rsid w:val="00B435CE"/>
    <w:rsid w:val="00B43613"/>
    <w:rsid w:val="00B436B7"/>
    <w:rsid w:val="00B4375A"/>
    <w:rsid w:val="00B43781"/>
    <w:rsid w:val="00B43858"/>
    <w:rsid w:val="00B438BB"/>
    <w:rsid w:val="00B439EE"/>
    <w:rsid w:val="00B43ADD"/>
    <w:rsid w:val="00B43C28"/>
    <w:rsid w:val="00B43C72"/>
    <w:rsid w:val="00B43D57"/>
    <w:rsid w:val="00B44017"/>
    <w:rsid w:val="00B440E2"/>
    <w:rsid w:val="00B440EB"/>
    <w:rsid w:val="00B4413B"/>
    <w:rsid w:val="00B4415C"/>
    <w:rsid w:val="00B44282"/>
    <w:rsid w:val="00B44362"/>
    <w:rsid w:val="00B44376"/>
    <w:rsid w:val="00B444AB"/>
    <w:rsid w:val="00B4464C"/>
    <w:rsid w:val="00B44715"/>
    <w:rsid w:val="00B44839"/>
    <w:rsid w:val="00B449E0"/>
    <w:rsid w:val="00B44AA6"/>
    <w:rsid w:val="00B44B2B"/>
    <w:rsid w:val="00B44D57"/>
    <w:rsid w:val="00B44D7C"/>
    <w:rsid w:val="00B44D8F"/>
    <w:rsid w:val="00B44EC2"/>
    <w:rsid w:val="00B45218"/>
    <w:rsid w:val="00B4523D"/>
    <w:rsid w:val="00B45309"/>
    <w:rsid w:val="00B45420"/>
    <w:rsid w:val="00B45A1F"/>
    <w:rsid w:val="00B45A98"/>
    <w:rsid w:val="00B45B29"/>
    <w:rsid w:val="00B45B6A"/>
    <w:rsid w:val="00B45D06"/>
    <w:rsid w:val="00B45D27"/>
    <w:rsid w:val="00B45DAB"/>
    <w:rsid w:val="00B45ED2"/>
    <w:rsid w:val="00B45EE7"/>
    <w:rsid w:val="00B45FD0"/>
    <w:rsid w:val="00B461A0"/>
    <w:rsid w:val="00B4621E"/>
    <w:rsid w:val="00B46305"/>
    <w:rsid w:val="00B4640D"/>
    <w:rsid w:val="00B46484"/>
    <w:rsid w:val="00B46510"/>
    <w:rsid w:val="00B46577"/>
    <w:rsid w:val="00B46600"/>
    <w:rsid w:val="00B4682F"/>
    <w:rsid w:val="00B46877"/>
    <w:rsid w:val="00B469ED"/>
    <w:rsid w:val="00B46C78"/>
    <w:rsid w:val="00B46C8E"/>
    <w:rsid w:val="00B46CE2"/>
    <w:rsid w:val="00B46D76"/>
    <w:rsid w:val="00B46D7D"/>
    <w:rsid w:val="00B46DA5"/>
    <w:rsid w:val="00B46E47"/>
    <w:rsid w:val="00B46FC6"/>
    <w:rsid w:val="00B47067"/>
    <w:rsid w:val="00B47090"/>
    <w:rsid w:val="00B472D9"/>
    <w:rsid w:val="00B4754D"/>
    <w:rsid w:val="00B47633"/>
    <w:rsid w:val="00B4764A"/>
    <w:rsid w:val="00B47659"/>
    <w:rsid w:val="00B47682"/>
    <w:rsid w:val="00B47813"/>
    <w:rsid w:val="00B4783C"/>
    <w:rsid w:val="00B4788C"/>
    <w:rsid w:val="00B478B4"/>
    <w:rsid w:val="00B47A5D"/>
    <w:rsid w:val="00B47C30"/>
    <w:rsid w:val="00B47E04"/>
    <w:rsid w:val="00B47E43"/>
    <w:rsid w:val="00B47E47"/>
    <w:rsid w:val="00B47FA2"/>
    <w:rsid w:val="00B500D2"/>
    <w:rsid w:val="00B50120"/>
    <w:rsid w:val="00B501AF"/>
    <w:rsid w:val="00B50209"/>
    <w:rsid w:val="00B502C6"/>
    <w:rsid w:val="00B503FB"/>
    <w:rsid w:val="00B50410"/>
    <w:rsid w:val="00B50440"/>
    <w:rsid w:val="00B506E9"/>
    <w:rsid w:val="00B5088A"/>
    <w:rsid w:val="00B508FD"/>
    <w:rsid w:val="00B5091D"/>
    <w:rsid w:val="00B509CF"/>
    <w:rsid w:val="00B50C2D"/>
    <w:rsid w:val="00B50C33"/>
    <w:rsid w:val="00B50C5E"/>
    <w:rsid w:val="00B50D79"/>
    <w:rsid w:val="00B50E9B"/>
    <w:rsid w:val="00B50EAF"/>
    <w:rsid w:val="00B50EC1"/>
    <w:rsid w:val="00B50F48"/>
    <w:rsid w:val="00B50FF1"/>
    <w:rsid w:val="00B50FF9"/>
    <w:rsid w:val="00B510F2"/>
    <w:rsid w:val="00B51212"/>
    <w:rsid w:val="00B512C2"/>
    <w:rsid w:val="00B51328"/>
    <w:rsid w:val="00B513E1"/>
    <w:rsid w:val="00B5152E"/>
    <w:rsid w:val="00B515B8"/>
    <w:rsid w:val="00B515C7"/>
    <w:rsid w:val="00B515ED"/>
    <w:rsid w:val="00B515FB"/>
    <w:rsid w:val="00B516BE"/>
    <w:rsid w:val="00B51872"/>
    <w:rsid w:val="00B5190E"/>
    <w:rsid w:val="00B51999"/>
    <w:rsid w:val="00B51A7D"/>
    <w:rsid w:val="00B51C24"/>
    <w:rsid w:val="00B51D45"/>
    <w:rsid w:val="00B51E5D"/>
    <w:rsid w:val="00B51EFF"/>
    <w:rsid w:val="00B51FC3"/>
    <w:rsid w:val="00B52015"/>
    <w:rsid w:val="00B5208F"/>
    <w:rsid w:val="00B52160"/>
    <w:rsid w:val="00B52275"/>
    <w:rsid w:val="00B522B3"/>
    <w:rsid w:val="00B5256A"/>
    <w:rsid w:val="00B525B8"/>
    <w:rsid w:val="00B5260C"/>
    <w:rsid w:val="00B52611"/>
    <w:rsid w:val="00B5266D"/>
    <w:rsid w:val="00B5280C"/>
    <w:rsid w:val="00B5283A"/>
    <w:rsid w:val="00B52886"/>
    <w:rsid w:val="00B528BF"/>
    <w:rsid w:val="00B52918"/>
    <w:rsid w:val="00B52BD2"/>
    <w:rsid w:val="00B52BFB"/>
    <w:rsid w:val="00B52D6B"/>
    <w:rsid w:val="00B5329C"/>
    <w:rsid w:val="00B533EF"/>
    <w:rsid w:val="00B53401"/>
    <w:rsid w:val="00B53465"/>
    <w:rsid w:val="00B535F2"/>
    <w:rsid w:val="00B53892"/>
    <w:rsid w:val="00B5389D"/>
    <w:rsid w:val="00B538C5"/>
    <w:rsid w:val="00B539F2"/>
    <w:rsid w:val="00B53A41"/>
    <w:rsid w:val="00B53DA2"/>
    <w:rsid w:val="00B53EBE"/>
    <w:rsid w:val="00B53ED0"/>
    <w:rsid w:val="00B53FA5"/>
    <w:rsid w:val="00B540F4"/>
    <w:rsid w:val="00B5419B"/>
    <w:rsid w:val="00B54202"/>
    <w:rsid w:val="00B5420F"/>
    <w:rsid w:val="00B543CF"/>
    <w:rsid w:val="00B5472F"/>
    <w:rsid w:val="00B5483F"/>
    <w:rsid w:val="00B5489E"/>
    <w:rsid w:val="00B5493E"/>
    <w:rsid w:val="00B54AE4"/>
    <w:rsid w:val="00B54AFA"/>
    <w:rsid w:val="00B54CFE"/>
    <w:rsid w:val="00B54DBD"/>
    <w:rsid w:val="00B54EE2"/>
    <w:rsid w:val="00B54F22"/>
    <w:rsid w:val="00B550AF"/>
    <w:rsid w:val="00B55169"/>
    <w:rsid w:val="00B55185"/>
    <w:rsid w:val="00B551E5"/>
    <w:rsid w:val="00B55276"/>
    <w:rsid w:val="00B552D0"/>
    <w:rsid w:val="00B553A4"/>
    <w:rsid w:val="00B55431"/>
    <w:rsid w:val="00B555BF"/>
    <w:rsid w:val="00B55806"/>
    <w:rsid w:val="00B55819"/>
    <w:rsid w:val="00B55853"/>
    <w:rsid w:val="00B5590B"/>
    <w:rsid w:val="00B55B46"/>
    <w:rsid w:val="00B55C11"/>
    <w:rsid w:val="00B55C2E"/>
    <w:rsid w:val="00B55CF2"/>
    <w:rsid w:val="00B55E1C"/>
    <w:rsid w:val="00B55F89"/>
    <w:rsid w:val="00B56067"/>
    <w:rsid w:val="00B5622C"/>
    <w:rsid w:val="00B563DB"/>
    <w:rsid w:val="00B56623"/>
    <w:rsid w:val="00B566FA"/>
    <w:rsid w:val="00B5671F"/>
    <w:rsid w:val="00B56739"/>
    <w:rsid w:val="00B567D9"/>
    <w:rsid w:val="00B568E5"/>
    <w:rsid w:val="00B5692F"/>
    <w:rsid w:val="00B56A11"/>
    <w:rsid w:val="00B56A7F"/>
    <w:rsid w:val="00B56AAC"/>
    <w:rsid w:val="00B56AE1"/>
    <w:rsid w:val="00B56C1F"/>
    <w:rsid w:val="00B56DF6"/>
    <w:rsid w:val="00B56E81"/>
    <w:rsid w:val="00B56F0E"/>
    <w:rsid w:val="00B5702C"/>
    <w:rsid w:val="00B571AD"/>
    <w:rsid w:val="00B571E8"/>
    <w:rsid w:val="00B5727B"/>
    <w:rsid w:val="00B57364"/>
    <w:rsid w:val="00B574C5"/>
    <w:rsid w:val="00B575CF"/>
    <w:rsid w:val="00B57794"/>
    <w:rsid w:val="00B57864"/>
    <w:rsid w:val="00B57905"/>
    <w:rsid w:val="00B57ABF"/>
    <w:rsid w:val="00B57B3D"/>
    <w:rsid w:val="00B57C36"/>
    <w:rsid w:val="00B57D9A"/>
    <w:rsid w:val="00B57DC3"/>
    <w:rsid w:val="00B57EA9"/>
    <w:rsid w:val="00B57F90"/>
    <w:rsid w:val="00B6010D"/>
    <w:rsid w:val="00B60154"/>
    <w:rsid w:val="00B6020C"/>
    <w:rsid w:val="00B6029C"/>
    <w:rsid w:val="00B60321"/>
    <w:rsid w:val="00B6086D"/>
    <w:rsid w:val="00B608E5"/>
    <w:rsid w:val="00B60962"/>
    <w:rsid w:val="00B60CEC"/>
    <w:rsid w:val="00B60CEE"/>
    <w:rsid w:val="00B60F64"/>
    <w:rsid w:val="00B6125B"/>
    <w:rsid w:val="00B6133A"/>
    <w:rsid w:val="00B61465"/>
    <w:rsid w:val="00B614CA"/>
    <w:rsid w:val="00B617B5"/>
    <w:rsid w:val="00B618B8"/>
    <w:rsid w:val="00B61B20"/>
    <w:rsid w:val="00B61B85"/>
    <w:rsid w:val="00B61D08"/>
    <w:rsid w:val="00B61DE3"/>
    <w:rsid w:val="00B61F42"/>
    <w:rsid w:val="00B62096"/>
    <w:rsid w:val="00B620C8"/>
    <w:rsid w:val="00B62290"/>
    <w:rsid w:val="00B623E3"/>
    <w:rsid w:val="00B6245F"/>
    <w:rsid w:val="00B6262C"/>
    <w:rsid w:val="00B6265F"/>
    <w:rsid w:val="00B62732"/>
    <w:rsid w:val="00B6281A"/>
    <w:rsid w:val="00B62B22"/>
    <w:rsid w:val="00B62DA3"/>
    <w:rsid w:val="00B62F58"/>
    <w:rsid w:val="00B6308A"/>
    <w:rsid w:val="00B63295"/>
    <w:rsid w:val="00B632BA"/>
    <w:rsid w:val="00B6340E"/>
    <w:rsid w:val="00B63428"/>
    <w:rsid w:val="00B634E2"/>
    <w:rsid w:val="00B63513"/>
    <w:rsid w:val="00B6351D"/>
    <w:rsid w:val="00B6364E"/>
    <w:rsid w:val="00B6375A"/>
    <w:rsid w:val="00B638DD"/>
    <w:rsid w:val="00B63958"/>
    <w:rsid w:val="00B63BEA"/>
    <w:rsid w:val="00B63C14"/>
    <w:rsid w:val="00B63C16"/>
    <w:rsid w:val="00B63CB2"/>
    <w:rsid w:val="00B63DD7"/>
    <w:rsid w:val="00B63DDA"/>
    <w:rsid w:val="00B63E62"/>
    <w:rsid w:val="00B63EC7"/>
    <w:rsid w:val="00B63ECB"/>
    <w:rsid w:val="00B63EF5"/>
    <w:rsid w:val="00B63F1A"/>
    <w:rsid w:val="00B63F40"/>
    <w:rsid w:val="00B63F7A"/>
    <w:rsid w:val="00B63FDD"/>
    <w:rsid w:val="00B6420B"/>
    <w:rsid w:val="00B643A3"/>
    <w:rsid w:val="00B64494"/>
    <w:rsid w:val="00B64601"/>
    <w:rsid w:val="00B64630"/>
    <w:rsid w:val="00B64706"/>
    <w:rsid w:val="00B64865"/>
    <w:rsid w:val="00B64D8F"/>
    <w:rsid w:val="00B64F24"/>
    <w:rsid w:val="00B64F6C"/>
    <w:rsid w:val="00B64F72"/>
    <w:rsid w:val="00B650D2"/>
    <w:rsid w:val="00B650D3"/>
    <w:rsid w:val="00B65121"/>
    <w:rsid w:val="00B65198"/>
    <w:rsid w:val="00B651C6"/>
    <w:rsid w:val="00B652E9"/>
    <w:rsid w:val="00B6535C"/>
    <w:rsid w:val="00B653B6"/>
    <w:rsid w:val="00B653FF"/>
    <w:rsid w:val="00B65405"/>
    <w:rsid w:val="00B6540F"/>
    <w:rsid w:val="00B65429"/>
    <w:rsid w:val="00B6542C"/>
    <w:rsid w:val="00B654A1"/>
    <w:rsid w:val="00B656AF"/>
    <w:rsid w:val="00B657B1"/>
    <w:rsid w:val="00B65935"/>
    <w:rsid w:val="00B659D6"/>
    <w:rsid w:val="00B65A4C"/>
    <w:rsid w:val="00B65B02"/>
    <w:rsid w:val="00B65B12"/>
    <w:rsid w:val="00B65B29"/>
    <w:rsid w:val="00B65C36"/>
    <w:rsid w:val="00B65D7A"/>
    <w:rsid w:val="00B65E24"/>
    <w:rsid w:val="00B65E30"/>
    <w:rsid w:val="00B661E9"/>
    <w:rsid w:val="00B6629B"/>
    <w:rsid w:val="00B6650D"/>
    <w:rsid w:val="00B66529"/>
    <w:rsid w:val="00B66AAE"/>
    <w:rsid w:val="00B66E12"/>
    <w:rsid w:val="00B66EFE"/>
    <w:rsid w:val="00B66F00"/>
    <w:rsid w:val="00B66F68"/>
    <w:rsid w:val="00B6705A"/>
    <w:rsid w:val="00B6709E"/>
    <w:rsid w:val="00B670CF"/>
    <w:rsid w:val="00B671CB"/>
    <w:rsid w:val="00B67656"/>
    <w:rsid w:val="00B6766D"/>
    <w:rsid w:val="00B6782A"/>
    <w:rsid w:val="00B67977"/>
    <w:rsid w:val="00B679D8"/>
    <w:rsid w:val="00B67AC7"/>
    <w:rsid w:val="00B67C17"/>
    <w:rsid w:val="00B67E88"/>
    <w:rsid w:val="00B67F49"/>
    <w:rsid w:val="00B70033"/>
    <w:rsid w:val="00B70068"/>
    <w:rsid w:val="00B700BA"/>
    <w:rsid w:val="00B70278"/>
    <w:rsid w:val="00B703F4"/>
    <w:rsid w:val="00B705D7"/>
    <w:rsid w:val="00B7066D"/>
    <w:rsid w:val="00B7075D"/>
    <w:rsid w:val="00B70779"/>
    <w:rsid w:val="00B707B9"/>
    <w:rsid w:val="00B707D4"/>
    <w:rsid w:val="00B7086E"/>
    <w:rsid w:val="00B70945"/>
    <w:rsid w:val="00B70B8A"/>
    <w:rsid w:val="00B70BBA"/>
    <w:rsid w:val="00B70CFE"/>
    <w:rsid w:val="00B70D5D"/>
    <w:rsid w:val="00B70DA3"/>
    <w:rsid w:val="00B70DCA"/>
    <w:rsid w:val="00B70E35"/>
    <w:rsid w:val="00B70EC0"/>
    <w:rsid w:val="00B70F36"/>
    <w:rsid w:val="00B70F8D"/>
    <w:rsid w:val="00B70FC8"/>
    <w:rsid w:val="00B70FF2"/>
    <w:rsid w:val="00B71035"/>
    <w:rsid w:val="00B7133D"/>
    <w:rsid w:val="00B713C5"/>
    <w:rsid w:val="00B713F0"/>
    <w:rsid w:val="00B715BA"/>
    <w:rsid w:val="00B71710"/>
    <w:rsid w:val="00B718CF"/>
    <w:rsid w:val="00B71941"/>
    <w:rsid w:val="00B7199D"/>
    <w:rsid w:val="00B71A30"/>
    <w:rsid w:val="00B71AA3"/>
    <w:rsid w:val="00B71BDF"/>
    <w:rsid w:val="00B71C44"/>
    <w:rsid w:val="00B71CC8"/>
    <w:rsid w:val="00B71CDF"/>
    <w:rsid w:val="00B71D5D"/>
    <w:rsid w:val="00B71ED7"/>
    <w:rsid w:val="00B71FC4"/>
    <w:rsid w:val="00B720AE"/>
    <w:rsid w:val="00B720BA"/>
    <w:rsid w:val="00B72257"/>
    <w:rsid w:val="00B72267"/>
    <w:rsid w:val="00B7236E"/>
    <w:rsid w:val="00B72496"/>
    <w:rsid w:val="00B725CC"/>
    <w:rsid w:val="00B726E5"/>
    <w:rsid w:val="00B7284A"/>
    <w:rsid w:val="00B72C3B"/>
    <w:rsid w:val="00B72D20"/>
    <w:rsid w:val="00B72E6C"/>
    <w:rsid w:val="00B72EC3"/>
    <w:rsid w:val="00B73038"/>
    <w:rsid w:val="00B73041"/>
    <w:rsid w:val="00B7306C"/>
    <w:rsid w:val="00B73167"/>
    <w:rsid w:val="00B7320D"/>
    <w:rsid w:val="00B73268"/>
    <w:rsid w:val="00B73269"/>
    <w:rsid w:val="00B73514"/>
    <w:rsid w:val="00B7352F"/>
    <w:rsid w:val="00B7355D"/>
    <w:rsid w:val="00B73772"/>
    <w:rsid w:val="00B737F9"/>
    <w:rsid w:val="00B73901"/>
    <w:rsid w:val="00B73903"/>
    <w:rsid w:val="00B73BF2"/>
    <w:rsid w:val="00B73CD7"/>
    <w:rsid w:val="00B73DEA"/>
    <w:rsid w:val="00B73EE7"/>
    <w:rsid w:val="00B73F0B"/>
    <w:rsid w:val="00B7416E"/>
    <w:rsid w:val="00B74198"/>
    <w:rsid w:val="00B741E1"/>
    <w:rsid w:val="00B742C9"/>
    <w:rsid w:val="00B744E0"/>
    <w:rsid w:val="00B74543"/>
    <w:rsid w:val="00B74648"/>
    <w:rsid w:val="00B7470D"/>
    <w:rsid w:val="00B747C2"/>
    <w:rsid w:val="00B74905"/>
    <w:rsid w:val="00B74A41"/>
    <w:rsid w:val="00B74A57"/>
    <w:rsid w:val="00B74AC3"/>
    <w:rsid w:val="00B74BBB"/>
    <w:rsid w:val="00B74E00"/>
    <w:rsid w:val="00B74F18"/>
    <w:rsid w:val="00B75103"/>
    <w:rsid w:val="00B75148"/>
    <w:rsid w:val="00B751FF"/>
    <w:rsid w:val="00B7521E"/>
    <w:rsid w:val="00B75294"/>
    <w:rsid w:val="00B75362"/>
    <w:rsid w:val="00B754FF"/>
    <w:rsid w:val="00B75528"/>
    <w:rsid w:val="00B755E1"/>
    <w:rsid w:val="00B755E7"/>
    <w:rsid w:val="00B75792"/>
    <w:rsid w:val="00B7589B"/>
    <w:rsid w:val="00B75ACF"/>
    <w:rsid w:val="00B75B0B"/>
    <w:rsid w:val="00B75C8A"/>
    <w:rsid w:val="00B75D0C"/>
    <w:rsid w:val="00B75D10"/>
    <w:rsid w:val="00B75EE0"/>
    <w:rsid w:val="00B75F07"/>
    <w:rsid w:val="00B75F8A"/>
    <w:rsid w:val="00B76138"/>
    <w:rsid w:val="00B76144"/>
    <w:rsid w:val="00B76178"/>
    <w:rsid w:val="00B761F2"/>
    <w:rsid w:val="00B7643E"/>
    <w:rsid w:val="00B76548"/>
    <w:rsid w:val="00B765AC"/>
    <w:rsid w:val="00B76691"/>
    <w:rsid w:val="00B766DF"/>
    <w:rsid w:val="00B76867"/>
    <w:rsid w:val="00B768A8"/>
    <w:rsid w:val="00B769FC"/>
    <w:rsid w:val="00B76A79"/>
    <w:rsid w:val="00B76BBA"/>
    <w:rsid w:val="00B76C1F"/>
    <w:rsid w:val="00B76C88"/>
    <w:rsid w:val="00B76D72"/>
    <w:rsid w:val="00B76E81"/>
    <w:rsid w:val="00B77056"/>
    <w:rsid w:val="00B77094"/>
    <w:rsid w:val="00B7712A"/>
    <w:rsid w:val="00B7715C"/>
    <w:rsid w:val="00B7722C"/>
    <w:rsid w:val="00B7729A"/>
    <w:rsid w:val="00B7736F"/>
    <w:rsid w:val="00B7740A"/>
    <w:rsid w:val="00B7744E"/>
    <w:rsid w:val="00B775A2"/>
    <w:rsid w:val="00B7765A"/>
    <w:rsid w:val="00B77733"/>
    <w:rsid w:val="00B77771"/>
    <w:rsid w:val="00B7789D"/>
    <w:rsid w:val="00B77A26"/>
    <w:rsid w:val="00B77CEB"/>
    <w:rsid w:val="00B77D14"/>
    <w:rsid w:val="00B77E65"/>
    <w:rsid w:val="00B77FFA"/>
    <w:rsid w:val="00B80028"/>
    <w:rsid w:val="00B80037"/>
    <w:rsid w:val="00B80066"/>
    <w:rsid w:val="00B80309"/>
    <w:rsid w:val="00B80358"/>
    <w:rsid w:val="00B80492"/>
    <w:rsid w:val="00B804A8"/>
    <w:rsid w:val="00B80527"/>
    <w:rsid w:val="00B8071E"/>
    <w:rsid w:val="00B80856"/>
    <w:rsid w:val="00B80892"/>
    <w:rsid w:val="00B80937"/>
    <w:rsid w:val="00B80C05"/>
    <w:rsid w:val="00B80C86"/>
    <w:rsid w:val="00B80D43"/>
    <w:rsid w:val="00B80ED0"/>
    <w:rsid w:val="00B80F01"/>
    <w:rsid w:val="00B80F32"/>
    <w:rsid w:val="00B81057"/>
    <w:rsid w:val="00B810B9"/>
    <w:rsid w:val="00B810CB"/>
    <w:rsid w:val="00B8115C"/>
    <w:rsid w:val="00B811A3"/>
    <w:rsid w:val="00B81320"/>
    <w:rsid w:val="00B8132B"/>
    <w:rsid w:val="00B81593"/>
    <w:rsid w:val="00B8173A"/>
    <w:rsid w:val="00B81A11"/>
    <w:rsid w:val="00B81BC9"/>
    <w:rsid w:val="00B81BF0"/>
    <w:rsid w:val="00B81C83"/>
    <w:rsid w:val="00B81D99"/>
    <w:rsid w:val="00B81DF2"/>
    <w:rsid w:val="00B81F83"/>
    <w:rsid w:val="00B81FA4"/>
    <w:rsid w:val="00B81FAC"/>
    <w:rsid w:val="00B820BF"/>
    <w:rsid w:val="00B82140"/>
    <w:rsid w:val="00B8244A"/>
    <w:rsid w:val="00B824F7"/>
    <w:rsid w:val="00B825FC"/>
    <w:rsid w:val="00B82618"/>
    <w:rsid w:val="00B8271B"/>
    <w:rsid w:val="00B8288E"/>
    <w:rsid w:val="00B82894"/>
    <w:rsid w:val="00B82901"/>
    <w:rsid w:val="00B8292F"/>
    <w:rsid w:val="00B82AF4"/>
    <w:rsid w:val="00B82C01"/>
    <w:rsid w:val="00B82CE2"/>
    <w:rsid w:val="00B82D43"/>
    <w:rsid w:val="00B82E54"/>
    <w:rsid w:val="00B82F3B"/>
    <w:rsid w:val="00B83056"/>
    <w:rsid w:val="00B831D0"/>
    <w:rsid w:val="00B8329F"/>
    <w:rsid w:val="00B83367"/>
    <w:rsid w:val="00B83396"/>
    <w:rsid w:val="00B83431"/>
    <w:rsid w:val="00B8359B"/>
    <w:rsid w:val="00B8369A"/>
    <w:rsid w:val="00B836F7"/>
    <w:rsid w:val="00B8378B"/>
    <w:rsid w:val="00B837E1"/>
    <w:rsid w:val="00B838BB"/>
    <w:rsid w:val="00B8393B"/>
    <w:rsid w:val="00B8397E"/>
    <w:rsid w:val="00B83AD7"/>
    <w:rsid w:val="00B83BFC"/>
    <w:rsid w:val="00B83C81"/>
    <w:rsid w:val="00B83D11"/>
    <w:rsid w:val="00B83D63"/>
    <w:rsid w:val="00B83DD2"/>
    <w:rsid w:val="00B83DD6"/>
    <w:rsid w:val="00B83E26"/>
    <w:rsid w:val="00B83F38"/>
    <w:rsid w:val="00B842F7"/>
    <w:rsid w:val="00B844DE"/>
    <w:rsid w:val="00B8475E"/>
    <w:rsid w:val="00B84908"/>
    <w:rsid w:val="00B8490C"/>
    <w:rsid w:val="00B84B28"/>
    <w:rsid w:val="00B84C08"/>
    <w:rsid w:val="00B84C96"/>
    <w:rsid w:val="00B84C98"/>
    <w:rsid w:val="00B84CA7"/>
    <w:rsid w:val="00B84CC8"/>
    <w:rsid w:val="00B84D28"/>
    <w:rsid w:val="00B84E52"/>
    <w:rsid w:val="00B84F2D"/>
    <w:rsid w:val="00B84F43"/>
    <w:rsid w:val="00B85009"/>
    <w:rsid w:val="00B850AA"/>
    <w:rsid w:val="00B85334"/>
    <w:rsid w:val="00B85490"/>
    <w:rsid w:val="00B85593"/>
    <w:rsid w:val="00B856DC"/>
    <w:rsid w:val="00B85815"/>
    <w:rsid w:val="00B85877"/>
    <w:rsid w:val="00B859DE"/>
    <w:rsid w:val="00B85A69"/>
    <w:rsid w:val="00B85A88"/>
    <w:rsid w:val="00B85B24"/>
    <w:rsid w:val="00B85B53"/>
    <w:rsid w:val="00B85C2D"/>
    <w:rsid w:val="00B85C9F"/>
    <w:rsid w:val="00B85CD4"/>
    <w:rsid w:val="00B85F52"/>
    <w:rsid w:val="00B85FF2"/>
    <w:rsid w:val="00B8604E"/>
    <w:rsid w:val="00B8605A"/>
    <w:rsid w:val="00B861D4"/>
    <w:rsid w:val="00B861F0"/>
    <w:rsid w:val="00B861FA"/>
    <w:rsid w:val="00B862D9"/>
    <w:rsid w:val="00B863B0"/>
    <w:rsid w:val="00B8658F"/>
    <w:rsid w:val="00B8659C"/>
    <w:rsid w:val="00B8660F"/>
    <w:rsid w:val="00B86694"/>
    <w:rsid w:val="00B866BE"/>
    <w:rsid w:val="00B8671B"/>
    <w:rsid w:val="00B86772"/>
    <w:rsid w:val="00B8680E"/>
    <w:rsid w:val="00B86821"/>
    <w:rsid w:val="00B8684F"/>
    <w:rsid w:val="00B86895"/>
    <w:rsid w:val="00B8689E"/>
    <w:rsid w:val="00B868A3"/>
    <w:rsid w:val="00B86941"/>
    <w:rsid w:val="00B86B27"/>
    <w:rsid w:val="00B86B94"/>
    <w:rsid w:val="00B86BDE"/>
    <w:rsid w:val="00B86DF6"/>
    <w:rsid w:val="00B86E7D"/>
    <w:rsid w:val="00B87063"/>
    <w:rsid w:val="00B8715C"/>
    <w:rsid w:val="00B871C5"/>
    <w:rsid w:val="00B871D1"/>
    <w:rsid w:val="00B87320"/>
    <w:rsid w:val="00B873E8"/>
    <w:rsid w:val="00B87460"/>
    <w:rsid w:val="00B874E7"/>
    <w:rsid w:val="00B875B3"/>
    <w:rsid w:val="00B8768C"/>
    <w:rsid w:val="00B87760"/>
    <w:rsid w:val="00B878B5"/>
    <w:rsid w:val="00B8792A"/>
    <w:rsid w:val="00B87982"/>
    <w:rsid w:val="00B87AFE"/>
    <w:rsid w:val="00B87B0B"/>
    <w:rsid w:val="00B87C76"/>
    <w:rsid w:val="00B87CFA"/>
    <w:rsid w:val="00B87DF9"/>
    <w:rsid w:val="00B87F89"/>
    <w:rsid w:val="00B90106"/>
    <w:rsid w:val="00B90408"/>
    <w:rsid w:val="00B90452"/>
    <w:rsid w:val="00B90487"/>
    <w:rsid w:val="00B90493"/>
    <w:rsid w:val="00B90494"/>
    <w:rsid w:val="00B904AD"/>
    <w:rsid w:val="00B904ED"/>
    <w:rsid w:val="00B9053F"/>
    <w:rsid w:val="00B90544"/>
    <w:rsid w:val="00B90813"/>
    <w:rsid w:val="00B90941"/>
    <w:rsid w:val="00B90BEE"/>
    <w:rsid w:val="00B90C62"/>
    <w:rsid w:val="00B90DBF"/>
    <w:rsid w:val="00B90E2E"/>
    <w:rsid w:val="00B90E9C"/>
    <w:rsid w:val="00B90ED3"/>
    <w:rsid w:val="00B9109B"/>
    <w:rsid w:val="00B910A8"/>
    <w:rsid w:val="00B91410"/>
    <w:rsid w:val="00B916D1"/>
    <w:rsid w:val="00B91767"/>
    <w:rsid w:val="00B91808"/>
    <w:rsid w:val="00B9191E"/>
    <w:rsid w:val="00B91933"/>
    <w:rsid w:val="00B919A3"/>
    <w:rsid w:val="00B91AA7"/>
    <w:rsid w:val="00B91ABE"/>
    <w:rsid w:val="00B91BB1"/>
    <w:rsid w:val="00B91C53"/>
    <w:rsid w:val="00B91D87"/>
    <w:rsid w:val="00B91FAD"/>
    <w:rsid w:val="00B91FE0"/>
    <w:rsid w:val="00B9213C"/>
    <w:rsid w:val="00B922F3"/>
    <w:rsid w:val="00B925A5"/>
    <w:rsid w:val="00B925F3"/>
    <w:rsid w:val="00B9277A"/>
    <w:rsid w:val="00B9282C"/>
    <w:rsid w:val="00B92BB6"/>
    <w:rsid w:val="00B92C26"/>
    <w:rsid w:val="00B92D2A"/>
    <w:rsid w:val="00B92DF4"/>
    <w:rsid w:val="00B92F01"/>
    <w:rsid w:val="00B92F43"/>
    <w:rsid w:val="00B92FB5"/>
    <w:rsid w:val="00B9312E"/>
    <w:rsid w:val="00B931A7"/>
    <w:rsid w:val="00B932BF"/>
    <w:rsid w:val="00B934B2"/>
    <w:rsid w:val="00B934CE"/>
    <w:rsid w:val="00B934ED"/>
    <w:rsid w:val="00B93654"/>
    <w:rsid w:val="00B936FE"/>
    <w:rsid w:val="00B9375F"/>
    <w:rsid w:val="00B93789"/>
    <w:rsid w:val="00B9381D"/>
    <w:rsid w:val="00B939F0"/>
    <w:rsid w:val="00B93A69"/>
    <w:rsid w:val="00B93B16"/>
    <w:rsid w:val="00B93C45"/>
    <w:rsid w:val="00B93C61"/>
    <w:rsid w:val="00B93CA5"/>
    <w:rsid w:val="00B93D20"/>
    <w:rsid w:val="00B93E48"/>
    <w:rsid w:val="00B93EC3"/>
    <w:rsid w:val="00B93F98"/>
    <w:rsid w:val="00B93FE8"/>
    <w:rsid w:val="00B93FF8"/>
    <w:rsid w:val="00B9432C"/>
    <w:rsid w:val="00B94373"/>
    <w:rsid w:val="00B9445F"/>
    <w:rsid w:val="00B945B6"/>
    <w:rsid w:val="00B94632"/>
    <w:rsid w:val="00B9472F"/>
    <w:rsid w:val="00B947A7"/>
    <w:rsid w:val="00B948A0"/>
    <w:rsid w:val="00B94937"/>
    <w:rsid w:val="00B94CE2"/>
    <w:rsid w:val="00B94DDF"/>
    <w:rsid w:val="00B94E9A"/>
    <w:rsid w:val="00B94F05"/>
    <w:rsid w:val="00B95039"/>
    <w:rsid w:val="00B95244"/>
    <w:rsid w:val="00B953BB"/>
    <w:rsid w:val="00B953D5"/>
    <w:rsid w:val="00B95447"/>
    <w:rsid w:val="00B95451"/>
    <w:rsid w:val="00B955E2"/>
    <w:rsid w:val="00B95614"/>
    <w:rsid w:val="00B95625"/>
    <w:rsid w:val="00B9567E"/>
    <w:rsid w:val="00B957DB"/>
    <w:rsid w:val="00B9587A"/>
    <w:rsid w:val="00B95896"/>
    <w:rsid w:val="00B95923"/>
    <w:rsid w:val="00B95A17"/>
    <w:rsid w:val="00B95B71"/>
    <w:rsid w:val="00B95C03"/>
    <w:rsid w:val="00B95D7D"/>
    <w:rsid w:val="00B95F01"/>
    <w:rsid w:val="00B95F85"/>
    <w:rsid w:val="00B9600C"/>
    <w:rsid w:val="00B9606D"/>
    <w:rsid w:val="00B96092"/>
    <w:rsid w:val="00B96241"/>
    <w:rsid w:val="00B9631F"/>
    <w:rsid w:val="00B9664E"/>
    <w:rsid w:val="00B9670D"/>
    <w:rsid w:val="00B96898"/>
    <w:rsid w:val="00B96948"/>
    <w:rsid w:val="00B96950"/>
    <w:rsid w:val="00B96A94"/>
    <w:rsid w:val="00B96B79"/>
    <w:rsid w:val="00B96CEA"/>
    <w:rsid w:val="00B96D3C"/>
    <w:rsid w:val="00B96D48"/>
    <w:rsid w:val="00B96EAD"/>
    <w:rsid w:val="00B96F1A"/>
    <w:rsid w:val="00B970C0"/>
    <w:rsid w:val="00B97698"/>
    <w:rsid w:val="00B9772F"/>
    <w:rsid w:val="00B9777A"/>
    <w:rsid w:val="00B97842"/>
    <w:rsid w:val="00B978CF"/>
    <w:rsid w:val="00B9799F"/>
    <w:rsid w:val="00B97A14"/>
    <w:rsid w:val="00B97A92"/>
    <w:rsid w:val="00B97C21"/>
    <w:rsid w:val="00B97D83"/>
    <w:rsid w:val="00B97D92"/>
    <w:rsid w:val="00B97F00"/>
    <w:rsid w:val="00B97F58"/>
    <w:rsid w:val="00B97FF5"/>
    <w:rsid w:val="00BA0074"/>
    <w:rsid w:val="00BA010F"/>
    <w:rsid w:val="00BA01B3"/>
    <w:rsid w:val="00BA0286"/>
    <w:rsid w:val="00BA02AA"/>
    <w:rsid w:val="00BA0360"/>
    <w:rsid w:val="00BA047E"/>
    <w:rsid w:val="00BA0525"/>
    <w:rsid w:val="00BA055A"/>
    <w:rsid w:val="00BA073D"/>
    <w:rsid w:val="00BA0814"/>
    <w:rsid w:val="00BA08C3"/>
    <w:rsid w:val="00BA0C9D"/>
    <w:rsid w:val="00BA0D63"/>
    <w:rsid w:val="00BA0E9A"/>
    <w:rsid w:val="00BA101F"/>
    <w:rsid w:val="00BA110C"/>
    <w:rsid w:val="00BA1221"/>
    <w:rsid w:val="00BA12B2"/>
    <w:rsid w:val="00BA1307"/>
    <w:rsid w:val="00BA131C"/>
    <w:rsid w:val="00BA147B"/>
    <w:rsid w:val="00BA14A0"/>
    <w:rsid w:val="00BA1A2B"/>
    <w:rsid w:val="00BA1B3A"/>
    <w:rsid w:val="00BA1B73"/>
    <w:rsid w:val="00BA1B91"/>
    <w:rsid w:val="00BA1CC1"/>
    <w:rsid w:val="00BA1D39"/>
    <w:rsid w:val="00BA1DAC"/>
    <w:rsid w:val="00BA1F49"/>
    <w:rsid w:val="00BA1FC9"/>
    <w:rsid w:val="00BA1FDB"/>
    <w:rsid w:val="00BA1FF5"/>
    <w:rsid w:val="00BA206B"/>
    <w:rsid w:val="00BA210F"/>
    <w:rsid w:val="00BA22D5"/>
    <w:rsid w:val="00BA234F"/>
    <w:rsid w:val="00BA2413"/>
    <w:rsid w:val="00BA2673"/>
    <w:rsid w:val="00BA270E"/>
    <w:rsid w:val="00BA2764"/>
    <w:rsid w:val="00BA27AF"/>
    <w:rsid w:val="00BA28EA"/>
    <w:rsid w:val="00BA2915"/>
    <w:rsid w:val="00BA296F"/>
    <w:rsid w:val="00BA2A87"/>
    <w:rsid w:val="00BA2B67"/>
    <w:rsid w:val="00BA2CAA"/>
    <w:rsid w:val="00BA2D0D"/>
    <w:rsid w:val="00BA2D63"/>
    <w:rsid w:val="00BA2E2E"/>
    <w:rsid w:val="00BA2EBA"/>
    <w:rsid w:val="00BA2FD4"/>
    <w:rsid w:val="00BA311C"/>
    <w:rsid w:val="00BA3121"/>
    <w:rsid w:val="00BA318B"/>
    <w:rsid w:val="00BA3304"/>
    <w:rsid w:val="00BA356F"/>
    <w:rsid w:val="00BA3668"/>
    <w:rsid w:val="00BA36A8"/>
    <w:rsid w:val="00BA38CF"/>
    <w:rsid w:val="00BA393C"/>
    <w:rsid w:val="00BA3D2F"/>
    <w:rsid w:val="00BA3DAA"/>
    <w:rsid w:val="00BA3E2B"/>
    <w:rsid w:val="00BA4140"/>
    <w:rsid w:val="00BA4468"/>
    <w:rsid w:val="00BA46F0"/>
    <w:rsid w:val="00BA473D"/>
    <w:rsid w:val="00BA484E"/>
    <w:rsid w:val="00BA4A54"/>
    <w:rsid w:val="00BA4AB8"/>
    <w:rsid w:val="00BA4AC9"/>
    <w:rsid w:val="00BA4ACC"/>
    <w:rsid w:val="00BA4B00"/>
    <w:rsid w:val="00BA4BBC"/>
    <w:rsid w:val="00BA4BF1"/>
    <w:rsid w:val="00BA4D05"/>
    <w:rsid w:val="00BA4F3A"/>
    <w:rsid w:val="00BA4F49"/>
    <w:rsid w:val="00BA4F54"/>
    <w:rsid w:val="00BA50E6"/>
    <w:rsid w:val="00BA510B"/>
    <w:rsid w:val="00BA518D"/>
    <w:rsid w:val="00BA51B6"/>
    <w:rsid w:val="00BA5297"/>
    <w:rsid w:val="00BA5316"/>
    <w:rsid w:val="00BA551C"/>
    <w:rsid w:val="00BA55AC"/>
    <w:rsid w:val="00BA563D"/>
    <w:rsid w:val="00BA5645"/>
    <w:rsid w:val="00BA5673"/>
    <w:rsid w:val="00BA56B3"/>
    <w:rsid w:val="00BA573E"/>
    <w:rsid w:val="00BA59CF"/>
    <w:rsid w:val="00BA5A3B"/>
    <w:rsid w:val="00BA5A5C"/>
    <w:rsid w:val="00BA5A65"/>
    <w:rsid w:val="00BA5B88"/>
    <w:rsid w:val="00BA5BDC"/>
    <w:rsid w:val="00BA5BF1"/>
    <w:rsid w:val="00BA5C55"/>
    <w:rsid w:val="00BA5D7C"/>
    <w:rsid w:val="00BA5DD2"/>
    <w:rsid w:val="00BA5F3A"/>
    <w:rsid w:val="00BA5FC9"/>
    <w:rsid w:val="00BA60CE"/>
    <w:rsid w:val="00BA6106"/>
    <w:rsid w:val="00BA610C"/>
    <w:rsid w:val="00BA61AF"/>
    <w:rsid w:val="00BA627E"/>
    <w:rsid w:val="00BA62E6"/>
    <w:rsid w:val="00BA665C"/>
    <w:rsid w:val="00BA69D5"/>
    <w:rsid w:val="00BA6A4C"/>
    <w:rsid w:val="00BA6B50"/>
    <w:rsid w:val="00BA6B8D"/>
    <w:rsid w:val="00BA6B99"/>
    <w:rsid w:val="00BA6D6C"/>
    <w:rsid w:val="00BA6D8C"/>
    <w:rsid w:val="00BA6E72"/>
    <w:rsid w:val="00BA6F29"/>
    <w:rsid w:val="00BA6FE1"/>
    <w:rsid w:val="00BA700E"/>
    <w:rsid w:val="00BA724A"/>
    <w:rsid w:val="00BA72A4"/>
    <w:rsid w:val="00BA7341"/>
    <w:rsid w:val="00BA7382"/>
    <w:rsid w:val="00BA7414"/>
    <w:rsid w:val="00BA74A9"/>
    <w:rsid w:val="00BA7655"/>
    <w:rsid w:val="00BA76AE"/>
    <w:rsid w:val="00BA76D1"/>
    <w:rsid w:val="00BA7792"/>
    <w:rsid w:val="00BA7975"/>
    <w:rsid w:val="00BA7B1D"/>
    <w:rsid w:val="00BA7C29"/>
    <w:rsid w:val="00BA7C62"/>
    <w:rsid w:val="00BA7DB1"/>
    <w:rsid w:val="00BA7E1B"/>
    <w:rsid w:val="00BA7E21"/>
    <w:rsid w:val="00BA7E68"/>
    <w:rsid w:val="00BA7E79"/>
    <w:rsid w:val="00BA7ECE"/>
    <w:rsid w:val="00BA7FDC"/>
    <w:rsid w:val="00BB009A"/>
    <w:rsid w:val="00BB00CC"/>
    <w:rsid w:val="00BB0354"/>
    <w:rsid w:val="00BB03E0"/>
    <w:rsid w:val="00BB0499"/>
    <w:rsid w:val="00BB060F"/>
    <w:rsid w:val="00BB0660"/>
    <w:rsid w:val="00BB06EB"/>
    <w:rsid w:val="00BB08B4"/>
    <w:rsid w:val="00BB0912"/>
    <w:rsid w:val="00BB09CF"/>
    <w:rsid w:val="00BB0A46"/>
    <w:rsid w:val="00BB0C63"/>
    <w:rsid w:val="00BB0C6D"/>
    <w:rsid w:val="00BB0D88"/>
    <w:rsid w:val="00BB0E7A"/>
    <w:rsid w:val="00BB0FCF"/>
    <w:rsid w:val="00BB122E"/>
    <w:rsid w:val="00BB13A1"/>
    <w:rsid w:val="00BB13E1"/>
    <w:rsid w:val="00BB145A"/>
    <w:rsid w:val="00BB14AE"/>
    <w:rsid w:val="00BB1533"/>
    <w:rsid w:val="00BB156F"/>
    <w:rsid w:val="00BB1596"/>
    <w:rsid w:val="00BB15C7"/>
    <w:rsid w:val="00BB1891"/>
    <w:rsid w:val="00BB1A32"/>
    <w:rsid w:val="00BB1BEC"/>
    <w:rsid w:val="00BB1D13"/>
    <w:rsid w:val="00BB1F43"/>
    <w:rsid w:val="00BB203D"/>
    <w:rsid w:val="00BB20A8"/>
    <w:rsid w:val="00BB20BD"/>
    <w:rsid w:val="00BB21BD"/>
    <w:rsid w:val="00BB23A9"/>
    <w:rsid w:val="00BB2A91"/>
    <w:rsid w:val="00BB2C9F"/>
    <w:rsid w:val="00BB2D38"/>
    <w:rsid w:val="00BB2D3E"/>
    <w:rsid w:val="00BB2DE0"/>
    <w:rsid w:val="00BB2E18"/>
    <w:rsid w:val="00BB2F7D"/>
    <w:rsid w:val="00BB3263"/>
    <w:rsid w:val="00BB33ED"/>
    <w:rsid w:val="00BB346D"/>
    <w:rsid w:val="00BB34B9"/>
    <w:rsid w:val="00BB35C7"/>
    <w:rsid w:val="00BB35D2"/>
    <w:rsid w:val="00BB376F"/>
    <w:rsid w:val="00BB37C2"/>
    <w:rsid w:val="00BB38A9"/>
    <w:rsid w:val="00BB3A6B"/>
    <w:rsid w:val="00BB3A9E"/>
    <w:rsid w:val="00BB3AAE"/>
    <w:rsid w:val="00BB3C4A"/>
    <w:rsid w:val="00BB3C4D"/>
    <w:rsid w:val="00BB3CA2"/>
    <w:rsid w:val="00BB3DDD"/>
    <w:rsid w:val="00BB417C"/>
    <w:rsid w:val="00BB429C"/>
    <w:rsid w:val="00BB42B9"/>
    <w:rsid w:val="00BB4356"/>
    <w:rsid w:val="00BB43C9"/>
    <w:rsid w:val="00BB4444"/>
    <w:rsid w:val="00BB445C"/>
    <w:rsid w:val="00BB44F2"/>
    <w:rsid w:val="00BB472E"/>
    <w:rsid w:val="00BB4818"/>
    <w:rsid w:val="00BB48FC"/>
    <w:rsid w:val="00BB4AC0"/>
    <w:rsid w:val="00BB4AD5"/>
    <w:rsid w:val="00BB4BF8"/>
    <w:rsid w:val="00BB4D1D"/>
    <w:rsid w:val="00BB4F5D"/>
    <w:rsid w:val="00BB5031"/>
    <w:rsid w:val="00BB5164"/>
    <w:rsid w:val="00BB51DB"/>
    <w:rsid w:val="00BB5528"/>
    <w:rsid w:val="00BB55CB"/>
    <w:rsid w:val="00BB563E"/>
    <w:rsid w:val="00BB57BB"/>
    <w:rsid w:val="00BB5831"/>
    <w:rsid w:val="00BB5833"/>
    <w:rsid w:val="00BB5983"/>
    <w:rsid w:val="00BB59FE"/>
    <w:rsid w:val="00BB5A64"/>
    <w:rsid w:val="00BB5B1E"/>
    <w:rsid w:val="00BB5D26"/>
    <w:rsid w:val="00BB5D2F"/>
    <w:rsid w:val="00BB5D63"/>
    <w:rsid w:val="00BB5EA9"/>
    <w:rsid w:val="00BB5EAB"/>
    <w:rsid w:val="00BB6043"/>
    <w:rsid w:val="00BB6420"/>
    <w:rsid w:val="00BB6423"/>
    <w:rsid w:val="00BB68FD"/>
    <w:rsid w:val="00BB6971"/>
    <w:rsid w:val="00BB6979"/>
    <w:rsid w:val="00BB6C62"/>
    <w:rsid w:val="00BB6D02"/>
    <w:rsid w:val="00BB6D54"/>
    <w:rsid w:val="00BB6E1F"/>
    <w:rsid w:val="00BB6E98"/>
    <w:rsid w:val="00BB6F37"/>
    <w:rsid w:val="00BB6F4F"/>
    <w:rsid w:val="00BB7367"/>
    <w:rsid w:val="00BB7373"/>
    <w:rsid w:val="00BB7442"/>
    <w:rsid w:val="00BB768B"/>
    <w:rsid w:val="00BB7784"/>
    <w:rsid w:val="00BB77F1"/>
    <w:rsid w:val="00BB7862"/>
    <w:rsid w:val="00BB7935"/>
    <w:rsid w:val="00BB79D6"/>
    <w:rsid w:val="00BB7A43"/>
    <w:rsid w:val="00BB7A98"/>
    <w:rsid w:val="00BB7C3A"/>
    <w:rsid w:val="00BB7C4C"/>
    <w:rsid w:val="00BC01A2"/>
    <w:rsid w:val="00BC021E"/>
    <w:rsid w:val="00BC03D7"/>
    <w:rsid w:val="00BC05AD"/>
    <w:rsid w:val="00BC07C3"/>
    <w:rsid w:val="00BC08FF"/>
    <w:rsid w:val="00BC094D"/>
    <w:rsid w:val="00BC0AE5"/>
    <w:rsid w:val="00BC0C3B"/>
    <w:rsid w:val="00BC0CDC"/>
    <w:rsid w:val="00BC0D35"/>
    <w:rsid w:val="00BC0E87"/>
    <w:rsid w:val="00BC0F5E"/>
    <w:rsid w:val="00BC0FC4"/>
    <w:rsid w:val="00BC11D3"/>
    <w:rsid w:val="00BC11DD"/>
    <w:rsid w:val="00BC120C"/>
    <w:rsid w:val="00BC12B8"/>
    <w:rsid w:val="00BC12DB"/>
    <w:rsid w:val="00BC132D"/>
    <w:rsid w:val="00BC158B"/>
    <w:rsid w:val="00BC18D0"/>
    <w:rsid w:val="00BC1BF5"/>
    <w:rsid w:val="00BC1DD3"/>
    <w:rsid w:val="00BC1F65"/>
    <w:rsid w:val="00BC2007"/>
    <w:rsid w:val="00BC206B"/>
    <w:rsid w:val="00BC209C"/>
    <w:rsid w:val="00BC21B8"/>
    <w:rsid w:val="00BC2203"/>
    <w:rsid w:val="00BC24D0"/>
    <w:rsid w:val="00BC24E0"/>
    <w:rsid w:val="00BC2550"/>
    <w:rsid w:val="00BC2745"/>
    <w:rsid w:val="00BC2791"/>
    <w:rsid w:val="00BC2925"/>
    <w:rsid w:val="00BC29A3"/>
    <w:rsid w:val="00BC2C13"/>
    <w:rsid w:val="00BC2C32"/>
    <w:rsid w:val="00BC2E3E"/>
    <w:rsid w:val="00BC2FB2"/>
    <w:rsid w:val="00BC3006"/>
    <w:rsid w:val="00BC3019"/>
    <w:rsid w:val="00BC30FA"/>
    <w:rsid w:val="00BC31E9"/>
    <w:rsid w:val="00BC333A"/>
    <w:rsid w:val="00BC3378"/>
    <w:rsid w:val="00BC3402"/>
    <w:rsid w:val="00BC347C"/>
    <w:rsid w:val="00BC34DD"/>
    <w:rsid w:val="00BC34EF"/>
    <w:rsid w:val="00BC3741"/>
    <w:rsid w:val="00BC37DC"/>
    <w:rsid w:val="00BC3842"/>
    <w:rsid w:val="00BC3849"/>
    <w:rsid w:val="00BC3851"/>
    <w:rsid w:val="00BC390D"/>
    <w:rsid w:val="00BC395B"/>
    <w:rsid w:val="00BC3C72"/>
    <w:rsid w:val="00BC3CD3"/>
    <w:rsid w:val="00BC3DF4"/>
    <w:rsid w:val="00BC3EE9"/>
    <w:rsid w:val="00BC3F16"/>
    <w:rsid w:val="00BC3F30"/>
    <w:rsid w:val="00BC40E1"/>
    <w:rsid w:val="00BC410C"/>
    <w:rsid w:val="00BC41BF"/>
    <w:rsid w:val="00BC4202"/>
    <w:rsid w:val="00BC433E"/>
    <w:rsid w:val="00BC444E"/>
    <w:rsid w:val="00BC4760"/>
    <w:rsid w:val="00BC47CE"/>
    <w:rsid w:val="00BC47D1"/>
    <w:rsid w:val="00BC4A0E"/>
    <w:rsid w:val="00BC4A55"/>
    <w:rsid w:val="00BC4A7F"/>
    <w:rsid w:val="00BC4CB0"/>
    <w:rsid w:val="00BC4FF7"/>
    <w:rsid w:val="00BC5183"/>
    <w:rsid w:val="00BC51D9"/>
    <w:rsid w:val="00BC5301"/>
    <w:rsid w:val="00BC5411"/>
    <w:rsid w:val="00BC547D"/>
    <w:rsid w:val="00BC55A9"/>
    <w:rsid w:val="00BC55FF"/>
    <w:rsid w:val="00BC5667"/>
    <w:rsid w:val="00BC5720"/>
    <w:rsid w:val="00BC5723"/>
    <w:rsid w:val="00BC580A"/>
    <w:rsid w:val="00BC5819"/>
    <w:rsid w:val="00BC59F0"/>
    <w:rsid w:val="00BC5BA5"/>
    <w:rsid w:val="00BC5BCD"/>
    <w:rsid w:val="00BC5C31"/>
    <w:rsid w:val="00BC5C5B"/>
    <w:rsid w:val="00BC5C76"/>
    <w:rsid w:val="00BC5DE7"/>
    <w:rsid w:val="00BC5EAC"/>
    <w:rsid w:val="00BC5F0B"/>
    <w:rsid w:val="00BC5F33"/>
    <w:rsid w:val="00BC5FF3"/>
    <w:rsid w:val="00BC5FFE"/>
    <w:rsid w:val="00BC6071"/>
    <w:rsid w:val="00BC6087"/>
    <w:rsid w:val="00BC6088"/>
    <w:rsid w:val="00BC60BB"/>
    <w:rsid w:val="00BC6378"/>
    <w:rsid w:val="00BC65C7"/>
    <w:rsid w:val="00BC6788"/>
    <w:rsid w:val="00BC686D"/>
    <w:rsid w:val="00BC6882"/>
    <w:rsid w:val="00BC68DD"/>
    <w:rsid w:val="00BC6A14"/>
    <w:rsid w:val="00BC6A65"/>
    <w:rsid w:val="00BC6AAD"/>
    <w:rsid w:val="00BC6AB6"/>
    <w:rsid w:val="00BC6AB9"/>
    <w:rsid w:val="00BC6AC4"/>
    <w:rsid w:val="00BC6B73"/>
    <w:rsid w:val="00BC6BDE"/>
    <w:rsid w:val="00BC6CE1"/>
    <w:rsid w:val="00BC6EF3"/>
    <w:rsid w:val="00BC718F"/>
    <w:rsid w:val="00BC730E"/>
    <w:rsid w:val="00BC7533"/>
    <w:rsid w:val="00BC7637"/>
    <w:rsid w:val="00BC7639"/>
    <w:rsid w:val="00BC7762"/>
    <w:rsid w:val="00BC7766"/>
    <w:rsid w:val="00BC77C3"/>
    <w:rsid w:val="00BC79F9"/>
    <w:rsid w:val="00BC7A25"/>
    <w:rsid w:val="00BC7AE2"/>
    <w:rsid w:val="00BC7C8D"/>
    <w:rsid w:val="00BC7E2C"/>
    <w:rsid w:val="00BC7E59"/>
    <w:rsid w:val="00BC7F22"/>
    <w:rsid w:val="00BC7F88"/>
    <w:rsid w:val="00BD0009"/>
    <w:rsid w:val="00BD02C2"/>
    <w:rsid w:val="00BD03EB"/>
    <w:rsid w:val="00BD04E7"/>
    <w:rsid w:val="00BD05EE"/>
    <w:rsid w:val="00BD0844"/>
    <w:rsid w:val="00BD08CE"/>
    <w:rsid w:val="00BD09D3"/>
    <w:rsid w:val="00BD0AC8"/>
    <w:rsid w:val="00BD0C1C"/>
    <w:rsid w:val="00BD0C51"/>
    <w:rsid w:val="00BD0C9B"/>
    <w:rsid w:val="00BD0C9D"/>
    <w:rsid w:val="00BD0D29"/>
    <w:rsid w:val="00BD0D45"/>
    <w:rsid w:val="00BD0FE2"/>
    <w:rsid w:val="00BD0FEE"/>
    <w:rsid w:val="00BD103A"/>
    <w:rsid w:val="00BD104A"/>
    <w:rsid w:val="00BD1102"/>
    <w:rsid w:val="00BD1156"/>
    <w:rsid w:val="00BD11C5"/>
    <w:rsid w:val="00BD1200"/>
    <w:rsid w:val="00BD127D"/>
    <w:rsid w:val="00BD12BA"/>
    <w:rsid w:val="00BD13BF"/>
    <w:rsid w:val="00BD1445"/>
    <w:rsid w:val="00BD15CC"/>
    <w:rsid w:val="00BD15F6"/>
    <w:rsid w:val="00BD16B8"/>
    <w:rsid w:val="00BD1795"/>
    <w:rsid w:val="00BD1A20"/>
    <w:rsid w:val="00BD1B52"/>
    <w:rsid w:val="00BD1BE5"/>
    <w:rsid w:val="00BD1BE7"/>
    <w:rsid w:val="00BD1C0E"/>
    <w:rsid w:val="00BD1CA7"/>
    <w:rsid w:val="00BD1CE4"/>
    <w:rsid w:val="00BD1F3A"/>
    <w:rsid w:val="00BD1F77"/>
    <w:rsid w:val="00BD1FFF"/>
    <w:rsid w:val="00BD200D"/>
    <w:rsid w:val="00BD218F"/>
    <w:rsid w:val="00BD22E0"/>
    <w:rsid w:val="00BD238F"/>
    <w:rsid w:val="00BD23B4"/>
    <w:rsid w:val="00BD241E"/>
    <w:rsid w:val="00BD246A"/>
    <w:rsid w:val="00BD25CE"/>
    <w:rsid w:val="00BD26DB"/>
    <w:rsid w:val="00BD26E2"/>
    <w:rsid w:val="00BD271F"/>
    <w:rsid w:val="00BD274C"/>
    <w:rsid w:val="00BD2841"/>
    <w:rsid w:val="00BD291A"/>
    <w:rsid w:val="00BD2978"/>
    <w:rsid w:val="00BD2A56"/>
    <w:rsid w:val="00BD2B22"/>
    <w:rsid w:val="00BD2B50"/>
    <w:rsid w:val="00BD2BEB"/>
    <w:rsid w:val="00BD2CAD"/>
    <w:rsid w:val="00BD2DF0"/>
    <w:rsid w:val="00BD2E49"/>
    <w:rsid w:val="00BD2ED9"/>
    <w:rsid w:val="00BD2F20"/>
    <w:rsid w:val="00BD333A"/>
    <w:rsid w:val="00BD3358"/>
    <w:rsid w:val="00BD34BB"/>
    <w:rsid w:val="00BD35A5"/>
    <w:rsid w:val="00BD35F3"/>
    <w:rsid w:val="00BD37B0"/>
    <w:rsid w:val="00BD380A"/>
    <w:rsid w:val="00BD394A"/>
    <w:rsid w:val="00BD3C3C"/>
    <w:rsid w:val="00BD3DCF"/>
    <w:rsid w:val="00BD3E0C"/>
    <w:rsid w:val="00BD3F48"/>
    <w:rsid w:val="00BD4030"/>
    <w:rsid w:val="00BD40D9"/>
    <w:rsid w:val="00BD40FE"/>
    <w:rsid w:val="00BD417B"/>
    <w:rsid w:val="00BD426A"/>
    <w:rsid w:val="00BD438F"/>
    <w:rsid w:val="00BD4437"/>
    <w:rsid w:val="00BD443B"/>
    <w:rsid w:val="00BD44A5"/>
    <w:rsid w:val="00BD46BD"/>
    <w:rsid w:val="00BD4858"/>
    <w:rsid w:val="00BD4BAF"/>
    <w:rsid w:val="00BD4C85"/>
    <w:rsid w:val="00BD4D9C"/>
    <w:rsid w:val="00BD4DA7"/>
    <w:rsid w:val="00BD4FA5"/>
    <w:rsid w:val="00BD4FB2"/>
    <w:rsid w:val="00BD522F"/>
    <w:rsid w:val="00BD52A0"/>
    <w:rsid w:val="00BD52C0"/>
    <w:rsid w:val="00BD52E2"/>
    <w:rsid w:val="00BD537E"/>
    <w:rsid w:val="00BD5405"/>
    <w:rsid w:val="00BD5471"/>
    <w:rsid w:val="00BD54A2"/>
    <w:rsid w:val="00BD5565"/>
    <w:rsid w:val="00BD566D"/>
    <w:rsid w:val="00BD5672"/>
    <w:rsid w:val="00BD56BA"/>
    <w:rsid w:val="00BD56EA"/>
    <w:rsid w:val="00BD5769"/>
    <w:rsid w:val="00BD57F9"/>
    <w:rsid w:val="00BD5933"/>
    <w:rsid w:val="00BD59B5"/>
    <w:rsid w:val="00BD59E7"/>
    <w:rsid w:val="00BD5A5F"/>
    <w:rsid w:val="00BD5B4A"/>
    <w:rsid w:val="00BD5B7E"/>
    <w:rsid w:val="00BD5F10"/>
    <w:rsid w:val="00BD5F96"/>
    <w:rsid w:val="00BD61BC"/>
    <w:rsid w:val="00BD61EE"/>
    <w:rsid w:val="00BD624A"/>
    <w:rsid w:val="00BD6261"/>
    <w:rsid w:val="00BD629A"/>
    <w:rsid w:val="00BD6555"/>
    <w:rsid w:val="00BD66C3"/>
    <w:rsid w:val="00BD6778"/>
    <w:rsid w:val="00BD693D"/>
    <w:rsid w:val="00BD6964"/>
    <w:rsid w:val="00BD6972"/>
    <w:rsid w:val="00BD698F"/>
    <w:rsid w:val="00BD6AC1"/>
    <w:rsid w:val="00BD6B97"/>
    <w:rsid w:val="00BD6BE5"/>
    <w:rsid w:val="00BD6CC3"/>
    <w:rsid w:val="00BD6CE1"/>
    <w:rsid w:val="00BD6D21"/>
    <w:rsid w:val="00BD6DD3"/>
    <w:rsid w:val="00BD6E7A"/>
    <w:rsid w:val="00BD6F23"/>
    <w:rsid w:val="00BD6FC5"/>
    <w:rsid w:val="00BD6FC6"/>
    <w:rsid w:val="00BD7121"/>
    <w:rsid w:val="00BD714F"/>
    <w:rsid w:val="00BD7225"/>
    <w:rsid w:val="00BD729A"/>
    <w:rsid w:val="00BD738A"/>
    <w:rsid w:val="00BD74B6"/>
    <w:rsid w:val="00BD74BE"/>
    <w:rsid w:val="00BD7597"/>
    <w:rsid w:val="00BD75CE"/>
    <w:rsid w:val="00BD775A"/>
    <w:rsid w:val="00BD77A9"/>
    <w:rsid w:val="00BD7879"/>
    <w:rsid w:val="00BD79E8"/>
    <w:rsid w:val="00BD7A44"/>
    <w:rsid w:val="00BD7B38"/>
    <w:rsid w:val="00BD7B9F"/>
    <w:rsid w:val="00BD7CC9"/>
    <w:rsid w:val="00BD7DA8"/>
    <w:rsid w:val="00BD7EDE"/>
    <w:rsid w:val="00BD7EF6"/>
    <w:rsid w:val="00BD7F03"/>
    <w:rsid w:val="00BE011D"/>
    <w:rsid w:val="00BE01E2"/>
    <w:rsid w:val="00BE0252"/>
    <w:rsid w:val="00BE035B"/>
    <w:rsid w:val="00BE03DA"/>
    <w:rsid w:val="00BE03F1"/>
    <w:rsid w:val="00BE0514"/>
    <w:rsid w:val="00BE060D"/>
    <w:rsid w:val="00BE0764"/>
    <w:rsid w:val="00BE07EA"/>
    <w:rsid w:val="00BE0887"/>
    <w:rsid w:val="00BE08C5"/>
    <w:rsid w:val="00BE08F8"/>
    <w:rsid w:val="00BE0960"/>
    <w:rsid w:val="00BE09AC"/>
    <w:rsid w:val="00BE0AB4"/>
    <w:rsid w:val="00BE0BCB"/>
    <w:rsid w:val="00BE0C1E"/>
    <w:rsid w:val="00BE0E06"/>
    <w:rsid w:val="00BE0E32"/>
    <w:rsid w:val="00BE0E52"/>
    <w:rsid w:val="00BE0EFD"/>
    <w:rsid w:val="00BE101E"/>
    <w:rsid w:val="00BE10FF"/>
    <w:rsid w:val="00BE1136"/>
    <w:rsid w:val="00BE1211"/>
    <w:rsid w:val="00BE1321"/>
    <w:rsid w:val="00BE1385"/>
    <w:rsid w:val="00BE13E4"/>
    <w:rsid w:val="00BE13EC"/>
    <w:rsid w:val="00BE14E3"/>
    <w:rsid w:val="00BE157D"/>
    <w:rsid w:val="00BE17B6"/>
    <w:rsid w:val="00BE1A80"/>
    <w:rsid w:val="00BE1B26"/>
    <w:rsid w:val="00BE1B70"/>
    <w:rsid w:val="00BE1C86"/>
    <w:rsid w:val="00BE1CBA"/>
    <w:rsid w:val="00BE1CDA"/>
    <w:rsid w:val="00BE1E68"/>
    <w:rsid w:val="00BE1EC0"/>
    <w:rsid w:val="00BE2061"/>
    <w:rsid w:val="00BE21D8"/>
    <w:rsid w:val="00BE243D"/>
    <w:rsid w:val="00BE2559"/>
    <w:rsid w:val="00BE255F"/>
    <w:rsid w:val="00BE25C4"/>
    <w:rsid w:val="00BE261F"/>
    <w:rsid w:val="00BE26B4"/>
    <w:rsid w:val="00BE26F2"/>
    <w:rsid w:val="00BE270F"/>
    <w:rsid w:val="00BE2723"/>
    <w:rsid w:val="00BE288F"/>
    <w:rsid w:val="00BE28A4"/>
    <w:rsid w:val="00BE2C81"/>
    <w:rsid w:val="00BE2DAB"/>
    <w:rsid w:val="00BE2E68"/>
    <w:rsid w:val="00BE2F82"/>
    <w:rsid w:val="00BE30AF"/>
    <w:rsid w:val="00BE3161"/>
    <w:rsid w:val="00BE31C3"/>
    <w:rsid w:val="00BE3277"/>
    <w:rsid w:val="00BE33B5"/>
    <w:rsid w:val="00BE33C5"/>
    <w:rsid w:val="00BE3653"/>
    <w:rsid w:val="00BE3772"/>
    <w:rsid w:val="00BE37C7"/>
    <w:rsid w:val="00BE3871"/>
    <w:rsid w:val="00BE3917"/>
    <w:rsid w:val="00BE3AD4"/>
    <w:rsid w:val="00BE3AD6"/>
    <w:rsid w:val="00BE3BEB"/>
    <w:rsid w:val="00BE3C94"/>
    <w:rsid w:val="00BE3C96"/>
    <w:rsid w:val="00BE3CF4"/>
    <w:rsid w:val="00BE3D66"/>
    <w:rsid w:val="00BE3F15"/>
    <w:rsid w:val="00BE3F1B"/>
    <w:rsid w:val="00BE4018"/>
    <w:rsid w:val="00BE4053"/>
    <w:rsid w:val="00BE407D"/>
    <w:rsid w:val="00BE408D"/>
    <w:rsid w:val="00BE40D1"/>
    <w:rsid w:val="00BE412B"/>
    <w:rsid w:val="00BE4130"/>
    <w:rsid w:val="00BE414C"/>
    <w:rsid w:val="00BE414E"/>
    <w:rsid w:val="00BE41AF"/>
    <w:rsid w:val="00BE43DD"/>
    <w:rsid w:val="00BE4461"/>
    <w:rsid w:val="00BE4505"/>
    <w:rsid w:val="00BE4529"/>
    <w:rsid w:val="00BE4591"/>
    <w:rsid w:val="00BE45D0"/>
    <w:rsid w:val="00BE4708"/>
    <w:rsid w:val="00BE4726"/>
    <w:rsid w:val="00BE472A"/>
    <w:rsid w:val="00BE47A8"/>
    <w:rsid w:val="00BE47C3"/>
    <w:rsid w:val="00BE4942"/>
    <w:rsid w:val="00BE4993"/>
    <w:rsid w:val="00BE49DE"/>
    <w:rsid w:val="00BE4A6D"/>
    <w:rsid w:val="00BE4B89"/>
    <w:rsid w:val="00BE4C0D"/>
    <w:rsid w:val="00BE4C6A"/>
    <w:rsid w:val="00BE4E43"/>
    <w:rsid w:val="00BE5202"/>
    <w:rsid w:val="00BE5219"/>
    <w:rsid w:val="00BE5427"/>
    <w:rsid w:val="00BE543A"/>
    <w:rsid w:val="00BE5545"/>
    <w:rsid w:val="00BE5796"/>
    <w:rsid w:val="00BE5839"/>
    <w:rsid w:val="00BE584D"/>
    <w:rsid w:val="00BE5868"/>
    <w:rsid w:val="00BE58A1"/>
    <w:rsid w:val="00BE58C5"/>
    <w:rsid w:val="00BE5912"/>
    <w:rsid w:val="00BE59AF"/>
    <w:rsid w:val="00BE59F0"/>
    <w:rsid w:val="00BE59FB"/>
    <w:rsid w:val="00BE5AF6"/>
    <w:rsid w:val="00BE5B67"/>
    <w:rsid w:val="00BE5E9A"/>
    <w:rsid w:val="00BE5EA1"/>
    <w:rsid w:val="00BE5F1C"/>
    <w:rsid w:val="00BE602E"/>
    <w:rsid w:val="00BE6115"/>
    <w:rsid w:val="00BE6125"/>
    <w:rsid w:val="00BE6184"/>
    <w:rsid w:val="00BE64F1"/>
    <w:rsid w:val="00BE655F"/>
    <w:rsid w:val="00BE6578"/>
    <w:rsid w:val="00BE6583"/>
    <w:rsid w:val="00BE65F0"/>
    <w:rsid w:val="00BE6643"/>
    <w:rsid w:val="00BE664F"/>
    <w:rsid w:val="00BE6796"/>
    <w:rsid w:val="00BE67B5"/>
    <w:rsid w:val="00BE6915"/>
    <w:rsid w:val="00BE6945"/>
    <w:rsid w:val="00BE6A11"/>
    <w:rsid w:val="00BE6A15"/>
    <w:rsid w:val="00BE6AC6"/>
    <w:rsid w:val="00BE6AC9"/>
    <w:rsid w:val="00BE6B36"/>
    <w:rsid w:val="00BE6E91"/>
    <w:rsid w:val="00BE6EE8"/>
    <w:rsid w:val="00BE6F0D"/>
    <w:rsid w:val="00BE700E"/>
    <w:rsid w:val="00BE721B"/>
    <w:rsid w:val="00BE72C2"/>
    <w:rsid w:val="00BE731B"/>
    <w:rsid w:val="00BE739A"/>
    <w:rsid w:val="00BE73BD"/>
    <w:rsid w:val="00BE73C0"/>
    <w:rsid w:val="00BE74AC"/>
    <w:rsid w:val="00BE765C"/>
    <w:rsid w:val="00BE765F"/>
    <w:rsid w:val="00BE76CF"/>
    <w:rsid w:val="00BE770D"/>
    <w:rsid w:val="00BE7790"/>
    <w:rsid w:val="00BE77A8"/>
    <w:rsid w:val="00BE77B7"/>
    <w:rsid w:val="00BE7A92"/>
    <w:rsid w:val="00BE7AE9"/>
    <w:rsid w:val="00BE7B22"/>
    <w:rsid w:val="00BE7C0C"/>
    <w:rsid w:val="00BE7C25"/>
    <w:rsid w:val="00BE7CB6"/>
    <w:rsid w:val="00BE7D68"/>
    <w:rsid w:val="00BE7DCA"/>
    <w:rsid w:val="00BE7E05"/>
    <w:rsid w:val="00BE7E69"/>
    <w:rsid w:val="00BE7FE8"/>
    <w:rsid w:val="00BF0118"/>
    <w:rsid w:val="00BF0232"/>
    <w:rsid w:val="00BF06A3"/>
    <w:rsid w:val="00BF06A5"/>
    <w:rsid w:val="00BF06BC"/>
    <w:rsid w:val="00BF0703"/>
    <w:rsid w:val="00BF0784"/>
    <w:rsid w:val="00BF09F5"/>
    <w:rsid w:val="00BF0A96"/>
    <w:rsid w:val="00BF0BB3"/>
    <w:rsid w:val="00BF0ECB"/>
    <w:rsid w:val="00BF0FE7"/>
    <w:rsid w:val="00BF12D5"/>
    <w:rsid w:val="00BF16AF"/>
    <w:rsid w:val="00BF16FE"/>
    <w:rsid w:val="00BF1713"/>
    <w:rsid w:val="00BF17B1"/>
    <w:rsid w:val="00BF186E"/>
    <w:rsid w:val="00BF1A3C"/>
    <w:rsid w:val="00BF1B23"/>
    <w:rsid w:val="00BF1DBD"/>
    <w:rsid w:val="00BF1E75"/>
    <w:rsid w:val="00BF2033"/>
    <w:rsid w:val="00BF2142"/>
    <w:rsid w:val="00BF218F"/>
    <w:rsid w:val="00BF222A"/>
    <w:rsid w:val="00BF23D2"/>
    <w:rsid w:val="00BF23F9"/>
    <w:rsid w:val="00BF2410"/>
    <w:rsid w:val="00BF2412"/>
    <w:rsid w:val="00BF2414"/>
    <w:rsid w:val="00BF252D"/>
    <w:rsid w:val="00BF26C1"/>
    <w:rsid w:val="00BF26FA"/>
    <w:rsid w:val="00BF2702"/>
    <w:rsid w:val="00BF2897"/>
    <w:rsid w:val="00BF294C"/>
    <w:rsid w:val="00BF2B5F"/>
    <w:rsid w:val="00BF2C6E"/>
    <w:rsid w:val="00BF2CD9"/>
    <w:rsid w:val="00BF2F05"/>
    <w:rsid w:val="00BF3041"/>
    <w:rsid w:val="00BF307A"/>
    <w:rsid w:val="00BF3144"/>
    <w:rsid w:val="00BF326A"/>
    <w:rsid w:val="00BF32B7"/>
    <w:rsid w:val="00BF32C4"/>
    <w:rsid w:val="00BF35D6"/>
    <w:rsid w:val="00BF37B1"/>
    <w:rsid w:val="00BF37DA"/>
    <w:rsid w:val="00BF3879"/>
    <w:rsid w:val="00BF38CE"/>
    <w:rsid w:val="00BF3A12"/>
    <w:rsid w:val="00BF3A52"/>
    <w:rsid w:val="00BF3AE3"/>
    <w:rsid w:val="00BF3C5B"/>
    <w:rsid w:val="00BF3D35"/>
    <w:rsid w:val="00BF3F2D"/>
    <w:rsid w:val="00BF3F9A"/>
    <w:rsid w:val="00BF4119"/>
    <w:rsid w:val="00BF412A"/>
    <w:rsid w:val="00BF454A"/>
    <w:rsid w:val="00BF458C"/>
    <w:rsid w:val="00BF4767"/>
    <w:rsid w:val="00BF4962"/>
    <w:rsid w:val="00BF4987"/>
    <w:rsid w:val="00BF4ACF"/>
    <w:rsid w:val="00BF4B9A"/>
    <w:rsid w:val="00BF4BD2"/>
    <w:rsid w:val="00BF5060"/>
    <w:rsid w:val="00BF50C1"/>
    <w:rsid w:val="00BF513F"/>
    <w:rsid w:val="00BF5457"/>
    <w:rsid w:val="00BF55A9"/>
    <w:rsid w:val="00BF55F5"/>
    <w:rsid w:val="00BF5671"/>
    <w:rsid w:val="00BF5676"/>
    <w:rsid w:val="00BF56AE"/>
    <w:rsid w:val="00BF59F5"/>
    <w:rsid w:val="00BF5C09"/>
    <w:rsid w:val="00BF5E05"/>
    <w:rsid w:val="00BF5EF7"/>
    <w:rsid w:val="00BF6018"/>
    <w:rsid w:val="00BF6023"/>
    <w:rsid w:val="00BF60F6"/>
    <w:rsid w:val="00BF622A"/>
    <w:rsid w:val="00BF627C"/>
    <w:rsid w:val="00BF6423"/>
    <w:rsid w:val="00BF6477"/>
    <w:rsid w:val="00BF647A"/>
    <w:rsid w:val="00BF656E"/>
    <w:rsid w:val="00BF6602"/>
    <w:rsid w:val="00BF6713"/>
    <w:rsid w:val="00BF6721"/>
    <w:rsid w:val="00BF67DD"/>
    <w:rsid w:val="00BF6895"/>
    <w:rsid w:val="00BF69FD"/>
    <w:rsid w:val="00BF6A70"/>
    <w:rsid w:val="00BF6C25"/>
    <w:rsid w:val="00BF6C6C"/>
    <w:rsid w:val="00BF6C94"/>
    <w:rsid w:val="00BF6DE9"/>
    <w:rsid w:val="00BF6E84"/>
    <w:rsid w:val="00BF6F51"/>
    <w:rsid w:val="00BF6F9B"/>
    <w:rsid w:val="00BF70AD"/>
    <w:rsid w:val="00BF7314"/>
    <w:rsid w:val="00BF737C"/>
    <w:rsid w:val="00BF73C0"/>
    <w:rsid w:val="00BF7536"/>
    <w:rsid w:val="00BF7823"/>
    <w:rsid w:val="00BF798F"/>
    <w:rsid w:val="00BF7A0C"/>
    <w:rsid w:val="00BF7A86"/>
    <w:rsid w:val="00BF7B7F"/>
    <w:rsid w:val="00BF7B8D"/>
    <w:rsid w:val="00BF7C16"/>
    <w:rsid w:val="00BF7CED"/>
    <w:rsid w:val="00BF7D8A"/>
    <w:rsid w:val="00BF7DA7"/>
    <w:rsid w:val="00BF7DC4"/>
    <w:rsid w:val="00BF7DDD"/>
    <w:rsid w:val="00BF7E6A"/>
    <w:rsid w:val="00BF7F1E"/>
    <w:rsid w:val="00BF7F78"/>
    <w:rsid w:val="00BF7FB2"/>
    <w:rsid w:val="00C00048"/>
    <w:rsid w:val="00C00150"/>
    <w:rsid w:val="00C0019A"/>
    <w:rsid w:val="00C0031E"/>
    <w:rsid w:val="00C00347"/>
    <w:rsid w:val="00C003B1"/>
    <w:rsid w:val="00C004A3"/>
    <w:rsid w:val="00C00600"/>
    <w:rsid w:val="00C00632"/>
    <w:rsid w:val="00C006FE"/>
    <w:rsid w:val="00C007AD"/>
    <w:rsid w:val="00C00849"/>
    <w:rsid w:val="00C008A1"/>
    <w:rsid w:val="00C00906"/>
    <w:rsid w:val="00C0092E"/>
    <w:rsid w:val="00C00978"/>
    <w:rsid w:val="00C00B22"/>
    <w:rsid w:val="00C00B2F"/>
    <w:rsid w:val="00C00B46"/>
    <w:rsid w:val="00C00B5E"/>
    <w:rsid w:val="00C00BAE"/>
    <w:rsid w:val="00C00D16"/>
    <w:rsid w:val="00C00F15"/>
    <w:rsid w:val="00C00FB2"/>
    <w:rsid w:val="00C00FEF"/>
    <w:rsid w:val="00C0107D"/>
    <w:rsid w:val="00C0109C"/>
    <w:rsid w:val="00C0137C"/>
    <w:rsid w:val="00C0143F"/>
    <w:rsid w:val="00C01466"/>
    <w:rsid w:val="00C01500"/>
    <w:rsid w:val="00C0156B"/>
    <w:rsid w:val="00C01657"/>
    <w:rsid w:val="00C017D1"/>
    <w:rsid w:val="00C0187D"/>
    <w:rsid w:val="00C01933"/>
    <w:rsid w:val="00C01A1F"/>
    <w:rsid w:val="00C01A2B"/>
    <w:rsid w:val="00C01A49"/>
    <w:rsid w:val="00C01B90"/>
    <w:rsid w:val="00C01B9E"/>
    <w:rsid w:val="00C01BF3"/>
    <w:rsid w:val="00C01C54"/>
    <w:rsid w:val="00C01C63"/>
    <w:rsid w:val="00C01D3A"/>
    <w:rsid w:val="00C01D4E"/>
    <w:rsid w:val="00C01EC2"/>
    <w:rsid w:val="00C0209B"/>
    <w:rsid w:val="00C021E8"/>
    <w:rsid w:val="00C02329"/>
    <w:rsid w:val="00C024F0"/>
    <w:rsid w:val="00C025E3"/>
    <w:rsid w:val="00C02805"/>
    <w:rsid w:val="00C0288E"/>
    <w:rsid w:val="00C02A2E"/>
    <w:rsid w:val="00C02B19"/>
    <w:rsid w:val="00C02C7B"/>
    <w:rsid w:val="00C02DF8"/>
    <w:rsid w:val="00C03139"/>
    <w:rsid w:val="00C0317F"/>
    <w:rsid w:val="00C03181"/>
    <w:rsid w:val="00C0323C"/>
    <w:rsid w:val="00C0324B"/>
    <w:rsid w:val="00C03453"/>
    <w:rsid w:val="00C035C2"/>
    <w:rsid w:val="00C03612"/>
    <w:rsid w:val="00C036CD"/>
    <w:rsid w:val="00C03727"/>
    <w:rsid w:val="00C03735"/>
    <w:rsid w:val="00C03775"/>
    <w:rsid w:val="00C037DD"/>
    <w:rsid w:val="00C037F2"/>
    <w:rsid w:val="00C03808"/>
    <w:rsid w:val="00C03842"/>
    <w:rsid w:val="00C03944"/>
    <w:rsid w:val="00C03BCC"/>
    <w:rsid w:val="00C03D78"/>
    <w:rsid w:val="00C03EB4"/>
    <w:rsid w:val="00C03ED9"/>
    <w:rsid w:val="00C03EE4"/>
    <w:rsid w:val="00C04089"/>
    <w:rsid w:val="00C040C9"/>
    <w:rsid w:val="00C040CC"/>
    <w:rsid w:val="00C04176"/>
    <w:rsid w:val="00C0421B"/>
    <w:rsid w:val="00C042FD"/>
    <w:rsid w:val="00C0437E"/>
    <w:rsid w:val="00C043AF"/>
    <w:rsid w:val="00C043F7"/>
    <w:rsid w:val="00C0445F"/>
    <w:rsid w:val="00C04499"/>
    <w:rsid w:val="00C044ED"/>
    <w:rsid w:val="00C04667"/>
    <w:rsid w:val="00C0469C"/>
    <w:rsid w:val="00C046AA"/>
    <w:rsid w:val="00C0474B"/>
    <w:rsid w:val="00C047D6"/>
    <w:rsid w:val="00C0489A"/>
    <w:rsid w:val="00C048F3"/>
    <w:rsid w:val="00C04908"/>
    <w:rsid w:val="00C0491E"/>
    <w:rsid w:val="00C04A8D"/>
    <w:rsid w:val="00C04AAD"/>
    <w:rsid w:val="00C04AB1"/>
    <w:rsid w:val="00C04B1A"/>
    <w:rsid w:val="00C04C05"/>
    <w:rsid w:val="00C04CD8"/>
    <w:rsid w:val="00C04D39"/>
    <w:rsid w:val="00C04D52"/>
    <w:rsid w:val="00C04FCD"/>
    <w:rsid w:val="00C04FFD"/>
    <w:rsid w:val="00C0516B"/>
    <w:rsid w:val="00C052BF"/>
    <w:rsid w:val="00C052E0"/>
    <w:rsid w:val="00C056E5"/>
    <w:rsid w:val="00C0583F"/>
    <w:rsid w:val="00C05850"/>
    <w:rsid w:val="00C058F1"/>
    <w:rsid w:val="00C05929"/>
    <w:rsid w:val="00C05932"/>
    <w:rsid w:val="00C05A01"/>
    <w:rsid w:val="00C05A12"/>
    <w:rsid w:val="00C05AC2"/>
    <w:rsid w:val="00C05B20"/>
    <w:rsid w:val="00C05B30"/>
    <w:rsid w:val="00C05C66"/>
    <w:rsid w:val="00C05DC3"/>
    <w:rsid w:val="00C05E62"/>
    <w:rsid w:val="00C05E69"/>
    <w:rsid w:val="00C05E72"/>
    <w:rsid w:val="00C05EB9"/>
    <w:rsid w:val="00C05FF7"/>
    <w:rsid w:val="00C06188"/>
    <w:rsid w:val="00C061A5"/>
    <w:rsid w:val="00C062FB"/>
    <w:rsid w:val="00C0640B"/>
    <w:rsid w:val="00C064A4"/>
    <w:rsid w:val="00C0654C"/>
    <w:rsid w:val="00C0655B"/>
    <w:rsid w:val="00C06651"/>
    <w:rsid w:val="00C0669C"/>
    <w:rsid w:val="00C0677D"/>
    <w:rsid w:val="00C067AB"/>
    <w:rsid w:val="00C06888"/>
    <w:rsid w:val="00C06951"/>
    <w:rsid w:val="00C069E9"/>
    <w:rsid w:val="00C06A43"/>
    <w:rsid w:val="00C06A63"/>
    <w:rsid w:val="00C06A8D"/>
    <w:rsid w:val="00C06E21"/>
    <w:rsid w:val="00C06FA3"/>
    <w:rsid w:val="00C06FB3"/>
    <w:rsid w:val="00C06FF4"/>
    <w:rsid w:val="00C0724D"/>
    <w:rsid w:val="00C07641"/>
    <w:rsid w:val="00C07786"/>
    <w:rsid w:val="00C078E7"/>
    <w:rsid w:val="00C07AA6"/>
    <w:rsid w:val="00C07ADF"/>
    <w:rsid w:val="00C07B1A"/>
    <w:rsid w:val="00C07BC0"/>
    <w:rsid w:val="00C07C2C"/>
    <w:rsid w:val="00C07CEE"/>
    <w:rsid w:val="00C07EB0"/>
    <w:rsid w:val="00C07F5C"/>
    <w:rsid w:val="00C101DD"/>
    <w:rsid w:val="00C102A2"/>
    <w:rsid w:val="00C103FC"/>
    <w:rsid w:val="00C10448"/>
    <w:rsid w:val="00C1045F"/>
    <w:rsid w:val="00C10515"/>
    <w:rsid w:val="00C10546"/>
    <w:rsid w:val="00C106EA"/>
    <w:rsid w:val="00C1078F"/>
    <w:rsid w:val="00C10791"/>
    <w:rsid w:val="00C107C9"/>
    <w:rsid w:val="00C10893"/>
    <w:rsid w:val="00C108CA"/>
    <w:rsid w:val="00C10B84"/>
    <w:rsid w:val="00C10C56"/>
    <w:rsid w:val="00C10CB7"/>
    <w:rsid w:val="00C10D43"/>
    <w:rsid w:val="00C10D72"/>
    <w:rsid w:val="00C10EE3"/>
    <w:rsid w:val="00C10EFB"/>
    <w:rsid w:val="00C10F93"/>
    <w:rsid w:val="00C10FC3"/>
    <w:rsid w:val="00C1117B"/>
    <w:rsid w:val="00C11261"/>
    <w:rsid w:val="00C11562"/>
    <w:rsid w:val="00C117DC"/>
    <w:rsid w:val="00C11944"/>
    <w:rsid w:val="00C11957"/>
    <w:rsid w:val="00C1197A"/>
    <w:rsid w:val="00C11A50"/>
    <w:rsid w:val="00C11A96"/>
    <w:rsid w:val="00C11AFA"/>
    <w:rsid w:val="00C11BF6"/>
    <w:rsid w:val="00C11C01"/>
    <w:rsid w:val="00C11C6A"/>
    <w:rsid w:val="00C11DAF"/>
    <w:rsid w:val="00C11DF0"/>
    <w:rsid w:val="00C11DF2"/>
    <w:rsid w:val="00C11E30"/>
    <w:rsid w:val="00C11F1C"/>
    <w:rsid w:val="00C11FD8"/>
    <w:rsid w:val="00C1211A"/>
    <w:rsid w:val="00C12143"/>
    <w:rsid w:val="00C12146"/>
    <w:rsid w:val="00C1249A"/>
    <w:rsid w:val="00C124DD"/>
    <w:rsid w:val="00C124F4"/>
    <w:rsid w:val="00C12795"/>
    <w:rsid w:val="00C12798"/>
    <w:rsid w:val="00C127A2"/>
    <w:rsid w:val="00C129FD"/>
    <w:rsid w:val="00C12A35"/>
    <w:rsid w:val="00C12A66"/>
    <w:rsid w:val="00C12AB8"/>
    <w:rsid w:val="00C12C6B"/>
    <w:rsid w:val="00C12D0C"/>
    <w:rsid w:val="00C12EDA"/>
    <w:rsid w:val="00C12F96"/>
    <w:rsid w:val="00C1304B"/>
    <w:rsid w:val="00C1311A"/>
    <w:rsid w:val="00C131E2"/>
    <w:rsid w:val="00C13289"/>
    <w:rsid w:val="00C13347"/>
    <w:rsid w:val="00C133EA"/>
    <w:rsid w:val="00C134FE"/>
    <w:rsid w:val="00C136A6"/>
    <w:rsid w:val="00C13751"/>
    <w:rsid w:val="00C1376A"/>
    <w:rsid w:val="00C138E2"/>
    <w:rsid w:val="00C13970"/>
    <w:rsid w:val="00C139CA"/>
    <w:rsid w:val="00C13A47"/>
    <w:rsid w:val="00C13BCF"/>
    <w:rsid w:val="00C13D2D"/>
    <w:rsid w:val="00C13DEE"/>
    <w:rsid w:val="00C13F59"/>
    <w:rsid w:val="00C13FF7"/>
    <w:rsid w:val="00C1408F"/>
    <w:rsid w:val="00C14165"/>
    <w:rsid w:val="00C142C0"/>
    <w:rsid w:val="00C14338"/>
    <w:rsid w:val="00C14471"/>
    <w:rsid w:val="00C14504"/>
    <w:rsid w:val="00C1452A"/>
    <w:rsid w:val="00C14553"/>
    <w:rsid w:val="00C145CA"/>
    <w:rsid w:val="00C14746"/>
    <w:rsid w:val="00C147D0"/>
    <w:rsid w:val="00C14813"/>
    <w:rsid w:val="00C1490D"/>
    <w:rsid w:val="00C14917"/>
    <w:rsid w:val="00C14AC2"/>
    <w:rsid w:val="00C14B24"/>
    <w:rsid w:val="00C14BB9"/>
    <w:rsid w:val="00C14E13"/>
    <w:rsid w:val="00C14E2B"/>
    <w:rsid w:val="00C14E2C"/>
    <w:rsid w:val="00C14F08"/>
    <w:rsid w:val="00C14F51"/>
    <w:rsid w:val="00C15190"/>
    <w:rsid w:val="00C151E9"/>
    <w:rsid w:val="00C15206"/>
    <w:rsid w:val="00C15231"/>
    <w:rsid w:val="00C152AF"/>
    <w:rsid w:val="00C154D0"/>
    <w:rsid w:val="00C1561E"/>
    <w:rsid w:val="00C15940"/>
    <w:rsid w:val="00C15B01"/>
    <w:rsid w:val="00C15BC0"/>
    <w:rsid w:val="00C15BF1"/>
    <w:rsid w:val="00C15C37"/>
    <w:rsid w:val="00C15CCB"/>
    <w:rsid w:val="00C15CE7"/>
    <w:rsid w:val="00C160CB"/>
    <w:rsid w:val="00C16126"/>
    <w:rsid w:val="00C16143"/>
    <w:rsid w:val="00C16346"/>
    <w:rsid w:val="00C16412"/>
    <w:rsid w:val="00C1646A"/>
    <w:rsid w:val="00C1651B"/>
    <w:rsid w:val="00C165CA"/>
    <w:rsid w:val="00C165E7"/>
    <w:rsid w:val="00C165FF"/>
    <w:rsid w:val="00C1663D"/>
    <w:rsid w:val="00C1663F"/>
    <w:rsid w:val="00C166CE"/>
    <w:rsid w:val="00C166D2"/>
    <w:rsid w:val="00C167A4"/>
    <w:rsid w:val="00C16837"/>
    <w:rsid w:val="00C16966"/>
    <w:rsid w:val="00C16974"/>
    <w:rsid w:val="00C169F1"/>
    <w:rsid w:val="00C16A39"/>
    <w:rsid w:val="00C16AE5"/>
    <w:rsid w:val="00C16BDD"/>
    <w:rsid w:val="00C16E13"/>
    <w:rsid w:val="00C16E35"/>
    <w:rsid w:val="00C16EFD"/>
    <w:rsid w:val="00C17052"/>
    <w:rsid w:val="00C17099"/>
    <w:rsid w:val="00C17249"/>
    <w:rsid w:val="00C17268"/>
    <w:rsid w:val="00C17361"/>
    <w:rsid w:val="00C17402"/>
    <w:rsid w:val="00C17AA0"/>
    <w:rsid w:val="00C17B47"/>
    <w:rsid w:val="00C17C57"/>
    <w:rsid w:val="00C17EE4"/>
    <w:rsid w:val="00C17F4B"/>
    <w:rsid w:val="00C17FAB"/>
    <w:rsid w:val="00C17FC7"/>
    <w:rsid w:val="00C17FC9"/>
    <w:rsid w:val="00C20079"/>
    <w:rsid w:val="00C2018D"/>
    <w:rsid w:val="00C20199"/>
    <w:rsid w:val="00C2044F"/>
    <w:rsid w:val="00C20668"/>
    <w:rsid w:val="00C20768"/>
    <w:rsid w:val="00C20788"/>
    <w:rsid w:val="00C207D0"/>
    <w:rsid w:val="00C20889"/>
    <w:rsid w:val="00C208C5"/>
    <w:rsid w:val="00C20AC7"/>
    <w:rsid w:val="00C20D57"/>
    <w:rsid w:val="00C20D84"/>
    <w:rsid w:val="00C20F83"/>
    <w:rsid w:val="00C2107E"/>
    <w:rsid w:val="00C21396"/>
    <w:rsid w:val="00C21406"/>
    <w:rsid w:val="00C21586"/>
    <w:rsid w:val="00C215F6"/>
    <w:rsid w:val="00C216D6"/>
    <w:rsid w:val="00C2182C"/>
    <w:rsid w:val="00C21906"/>
    <w:rsid w:val="00C21C34"/>
    <w:rsid w:val="00C21DA3"/>
    <w:rsid w:val="00C21DC3"/>
    <w:rsid w:val="00C21EF6"/>
    <w:rsid w:val="00C21FA6"/>
    <w:rsid w:val="00C22021"/>
    <w:rsid w:val="00C2209C"/>
    <w:rsid w:val="00C22263"/>
    <w:rsid w:val="00C222DD"/>
    <w:rsid w:val="00C22564"/>
    <w:rsid w:val="00C22620"/>
    <w:rsid w:val="00C22697"/>
    <w:rsid w:val="00C227FE"/>
    <w:rsid w:val="00C2285E"/>
    <w:rsid w:val="00C228BC"/>
    <w:rsid w:val="00C228FD"/>
    <w:rsid w:val="00C22A48"/>
    <w:rsid w:val="00C22DED"/>
    <w:rsid w:val="00C22DF8"/>
    <w:rsid w:val="00C22E86"/>
    <w:rsid w:val="00C23112"/>
    <w:rsid w:val="00C23376"/>
    <w:rsid w:val="00C2344F"/>
    <w:rsid w:val="00C2348C"/>
    <w:rsid w:val="00C23546"/>
    <w:rsid w:val="00C23746"/>
    <w:rsid w:val="00C23783"/>
    <w:rsid w:val="00C23B0D"/>
    <w:rsid w:val="00C23CA1"/>
    <w:rsid w:val="00C23CCE"/>
    <w:rsid w:val="00C23CF0"/>
    <w:rsid w:val="00C23EEC"/>
    <w:rsid w:val="00C23F3B"/>
    <w:rsid w:val="00C23FDB"/>
    <w:rsid w:val="00C23FE5"/>
    <w:rsid w:val="00C241A1"/>
    <w:rsid w:val="00C241B7"/>
    <w:rsid w:val="00C242A5"/>
    <w:rsid w:val="00C24397"/>
    <w:rsid w:val="00C24538"/>
    <w:rsid w:val="00C2458A"/>
    <w:rsid w:val="00C246EE"/>
    <w:rsid w:val="00C247C7"/>
    <w:rsid w:val="00C24818"/>
    <w:rsid w:val="00C24859"/>
    <w:rsid w:val="00C249FB"/>
    <w:rsid w:val="00C24A1B"/>
    <w:rsid w:val="00C24A85"/>
    <w:rsid w:val="00C24AC4"/>
    <w:rsid w:val="00C24C3F"/>
    <w:rsid w:val="00C24DEA"/>
    <w:rsid w:val="00C24EE2"/>
    <w:rsid w:val="00C25084"/>
    <w:rsid w:val="00C2528E"/>
    <w:rsid w:val="00C2540D"/>
    <w:rsid w:val="00C2544F"/>
    <w:rsid w:val="00C25453"/>
    <w:rsid w:val="00C2547A"/>
    <w:rsid w:val="00C254D8"/>
    <w:rsid w:val="00C254E7"/>
    <w:rsid w:val="00C25774"/>
    <w:rsid w:val="00C2584E"/>
    <w:rsid w:val="00C25853"/>
    <w:rsid w:val="00C2598B"/>
    <w:rsid w:val="00C259DB"/>
    <w:rsid w:val="00C25A69"/>
    <w:rsid w:val="00C25A6B"/>
    <w:rsid w:val="00C25AE6"/>
    <w:rsid w:val="00C25B05"/>
    <w:rsid w:val="00C25B83"/>
    <w:rsid w:val="00C25BD0"/>
    <w:rsid w:val="00C25D44"/>
    <w:rsid w:val="00C25DC3"/>
    <w:rsid w:val="00C25DCA"/>
    <w:rsid w:val="00C25E3C"/>
    <w:rsid w:val="00C25E4A"/>
    <w:rsid w:val="00C25F32"/>
    <w:rsid w:val="00C2606F"/>
    <w:rsid w:val="00C260A2"/>
    <w:rsid w:val="00C260CA"/>
    <w:rsid w:val="00C2611F"/>
    <w:rsid w:val="00C26298"/>
    <w:rsid w:val="00C26392"/>
    <w:rsid w:val="00C2651C"/>
    <w:rsid w:val="00C26547"/>
    <w:rsid w:val="00C2663E"/>
    <w:rsid w:val="00C2671F"/>
    <w:rsid w:val="00C2672E"/>
    <w:rsid w:val="00C267DD"/>
    <w:rsid w:val="00C26B17"/>
    <w:rsid w:val="00C26BA6"/>
    <w:rsid w:val="00C26E25"/>
    <w:rsid w:val="00C26E3B"/>
    <w:rsid w:val="00C26F38"/>
    <w:rsid w:val="00C272AA"/>
    <w:rsid w:val="00C272AB"/>
    <w:rsid w:val="00C27347"/>
    <w:rsid w:val="00C2739D"/>
    <w:rsid w:val="00C27491"/>
    <w:rsid w:val="00C27525"/>
    <w:rsid w:val="00C2761B"/>
    <w:rsid w:val="00C27661"/>
    <w:rsid w:val="00C276B7"/>
    <w:rsid w:val="00C27720"/>
    <w:rsid w:val="00C27776"/>
    <w:rsid w:val="00C277A3"/>
    <w:rsid w:val="00C27847"/>
    <w:rsid w:val="00C278FF"/>
    <w:rsid w:val="00C2793B"/>
    <w:rsid w:val="00C279AC"/>
    <w:rsid w:val="00C27BA7"/>
    <w:rsid w:val="00C27BDF"/>
    <w:rsid w:val="00C27C85"/>
    <w:rsid w:val="00C27C96"/>
    <w:rsid w:val="00C27F3F"/>
    <w:rsid w:val="00C27F50"/>
    <w:rsid w:val="00C300BD"/>
    <w:rsid w:val="00C300C8"/>
    <w:rsid w:val="00C30660"/>
    <w:rsid w:val="00C30890"/>
    <w:rsid w:val="00C309C5"/>
    <w:rsid w:val="00C30AFF"/>
    <w:rsid w:val="00C30B3A"/>
    <w:rsid w:val="00C30B46"/>
    <w:rsid w:val="00C30C4F"/>
    <w:rsid w:val="00C30C86"/>
    <w:rsid w:val="00C30D29"/>
    <w:rsid w:val="00C30E8F"/>
    <w:rsid w:val="00C31064"/>
    <w:rsid w:val="00C311BA"/>
    <w:rsid w:val="00C311D3"/>
    <w:rsid w:val="00C31250"/>
    <w:rsid w:val="00C312FC"/>
    <w:rsid w:val="00C3134A"/>
    <w:rsid w:val="00C3136E"/>
    <w:rsid w:val="00C313D5"/>
    <w:rsid w:val="00C314D7"/>
    <w:rsid w:val="00C31678"/>
    <w:rsid w:val="00C31713"/>
    <w:rsid w:val="00C31876"/>
    <w:rsid w:val="00C31AE7"/>
    <w:rsid w:val="00C31B2E"/>
    <w:rsid w:val="00C31C4B"/>
    <w:rsid w:val="00C31D2E"/>
    <w:rsid w:val="00C31DC1"/>
    <w:rsid w:val="00C31E7A"/>
    <w:rsid w:val="00C31ED5"/>
    <w:rsid w:val="00C31EF5"/>
    <w:rsid w:val="00C31F13"/>
    <w:rsid w:val="00C31F30"/>
    <w:rsid w:val="00C31F82"/>
    <w:rsid w:val="00C32051"/>
    <w:rsid w:val="00C321CC"/>
    <w:rsid w:val="00C321F4"/>
    <w:rsid w:val="00C322AB"/>
    <w:rsid w:val="00C322CC"/>
    <w:rsid w:val="00C32364"/>
    <w:rsid w:val="00C32382"/>
    <w:rsid w:val="00C32455"/>
    <w:rsid w:val="00C32470"/>
    <w:rsid w:val="00C32523"/>
    <w:rsid w:val="00C32540"/>
    <w:rsid w:val="00C32699"/>
    <w:rsid w:val="00C326D0"/>
    <w:rsid w:val="00C32701"/>
    <w:rsid w:val="00C32772"/>
    <w:rsid w:val="00C327B0"/>
    <w:rsid w:val="00C327CB"/>
    <w:rsid w:val="00C32839"/>
    <w:rsid w:val="00C32988"/>
    <w:rsid w:val="00C32A0D"/>
    <w:rsid w:val="00C32BA4"/>
    <w:rsid w:val="00C32BF1"/>
    <w:rsid w:val="00C32CED"/>
    <w:rsid w:val="00C32D57"/>
    <w:rsid w:val="00C32DA3"/>
    <w:rsid w:val="00C32E7D"/>
    <w:rsid w:val="00C32E94"/>
    <w:rsid w:val="00C32ECC"/>
    <w:rsid w:val="00C32F8A"/>
    <w:rsid w:val="00C33008"/>
    <w:rsid w:val="00C33038"/>
    <w:rsid w:val="00C3304F"/>
    <w:rsid w:val="00C3312C"/>
    <w:rsid w:val="00C3324A"/>
    <w:rsid w:val="00C33374"/>
    <w:rsid w:val="00C333C9"/>
    <w:rsid w:val="00C3343A"/>
    <w:rsid w:val="00C33547"/>
    <w:rsid w:val="00C335B6"/>
    <w:rsid w:val="00C335CD"/>
    <w:rsid w:val="00C3367C"/>
    <w:rsid w:val="00C336C5"/>
    <w:rsid w:val="00C3387C"/>
    <w:rsid w:val="00C338C4"/>
    <w:rsid w:val="00C338E3"/>
    <w:rsid w:val="00C33960"/>
    <w:rsid w:val="00C33972"/>
    <w:rsid w:val="00C33B0A"/>
    <w:rsid w:val="00C33B26"/>
    <w:rsid w:val="00C33B37"/>
    <w:rsid w:val="00C33F2F"/>
    <w:rsid w:val="00C34134"/>
    <w:rsid w:val="00C341B6"/>
    <w:rsid w:val="00C3422B"/>
    <w:rsid w:val="00C34379"/>
    <w:rsid w:val="00C343A9"/>
    <w:rsid w:val="00C343CF"/>
    <w:rsid w:val="00C34451"/>
    <w:rsid w:val="00C34597"/>
    <w:rsid w:val="00C34653"/>
    <w:rsid w:val="00C3476A"/>
    <w:rsid w:val="00C348C6"/>
    <w:rsid w:val="00C34C56"/>
    <w:rsid w:val="00C34F2C"/>
    <w:rsid w:val="00C34F6F"/>
    <w:rsid w:val="00C350A0"/>
    <w:rsid w:val="00C35108"/>
    <w:rsid w:val="00C352B4"/>
    <w:rsid w:val="00C354B6"/>
    <w:rsid w:val="00C355A3"/>
    <w:rsid w:val="00C355ED"/>
    <w:rsid w:val="00C35607"/>
    <w:rsid w:val="00C3563A"/>
    <w:rsid w:val="00C3568B"/>
    <w:rsid w:val="00C35761"/>
    <w:rsid w:val="00C358F8"/>
    <w:rsid w:val="00C35904"/>
    <w:rsid w:val="00C35992"/>
    <w:rsid w:val="00C35A54"/>
    <w:rsid w:val="00C35BF0"/>
    <w:rsid w:val="00C35C25"/>
    <w:rsid w:val="00C35C9D"/>
    <w:rsid w:val="00C35CAE"/>
    <w:rsid w:val="00C35CB6"/>
    <w:rsid w:val="00C35D0B"/>
    <w:rsid w:val="00C35DC0"/>
    <w:rsid w:val="00C35DD8"/>
    <w:rsid w:val="00C35EC9"/>
    <w:rsid w:val="00C35F2E"/>
    <w:rsid w:val="00C35FDE"/>
    <w:rsid w:val="00C36012"/>
    <w:rsid w:val="00C36079"/>
    <w:rsid w:val="00C361F3"/>
    <w:rsid w:val="00C36225"/>
    <w:rsid w:val="00C3623D"/>
    <w:rsid w:val="00C362A4"/>
    <w:rsid w:val="00C36461"/>
    <w:rsid w:val="00C36512"/>
    <w:rsid w:val="00C367C4"/>
    <w:rsid w:val="00C36854"/>
    <w:rsid w:val="00C36A29"/>
    <w:rsid w:val="00C36A34"/>
    <w:rsid w:val="00C36AD9"/>
    <w:rsid w:val="00C36B5F"/>
    <w:rsid w:val="00C36C76"/>
    <w:rsid w:val="00C36D1A"/>
    <w:rsid w:val="00C36DAB"/>
    <w:rsid w:val="00C36F0A"/>
    <w:rsid w:val="00C37016"/>
    <w:rsid w:val="00C371AF"/>
    <w:rsid w:val="00C3731F"/>
    <w:rsid w:val="00C373A8"/>
    <w:rsid w:val="00C373C9"/>
    <w:rsid w:val="00C37441"/>
    <w:rsid w:val="00C374FD"/>
    <w:rsid w:val="00C37516"/>
    <w:rsid w:val="00C3757F"/>
    <w:rsid w:val="00C3779C"/>
    <w:rsid w:val="00C37B36"/>
    <w:rsid w:val="00C37D17"/>
    <w:rsid w:val="00C37F82"/>
    <w:rsid w:val="00C37FFE"/>
    <w:rsid w:val="00C402A8"/>
    <w:rsid w:val="00C402E0"/>
    <w:rsid w:val="00C403C6"/>
    <w:rsid w:val="00C403F7"/>
    <w:rsid w:val="00C40556"/>
    <w:rsid w:val="00C4058E"/>
    <w:rsid w:val="00C407A7"/>
    <w:rsid w:val="00C40843"/>
    <w:rsid w:val="00C408A9"/>
    <w:rsid w:val="00C408C7"/>
    <w:rsid w:val="00C408D1"/>
    <w:rsid w:val="00C4091D"/>
    <w:rsid w:val="00C40A8F"/>
    <w:rsid w:val="00C40B64"/>
    <w:rsid w:val="00C40CBD"/>
    <w:rsid w:val="00C40D84"/>
    <w:rsid w:val="00C40DA2"/>
    <w:rsid w:val="00C40DF7"/>
    <w:rsid w:val="00C40EC0"/>
    <w:rsid w:val="00C40EC6"/>
    <w:rsid w:val="00C40F4F"/>
    <w:rsid w:val="00C41083"/>
    <w:rsid w:val="00C4110B"/>
    <w:rsid w:val="00C41282"/>
    <w:rsid w:val="00C4135D"/>
    <w:rsid w:val="00C4136D"/>
    <w:rsid w:val="00C41686"/>
    <w:rsid w:val="00C417D1"/>
    <w:rsid w:val="00C418ED"/>
    <w:rsid w:val="00C41949"/>
    <w:rsid w:val="00C419E0"/>
    <w:rsid w:val="00C419E2"/>
    <w:rsid w:val="00C41A06"/>
    <w:rsid w:val="00C41A12"/>
    <w:rsid w:val="00C41A19"/>
    <w:rsid w:val="00C41A32"/>
    <w:rsid w:val="00C41AAE"/>
    <w:rsid w:val="00C41AD5"/>
    <w:rsid w:val="00C41AF9"/>
    <w:rsid w:val="00C41B83"/>
    <w:rsid w:val="00C41C67"/>
    <w:rsid w:val="00C41E22"/>
    <w:rsid w:val="00C41E2E"/>
    <w:rsid w:val="00C41F07"/>
    <w:rsid w:val="00C41F1B"/>
    <w:rsid w:val="00C41F53"/>
    <w:rsid w:val="00C41F5F"/>
    <w:rsid w:val="00C41FF0"/>
    <w:rsid w:val="00C4206A"/>
    <w:rsid w:val="00C421CB"/>
    <w:rsid w:val="00C4220E"/>
    <w:rsid w:val="00C4221A"/>
    <w:rsid w:val="00C42379"/>
    <w:rsid w:val="00C42393"/>
    <w:rsid w:val="00C423D4"/>
    <w:rsid w:val="00C4240D"/>
    <w:rsid w:val="00C4241B"/>
    <w:rsid w:val="00C4249D"/>
    <w:rsid w:val="00C424C7"/>
    <w:rsid w:val="00C426F9"/>
    <w:rsid w:val="00C427D8"/>
    <w:rsid w:val="00C428AC"/>
    <w:rsid w:val="00C429DE"/>
    <w:rsid w:val="00C42A44"/>
    <w:rsid w:val="00C42B17"/>
    <w:rsid w:val="00C42BBD"/>
    <w:rsid w:val="00C42BFE"/>
    <w:rsid w:val="00C42CDB"/>
    <w:rsid w:val="00C42D0F"/>
    <w:rsid w:val="00C42E8E"/>
    <w:rsid w:val="00C42FF4"/>
    <w:rsid w:val="00C43137"/>
    <w:rsid w:val="00C43156"/>
    <w:rsid w:val="00C43185"/>
    <w:rsid w:val="00C431BE"/>
    <w:rsid w:val="00C432A9"/>
    <w:rsid w:val="00C432E2"/>
    <w:rsid w:val="00C43314"/>
    <w:rsid w:val="00C4331C"/>
    <w:rsid w:val="00C4350E"/>
    <w:rsid w:val="00C43576"/>
    <w:rsid w:val="00C43620"/>
    <w:rsid w:val="00C4370D"/>
    <w:rsid w:val="00C437B8"/>
    <w:rsid w:val="00C43818"/>
    <w:rsid w:val="00C43821"/>
    <w:rsid w:val="00C43870"/>
    <w:rsid w:val="00C4387B"/>
    <w:rsid w:val="00C4388D"/>
    <w:rsid w:val="00C43894"/>
    <w:rsid w:val="00C43AC6"/>
    <w:rsid w:val="00C43AF2"/>
    <w:rsid w:val="00C43BA2"/>
    <w:rsid w:val="00C43C65"/>
    <w:rsid w:val="00C43C7B"/>
    <w:rsid w:val="00C43C9C"/>
    <w:rsid w:val="00C43D02"/>
    <w:rsid w:val="00C43D39"/>
    <w:rsid w:val="00C43D62"/>
    <w:rsid w:val="00C43E3B"/>
    <w:rsid w:val="00C43E79"/>
    <w:rsid w:val="00C43EA6"/>
    <w:rsid w:val="00C43FC2"/>
    <w:rsid w:val="00C43FC9"/>
    <w:rsid w:val="00C44107"/>
    <w:rsid w:val="00C44108"/>
    <w:rsid w:val="00C441B7"/>
    <w:rsid w:val="00C44236"/>
    <w:rsid w:val="00C44254"/>
    <w:rsid w:val="00C44633"/>
    <w:rsid w:val="00C448A4"/>
    <w:rsid w:val="00C448B9"/>
    <w:rsid w:val="00C4493C"/>
    <w:rsid w:val="00C44E69"/>
    <w:rsid w:val="00C44E7A"/>
    <w:rsid w:val="00C44EAE"/>
    <w:rsid w:val="00C44F8E"/>
    <w:rsid w:val="00C4511E"/>
    <w:rsid w:val="00C45296"/>
    <w:rsid w:val="00C452BF"/>
    <w:rsid w:val="00C4531E"/>
    <w:rsid w:val="00C4544F"/>
    <w:rsid w:val="00C454D5"/>
    <w:rsid w:val="00C45512"/>
    <w:rsid w:val="00C455BB"/>
    <w:rsid w:val="00C455DC"/>
    <w:rsid w:val="00C455EB"/>
    <w:rsid w:val="00C45709"/>
    <w:rsid w:val="00C4577F"/>
    <w:rsid w:val="00C45A01"/>
    <w:rsid w:val="00C45A88"/>
    <w:rsid w:val="00C45B7C"/>
    <w:rsid w:val="00C45BD8"/>
    <w:rsid w:val="00C45C92"/>
    <w:rsid w:val="00C45D71"/>
    <w:rsid w:val="00C45E24"/>
    <w:rsid w:val="00C45F13"/>
    <w:rsid w:val="00C45F5B"/>
    <w:rsid w:val="00C45F74"/>
    <w:rsid w:val="00C45FA3"/>
    <w:rsid w:val="00C460DA"/>
    <w:rsid w:val="00C4623A"/>
    <w:rsid w:val="00C46368"/>
    <w:rsid w:val="00C46371"/>
    <w:rsid w:val="00C46395"/>
    <w:rsid w:val="00C46533"/>
    <w:rsid w:val="00C46549"/>
    <w:rsid w:val="00C46581"/>
    <w:rsid w:val="00C4669F"/>
    <w:rsid w:val="00C467EF"/>
    <w:rsid w:val="00C4680B"/>
    <w:rsid w:val="00C46890"/>
    <w:rsid w:val="00C468C7"/>
    <w:rsid w:val="00C468FD"/>
    <w:rsid w:val="00C469EC"/>
    <w:rsid w:val="00C46BC6"/>
    <w:rsid w:val="00C46BFF"/>
    <w:rsid w:val="00C46DEA"/>
    <w:rsid w:val="00C47063"/>
    <w:rsid w:val="00C4719C"/>
    <w:rsid w:val="00C47337"/>
    <w:rsid w:val="00C47454"/>
    <w:rsid w:val="00C4746C"/>
    <w:rsid w:val="00C474CA"/>
    <w:rsid w:val="00C47A0C"/>
    <w:rsid w:val="00C47CE2"/>
    <w:rsid w:val="00C47E46"/>
    <w:rsid w:val="00C47ED5"/>
    <w:rsid w:val="00C47F69"/>
    <w:rsid w:val="00C5001E"/>
    <w:rsid w:val="00C50052"/>
    <w:rsid w:val="00C50079"/>
    <w:rsid w:val="00C501E2"/>
    <w:rsid w:val="00C501E4"/>
    <w:rsid w:val="00C502CA"/>
    <w:rsid w:val="00C50647"/>
    <w:rsid w:val="00C507E8"/>
    <w:rsid w:val="00C50A89"/>
    <w:rsid w:val="00C50ACF"/>
    <w:rsid w:val="00C50C73"/>
    <w:rsid w:val="00C50D4F"/>
    <w:rsid w:val="00C50D5F"/>
    <w:rsid w:val="00C50E75"/>
    <w:rsid w:val="00C50E76"/>
    <w:rsid w:val="00C50E77"/>
    <w:rsid w:val="00C50F70"/>
    <w:rsid w:val="00C5122B"/>
    <w:rsid w:val="00C51252"/>
    <w:rsid w:val="00C5126C"/>
    <w:rsid w:val="00C51378"/>
    <w:rsid w:val="00C513D9"/>
    <w:rsid w:val="00C5143E"/>
    <w:rsid w:val="00C51450"/>
    <w:rsid w:val="00C514C1"/>
    <w:rsid w:val="00C514C8"/>
    <w:rsid w:val="00C5157E"/>
    <w:rsid w:val="00C515BC"/>
    <w:rsid w:val="00C515C2"/>
    <w:rsid w:val="00C51729"/>
    <w:rsid w:val="00C517C6"/>
    <w:rsid w:val="00C519A3"/>
    <w:rsid w:val="00C519AF"/>
    <w:rsid w:val="00C51B06"/>
    <w:rsid w:val="00C51C28"/>
    <w:rsid w:val="00C51F42"/>
    <w:rsid w:val="00C51F57"/>
    <w:rsid w:val="00C51FB1"/>
    <w:rsid w:val="00C520E4"/>
    <w:rsid w:val="00C521CE"/>
    <w:rsid w:val="00C526A6"/>
    <w:rsid w:val="00C527CA"/>
    <w:rsid w:val="00C528E7"/>
    <w:rsid w:val="00C52930"/>
    <w:rsid w:val="00C52B71"/>
    <w:rsid w:val="00C52EAF"/>
    <w:rsid w:val="00C52FC7"/>
    <w:rsid w:val="00C53179"/>
    <w:rsid w:val="00C53185"/>
    <w:rsid w:val="00C532B1"/>
    <w:rsid w:val="00C533BA"/>
    <w:rsid w:val="00C53406"/>
    <w:rsid w:val="00C53729"/>
    <w:rsid w:val="00C53972"/>
    <w:rsid w:val="00C53B98"/>
    <w:rsid w:val="00C53D77"/>
    <w:rsid w:val="00C53DD8"/>
    <w:rsid w:val="00C53F68"/>
    <w:rsid w:val="00C540D4"/>
    <w:rsid w:val="00C540D7"/>
    <w:rsid w:val="00C5420C"/>
    <w:rsid w:val="00C543D0"/>
    <w:rsid w:val="00C544AF"/>
    <w:rsid w:val="00C544B3"/>
    <w:rsid w:val="00C54685"/>
    <w:rsid w:val="00C5497B"/>
    <w:rsid w:val="00C5498C"/>
    <w:rsid w:val="00C549E6"/>
    <w:rsid w:val="00C54B59"/>
    <w:rsid w:val="00C54D5C"/>
    <w:rsid w:val="00C54D60"/>
    <w:rsid w:val="00C54D67"/>
    <w:rsid w:val="00C54DA3"/>
    <w:rsid w:val="00C54EB3"/>
    <w:rsid w:val="00C55092"/>
    <w:rsid w:val="00C5512D"/>
    <w:rsid w:val="00C551DC"/>
    <w:rsid w:val="00C55342"/>
    <w:rsid w:val="00C5541A"/>
    <w:rsid w:val="00C559DB"/>
    <w:rsid w:val="00C55C25"/>
    <w:rsid w:val="00C55CA9"/>
    <w:rsid w:val="00C55D0D"/>
    <w:rsid w:val="00C55D16"/>
    <w:rsid w:val="00C55D2C"/>
    <w:rsid w:val="00C55E6E"/>
    <w:rsid w:val="00C55F68"/>
    <w:rsid w:val="00C55F90"/>
    <w:rsid w:val="00C560ED"/>
    <w:rsid w:val="00C5639E"/>
    <w:rsid w:val="00C563B2"/>
    <w:rsid w:val="00C563BF"/>
    <w:rsid w:val="00C5656B"/>
    <w:rsid w:val="00C56584"/>
    <w:rsid w:val="00C5674D"/>
    <w:rsid w:val="00C567F7"/>
    <w:rsid w:val="00C56801"/>
    <w:rsid w:val="00C56829"/>
    <w:rsid w:val="00C56A32"/>
    <w:rsid w:val="00C56A33"/>
    <w:rsid w:val="00C56ABA"/>
    <w:rsid w:val="00C56ADC"/>
    <w:rsid w:val="00C56B2D"/>
    <w:rsid w:val="00C56B3D"/>
    <w:rsid w:val="00C56BEE"/>
    <w:rsid w:val="00C56E51"/>
    <w:rsid w:val="00C5711D"/>
    <w:rsid w:val="00C57328"/>
    <w:rsid w:val="00C573BB"/>
    <w:rsid w:val="00C5742B"/>
    <w:rsid w:val="00C574E9"/>
    <w:rsid w:val="00C5754F"/>
    <w:rsid w:val="00C57596"/>
    <w:rsid w:val="00C575BC"/>
    <w:rsid w:val="00C57664"/>
    <w:rsid w:val="00C576A1"/>
    <w:rsid w:val="00C5785D"/>
    <w:rsid w:val="00C578DB"/>
    <w:rsid w:val="00C578E9"/>
    <w:rsid w:val="00C57ADB"/>
    <w:rsid w:val="00C57C62"/>
    <w:rsid w:val="00C57CBD"/>
    <w:rsid w:val="00C57CEE"/>
    <w:rsid w:val="00C57D80"/>
    <w:rsid w:val="00C57DE5"/>
    <w:rsid w:val="00C57E58"/>
    <w:rsid w:val="00C57E66"/>
    <w:rsid w:val="00C600AB"/>
    <w:rsid w:val="00C601C9"/>
    <w:rsid w:val="00C6027F"/>
    <w:rsid w:val="00C60354"/>
    <w:rsid w:val="00C6037F"/>
    <w:rsid w:val="00C603EB"/>
    <w:rsid w:val="00C6046C"/>
    <w:rsid w:val="00C6046F"/>
    <w:rsid w:val="00C60A01"/>
    <w:rsid w:val="00C60D33"/>
    <w:rsid w:val="00C60E29"/>
    <w:rsid w:val="00C60E82"/>
    <w:rsid w:val="00C60EF6"/>
    <w:rsid w:val="00C6127A"/>
    <w:rsid w:val="00C61304"/>
    <w:rsid w:val="00C6132E"/>
    <w:rsid w:val="00C6136B"/>
    <w:rsid w:val="00C6137D"/>
    <w:rsid w:val="00C614E1"/>
    <w:rsid w:val="00C614EA"/>
    <w:rsid w:val="00C6164E"/>
    <w:rsid w:val="00C616C3"/>
    <w:rsid w:val="00C61744"/>
    <w:rsid w:val="00C6180F"/>
    <w:rsid w:val="00C618A7"/>
    <w:rsid w:val="00C619E0"/>
    <w:rsid w:val="00C61B5D"/>
    <w:rsid w:val="00C61CBB"/>
    <w:rsid w:val="00C61CBC"/>
    <w:rsid w:val="00C61CDE"/>
    <w:rsid w:val="00C61DF6"/>
    <w:rsid w:val="00C61DF8"/>
    <w:rsid w:val="00C61DFB"/>
    <w:rsid w:val="00C61E3C"/>
    <w:rsid w:val="00C61E76"/>
    <w:rsid w:val="00C6216B"/>
    <w:rsid w:val="00C6254F"/>
    <w:rsid w:val="00C62757"/>
    <w:rsid w:val="00C6283E"/>
    <w:rsid w:val="00C62967"/>
    <w:rsid w:val="00C62C0D"/>
    <w:rsid w:val="00C62C34"/>
    <w:rsid w:val="00C62D88"/>
    <w:rsid w:val="00C62E10"/>
    <w:rsid w:val="00C62FE3"/>
    <w:rsid w:val="00C631DF"/>
    <w:rsid w:val="00C633B9"/>
    <w:rsid w:val="00C63619"/>
    <w:rsid w:val="00C637E0"/>
    <w:rsid w:val="00C637F7"/>
    <w:rsid w:val="00C63891"/>
    <w:rsid w:val="00C63989"/>
    <w:rsid w:val="00C63A16"/>
    <w:rsid w:val="00C63AE8"/>
    <w:rsid w:val="00C63AF7"/>
    <w:rsid w:val="00C63AF8"/>
    <w:rsid w:val="00C63B8E"/>
    <w:rsid w:val="00C63DF5"/>
    <w:rsid w:val="00C640E4"/>
    <w:rsid w:val="00C64264"/>
    <w:rsid w:val="00C643FA"/>
    <w:rsid w:val="00C6450A"/>
    <w:rsid w:val="00C64695"/>
    <w:rsid w:val="00C646AD"/>
    <w:rsid w:val="00C647BA"/>
    <w:rsid w:val="00C64D82"/>
    <w:rsid w:val="00C64E96"/>
    <w:rsid w:val="00C6503C"/>
    <w:rsid w:val="00C650DA"/>
    <w:rsid w:val="00C651FB"/>
    <w:rsid w:val="00C6526A"/>
    <w:rsid w:val="00C654D9"/>
    <w:rsid w:val="00C6556E"/>
    <w:rsid w:val="00C6578C"/>
    <w:rsid w:val="00C6581B"/>
    <w:rsid w:val="00C65889"/>
    <w:rsid w:val="00C65B21"/>
    <w:rsid w:val="00C65B97"/>
    <w:rsid w:val="00C65BA2"/>
    <w:rsid w:val="00C65BC9"/>
    <w:rsid w:val="00C65CAD"/>
    <w:rsid w:val="00C65EC0"/>
    <w:rsid w:val="00C65F5D"/>
    <w:rsid w:val="00C6619B"/>
    <w:rsid w:val="00C661CD"/>
    <w:rsid w:val="00C66638"/>
    <w:rsid w:val="00C668F3"/>
    <w:rsid w:val="00C66A6F"/>
    <w:rsid w:val="00C66B37"/>
    <w:rsid w:val="00C66B39"/>
    <w:rsid w:val="00C66B4E"/>
    <w:rsid w:val="00C66D75"/>
    <w:rsid w:val="00C66DE8"/>
    <w:rsid w:val="00C66ED6"/>
    <w:rsid w:val="00C66EF3"/>
    <w:rsid w:val="00C67068"/>
    <w:rsid w:val="00C67080"/>
    <w:rsid w:val="00C6717B"/>
    <w:rsid w:val="00C6719F"/>
    <w:rsid w:val="00C671D8"/>
    <w:rsid w:val="00C6720A"/>
    <w:rsid w:val="00C67213"/>
    <w:rsid w:val="00C67321"/>
    <w:rsid w:val="00C67391"/>
    <w:rsid w:val="00C67500"/>
    <w:rsid w:val="00C67635"/>
    <w:rsid w:val="00C67636"/>
    <w:rsid w:val="00C676C1"/>
    <w:rsid w:val="00C677BC"/>
    <w:rsid w:val="00C6790C"/>
    <w:rsid w:val="00C67B1F"/>
    <w:rsid w:val="00C67BB2"/>
    <w:rsid w:val="00C67CE6"/>
    <w:rsid w:val="00C67F08"/>
    <w:rsid w:val="00C7001F"/>
    <w:rsid w:val="00C70237"/>
    <w:rsid w:val="00C70292"/>
    <w:rsid w:val="00C7036D"/>
    <w:rsid w:val="00C703EC"/>
    <w:rsid w:val="00C7050D"/>
    <w:rsid w:val="00C7069E"/>
    <w:rsid w:val="00C706C0"/>
    <w:rsid w:val="00C70739"/>
    <w:rsid w:val="00C70A54"/>
    <w:rsid w:val="00C70A5B"/>
    <w:rsid w:val="00C70B33"/>
    <w:rsid w:val="00C70B35"/>
    <w:rsid w:val="00C70E2D"/>
    <w:rsid w:val="00C70ED2"/>
    <w:rsid w:val="00C70ED7"/>
    <w:rsid w:val="00C70EE5"/>
    <w:rsid w:val="00C70EE7"/>
    <w:rsid w:val="00C70F38"/>
    <w:rsid w:val="00C710F8"/>
    <w:rsid w:val="00C71299"/>
    <w:rsid w:val="00C71472"/>
    <w:rsid w:val="00C7172F"/>
    <w:rsid w:val="00C7190A"/>
    <w:rsid w:val="00C71B84"/>
    <w:rsid w:val="00C71DDF"/>
    <w:rsid w:val="00C71E7B"/>
    <w:rsid w:val="00C71EE8"/>
    <w:rsid w:val="00C7202B"/>
    <w:rsid w:val="00C72068"/>
    <w:rsid w:val="00C722F1"/>
    <w:rsid w:val="00C72470"/>
    <w:rsid w:val="00C7266B"/>
    <w:rsid w:val="00C72887"/>
    <w:rsid w:val="00C729DD"/>
    <w:rsid w:val="00C72A6E"/>
    <w:rsid w:val="00C72AD2"/>
    <w:rsid w:val="00C72B4B"/>
    <w:rsid w:val="00C72B90"/>
    <w:rsid w:val="00C72BE8"/>
    <w:rsid w:val="00C72CFF"/>
    <w:rsid w:val="00C73043"/>
    <w:rsid w:val="00C730B7"/>
    <w:rsid w:val="00C73104"/>
    <w:rsid w:val="00C73152"/>
    <w:rsid w:val="00C731BD"/>
    <w:rsid w:val="00C73327"/>
    <w:rsid w:val="00C734F3"/>
    <w:rsid w:val="00C73515"/>
    <w:rsid w:val="00C7352F"/>
    <w:rsid w:val="00C73536"/>
    <w:rsid w:val="00C7353C"/>
    <w:rsid w:val="00C7363C"/>
    <w:rsid w:val="00C73641"/>
    <w:rsid w:val="00C736B6"/>
    <w:rsid w:val="00C73871"/>
    <w:rsid w:val="00C73ACF"/>
    <w:rsid w:val="00C73B9C"/>
    <w:rsid w:val="00C73BCE"/>
    <w:rsid w:val="00C73C98"/>
    <w:rsid w:val="00C73DB9"/>
    <w:rsid w:val="00C73DBE"/>
    <w:rsid w:val="00C73E1E"/>
    <w:rsid w:val="00C73ED7"/>
    <w:rsid w:val="00C73EFB"/>
    <w:rsid w:val="00C73F98"/>
    <w:rsid w:val="00C74035"/>
    <w:rsid w:val="00C741B1"/>
    <w:rsid w:val="00C7426F"/>
    <w:rsid w:val="00C742AE"/>
    <w:rsid w:val="00C74489"/>
    <w:rsid w:val="00C7450F"/>
    <w:rsid w:val="00C74528"/>
    <w:rsid w:val="00C7452A"/>
    <w:rsid w:val="00C745E8"/>
    <w:rsid w:val="00C74829"/>
    <w:rsid w:val="00C74A1E"/>
    <w:rsid w:val="00C74A4A"/>
    <w:rsid w:val="00C74A7E"/>
    <w:rsid w:val="00C74B44"/>
    <w:rsid w:val="00C74B70"/>
    <w:rsid w:val="00C74C13"/>
    <w:rsid w:val="00C74E3E"/>
    <w:rsid w:val="00C74E95"/>
    <w:rsid w:val="00C74EB8"/>
    <w:rsid w:val="00C74F3B"/>
    <w:rsid w:val="00C74F80"/>
    <w:rsid w:val="00C75016"/>
    <w:rsid w:val="00C752AE"/>
    <w:rsid w:val="00C75450"/>
    <w:rsid w:val="00C7559A"/>
    <w:rsid w:val="00C756E8"/>
    <w:rsid w:val="00C756F2"/>
    <w:rsid w:val="00C757B9"/>
    <w:rsid w:val="00C75887"/>
    <w:rsid w:val="00C75901"/>
    <w:rsid w:val="00C75997"/>
    <w:rsid w:val="00C75A1D"/>
    <w:rsid w:val="00C75D2E"/>
    <w:rsid w:val="00C75D9A"/>
    <w:rsid w:val="00C75DF1"/>
    <w:rsid w:val="00C75E5C"/>
    <w:rsid w:val="00C75E8F"/>
    <w:rsid w:val="00C75E9C"/>
    <w:rsid w:val="00C75EFC"/>
    <w:rsid w:val="00C75FB4"/>
    <w:rsid w:val="00C76273"/>
    <w:rsid w:val="00C76603"/>
    <w:rsid w:val="00C76616"/>
    <w:rsid w:val="00C766C0"/>
    <w:rsid w:val="00C766E6"/>
    <w:rsid w:val="00C7672B"/>
    <w:rsid w:val="00C76868"/>
    <w:rsid w:val="00C76A7D"/>
    <w:rsid w:val="00C76AC6"/>
    <w:rsid w:val="00C76B2F"/>
    <w:rsid w:val="00C76CA7"/>
    <w:rsid w:val="00C76DD0"/>
    <w:rsid w:val="00C76E11"/>
    <w:rsid w:val="00C76ED2"/>
    <w:rsid w:val="00C77126"/>
    <w:rsid w:val="00C7717C"/>
    <w:rsid w:val="00C77213"/>
    <w:rsid w:val="00C77320"/>
    <w:rsid w:val="00C7737A"/>
    <w:rsid w:val="00C773F4"/>
    <w:rsid w:val="00C77454"/>
    <w:rsid w:val="00C7746E"/>
    <w:rsid w:val="00C774C6"/>
    <w:rsid w:val="00C7753E"/>
    <w:rsid w:val="00C7755F"/>
    <w:rsid w:val="00C77562"/>
    <w:rsid w:val="00C77578"/>
    <w:rsid w:val="00C77722"/>
    <w:rsid w:val="00C77912"/>
    <w:rsid w:val="00C77925"/>
    <w:rsid w:val="00C7793A"/>
    <w:rsid w:val="00C779AB"/>
    <w:rsid w:val="00C779AC"/>
    <w:rsid w:val="00C779B6"/>
    <w:rsid w:val="00C77BA1"/>
    <w:rsid w:val="00C77C38"/>
    <w:rsid w:val="00C77CF0"/>
    <w:rsid w:val="00C77D44"/>
    <w:rsid w:val="00C77DE1"/>
    <w:rsid w:val="00C78B49"/>
    <w:rsid w:val="00C7A5DF"/>
    <w:rsid w:val="00C80077"/>
    <w:rsid w:val="00C80108"/>
    <w:rsid w:val="00C80226"/>
    <w:rsid w:val="00C80299"/>
    <w:rsid w:val="00C80476"/>
    <w:rsid w:val="00C804E2"/>
    <w:rsid w:val="00C80688"/>
    <w:rsid w:val="00C807F7"/>
    <w:rsid w:val="00C80849"/>
    <w:rsid w:val="00C8088D"/>
    <w:rsid w:val="00C80961"/>
    <w:rsid w:val="00C80B01"/>
    <w:rsid w:val="00C80D5D"/>
    <w:rsid w:val="00C80D67"/>
    <w:rsid w:val="00C80DB5"/>
    <w:rsid w:val="00C80EC0"/>
    <w:rsid w:val="00C80ECB"/>
    <w:rsid w:val="00C8109A"/>
    <w:rsid w:val="00C81172"/>
    <w:rsid w:val="00C811A8"/>
    <w:rsid w:val="00C812F4"/>
    <w:rsid w:val="00C812FB"/>
    <w:rsid w:val="00C81304"/>
    <w:rsid w:val="00C813D0"/>
    <w:rsid w:val="00C813FC"/>
    <w:rsid w:val="00C81437"/>
    <w:rsid w:val="00C8143F"/>
    <w:rsid w:val="00C8184B"/>
    <w:rsid w:val="00C81ACB"/>
    <w:rsid w:val="00C81B0D"/>
    <w:rsid w:val="00C81D05"/>
    <w:rsid w:val="00C81E1B"/>
    <w:rsid w:val="00C81EF1"/>
    <w:rsid w:val="00C8209E"/>
    <w:rsid w:val="00C820B3"/>
    <w:rsid w:val="00C82132"/>
    <w:rsid w:val="00C82154"/>
    <w:rsid w:val="00C8218B"/>
    <w:rsid w:val="00C8233A"/>
    <w:rsid w:val="00C8235C"/>
    <w:rsid w:val="00C823CD"/>
    <w:rsid w:val="00C8243D"/>
    <w:rsid w:val="00C824B0"/>
    <w:rsid w:val="00C82519"/>
    <w:rsid w:val="00C825EC"/>
    <w:rsid w:val="00C826D7"/>
    <w:rsid w:val="00C826FA"/>
    <w:rsid w:val="00C826FB"/>
    <w:rsid w:val="00C82710"/>
    <w:rsid w:val="00C82833"/>
    <w:rsid w:val="00C82990"/>
    <w:rsid w:val="00C82A17"/>
    <w:rsid w:val="00C82A82"/>
    <w:rsid w:val="00C82BAA"/>
    <w:rsid w:val="00C82BC1"/>
    <w:rsid w:val="00C82CDE"/>
    <w:rsid w:val="00C82D4D"/>
    <w:rsid w:val="00C82D8C"/>
    <w:rsid w:val="00C82E08"/>
    <w:rsid w:val="00C82EDC"/>
    <w:rsid w:val="00C83010"/>
    <w:rsid w:val="00C83136"/>
    <w:rsid w:val="00C831C7"/>
    <w:rsid w:val="00C83205"/>
    <w:rsid w:val="00C8329C"/>
    <w:rsid w:val="00C832FC"/>
    <w:rsid w:val="00C833F1"/>
    <w:rsid w:val="00C8351A"/>
    <w:rsid w:val="00C835DC"/>
    <w:rsid w:val="00C8362A"/>
    <w:rsid w:val="00C83670"/>
    <w:rsid w:val="00C83868"/>
    <w:rsid w:val="00C83879"/>
    <w:rsid w:val="00C8397E"/>
    <w:rsid w:val="00C83BD0"/>
    <w:rsid w:val="00C83D27"/>
    <w:rsid w:val="00C83D37"/>
    <w:rsid w:val="00C83E04"/>
    <w:rsid w:val="00C83E5D"/>
    <w:rsid w:val="00C83E8F"/>
    <w:rsid w:val="00C83F79"/>
    <w:rsid w:val="00C8402C"/>
    <w:rsid w:val="00C840C3"/>
    <w:rsid w:val="00C840ED"/>
    <w:rsid w:val="00C84147"/>
    <w:rsid w:val="00C843BD"/>
    <w:rsid w:val="00C843D2"/>
    <w:rsid w:val="00C843E8"/>
    <w:rsid w:val="00C84409"/>
    <w:rsid w:val="00C84469"/>
    <w:rsid w:val="00C8446D"/>
    <w:rsid w:val="00C849D3"/>
    <w:rsid w:val="00C84B8C"/>
    <w:rsid w:val="00C84CFF"/>
    <w:rsid w:val="00C84F46"/>
    <w:rsid w:val="00C84F98"/>
    <w:rsid w:val="00C84FAC"/>
    <w:rsid w:val="00C84FE3"/>
    <w:rsid w:val="00C85010"/>
    <w:rsid w:val="00C8513C"/>
    <w:rsid w:val="00C851E9"/>
    <w:rsid w:val="00C8522B"/>
    <w:rsid w:val="00C8524C"/>
    <w:rsid w:val="00C852DE"/>
    <w:rsid w:val="00C8535B"/>
    <w:rsid w:val="00C85623"/>
    <w:rsid w:val="00C85888"/>
    <w:rsid w:val="00C858A2"/>
    <w:rsid w:val="00C85E55"/>
    <w:rsid w:val="00C85E8E"/>
    <w:rsid w:val="00C8607F"/>
    <w:rsid w:val="00C860C7"/>
    <w:rsid w:val="00C8629E"/>
    <w:rsid w:val="00C862C8"/>
    <w:rsid w:val="00C863CA"/>
    <w:rsid w:val="00C8647D"/>
    <w:rsid w:val="00C86563"/>
    <w:rsid w:val="00C86691"/>
    <w:rsid w:val="00C8682A"/>
    <w:rsid w:val="00C8698C"/>
    <w:rsid w:val="00C869E9"/>
    <w:rsid w:val="00C86BA3"/>
    <w:rsid w:val="00C86D3C"/>
    <w:rsid w:val="00C86DE9"/>
    <w:rsid w:val="00C86F19"/>
    <w:rsid w:val="00C86F6A"/>
    <w:rsid w:val="00C86FA8"/>
    <w:rsid w:val="00C8709E"/>
    <w:rsid w:val="00C87192"/>
    <w:rsid w:val="00C8735C"/>
    <w:rsid w:val="00C873B1"/>
    <w:rsid w:val="00C873E2"/>
    <w:rsid w:val="00C8742A"/>
    <w:rsid w:val="00C8745D"/>
    <w:rsid w:val="00C875B3"/>
    <w:rsid w:val="00C87602"/>
    <w:rsid w:val="00C87670"/>
    <w:rsid w:val="00C87893"/>
    <w:rsid w:val="00C87A91"/>
    <w:rsid w:val="00C87C06"/>
    <w:rsid w:val="00C87C2D"/>
    <w:rsid w:val="00C87D6F"/>
    <w:rsid w:val="00C87EF8"/>
    <w:rsid w:val="00C90032"/>
    <w:rsid w:val="00C9005F"/>
    <w:rsid w:val="00C900D7"/>
    <w:rsid w:val="00C90260"/>
    <w:rsid w:val="00C9049B"/>
    <w:rsid w:val="00C904C1"/>
    <w:rsid w:val="00C90543"/>
    <w:rsid w:val="00C90558"/>
    <w:rsid w:val="00C9064C"/>
    <w:rsid w:val="00C90896"/>
    <w:rsid w:val="00C90A10"/>
    <w:rsid w:val="00C90A5E"/>
    <w:rsid w:val="00C90AA1"/>
    <w:rsid w:val="00C90AEC"/>
    <w:rsid w:val="00C90B35"/>
    <w:rsid w:val="00C90D7F"/>
    <w:rsid w:val="00C90E52"/>
    <w:rsid w:val="00C91185"/>
    <w:rsid w:val="00C911F8"/>
    <w:rsid w:val="00C913AB"/>
    <w:rsid w:val="00C913ED"/>
    <w:rsid w:val="00C91479"/>
    <w:rsid w:val="00C91495"/>
    <w:rsid w:val="00C9163D"/>
    <w:rsid w:val="00C91646"/>
    <w:rsid w:val="00C91A3D"/>
    <w:rsid w:val="00C91AEF"/>
    <w:rsid w:val="00C91B26"/>
    <w:rsid w:val="00C91B7E"/>
    <w:rsid w:val="00C91BB0"/>
    <w:rsid w:val="00C91C77"/>
    <w:rsid w:val="00C91DB2"/>
    <w:rsid w:val="00C920B9"/>
    <w:rsid w:val="00C9212C"/>
    <w:rsid w:val="00C922BA"/>
    <w:rsid w:val="00C922D6"/>
    <w:rsid w:val="00C923AA"/>
    <w:rsid w:val="00C9248A"/>
    <w:rsid w:val="00C92528"/>
    <w:rsid w:val="00C9285C"/>
    <w:rsid w:val="00C928C7"/>
    <w:rsid w:val="00C929E0"/>
    <w:rsid w:val="00C92A76"/>
    <w:rsid w:val="00C92B9D"/>
    <w:rsid w:val="00C92C32"/>
    <w:rsid w:val="00C92C88"/>
    <w:rsid w:val="00C92C97"/>
    <w:rsid w:val="00C92D30"/>
    <w:rsid w:val="00C92F1B"/>
    <w:rsid w:val="00C93020"/>
    <w:rsid w:val="00C93189"/>
    <w:rsid w:val="00C9325B"/>
    <w:rsid w:val="00C935EC"/>
    <w:rsid w:val="00C936F3"/>
    <w:rsid w:val="00C93787"/>
    <w:rsid w:val="00C9380C"/>
    <w:rsid w:val="00C9382E"/>
    <w:rsid w:val="00C938E6"/>
    <w:rsid w:val="00C93920"/>
    <w:rsid w:val="00C93B41"/>
    <w:rsid w:val="00C9400E"/>
    <w:rsid w:val="00C940A3"/>
    <w:rsid w:val="00C941B6"/>
    <w:rsid w:val="00C944B0"/>
    <w:rsid w:val="00C94581"/>
    <w:rsid w:val="00C945A6"/>
    <w:rsid w:val="00C945F3"/>
    <w:rsid w:val="00C946F2"/>
    <w:rsid w:val="00C947BB"/>
    <w:rsid w:val="00C94951"/>
    <w:rsid w:val="00C94A15"/>
    <w:rsid w:val="00C94ABB"/>
    <w:rsid w:val="00C94BD6"/>
    <w:rsid w:val="00C94D17"/>
    <w:rsid w:val="00C94DF3"/>
    <w:rsid w:val="00C94EAB"/>
    <w:rsid w:val="00C94FBD"/>
    <w:rsid w:val="00C94FF5"/>
    <w:rsid w:val="00C95041"/>
    <w:rsid w:val="00C95067"/>
    <w:rsid w:val="00C95092"/>
    <w:rsid w:val="00C950BE"/>
    <w:rsid w:val="00C95295"/>
    <w:rsid w:val="00C95321"/>
    <w:rsid w:val="00C95379"/>
    <w:rsid w:val="00C953FE"/>
    <w:rsid w:val="00C9542E"/>
    <w:rsid w:val="00C95501"/>
    <w:rsid w:val="00C9555A"/>
    <w:rsid w:val="00C955E3"/>
    <w:rsid w:val="00C955FB"/>
    <w:rsid w:val="00C95701"/>
    <w:rsid w:val="00C957B8"/>
    <w:rsid w:val="00C957D0"/>
    <w:rsid w:val="00C95837"/>
    <w:rsid w:val="00C95859"/>
    <w:rsid w:val="00C95A00"/>
    <w:rsid w:val="00C95BDB"/>
    <w:rsid w:val="00C95CA5"/>
    <w:rsid w:val="00C9600F"/>
    <w:rsid w:val="00C96082"/>
    <w:rsid w:val="00C9608A"/>
    <w:rsid w:val="00C960E6"/>
    <w:rsid w:val="00C96167"/>
    <w:rsid w:val="00C96183"/>
    <w:rsid w:val="00C96211"/>
    <w:rsid w:val="00C9627B"/>
    <w:rsid w:val="00C962C1"/>
    <w:rsid w:val="00C96343"/>
    <w:rsid w:val="00C964CB"/>
    <w:rsid w:val="00C9656F"/>
    <w:rsid w:val="00C9657E"/>
    <w:rsid w:val="00C96626"/>
    <w:rsid w:val="00C9668C"/>
    <w:rsid w:val="00C966AE"/>
    <w:rsid w:val="00C96739"/>
    <w:rsid w:val="00C96806"/>
    <w:rsid w:val="00C96B09"/>
    <w:rsid w:val="00C96C1A"/>
    <w:rsid w:val="00C96C5C"/>
    <w:rsid w:val="00C96D58"/>
    <w:rsid w:val="00C96DDD"/>
    <w:rsid w:val="00C96E71"/>
    <w:rsid w:val="00C96FEF"/>
    <w:rsid w:val="00C9714B"/>
    <w:rsid w:val="00C97176"/>
    <w:rsid w:val="00C971FD"/>
    <w:rsid w:val="00C9724C"/>
    <w:rsid w:val="00C97270"/>
    <w:rsid w:val="00C9727E"/>
    <w:rsid w:val="00C9728B"/>
    <w:rsid w:val="00C9757A"/>
    <w:rsid w:val="00C975AD"/>
    <w:rsid w:val="00C97624"/>
    <w:rsid w:val="00C976A6"/>
    <w:rsid w:val="00C976E7"/>
    <w:rsid w:val="00C9772F"/>
    <w:rsid w:val="00C9777D"/>
    <w:rsid w:val="00C979F5"/>
    <w:rsid w:val="00C97A44"/>
    <w:rsid w:val="00C97A51"/>
    <w:rsid w:val="00C97ACE"/>
    <w:rsid w:val="00C97B21"/>
    <w:rsid w:val="00C97B35"/>
    <w:rsid w:val="00C97CDE"/>
    <w:rsid w:val="00C97E12"/>
    <w:rsid w:val="00C97F4F"/>
    <w:rsid w:val="00C97F59"/>
    <w:rsid w:val="00CA0000"/>
    <w:rsid w:val="00CA0035"/>
    <w:rsid w:val="00CA0082"/>
    <w:rsid w:val="00CA02DF"/>
    <w:rsid w:val="00CA02F6"/>
    <w:rsid w:val="00CA035E"/>
    <w:rsid w:val="00CA03E9"/>
    <w:rsid w:val="00CA04F5"/>
    <w:rsid w:val="00CA059D"/>
    <w:rsid w:val="00CA05C6"/>
    <w:rsid w:val="00CA0687"/>
    <w:rsid w:val="00CA088D"/>
    <w:rsid w:val="00CA0963"/>
    <w:rsid w:val="00CA0A67"/>
    <w:rsid w:val="00CA0B25"/>
    <w:rsid w:val="00CA0B43"/>
    <w:rsid w:val="00CA0C8D"/>
    <w:rsid w:val="00CA0D0C"/>
    <w:rsid w:val="00CA0D26"/>
    <w:rsid w:val="00CA0F42"/>
    <w:rsid w:val="00CA0F47"/>
    <w:rsid w:val="00CA10C3"/>
    <w:rsid w:val="00CA114A"/>
    <w:rsid w:val="00CA14F5"/>
    <w:rsid w:val="00CA151B"/>
    <w:rsid w:val="00CA1590"/>
    <w:rsid w:val="00CA15DE"/>
    <w:rsid w:val="00CA17E6"/>
    <w:rsid w:val="00CA1966"/>
    <w:rsid w:val="00CA19D4"/>
    <w:rsid w:val="00CA1A80"/>
    <w:rsid w:val="00CA1B64"/>
    <w:rsid w:val="00CA1CC2"/>
    <w:rsid w:val="00CA1D39"/>
    <w:rsid w:val="00CA1DA9"/>
    <w:rsid w:val="00CA1DB9"/>
    <w:rsid w:val="00CA1F0F"/>
    <w:rsid w:val="00CA1F1E"/>
    <w:rsid w:val="00CA1FE8"/>
    <w:rsid w:val="00CA200E"/>
    <w:rsid w:val="00CA207B"/>
    <w:rsid w:val="00CA22C9"/>
    <w:rsid w:val="00CA2375"/>
    <w:rsid w:val="00CA2454"/>
    <w:rsid w:val="00CA250C"/>
    <w:rsid w:val="00CA2595"/>
    <w:rsid w:val="00CA27A5"/>
    <w:rsid w:val="00CA28A0"/>
    <w:rsid w:val="00CA2905"/>
    <w:rsid w:val="00CA29FF"/>
    <w:rsid w:val="00CA2A8E"/>
    <w:rsid w:val="00CA2B5A"/>
    <w:rsid w:val="00CA2C58"/>
    <w:rsid w:val="00CA2E98"/>
    <w:rsid w:val="00CA312B"/>
    <w:rsid w:val="00CA31E4"/>
    <w:rsid w:val="00CA35B0"/>
    <w:rsid w:val="00CA3788"/>
    <w:rsid w:val="00CA3872"/>
    <w:rsid w:val="00CA39C3"/>
    <w:rsid w:val="00CA3BAD"/>
    <w:rsid w:val="00CA3EE2"/>
    <w:rsid w:val="00CA3F5B"/>
    <w:rsid w:val="00CA3F9B"/>
    <w:rsid w:val="00CA4178"/>
    <w:rsid w:val="00CA427F"/>
    <w:rsid w:val="00CA44CC"/>
    <w:rsid w:val="00CA4523"/>
    <w:rsid w:val="00CA45E9"/>
    <w:rsid w:val="00CA45ED"/>
    <w:rsid w:val="00CA462F"/>
    <w:rsid w:val="00CA46D4"/>
    <w:rsid w:val="00CA4714"/>
    <w:rsid w:val="00CA474A"/>
    <w:rsid w:val="00CA484D"/>
    <w:rsid w:val="00CA48EE"/>
    <w:rsid w:val="00CA4B7C"/>
    <w:rsid w:val="00CA4BC7"/>
    <w:rsid w:val="00CA4D72"/>
    <w:rsid w:val="00CA4E05"/>
    <w:rsid w:val="00CA4E6B"/>
    <w:rsid w:val="00CA4EC6"/>
    <w:rsid w:val="00CA4FC4"/>
    <w:rsid w:val="00CA5075"/>
    <w:rsid w:val="00CA5096"/>
    <w:rsid w:val="00CA519B"/>
    <w:rsid w:val="00CA51C1"/>
    <w:rsid w:val="00CA52FD"/>
    <w:rsid w:val="00CA54CD"/>
    <w:rsid w:val="00CA54E1"/>
    <w:rsid w:val="00CA551F"/>
    <w:rsid w:val="00CA5572"/>
    <w:rsid w:val="00CA57DF"/>
    <w:rsid w:val="00CA5812"/>
    <w:rsid w:val="00CA5869"/>
    <w:rsid w:val="00CA5920"/>
    <w:rsid w:val="00CA599F"/>
    <w:rsid w:val="00CA59C3"/>
    <w:rsid w:val="00CA5A37"/>
    <w:rsid w:val="00CA5A44"/>
    <w:rsid w:val="00CA5BB2"/>
    <w:rsid w:val="00CA5CD4"/>
    <w:rsid w:val="00CA6303"/>
    <w:rsid w:val="00CA6312"/>
    <w:rsid w:val="00CA6320"/>
    <w:rsid w:val="00CA637A"/>
    <w:rsid w:val="00CA63DD"/>
    <w:rsid w:val="00CA653D"/>
    <w:rsid w:val="00CA6545"/>
    <w:rsid w:val="00CA661D"/>
    <w:rsid w:val="00CA66BC"/>
    <w:rsid w:val="00CA680B"/>
    <w:rsid w:val="00CA681C"/>
    <w:rsid w:val="00CA6823"/>
    <w:rsid w:val="00CA6955"/>
    <w:rsid w:val="00CA6969"/>
    <w:rsid w:val="00CA6A11"/>
    <w:rsid w:val="00CA6D57"/>
    <w:rsid w:val="00CA6DC4"/>
    <w:rsid w:val="00CA6E1F"/>
    <w:rsid w:val="00CA6E2F"/>
    <w:rsid w:val="00CA6E5C"/>
    <w:rsid w:val="00CA6F96"/>
    <w:rsid w:val="00CA6FB6"/>
    <w:rsid w:val="00CA71E2"/>
    <w:rsid w:val="00CA7298"/>
    <w:rsid w:val="00CA72E6"/>
    <w:rsid w:val="00CA73AB"/>
    <w:rsid w:val="00CA744A"/>
    <w:rsid w:val="00CA77C4"/>
    <w:rsid w:val="00CA781E"/>
    <w:rsid w:val="00CA78A1"/>
    <w:rsid w:val="00CA79C6"/>
    <w:rsid w:val="00CA7B71"/>
    <w:rsid w:val="00CA7BF5"/>
    <w:rsid w:val="00CA7C08"/>
    <w:rsid w:val="00CA7CD7"/>
    <w:rsid w:val="00CA7D01"/>
    <w:rsid w:val="00CA7D25"/>
    <w:rsid w:val="00CA7E68"/>
    <w:rsid w:val="00CB0035"/>
    <w:rsid w:val="00CB00EE"/>
    <w:rsid w:val="00CB01E5"/>
    <w:rsid w:val="00CB01F1"/>
    <w:rsid w:val="00CB035A"/>
    <w:rsid w:val="00CB0397"/>
    <w:rsid w:val="00CB04D7"/>
    <w:rsid w:val="00CB05F6"/>
    <w:rsid w:val="00CB06EE"/>
    <w:rsid w:val="00CB08D2"/>
    <w:rsid w:val="00CB0C0E"/>
    <w:rsid w:val="00CB0C3E"/>
    <w:rsid w:val="00CB0CED"/>
    <w:rsid w:val="00CB0DE7"/>
    <w:rsid w:val="00CB0E94"/>
    <w:rsid w:val="00CB10B6"/>
    <w:rsid w:val="00CB10EF"/>
    <w:rsid w:val="00CB116D"/>
    <w:rsid w:val="00CB11C5"/>
    <w:rsid w:val="00CB1233"/>
    <w:rsid w:val="00CB13B7"/>
    <w:rsid w:val="00CB1583"/>
    <w:rsid w:val="00CB159B"/>
    <w:rsid w:val="00CB177B"/>
    <w:rsid w:val="00CB17C3"/>
    <w:rsid w:val="00CB1900"/>
    <w:rsid w:val="00CB1B92"/>
    <w:rsid w:val="00CB1BEF"/>
    <w:rsid w:val="00CB1BFB"/>
    <w:rsid w:val="00CB1C2F"/>
    <w:rsid w:val="00CB1E10"/>
    <w:rsid w:val="00CB1E30"/>
    <w:rsid w:val="00CB1E44"/>
    <w:rsid w:val="00CB1FCF"/>
    <w:rsid w:val="00CB1FFB"/>
    <w:rsid w:val="00CB204B"/>
    <w:rsid w:val="00CB204F"/>
    <w:rsid w:val="00CB210D"/>
    <w:rsid w:val="00CB238C"/>
    <w:rsid w:val="00CB254E"/>
    <w:rsid w:val="00CB274E"/>
    <w:rsid w:val="00CB27A3"/>
    <w:rsid w:val="00CB27BF"/>
    <w:rsid w:val="00CB283A"/>
    <w:rsid w:val="00CB2858"/>
    <w:rsid w:val="00CB2875"/>
    <w:rsid w:val="00CB2B10"/>
    <w:rsid w:val="00CB2B57"/>
    <w:rsid w:val="00CB2D80"/>
    <w:rsid w:val="00CB2E35"/>
    <w:rsid w:val="00CB2F23"/>
    <w:rsid w:val="00CB2F4B"/>
    <w:rsid w:val="00CB2FC2"/>
    <w:rsid w:val="00CB322F"/>
    <w:rsid w:val="00CB325A"/>
    <w:rsid w:val="00CB3277"/>
    <w:rsid w:val="00CB33D0"/>
    <w:rsid w:val="00CB3474"/>
    <w:rsid w:val="00CB3606"/>
    <w:rsid w:val="00CB368C"/>
    <w:rsid w:val="00CB378C"/>
    <w:rsid w:val="00CB39D4"/>
    <w:rsid w:val="00CB3AD7"/>
    <w:rsid w:val="00CB3C27"/>
    <w:rsid w:val="00CB3C2F"/>
    <w:rsid w:val="00CB3CDC"/>
    <w:rsid w:val="00CB4036"/>
    <w:rsid w:val="00CB4132"/>
    <w:rsid w:val="00CB4134"/>
    <w:rsid w:val="00CB4203"/>
    <w:rsid w:val="00CB423B"/>
    <w:rsid w:val="00CB429F"/>
    <w:rsid w:val="00CB4309"/>
    <w:rsid w:val="00CB431A"/>
    <w:rsid w:val="00CB433E"/>
    <w:rsid w:val="00CB4369"/>
    <w:rsid w:val="00CB4473"/>
    <w:rsid w:val="00CB457E"/>
    <w:rsid w:val="00CB462E"/>
    <w:rsid w:val="00CB46CB"/>
    <w:rsid w:val="00CB47D2"/>
    <w:rsid w:val="00CB48AA"/>
    <w:rsid w:val="00CB48BF"/>
    <w:rsid w:val="00CB4C6B"/>
    <w:rsid w:val="00CB4DF7"/>
    <w:rsid w:val="00CB4FF5"/>
    <w:rsid w:val="00CB5011"/>
    <w:rsid w:val="00CB5060"/>
    <w:rsid w:val="00CB5147"/>
    <w:rsid w:val="00CB5286"/>
    <w:rsid w:val="00CB537D"/>
    <w:rsid w:val="00CB549A"/>
    <w:rsid w:val="00CB570B"/>
    <w:rsid w:val="00CB57CE"/>
    <w:rsid w:val="00CB5A79"/>
    <w:rsid w:val="00CB5B4D"/>
    <w:rsid w:val="00CB5C25"/>
    <w:rsid w:val="00CB5C61"/>
    <w:rsid w:val="00CB5C62"/>
    <w:rsid w:val="00CB5CDA"/>
    <w:rsid w:val="00CB5D28"/>
    <w:rsid w:val="00CB5D78"/>
    <w:rsid w:val="00CB5D84"/>
    <w:rsid w:val="00CB5E55"/>
    <w:rsid w:val="00CB5E5D"/>
    <w:rsid w:val="00CB5E73"/>
    <w:rsid w:val="00CB5FD4"/>
    <w:rsid w:val="00CB60C7"/>
    <w:rsid w:val="00CB61FE"/>
    <w:rsid w:val="00CB6306"/>
    <w:rsid w:val="00CB6318"/>
    <w:rsid w:val="00CB64B5"/>
    <w:rsid w:val="00CB64C2"/>
    <w:rsid w:val="00CB64D3"/>
    <w:rsid w:val="00CB66DD"/>
    <w:rsid w:val="00CB6750"/>
    <w:rsid w:val="00CB676F"/>
    <w:rsid w:val="00CB678D"/>
    <w:rsid w:val="00CB67C1"/>
    <w:rsid w:val="00CB6963"/>
    <w:rsid w:val="00CB6A09"/>
    <w:rsid w:val="00CB6B0D"/>
    <w:rsid w:val="00CB6BDC"/>
    <w:rsid w:val="00CB6C4B"/>
    <w:rsid w:val="00CB6CED"/>
    <w:rsid w:val="00CB6D00"/>
    <w:rsid w:val="00CB6FD9"/>
    <w:rsid w:val="00CB71DB"/>
    <w:rsid w:val="00CB71DD"/>
    <w:rsid w:val="00CB7215"/>
    <w:rsid w:val="00CB72BA"/>
    <w:rsid w:val="00CB7415"/>
    <w:rsid w:val="00CB76E6"/>
    <w:rsid w:val="00CB7720"/>
    <w:rsid w:val="00CB783D"/>
    <w:rsid w:val="00CB794D"/>
    <w:rsid w:val="00CB7BA2"/>
    <w:rsid w:val="00CB7DEF"/>
    <w:rsid w:val="00CB7EB0"/>
    <w:rsid w:val="00CC01D2"/>
    <w:rsid w:val="00CC028C"/>
    <w:rsid w:val="00CC045B"/>
    <w:rsid w:val="00CC046B"/>
    <w:rsid w:val="00CC047C"/>
    <w:rsid w:val="00CC0755"/>
    <w:rsid w:val="00CC0A59"/>
    <w:rsid w:val="00CC0AC9"/>
    <w:rsid w:val="00CC0B0D"/>
    <w:rsid w:val="00CC0CEF"/>
    <w:rsid w:val="00CC0E3B"/>
    <w:rsid w:val="00CC11D4"/>
    <w:rsid w:val="00CC12CF"/>
    <w:rsid w:val="00CC14F3"/>
    <w:rsid w:val="00CC14FF"/>
    <w:rsid w:val="00CC16AB"/>
    <w:rsid w:val="00CC18D5"/>
    <w:rsid w:val="00CC1948"/>
    <w:rsid w:val="00CC19B4"/>
    <w:rsid w:val="00CC1A83"/>
    <w:rsid w:val="00CC1AD2"/>
    <w:rsid w:val="00CC1B53"/>
    <w:rsid w:val="00CC1CC3"/>
    <w:rsid w:val="00CC1D05"/>
    <w:rsid w:val="00CC1E73"/>
    <w:rsid w:val="00CC203E"/>
    <w:rsid w:val="00CC217D"/>
    <w:rsid w:val="00CC2312"/>
    <w:rsid w:val="00CC2331"/>
    <w:rsid w:val="00CC249C"/>
    <w:rsid w:val="00CC25A6"/>
    <w:rsid w:val="00CC266A"/>
    <w:rsid w:val="00CC26D3"/>
    <w:rsid w:val="00CC271B"/>
    <w:rsid w:val="00CC2977"/>
    <w:rsid w:val="00CC2A26"/>
    <w:rsid w:val="00CC2ABB"/>
    <w:rsid w:val="00CC2AFD"/>
    <w:rsid w:val="00CC2B91"/>
    <w:rsid w:val="00CC2C2C"/>
    <w:rsid w:val="00CC2C68"/>
    <w:rsid w:val="00CC2D00"/>
    <w:rsid w:val="00CC2D1A"/>
    <w:rsid w:val="00CC2DA5"/>
    <w:rsid w:val="00CC2EDD"/>
    <w:rsid w:val="00CC30A6"/>
    <w:rsid w:val="00CC31A6"/>
    <w:rsid w:val="00CC31E3"/>
    <w:rsid w:val="00CC3283"/>
    <w:rsid w:val="00CC3348"/>
    <w:rsid w:val="00CC3365"/>
    <w:rsid w:val="00CC35AF"/>
    <w:rsid w:val="00CC37FF"/>
    <w:rsid w:val="00CC39D2"/>
    <w:rsid w:val="00CC3A9D"/>
    <w:rsid w:val="00CC3B26"/>
    <w:rsid w:val="00CC3B8C"/>
    <w:rsid w:val="00CC3C0F"/>
    <w:rsid w:val="00CC3D0B"/>
    <w:rsid w:val="00CC3D38"/>
    <w:rsid w:val="00CC3D49"/>
    <w:rsid w:val="00CC3D72"/>
    <w:rsid w:val="00CC3E48"/>
    <w:rsid w:val="00CC3E9B"/>
    <w:rsid w:val="00CC3F30"/>
    <w:rsid w:val="00CC3F74"/>
    <w:rsid w:val="00CC3FC3"/>
    <w:rsid w:val="00CC4128"/>
    <w:rsid w:val="00CC4155"/>
    <w:rsid w:val="00CC42BC"/>
    <w:rsid w:val="00CC435C"/>
    <w:rsid w:val="00CC440E"/>
    <w:rsid w:val="00CC4416"/>
    <w:rsid w:val="00CC4424"/>
    <w:rsid w:val="00CC46C5"/>
    <w:rsid w:val="00CC48D1"/>
    <w:rsid w:val="00CC4B5B"/>
    <w:rsid w:val="00CC4CEF"/>
    <w:rsid w:val="00CC4DBB"/>
    <w:rsid w:val="00CC4FC0"/>
    <w:rsid w:val="00CC5095"/>
    <w:rsid w:val="00CC51EF"/>
    <w:rsid w:val="00CC5238"/>
    <w:rsid w:val="00CC5248"/>
    <w:rsid w:val="00CC5299"/>
    <w:rsid w:val="00CC5595"/>
    <w:rsid w:val="00CC560A"/>
    <w:rsid w:val="00CC56B0"/>
    <w:rsid w:val="00CC5754"/>
    <w:rsid w:val="00CC5799"/>
    <w:rsid w:val="00CC57B3"/>
    <w:rsid w:val="00CC5933"/>
    <w:rsid w:val="00CC5C58"/>
    <w:rsid w:val="00CC5C5B"/>
    <w:rsid w:val="00CC5C62"/>
    <w:rsid w:val="00CC5CB9"/>
    <w:rsid w:val="00CC5CD7"/>
    <w:rsid w:val="00CC5F4F"/>
    <w:rsid w:val="00CC5F8C"/>
    <w:rsid w:val="00CC5FAC"/>
    <w:rsid w:val="00CC6252"/>
    <w:rsid w:val="00CC6276"/>
    <w:rsid w:val="00CC632A"/>
    <w:rsid w:val="00CC6381"/>
    <w:rsid w:val="00CC63AA"/>
    <w:rsid w:val="00CC63BE"/>
    <w:rsid w:val="00CC6480"/>
    <w:rsid w:val="00CC65E1"/>
    <w:rsid w:val="00CC66B4"/>
    <w:rsid w:val="00CC674D"/>
    <w:rsid w:val="00CC67C3"/>
    <w:rsid w:val="00CC6849"/>
    <w:rsid w:val="00CC685A"/>
    <w:rsid w:val="00CC692A"/>
    <w:rsid w:val="00CC6985"/>
    <w:rsid w:val="00CC6A05"/>
    <w:rsid w:val="00CC6A4D"/>
    <w:rsid w:val="00CC6AD1"/>
    <w:rsid w:val="00CC6C6C"/>
    <w:rsid w:val="00CC6CE3"/>
    <w:rsid w:val="00CC6D79"/>
    <w:rsid w:val="00CC705C"/>
    <w:rsid w:val="00CC7078"/>
    <w:rsid w:val="00CC7157"/>
    <w:rsid w:val="00CC722F"/>
    <w:rsid w:val="00CC72C2"/>
    <w:rsid w:val="00CC737C"/>
    <w:rsid w:val="00CC73C6"/>
    <w:rsid w:val="00CC73F3"/>
    <w:rsid w:val="00CC7449"/>
    <w:rsid w:val="00CC74A8"/>
    <w:rsid w:val="00CC7749"/>
    <w:rsid w:val="00CC7785"/>
    <w:rsid w:val="00CC7912"/>
    <w:rsid w:val="00CC7962"/>
    <w:rsid w:val="00CC7999"/>
    <w:rsid w:val="00CC7AF8"/>
    <w:rsid w:val="00CC7B54"/>
    <w:rsid w:val="00CC7C47"/>
    <w:rsid w:val="00CC7CAE"/>
    <w:rsid w:val="00CC7CB1"/>
    <w:rsid w:val="00CC7D7F"/>
    <w:rsid w:val="00CC7E68"/>
    <w:rsid w:val="00CC7EAF"/>
    <w:rsid w:val="00CC7EC9"/>
    <w:rsid w:val="00CC7ED6"/>
    <w:rsid w:val="00CC7F04"/>
    <w:rsid w:val="00CC7FCC"/>
    <w:rsid w:val="00CC7FF3"/>
    <w:rsid w:val="00CD007D"/>
    <w:rsid w:val="00CD016C"/>
    <w:rsid w:val="00CD02BF"/>
    <w:rsid w:val="00CD0364"/>
    <w:rsid w:val="00CD0531"/>
    <w:rsid w:val="00CD0694"/>
    <w:rsid w:val="00CD06FD"/>
    <w:rsid w:val="00CD0C4B"/>
    <w:rsid w:val="00CD0C8C"/>
    <w:rsid w:val="00CD0D67"/>
    <w:rsid w:val="00CD0F50"/>
    <w:rsid w:val="00CD1020"/>
    <w:rsid w:val="00CD1072"/>
    <w:rsid w:val="00CD11D1"/>
    <w:rsid w:val="00CD1220"/>
    <w:rsid w:val="00CD12C2"/>
    <w:rsid w:val="00CD15DF"/>
    <w:rsid w:val="00CD169C"/>
    <w:rsid w:val="00CD1773"/>
    <w:rsid w:val="00CD17F6"/>
    <w:rsid w:val="00CD189C"/>
    <w:rsid w:val="00CD199C"/>
    <w:rsid w:val="00CD19D2"/>
    <w:rsid w:val="00CD1AD0"/>
    <w:rsid w:val="00CD1AF9"/>
    <w:rsid w:val="00CD1BE1"/>
    <w:rsid w:val="00CD1C8C"/>
    <w:rsid w:val="00CD1F30"/>
    <w:rsid w:val="00CD1FBB"/>
    <w:rsid w:val="00CD2007"/>
    <w:rsid w:val="00CD2011"/>
    <w:rsid w:val="00CD2172"/>
    <w:rsid w:val="00CD21B9"/>
    <w:rsid w:val="00CD22A4"/>
    <w:rsid w:val="00CD22DA"/>
    <w:rsid w:val="00CD2459"/>
    <w:rsid w:val="00CD24D9"/>
    <w:rsid w:val="00CD24E0"/>
    <w:rsid w:val="00CD28DA"/>
    <w:rsid w:val="00CD2A61"/>
    <w:rsid w:val="00CD2A69"/>
    <w:rsid w:val="00CD2B8D"/>
    <w:rsid w:val="00CD2BFB"/>
    <w:rsid w:val="00CD2CC7"/>
    <w:rsid w:val="00CD2D04"/>
    <w:rsid w:val="00CD2F47"/>
    <w:rsid w:val="00CD30B0"/>
    <w:rsid w:val="00CD31F5"/>
    <w:rsid w:val="00CD33CC"/>
    <w:rsid w:val="00CD3612"/>
    <w:rsid w:val="00CD36C0"/>
    <w:rsid w:val="00CD3705"/>
    <w:rsid w:val="00CD3788"/>
    <w:rsid w:val="00CD3813"/>
    <w:rsid w:val="00CD382D"/>
    <w:rsid w:val="00CD38D1"/>
    <w:rsid w:val="00CD3925"/>
    <w:rsid w:val="00CD39B2"/>
    <w:rsid w:val="00CD3B2C"/>
    <w:rsid w:val="00CD3BF8"/>
    <w:rsid w:val="00CD3C5A"/>
    <w:rsid w:val="00CD3D77"/>
    <w:rsid w:val="00CD3D85"/>
    <w:rsid w:val="00CD3DDE"/>
    <w:rsid w:val="00CD3DEE"/>
    <w:rsid w:val="00CD3EB3"/>
    <w:rsid w:val="00CD40E2"/>
    <w:rsid w:val="00CD4529"/>
    <w:rsid w:val="00CD454F"/>
    <w:rsid w:val="00CD470A"/>
    <w:rsid w:val="00CD47AB"/>
    <w:rsid w:val="00CD4925"/>
    <w:rsid w:val="00CD49A5"/>
    <w:rsid w:val="00CD4A16"/>
    <w:rsid w:val="00CD4ADE"/>
    <w:rsid w:val="00CD4C87"/>
    <w:rsid w:val="00CD4D94"/>
    <w:rsid w:val="00CD4E82"/>
    <w:rsid w:val="00CD4EED"/>
    <w:rsid w:val="00CD4FEF"/>
    <w:rsid w:val="00CD506F"/>
    <w:rsid w:val="00CD51C8"/>
    <w:rsid w:val="00CD5273"/>
    <w:rsid w:val="00CD5282"/>
    <w:rsid w:val="00CD5353"/>
    <w:rsid w:val="00CD53DA"/>
    <w:rsid w:val="00CD53FF"/>
    <w:rsid w:val="00CD549B"/>
    <w:rsid w:val="00CD54E1"/>
    <w:rsid w:val="00CD5549"/>
    <w:rsid w:val="00CD5989"/>
    <w:rsid w:val="00CD5C11"/>
    <w:rsid w:val="00CD5C60"/>
    <w:rsid w:val="00CD5CE2"/>
    <w:rsid w:val="00CD5F06"/>
    <w:rsid w:val="00CD5F09"/>
    <w:rsid w:val="00CD5F0E"/>
    <w:rsid w:val="00CD5F90"/>
    <w:rsid w:val="00CD600B"/>
    <w:rsid w:val="00CD60E1"/>
    <w:rsid w:val="00CD61A0"/>
    <w:rsid w:val="00CD621F"/>
    <w:rsid w:val="00CD62CA"/>
    <w:rsid w:val="00CD6345"/>
    <w:rsid w:val="00CD63A9"/>
    <w:rsid w:val="00CD6578"/>
    <w:rsid w:val="00CD674B"/>
    <w:rsid w:val="00CD6755"/>
    <w:rsid w:val="00CD6A5E"/>
    <w:rsid w:val="00CD6B3B"/>
    <w:rsid w:val="00CD6C3A"/>
    <w:rsid w:val="00CD6DCB"/>
    <w:rsid w:val="00CD6DEE"/>
    <w:rsid w:val="00CD6F1E"/>
    <w:rsid w:val="00CD7072"/>
    <w:rsid w:val="00CD71CC"/>
    <w:rsid w:val="00CD7262"/>
    <w:rsid w:val="00CD736E"/>
    <w:rsid w:val="00CD73C4"/>
    <w:rsid w:val="00CD7416"/>
    <w:rsid w:val="00CD747F"/>
    <w:rsid w:val="00CD763B"/>
    <w:rsid w:val="00CD765B"/>
    <w:rsid w:val="00CD7678"/>
    <w:rsid w:val="00CD768E"/>
    <w:rsid w:val="00CD76BC"/>
    <w:rsid w:val="00CD76E6"/>
    <w:rsid w:val="00CD77A2"/>
    <w:rsid w:val="00CD78DD"/>
    <w:rsid w:val="00CD7A50"/>
    <w:rsid w:val="00CD7D2F"/>
    <w:rsid w:val="00CD7D8F"/>
    <w:rsid w:val="00CD7E22"/>
    <w:rsid w:val="00CD7EF0"/>
    <w:rsid w:val="00CD7F61"/>
    <w:rsid w:val="00CD7F6C"/>
    <w:rsid w:val="00CE0200"/>
    <w:rsid w:val="00CE0227"/>
    <w:rsid w:val="00CE0247"/>
    <w:rsid w:val="00CE032E"/>
    <w:rsid w:val="00CE054F"/>
    <w:rsid w:val="00CE0571"/>
    <w:rsid w:val="00CE05AC"/>
    <w:rsid w:val="00CE063C"/>
    <w:rsid w:val="00CE067C"/>
    <w:rsid w:val="00CE07A8"/>
    <w:rsid w:val="00CE08CC"/>
    <w:rsid w:val="00CE09A1"/>
    <w:rsid w:val="00CE09A7"/>
    <w:rsid w:val="00CE09BB"/>
    <w:rsid w:val="00CE0AE5"/>
    <w:rsid w:val="00CE0D56"/>
    <w:rsid w:val="00CE0E2B"/>
    <w:rsid w:val="00CE0E6F"/>
    <w:rsid w:val="00CE0E86"/>
    <w:rsid w:val="00CE0FAD"/>
    <w:rsid w:val="00CE1098"/>
    <w:rsid w:val="00CE10C4"/>
    <w:rsid w:val="00CE10CE"/>
    <w:rsid w:val="00CE1152"/>
    <w:rsid w:val="00CE1196"/>
    <w:rsid w:val="00CE1259"/>
    <w:rsid w:val="00CE12E8"/>
    <w:rsid w:val="00CE14F0"/>
    <w:rsid w:val="00CE1507"/>
    <w:rsid w:val="00CE1568"/>
    <w:rsid w:val="00CE16FE"/>
    <w:rsid w:val="00CE1830"/>
    <w:rsid w:val="00CE1851"/>
    <w:rsid w:val="00CE1AC0"/>
    <w:rsid w:val="00CE1ADB"/>
    <w:rsid w:val="00CE1B6B"/>
    <w:rsid w:val="00CE1D2A"/>
    <w:rsid w:val="00CE1F8F"/>
    <w:rsid w:val="00CE2067"/>
    <w:rsid w:val="00CE20B1"/>
    <w:rsid w:val="00CE222D"/>
    <w:rsid w:val="00CE2230"/>
    <w:rsid w:val="00CE225F"/>
    <w:rsid w:val="00CE22D8"/>
    <w:rsid w:val="00CE2398"/>
    <w:rsid w:val="00CE23B1"/>
    <w:rsid w:val="00CE2487"/>
    <w:rsid w:val="00CE253D"/>
    <w:rsid w:val="00CE2663"/>
    <w:rsid w:val="00CE277E"/>
    <w:rsid w:val="00CE290E"/>
    <w:rsid w:val="00CE299B"/>
    <w:rsid w:val="00CE29E9"/>
    <w:rsid w:val="00CE2B9D"/>
    <w:rsid w:val="00CE2D93"/>
    <w:rsid w:val="00CE2EB0"/>
    <w:rsid w:val="00CE2FE8"/>
    <w:rsid w:val="00CE303B"/>
    <w:rsid w:val="00CE30BE"/>
    <w:rsid w:val="00CE316F"/>
    <w:rsid w:val="00CE321E"/>
    <w:rsid w:val="00CE32AC"/>
    <w:rsid w:val="00CE3410"/>
    <w:rsid w:val="00CE34DC"/>
    <w:rsid w:val="00CE34E9"/>
    <w:rsid w:val="00CE358E"/>
    <w:rsid w:val="00CE36A4"/>
    <w:rsid w:val="00CE36D9"/>
    <w:rsid w:val="00CE36F7"/>
    <w:rsid w:val="00CE37F9"/>
    <w:rsid w:val="00CE39BD"/>
    <w:rsid w:val="00CE3A38"/>
    <w:rsid w:val="00CE3A43"/>
    <w:rsid w:val="00CE3C4A"/>
    <w:rsid w:val="00CE3DE1"/>
    <w:rsid w:val="00CE3E4B"/>
    <w:rsid w:val="00CE3EA4"/>
    <w:rsid w:val="00CE3EDC"/>
    <w:rsid w:val="00CE3F30"/>
    <w:rsid w:val="00CE3F38"/>
    <w:rsid w:val="00CE3FE8"/>
    <w:rsid w:val="00CE412F"/>
    <w:rsid w:val="00CE422E"/>
    <w:rsid w:val="00CE459B"/>
    <w:rsid w:val="00CE473D"/>
    <w:rsid w:val="00CE491B"/>
    <w:rsid w:val="00CE493A"/>
    <w:rsid w:val="00CE4A58"/>
    <w:rsid w:val="00CE4AB4"/>
    <w:rsid w:val="00CE4C0E"/>
    <w:rsid w:val="00CE4C4C"/>
    <w:rsid w:val="00CE4CA5"/>
    <w:rsid w:val="00CE4DAF"/>
    <w:rsid w:val="00CE4E5A"/>
    <w:rsid w:val="00CE4F47"/>
    <w:rsid w:val="00CE4F73"/>
    <w:rsid w:val="00CE5203"/>
    <w:rsid w:val="00CE520E"/>
    <w:rsid w:val="00CE5318"/>
    <w:rsid w:val="00CE55AD"/>
    <w:rsid w:val="00CE5711"/>
    <w:rsid w:val="00CE57BA"/>
    <w:rsid w:val="00CE5839"/>
    <w:rsid w:val="00CE58C7"/>
    <w:rsid w:val="00CE59C5"/>
    <w:rsid w:val="00CE5A43"/>
    <w:rsid w:val="00CE5C2E"/>
    <w:rsid w:val="00CE5DEA"/>
    <w:rsid w:val="00CE5E49"/>
    <w:rsid w:val="00CE5E54"/>
    <w:rsid w:val="00CE5EF6"/>
    <w:rsid w:val="00CE5FCA"/>
    <w:rsid w:val="00CE60A3"/>
    <w:rsid w:val="00CE64AB"/>
    <w:rsid w:val="00CE655E"/>
    <w:rsid w:val="00CE656A"/>
    <w:rsid w:val="00CE65EC"/>
    <w:rsid w:val="00CE6982"/>
    <w:rsid w:val="00CE6B97"/>
    <w:rsid w:val="00CE6CA2"/>
    <w:rsid w:val="00CE7042"/>
    <w:rsid w:val="00CE705F"/>
    <w:rsid w:val="00CE708F"/>
    <w:rsid w:val="00CE70B7"/>
    <w:rsid w:val="00CE7194"/>
    <w:rsid w:val="00CE730C"/>
    <w:rsid w:val="00CE733A"/>
    <w:rsid w:val="00CE7432"/>
    <w:rsid w:val="00CE74A5"/>
    <w:rsid w:val="00CE74C2"/>
    <w:rsid w:val="00CE75D2"/>
    <w:rsid w:val="00CE7779"/>
    <w:rsid w:val="00CE7948"/>
    <w:rsid w:val="00CE79C3"/>
    <w:rsid w:val="00CE7B61"/>
    <w:rsid w:val="00CE7C14"/>
    <w:rsid w:val="00CE7CC2"/>
    <w:rsid w:val="00CE7DE6"/>
    <w:rsid w:val="00CE7E06"/>
    <w:rsid w:val="00CE7E83"/>
    <w:rsid w:val="00CE7EA4"/>
    <w:rsid w:val="00CE7F86"/>
    <w:rsid w:val="00CE7F88"/>
    <w:rsid w:val="00CF0040"/>
    <w:rsid w:val="00CF0124"/>
    <w:rsid w:val="00CF03A9"/>
    <w:rsid w:val="00CF048D"/>
    <w:rsid w:val="00CF05A1"/>
    <w:rsid w:val="00CF0640"/>
    <w:rsid w:val="00CF0660"/>
    <w:rsid w:val="00CF071A"/>
    <w:rsid w:val="00CF0813"/>
    <w:rsid w:val="00CF0815"/>
    <w:rsid w:val="00CF097D"/>
    <w:rsid w:val="00CF0A23"/>
    <w:rsid w:val="00CF0A8B"/>
    <w:rsid w:val="00CF0C60"/>
    <w:rsid w:val="00CF0D97"/>
    <w:rsid w:val="00CF0DA8"/>
    <w:rsid w:val="00CF0EB1"/>
    <w:rsid w:val="00CF11F9"/>
    <w:rsid w:val="00CF1254"/>
    <w:rsid w:val="00CF13C6"/>
    <w:rsid w:val="00CF13FA"/>
    <w:rsid w:val="00CF14DE"/>
    <w:rsid w:val="00CF1599"/>
    <w:rsid w:val="00CF1722"/>
    <w:rsid w:val="00CF186D"/>
    <w:rsid w:val="00CF18CC"/>
    <w:rsid w:val="00CF192A"/>
    <w:rsid w:val="00CF1982"/>
    <w:rsid w:val="00CF19B0"/>
    <w:rsid w:val="00CF19D1"/>
    <w:rsid w:val="00CF19F3"/>
    <w:rsid w:val="00CF1AAD"/>
    <w:rsid w:val="00CF1C9F"/>
    <w:rsid w:val="00CF1CA4"/>
    <w:rsid w:val="00CF1CFD"/>
    <w:rsid w:val="00CF1F6F"/>
    <w:rsid w:val="00CF201D"/>
    <w:rsid w:val="00CF22A2"/>
    <w:rsid w:val="00CF22F3"/>
    <w:rsid w:val="00CF2307"/>
    <w:rsid w:val="00CF2374"/>
    <w:rsid w:val="00CF23A3"/>
    <w:rsid w:val="00CF23C3"/>
    <w:rsid w:val="00CF2613"/>
    <w:rsid w:val="00CF2824"/>
    <w:rsid w:val="00CF2987"/>
    <w:rsid w:val="00CF2996"/>
    <w:rsid w:val="00CF2A0B"/>
    <w:rsid w:val="00CF2A41"/>
    <w:rsid w:val="00CF2B90"/>
    <w:rsid w:val="00CF2C50"/>
    <w:rsid w:val="00CF2C71"/>
    <w:rsid w:val="00CF2CF0"/>
    <w:rsid w:val="00CF2D0E"/>
    <w:rsid w:val="00CF2DB5"/>
    <w:rsid w:val="00CF2DD5"/>
    <w:rsid w:val="00CF2E5F"/>
    <w:rsid w:val="00CF2F30"/>
    <w:rsid w:val="00CF3003"/>
    <w:rsid w:val="00CF306C"/>
    <w:rsid w:val="00CF3109"/>
    <w:rsid w:val="00CF316F"/>
    <w:rsid w:val="00CF31DC"/>
    <w:rsid w:val="00CF3217"/>
    <w:rsid w:val="00CF32C4"/>
    <w:rsid w:val="00CF3344"/>
    <w:rsid w:val="00CF3346"/>
    <w:rsid w:val="00CF34D3"/>
    <w:rsid w:val="00CF35B5"/>
    <w:rsid w:val="00CF36EB"/>
    <w:rsid w:val="00CF3801"/>
    <w:rsid w:val="00CF38CC"/>
    <w:rsid w:val="00CF39B5"/>
    <w:rsid w:val="00CF3B29"/>
    <w:rsid w:val="00CF3D00"/>
    <w:rsid w:val="00CF3D9D"/>
    <w:rsid w:val="00CF3DBE"/>
    <w:rsid w:val="00CF3DF4"/>
    <w:rsid w:val="00CF3E8B"/>
    <w:rsid w:val="00CF3EBC"/>
    <w:rsid w:val="00CF3EC2"/>
    <w:rsid w:val="00CF3FB8"/>
    <w:rsid w:val="00CF4079"/>
    <w:rsid w:val="00CF40BE"/>
    <w:rsid w:val="00CF4146"/>
    <w:rsid w:val="00CF4151"/>
    <w:rsid w:val="00CF42C2"/>
    <w:rsid w:val="00CF42C3"/>
    <w:rsid w:val="00CF42E2"/>
    <w:rsid w:val="00CF43D5"/>
    <w:rsid w:val="00CF4509"/>
    <w:rsid w:val="00CF45AB"/>
    <w:rsid w:val="00CF45D4"/>
    <w:rsid w:val="00CF4651"/>
    <w:rsid w:val="00CF467E"/>
    <w:rsid w:val="00CF46AB"/>
    <w:rsid w:val="00CF46E0"/>
    <w:rsid w:val="00CF480B"/>
    <w:rsid w:val="00CF490B"/>
    <w:rsid w:val="00CF493D"/>
    <w:rsid w:val="00CF497D"/>
    <w:rsid w:val="00CF4AC3"/>
    <w:rsid w:val="00CF4BF3"/>
    <w:rsid w:val="00CF4D12"/>
    <w:rsid w:val="00CF4D50"/>
    <w:rsid w:val="00CF4E6C"/>
    <w:rsid w:val="00CF4ECF"/>
    <w:rsid w:val="00CF4F6A"/>
    <w:rsid w:val="00CF500C"/>
    <w:rsid w:val="00CF54C0"/>
    <w:rsid w:val="00CF553D"/>
    <w:rsid w:val="00CF582F"/>
    <w:rsid w:val="00CF5859"/>
    <w:rsid w:val="00CF5887"/>
    <w:rsid w:val="00CF5C65"/>
    <w:rsid w:val="00CF5C69"/>
    <w:rsid w:val="00CF5D76"/>
    <w:rsid w:val="00CF5DAB"/>
    <w:rsid w:val="00CF5E83"/>
    <w:rsid w:val="00CF5EC1"/>
    <w:rsid w:val="00CF5ECC"/>
    <w:rsid w:val="00CF5F38"/>
    <w:rsid w:val="00CF5FFE"/>
    <w:rsid w:val="00CF6052"/>
    <w:rsid w:val="00CF62C5"/>
    <w:rsid w:val="00CF6384"/>
    <w:rsid w:val="00CF638D"/>
    <w:rsid w:val="00CF6420"/>
    <w:rsid w:val="00CF6870"/>
    <w:rsid w:val="00CF6877"/>
    <w:rsid w:val="00CF689E"/>
    <w:rsid w:val="00CF69D7"/>
    <w:rsid w:val="00CF6BBF"/>
    <w:rsid w:val="00CF6C9B"/>
    <w:rsid w:val="00CF6CA4"/>
    <w:rsid w:val="00CF6CD5"/>
    <w:rsid w:val="00CF6DBC"/>
    <w:rsid w:val="00CF6DED"/>
    <w:rsid w:val="00CF6E08"/>
    <w:rsid w:val="00CF6EF2"/>
    <w:rsid w:val="00CF6EFE"/>
    <w:rsid w:val="00CF70A5"/>
    <w:rsid w:val="00CF71D9"/>
    <w:rsid w:val="00CF721D"/>
    <w:rsid w:val="00CF72D3"/>
    <w:rsid w:val="00CF72FE"/>
    <w:rsid w:val="00CF735A"/>
    <w:rsid w:val="00CF74F4"/>
    <w:rsid w:val="00CF7500"/>
    <w:rsid w:val="00CF75BB"/>
    <w:rsid w:val="00CF7669"/>
    <w:rsid w:val="00CF7A25"/>
    <w:rsid w:val="00CF7A68"/>
    <w:rsid w:val="00CF7AAF"/>
    <w:rsid w:val="00CF7AFA"/>
    <w:rsid w:val="00CF7B03"/>
    <w:rsid w:val="00CF7B1D"/>
    <w:rsid w:val="00CF7B64"/>
    <w:rsid w:val="00CF7B79"/>
    <w:rsid w:val="00CF7D07"/>
    <w:rsid w:val="00CF7D4F"/>
    <w:rsid w:val="00CF7D7D"/>
    <w:rsid w:val="00CF7D98"/>
    <w:rsid w:val="00CF7E88"/>
    <w:rsid w:val="00CF7F0E"/>
    <w:rsid w:val="00D0024E"/>
    <w:rsid w:val="00D00267"/>
    <w:rsid w:val="00D005C2"/>
    <w:rsid w:val="00D00677"/>
    <w:rsid w:val="00D00728"/>
    <w:rsid w:val="00D0075F"/>
    <w:rsid w:val="00D00761"/>
    <w:rsid w:val="00D007B8"/>
    <w:rsid w:val="00D007DE"/>
    <w:rsid w:val="00D00809"/>
    <w:rsid w:val="00D00B83"/>
    <w:rsid w:val="00D00DD4"/>
    <w:rsid w:val="00D00E42"/>
    <w:rsid w:val="00D00E4A"/>
    <w:rsid w:val="00D00E51"/>
    <w:rsid w:val="00D00EA4"/>
    <w:rsid w:val="00D00F3B"/>
    <w:rsid w:val="00D00FC4"/>
    <w:rsid w:val="00D01003"/>
    <w:rsid w:val="00D0109F"/>
    <w:rsid w:val="00D010BF"/>
    <w:rsid w:val="00D0112C"/>
    <w:rsid w:val="00D01184"/>
    <w:rsid w:val="00D012C0"/>
    <w:rsid w:val="00D01300"/>
    <w:rsid w:val="00D01507"/>
    <w:rsid w:val="00D01678"/>
    <w:rsid w:val="00D016CB"/>
    <w:rsid w:val="00D018F7"/>
    <w:rsid w:val="00D01A60"/>
    <w:rsid w:val="00D01B16"/>
    <w:rsid w:val="00D01C0A"/>
    <w:rsid w:val="00D01E82"/>
    <w:rsid w:val="00D01EBA"/>
    <w:rsid w:val="00D01EF9"/>
    <w:rsid w:val="00D01F39"/>
    <w:rsid w:val="00D01F67"/>
    <w:rsid w:val="00D020A4"/>
    <w:rsid w:val="00D020FE"/>
    <w:rsid w:val="00D020FF"/>
    <w:rsid w:val="00D02248"/>
    <w:rsid w:val="00D0248D"/>
    <w:rsid w:val="00D024AA"/>
    <w:rsid w:val="00D024D8"/>
    <w:rsid w:val="00D02518"/>
    <w:rsid w:val="00D02638"/>
    <w:rsid w:val="00D0264B"/>
    <w:rsid w:val="00D026EB"/>
    <w:rsid w:val="00D02747"/>
    <w:rsid w:val="00D02902"/>
    <w:rsid w:val="00D029BE"/>
    <w:rsid w:val="00D02A0F"/>
    <w:rsid w:val="00D02AED"/>
    <w:rsid w:val="00D02C11"/>
    <w:rsid w:val="00D02E68"/>
    <w:rsid w:val="00D02EA7"/>
    <w:rsid w:val="00D02F38"/>
    <w:rsid w:val="00D03137"/>
    <w:rsid w:val="00D031D1"/>
    <w:rsid w:val="00D032AC"/>
    <w:rsid w:val="00D033EF"/>
    <w:rsid w:val="00D0346C"/>
    <w:rsid w:val="00D03685"/>
    <w:rsid w:val="00D038AE"/>
    <w:rsid w:val="00D038D6"/>
    <w:rsid w:val="00D0397E"/>
    <w:rsid w:val="00D03A3F"/>
    <w:rsid w:val="00D03AF0"/>
    <w:rsid w:val="00D03B83"/>
    <w:rsid w:val="00D03C02"/>
    <w:rsid w:val="00D03EC7"/>
    <w:rsid w:val="00D03F75"/>
    <w:rsid w:val="00D04025"/>
    <w:rsid w:val="00D04049"/>
    <w:rsid w:val="00D04069"/>
    <w:rsid w:val="00D040E6"/>
    <w:rsid w:val="00D040FA"/>
    <w:rsid w:val="00D041A4"/>
    <w:rsid w:val="00D041E2"/>
    <w:rsid w:val="00D04277"/>
    <w:rsid w:val="00D04438"/>
    <w:rsid w:val="00D044D0"/>
    <w:rsid w:val="00D0458E"/>
    <w:rsid w:val="00D0468A"/>
    <w:rsid w:val="00D0470B"/>
    <w:rsid w:val="00D0485E"/>
    <w:rsid w:val="00D048E9"/>
    <w:rsid w:val="00D0498D"/>
    <w:rsid w:val="00D049EF"/>
    <w:rsid w:val="00D04A11"/>
    <w:rsid w:val="00D04AF7"/>
    <w:rsid w:val="00D04B40"/>
    <w:rsid w:val="00D04C5C"/>
    <w:rsid w:val="00D04C9F"/>
    <w:rsid w:val="00D04E07"/>
    <w:rsid w:val="00D04EA6"/>
    <w:rsid w:val="00D04EDB"/>
    <w:rsid w:val="00D0508C"/>
    <w:rsid w:val="00D051CF"/>
    <w:rsid w:val="00D05221"/>
    <w:rsid w:val="00D0531A"/>
    <w:rsid w:val="00D053F3"/>
    <w:rsid w:val="00D054C8"/>
    <w:rsid w:val="00D05520"/>
    <w:rsid w:val="00D0556E"/>
    <w:rsid w:val="00D05586"/>
    <w:rsid w:val="00D056E7"/>
    <w:rsid w:val="00D05936"/>
    <w:rsid w:val="00D059C0"/>
    <w:rsid w:val="00D05A95"/>
    <w:rsid w:val="00D05ACA"/>
    <w:rsid w:val="00D05B50"/>
    <w:rsid w:val="00D05B6B"/>
    <w:rsid w:val="00D05BC4"/>
    <w:rsid w:val="00D05BEA"/>
    <w:rsid w:val="00D05C79"/>
    <w:rsid w:val="00D05E48"/>
    <w:rsid w:val="00D05E83"/>
    <w:rsid w:val="00D05EEB"/>
    <w:rsid w:val="00D05F8C"/>
    <w:rsid w:val="00D0638F"/>
    <w:rsid w:val="00D06403"/>
    <w:rsid w:val="00D0645D"/>
    <w:rsid w:val="00D0647F"/>
    <w:rsid w:val="00D065B5"/>
    <w:rsid w:val="00D065EA"/>
    <w:rsid w:val="00D0673A"/>
    <w:rsid w:val="00D06784"/>
    <w:rsid w:val="00D069B2"/>
    <w:rsid w:val="00D06A3B"/>
    <w:rsid w:val="00D06A9B"/>
    <w:rsid w:val="00D06B90"/>
    <w:rsid w:val="00D06BC3"/>
    <w:rsid w:val="00D06BFC"/>
    <w:rsid w:val="00D06C92"/>
    <w:rsid w:val="00D06D50"/>
    <w:rsid w:val="00D06FDF"/>
    <w:rsid w:val="00D07025"/>
    <w:rsid w:val="00D07057"/>
    <w:rsid w:val="00D07137"/>
    <w:rsid w:val="00D07252"/>
    <w:rsid w:val="00D072D7"/>
    <w:rsid w:val="00D0733C"/>
    <w:rsid w:val="00D0754A"/>
    <w:rsid w:val="00D0788F"/>
    <w:rsid w:val="00D07892"/>
    <w:rsid w:val="00D07B4A"/>
    <w:rsid w:val="00D07CA3"/>
    <w:rsid w:val="00D07CA9"/>
    <w:rsid w:val="00D07CE1"/>
    <w:rsid w:val="00D07CF3"/>
    <w:rsid w:val="00D07DE4"/>
    <w:rsid w:val="00D07E4D"/>
    <w:rsid w:val="00D1006D"/>
    <w:rsid w:val="00D10082"/>
    <w:rsid w:val="00D10169"/>
    <w:rsid w:val="00D10184"/>
    <w:rsid w:val="00D101B5"/>
    <w:rsid w:val="00D101D0"/>
    <w:rsid w:val="00D10332"/>
    <w:rsid w:val="00D10493"/>
    <w:rsid w:val="00D104B1"/>
    <w:rsid w:val="00D105EB"/>
    <w:rsid w:val="00D106AC"/>
    <w:rsid w:val="00D10725"/>
    <w:rsid w:val="00D1083F"/>
    <w:rsid w:val="00D10995"/>
    <w:rsid w:val="00D109B6"/>
    <w:rsid w:val="00D109DE"/>
    <w:rsid w:val="00D10A3C"/>
    <w:rsid w:val="00D10AEB"/>
    <w:rsid w:val="00D10B78"/>
    <w:rsid w:val="00D10CBA"/>
    <w:rsid w:val="00D10D87"/>
    <w:rsid w:val="00D10E31"/>
    <w:rsid w:val="00D11026"/>
    <w:rsid w:val="00D1117C"/>
    <w:rsid w:val="00D11192"/>
    <w:rsid w:val="00D111EE"/>
    <w:rsid w:val="00D1128D"/>
    <w:rsid w:val="00D1131A"/>
    <w:rsid w:val="00D11477"/>
    <w:rsid w:val="00D115C3"/>
    <w:rsid w:val="00D11863"/>
    <w:rsid w:val="00D118A7"/>
    <w:rsid w:val="00D118EC"/>
    <w:rsid w:val="00D1192D"/>
    <w:rsid w:val="00D11AFB"/>
    <w:rsid w:val="00D11BE4"/>
    <w:rsid w:val="00D11E73"/>
    <w:rsid w:val="00D11E78"/>
    <w:rsid w:val="00D11F04"/>
    <w:rsid w:val="00D120A6"/>
    <w:rsid w:val="00D12136"/>
    <w:rsid w:val="00D12171"/>
    <w:rsid w:val="00D124F2"/>
    <w:rsid w:val="00D1251A"/>
    <w:rsid w:val="00D12576"/>
    <w:rsid w:val="00D12614"/>
    <w:rsid w:val="00D1278C"/>
    <w:rsid w:val="00D128C8"/>
    <w:rsid w:val="00D129BE"/>
    <w:rsid w:val="00D12AD3"/>
    <w:rsid w:val="00D12EEC"/>
    <w:rsid w:val="00D12F4D"/>
    <w:rsid w:val="00D12FA0"/>
    <w:rsid w:val="00D12FDE"/>
    <w:rsid w:val="00D13163"/>
    <w:rsid w:val="00D1316C"/>
    <w:rsid w:val="00D131E3"/>
    <w:rsid w:val="00D131FD"/>
    <w:rsid w:val="00D132B0"/>
    <w:rsid w:val="00D1386B"/>
    <w:rsid w:val="00D13A77"/>
    <w:rsid w:val="00D13B1B"/>
    <w:rsid w:val="00D13B4C"/>
    <w:rsid w:val="00D13B63"/>
    <w:rsid w:val="00D13BBF"/>
    <w:rsid w:val="00D13D52"/>
    <w:rsid w:val="00D13D7C"/>
    <w:rsid w:val="00D13DBB"/>
    <w:rsid w:val="00D13E05"/>
    <w:rsid w:val="00D13FDD"/>
    <w:rsid w:val="00D14035"/>
    <w:rsid w:val="00D140F5"/>
    <w:rsid w:val="00D14156"/>
    <w:rsid w:val="00D1417C"/>
    <w:rsid w:val="00D141A0"/>
    <w:rsid w:val="00D141A9"/>
    <w:rsid w:val="00D142A7"/>
    <w:rsid w:val="00D14413"/>
    <w:rsid w:val="00D144AF"/>
    <w:rsid w:val="00D146C4"/>
    <w:rsid w:val="00D146F5"/>
    <w:rsid w:val="00D1491D"/>
    <w:rsid w:val="00D14ADE"/>
    <w:rsid w:val="00D14B47"/>
    <w:rsid w:val="00D14BBA"/>
    <w:rsid w:val="00D14BD6"/>
    <w:rsid w:val="00D14F5A"/>
    <w:rsid w:val="00D15010"/>
    <w:rsid w:val="00D150CC"/>
    <w:rsid w:val="00D1512C"/>
    <w:rsid w:val="00D1522F"/>
    <w:rsid w:val="00D1535F"/>
    <w:rsid w:val="00D154DE"/>
    <w:rsid w:val="00D1580E"/>
    <w:rsid w:val="00D15880"/>
    <w:rsid w:val="00D158A1"/>
    <w:rsid w:val="00D158A7"/>
    <w:rsid w:val="00D158BD"/>
    <w:rsid w:val="00D1598A"/>
    <w:rsid w:val="00D15B17"/>
    <w:rsid w:val="00D15C39"/>
    <w:rsid w:val="00D15C61"/>
    <w:rsid w:val="00D15C84"/>
    <w:rsid w:val="00D15D10"/>
    <w:rsid w:val="00D15D9B"/>
    <w:rsid w:val="00D15F4A"/>
    <w:rsid w:val="00D15F83"/>
    <w:rsid w:val="00D1602F"/>
    <w:rsid w:val="00D16186"/>
    <w:rsid w:val="00D162C0"/>
    <w:rsid w:val="00D16311"/>
    <w:rsid w:val="00D163FD"/>
    <w:rsid w:val="00D16491"/>
    <w:rsid w:val="00D1654B"/>
    <w:rsid w:val="00D1678D"/>
    <w:rsid w:val="00D167D8"/>
    <w:rsid w:val="00D167DC"/>
    <w:rsid w:val="00D16877"/>
    <w:rsid w:val="00D16893"/>
    <w:rsid w:val="00D16919"/>
    <w:rsid w:val="00D16D0A"/>
    <w:rsid w:val="00D16EFA"/>
    <w:rsid w:val="00D16FBC"/>
    <w:rsid w:val="00D1701B"/>
    <w:rsid w:val="00D17028"/>
    <w:rsid w:val="00D1703D"/>
    <w:rsid w:val="00D17079"/>
    <w:rsid w:val="00D170C0"/>
    <w:rsid w:val="00D170CB"/>
    <w:rsid w:val="00D17293"/>
    <w:rsid w:val="00D172C7"/>
    <w:rsid w:val="00D174AA"/>
    <w:rsid w:val="00D174E6"/>
    <w:rsid w:val="00D1752B"/>
    <w:rsid w:val="00D175AA"/>
    <w:rsid w:val="00D17645"/>
    <w:rsid w:val="00D176A0"/>
    <w:rsid w:val="00D177C7"/>
    <w:rsid w:val="00D17824"/>
    <w:rsid w:val="00D17A4B"/>
    <w:rsid w:val="00D17AEE"/>
    <w:rsid w:val="00D17B68"/>
    <w:rsid w:val="00D17C05"/>
    <w:rsid w:val="00D17C14"/>
    <w:rsid w:val="00D17D47"/>
    <w:rsid w:val="00D17E3C"/>
    <w:rsid w:val="00D17EA3"/>
    <w:rsid w:val="00D17EC9"/>
    <w:rsid w:val="00D17EDE"/>
    <w:rsid w:val="00D17F34"/>
    <w:rsid w:val="00D20265"/>
    <w:rsid w:val="00D202CF"/>
    <w:rsid w:val="00D20318"/>
    <w:rsid w:val="00D20435"/>
    <w:rsid w:val="00D204F0"/>
    <w:rsid w:val="00D205A6"/>
    <w:rsid w:val="00D205EF"/>
    <w:rsid w:val="00D206B1"/>
    <w:rsid w:val="00D20767"/>
    <w:rsid w:val="00D2096E"/>
    <w:rsid w:val="00D209D5"/>
    <w:rsid w:val="00D209EB"/>
    <w:rsid w:val="00D20AAB"/>
    <w:rsid w:val="00D20B7E"/>
    <w:rsid w:val="00D20D18"/>
    <w:rsid w:val="00D20E7D"/>
    <w:rsid w:val="00D20F01"/>
    <w:rsid w:val="00D20F76"/>
    <w:rsid w:val="00D21002"/>
    <w:rsid w:val="00D2114C"/>
    <w:rsid w:val="00D2116B"/>
    <w:rsid w:val="00D2118F"/>
    <w:rsid w:val="00D21234"/>
    <w:rsid w:val="00D217C9"/>
    <w:rsid w:val="00D21856"/>
    <w:rsid w:val="00D2187E"/>
    <w:rsid w:val="00D218BC"/>
    <w:rsid w:val="00D218CC"/>
    <w:rsid w:val="00D219D2"/>
    <w:rsid w:val="00D21A88"/>
    <w:rsid w:val="00D21B3F"/>
    <w:rsid w:val="00D21B50"/>
    <w:rsid w:val="00D21C48"/>
    <w:rsid w:val="00D21C8B"/>
    <w:rsid w:val="00D2203A"/>
    <w:rsid w:val="00D22047"/>
    <w:rsid w:val="00D221D2"/>
    <w:rsid w:val="00D22382"/>
    <w:rsid w:val="00D22388"/>
    <w:rsid w:val="00D223AC"/>
    <w:rsid w:val="00D22456"/>
    <w:rsid w:val="00D22467"/>
    <w:rsid w:val="00D22659"/>
    <w:rsid w:val="00D2268A"/>
    <w:rsid w:val="00D2280C"/>
    <w:rsid w:val="00D22811"/>
    <w:rsid w:val="00D22AAE"/>
    <w:rsid w:val="00D22B3D"/>
    <w:rsid w:val="00D22B51"/>
    <w:rsid w:val="00D22BFF"/>
    <w:rsid w:val="00D22D6F"/>
    <w:rsid w:val="00D22E0D"/>
    <w:rsid w:val="00D22E71"/>
    <w:rsid w:val="00D22E92"/>
    <w:rsid w:val="00D22E9B"/>
    <w:rsid w:val="00D23021"/>
    <w:rsid w:val="00D23028"/>
    <w:rsid w:val="00D23095"/>
    <w:rsid w:val="00D23176"/>
    <w:rsid w:val="00D2327F"/>
    <w:rsid w:val="00D2350B"/>
    <w:rsid w:val="00D235F7"/>
    <w:rsid w:val="00D23749"/>
    <w:rsid w:val="00D23889"/>
    <w:rsid w:val="00D23919"/>
    <w:rsid w:val="00D2393E"/>
    <w:rsid w:val="00D239FC"/>
    <w:rsid w:val="00D23A5B"/>
    <w:rsid w:val="00D23AD2"/>
    <w:rsid w:val="00D23C5C"/>
    <w:rsid w:val="00D23D16"/>
    <w:rsid w:val="00D23D60"/>
    <w:rsid w:val="00D23EB3"/>
    <w:rsid w:val="00D23FAA"/>
    <w:rsid w:val="00D24063"/>
    <w:rsid w:val="00D24081"/>
    <w:rsid w:val="00D240D5"/>
    <w:rsid w:val="00D240FA"/>
    <w:rsid w:val="00D241B7"/>
    <w:rsid w:val="00D24298"/>
    <w:rsid w:val="00D242C9"/>
    <w:rsid w:val="00D242EC"/>
    <w:rsid w:val="00D24399"/>
    <w:rsid w:val="00D2441E"/>
    <w:rsid w:val="00D246D5"/>
    <w:rsid w:val="00D24795"/>
    <w:rsid w:val="00D247D0"/>
    <w:rsid w:val="00D24A0A"/>
    <w:rsid w:val="00D24A38"/>
    <w:rsid w:val="00D24A9B"/>
    <w:rsid w:val="00D24AEC"/>
    <w:rsid w:val="00D24B26"/>
    <w:rsid w:val="00D24C7D"/>
    <w:rsid w:val="00D24CA0"/>
    <w:rsid w:val="00D24E9D"/>
    <w:rsid w:val="00D2503A"/>
    <w:rsid w:val="00D250A6"/>
    <w:rsid w:val="00D25219"/>
    <w:rsid w:val="00D25288"/>
    <w:rsid w:val="00D252F6"/>
    <w:rsid w:val="00D253D0"/>
    <w:rsid w:val="00D253EE"/>
    <w:rsid w:val="00D254DA"/>
    <w:rsid w:val="00D25540"/>
    <w:rsid w:val="00D2558A"/>
    <w:rsid w:val="00D256BD"/>
    <w:rsid w:val="00D256E3"/>
    <w:rsid w:val="00D256FF"/>
    <w:rsid w:val="00D25758"/>
    <w:rsid w:val="00D2584F"/>
    <w:rsid w:val="00D259D5"/>
    <w:rsid w:val="00D25A56"/>
    <w:rsid w:val="00D25A88"/>
    <w:rsid w:val="00D25B09"/>
    <w:rsid w:val="00D25B20"/>
    <w:rsid w:val="00D25B71"/>
    <w:rsid w:val="00D25C14"/>
    <w:rsid w:val="00D25E91"/>
    <w:rsid w:val="00D25ED4"/>
    <w:rsid w:val="00D260B0"/>
    <w:rsid w:val="00D260BA"/>
    <w:rsid w:val="00D260C4"/>
    <w:rsid w:val="00D26236"/>
    <w:rsid w:val="00D26277"/>
    <w:rsid w:val="00D2628C"/>
    <w:rsid w:val="00D2641B"/>
    <w:rsid w:val="00D26524"/>
    <w:rsid w:val="00D2662A"/>
    <w:rsid w:val="00D26723"/>
    <w:rsid w:val="00D269A1"/>
    <w:rsid w:val="00D26BAF"/>
    <w:rsid w:val="00D26CF1"/>
    <w:rsid w:val="00D26EB8"/>
    <w:rsid w:val="00D27082"/>
    <w:rsid w:val="00D27083"/>
    <w:rsid w:val="00D270B7"/>
    <w:rsid w:val="00D270C3"/>
    <w:rsid w:val="00D2712F"/>
    <w:rsid w:val="00D271F1"/>
    <w:rsid w:val="00D272E7"/>
    <w:rsid w:val="00D273FE"/>
    <w:rsid w:val="00D2743A"/>
    <w:rsid w:val="00D27459"/>
    <w:rsid w:val="00D274B1"/>
    <w:rsid w:val="00D27674"/>
    <w:rsid w:val="00D27693"/>
    <w:rsid w:val="00D2771B"/>
    <w:rsid w:val="00D277EE"/>
    <w:rsid w:val="00D27B93"/>
    <w:rsid w:val="00D27D19"/>
    <w:rsid w:val="00D27D65"/>
    <w:rsid w:val="00D27E21"/>
    <w:rsid w:val="00D27E7E"/>
    <w:rsid w:val="00D27ECD"/>
    <w:rsid w:val="00D27EFD"/>
    <w:rsid w:val="00D301F0"/>
    <w:rsid w:val="00D30452"/>
    <w:rsid w:val="00D3051B"/>
    <w:rsid w:val="00D305E7"/>
    <w:rsid w:val="00D3062D"/>
    <w:rsid w:val="00D3065F"/>
    <w:rsid w:val="00D3081B"/>
    <w:rsid w:val="00D3088E"/>
    <w:rsid w:val="00D3093E"/>
    <w:rsid w:val="00D30A18"/>
    <w:rsid w:val="00D30ACB"/>
    <w:rsid w:val="00D30AD3"/>
    <w:rsid w:val="00D30D31"/>
    <w:rsid w:val="00D30D32"/>
    <w:rsid w:val="00D30D56"/>
    <w:rsid w:val="00D30F3D"/>
    <w:rsid w:val="00D3102E"/>
    <w:rsid w:val="00D3105D"/>
    <w:rsid w:val="00D311FC"/>
    <w:rsid w:val="00D3123E"/>
    <w:rsid w:val="00D31277"/>
    <w:rsid w:val="00D312E6"/>
    <w:rsid w:val="00D31313"/>
    <w:rsid w:val="00D31369"/>
    <w:rsid w:val="00D31451"/>
    <w:rsid w:val="00D315B0"/>
    <w:rsid w:val="00D3161A"/>
    <w:rsid w:val="00D316DD"/>
    <w:rsid w:val="00D317AF"/>
    <w:rsid w:val="00D317D8"/>
    <w:rsid w:val="00D31974"/>
    <w:rsid w:val="00D31A27"/>
    <w:rsid w:val="00D31AE8"/>
    <w:rsid w:val="00D31B1F"/>
    <w:rsid w:val="00D31B2C"/>
    <w:rsid w:val="00D31BC8"/>
    <w:rsid w:val="00D31C10"/>
    <w:rsid w:val="00D32162"/>
    <w:rsid w:val="00D3217E"/>
    <w:rsid w:val="00D32305"/>
    <w:rsid w:val="00D323E3"/>
    <w:rsid w:val="00D3243A"/>
    <w:rsid w:val="00D32456"/>
    <w:rsid w:val="00D3254D"/>
    <w:rsid w:val="00D3256D"/>
    <w:rsid w:val="00D325A0"/>
    <w:rsid w:val="00D325AF"/>
    <w:rsid w:val="00D326D3"/>
    <w:rsid w:val="00D32857"/>
    <w:rsid w:val="00D3290C"/>
    <w:rsid w:val="00D32946"/>
    <w:rsid w:val="00D32A29"/>
    <w:rsid w:val="00D32C0F"/>
    <w:rsid w:val="00D32CE9"/>
    <w:rsid w:val="00D32CEF"/>
    <w:rsid w:val="00D32D8F"/>
    <w:rsid w:val="00D32FA2"/>
    <w:rsid w:val="00D330EB"/>
    <w:rsid w:val="00D3310D"/>
    <w:rsid w:val="00D332B1"/>
    <w:rsid w:val="00D332F9"/>
    <w:rsid w:val="00D333BF"/>
    <w:rsid w:val="00D33471"/>
    <w:rsid w:val="00D334F4"/>
    <w:rsid w:val="00D33649"/>
    <w:rsid w:val="00D337B2"/>
    <w:rsid w:val="00D3382B"/>
    <w:rsid w:val="00D338D8"/>
    <w:rsid w:val="00D339A5"/>
    <w:rsid w:val="00D339D0"/>
    <w:rsid w:val="00D33A0D"/>
    <w:rsid w:val="00D33B10"/>
    <w:rsid w:val="00D33CFF"/>
    <w:rsid w:val="00D33DB4"/>
    <w:rsid w:val="00D34078"/>
    <w:rsid w:val="00D34099"/>
    <w:rsid w:val="00D340E4"/>
    <w:rsid w:val="00D34136"/>
    <w:rsid w:val="00D3429B"/>
    <w:rsid w:val="00D3446E"/>
    <w:rsid w:val="00D3455D"/>
    <w:rsid w:val="00D3458A"/>
    <w:rsid w:val="00D347CC"/>
    <w:rsid w:val="00D3490F"/>
    <w:rsid w:val="00D34CE3"/>
    <w:rsid w:val="00D350D6"/>
    <w:rsid w:val="00D3511F"/>
    <w:rsid w:val="00D351EC"/>
    <w:rsid w:val="00D3528F"/>
    <w:rsid w:val="00D352C3"/>
    <w:rsid w:val="00D35460"/>
    <w:rsid w:val="00D3564B"/>
    <w:rsid w:val="00D3566B"/>
    <w:rsid w:val="00D35704"/>
    <w:rsid w:val="00D35717"/>
    <w:rsid w:val="00D359F1"/>
    <w:rsid w:val="00D35A40"/>
    <w:rsid w:val="00D35AA8"/>
    <w:rsid w:val="00D35B55"/>
    <w:rsid w:val="00D35BA4"/>
    <w:rsid w:val="00D35BD3"/>
    <w:rsid w:val="00D35C53"/>
    <w:rsid w:val="00D35C9C"/>
    <w:rsid w:val="00D35D61"/>
    <w:rsid w:val="00D35DAA"/>
    <w:rsid w:val="00D35DCD"/>
    <w:rsid w:val="00D35DE8"/>
    <w:rsid w:val="00D35EB0"/>
    <w:rsid w:val="00D35F02"/>
    <w:rsid w:val="00D35F0F"/>
    <w:rsid w:val="00D36073"/>
    <w:rsid w:val="00D3609A"/>
    <w:rsid w:val="00D362A4"/>
    <w:rsid w:val="00D364EE"/>
    <w:rsid w:val="00D3656B"/>
    <w:rsid w:val="00D36579"/>
    <w:rsid w:val="00D36587"/>
    <w:rsid w:val="00D36593"/>
    <w:rsid w:val="00D365F5"/>
    <w:rsid w:val="00D36688"/>
    <w:rsid w:val="00D36793"/>
    <w:rsid w:val="00D367A5"/>
    <w:rsid w:val="00D3692C"/>
    <w:rsid w:val="00D3695F"/>
    <w:rsid w:val="00D36A14"/>
    <w:rsid w:val="00D36B15"/>
    <w:rsid w:val="00D36BB6"/>
    <w:rsid w:val="00D36CBB"/>
    <w:rsid w:val="00D36D3B"/>
    <w:rsid w:val="00D36EEF"/>
    <w:rsid w:val="00D36F10"/>
    <w:rsid w:val="00D37053"/>
    <w:rsid w:val="00D3713F"/>
    <w:rsid w:val="00D37159"/>
    <w:rsid w:val="00D371A7"/>
    <w:rsid w:val="00D372FD"/>
    <w:rsid w:val="00D375C0"/>
    <w:rsid w:val="00D3762A"/>
    <w:rsid w:val="00D37720"/>
    <w:rsid w:val="00D37777"/>
    <w:rsid w:val="00D377DA"/>
    <w:rsid w:val="00D3791E"/>
    <w:rsid w:val="00D37967"/>
    <w:rsid w:val="00D37A9E"/>
    <w:rsid w:val="00D37E42"/>
    <w:rsid w:val="00D37EF8"/>
    <w:rsid w:val="00D40035"/>
    <w:rsid w:val="00D4005E"/>
    <w:rsid w:val="00D40144"/>
    <w:rsid w:val="00D401E1"/>
    <w:rsid w:val="00D4026B"/>
    <w:rsid w:val="00D40345"/>
    <w:rsid w:val="00D403B6"/>
    <w:rsid w:val="00D4048E"/>
    <w:rsid w:val="00D4049B"/>
    <w:rsid w:val="00D404EF"/>
    <w:rsid w:val="00D406D1"/>
    <w:rsid w:val="00D406D7"/>
    <w:rsid w:val="00D407EF"/>
    <w:rsid w:val="00D4097D"/>
    <w:rsid w:val="00D409B7"/>
    <w:rsid w:val="00D40B09"/>
    <w:rsid w:val="00D40C36"/>
    <w:rsid w:val="00D40C49"/>
    <w:rsid w:val="00D40CDC"/>
    <w:rsid w:val="00D40D1D"/>
    <w:rsid w:val="00D4151D"/>
    <w:rsid w:val="00D4156C"/>
    <w:rsid w:val="00D417C7"/>
    <w:rsid w:val="00D4190C"/>
    <w:rsid w:val="00D41949"/>
    <w:rsid w:val="00D419E1"/>
    <w:rsid w:val="00D41A64"/>
    <w:rsid w:val="00D41B5F"/>
    <w:rsid w:val="00D41DDA"/>
    <w:rsid w:val="00D41EF1"/>
    <w:rsid w:val="00D41F9B"/>
    <w:rsid w:val="00D4201A"/>
    <w:rsid w:val="00D42126"/>
    <w:rsid w:val="00D421E3"/>
    <w:rsid w:val="00D42267"/>
    <w:rsid w:val="00D422A6"/>
    <w:rsid w:val="00D42517"/>
    <w:rsid w:val="00D42561"/>
    <w:rsid w:val="00D425BD"/>
    <w:rsid w:val="00D42932"/>
    <w:rsid w:val="00D42965"/>
    <w:rsid w:val="00D42BBB"/>
    <w:rsid w:val="00D42C97"/>
    <w:rsid w:val="00D42CC6"/>
    <w:rsid w:val="00D42D3F"/>
    <w:rsid w:val="00D42E60"/>
    <w:rsid w:val="00D42F20"/>
    <w:rsid w:val="00D4316F"/>
    <w:rsid w:val="00D43297"/>
    <w:rsid w:val="00D433CD"/>
    <w:rsid w:val="00D435EC"/>
    <w:rsid w:val="00D43682"/>
    <w:rsid w:val="00D43958"/>
    <w:rsid w:val="00D43B1C"/>
    <w:rsid w:val="00D43BEB"/>
    <w:rsid w:val="00D43C5B"/>
    <w:rsid w:val="00D43D36"/>
    <w:rsid w:val="00D43E83"/>
    <w:rsid w:val="00D44028"/>
    <w:rsid w:val="00D4402D"/>
    <w:rsid w:val="00D44186"/>
    <w:rsid w:val="00D441B7"/>
    <w:rsid w:val="00D4427D"/>
    <w:rsid w:val="00D4443E"/>
    <w:rsid w:val="00D445CB"/>
    <w:rsid w:val="00D44642"/>
    <w:rsid w:val="00D446CE"/>
    <w:rsid w:val="00D44704"/>
    <w:rsid w:val="00D449B0"/>
    <w:rsid w:val="00D44A2C"/>
    <w:rsid w:val="00D44A40"/>
    <w:rsid w:val="00D44C8C"/>
    <w:rsid w:val="00D44E86"/>
    <w:rsid w:val="00D44FF6"/>
    <w:rsid w:val="00D4503E"/>
    <w:rsid w:val="00D453F7"/>
    <w:rsid w:val="00D4541D"/>
    <w:rsid w:val="00D45462"/>
    <w:rsid w:val="00D4547B"/>
    <w:rsid w:val="00D45603"/>
    <w:rsid w:val="00D4566F"/>
    <w:rsid w:val="00D45710"/>
    <w:rsid w:val="00D4576A"/>
    <w:rsid w:val="00D45785"/>
    <w:rsid w:val="00D4593C"/>
    <w:rsid w:val="00D45AAD"/>
    <w:rsid w:val="00D45B19"/>
    <w:rsid w:val="00D45BA8"/>
    <w:rsid w:val="00D45BF7"/>
    <w:rsid w:val="00D45C4E"/>
    <w:rsid w:val="00D45EDD"/>
    <w:rsid w:val="00D45F87"/>
    <w:rsid w:val="00D4612C"/>
    <w:rsid w:val="00D4616F"/>
    <w:rsid w:val="00D46180"/>
    <w:rsid w:val="00D46408"/>
    <w:rsid w:val="00D465AF"/>
    <w:rsid w:val="00D465FE"/>
    <w:rsid w:val="00D46603"/>
    <w:rsid w:val="00D46655"/>
    <w:rsid w:val="00D46771"/>
    <w:rsid w:val="00D4690B"/>
    <w:rsid w:val="00D46CBC"/>
    <w:rsid w:val="00D46E71"/>
    <w:rsid w:val="00D46F7B"/>
    <w:rsid w:val="00D46FCB"/>
    <w:rsid w:val="00D46FD6"/>
    <w:rsid w:val="00D47141"/>
    <w:rsid w:val="00D47144"/>
    <w:rsid w:val="00D47432"/>
    <w:rsid w:val="00D4744D"/>
    <w:rsid w:val="00D4752E"/>
    <w:rsid w:val="00D4762B"/>
    <w:rsid w:val="00D477AE"/>
    <w:rsid w:val="00D47838"/>
    <w:rsid w:val="00D47BDD"/>
    <w:rsid w:val="00D47D14"/>
    <w:rsid w:val="00D47F3E"/>
    <w:rsid w:val="00D500C0"/>
    <w:rsid w:val="00D50172"/>
    <w:rsid w:val="00D501D4"/>
    <w:rsid w:val="00D50339"/>
    <w:rsid w:val="00D50367"/>
    <w:rsid w:val="00D50401"/>
    <w:rsid w:val="00D50598"/>
    <w:rsid w:val="00D50620"/>
    <w:rsid w:val="00D5080D"/>
    <w:rsid w:val="00D50858"/>
    <w:rsid w:val="00D50BD5"/>
    <w:rsid w:val="00D50C1F"/>
    <w:rsid w:val="00D50C86"/>
    <w:rsid w:val="00D50CB7"/>
    <w:rsid w:val="00D50D2F"/>
    <w:rsid w:val="00D50E7C"/>
    <w:rsid w:val="00D50ED0"/>
    <w:rsid w:val="00D50F31"/>
    <w:rsid w:val="00D511EA"/>
    <w:rsid w:val="00D5147B"/>
    <w:rsid w:val="00D514C5"/>
    <w:rsid w:val="00D515E2"/>
    <w:rsid w:val="00D515EF"/>
    <w:rsid w:val="00D516AD"/>
    <w:rsid w:val="00D516CC"/>
    <w:rsid w:val="00D517DF"/>
    <w:rsid w:val="00D517FA"/>
    <w:rsid w:val="00D5185D"/>
    <w:rsid w:val="00D51932"/>
    <w:rsid w:val="00D51A9A"/>
    <w:rsid w:val="00D51ADC"/>
    <w:rsid w:val="00D51CDF"/>
    <w:rsid w:val="00D51D97"/>
    <w:rsid w:val="00D51E77"/>
    <w:rsid w:val="00D51EB6"/>
    <w:rsid w:val="00D52391"/>
    <w:rsid w:val="00D523B6"/>
    <w:rsid w:val="00D52427"/>
    <w:rsid w:val="00D5264A"/>
    <w:rsid w:val="00D527F6"/>
    <w:rsid w:val="00D528D7"/>
    <w:rsid w:val="00D528EC"/>
    <w:rsid w:val="00D52915"/>
    <w:rsid w:val="00D52A08"/>
    <w:rsid w:val="00D52A79"/>
    <w:rsid w:val="00D52E1E"/>
    <w:rsid w:val="00D52E6E"/>
    <w:rsid w:val="00D52FE0"/>
    <w:rsid w:val="00D52FF0"/>
    <w:rsid w:val="00D53066"/>
    <w:rsid w:val="00D531A3"/>
    <w:rsid w:val="00D531D4"/>
    <w:rsid w:val="00D53404"/>
    <w:rsid w:val="00D53560"/>
    <w:rsid w:val="00D535B7"/>
    <w:rsid w:val="00D53632"/>
    <w:rsid w:val="00D537AB"/>
    <w:rsid w:val="00D537AF"/>
    <w:rsid w:val="00D538F1"/>
    <w:rsid w:val="00D5392C"/>
    <w:rsid w:val="00D53A5B"/>
    <w:rsid w:val="00D53B00"/>
    <w:rsid w:val="00D53D99"/>
    <w:rsid w:val="00D53DE1"/>
    <w:rsid w:val="00D53FA4"/>
    <w:rsid w:val="00D54008"/>
    <w:rsid w:val="00D540C4"/>
    <w:rsid w:val="00D542F3"/>
    <w:rsid w:val="00D54331"/>
    <w:rsid w:val="00D544A0"/>
    <w:rsid w:val="00D54565"/>
    <w:rsid w:val="00D548AC"/>
    <w:rsid w:val="00D54966"/>
    <w:rsid w:val="00D549D6"/>
    <w:rsid w:val="00D54AC1"/>
    <w:rsid w:val="00D54AEB"/>
    <w:rsid w:val="00D54B2C"/>
    <w:rsid w:val="00D54C36"/>
    <w:rsid w:val="00D54CE3"/>
    <w:rsid w:val="00D54DCA"/>
    <w:rsid w:val="00D54EF1"/>
    <w:rsid w:val="00D54F25"/>
    <w:rsid w:val="00D54F9A"/>
    <w:rsid w:val="00D54FD0"/>
    <w:rsid w:val="00D54FE4"/>
    <w:rsid w:val="00D55043"/>
    <w:rsid w:val="00D55111"/>
    <w:rsid w:val="00D552EA"/>
    <w:rsid w:val="00D553EF"/>
    <w:rsid w:val="00D5552E"/>
    <w:rsid w:val="00D55AB9"/>
    <w:rsid w:val="00D55B38"/>
    <w:rsid w:val="00D55C9A"/>
    <w:rsid w:val="00D55CBD"/>
    <w:rsid w:val="00D55D16"/>
    <w:rsid w:val="00D55DA7"/>
    <w:rsid w:val="00D55E39"/>
    <w:rsid w:val="00D55EEA"/>
    <w:rsid w:val="00D55F25"/>
    <w:rsid w:val="00D55F6D"/>
    <w:rsid w:val="00D55F8C"/>
    <w:rsid w:val="00D56069"/>
    <w:rsid w:val="00D56172"/>
    <w:rsid w:val="00D561C6"/>
    <w:rsid w:val="00D56257"/>
    <w:rsid w:val="00D5640D"/>
    <w:rsid w:val="00D5642B"/>
    <w:rsid w:val="00D56589"/>
    <w:rsid w:val="00D5667D"/>
    <w:rsid w:val="00D56700"/>
    <w:rsid w:val="00D56747"/>
    <w:rsid w:val="00D569BB"/>
    <w:rsid w:val="00D569DE"/>
    <w:rsid w:val="00D56AD4"/>
    <w:rsid w:val="00D56AE1"/>
    <w:rsid w:val="00D56B1C"/>
    <w:rsid w:val="00D56B40"/>
    <w:rsid w:val="00D56B6F"/>
    <w:rsid w:val="00D56BB1"/>
    <w:rsid w:val="00D56C29"/>
    <w:rsid w:val="00D56D50"/>
    <w:rsid w:val="00D56E50"/>
    <w:rsid w:val="00D56F8C"/>
    <w:rsid w:val="00D56F96"/>
    <w:rsid w:val="00D56FBC"/>
    <w:rsid w:val="00D57169"/>
    <w:rsid w:val="00D572C9"/>
    <w:rsid w:val="00D57332"/>
    <w:rsid w:val="00D57337"/>
    <w:rsid w:val="00D57359"/>
    <w:rsid w:val="00D5737E"/>
    <w:rsid w:val="00D5748D"/>
    <w:rsid w:val="00D57786"/>
    <w:rsid w:val="00D577A3"/>
    <w:rsid w:val="00D578A9"/>
    <w:rsid w:val="00D578F4"/>
    <w:rsid w:val="00D57BE9"/>
    <w:rsid w:val="00D57BF5"/>
    <w:rsid w:val="00D57C2C"/>
    <w:rsid w:val="00D57E27"/>
    <w:rsid w:val="00D57E3C"/>
    <w:rsid w:val="00D57EDF"/>
    <w:rsid w:val="00D57F18"/>
    <w:rsid w:val="00D60050"/>
    <w:rsid w:val="00D60058"/>
    <w:rsid w:val="00D600AD"/>
    <w:rsid w:val="00D600E5"/>
    <w:rsid w:val="00D60144"/>
    <w:rsid w:val="00D60147"/>
    <w:rsid w:val="00D6021F"/>
    <w:rsid w:val="00D604F1"/>
    <w:rsid w:val="00D60632"/>
    <w:rsid w:val="00D607E7"/>
    <w:rsid w:val="00D608AC"/>
    <w:rsid w:val="00D60975"/>
    <w:rsid w:val="00D60AD5"/>
    <w:rsid w:val="00D60C94"/>
    <w:rsid w:val="00D60D0B"/>
    <w:rsid w:val="00D60E95"/>
    <w:rsid w:val="00D60ED4"/>
    <w:rsid w:val="00D60F71"/>
    <w:rsid w:val="00D61127"/>
    <w:rsid w:val="00D61206"/>
    <w:rsid w:val="00D6123E"/>
    <w:rsid w:val="00D615B7"/>
    <w:rsid w:val="00D616B1"/>
    <w:rsid w:val="00D616C9"/>
    <w:rsid w:val="00D61A8B"/>
    <w:rsid w:val="00D61B19"/>
    <w:rsid w:val="00D61B46"/>
    <w:rsid w:val="00D61CED"/>
    <w:rsid w:val="00D61D35"/>
    <w:rsid w:val="00D61EFB"/>
    <w:rsid w:val="00D62034"/>
    <w:rsid w:val="00D62052"/>
    <w:rsid w:val="00D6209C"/>
    <w:rsid w:val="00D62112"/>
    <w:rsid w:val="00D6224A"/>
    <w:rsid w:val="00D622E5"/>
    <w:rsid w:val="00D62587"/>
    <w:rsid w:val="00D62597"/>
    <w:rsid w:val="00D625D0"/>
    <w:rsid w:val="00D62651"/>
    <w:rsid w:val="00D62721"/>
    <w:rsid w:val="00D62775"/>
    <w:rsid w:val="00D628A6"/>
    <w:rsid w:val="00D628D3"/>
    <w:rsid w:val="00D62B2C"/>
    <w:rsid w:val="00D62CFE"/>
    <w:rsid w:val="00D62D81"/>
    <w:rsid w:val="00D62E8D"/>
    <w:rsid w:val="00D62EDF"/>
    <w:rsid w:val="00D62F5B"/>
    <w:rsid w:val="00D62F79"/>
    <w:rsid w:val="00D630D4"/>
    <w:rsid w:val="00D6330F"/>
    <w:rsid w:val="00D63345"/>
    <w:rsid w:val="00D6337D"/>
    <w:rsid w:val="00D6345C"/>
    <w:rsid w:val="00D6352D"/>
    <w:rsid w:val="00D635CC"/>
    <w:rsid w:val="00D635D7"/>
    <w:rsid w:val="00D635E3"/>
    <w:rsid w:val="00D635FF"/>
    <w:rsid w:val="00D6364C"/>
    <w:rsid w:val="00D63889"/>
    <w:rsid w:val="00D63892"/>
    <w:rsid w:val="00D639FA"/>
    <w:rsid w:val="00D63B27"/>
    <w:rsid w:val="00D63B3C"/>
    <w:rsid w:val="00D63BD3"/>
    <w:rsid w:val="00D63C2E"/>
    <w:rsid w:val="00D63C60"/>
    <w:rsid w:val="00D63D75"/>
    <w:rsid w:val="00D63E05"/>
    <w:rsid w:val="00D6403E"/>
    <w:rsid w:val="00D641AC"/>
    <w:rsid w:val="00D6421E"/>
    <w:rsid w:val="00D642F8"/>
    <w:rsid w:val="00D64337"/>
    <w:rsid w:val="00D643CC"/>
    <w:rsid w:val="00D6459C"/>
    <w:rsid w:val="00D6460C"/>
    <w:rsid w:val="00D646C0"/>
    <w:rsid w:val="00D64750"/>
    <w:rsid w:val="00D6487F"/>
    <w:rsid w:val="00D648A2"/>
    <w:rsid w:val="00D64928"/>
    <w:rsid w:val="00D6498D"/>
    <w:rsid w:val="00D64C1F"/>
    <w:rsid w:val="00D64C54"/>
    <w:rsid w:val="00D64DB5"/>
    <w:rsid w:val="00D64DEE"/>
    <w:rsid w:val="00D64F5C"/>
    <w:rsid w:val="00D64F82"/>
    <w:rsid w:val="00D64FDE"/>
    <w:rsid w:val="00D65048"/>
    <w:rsid w:val="00D6505E"/>
    <w:rsid w:val="00D651CC"/>
    <w:rsid w:val="00D65333"/>
    <w:rsid w:val="00D65590"/>
    <w:rsid w:val="00D6582C"/>
    <w:rsid w:val="00D65A1D"/>
    <w:rsid w:val="00D65A98"/>
    <w:rsid w:val="00D65A9C"/>
    <w:rsid w:val="00D65C08"/>
    <w:rsid w:val="00D65D07"/>
    <w:rsid w:val="00D65D25"/>
    <w:rsid w:val="00D65D8C"/>
    <w:rsid w:val="00D65DE2"/>
    <w:rsid w:val="00D65EBE"/>
    <w:rsid w:val="00D65F01"/>
    <w:rsid w:val="00D6601F"/>
    <w:rsid w:val="00D661E2"/>
    <w:rsid w:val="00D66247"/>
    <w:rsid w:val="00D663D5"/>
    <w:rsid w:val="00D66469"/>
    <w:rsid w:val="00D666DA"/>
    <w:rsid w:val="00D66776"/>
    <w:rsid w:val="00D6682A"/>
    <w:rsid w:val="00D66987"/>
    <w:rsid w:val="00D66A46"/>
    <w:rsid w:val="00D66AF2"/>
    <w:rsid w:val="00D66C08"/>
    <w:rsid w:val="00D66D59"/>
    <w:rsid w:val="00D66D68"/>
    <w:rsid w:val="00D66EAE"/>
    <w:rsid w:val="00D66F19"/>
    <w:rsid w:val="00D6705E"/>
    <w:rsid w:val="00D670CF"/>
    <w:rsid w:val="00D67108"/>
    <w:rsid w:val="00D671D1"/>
    <w:rsid w:val="00D67296"/>
    <w:rsid w:val="00D672A0"/>
    <w:rsid w:val="00D672D5"/>
    <w:rsid w:val="00D673FB"/>
    <w:rsid w:val="00D6748F"/>
    <w:rsid w:val="00D675EA"/>
    <w:rsid w:val="00D67604"/>
    <w:rsid w:val="00D67683"/>
    <w:rsid w:val="00D676AF"/>
    <w:rsid w:val="00D677B3"/>
    <w:rsid w:val="00D67844"/>
    <w:rsid w:val="00D6793D"/>
    <w:rsid w:val="00D679D4"/>
    <w:rsid w:val="00D679DE"/>
    <w:rsid w:val="00D67ADE"/>
    <w:rsid w:val="00D67B79"/>
    <w:rsid w:val="00D67CB4"/>
    <w:rsid w:val="00D67CD8"/>
    <w:rsid w:val="00D67F8E"/>
    <w:rsid w:val="00D67FB3"/>
    <w:rsid w:val="00D70085"/>
    <w:rsid w:val="00D700A1"/>
    <w:rsid w:val="00D7040D"/>
    <w:rsid w:val="00D70463"/>
    <w:rsid w:val="00D7046F"/>
    <w:rsid w:val="00D70533"/>
    <w:rsid w:val="00D70566"/>
    <w:rsid w:val="00D7068F"/>
    <w:rsid w:val="00D7081C"/>
    <w:rsid w:val="00D7084A"/>
    <w:rsid w:val="00D70A2E"/>
    <w:rsid w:val="00D70A46"/>
    <w:rsid w:val="00D70AC5"/>
    <w:rsid w:val="00D70CAA"/>
    <w:rsid w:val="00D70D2D"/>
    <w:rsid w:val="00D70E43"/>
    <w:rsid w:val="00D70E78"/>
    <w:rsid w:val="00D70F7B"/>
    <w:rsid w:val="00D7103E"/>
    <w:rsid w:val="00D710A1"/>
    <w:rsid w:val="00D71376"/>
    <w:rsid w:val="00D7141E"/>
    <w:rsid w:val="00D71560"/>
    <w:rsid w:val="00D716DD"/>
    <w:rsid w:val="00D7184C"/>
    <w:rsid w:val="00D719F0"/>
    <w:rsid w:val="00D71B97"/>
    <w:rsid w:val="00D71D01"/>
    <w:rsid w:val="00D71ED2"/>
    <w:rsid w:val="00D7214F"/>
    <w:rsid w:val="00D72227"/>
    <w:rsid w:val="00D722B0"/>
    <w:rsid w:val="00D7241D"/>
    <w:rsid w:val="00D724A3"/>
    <w:rsid w:val="00D725F0"/>
    <w:rsid w:val="00D72697"/>
    <w:rsid w:val="00D726D9"/>
    <w:rsid w:val="00D72A0D"/>
    <w:rsid w:val="00D72A8B"/>
    <w:rsid w:val="00D72C27"/>
    <w:rsid w:val="00D72EC1"/>
    <w:rsid w:val="00D72FB3"/>
    <w:rsid w:val="00D730D4"/>
    <w:rsid w:val="00D730DA"/>
    <w:rsid w:val="00D73101"/>
    <w:rsid w:val="00D7319C"/>
    <w:rsid w:val="00D731EB"/>
    <w:rsid w:val="00D73391"/>
    <w:rsid w:val="00D73449"/>
    <w:rsid w:val="00D73457"/>
    <w:rsid w:val="00D734A8"/>
    <w:rsid w:val="00D734DB"/>
    <w:rsid w:val="00D73539"/>
    <w:rsid w:val="00D73587"/>
    <w:rsid w:val="00D735A3"/>
    <w:rsid w:val="00D735B5"/>
    <w:rsid w:val="00D735BD"/>
    <w:rsid w:val="00D73790"/>
    <w:rsid w:val="00D7384C"/>
    <w:rsid w:val="00D73997"/>
    <w:rsid w:val="00D739CD"/>
    <w:rsid w:val="00D73A1F"/>
    <w:rsid w:val="00D73A8A"/>
    <w:rsid w:val="00D73BB6"/>
    <w:rsid w:val="00D73C44"/>
    <w:rsid w:val="00D73DB2"/>
    <w:rsid w:val="00D73DF4"/>
    <w:rsid w:val="00D73E3E"/>
    <w:rsid w:val="00D73ED3"/>
    <w:rsid w:val="00D74172"/>
    <w:rsid w:val="00D7421C"/>
    <w:rsid w:val="00D742FB"/>
    <w:rsid w:val="00D74370"/>
    <w:rsid w:val="00D74379"/>
    <w:rsid w:val="00D74469"/>
    <w:rsid w:val="00D744C6"/>
    <w:rsid w:val="00D745D7"/>
    <w:rsid w:val="00D746A3"/>
    <w:rsid w:val="00D74764"/>
    <w:rsid w:val="00D74883"/>
    <w:rsid w:val="00D74896"/>
    <w:rsid w:val="00D7490C"/>
    <w:rsid w:val="00D74939"/>
    <w:rsid w:val="00D7493A"/>
    <w:rsid w:val="00D74961"/>
    <w:rsid w:val="00D74B02"/>
    <w:rsid w:val="00D74CD3"/>
    <w:rsid w:val="00D74E6A"/>
    <w:rsid w:val="00D74E7A"/>
    <w:rsid w:val="00D74FFD"/>
    <w:rsid w:val="00D7500E"/>
    <w:rsid w:val="00D750E9"/>
    <w:rsid w:val="00D7510A"/>
    <w:rsid w:val="00D75205"/>
    <w:rsid w:val="00D75277"/>
    <w:rsid w:val="00D75328"/>
    <w:rsid w:val="00D75404"/>
    <w:rsid w:val="00D75444"/>
    <w:rsid w:val="00D755A7"/>
    <w:rsid w:val="00D755DB"/>
    <w:rsid w:val="00D75661"/>
    <w:rsid w:val="00D75694"/>
    <w:rsid w:val="00D756F1"/>
    <w:rsid w:val="00D75759"/>
    <w:rsid w:val="00D7595A"/>
    <w:rsid w:val="00D759A0"/>
    <w:rsid w:val="00D75A79"/>
    <w:rsid w:val="00D75AB0"/>
    <w:rsid w:val="00D75B02"/>
    <w:rsid w:val="00D75C1A"/>
    <w:rsid w:val="00D75CCD"/>
    <w:rsid w:val="00D75CEF"/>
    <w:rsid w:val="00D75DDE"/>
    <w:rsid w:val="00D75EE2"/>
    <w:rsid w:val="00D75F5C"/>
    <w:rsid w:val="00D75F7D"/>
    <w:rsid w:val="00D76003"/>
    <w:rsid w:val="00D76095"/>
    <w:rsid w:val="00D76144"/>
    <w:rsid w:val="00D76490"/>
    <w:rsid w:val="00D764D5"/>
    <w:rsid w:val="00D7651C"/>
    <w:rsid w:val="00D76526"/>
    <w:rsid w:val="00D76534"/>
    <w:rsid w:val="00D767FB"/>
    <w:rsid w:val="00D769BA"/>
    <w:rsid w:val="00D76CBD"/>
    <w:rsid w:val="00D76D5A"/>
    <w:rsid w:val="00D76E99"/>
    <w:rsid w:val="00D77027"/>
    <w:rsid w:val="00D7711C"/>
    <w:rsid w:val="00D77135"/>
    <w:rsid w:val="00D77410"/>
    <w:rsid w:val="00D77590"/>
    <w:rsid w:val="00D775A2"/>
    <w:rsid w:val="00D776CB"/>
    <w:rsid w:val="00D7772E"/>
    <w:rsid w:val="00D7798D"/>
    <w:rsid w:val="00D77A70"/>
    <w:rsid w:val="00D77AC9"/>
    <w:rsid w:val="00D77DAC"/>
    <w:rsid w:val="00D8006E"/>
    <w:rsid w:val="00D802EF"/>
    <w:rsid w:val="00D80545"/>
    <w:rsid w:val="00D80565"/>
    <w:rsid w:val="00D8060B"/>
    <w:rsid w:val="00D80617"/>
    <w:rsid w:val="00D8075D"/>
    <w:rsid w:val="00D808BA"/>
    <w:rsid w:val="00D808C6"/>
    <w:rsid w:val="00D80A15"/>
    <w:rsid w:val="00D80A2A"/>
    <w:rsid w:val="00D80C6F"/>
    <w:rsid w:val="00D80CF0"/>
    <w:rsid w:val="00D80F3C"/>
    <w:rsid w:val="00D80FC6"/>
    <w:rsid w:val="00D8114A"/>
    <w:rsid w:val="00D8121C"/>
    <w:rsid w:val="00D81227"/>
    <w:rsid w:val="00D81396"/>
    <w:rsid w:val="00D813BC"/>
    <w:rsid w:val="00D81407"/>
    <w:rsid w:val="00D81454"/>
    <w:rsid w:val="00D81616"/>
    <w:rsid w:val="00D81655"/>
    <w:rsid w:val="00D816DB"/>
    <w:rsid w:val="00D8173F"/>
    <w:rsid w:val="00D81770"/>
    <w:rsid w:val="00D81B87"/>
    <w:rsid w:val="00D81DC0"/>
    <w:rsid w:val="00D81DEC"/>
    <w:rsid w:val="00D81E0C"/>
    <w:rsid w:val="00D81F1B"/>
    <w:rsid w:val="00D8200D"/>
    <w:rsid w:val="00D82034"/>
    <w:rsid w:val="00D82189"/>
    <w:rsid w:val="00D8222A"/>
    <w:rsid w:val="00D822C8"/>
    <w:rsid w:val="00D82313"/>
    <w:rsid w:val="00D82369"/>
    <w:rsid w:val="00D824A6"/>
    <w:rsid w:val="00D824B6"/>
    <w:rsid w:val="00D8251A"/>
    <w:rsid w:val="00D82610"/>
    <w:rsid w:val="00D826A1"/>
    <w:rsid w:val="00D828E8"/>
    <w:rsid w:val="00D829B9"/>
    <w:rsid w:val="00D82A54"/>
    <w:rsid w:val="00D82F8A"/>
    <w:rsid w:val="00D82F92"/>
    <w:rsid w:val="00D831E9"/>
    <w:rsid w:val="00D83238"/>
    <w:rsid w:val="00D83329"/>
    <w:rsid w:val="00D83400"/>
    <w:rsid w:val="00D83453"/>
    <w:rsid w:val="00D835B9"/>
    <w:rsid w:val="00D83662"/>
    <w:rsid w:val="00D836E0"/>
    <w:rsid w:val="00D83708"/>
    <w:rsid w:val="00D837F2"/>
    <w:rsid w:val="00D838D3"/>
    <w:rsid w:val="00D83A3E"/>
    <w:rsid w:val="00D83B54"/>
    <w:rsid w:val="00D83BE5"/>
    <w:rsid w:val="00D83BFD"/>
    <w:rsid w:val="00D83CCB"/>
    <w:rsid w:val="00D83D3A"/>
    <w:rsid w:val="00D83D5C"/>
    <w:rsid w:val="00D83DB8"/>
    <w:rsid w:val="00D83E72"/>
    <w:rsid w:val="00D83F25"/>
    <w:rsid w:val="00D840C2"/>
    <w:rsid w:val="00D84171"/>
    <w:rsid w:val="00D8436A"/>
    <w:rsid w:val="00D84793"/>
    <w:rsid w:val="00D84948"/>
    <w:rsid w:val="00D84A91"/>
    <w:rsid w:val="00D84C55"/>
    <w:rsid w:val="00D84C5A"/>
    <w:rsid w:val="00D8525C"/>
    <w:rsid w:val="00D8530B"/>
    <w:rsid w:val="00D853C4"/>
    <w:rsid w:val="00D855E6"/>
    <w:rsid w:val="00D85618"/>
    <w:rsid w:val="00D8562F"/>
    <w:rsid w:val="00D85679"/>
    <w:rsid w:val="00D856AF"/>
    <w:rsid w:val="00D85714"/>
    <w:rsid w:val="00D85787"/>
    <w:rsid w:val="00D859DA"/>
    <w:rsid w:val="00D85A00"/>
    <w:rsid w:val="00D85A02"/>
    <w:rsid w:val="00D85A70"/>
    <w:rsid w:val="00D85CA8"/>
    <w:rsid w:val="00D85D82"/>
    <w:rsid w:val="00D85DC9"/>
    <w:rsid w:val="00D85E67"/>
    <w:rsid w:val="00D85E9A"/>
    <w:rsid w:val="00D85F09"/>
    <w:rsid w:val="00D85F18"/>
    <w:rsid w:val="00D86268"/>
    <w:rsid w:val="00D862C5"/>
    <w:rsid w:val="00D86395"/>
    <w:rsid w:val="00D86647"/>
    <w:rsid w:val="00D867D2"/>
    <w:rsid w:val="00D86836"/>
    <w:rsid w:val="00D86963"/>
    <w:rsid w:val="00D869EA"/>
    <w:rsid w:val="00D86D1A"/>
    <w:rsid w:val="00D86F46"/>
    <w:rsid w:val="00D87103"/>
    <w:rsid w:val="00D87346"/>
    <w:rsid w:val="00D873B3"/>
    <w:rsid w:val="00D87476"/>
    <w:rsid w:val="00D876B6"/>
    <w:rsid w:val="00D87767"/>
    <w:rsid w:val="00D87B16"/>
    <w:rsid w:val="00D87BDC"/>
    <w:rsid w:val="00D87BF4"/>
    <w:rsid w:val="00D87CC3"/>
    <w:rsid w:val="00D87DD1"/>
    <w:rsid w:val="00D87DF8"/>
    <w:rsid w:val="00D87E13"/>
    <w:rsid w:val="00D87EFB"/>
    <w:rsid w:val="00D87F06"/>
    <w:rsid w:val="00D87F8F"/>
    <w:rsid w:val="00D87F9E"/>
    <w:rsid w:val="00D90137"/>
    <w:rsid w:val="00D901DE"/>
    <w:rsid w:val="00D90211"/>
    <w:rsid w:val="00D9026C"/>
    <w:rsid w:val="00D90316"/>
    <w:rsid w:val="00D903E2"/>
    <w:rsid w:val="00D9045D"/>
    <w:rsid w:val="00D9047C"/>
    <w:rsid w:val="00D905B5"/>
    <w:rsid w:val="00D90750"/>
    <w:rsid w:val="00D90751"/>
    <w:rsid w:val="00D907B5"/>
    <w:rsid w:val="00D907F2"/>
    <w:rsid w:val="00D9083F"/>
    <w:rsid w:val="00D90A0D"/>
    <w:rsid w:val="00D90AB9"/>
    <w:rsid w:val="00D90B16"/>
    <w:rsid w:val="00D90B46"/>
    <w:rsid w:val="00D90C1A"/>
    <w:rsid w:val="00D90C95"/>
    <w:rsid w:val="00D90F0E"/>
    <w:rsid w:val="00D90F31"/>
    <w:rsid w:val="00D9105B"/>
    <w:rsid w:val="00D9106D"/>
    <w:rsid w:val="00D91575"/>
    <w:rsid w:val="00D9158A"/>
    <w:rsid w:val="00D91613"/>
    <w:rsid w:val="00D91680"/>
    <w:rsid w:val="00D9179F"/>
    <w:rsid w:val="00D917B0"/>
    <w:rsid w:val="00D91B48"/>
    <w:rsid w:val="00D91D05"/>
    <w:rsid w:val="00D91D0F"/>
    <w:rsid w:val="00D91F56"/>
    <w:rsid w:val="00D92069"/>
    <w:rsid w:val="00D9210F"/>
    <w:rsid w:val="00D92224"/>
    <w:rsid w:val="00D9225F"/>
    <w:rsid w:val="00D923D8"/>
    <w:rsid w:val="00D924D5"/>
    <w:rsid w:val="00D9273D"/>
    <w:rsid w:val="00D9278B"/>
    <w:rsid w:val="00D927AD"/>
    <w:rsid w:val="00D929EF"/>
    <w:rsid w:val="00D92AC1"/>
    <w:rsid w:val="00D92B73"/>
    <w:rsid w:val="00D92BEC"/>
    <w:rsid w:val="00D92C3C"/>
    <w:rsid w:val="00D92CB0"/>
    <w:rsid w:val="00D92D45"/>
    <w:rsid w:val="00D92E5F"/>
    <w:rsid w:val="00D92F95"/>
    <w:rsid w:val="00D930A8"/>
    <w:rsid w:val="00D930E7"/>
    <w:rsid w:val="00D93189"/>
    <w:rsid w:val="00D931F5"/>
    <w:rsid w:val="00D9336F"/>
    <w:rsid w:val="00D93445"/>
    <w:rsid w:val="00D93476"/>
    <w:rsid w:val="00D936C8"/>
    <w:rsid w:val="00D9375F"/>
    <w:rsid w:val="00D9378E"/>
    <w:rsid w:val="00D93A6C"/>
    <w:rsid w:val="00D93B2B"/>
    <w:rsid w:val="00D93B3D"/>
    <w:rsid w:val="00D93BA9"/>
    <w:rsid w:val="00D93D5D"/>
    <w:rsid w:val="00D93DA2"/>
    <w:rsid w:val="00D93F5D"/>
    <w:rsid w:val="00D93F7A"/>
    <w:rsid w:val="00D93FC7"/>
    <w:rsid w:val="00D9419A"/>
    <w:rsid w:val="00D941DC"/>
    <w:rsid w:val="00D94207"/>
    <w:rsid w:val="00D94298"/>
    <w:rsid w:val="00D942DA"/>
    <w:rsid w:val="00D944E4"/>
    <w:rsid w:val="00D9454F"/>
    <w:rsid w:val="00D945C9"/>
    <w:rsid w:val="00D94690"/>
    <w:rsid w:val="00D94769"/>
    <w:rsid w:val="00D94936"/>
    <w:rsid w:val="00D94B51"/>
    <w:rsid w:val="00D94B95"/>
    <w:rsid w:val="00D94BD0"/>
    <w:rsid w:val="00D94C35"/>
    <w:rsid w:val="00D94C4C"/>
    <w:rsid w:val="00D94E81"/>
    <w:rsid w:val="00D94E92"/>
    <w:rsid w:val="00D94EBF"/>
    <w:rsid w:val="00D950BD"/>
    <w:rsid w:val="00D95126"/>
    <w:rsid w:val="00D95399"/>
    <w:rsid w:val="00D95522"/>
    <w:rsid w:val="00D955A9"/>
    <w:rsid w:val="00D95680"/>
    <w:rsid w:val="00D956E7"/>
    <w:rsid w:val="00D95756"/>
    <w:rsid w:val="00D95785"/>
    <w:rsid w:val="00D95813"/>
    <w:rsid w:val="00D95AAD"/>
    <w:rsid w:val="00D95B82"/>
    <w:rsid w:val="00D95B98"/>
    <w:rsid w:val="00D95DC1"/>
    <w:rsid w:val="00D95E77"/>
    <w:rsid w:val="00D95EEF"/>
    <w:rsid w:val="00D962AF"/>
    <w:rsid w:val="00D962E9"/>
    <w:rsid w:val="00D96317"/>
    <w:rsid w:val="00D96499"/>
    <w:rsid w:val="00D9654A"/>
    <w:rsid w:val="00D96568"/>
    <w:rsid w:val="00D96689"/>
    <w:rsid w:val="00D96757"/>
    <w:rsid w:val="00D9683F"/>
    <w:rsid w:val="00D96880"/>
    <w:rsid w:val="00D969D5"/>
    <w:rsid w:val="00D96A3A"/>
    <w:rsid w:val="00D96AA9"/>
    <w:rsid w:val="00D96AAD"/>
    <w:rsid w:val="00D96B14"/>
    <w:rsid w:val="00D96BE3"/>
    <w:rsid w:val="00D96D06"/>
    <w:rsid w:val="00D96F2D"/>
    <w:rsid w:val="00D96F78"/>
    <w:rsid w:val="00D96FFF"/>
    <w:rsid w:val="00D970EC"/>
    <w:rsid w:val="00D9713F"/>
    <w:rsid w:val="00D97157"/>
    <w:rsid w:val="00D97161"/>
    <w:rsid w:val="00D97197"/>
    <w:rsid w:val="00D971C6"/>
    <w:rsid w:val="00D97352"/>
    <w:rsid w:val="00D9745A"/>
    <w:rsid w:val="00D974AC"/>
    <w:rsid w:val="00D978D2"/>
    <w:rsid w:val="00D97AF6"/>
    <w:rsid w:val="00D97DA1"/>
    <w:rsid w:val="00D97DF1"/>
    <w:rsid w:val="00D97F74"/>
    <w:rsid w:val="00D97F8E"/>
    <w:rsid w:val="00DA001C"/>
    <w:rsid w:val="00DA004F"/>
    <w:rsid w:val="00DA025C"/>
    <w:rsid w:val="00DA02E6"/>
    <w:rsid w:val="00DA0337"/>
    <w:rsid w:val="00DA0342"/>
    <w:rsid w:val="00DA045B"/>
    <w:rsid w:val="00DA046A"/>
    <w:rsid w:val="00DA04B2"/>
    <w:rsid w:val="00DA04B8"/>
    <w:rsid w:val="00DA04BE"/>
    <w:rsid w:val="00DA0583"/>
    <w:rsid w:val="00DA0656"/>
    <w:rsid w:val="00DA0663"/>
    <w:rsid w:val="00DA0746"/>
    <w:rsid w:val="00DA07B5"/>
    <w:rsid w:val="00DA07FD"/>
    <w:rsid w:val="00DA086A"/>
    <w:rsid w:val="00DA0946"/>
    <w:rsid w:val="00DA0A0D"/>
    <w:rsid w:val="00DA0AE6"/>
    <w:rsid w:val="00DA0EF8"/>
    <w:rsid w:val="00DA0F0B"/>
    <w:rsid w:val="00DA0F55"/>
    <w:rsid w:val="00DA0FD1"/>
    <w:rsid w:val="00DA1134"/>
    <w:rsid w:val="00DA11E6"/>
    <w:rsid w:val="00DA131D"/>
    <w:rsid w:val="00DA146E"/>
    <w:rsid w:val="00DA14BA"/>
    <w:rsid w:val="00DA15D4"/>
    <w:rsid w:val="00DA16D9"/>
    <w:rsid w:val="00DA1AE3"/>
    <w:rsid w:val="00DA1E50"/>
    <w:rsid w:val="00DA1E9E"/>
    <w:rsid w:val="00DA1F9C"/>
    <w:rsid w:val="00DA1FB3"/>
    <w:rsid w:val="00DA205F"/>
    <w:rsid w:val="00DA2208"/>
    <w:rsid w:val="00DA22C4"/>
    <w:rsid w:val="00DA2458"/>
    <w:rsid w:val="00DA25D4"/>
    <w:rsid w:val="00DA25FC"/>
    <w:rsid w:val="00DA2817"/>
    <w:rsid w:val="00DA2ACC"/>
    <w:rsid w:val="00DA2AFF"/>
    <w:rsid w:val="00DA2B1C"/>
    <w:rsid w:val="00DA2B7E"/>
    <w:rsid w:val="00DA2BB4"/>
    <w:rsid w:val="00DA2C5B"/>
    <w:rsid w:val="00DA2CD0"/>
    <w:rsid w:val="00DA2D06"/>
    <w:rsid w:val="00DA2E38"/>
    <w:rsid w:val="00DA2EB0"/>
    <w:rsid w:val="00DA2FF3"/>
    <w:rsid w:val="00DA30D0"/>
    <w:rsid w:val="00DA33B7"/>
    <w:rsid w:val="00DA347C"/>
    <w:rsid w:val="00DA3506"/>
    <w:rsid w:val="00DA3522"/>
    <w:rsid w:val="00DA366E"/>
    <w:rsid w:val="00DA3734"/>
    <w:rsid w:val="00DA38BF"/>
    <w:rsid w:val="00DA3995"/>
    <w:rsid w:val="00DA3A3D"/>
    <w:rsid w:val="00DA3BE1"/>
    <w:rsid w:val="00DA3BE7"/>
    <w:rsid w:val="00DA3BF3"/>
    <w:rsid w:val="00DA3C4F"/>
    <w:rsid w:val="00DA3D35"/>
    <w:rsid w:val="00DA3D93"/>
    <w:rsid w:val="00DA3DE5"/>
    <w:rsid w:val="00DA3EF0"/>
    <w:rsid w:val="00DA404F"/>
    <w:rsid w:val="00DA4144"/>
    <w:rsid w:val="00DA418A"/>
    <w:rsid w:val="00DA42C1"/>
    <w:rsid w:val="00DA42CD"/>
    <w:rsid w:val="00DA4312"/>
    <w:rsid w:val="00DA44E7"/>
    <w:rsid w:val="00DA4781"/>
    <w:rsid w:val="00DA480D"/>
    <w:rsid w:val="00DA48FC"/>
    <w:rsid w:val="00DA4919"/>
    <w:rsid w:val="00DA49CA"/>
    <w:rsid w:val="00DA4A42"/>
    <w:rsid w:val="00DA4A6F"/>
    <w:rsid w:val="00DA4B13"/>
    <w:rsid w:val="00DA4B73"/>
    <w:rsid w:val="00DA4CC3"/>
    <w:rsid w:val="00DA4E04"/>
    <w:rsid w:val="00DA4E22"/>
    <w:rsid w:val="00DA5020"/>
    <w:rsid w:val="00DA507E"/>
    <w:rsid w:val="00DA514F"/>
    <w:rsid w:val="00DA5182"/>
    <w:rsid w:val="00DA525C"/>
    <w:rsid w:val="00DA53AD"/>
    <w:rsid w:val="00DA55D8"/>
    <w:rsid w:val="00DA59FB"/>
    <w:rsid w:val="00DA59FD"/>
    <w:rsid w:val="00DA5A76"/>
    <w:rsid w:val="00DA5A8C"/>
    <w:rsid w:val="00DA5BA7"/>
    <w:rsid w:val="00DA5BD3"/>
    <w:rsid w:val="00DA5D3F"/>
    <w:rsid w:val="00DA5F03"/>
    <w:rsid w:val="00DA6094"/>
    <w:rsid w:val="00DA61AA"/>
    <w:rsid w:val="00DA6275"/>
    <w:rsid w:val="00DA6293"/>
    <w:rsid w:val="00DA63F0"/>
    <w:rsid w:val="00DA64DB"/>
    <w:rsid w:val="00DA64DE"/>
    <w:rsid w:val="00DA676C"/>
    <w:rsid w:val="00DA676F"/>
    <w:rsid w:val="00DA6918"/>
    <w:rsid w:val="00DA6924"/>
    <w:rsid w:val="00DA6948"/>
    <w:rsid w:val="00DA69D4"/>
    <w:rsid w:val="00DA6A16"/>
    <w:rsid w:val="00DA6A4A"/>
    <w:rsid w:val="00DA6BA2"/>
    <w:rsid w:val="00DA6CA5"/>
    <w:rsid w:val="00DA6DE2"/>
    <w:rsid w:val="00DA6E0C"/>
    <w:rsid w:val="00DA6F38"/>
    <w:rsid w:val="00DA70A2"/>
    <w:rsid w:val="00DA712B"/>
    <w:rsid w:val="00DA74F6"/>
    <w:rsid w:val="00DA7514"/>
    <w:rsid w:val="00DA75B7"/>
    <w:rsid w:val="00DA7641"/>
    <w:rsid w:val="00DA7661"/>
    <w:rsid w:val="00DA766A"/>
    <w:rsid w:val="00DA778C"/>
    <w:rsid w:val="00DA77C5"/>
    <w:rsid w:val="00DA77ED"/>
    <w:rsid w:val="00DA784E"/>
    <w:rsid w:val="00DA78B9"/>
    <w:rsid w:val="00DA78C8"/>
    <w:rsid w:val="00DA78CC"/>
    <w:rsid w:val="00DA79A8"/>
    <w:rsid w:val="00DA7A53"/>
    <w:rsid w:val="00DA7C36"/>
    <w:rsid w:val="00DA7D42"/>
    <w:rsid w:val="00DA7D5F"/>
    <w:rsid w:val="00DA7E31"/>
    <w:rsid w:val="00DA7F8E"/>
    <w:rsid w:val="00DA7FFB"/>
    <w:rsid w:val="00DB0189"/>
    <w:rsid w:val="00DB02DE"/>
    <w:rsid w:val="00DB0461"/>
    <w:rsid w:val="00DB055C"/>
    <w:rsid w:val="00DB0657"/>
    <w:rsid w:val="00DB07D1"/>
    <w:rsid w:val="00DB0A74"/>
    <w:rsid w:val="00DB0ACB"/>
    <w:rsid w:val="00DB0AEF"/>
    <w:rsid w:val="00DB0B03"/>
    <w:rsid w:val="00DB0B31"/>
    <w:rsid w:val="00DB0B8E"/>
    <w:rsid w:val="00DB0F51"/>
    <w:rsid w:val="00DB1101"/>
    <w:rsid w:val="00DB11E9"/>
    <w:rsid w:val="00DB124C"/>
    <w:rsid w:val="00DB1289"/>
    <w:rsid w:val="00DB128C"/>
    <w:rsid w:val="00DB1321"/>
    <w:rsid w:val="00DB14E0"/>
    <w:rsid w:val="00DB156B"/>
    <w:rsid w:val="00DB1903"/>
    <w:rsid w:val="00DB1908"/>
    <w:rsid w:val="00DB198A"/>
    <w:rsid w:val="00DB1A87"/>
    <w:rsid w:val="00DB1B21"/>
    <w:rsid w:val="00DB1BDF"/>
    <w:rsid w:val="00DB1C94"/>
    <w:rsid w:val="00DB1CDB"/>
    <w:rsid w:val="00DB1EBE"/>
    <w:rsid w:val="00DB1F85"/>
    <w:rsid w:val="00DB2153"/>
    <w:rsid w:val="00DB23D9"/>
    <w:rsid w:val="00DB2499"/>
    <w:rsid w:val="00DB24C2"/>
    <w:rsid w:val="00DB2587"/>
    <w:rsid w:val="00DB263D"/>
    <w:rsid w:val="00DB26CA"/>
    <w:rsid w:val="00DB273E"/>
    <w:rsid w:val="00DB27A1"/>
    <w:rsid w:val="00DB2AC8"/>
    <w:rsid w:val="00DB2B9D"/>
    <w:rsid w:val="00DB2D40"/>
    <w:rsid w:val="00DB30F0"/>
    <w:rsid w:val="00DB31FD"/>
    <w:rsid w:val="00DB322A"/>
    <w:rsid w:val="00DB32E5"/>
    <w:rsid w:val="00DB339A"/>
    <w:rsid w:val="00DB37FE"/>
    <w:rsid w:val="00DB391F"/>
    <w:rsid w:val="00DB393F"/>
    <w:rsid w:val="00DB39B9"/>
    <w:rsid w:val="00DB3ADC"/>
    <w:rsid w:val="00DB3AFF"/>
    <w:rsid w:val="00DB3BCC"/>
    <w:rsid w:val="00DB3C36"/>
    <w:rsid w:val="00DB3C49"/>
    <w:rsid w:val="00DB3C4F"/>
    <w:rsid w:val="00DB3C74"/>
    <w:rsid w:val="00DB3CF3"/>
    <w:rsid w:val="00DB4038"/>
    <w:rsid w:val="00DB404C"/>
    <w:rsid w:val="00DB409B"/>
    <w:rsid w:val="00DB40C3"/>
    <w:rsid w:val="00DB417C"/>
    <w:rsid w:val="00DB42C5"/>
    <w:rsid w:val="00DB460A"/>
    <w:rsid w:val="00DB479A"/>
    <w:rsid w:val="00DB480C"/>
    <w:rsid w:val="00DB487D"/>
    <w:rsid w:val="00DB48CE"/>
    <w:rsid w:val="00DB48F2"/>
    <w:rsid w:val="00DB48F5"/>
    <w:rsid w:val="00DB4A03"/>
    <w:rsid w:val="00DB4A5A"/>
    <w:rsid w:val="00DB4A66"/>
    <w:rsid w:val="00DB4AED"/>
    <w:rsid w:val="00DB4B20"/>
    <w:rsid w:val="00DB4B63"/>
    <w:rsid w:val="00DB4EF6"/>
    <w:rsid w:val="00DB4F2F"/>
    <w:rsid w:val="00DB51E6"/>
    <w:rsid w:val="00DB5283"/>
    <w:rsid w:val="00DB52A2"/>
    <w:rsid w:val="00DB5637"/>
    <w:rsid w:val="00DB585E"/>
    <w:rsid w:val="00DB5941"/>
    <w:rsid w:val="00DB5ADE"/>
    <w:rsid w:val="00DB5B6A"/>
    <w:rsid w:val="00DB5C76"/>
    <w:rsid w:val="00DB5D7A"/>
    <w:rsid w:val="00DB5D81"/>
    <w:rsid w:val="00DB5E8F"/>
    <w:rsid w:val="00DB5EDB"/>
    <w:rsid w:val="00DB5F98"/>
    <w:rsid w:val="00DB6056"/>
    <w:rsid w:val="00DB605A"/>
    <w:rsid w:val="00DB60A4"/>
    <w:rsid w:val="00DB6164"/>
    <w:rsid w:val="00DB61B6"/>
    <w:rsid w:val="00DB627B"/>
    <w:rsid w:val="00DB62D8"/>
    <w:rsid w:val="00DB6436"/>
    <w:rsid w:val="00DB6536"/>
    <w:rsid w:val="00DB6595"/>
    <w:rsid w:val="00DB65F9"/>
    <w:rsid w:val="00DB6697"/>
    <w:rsid w:val="00DB6709"/>
    <w:rsid w:val="00DB6980"/>
    <w:rsid w:val="00DB6B93"/>
    <w:rsid w:val="00DB6C84"/>
    <w:rsid w:val="00DB6D86"/>
    <w:rsid w:val="00DB6DB7"/>
    <w:rsid w:val="00DB6E8B"/>
    <w:rsid w:val="00DB6FE1"/>
    <w:rsid w:val="00DB7026"/>
    <w:rsid w:val="00DB711E"/>
    <w:rsid w:val="00DB718A"/>
    <w:rsid w:val="00DB72BC"/>
    <w:rsid w:val="00DB7427"/>
    <w:rsid w:val="00DB7429"/>
    <w:rsid w:val="00DB74EF"/>
    <w:rsid w:val="00DB7547"/>
    <w:rsid w:val="00DB7554"/>
    <w:rsid w:val="00DB76C5"/>
    <w:rsid w:val="00DB78C5"/>
    <w:rsid w:val="00DB7A88"/>
    <w:rsid w:val="00DB7BD0"/>
    <w:rsid w:val="00DB7C8A"/>
    <w:rsid w:val="00DB7CB1"/>
    <w:rsid w:val="00DB7D6E"/>
    <w:rsid w:val="00DB7DEB"/>
    <w:rsid w:val="00DB7EAB"/>
    <w:rsid w:val="00DB7EF4"/>
    <w:rsid w:val="00DB7F2E"/>
    <w:rsid w:val="00DB7F39"/>
    <w:rsid w:val="00DB7F71"/>
    <w:rsid w:val="00DB7FCD"/>
    <w:rsid w:val="00DC0265"/>
    <w:rsid w:val="00DC039D"/>
    <w:rsid w:val="00DC03C8"/>
    <w:rsid w:val="00DC0418"/>
    <w:rsid w:val="00DC0482"/>
    <w:rsid w:val="00DC058E"/>
    <w:rsid w:val="00DC0632"/>
    <w:rsid w:val="00DC06A4"/>
    <w:rsid w:val="00DC0840"/>
    <w:rsid w:val="00DC0A6D"/>
    <w:rsid w:val="00DC0AA5"/>
    <w:rsid w:val="00DC0AFE"/>
    <w:rsid w:val="00DC0B2E"/>
    <w:rsid w:val="00DC0B39"/>
    <w:rsid w:val="00DC0D31"/>
    <w:rsid w:val="00DC0F8F"/>
    <w:rsid w:val="00DC1157"/>
    <w:rsid w:val="00DC154D"/>
    <w:rsid w:val="00DC176D"/>
    <w:rsid w:val="00DC184F"/>
    <w:rsid w:val="00DC18FA"/>
    <w:rsid w:val="00DC193B"/>
    <w:rsid w:val="00DC1C45"/>
    <w:rsid w:val="00DC1DB3"/>
    <w:rsid w:val="00DC1E66"/>
    <w:rsid w:val="00DC1F29"/>
    <w:rsid w:val="00DC2048"/>
    <w:rsid w:val="00DC209B"/>
    <w:rsid w:val="00DC20EA"/>
    <w:rsid w:val="00DC21D3"/>
    <w:rsid w:val="00DC23A7"/>
    <w:rsid w:val="00DC23F7"/>
    <w:rsid w:val="00DC252E"/>
    <w:rsid w:val="00DC2594"/>
    <w:rsid w:val="00DC25CE"/>
    <w:rsid w:val="00DC25CF"/>
    <w:rsid w:val="00DC2661"/>
    <w:rsid w:val="00DC26D7"/>
    <w:rsid w:val="00DC2842"/>
    <w:rsid w:val="00DC292F"/>
    <w:rsid w:val="00DC2CE7"/>
    <w:rsid w:val="00DC2D2A"/>
    <w:rsid w:val="00DC2D3A"/>
    <w:rsid w:val="00DC2F3F"/>
    <w:rsid w:val="00DC2FA5"/>
    <w:rsid w:val="00DC3065"/>
    <w:rsid w:val="00DC3378"/>
    <w:rsid w:val="00DC33F9"/>
    <w:rsid w:val="00DC351F"/>
    <w:rsid w:val="00DC36AD"/>
    <w:rsid w:val="00DC3749"/>
    <w:rsid w:val="00DC3771"/>
    <w:rsid w:val="00DC378C"/>
    <w:rsid w:val="00DC37CE"/>
    <w:rsid w:val="00DC380E"/>
    <w:rsid w:val="00DC3829"/>
    <w:rsid w:val="00DC3831"/>
    <w:rsid w:val="00DC38D1"/>
    <w:rsid w:val="00DC3A02"/>
    <w:rsid w:val="00DC3A66"/>
    <w:rsid w:val="00DC3A8A"/>
    <w:rsid w:val="00DC3B21"/>
    <w:rsid w:val="00DC3BC8"/>
    <w:rsid w:val="00DC40A5"/>
    <w:rsid w:val="00DC411E"/>
    <w:rsid w:val="00DC41B3"/>
    <w:rsid w:val="00DC42DF"/>
    <w:rsid w:val="00DC43EB"/>
    <w:rsid w:val="00DC46E7"/>
    <w:rsid w:val="00DC470F"/>
    <w:rsid w:val="00DC4915"/>
    <w:rsid w:val="00DC49D5"/>
    <w:rsid w:val="00DC49EE"/>
    <w:rsid w:val="00DC4A19"/>
    <w:rsid w:val="00DC4A56"/>
    <w:rsid w:val="00DC4A97"/>
    <w:rsid w:val="00DC4DB9"/>
    <w:rsid w:val="00DC4F7B"/>
    <w:rsid w:val="00DC4FEC"/>
    <w:rsid w:val="00DC500F"/>
    <w:rsid w:val="00DC5029"/>
    <w:rsid w:val="00DC5097"/>
    <w:rsid w:val="00DC5184"/>
    <w:rsid w:val="00DC52BE"/>
    <w:rsid w:val="00DC52BF"/>
    <w:rsid w:val="00DC54AB"/>
    <w:rsid w:val="00DC5563"/>
    <w:rsid w:val="00DC5603"/>
    <w:rsid w:val="00DC5902"/>
    <w:rsid w:val="00DC5B80"/>
    <w:rsid w:val="00DC5B8B"/>
    <w:rsid w:val="00DC5C6B"/>
    <w:rsid w:val="00DC5CFF"/>
    <w:rsid w:val="00DC5D9B"/>
    <w:rsid w:val="00DC5ED4"/>
    <w:rsid w:val="00DC6066"/>
    <w:rsid w:val="00DC6078"/>
    <w:rsid w:val="00DC60CB"/>
    <w:rsid w:val="00DC62AC"/>
    <w:rsid w:val="00DC650E"/>
    <w:rsid w:val="00DC65C6"/>
    <w:rsid w:val="00DC6752"/>
    <w:rsid w:val="00DC67E5"/>
    <w:rsid w:val="00DC6889"/>
    <w:rsid w:val="00DC6923"/>
    <w:rsid w:val="00DC6AB4"/>
    <w:rsid w:val="00DC6C63"/>
    <w:rsid w:val="00DC6CD0"/>
    <w:rsid w:val="00DC6D11"/>
    <w:rsid w:val="00DC6DE6"/>
    <w:rsid w:val="00DC6E88"/>
    <w:rsid w:val="00DC6F06"/>
    <w:rsid w:val="00DC6F8C"/>
    <w:rsid w:val="00DC72F2"/>
    <w:rsid w:val="00DC738F"/>
    <w:rsid w:val="00DC7589"/>
    <w:rsid w:val="00DC75EA"/>
    <w:rsid w:val="00DC76B5"/>
    <w:rsid w:val="00DC7774"/>
    <w:rsid w:val="00DC77A1"/>
    <w:rsid w:val="00DC788B"/>
    <w:rsid w:val="00DC795D"/>
    <w:rsid w:val="00DC7A60"/>
    <w:rsid w:val="00DC7C6B"/>
    <w:rsid w:val="00DC7D37"/>
    <w:rsid w:val="00DC7D74"/>
    <w:rsid w:val="00DC7DB5"/>
    <w:rsid w:val="00DC7E1E"/>
    <w:rsid w:val="00DC7E8E"/>
    <w:rsid w:val="00DC7F17"/>
    <w:rsid w:val="00DC7F1D"/>
    <w:rsid w:val="00DD0100"/>
    <w:rsid w:val="00DD03D9"/>
    <w:rsid w:val="00DD0406"/>
    <w:rsid w:val="00DD046F"/>
    <w:rsid w:val="00DD04B9"/>
    <w:rsid w:val="00DD05B6"/>
    <w:rsid w:val="00DD05E9"/>
    <w:rsid w:val="00DD065F"/>
    <w:rsid w:val="00DD06A9"/>
    <w:rsid w:val="00DD0791"/>
    <w:rsid w:val="00DD07C8"/>
    <w:rsid w:val="00DD08F4"/>
    <w:rsid w:val="00DD0A1D"/>
    <w:rsid w:val="00DD0B16"/>
    <w:rsid w:val="00DD0C89"/>
    <w:rsid w:val="00DD0CE2"/>
    <w:rsid w:val="00DD0D99"/>
    <w:rsid w:val="00DD0D9D"/>
    <w:rsid w:val="00DD0DE5"/>
    <w:rsid w:val="00DD0E11"/>
    <w:rsid w:val="00DD0E64"/>
    <w:rsid w:val="00DD0EDA"/>
    <w:rsid w:val="00DD0FF4"/>
    <w:rsid w:val="00DD1302"/>
    <w:rsid w:val="00DD13F8"/>
    <w:rsid w:val="00DD1464"/>
    <w:rsid w:val="00DD160A"/>
    <w:rsid w:val="00DD1919"/>
    <w:rsid w:val="00DD1C10"/>
    <w:rsid w:val="00DD1C58"/>
    <w:rsid w:val="00DD1C6F"/>
    <w:rsid w:val="00DD1E81"/>
    <w:rsid w:val="00DD1EF4"/>
    <w:rsid w:val="00DD2028"/>
    <w:rsid w:val="00DD21ED"/>
    <w:rsid w:val="00DD21FA"/>
    <w:rsid w:val="00DD2205"/>
    <w:rsid w:val="00DD23A4"/>
    <w:rsid w:val="00DD247B"/>
    <w:rsid w:val="00DD2667"/>
    <w:rsid w:val="00DD26F1"/>
    <w:rsid w:val="00DD270F"/>
    <w:rsid w:val="00DD278E"/>
    <w:rsid w:val="00DD282A"/>
    <w:rsid w:val="00DD2A90"/>
    <w:rsid w:val="00DD2B37"/>
    <w:rsid w:val="00DD2B46"/>
    <w:rsid w:val="00DD2D0D"/>
    <w:rsid w:val="00DD2F8C"/>
    <w:rsid w:val="00DD2FC7"/>
    <w:rsid w:val="00DD3022"/>
    <w:rsid w:val="00DD3076"/>
    <w:rsid w:val="00DD3094"/>
    <w:rsid w:val="00DD320B"/>
    <w:rsid w:val="00DD3280"/>
    <w:rsid w:val="00DD3287"/>
    <w:rsid w:val="00DD3426"/>
    <w:rsid w:val="00DD346F"/>
    <w:rsid w:val="00DD364F"/>
    <w:rsid w:val="00DD3837"/>
    <w:rsid w:val="00DD3920"/>
    <w:rsid w:val="00DD399D"/>
    <w:rsid w:val="00DD3A5D"/>
    <w:rsid w:val="00DD3AC0"/>
    <w:rsid w:val="00DD3B66"/>
    <w:rsid w:val="00DD3EAC"/>
    <w:rsid w:val="00DD3F57"/>
    <w:rsid w:val="00DD40AF"/>
    <w:rsid w:val="00DD41B6"/>
    <w:rsid w:val="00DD4243"/>
    <w:rsid w:val="00DD424D"/>
    <w:rsid w:val="00DD4544"/>
    <w:rsid w:val="00DD4560"/>
    <w:rsid w:val="00DD4640"/>
    <w:rsid w:val="00DD472B"/>
    <w:rsid w:val="00DD4822"/>
    <w:rsid w:val="00DD4829"/>
    <w:rsid w:val="00DD4A96"/>
    <w:rsid w:val="00DD4B39"/>
    <w:rsid w:val="00DD4C1E"/>
    <w:rsid w:val="00DD4C53"/>
    <w:rsid w:val="00DD4C92"/>
    <w:rsid w:val="00DD4CC2"/>
    <w:rsid w:val="00DD5025"/>
    <w:rsid w:val="00DD51B0"/>
    <w:rsid w:val="00DD5238"/>
    <w:rsid w:val="00DD5262"/>
    <w:rsid w:val="00DD5343"/>
    <w:rsid w:val="00DD547B"/>
    <w:rsid w:val="00DD5490"/>
    <w:rsid w:val="00DD54D6"/>
    <w:rsid w:val="00DD5596"/>
    <w:rsid w:val="00DD55DD"/>
    <w:rsid w:val="00DD570F"/>
    <w:rsid w:val="00DD5844"/>
    <w:rsid w:val="00DD5973"/>
    <w:rsid w:val="00DD59A4"/>
    <w:rsid w:val="00DD5B63"/>
    <w:rsid w:val="00DD5BD3"/>
    <w:rsid w:val="00DD5BE1"/>
    <w:rsid w:val="00DD5D6D"/>
    <w:rsid w:val="00DD5F5A"/>
    <w:rsid w:val="00DD619B"/>
    <w:rsid w:val="00DD6232"/>
    <w:rsid w:val="00DD62C0"/>
    <w:rsid w:val="00DD6340"/>
    <w:rsid w:val="00DD636C"/>
    <w:rsid w:val="00DD6397"/>
    <w:rsid w:val="00DD63A5"/>
    <w:rsid w:val="00DD6637"/>
    <w:rsid w:val="00DD668E"/>
    <w:rsid w:val="00DD6759"/>
    <w:rsid w:val="00DD67EE"/>
    <w:rsid w:val="00DD6964"/>
    <w:rsid w:val="00DD696A"/>
    <w:rsid w:val="00DD6A76"/>
    <w:rsid w:val="00DD6C04"/>
    <w:rsid w:val="00DD6D76"/>
    <w:rsid w:val="00DD6FBF"/>
    <w:rsid w:val="00DD713E"/>
    <w:rsid w:val="00DD7235"/>
    <w:rsid w:val="00DD72AD"/>
    <w:rsid w:val="00DD738C"/>
    <w:rsid w:val="00DD7544"/>
    <w:rsid w:val="00DD7656"/>
    <w:rsid w:val="00DD7816"/>
    <w:rsid w:val="00DD7848"/>
    <w:rsid w:val="00DD791F"/>
    <w:rsid w:val="00DD7923"/>
    <w:rsid w:val="00DD7A16"/>
    <w:rsid w:val="00DD7AF9"/>
    <w:rsid w:val="00DD7E27"/>
    <w:rsid w:val="00DE006A"/>
    <w:rsid w:val="00DE00DD"/>
    <w:rsid w:val="00DE0121"/>
    <w:rsid w:val="00DE041B"/>
    <w:rsid w:val="00DE04D1"/>
    <w:rsid w:val="00DE04F4"/>
    <w:rsid w:val="00DE095C"/>
    <w:rsid w:val="00DE09E8"/>
    <w:rsid w:val="00DE0A43"/>
    <w:rsid w:val="00DE0A57"/>
    <w:rsid w:val="00DE0ABA"/>
    <w:rsid w:val="00DE0B19"/>
    <w:rsid w:val="00DE0B48"/>
    <w:rsid w:val="00DE0B70"/>
    <w:rsid w:val="00DE0BD6"/>
    <w:rsid w:val="00DE0C1C"/>
    <w:rsid w:val="00DE0CD2"/>
    <w:rsid w:val="00DE0DCC"/>
    <w:rsid w:val="00DE0F12"/>
    <w:rsid w:val="00DE11F7"/>
    <w:rsid w:val="00DE12B0"/>
    <w:rsid w:val="00DE1346"/>
    <w:rsid w:val="00DE1507"/>
    <w:rsid w:val="00DE1659"/>
    <w:rsid w:val="00DE174B"/>
    <w:rsid w:val="00DE1ABC"/>
    <w:rsid w:val="00DE1AC9"/>
    <w:rsid w:val="00DE1BA4"/>
    <w:rsid w:val="00DE1C44"/>
    <w:rsid w:val="00DE1F2A"/>
    <w:rsid w:val="00DE1F4D"/>
    <w:rsid w:val="00DE1FC7"/>
    <w:rsid w:val="00DE1FC8"/>
    <w:rsid w:val="00DE20CB"/>
    <w:rsid w:val="00DE213F"/>
    <w:rsid w:val="00DE21C1"/>
    <w:rsid w:val="00DE220A"/>
    <w:rsid w:val="00DE22A7"/>
    <w:rsid w:val="00DE2417"/>
    <w:rsid w:val="00DE24F6"/>
    <w:rsid w:val="00DE260A"/>
    <w:rsid w:val="00DE266B"/>
    <w:rsid w:val="00DE2695"/>
    <w:rsid w:val="00DE2785"/>
    <w:rsid w:val="00DE290F"/>
    <w:rsid w:val="00DE29AE"/>
    <w:rsid w:val="00DE2A57"/>
    <w:rsid w:val="00DE2AE4"/>
    <w:rsid w:val="00DE2BE2"/>
    <w:rsid w:val="00DE2CA9"/>
    <w:rsid w:val="00DE2CCB"/>
    <w:rsid w:val="00DE2DDF"/>
    <w:rsid w:val="00DE3285"/>
    <w:rsid w:val="00DE3375"/>
    <w:rsid w:val="00DE33EF"/>
    <w:rsid w:val="00DE341C"/>
    <w:rsid w:val="00DE3441"/>
    <w:rsid w:val="00DE34BE"/>
    <w:rsid w:val="00DE3514"/>
    <w:rsid w:val="00DE3518"/>
    <w:rsid w:val="00DE3559"/>
    <w:rsid w:val="00DE379D"/>
    <w:rsid w:val="00DE3B13"/>
    <w:rsid w:val="00DE3B17"/>
    <w:rsid w:val="00DE3B22"/>
    <w:rsid w:val="00DE3BC7"/>
    <w:rsid w:val="00DE3D25"/>
    <w:rsid w:val="00DE3DF1"/>
    <w:rsid w:val="00DE3EBA"/>
    <w:rsid w:val="00DE3FED"/>
    <w:rsid w:val="00DE402F"/>
    <w:rsid w:val="00DE40B7"/>
    <w:rsid w:val="00DE40C3"/>
    <w:rsid w:val="00DE4284"/>
    <w:rsid w:val="00DE42DC"/>
    <w:rsid w:val="00DE43BD"/>
    <w:rsid w:val="00DE4907"/>
    <w:rsid w:val="00DE4D46"/>
    <w:rsid w:val="00DE4ECB"/>
    <w:rsid w:val="00DE52C9"/>
    <w:rsid w:val="00DE52FD"/>
    <w:rsid w:val="00DE5326"/>
    <w:rsid w:val="00DE5331"/>
    <w:rsid w:val="00DE53B1"/>
    <w:rsid w:val="00DE54EC"/>
    <w:rsid w:val="00DE55D0"/>
    <w:rsid w:val="00DE5651"/>
    <w:rsid w:val="00DE572D"/>
    <w:rsid w:val="00DE5802"/>
    <w:rsid w:val="00DE5831"/>
    <w:rsid w:val="00DE5945"/>
    <w:rsid w:val="00DE5997"/>
    <w:rsid w:val="00DE59B9"/>
    <w:rsid w:val="00DE5D77"/>
    <w:rsid w:val="00DE5D8A"/>
    <w:rsid w:val="00DE5E8C"/>
    <w:rsid w:val="00DE6047"/>
    <w:rsid w:val="00DE60E7"/>
    <w:rsid w:val="00DE6102"/>
    <w:rsid w:val="00DE6252"/>
    <w:rsid w:val="00DE63B9"/>
    <w:rsid w:val="00DE63E8"/>
    <w:rsid w:val="00DE6492"/>
    <w:rsid w:val="00DE65AD"/>
    <w:rsid w:val="00DE67D4"/>
    <w:rsid w:val="00DE69FD"/>
    <w:rsid w:val="00DE6A36"/>
    <w:rsid w:val="00DE6AB1"/>
    <w:rsid w:val="00DE6C03"/>
    <w:rsid w:val="00DE6D55"/>
    <w:rsid w:val="00DE6E66"/>
    <w:rsid w:val="00DE709D"/>
    <w:rsid w:val="00DE7154"/>
    <w:rsid w:val="00DE731E"/>
    <w:rsid w:val="00DE734F"/>
    <w:rsid w:val="00DE743B"/>
    <w:rsid w:val="00DE74AC"/>
    <w:rsid w:val="00DE75EF"/>
    <w:rsid w:val="00DE760D"/>
    <w:rsid w:val="00DE771A"/>
    <w:rsid w:val="00DE78DB"/>
    <w:rsid w:val="00DE78F2"/>
    <w:rsid w:val="00DE7919"/>
    <w:rsid w:val="00DE7A88"/>
    <w:rsid w:val="00DE7B4C"/>
    <w:rsid w:val="00DE7B5E"/>
    <w:rsid w:val="00DE7BE3"/>
    <w:rsid w:val="00DE7D79"/>
    <w:rsid w:val="00DE7E31"/>
    <w:rsid w:val="00DE7E87"/>
    <w:rsid w:val="00DE7E8E"/>
    <w:rsid w:val="00DF00B6"/>
    <w:rsid w:val="00DF00E7"/>
    <w:rsid w:val="00DF020E"/>
    <w:rsid w:val="00DF0271"/>
    <w:rsid w:val="00DF0340"/>
    <w:rsid w:val="00DF0382"/>
    <w:rsid w:val="00DF042A"/>
    <w:rsid w:val="00DF050E"/>
    <w:rsid w:val="00DF05BB"/>
    <w:rsid w:val="00DF0617"/>
    <w:rsid w:val="00DF067E"/>
    <w:rsid w:val="00DF070D"/>
    <w:rsid w:val="00DF0928"/>
    <w:rsid w:val="00DF0941"/>
    <w:rsid w:val="00DF09CF"/>
    <w:rsid w:val="00DF0A20"/>
    <w:rsid w:val="00DF0C24"/>
    <w:rsid w:val="00DF0C58"/>
    <w:rsid w:val="00DF0EA9"/>
    <w:rsid w:val="00DF0F03"/>
    <w:rsid w:val="00DF0F17"/>
    <w:rsid w:val="00DF0F31"/>
    <w:rsid w:val="00DF0FAD"/>
    <w:rsid w:val="00DF1316"/>
    <w:rsid w:val="00DF1327"/>
    <w:rsid w:val="00DF134B"/>
    <w:rsid w:val="00DF137B"/>
    <w:rsid w:val="00DF152E"/>
    <w:rsid w:val="00DF1919"/>
    <w:rsid w:val="00DF1A6C"/>
    <w:rsid w:val="00DF1ADB"/>
    <w:rsid w:val="00DF1B15"/>
    <w:rsid w:val="00DF1C49"/>
    <w:rsid w:val="00DF1CEF"/>
    <w:rsid w:val="00DF1D35"/>
    <w:rsid w:val="00DF1EB8"/>
    <w:rsid w:val="00DF217D"/>
    <w:rsid w:val="00DF220E"/>
    <w:rsid w:val="00DF22A5"/>
    <w:rsid w:val="00DF22C8"/>
    <w:rsid w:val="00DF22E4"/>
    <w:rsid w:val="00DF23ED"/>
    <w:rsid w:val="00DF24E0"/>
    <w:rsid w:val="00DF24E4"/>
    <w:rsid w:val="00DF2543"/>
    <w:rsid w:val="00DF268D"/>
    <w:rsid w:val="00DF27D1"/>
    <w:rsid w:val="00DF280F"/>
    <w:rsid w:val="00DF288A"/>
    <w:rsid w:val="00DF2A02"/>
    <w:rsid w:val="00DF2AF3"/>
    <w:rsid w:val="00DF2B7C"/>
    <w:rsid w:val="00DF2BA0"/>
    <w:rsid w:val="00DF2BC7"/>
    <w:rsid w:val="00DF2D0B"/>
    <w:rsid w:val="00DF2D5C"/>
    <w:rsid w:val="00DF2F60"/>
    <w:rsid w:val="00DF30B4"/>
    <w:rsid w:val="00DF3255"/>
    <w:rsid w:val="00DF33DB"/>
    <w:rsid w:val="00DF33FA"/>
    <w:rsid w:val="00DF34CD"/>
    <w:rsid w:val="00DF36F6"/>
    <w:rsid w:val="00DF376C"/>
    <w:rsid w:val="00DF37EA"/>
    <w:rsid w:val="00DF3887"/>
    <w:rsid w:val="00DF38CA"/>
    <w:rsid w:val="00DF3954"/>
    <w:rsid w:val="00DF3A63"/>
    <w:rsid w:val="00DF3A76"/>
    <w:rsid w:val="00DF3AE8"/>
    <w:rsid w:val="00DF3B07"/>
    <w:rsid w:val="00DF3B20"/>
    <w:rsid w:val="00DF3CFE"/>
    <w:rsid w:val="00DF3D15"/>
    <w:rsid w:val="00DF3D38"/>
    <w:rsid w:val="00DF3E01"/>
    <w:rsid w:val="00DF4055"/>
    <w:rsid w:val="00DF41DA"/>
    <w:rsid w:val="00DF42A4"/>
    <w:rsid w:val="00DF42B2"/>
    <w:rsid w:val="00DF4498"/>
    <w:rsid w:val="00DF4600"/>
    <w:rsid w:val="00DF467E"/>
    <w:rsid w:val="00DF47C9"/>
    <w:rsid w:val="00DF4864"/>
    <w:rsid w:val="00DF4888"/>
    <w:rsid w:val="00DF4920"/>
    <w:rsid w:val="00DF4971"/>
    <w:rsid w:val="00DF4998"/>
    <w:rsid w:val="00DF4A4F"/>
    <w:rsid w:val="00DF4AC0"/>
    <w:rsid w:val="00DF4CCA"/>
    <w:rsid w:val="00DF4E7C"/>
    <w:rsid w:val="00DF507F"/>
    <w:rsid w:val="00DF5436"/>
    <w:rsid w:val="00DF54FE"/>
    <w:rsid w:val="00DF55E5"/>
    <w:rsid w:val="00DF5768"/>
    <w:rsid w:val="00DF580A"/>
    <w:rsid w:val="00DF583B"/>
    <w:rsid w:val="00DF58A6"/>
    <w:rsid w:val="00DF58EA"/>
    <w:rsid w:val="00DF5910"/>
    <w:rsid w:val="00DF5997"/>
    <w:rsid w:val="00DF599E"/>
    <w:rsid w:val="00DF5A2A"/>
    <w:rsid w:val="00DF5ADF"/>
    <w:rsid w:val="00DF5BC6"/>
    <w:rsid w:val="00DF5C02"/>
    <w:rsid w:val="00DF5C73"/>
    <w:rsid w:val="00DF5D04"/>
    <w:rsid w:val="00DF60E1"/>
    <w:rsid w:val="00DF6191"/>
    <w:rsid w:val="00DF64CB"/>
    <w:rsid w:val="00DF6562"/>
    <w:rsid w:val="00DF6590"/>
    <w:rsid w:val="00DF666E"/>
    <w:rsid w:val="00DF676D"/>
    <w:rsid w:val="00DF680B"/>
    <w:rsid w:val="00DF6834"/>
    <w:rsid w:val="00DF6838"/>
    <w:rsid w:val="00DF68D9"/>
    <w:rsid w:val="00DF6A08"/>
    <w:rsid w:val="00DF6D1A"/>
    <w:rsid w:val="00DF6DCE"/>
    <w:rsid w:val="00DF6DF0"/>
    <w:rsid w:val="00DF6E04"/>
    <w:rsid w:val="00DF6EA3"/>
    <w:rsid w:val="00DF70B8"/>
    <w:rsid w:val="00DF72B3"/>
    <w:rsid w:val="00DF7349"/>
    <w:rsid w:val="00DF7395"/>
    <w:rsid w:val="00DF73C2"/>
    <w:rsid w:val="00DF7466"/>
    <w:rsid w:val="00DF755B"/>
    <w:rsid w:val="00DF777A"/>
    <w:rsid w:val="00DF781D"/>
    <w:rsid w:val="00DF7852"/>
    <w:rsid w:val="00DF78A5"/>
    <w:rsid w:val="00DF79E9"/>
    <w:rsid w:val="00DF79F6"/>
    <w:rsid w:val="00DF7A02"/>
    <w:rsid w:val="00DF7A7C"/>
    <w:rsid w:val="00DF7B95"/>
    <w:rsid w:val="00DF7BD2"/>
    <w:rsid w:val="00DF7D03"/>
    <w:rsid w:val="00DF7DA4"/>
    <w:rsid w:val="00DF7E10"/>
    <w:rsid w:val="00DF7E2E"/>
    <w:rsid w:val="00E0023B"/>
    <w:rsid w:val="00E002B4"/>
    <w:rsid w:val="00E002BF"/>
    <w:rsid w:val="00E00390"/>
    <w:rsid w:val="00E00666"/>
    <w:rsid w:val="00E00681"/>
    <w:rsid w:val="00E006A9"/>
    <w:rsid w:val="00E00710"/>
    <w:rsid w:val="00E00759"/>
    <w:rsid w:val="00E00779"/>
    <w:rsid w:val="00E008F1"/>
    <w:rsid w:val="00E00991"/>
    <w:rsid w:val="00E0099E"/>
    <w:rsid w:val="00E009CD"/>
    <w:rsid w:val="00E00A29"/>
    <w:rsid w:val="00E00BFB"/>
    <w:rsid w:val="00E00C75"/>
    <w:rsid w:val="00E00FCC"/>
    <w:rsid w:val="00E01098"/>
    <w:rsid w:val="00E0109E"/>
    <w:rsid w:val="00E011B8"/>
    <w:rsid w:val="00E01282"/>
    <w:rsid w:val="00E012B4"/>
    <w:rsid w:val="00E013B9"/>
    <w:rsid w:val="00E013D5"/>
    <w:rsid w:val="00E0144A"/>
    <w:rsid w:val="00E014A6"/>
    <w:rsid w:val="00E01508"/>
    <w:rsid w:val="00E0150A"/>
    <w:rsid w:val="00E01625"/>
    <w:rsid w:val="00E01668"/>
    <w:rsid w:val="00E018A7"/>
    <w:rsid w:val="00E01ACF"/>
    <w:rsid w:val="00E01C4E"/>
    <w:rsid w:val="00E01F3F"/>
    <w:rsid w:val="00E01FDF"/>
    <w:rsid w:val="00E0212C"/>
    <w:rsid w:val="00E021DF"/>
    <w:rsid w:val="00E022ED"/>
    <w:rsid w:val="00E023B4"/>
    <w:rsid w:val="00E02481"/>
    <w:rsid w:val="00E0250B"/>
    <w:rsid w:val="00E0255F"/>
    <w:rsid w:val="00E02596"/>
    <w:rsid w:val="00E025D0"/>
    <w:rsid w:val="00E0268C"/>
    <w:rsid w:val="00E026D4"/>
    <w:rsid w:val="00E026E5"/>
    <w:rsid w:val="00E026F7"/>
    <w:rsid w:val="00E02740"/>
    <w:rsid w:val="00E02747"/>
    <w:rsid w:val="00E027BD"/>
    <w:rsid w:val="00E02886"/>
    <w:rsid w:val="00E029EE"/>
    <w:rsid w:val="00E02AC6"/>
    <w:rsid w:val="00E02BFD"/>
    <w:rsid w:val="00E02E53"/>
    <w:rsid w:val="00E0315C"/>
    <w:rsid w:val="00E031A5"/>
    <w:rsid w:val="00E031FC"/>
    <w:rsid w:val="00E03215"/>
    <w:rsid w:val="00E032FC"/>
    <w:rsid w:val="00E03478"/>
    <w:rsid w:val="00E03504"/>
    <w:rsid w:val="00E03656"/>
    <w:rsid w:val="00E0374E"/>
    <w:rsid w:val="00E038CD"/>
    <w:rsid w:val="00E03AA7"/>
    <w:rsid w:val="00E03AE2"/>
    <w:rsid w:val="00E03B74"/>
    <w:rsid w:val="00E03CE2"/>
    <w:rsid w:val="00E03F66"/>
    <w:rsid w:val="00E03FD9"/>
    <w:rsid w:val="00E04005"/>
    <w:rsid w:val="00E040A8"/>
    <w:rsid w:val="00E04200"/>
    <w:rsid w:val="00E04357"/>
    <w:rsid w:val="00E04460"/>
    <w:rsid w:val="00E044AC"/>
    <w:rsid w:val="00E044DE"/>
    <w:rsid w:val="00E047B9"/>
    <w:rsid w:val="00E04B7E"/>
    <w:rsid w:val="00E04B92"/>
    <w:rsid w:val="00E04B94"/>
    <w:rsid w:val="00E04C10"/>
    <w:rsid w:val="00E04C82"/>
    <w:rsid w:val="00E05057"/>
    <w:rsid w:val="00E05108"/>
    <w:rsid w:val="00E0510D"/>
    <w:rsid w:val="00E0520A"/>
    <w:rsid w:val="00E052A2"/>
    <w:rsid w:val="00E052C9"/>
    <w:rsid w:val="00E053B4"/>
    <w:rsid w:val="00E0540C"/>
    <w:rsid w:val="00E05412"/>
    <w:rsid w:val="00E055BE"/>
    <w:rsid w:val="00E05704"/>
    <w:rsid w:val="00E05789"/>
    <w:rsid w:val="00E057D5"/>
    <w:rsid w:val="00E05866"/>
    <w:rsid w:val="00E059D2"/>
    <w:rsid w:val="00E059FB"/>
    <w:rsid w:val="00E05A94"/>
    <w:rsid w:val="00E05C6E"/>
    <w:rsid w:val="00E05E56"/>
    <w:rsid w:val="00E05ECB"/>
    <w:rsid w:val="00E061E6"/>
    <w:rsid w:val="00E06221"/>
    <w:rsid w:val="00E06273"/>
    <w:rsid w:val="00E0628D"/>
    <w:rsid w:val="00E0630D"/>
    <w:rsid w:val="00E06422"/>
    <w:rsid w:val="00E0649F"/>
    <w:rsid w:val="00E0657B"/>
    <w:rsid w:val="00E065B8"/>
    <w:rsid w:val="00E06747"/>
    <w:rsid w:val="00E0681A"/>
    <w:rsid w:val="00E068B1"/>
    <w:rsid w:val="00E068D6"/>
    <w:rsid w:val="00E068E4"/>
    <w:rsid w:val="00E06962"/>
    <w:rsid w:val="00E0697A"/>
    <w:rsid w:val="00E06D8D"/>
    <w:rsid w:val="00E06DC4"/>
    <w:rsid w:val="00E06EBA"/>
    <w:rsid w:val="00E06F6E"/>
    <w:rsid w:val="00E07235"/>
    <w:rsid w:val="00E0723D"/>
    <w:rsid w:val="00E07300"/>
    <w:rsid w:val="00E07670"/>
    <w:rsid w:val="00E07729"/>
    <w:rsid w:val="00E077B7"/>
    <w:rsid w:val="00E0780C"/>
    <w:rsid w:val="00E078A9"/>
    <w:rsid w:val="00E078C4"/>
    <w:rsid w:val="00E078F2"/>
    <w:rsid w:val="00E07944"/>
    <w:rsid w:val="00E07B3F"/>
    <w:rsid w:val="00E07B42"/>
    <w:rsid w:val="00E07B56"/>
    <w:rsid w:val="00E07C5F"/>
    <w:rsid w:val="00E07DEA"/>
    <w:rsid w:val="00E07E79"/>
    <w:rsid w:val="00E07FC3"/>
    <w:rsid w:val="00E100AE"/>
    <w:rsid w:val="00E10308"/>
    <w:rsid w:val="00E104DE"/>
    <w:rsid w:val="00E10622"/>
    <w:rsid w:val="00E1077C"/>
    <w:rsid w:val="00E10901"/>
    <w:rsid w:val="00E10BA9"/>
    <w:rsid w:val="00E10CBE"/>
    <w:rsid w:val="00E10CD7"/>
    <w:rsid w:val="00E10D47"/>
    <w:rsid w:val="00E10D99"/>
    <w:rsid w:val="00E10DEF"/>
    <w:rsid w:val="00E10F19"/>
    <w:rsid w:val="00E10F81"/>
    <w:rsid w:val="00E110B0"/>
    <w:rsid w:val="00E11156"/>
    <w:rsid w:val="00E112D9"/>
    <w:rsid w:val="00E11316"/>
    <w:rsid w:val="00E113B3"/>
    <w:rsid w:val="00E113D4"/>
    <w:rsid w:val="00E11576"/>
    <w:rsid w:val="00E11876"/>
    <w:rsid w:val="00E1199A"/>
    <w:rsid w:val="00E11C72"/>
    <w:rsid w:val="00E12198"/>
    <w:rsid w:val="00E121DC"/>
    <w:rsid w:val="00E121FB"/>
    <w:rsid w:val="00E124ED"/>
    <w:rsid w:val="00E124FA"/>
    <w:rsid w:val="00E1260A"/>
    <w:rsid w:val="00E1264D"/>
    <w:rsid w:val="00E1271D"/>
    <w:rsid w:val="00E12987"/>
    <w:rsid w:val="00E1299D"/>
    <w:rsid w:val="00E12B97"/>
    <w:rsid w:val="00E12C36"/>
    <w:rsid w:val="00E12C38"/>
    <w:rsid w:val="00E12E3A"/>
    <w:rsid w:val="00E12FEE"/>
    <w:rsid w:val="00E130DE"/>
    <w:rsid w:val="00E13178"/>
    <w:rsid w:val="00E133AE"/>
    <w:rsid w:val="00E134B3"/>
    <w:rsid w:val="00E134BE"/>
    <w:rsid w:val="00E13508"/>
    <w:rsid w:val="00E13581"/>
    <w:rsid w:val="00E1358A"/>
    <w:rsid w:val="00E136B6"/>
    <w:rsid w:val="00E1392B"/>
    <w:rsid w:val="00E13947"/>
    <w:rsid w:val="00E13AD9"/>
    <w:rsid w:val="00E13D30"/>
    <w:rsid w:val="00E13E14"/>
    <w:rsid w:val="00E13F49"/>
    <w:rsid w:val="00E13FC7"/>
    <w:rsid w:val="00E1403E"/>
    <w:rsid w:val="00E1410B"/>
    <w:rsid w:val="00E1411A"/>
    <w:rsid w:val="00E14309"/>
    <w:rsid w:val="00E143FC"/>
    <w:rsid w:val="00E14538"/>
    <w:rsid w:val="00E14556"/>
    <w:rsid w:val="00E147F1"/>
    <w:rsid w:val="00E148DC"/>
    <w:rsid w:val="00E14951"/>
    <w:rsid w:val="00E14977"/>
    <w:rsid w:val="00E1497A"/>
    <w:rsid w:val="00E14A3B"/>
    <w:rsid w:val="00E14B94"/>
    <w:rsid w:val="00E14BAD"/>
    <w:rsid w:val="00E14E94"/>
    <w:rsid w:val="00E14FF7"/>
    <w:rsid w:val="00E150A0"/>
    <w:rsid w:val="00E150C4"/>
    <w:rsid w:val="00E15187"/>
    <w:rsid w:val="00E154F4"/>
    <w:rsid w:val="00E154F8"/>
    <w:rsid w:val="00E15504"/>
    <w:rsid w:val="00E15634"/>
    <w:rsid w:val="00E156E7"/>
    <w:rsid w:val="00E15899"/>
    <w:rsid w:val="00E1594B"/>
    <w:rsid w:val="00E159DA"/>
    <w:rsid w:val="00E15CD7"/>
    <w:rsid w:val="00E15D8C"/>
    <w:rsid w:val="00E15D8D"/>
    <w:rsid w:val="00E15DB5"/>
    <w:rsid w:val="00E15DEB"/>
    <w:rsid w:val="00E15E2C"/>
    <w:rsid w:val="00E15EAE"/>
    <w:rsid w:val="00E15F3F"/>
    <w:rsid w:val="00E15FF3"/>
    <w:rsid w:val="00E15FF5"/>
    <w:rsid w:val="00E16046"/>
    <w:rsid w:val="00E16093"/>
    <w:rsid w:val="00E160BA"/>
    <w:rsid w:val="00E1611B"/>
    <w:rsid w:val="00E162C4"/>
    <w:rsid w:val="00E1640A"/>
    <w:rsid w:val="00E16640"/>
    <w:rsid w:val="00E16669"/>
    <w:rsid w:val="00E167DB"/>
    <w:rsid w:val="00E16912"/>
    <w:rsid w:val="00E16948"/>
    <w:rsid w:val="00E16C75"/>
    <w:rsid w:val="00E16C8F"/>
    <w:rsid w:val="00E16CD4"/>
    <w:rsid w:val="00E16CF5"/>
    <w:rsid w:val="00E16F17"/>
    <w:rsid w:val="00E16FAF"/>
    <w:rsid w:val="00E17034"/>
    <w:rsid w:val="00E170C7"/>
    <w:rsid w:val="00E170DF"/>
    <w:rsid w:val="00E171E9"/>
    <w:rsid w:val="00E172A5"/>
    <w:rsid w:val="00E172DE"/>
    <w:rsid w:val="00E17429"/>
    <w:rsid w:val="00E17432"/>
    <w:rsid w:val="00E1758E"/>
    <w:rsid w:val="00E17724"/>
    <w:rsid w:val="00E178C6"/>
    <w:rsid w:val="00E1792E"/>
    <w:rsid w:val="00E17939"/>
    <w:rsid w:val="00E179F9"/>
    <w:rsid w:val="00E17A43"/>
    <w:rsid w:val="00E17B8D"/>
    <w:rsid w:val="00E17B98"/>
    <w:rsid w:val="00E17CCB"/>
    <w:rsid w:val="00E17CCC"/>
    <w:rsid w:val="00E17D17"/>
    <w:rsid w:val="00E17D2A"/>
    <w:rsid w:val="00E17D3D"/>
    <w:rsid w:val="00E17EC6"/>
    <w:rsid w:val="00E20297"/>
    <w:rsid w:val="00E2031C"/>
    <w:rsid w:val="00E205F8"/>
    <w:rsid w:val="00E20A08"/>
    <w:rsid w:val="00E20B12"/>
    <w:rsid w:val="00E20CAD"/>
    <w:rsid w:val="00E20CFE"/>
    <w:rsid w:val="00E20F7F"/>
    <w:rsid w:val="00E210D3"/>
    <w:rsid w:val="00E21254"/>
    <w:rsid w:val="00E213D2"/>
    <w:rsid w:val="00E2141C"/>
    <w:rsid w:val="00E21479"/>
    <w:rsid w:val="00E2151E"/>
    <w:rsid w:val="00E2160A"/>
    <w:rsid w:val="00E21623"/>
    <w:rsid w:val="00E216C3"/>
    <w:rsid w:val="00E21717"/>
    <w:rsid w:val="00E21726"/>
    <w:rsid w:val="00E21797"/>
    <w:rsid w:val="00E218C2"/>
    <w:rsid w:val="00E21912"/>
    <w:rsid w:val="00E21B20"/>
    <w:rsid w:val="00E21BB1"/>
    <w:rsid w:val="00E21CA9"/>
    <w:rsid w:val="00E21F7B"/>
    <w:rsid w:val="00E2219C"/>
    <w:rsid w:val="00E22331"/>
    <w:rsid w:val="00E2248D"/>
    <w:rsid w:val="00E22495"/>
    <w:rsid w:val="00E22527"/>
    <w:rsid w:val="00E22572"/>
    <w:rsid w:val="00E22758"/>
    <w:rsid w:val="00E22768"/>
    <w:rsid w:val="00E2276E"/>
    <w:rsid w:val="00E228AA"/>
    <w:rsid w:val="00E228D5"/>
    <w:rsid w:val="00E229C1"/>
    <w:rsid w:val="00E229C7"/>
    <w:rsid w:val="00E22A1B"/>
    <w:rsid w:val="00E22D47"/>
    <w:rsid w:val="00E22DAD"/>
    <w:rsid w:val="00E22DFC"/>
    <w:rsid w:val="00E22EEA"/>
    <w:rsid w:val="00E22F0D"/>
    <w:rsid w:val="00E22F50"/>
    <w:rsid w:val="00E22F66"/>
    <w:rsid w:val="00E23087"/>
    <w:rsid w:val="00E23122"/>
    <w:rsid w:val="00E23127"/>
    <w:rsid w:val="00E23172"/>
    <w:rsid w:val="00E2317A"/>
    <w:rsid w:val="00E2322B"/>
    <w:rsid w:val="00E2332F"/>
    <w:rsid w:val="00E23347"/>
    <w:rsid w:val="00E23427"/>
    <w:rsid w:val="00E23439"/>
    <w:rsid w:val="00E2349C"/>
    <w:rsid w:val="00E236B9"/>
    <w:rsid w:val="00E2375D"/>
    <w:rsid w:val="00E237B5"/>
    <w:rsid w:val="00E23896"/>
    <w:rsid w:val="00E238D2"/>
    <w:rsid w:val="00E23A2E"/>
    <w:rsid w:val="00E23B2A"/>
    <w:rsid w:val="00E23B47"/>
    <w:rsid w:val="00E23E09"/>
    <w:rsid w:val="00E23E16"/>
    <w:rsid w:val="00E24087"/>
    <w:rsid w:val="00E24178"/>
    <w:rsid w:val="00E241AC"/>
    <w:rsid w:val="00E24333"/>
    <w:rsid w:val="00E243B2"/>
    <w:rsid w:val="00E243BC"/>
    <w:rsid w:val="00E2440B"/>
    <w:rsid w:val="00E2441A"/>
    <w:rsid w:val="00E2461B"/>
    <w:rsid w:val="00E246F1"/>
    <w:rsid w:val="00E24721"/>
    <w:rsid w:val="00E24844"/>
    <w:rsid w:val="00E2491C"/>
    <w:rsid w:val="00E24AAF"/>
    <w:rsid w:val="00E24B92"/>
    <w:rsid w:val="00E24B97"/>
    <w:rsid w:val="00E24CC5"/>
    <w:rsid w:val="00E24CFE"/>
    <w:rsid w:val="00E24D03"/>
    <w:rsid w:val="00E24D3B"/>
    <w:rsid w:val="00E24DCE"/>
    <w:rsid w:val="00E24ECB"/>
    <w:rsid w:val="00E24FDE"/>
    <w:rsid w:val="00E250F6"/>
    <w:rsid w:val="00E25121"/>
    <w:rsid w:val="00E25444"/>
    <w:rsid w:val="00E25548"/>
    <w:rsid w:val="00E255E1"/>
    <w:rsid w:val="00E2562E"/>
    <w:rsid w:val="00E25650"/>
    <w:rsid w:val="00E256BF"/>
    <w:rsid w:val="00E25703"/>
    <w:rsid w:val="00E2574F"/>
    <w:rsid w:val="00E2587C"/>
    <w:rsid w:val="00E258BC"/>
    <w:rsid w:val="00E258CA"/>
    <w:rsid w:val="00E258D0"/>
    <w:rsid w:val="00E25A04"/>
    <w:rsid w:val="00E25A77"/>
    <w:rsid w:val="00E25E8A"/>
    <w:rsid w:val="00E25F81"/>
    <w:rsid w:val="00E26067"/>
    <w:rsid w:val="00E26170"/>
    <w:rsid w:val="00E26271"/>
    <w:rsid w:val="00E262ED"/>
    <w:rsid w:val="00E263D8"/>
    <w:rsid w:val="00E264B2"/>
    <w:rsid w:val="00E26545"/>
    <w:rsid w:val="00E265D1"/>
    <w:rsid w:val="00E26773"/>
    <w:rsid w:val="00E26A30"/>
    <w:rsid w:val="00E26AA2"/>
    <w:rsid w:val="00E26CBC"/>
    <w:rsid w:val="00E26E25"/>
    <w:rsid w:val="00E26E67"/>
    <w:rsid w:val="00E26F48"/>
    <w:rsid w:val="00E27054"/>
    <w:rsid w:val="00E27101"/>
    <w:rsid w:val="00E273FE"/>
    <w:rsid w:val="00E27402"/>
    <w:rsid w:val="00E274A1"/>
    <w:rsid w:val="00E27530"/>
    <w:rsid w:val="00E275CB"/>
    <w:rsid w:val="00E275D2"/>
    <w:rsid w:val="00E27645"/>
    <w:rsid w:val="00E276D2"/>
    <w:rsid w:val="00E27805"/>
    <w:rsid w:val="00E2785E"/>
    <w:rsid w:val="00E27A30"/>
    <w:rsid w:val="00E27ABD"/>
    <w:rsid w:val="00E27C77"/>
    <w:rsid w:val="00E27DD0"/>
    <w:rsid w:val="00E27EBB"/>
    <w:rsid w:val="00E3012C"/>
    <w:rsid w:val="00E30181"/>
    <w:rsid w:val="00E301DD"/>
    <w:rsid w:val="00E30219"/>
    <w:rsid w:val="00E3025E"/>
    <w:rsid w:val="00E302BB"/>
    <w:rsid w:val="00E3046E"/>
    <w:rsid w:val="00E30563"/>
    <w:rsid w:val="00E305AA"/>
    <w:rsid w:val="00E305F8"/>
    <w:rsid w:val="00E30677"/>
    <w:rsid w:val="00E306E3"/>
    <w:rsid w:val="00E307CB"/>
    <w:rsid w:val="00E30862"/>
    <w:rsid w:val="00E30AD2"/>
    <w:rsid w:val="00E30B6B"/>
    <w:rsid w:val="00E30B9A"/>
    <w:rsid w:val="00E30BAD"/>
    <w:rsid w:val="00E30C71"/>
    <w:rsid w:val="00E30DCF"/>
    <w:rsid w:val="00E30E2D"/>
    <w:rsid w:val="00E30F0B"/>
    <w:rsid w:val="00E30F80"/>
    <w:rsid w:val="00E3110F"/>
    <w:rsid w:val="00E31161"/>
    <w:rsid w:val="00E3117E"/>
    <w:rsid w:val="00E31238"/>
    <w:rsid w:val="00E31250"/>
    <w:rsid w:val="00E31385"/>
    <w:rsid w:val="00E31398"/>
    <w:rsid w:val="00E3154A"/>
    <w:rsid w:val="00E317DB"/>
    <w:rsid w:val="00E31934"/>
    <w:rsid w:val="00E31B29"/>
    <w:rsid w:val="00E31B5D"/>
    <w:rsid w:val="00E31B9F"/>
    <w:rsid w:val="00E31BDD"/>
    <w:rsid w:val="00E31C8D"/>
    <w:rsid w:val="00E31C8E"/>
    <w:rsid w:val="00E31CBF"/>
    <w:rsid w:val="00E31CDD"/>
    <w:rsid w:val="00E31F42"/>
    <w:rsid w:val="00E31F86"/>
    <w:rsid w:val="00E32087"/>
    <w:rsid w:val="00E32170"/>
    <w:rsid w:val="00E32292"/>
    <w:rsid w:val="00E324E4"/>
    <w:rsid w:val="00E32572"/>
    <w:rsid w:val="00E32622"/>
    <w:rsid w:val="00E32735"/>
    <w:rsid w:val="00E3288A"/>
    <w:rsid w:val="00E3299A"/>
    <w:rsid w:val="00E32BE2"/>
    <w:rsid w:val="00E32C0D"/>
    <w:rsid w:val="00E32C34"/>
    <w:rsid w:val="00E32C83"/>
    <w:rsid w:val="00E32E29"/>
    <w:rsid w:val="00E32E3A"/>
    <w:rsid w:val="00E32E90"/>
    <w:rsid w:val="00E32FAE"/>
    <w:rsid w:val="00E330AF"/>
    <w:rsid w:val="00E3310A"/>
    <w:rsid w:val="00E33153"/>
    <w:rsid w:val="00E331C1"/>
    <w:rsid w:val="00E33575"/>
    <w:rsid w:val="00E3370C"/>
    <w:rsid w:val="00E33815"/>
    <w:rsid w:val="00E338BB"/>
    <w:rsid w:val="00E33930"/>
    <w:rsid w:val="00E33A4E"/>
    <w:rsid w:val="00E33AD0"/>
    <w:rsid w:val="00E33AFB"/>
    <w:rsid w:val="00E33B3C"/>
    <w:rsid w:val="00E33BEB"/>
    <w:rsid w:val="00E33C9F"/>
    <w:rsid w:val="00E33F64"/>
    <w:rsid w:val="00E34097"/>
    <w:rsid w:val="00E340A9"/>
    <w:rsid w:val="00E341BE"/>
    <w:rsid w:val="00E3424C"/>
    <w:rsid w:val="00E34276"/>
    <w:rsid w:val="00E3427D"/>
    <w:rsid w:val="00E3448E"/>
    <w:rsid w:val="00E344D5"/>
    <w:rsid w:val="00E34530"/>
    <w:rsid w:val="00E34534"/>
    <w:rsid w:val="00E345B9"/>
    <w:rsid w:val="00E34746"/>
    <w:rsid w:val="00E34958"/>
    <w:rsid w:val="00E34A4F"/>
    <w:rsid w:val="00E34A99"/>
    <w:rsid w:val="00E34AA7"/>
    <w:rsid w:val="00E34AA8"/>
    <w:rsid w:val="00E34B5B"/>
    <w:rsid w:val="00E34C4B"/>
    <w:rsid w:val="00E34CD3"/>
    <w:rsid w:val="00E34CFB"/>
    <w:rsid w:val="00E34EC6"/>
    <w:rsid w:val="00E34FB5"/>
    <w:rsid w:val="00E3515D"/>
    <w:rsid w:val="00E35278"/>
    <w:rsid w:val="00E352DB"/>
    <w:rsid w:val="00E3543C"/>
    <w:rsid w:val="00E3558D"/>
    <w:rsid w:val="00E35827"/>
    <w:rsid w:val="00E35884"/>
    <w:rsid w:val="00E35A1F"/>
    <w:rsid w:val="00E35CBF"/>
    <w:rsid w:val="00E35D89"/>
    <w:rsid w:val="00E35E40"/>
    <w:rsid w:val="00E35E42"/>
    <w:rsid w:val="00E35E5B"/>
    <w:rsid w:val="00E360AE"/>
    <w:rsid w:val="00E36154"/>
    <w:rsid w:val="00E361FE"/>
    <w:rsid w:val="00E36218"/>
    <w:rsid w:val="00E3622F"/>
    <w:rsid w:val="00E3630E"/>
    <w:rsid w:val="00E36380"/>
    <w:rsid w:val="00E363C6"/>
    <w:rsid w:val="00E36794"/>
    <w:rsid w:val="00E3685D"/>
    <w:rsid w:val="00E36898"/>
    <w:rsid w:val="00E36A02"/>
    <w:rsid w:val="00E36BB1"/>
    <w:rsid w:val="00E36CD4"/>
    <w:rsid w:val="00E36D06"/>
    <w:rsid w:val="00E36EA5"/>
    <w:rsid w:val="00E36F5B"/>
    <w:rsid w:val="00E36FA2"/>
    <w:rsid w:val="00E3704F"/>
    <w:rsid w:val="00E37076"/>
    <w:rsid w:val="00E37238"/>
    <w:rsid w:val="00E3732F"/>
    <w:rsid w:val="00E3755D"/>
    <w:rsid w:val="00E375FF"/>
    <w:rsid w:val="00E37997"/>
    <w:rsid w:val="00E37B15"/>
    <w:rsid w:val="00E37BD4"/>
    <w:rsid w:val="00E37DD9"/>
    <w:rsid w:val="00E37E5C"/>
    <w:rsid w:val="00E37E7B"/>
    <w:rsid w:val="00E4007C"/>
    <w:rsid w:val="00E40113"/>
    <w:rsid w:val="00E40154"/>
    <w:rsid w:val="00E4042A"/>
    <w:rsid w:val="00E404CC"/>
    <w:rsid w:val="00E404EF"/>
    <w:rsid w:val="00E4050A"/>
    <w:rsid w:val="00E4051B"/>
    <w:rsid w:val="00E4052C"/>
    <w:rsid w:val="00E40546"/>
    <w:rsid w:val="00E405EB"/>
    <w:rsid w:val="00E4067F"/>
    <w:rsid w:val="00E406C9"/>
    <w:rsid w:val="00E4097E"/>
    <w:rsid w:val="00E40A36"/>
    <w:rsid w:val="00E40D0A"/>
    <w:rsid w:val="00E40E37"/>
    <w:rsid w:val="00E40FF0"/>
    <w:rsid w:val="00E4106D"/>
    <w:rsid w:val="00E41138"/>
    <w:rsid w:val="00E4130D"/>
    <w:rsid w:val="00E4146F"/>
    <w:rsid w:val="00E414AE"/>
    <w:rsid w:val="00E4151C"/>
    <w:rsid w:val="00E41554"/>
    <w:rsid w:val="00E41603"/>
    <w:rsid w:val="00E4162F"/>
    <w:rsid w:val="00E41649"/>
    <w:rsid w:val="00E41738"/>
    <w:rsid w:val="00E41775"/>
    <w:rsid w:val="00E418FA"/>
    <w:rsid w:val="00E41B25"/>
    <w:rsid w:val="00E41B71"/>
    <w:rsid w:val="00E41FB9"/>
    <w:rsid w:val="00E42318"/>
    <w:rsid w:val="00E4234F"/>
    <w:rsid w:val="00E42353"/>
    <w:rsid w:val="00E4246D"/>
    <w:rsid w:val="00E424B1"/>
    <w:rsid w:val="00E424D8"/>
    <w:rsid w:val="00E425EF"/>
    <w:rsid w:val="00E425F5"/>
    <w:rsid w:val="00E42861"/>
    <w:rsid w:val="00E429E4"/>
    <w:rsid w:val="00E42AED"/>
    <w:rsid w:val="00E42E9A"/>
    <w:rsid w:val="00E42F24"/>
    <w:rsid w:val="00E43065"/>
    <w:rsid w:val="00E4313A"/>
    <w:rsid w:val="00E43183"/>
    <w:rsid w:val="00E431B2"/>
    <w:rsid w:val="00E43208"/>
    <w:rsid w:val="00E43339"/>
    <w:rsid w:val="00E4335E"/>
    <w:rsid w:val="00E43543"/>
    <w:rsid w:val="00E43682"/>
    <w:rsid w:val="00E43824"/>
    <w:rsid w:val="00E4389C"/>
    <w:rsid w:val="00E43924"/>
    <w:rsid w:val="00E43934"/>
    <w:rsid w:val="00E4399D"/>
    <w:rsid w:val="00E43ABA"/>
    <w:rsid w:val="00E43AEC"/>
    <w:rsid w:val="00E43B2F"/>
    <w:rsid w:val="00E43B69"/>
    <w:rsid w:val="00E43C72"/>
    <w:rsid w:val="00E43D83"/>
    <w:rsid w:val="00E43DDF"/>
    <w:rsid w:val="00E43E16"/>
    <w:rsid w:val="00E43E25"/>
    <w:rsid w:val="00E43E88"/>
    <w:rsid w:val="00E43F58"/>
    <w:rsid w:val="00E43FE1"/>
    <w:rsid w:val="00E44129"/>
    <w:rsid w:val="00E4416A"/>
    <w:rsid w:val="00E44194"/>
    <w:rsid w:val="00E44255"/>
    <w:rsid w:val="00E44258"/>
    <w:rsid w:val="00E44277"/>
    <w:rsid w:val="00E443E5"/>
    <w:rsid w:val="00E4443A"/>
    <w:rsid w:val="00E44689"/>
    <w:rsid w:val="00E446E9"/>
    <w:rsid w:val="00E4474C"/>
    <w:rsid w:val="00E4474E"/>
    <w:rsid w:val="00E44970"/>
    <w:rsid w:val="00E4498D"/>
    <w:rsid w:val="00E44ACC"/>
    <w:rsid w:val="00E44ACD"/>
    <w:rsid w:val="00E44B03"/>
    <w:rsid w:val="00E44B2C"/>
    <w:rsid w:val="00E44B41"/>
    <w:rsid w:val="00E44C27"/>
    <w:rsid w:val="00E44C6F"/>
    <w:rsid w:val="00E44C8A"/>
    <w:rsid w:val="00E44CAE"/>
    <w:rsid w:val="00E44E42"/>
    <w:rsid w:val="00E44E6A"/>
    <w:rsid w:val="00E44EBE"/>
    <w:rsid w:val="00E44F75"/>
    <w:rsid w:val="00E44FC1"/>
    <w:rsid w:val="00E45030"/>
    <w:rsid w:val="00E45139"/>
    <w:rsid w:val="00E4513D"/>
    <w:rsid w:val="00E452DB"/>
    <w:rsid w:val="00E45302"/>
    <w:rsid w:val="00E453BF"/>
    <w:rsid w:val="00E453D1"/>
    <w:rsid w:val="00E45528"/>
    <w:rsid w:val="00E45576"/>
    <w:rsid w:val="00E45611"/>
    <w:rsid w:val="00E45685"/>
    <w:rsid w:val="00E45B68"/>
    <w:rsid w:val="00E45C0F"/>
    <w:rsid w:val="00E45DB3"/>
    <w:rsid w:val="00E45ED3"/>
    <w:rsid w:val="00E45F45"/>
    <w:rsid w:val="00E45FC9"/>
    <w:rsid w:val="00E460BA"/>
    <w:rsid w:val="00E46281"/>
    <w:rsid w:val="00E46296"/>
    <w:rsid w:val="00E4634D"/>
    <w:rsid w:val="00E463D6"/>
    <w:rsid w:val="00E46417"/>
    <w:rsid w:val="00E46516"/>
    <w:rsid w:val="00E465FA"/>
    <w:rsid w:val="00E466F6"/>
    <w:rsid w:val="00E4687C"/>
    <w:rsid w:val="00E468F4"/>
    <w:rsid w:val="00E46940"/>
    <w:rsid w:val="00E46A77"/>
    <w:rsid w:val="00E46B1F"/>
    <w:rsid w:val="00E46B98"/>
    <w:rsid w:val="00E46E08"/>
    <w:rsid w:val="00E46E70"/>
    <w:rsid w:val="00E46E90"/>
    <w:rsid w:val="00E472A0"/>
    <w:rsid w:val="00E47410"/>
    <w:rsid w:val="00E474B7"/>
    <w:rsid w:val="00E475A4"/>
    <w:rsid w:val="00E475A5"/>
    <w:rsid w:val="00E476A5"/>
    <w:rsid w:val="00E4772C"/>
    <w:rsid w:val="00E477CD"/>
    <w:rsid w:val="00E47926"/>
    <w:rsid w:val="00E47A74"/>
    <w:rsid w:val="00E47B4E"/>
    <w:rsid w:val="00E47CF4"/>
    <w:rsid w:val="00E47CF5"/>
    <w:rsid w:val="00E47D5D"/>
    <w:rsid w:val="00E47E48"/>
    <w:rsid w:val="00E50012"/>
    <w:rsid w:val="00E50015"/>
    <w:rsid w:val="00E5013D"/>
    <w:rsid w:val="00E5016E"/>
    <w:rsid w:val="00E5054D"/>
    <w:rsid w:val="00E505B7"/>
    <w:rsid w:val="00E505F6"/>
    <w:rsid w:val="00E50815"/>
    <w:rsid w:val="00E50949"/>
    <w:rsid w:val="00E50983"/>
    <w:rsid w:val="00E50A4E"/>
    <w:rsid w:val="00E50C03"/>
    <w:rsid w:val="00E50D6C"/>
    <w:rsid w:val="00E50DC7"/>
    <w:rsid w:val="00E50E03"/>
    <w:rsid w:val="00E50F06"/>
    <w:rsid w:val="00E50FD1"/>
    <w:rsid w:val="00E5100B"/>
    <w:rsid w:val="00E51048"/>
    <w:rsid w:val="00E5118E"/>
    <w:rsid w:val="00E5147A"/>
    <w:rsid w:val="00E51564"/>
    <w:rsid w:val="00E51622"/>
    <w:rsid w:val="00E51656"/>
    <w:rsid w:val="00E51759"/>
    <w:rsid w:val="00E517E5"/>
    <w:rsid w:val="00E518DE"/>
    <w:rsid w:val="00E51AA9"/>
    <w:rsid w:val="00E51AE3"/>
    <w:rsid w:val="00E51C1A"/>
    <w:rsid w:val="00E51C7F"/>
    <w:rsid w:val="00E51D99"/>
    <w:rsid w:val="00E51EE3"/>
    <w:rsid w:val="00E522C8"/>
    <w:rsid w:val="00E52432"/>
    <w:rsid w:val="00E524B2"/>
    <w:rsid w:val="00E5259F"/>
    <w:rsid w:val="00E52811"/>
    <w:rsid w:val="00E52821"/>
    <w:rsid w:val="00E52AB9"/>
    <w:rsid w:val="00E52B29"/>
    <w:rsid w:val="00E52B5C"/>
    <w:rsid w:val="00E52C6F"/>
    <w:rsid w:val="00E52D86"/>
    <w:rsid w:val="00E52DB3"/>
    <w:rsid w:val="00E52E9D"/>
    <w:rsid w:val="00E52EA4"/>
    <w:rsid w:val="00E52F15"/>
    <w:rsid w:val="00E5302E"/>
    <w:rsid w:val="00E53039"/>
    <w:rsid w:val="00E5305F"/>
    <w:rsid w:val="00E5319F"/>
    <w:rsid w:val="00E53257"/>
    <w:rsid w:val="00E5335D"/>
    <w:rsid w:val="00E53374"/>
    <w:rsid w:val="00E535DB"/>
    <w:rsid w:val="00E53754"/>
    <w:rsid w:val="00E5381B"/>
    <w:rsid w:val="00E538A2"/>
    <w:rsid w:val="00E5394B"/>
    <w:rsid w:val="00E5397B"/>
    <w:rsid w:val="00E5399A"/>
    <w:rsid w:val="00E53A2A"/>
    <w:rsid w:val="00E53A4D"/>
    <w:rsid w:val="00E53B65"/>
    <w:rsid w:val="00E53CCB"/>
    <w:rsid w:val="00E540A0"/>
    <w:rsid w:val="00E5417D"/>
    <w:rsid w:val="00E54264"/>
    <w:rsid w:val="00E542D3"/>
    <w:rsid w:val="00E54329"/>
    <w:rsid w:val="00E5432F"/>
    <w:rsid w:val="00E54399"/>
    <w:rsid w:val="00E543AE"/>
    <w:rsid w:val="00E5440A"/>
    <w:rsid w:val="00E544D7"/>
    <w:rsid w:val="00E5455D"/>
    <w:rsid w:val="00E54638"/>
    <w:rsid w:val="00E54751"/>
    <w:rsid w:val="00E54835"/>
    <w:rsid w:val="00E54A76"/>
    <w:rsid w:val="00E54AA3"/>
    <w:rsid w:val="00E54B4C"/>
    <w:rsid w:val="00E54C37"/>
    <w:rsid w:val="00E54D85"/>
    <w:rsid w:val="00E54DD8"/>
    <w:rsid w:val="00E54EB8"/>
    <w:rsid w:val="00E54F1D"/>
    <w:rsid w:val="00E55168"/>
    <w:rsid w:val="00E5536C"/>
    <w:rsid w:val="00E55813"/>
    <w:rsid w:val="00E55864"/>
    <w:rsid w:val="00E55885"/>
    <w:rsid w:val="00E558E8"/>
    <w:rsid w:val="00E5593F"/>
    <w:rsid w:val="00E55A6B"/>
    <w:rsid w:val="00E55BAF"/>
    <w:rsid w:val="00E55C6C"/>
    <w:rsid w:val="00E55C9B"/>
    <w:rsid w:val="00E55DB3"/>
    <w:rsid w:val="00E55E65"/>
    <w:rsid w:val="00E55F51"/>
    <w:rsid w:val="00E56023"/>
    <w:rsid w:val="00E5602B"/>
    <w:rsid w:val="00E5610D"/>
    <w:rsid w:val="00E561D3"/>
    <w:rsid w:val="00E5626C"/>
    <w:rsid w:val="00E562C6"/>
    <w:rsid w:val="00E56347"/>
    <w:rsid w:val="00E56439"/>
    <w:rsid w:val="00E565BD"/>
    <w:rsid w:val="00E565C9"/>
    <w:rsid w:val="00E5661A"/>
    <w:rsid w:val="00E56665"/>
    <w:rsid w:val="00E56697"/>
    <w:rsid w:val="00E566E4"/>
    <w:rsid w:val="00E568DA"/>
    <w:rsid w:val="00E5694D"/>
    <w:rsid w:val="00E56A4E"/>
    <w:rsid w:val="00E56B56"/>
    <w:rsid w:val="00E56B81"/>
    <w:rsid w:val="00E56D98"/>
    <w:rsid w:val="00E56DCF"/>
    <w:rsid w:val="00E56DEE"/>
    <w:rsid w:val="00E56F1E"/>
    <w:rsid w:val="00E56F61"/>
    <w:rsid w:val="00E56F9D"/>
    <w:rsid w:val="00E5731B"/>
    <w:rsid w:val="00E57392"/>
    <w:rsid w:val="00E573AB"/>
    <w:rsid w:val="00E57464"/>
    <w:rsid w:val="00E57593"/>
    <w:rsid w:val="00E575C6"/>
    <w:rsid w:val="00E57696"/>
    <w:rsid w:val="00E57829"/>
    <w:rsid w:val="00E57857"/>
    <w:rsid w:val="00E57A22"/>
    <w:rsid w:val="00E57D1E"/>
    <w:rsid w:val="00E57D68"/>
    <w:rsid w:val="00E57EAC"/>
    <w:rsid w:val="00E57FC5"/>
    <w:rsid w:val="00E60116"/>
    <w:rsid w:val="00E6015A"/>
    <w:rsid w:val="00E601B5"/>
    <w:rsid w:val="00E602E5"/>
    <w:rsid w:val="00E60311"/>
    <w:rsid w:val="00E60339"/>
    <w:rsid w:val="00E605E7"/>
    <w:rsid w:val="00E605F2"/>
    <w:rsid w:val="00E60678"/>
    <w:rsid w:val="00E60696"/>
    <w:rsid w:val="00E60829"/>
    <w:rsid w:val="00E60907"/>
    <w:rsid w:val="00E609C9"/>
    <w:rsid w:val="00E60AD4"/>
    <w:rsid w:val="00E60B97"/>
    <w:rsid w:val="00E60C6F"/>
    <w:rsid w:val="00E60DE6"/>
    <w:rsid w:val="00E60E52"/>
    <w:rsid w:val="00E60E62"/>
    <w:rsid w:val="00E60E63"/>
    <w:rsid w:val="00E60E72"/>
    <w:rsid w:val="00E60EE9"/>
    <w:rsid w:val="00E60EF0"/>
    <w:rsid w:val="00E60EFE"/>
    <w:rsid w:val="00E60F32"/>
    <w:rsid w:val="00E60FA9"/>
    <w:rsid w:val="00E60FB3"/>
    <w:rsid w:val="00E610AC"/>
    <w:rsid w:val="00E612BB"/>
    <w:rsid w:val="00E6133B"/>
    <w:rsid w:val="00E6137B"/>
    <w:rsid w:val="00E614DE"/>
    <w:rsid w:val="00E615B5"/>
    <w:rsid w:val="00E615DA"/>
    <w:rsid w:val="00E615DF"/>
    <w:rsid w:val="00E615F5"/>
    <w:rsid w:val="00E6168E"/>
    <w:rsid w:val="00E61969"/>
    <w:rsid w:val="00E61A27"/>
    <w:rsid w:val="00E61B2C"/>
    <w:rsid w:val="00E61DA6"/>
    <w:rsid w:val="00E61DB3"/>
    <w:rsid w:val="00E61DD3"/>
    <w:rsid w:val="00E61EAA"/>
    <w:rsid w:val="00E61EC3"/>
    <w:rsid w:val="00E62239"/>
    <w:rsid w:val="00E6230C"/>
    <w:rsid w:val="00E6231C"/>
    <w:rsid w:val="00E6236C"/>
    <w:rsid w:val="00E624CD"/>
    <w:rsid w:val="00E625B6"/>
    <w:rsid w:val="00E62637"/>
    <w:rsid w:val="00E627F7"/>
    <w:rsid w:val="00E62993"/>
    <w:rsid w:val="00E629E8"/>
    <w:rsid w:val="00E62A0A"/>
    <w:rsid w:val="00E62A19"/>
    <w:rsid w:val="00E62A7E"/>
    <w:rsid w:val="00E62AF1"/>
    <w:rsid w:val="00E62B95"/>
    <w:rsid w:val="00E62C7E"/>
    <w:rsid w:val="00E62CE6"/>
    <w:rsid w:val="00E62CE7"/>
    <w:rsid w:val="00E62DC5"/>
    <w:rsid w:val="00E62DDE"/>
    <w:rsid w:val="00E62F01"/>
    <w:rsid w:val="00E62F55"/>
    <w:rsid w:val="00E6319E"/>
    <w:rsid w:val="00E632CD"/>
    <w:rsid w:val="00E6334D"/>
    <w:rsid w:val="00E63422"/>
    <w:rsid w:val="00E6347C"/>
    <w:rsid w:val="00E634B4"/>
    <w:rsid w:val="00E63586"/>
    <w:rsid w:val="00E6373E"/>
    <w:rsid w:val="00E63951"/>
    <w:rsid w:val="00E639BF"/>
    <w:rsid w:val="00E63CCE"/>
    <w:rsid w:val="00E63D8E"/>
    <w:rsid w:val="00E63E97"/>
    <w:rsid w:val="00E64060"/>
    <w:rsid w:val="00E64137"/>
    <w:rsid w:val="00E6437E"/>
    <w:rsid w:val="00E64465"/>
    <w:rsid w:val="00E644A4"/>
    <w:rsid w:val="00E645EB"/>
    <w:rsid w:val="00E647DB"/>
    <w:rsid w:val="00E648D7"/>
    <w:rsid w:val="00E648FE"/>
    <w:rsid w:val="00E64A0D"/>
    <w:rsid w:val="00E64B1E"/>
    <w:rsid w:val="00E64DAA"/>
    <w:rsid w:val="00E64E56"/>
    <w:rsid w:val="00E64EEA"/>
    <w:rsid w:val="00E65016"/>
    <w:rsid w:val="00E65049"/>
    <w:rsid w:val="00E65129"/>
    <w:rsid w:val="00E651F4"/>
    <w:rsid w:val="00E653F7"/>
    <w:rsid w:val="00E65418"/>
    <w:rsid w:val="00E65446"/>
    <w:rsid w:val="00E65613"/>
    <w:rsid w:val="00E6577B"/>
    <w:rsid w:val="00E657CC"/>
    <w:rsid w:val="00E65A39"/>
    <w:rsid w:val="00E65A6A"/>
    <w:rsid w:val="00E65B5C"/>
    <w:rsid w:val="00E65B7E"/>
    <w:rsid w:val="00E65BD6"/>
    <w:rsid w:val="00E65C05"/>
    <w:rsid w:val="00E65E6E"/>
    <w:rsid w:val="00E65F44"/>
    <w:rsid w:val="00E6600B"/>
    <w:rsid w:val="00E66091"/>
    <w:rsid w:val="00E66113"/>
    <w:rsid w:val="00E66181"/>
    <w:rsid w:val="00E662CE"/>
    <w:rsid w:val="00E66369"/>
    <w:rsid w:val="00E663CF"/>
    <w:rsid w:val="00E6662B"/>
    <w:rsid w:val="00E668C7"/>
    <w:rsid w:val="00E668E5"/>
    <w:rsid w:val="00E66924"/>
    <w:rsid w:val="00E66A52"/>
    <w:rsid w:val="00E66A86"/>
    <w:rsid w:val="00E66B83"/>
    <w:rsid w:val="00E66C2D"/>
    <w:rsid w:val="00E66CE9"/>
    <w:rsid w:val="00E66DA2"/>
    <w:rsid w:val="00E66F81"/>
    <w:rsid w:val="00E66FB6"/>
    <w:rsid w:val="00E670D9"/>
    <w:rsid w:val="00E67205"/>
    <w:rsid w:val="00E67337"/>
    <w:rsid w:val="00E6734D"/>
    <w:rsid w:val="00E6769A"/>
    <w:rsid w:val="00E67701"/>
    <w:rsid w:val="00E677BF"/>
    <w:rsid w:val="00E67847"/>
    <w:rsid w:val="00E67CCB"/>
    <w:rsid w:val="00E70267"/>
    <w:rsid w:val="00E70348"/>
    <w:rsid w:val="00E7037D"/>
    <w:rsid w:val="00E703B7"/>
    <w:rsid w:val="00E704E1"/>
    <w:rsid w:val="00E7050F"/>
    <w:rsid w:val="00E7062C"/>
    <w:rsid w:val="00E708C3"/>
    <w:rsid w:val="00E7092F"/>
    <w:rsid w:val="00E70ABE"/>
    <w:rsid w:val="00E70B59"/>
    <w:rsid w:val="00E70BCB"/>
    <w:rsid w:val="00E70CCB"/>
    <w:rsid w:val="00E70E15"/>
    <w:rsid w:val="00E70F55"/>
    <w:rsid w:val="00E70FDF"/>
    <w:rsid w:val="00E71085"/>
    <w:rsid w:val="00E7133A"/>
    <w:rsid w:val="00E713CB"/>
    <w:rsid w:val="00E71592"/>
    <w:rsid w:val="00E715FC"/>
    <w:rsid w:val="00E71915"/>
    <w:rsid w:val="00E71960"/>
    <w:rsid w:val="00E719E1"/>
    <w:rsid w:val="00E71A4D"/>
    <w:rsid w:val="00E71A62"/>
    <w:rsid w:val="00E71AAC"/>
    <w:rsid w:val="00E71DC4"/>
    <w:rsid w:val="00E71DF0"/>
    <w:rsid w:val="00E72098"/>
    <w:rsid w:val="00E720B8"/>
    <w:rsid w:val="00E72133"/>
    <w:rsid w:val="00E721CC"/>
    <w:rsid w:val="00E724F3"/>
    <w:rsid w:val="00E72558"/>
    <w:rsid w:val="00E726C0"/>
    <w:rsid w:val="00E72743"/>
    <w:rsid w:val="00E7276B"/>
    <w:rsid w:val="00E727DF"/>
    <w:rsid w:val="00E728B3"/>
    <w:rsid w:val="00E728FF"/>
    <w:rsid w:val="00E72DB9"/>
    <w:rsid w:val="00E72E6F"/>
    <w:rsid w:val="00E72EA3"/>
    <w:rsid w:val="00E72F2E"/>
    <w:rsid w:val="00E730D7"/>
    <w:rsid w:val="00E7319E"/>
    <w:rsid w:val="00E731B3"/>
    <w:rsid w:val="00E7322D"/>
    <w:rsid w:val="00E732F0"/>
    <w:rsid w:val="00E7346F"/>
    <w:rsid w:val="00E73724"/>
    <w:rsid w:val="00E73729"/>
    <w:rsid w:val="00E7387A"/>
    <w:rsid w:val="00E738B8"/>
    <w:rsid w:val="00E73A59"/>
    <w:rsid w:val="00E73A7E"/>
    <w:rsid w:val="00E73A8C"/>
    <w:rsid w:val="00E73BC0"/>
    <w:rsid w:val="00E73BF2"/>
    <w:rsid w:val="00E73CE9"/>
    <w:rsid w:val="00E741CD"/>
    <w:rsid w:val="00E7436A"/>
    <w:rsid w:val="00E7440C"/>
    <w:rsid w:val="00E7447A"/>
    <w:rsid w:val="00E745DE"/>
    <w:rsid w:val="00E7469A"/>
    <w:rsid w:val="00E74749"/>
    <w:rsid w:val="00E748E4"/>
    <w:rsid w:val="00E74CC5"/>
    <w:rsid w:val="00E74D04"/>
    <w:rsid w:val="00E74EA0"/>
    <w:rsid w:val="00E74EA6"/>
    <w:rsid w:val="00E7501E"/>
    <w:rsid w:val="00E750F0"/>
    <w:rsid w:val="00E75186"/>
    <w:rsid w:val="00E755D2"/>
    <w:rsid w:val="00E756C1"/>
    <w:rsid w:val="00E756E1"/>
    <w:rsid w:val="00E75744"/>
    <w:rsid w:val="00E75877"/>
    <w:rsid w:val="00E758AD"/>
    <w:rsid w:val="00E75A69"/>
    <w:rsid w:val="00E75AF7"/>
    <w:rsid w:val="00E75BD2"/>
    <w:rsid w:val="00E75BF1"/>
    <w:rsid w:val="00E75D78"/>
    <w:rsid w:val="00E75DAC"/>
    <w:rsid w:val="00E75F20"/>
    <w:rsid w:val="00E75F32"/>
    <w:rsid w:val="00E75F42"/>
    <w:rsid w:val="00E75F91"/>
    <w:rsid w:val="00E75FE8"/>
    <w:rsid w:val="00E762E8"/>
    <w:rsid w:val="00E76428"/>
    <w:rsid w:val="00E76446"/>
    <w:rsid w:val="00E76492"/>
    <w:rsid w:val="00E764C5"/>
    <w:rsid w:val="00E76687"/>
    <w:rsid w:val="00E7678B"/>
    <w:rsid w:val="00E767C5"/>
    <w:rsid w:val="00E768EE"/>
    <w:rsid w:val="00E769FF"/>
    <w:rsid w:val="00E76B22"/>
    <w:rsid w:val="00E76C54"/>
    <w:rsid w:val="00E76CD7"/>
    <w:rsid w:val="00E76D2C"/>
    <w:rsid w:val="00E76D52"/>
    <w:rsid w:val="00E76EE8"/>
    <w:rsid w:val="00E76F16"/>
    <w:rsid w:val="00E770FC"/>
    <w:rsid w:val="00E771BD"/>
    <w:rsid w:val="00E772A1"/>
    <w:rsid w:val="00E772FF"/>
    <w:rsid w:val="00E77378"/>
    <w:rsid w:val="00E773FB"/>
    <w:rsid w:val="00E77C9C"/>
    <w:rsid w:val="00E77D63"/>
    <w:rsid w:val="00E77D64"/>
    <w:rsid w:val="00E77E99"/>
    <w:rsid w:val="00E8018E"/>
    <w:rsid w:val="00E801F1"/>
    <w:rsid w:val="00E8032B"/>
    <w:rsid w:val="00E80440"/>
    <w:rsid w:val="00E806A4"/>
    <w:rsid w:val="00E806DC"/>
    <w:rsid w:val="00E807C2"/>
    <w:rsid w:val="00E8087B"/>
    <w:rsid w:val="00E808A4"/>
    <w:rsid w:val="00E80924"/>
    <w:rsid w:val="00E80A27"/>
    <w:rsid w:val="00E80BF8"/>
    <w:rsid w:val="00E80C68"/>
    <w:rsid w:val="00E80CC6"/>
    <w:rsid w:val="00E80D3F"/>
    <w:rsid w:val="00E80DFE"/>
    <w:rsid w:val="00E80E91"/>
    <w:rsid w:val="00E80EA5"/>
    <w:rsid w:val="00E80FB6"/>
    <w:rsid w:val="00E813E8"/>
    <w:rsid w:val="00E814D5"/>
    <w:rsid w:val="00E8158E"/>
    <w:rsid w:val="00E8159B"/>
    <w:rsid w:val="00E8165E"/>
    <w:rsid w:val="00E81695"/>
    <w:rsid w:val="00E816B3"/>
    <w:rsid w:val="00E816F5"/>
    <w:rsid w:val="00E81817"/>
    <w:rsid w:val="00E81901"/>
    <w:rsid w:val="00E81933"/>
    <w:rsid w:val="00E81A62"/>
    <w:rsid w:val="00E81A9D"/>
    <w:rsid w:val="00E81B28"/>
    <w:rsid w:val="00E81BC5"/>
    <w:rsid w:val="00E81D4D"/>
    <w:rsid w:val="00E81D6A"/>
    <w:rsid w:val="00E81ED1"/>
    <w:rsid w:val="00E8202F"/>
    <w:rsid w:val="00E8227F"/>
    <w:rsid w:val="00E822BD"/>
    <w:rsid w:val="00E82324"/>
    <w:rsid w:val="00E82399"/>
    <w:rsid w:val="00E823AE"/>
    <w:rsid w:val="00E82411"/>
    <w:rsid w:val="00E82522"/>
    <w:rsid w:val="00E8256C"/>
    <w:rsid w:val="00E825FC"/>
    <w:rsid w:val="00E8268D"/>
    <w:rsid w:val="00E8271E"/>
    <w:rsid w:val="00E827CC"/>
    <w:rsid w:val="00E827D4"/>
    <w:rsid w:val="00E828F7"/>
    <w:rsid w:val="00E82912"/>
    <w:rsid w:val="00E82953"/>
    <w:rsid w:val="00E8298A"/>
    <w:rsid w:val="00E82A5C"/>
    <w:rsid w:val="00E82AC1"/>
    <w:rsid w:val="00E82B3E"/>
    <w:rsid w:val="00E82D58"/>
    <w:rsid w:val="00E82E05"/>
    <w:rsid w:val="00E82E10"/>
    <w:rsid w:val="00E82E31"/>
    <w:rsid w:val="00E82FA0"/>
    <w:rsid w:val="00E82FD4"/>
    <w:rsid w:val="00E8304B"/>
    <w:rsid w:val="00E83203"/>
    <w:rsid w:val="00E83227"/>
    <w:rsid w:val="00E8339C"/>
    <w:rsid w:val="00E833CC"/>
    <w:rsid w:val="00E834B9"/>
    <w:rsid w:val="00E834BE"/>
    <w:rsid w:val="00E8350A"/>
    <w:rsid w:val="00E835C7"/>
    <w:rsid w:val="00E83789"/>
    <w:rsid w:val="00E837E0"/>
    <w:rsid w:val="00E838A3"/>
    <w:rsid w:val="00E838CF"/>
    <w:rsid w:val="00E83929"/>
    <w:rsid w:val="00E839E9"/>
    <w:rsid w:val="00E83AEF"/>
    <w:rsid w:val="00E83BB1"/>
    <w:rsid w:val="00E83BF5"/>
    <w:rsid w:val="00E83D01"/>
    <w:rsid w:val="00E83DAD"/>
    <w:rsid w:val="00E83F78"/>
    <w:rsid w:val="00E83FD4"/>
    <w:rsid w:val="00E841F3"/>
    <w:rsid w:val="00E84357"/>
    <w:rsid w:val="00E84370"/>
    <w:rsid w:val="00E843DD"/>
    <w:rsid w:val="00E845AC"/>
    <w:rsid w:val="00E846A6"/>
    <w:rsid w:val="00E846DE"/>
    <w:rsid w:val="00E847E2"/>
    <w:rsid w:val="00E84823"/>
    <w:rsid w:val="00E848D5"/>
    <w:rsid w:val="00E84B3F"/>
    <w:rsid w:val="00E84CB1"/>
    <w:rsid w:val="00E84D62"/>
    <w:rsid w:val="00E84E5B"/>
    <w:rsid w:val="00E84E6A"/>
    <w:rsid w:val="00E84F38"/>
    <w:rsid w:val="00E85092"/>
    <w:rsid w:val="00E851C8"/>
    <w:rsid w:val="00E85291"/>
    <w:rsid w:val="00E852C2"/>
    <w:rsid w:val="00E854BC"/>
    <w:rsid w:val="00E85529"/>
    <w:rsid w:val="00E855CA"/>
    <w:rsid w:val="00E856AC"/>
    <w:rsid w:val="00E856EE"/>
    <w:rsid w:val="00E856FA"/>
    <w:rsid w:val="00E8572E"/>
    <w:rsid w:val="00E85902"/>
    <w:rsid w:val="00E8594B"/>
    <w:rsid w:val="00E85B47"/>
    <w:rsid w:val="00E85C59"/>
    <w:rsid w:val="00E85C9D"/>
    <w:rsid w:val="00E85DA9"/>
    <w:rsid w:val="00E85DDB"/>
    <w:rsid w:val="00E85EE0"/>
    <w:rsid w:val="00E85F0A"/>
    <w:rsid w:val="00E85FA2"/>
    <w:rsid w:val="00E86069"/>
    <w:rsid w:val="00E863E3"/>
    <w:rsid w:val="00E863FD"/>
    <w:rsid w:val="00E86431"/>
    <w:rsid w:val="00E8650C"/>
    <w:rsid w:val="00E8652F"/>
    <w:rsid w:val="00E866B2"/>
    <w:rsid w:val="00E866B6"/>
    <w:rsid w:val="00E8673D"/>
    <w:rsid w:val="00E86769"/>
    <w:rsid w:val="00E86870"/>
    <w:rsid w:val="00E86889"/>
    <w:rsid w:val="00E868D2"/>
    <w:rsid w:val="00E8691F"/>
    <w:rsid w:val="00E86AEB"/>
    <w:rsid w:val="00E86B1E"/>
    <w:rsid w:val="00E86B3A"/>
    <w:rsid w:val="00E86B7D"/>
    <w:rsid w:val="00E86DCD"/>
    <w:rsid w:val="00E86DCE"/>
    <w:rsid w:val="00E86E10"/>
    <w:rsid w:val="00E86F8B"/>
    <w:rsid w:val="00E87078"/>
    <w:rsid w:val="00E871CA"/>
    <w:rsid w:val="00E873F3"/>
    <w:rsid w:val="00E87403"/>
    <w:rsid w:val="00E87458"/>
    <w:rsid w:val="00E874A3"/>
    <w:rsid w:val="00E87778"/>
    <w:rsid w:val="00E87887"/>
    <w:rsid w:val="00E878DA"/>
    <w:rsid w:val="00E87B30"/>
    <w:rsid w:val="00E87DA4"/>
    <w:rsid w:val="00E87ED3"/>
    <w:rsid w:val="00E87EDA"/>
    <w:rsid w:val="00E87EEC"/>
    <w:rsid w:val="00E87FAF"/>
    <w:rsid w:val="00E900A4"/>
    <w:rsid w:val="00E9036D"/>
    <w:rsid w:val="00E904C7"/>
    <w:rsid w:val="00E908D2"/>
    <w:rsid w:val="00E909A4"/>
    <w:rsid w:val="00E909D4"/>
    <w:rsid w:val="00E90A3F"/>
    <w:rsid w:val="00E90ADC"/>
    <w:rsid w:val="00E90DE5"/>
    <w:rsid w:val="00E90E25"/>
    <w:rsid w:val="00E90E8C"/>
    <w:rsid w:val="00E910CE"/>
    <w:rsid w:val="00E9116C"/>
    <w:rsid w:val="00E91260"/>
    <w:rsid w:val="00E9161F"/>
    <w:rsid w:val="00E916AD"/>
    <w:rsid w:val="00E916FE"/>
    <w:rsid w:val="00E91896"/>
    <w:rsid w:val="00E91950"/>
    <w:rsid w:val="00E91981"/>
    <w:rsid w:val="00E919C2"/>
    <w:rsid w:val="00E91AF2"/>
    <w:rsid w:val="00E91BAD"/>
    <w:rsid w:val="00E91D45"/>
    <w:rsid w:val="00E91F7C"/>
    <w:rsid w:val="00E9216D"/>
    <w:rsid w:val="00E92230"/>
    <w:rsid w:val="00E9229A"/>
    <w:rsid w:val="00E924A8"/>
    <w:rsid w:val="00E92500"/>
    <w:rsid w:val="00E92615"/>
    <w:rsid w:val="00E9263C"/>
    <w:rsid w:val="00E92785"/>
    <w:rsid w:val="00E927B4"/>
    <w:rsid w:val="00E9298E"/>
    <w:rsid w:val="00E92998"/>
    <w:rsid w:val="00E92A1F"/>
    <w:rsid w:val="00E92A40"/>
    <w:rsid w:val="00E92A85"/>
    <w:rsid w:val="00E92AF3"/>
    <w:rsid w:val="00E92D1C"/>
    <w:rsid w:val="00E92EC1"/>
    <w:rsid w:val="00E92EFA"/>
    <w:rsid w:val="00E92FB1"/>
    <w:rsid w:val="00E93004"/>
    <w:rsid w:val="00E9306F"/>
    <w:rsid w:val="00E931F1"/>
    <w:rsid w:val="00E933AC"/>
    <w:rsid w:val="00E934B7"/>
    <w:rsid w:val="00E934D9"/>
    <w:rsid w:val="00E935C9"/>
    <w:rsid w:val="00E935CE"/>
    <w:rsid w:val="00E936A8"/>
    <w:rsid w:val="00E93714"/>
    <w:rsid w:val="00E93777"/>
    <w:rsid w:val="00E93AE2"/>
    <w:rsid w:val="00E93BEF"/>
    <w:rsid w:val="00E93BF1"/>
    <w:rsid w:val="00E93DD6"/>
    <w:rsid w:val="00E93DE8"/>
    <w:rsid w:val="00E93E89"/>
    <w:rsid w:val="00E93FAA"/>
    <w:rsid w:val="00E93FFE"/>
    <w:rsid w:val="00E94015"/>
    <w:rsid w:val="00E940EB"/>
    <w:rsid w:val="00E94150"/>
    <w:rsid w:val="00E94198"/>
    <w:rsid w:val="00E94200"/>
    <w:rsid w:val="00E94483"/>
    <w:rsid w:val="00E94575"/>
    <w:rsid w:val="00E94B6E"/>
    <w:rsid w:val="00E94C0E"/>
    <w:rsid w:val="00E94C38"/>
    <w:rsid w:val="00E94E31"/>
    <w:rsid w:val="00E94EC9"/>
    <w:rsid w:val="00E94ED1"/>
    <w:rsid w:val="00E94F14"/>
    <w:rsid w:val="00E94FFF"/>
    <w:rsid w:val="00E9508A"/>
    <w:rsid w:val="00E95144"/>
    <w:rsid w:val="00E9525E"/>
    <w:rsid w:val="00E9545F"/>
    <w:rsid w:val="00E9548D"/>
    <w:rsid w:val="00E954DC"/>
    <w:rsid w:val="00E955B7"/>
    <w:rsid w:val="00E955BD"/>
    <w:rsid w:val="00E956DA"/>
    <w:rsid w:val="00E956E2"/>
    <w:rsid w:val="00E957FC"/>
    <w:rsid w:val="00E9595F"/>
    <w:rsid w:val="00E95A40"/>
    <w:rsid w:val="00E95A74"/>
    <w:rsid w:val="00E95A96"/>
    <w:rsid w:val="00E95B0E"/>
    <w:rsid w:val="00E95B2F"/>
    <w:rsid w:val="00E95B81"/>
    <w:rsid w:val="00E95B8C"/>
    <w:rsid w:val="00E95BEE"/>
    <w:rsid w:val="00E95D71"/>
    <w:rsid w:val="00E95EAC"/>
    <w:rsid w:val="00E95F77"/>
    <w:rsid w:val="00E96056"/>
    <w:rsid w:val="00E9642B"/>
    <w:rsid w:val="00E96485"/>
    <w:rsid w:val="00E9652F"/>
    <w:rsid w:val="00E96538"/>
    <w:rsid w:val="00E965ED"/>
    <w:rsid w:val="00E966BD"/>
    <w:rsid w:val="00E9679F"/>
    <w:rsid w:val="00E968A4"/>
    <w:rsid w:val="00E968AF"/>
    <w:rsid w:val="00E96A56"/>
    <w:rsid w:val="00E96A87"/>
    <w:rsid w:val="00E96B5A"/>
    <w:rsid w:val="00E96BA9"/>
    <w:rsid w:val="00E96D9E"/>
    <w:rsid w:val="00E96DF6"/>
    <w:rsid w:val="00E9707E"/>
    <w:rsid w:val="00E9709D"/>
    <w:rsid w:val="00E970BA"/>
    <w:rsid w:val="00E970FA"/>
    <w:rsid w:val="00E9715E"/>
    <w:rsid w:val="00E9730B"/>
    <w:rsid w:val="00E97500"/>
    <w:rsid w:val="00E97616"/>
    <w:rsid w:val="00E9767B"/>
    <w:rsid w:val="00E9769E"/>
    <w:rsid w:val="00E9776A"/>
    <w:rsid w:val="00E97777"/>
    <w:rsid w:val="00E977E3"/>
    <w:rsid w:val="00E97912"/>
    <w:rsid w:val="00E97964"/>
    <w:rsid w:val="00E979AB"/>
    <w:rsid w:val="00E97AC0"/>
    <w:rsid w:val="00E97E3B"/>
    <w:rsid w:val="00E97F11"/>
    <w:rsid w:val="00E97FC7"/>
    <w:rsid w:val="00EA013A"/>
    <w:rsid w:val="00EA01ED"/>
    <w:rsid w:val="00EA0275"/>
    <w:rsid w:val="00EA03BB"/>
    <w:rsid w:val="00EA07A0"/>
    <w:rsid w:val="00EA0897"/>
    <w:rsid w:val="00EA0913"/>
    <w:rsid w:val="00EA098D"/>
    <w:rsid w:val="00EA0A26"/>
    <w:rsid w:val="00EA0A48"/>
    <w:rsid w:val="00EA0D4B"/>
    <w:rsid w:val="00EA0DBA"/>
    <w:rsid w:val="00EA0E02"/>
    <w:rsid w:val="00EA0E70"/>
    <w:rsid w:val="00EA0F56"/>
    <w:rsid w:val="00EA0FD6"/>
    <w:rsid w:val="00EA1099"/>
    <w:rsid w:val="00EA10DB"/>
    <w:rsid w:val="00EA11F6"/>
    <w:rsid w:val="00EA128C"/>
    <w:rsid w:val="00EA13D5"/>
    <w:rsid w:val="00EA16AC"/>
    <w:rsid w:val="00EA170A"/>
    <w:rsid w:val="00EA17BE"/>
    <w:rsid w:val="00EA17F1"/>
    <w:rsid w:val="00EA195E"/>
    <w:rsid w:val="00EA1A73"/>
    <w:rsid w:val="00EA1B16"/>
    <w:rsid w:val="00EA1C50"/>
    <w:rsid w:val="00EA1C8C"/>
    <w:rsid w:val="00EA1D66"/>
    <w:rsid w:val="00EA1E4C"/>
    <w:rsid w:val="00EA1E53"/>
    <w:rsid w:val="00EA1FD2"/>
    <w:rsid w:val="00EA2021"/>
    <w:rsid w:val="00EA21A7"/>
    <w:rsid w:val="00EA22F4"/>
    <w:rsid w:val="00EA2332"/>
    <w:rsid w:val="00EA2392"/>
    <w:rsid w:val="00EA23A1"/>
    <w:rsid w:val="00EA2417"/>
    <w:rsid w:val="00EA247F"/>
    <w:rsid w:val="00EA26FD"/>
    <w:rsid w:val="00EA2735"/>
    <w:rsid w:val="00EA29EB"/>
    <w:rsid w:val="00EA2C90"/>
    <w:rsid w:val="00EA2D21"/>
    <w:rsid w:val="00EA2D38"/>
    <w:rsid w:val="00EA2E58"/>
    <w:rsid w:val="00EA3317"/>
    <w:rsid w:val="00EA33E2"/>
    <w:rsid w:val="00EA3404"/>
    <w:rsid w:val="00EA3605"/>
    <w:rsid w:val="00EA36FE"/>
    <w:rsid w:val="00EA3700"/>
    <w:rsid w:val="00EA37F5"/>
    <w:rsid w:val="00EA3832"/>
    <w:rsid w:val="00EA3879"/>
    <w:rsid w:val="00EA38D2"/>
    <w:rsid w:val="00EA397A"/>
    <w:rsid w:val="00EA3A4F"/>
    <w:rsid w:val="00EA3B04"/>
    <w:rsid w:val="00EA3B27"/>
    <w:rsid w:val="00EA3BEF"/>
    <w:rsid w:val="00EA3BF9"/>
    <w:rsid w:val="00EA3FB8"/>
    <w:rsid w:val="00EA3FF5"/>
    <w:rsid w:val="00EA3FF7"/>
    <w:rsid w:val="00EA4117"/>
    <w:rsid w:val="00EA4145"/>
    <w:rsid w:val="00EA41E3"/>
    <w:rsid w:val="00EA42AE"/>
    <w:rsid w:val="00EA42D7"/>
    <w:rsid w:val="00EA43C2"/>
    <w:rsid w:val="00EA463F"/>
    <w:rsid w:val="00EA464B"/>
    <w:rsid w:val="00EA464C"/>
    <w:rsid w:val="00EA4846"/>
    <w:rsid w:val="00EA48B6"/>
    <w:rsid w:val="00EA491F"/>
    <w:rsid w:val="00EA49AC"/>
    <w:rsid w:val="00EA49BB"/>
    <w:rsid w:val="00EA49BF"/>
    <w:rsid w:val="00EA4B32"/>
    <w:rsid w:val="00EA4BFF"/>
    <w:rsid w:val="00EA4C70"/>
    <w:rsid w:val="00EA4DB0"/>
    <w:rsid w:val="00EA4F15"/>
    <w:rsid w:val="00EA4FA1"/>
    <w:rsid w:val="00EA4FBB"/>
    <w:rsid w:val="00EA4FD4"/>
    <w:rsid w:val="00EA5063"/>
    <w:rsid w:val="00EA506F"/>
    <w:rsid w:val="00EA50B1"/>
    <w:rsid w:val="00EA5116"/>
    <w:rsid w:val="00EA5147"/>
    <w:rsid w:val="00EA52D7"/>
    <w:rsid w:val="00EA53E5"/>
    <w:rsid w:val="00EA53E7"/>
    <w:rsid w:val="00EA5405"/>
    <w:rsid w:val="00EA550E"/>
    <w:rsid w:val="00EA5599"/>
    <w:rsid w:val="00EA5652"/>
    <w:rsid w:val="00EA5657"/>
    <w:rsid w:val="00EA5689"/>
    <w:rsid w:val="00EA58F6"/>
    <w:rsid w:val="00EA5994"/>
    <w:rsid w:val="00EA5A91"/>
    <w:rsid w:val="00EA5BFB"/>
    <w:rsid w:val="00EA5CF8"/>
    <w:rsid w:val="00EA5DDA"/>
    <w:rsid w:val="00EA5E64"/>
    <w:rsid w:val="00EA5E80"/>
    <w:rsid w:val="00EA5EE0"/>
    <w:rsid w:val="00EA60EB"/>
    <w:rsid w:val="00EA611A"/>
    <w:rsid w:val="00EA6133"/>
    <w:rsid w:val="00EA628D"/>
    <w:rsid w:val="00EA62CC"/>
    <w:rsid w:val="00EA6438"/>
    <w:rsid w:val="00EA6445"/>
    <w:rsid w:val="00EA6452"/>
    <w:rsid w:val="00EA6569"/>
    <w:rsid w:val="00EA65DF"/>
    <w:rsid w:val="00EA67F4"/>
    <w:rsid w:val="00EA6830"/>
    <w:rsid w:val="00EA6845"/>
    <w:rsid w:val="00EA6896"/>
    <w:rsid w:val="00EA6901"/>
    <w:rsid w:val="00EA698B"/>
    <w:rsid w:val="00EA6A05"/>
    <w:rsid w:val="00EA6A64"/>
    <w:rsid w:val="00EA6A7D"/>
    <w:rsid w:val="00EA6B10"/>
    <w:rsid w:val="00EA6BD2"/>
    <w:rsid w:val="00EA6C76"/>
    <w:rsid w:val="00EA6CB3"/>
    <w:rsid w:val="00EA6E99"/>
    <w:rsid w:val="00EA70A2"/>
    <w:rsid w:val="00EA70DE"/>
    <w:rsid w:val="00EA71D2"/>
    <w:rsid w:val="00EA71E1"/>
    <w:rsid w:val="00EA71F4"/>
    <w:rsid w:val="00EA723A"/>
    <w:rsid w:val="00EA7307"/>
    <w:rsid w:val="00EA74A4"/>
    <w:rsid w:val="00EA7542"/>
    <w:rsid w:val="00EA77A4"/>
    <w:rsid w:val="00EA78DA"/>
    <w:rsid w:val="00EA790C"/>
    <w:rsid w:val="00EA7A8A"/>
    <w:rsid w:val="00EA7A96"/>
    <w:rsid w:val="00EA7ACB"/>
    <w:rsid w:val="00EA7AE6"/>
    <w:rsid w:val="00EA7BF1"/>
    <w:rsid w:val="00EA7C29"/>
    <w:rsid w:val="00EA7CA5"/>
    <w:rsid w:val="00EA7D2C"/>
    <w:rsid w:val="00EA7F1B"/>
    <w:rsid w:val="00EA7F8B"/>
    <w:rsid w:val="00EA7FA5"/>
    <w:rsid w:val="00EB009A"/>
    <w:rsid w:val="00EB00C0"/>
    <w:rsid w:val="00EB0173"/>
    <w:rsid w:val="00EB022A"/>
    <w:rsid w:val="00EB0445"/>
    <w:rsid w:val="00EB04FC"/>
    <w:rsid w:val="00EB0551"/>
    <w:rsid w:val="00EB055D"/>
    <w:rsid w:val="00EB075D"/>
    <w:rsid w:val="00EB08AD"/>
    <w:rsid w:val="00EB093E"/>
    <w:rsid w:val="00EB095C"/>
    <w:rsid w:val="00EB098D"/>
    <w:rsid w:val="00EB0A2D"/>
    <w:rsid w:val="00EB0DD2"/>
    <w:rsid w:val="00EB0DDF"/>
    <w:rsid w:val="00EB1008"/>
    <w:rsid w:val="00EB1029"/>
    <w:rsid w:val="00EB10FE"/>
    <w:rsid w:val="00EB114C"/>
    <w:rsid w:val="00EB11E4"/>
    <w:rsid w:val="00EB1279"/>
    <w:rsid w:val="00EB135D"/>
    <w:rsid w:val="00EB14D4"/>
    <w:rsid w:val="00EB14ED"/>
    <w:rsid w:val="00EB14F2"/>
    <w:rsid w:val="00EB1580"/>
    <w:rsid w:val="00EB177E"/>
    <w:rsid w:val="00EB18D8"/>
    <w:rsid w:val="00EB1903"/>
    <w:rsid w:val="00EB1B6E"/>
    <w:rsid w:val="00EB1B93"/>
    <w:rsid w:val="00EB1CD2"/>
    <w:rsid w:val="00EB1E4B"/>
    <w:rsid w:val="00EB20DC"/>
    <w:rsid w:val="00EB21F7"/>
    <w:rsid w:val="00EB2357"/>
    <w:rsid w:val="00EB23DD"/>
    <w:rsid w:val="00EB2519"/>
    <w:rsid w:val="00EB2526"/>
    <w:rsid w:val="00EB2552"/>
    <w:rsid w:val="00EB2589"/>
    <w:rsid w:val="00EB2596"/>
    <w:rsid w:val="00EB25E0"/>
    <w:rsid w:val="00EB281A"/>
    <w:rsid w:val="00EB288E"/>
    <w:rsid w:val="00EB2912"/>
    <w:rsid w:val="00EB29D2"/>
    <w:rsid w:val="00EB2A59"/>
    <w:rsid w:val="00EB2ABC"/>
    <w:rsid w:val="00EB2C05"/>
    <w:rsid w:val="00EB2C6E"/>
    <w:rsid w:val="00EB2DCE"/>
    <w:rsid w:val="00EB2E54"/>
    <w:rsid w:val="00EB3051"/>
    <w:rsid w:val="00EB3155"/>
    <w:rsid w:val="00EB317A"/>
    <w:rsid w:val="00EB3209"/>
    <w:rsid w:val="00EB32B7"/>
    <w:rsid w:val="00EB32EB"/>
    <w:rsid w:val="00EB3342"/>
    <w:rsid w:val="00EB36DC"/>
    <w:rsid w:val="00EB36F7"/>
    <w:rsid w:val="00EB37DF"/>
    <w:rsid w:val="00EB3907"/>
    <w:rsid w:val="00EB3960"/>
    <w:rsid w:val="00EB3A67"/>
    <w:rsid w:val="00EB3C13"/>
    <w:rsid w:val="00EB3C48"/>
    <w:rsid w:val="00EB3C83"/>
    <w:rsid w:val="00EB3D1A"/>
    <w:rsid w:val="00EB3DFF"/>
    <w:rsid w:val="00EB3E21"/>
    <w:rsid w:val="00EB3E75"/>
    <w:rsid w:val="00EB3F2E"/>
    <w:rsid w:val="00EB3FA5"/>
    <w:rsid w:val="00EB4161"/>
    <w:rsid w:val="00EB4191"/>
    <w:rsid w:val="00EB4205"/>
    <w:rsid w:val="00EB422C"/>
    <w:rsid w:val="00EB42CA"/>
    <w:rsid w:val="00EB452A"/>
    <w:rsid w:val="00EB46B5"/>
    <w:rsid w:val="00EB46B9"/>
    <w:rsid w:val="00EB4788"/>
    <w:rsid w:val="00EB4871"/>
    <w:rsid w:val="00EB4C10"/>
    <w:rsid w:val="00EB4D14"/>
    <w:rsid w:val="00EB4D20"/>
    <w:rsid w:val="00EB502F"/>
    <w:rsid w:val="00EB507F"/>
    <w:rsid w:val="00EB5081"/>
    <w:rsid w:val="00EB50B1"/>
    <w:rsid w:val="00EB5323"/>
    <w:rsid w:val="00EB53B2"/>
    <w:rsid w:val="00EB5451"/>
    <w:rsid w:val="00EB547E"/>
    <w:rsid w:val="00EB547F"/>
    <w:rsid w:val="00EB54CA"/>
    <w:rsid w:val="00EB55F6"/>
    <w:rsid w:val="00EB55F8"/>
    <w:rsid w:val="00EB5609"/>
    <w:rsid w:val="00EB56F8"/>
    <w:rsid w:val="00EB5726"/>
    <w:rsid w:val="00EB573A"/>
    <w:rsid w:val="00EB57C6"/>
    <w:rsid w:val="00EB58A6"/>
    <w:rsid w:val="00EB5980"/>
    <w:rsid w:val="00EB5A84"/>
    <w:rsid w:val="00EB5B50"/>
    <w:rsid w:val="00EB5BB3"/>
    <w:rsid w:val="00EB5CCD"/>
    <w:rsid w:val="00EB5F6F"/>
    <w:rsid w:val="00EB6061"/>
    <w:rsid w:val="00EB60A8"/>
    <w:rsid w:val="00EB6176"/>
    <w:rsid w:val="00EB61CE"/>
    <w:rsid w:val="00EB6333"/>
    <w:rsid w:val="00EB63A2"/>
    <w:rsid w:val="00EB6511"/>
    <w:rsid w:val="00EB6580"/>
    <w:rsid w:val="00EB6594"/>
    <w:rsid w:val="00EB6688"/>
    <w:rsid w:val="00EB6897"/>
    <w:rsid w:val="00EB6940"/>
    <w:rsid w:val="00EB6B63"/>
    <w:rsid w:val="00EB6DC1"/>
    <w:rsid w:val="00EB6DDB"/>
    <w:rsid w:val="00EB6ED2"/>
    <w:rsid w:val="00EB71C7"/>
    <w:rsid w:val="00EB7306"/>
    <w:rsid w:val="00EB73FA"/>
    <w:rsid w:val="00EB75BB"/>
    <w:rsid w:val="00EB773A"/>
    <w:rsid w:val="00EB798E"/>
    <w:rsid w:val="00EB7A4F"/>
    <w:rsid w:val="00EB7B55"/>
    <w:rsid w:val="00EB7C1F"/>
    <w:rsid w:val="00EB7D4D"/>
    <w:rsid w:val="00EB7E73"/>
    <w:rsid w:val="00EB7E90"/>
    <w:rsid w:val="00EB7F14"/>
    <w:rsid w:val="00EB7F7D"/>
    <w:rsid w:val="00EC00CE"/>
    <w:rsid w:val="00EC01AC"/>
    <w:rsid w:val="00EC0253"/>
    <w:rsid w:val="00EC0493"/>
    <w:rsid w:val="00EC050B"/>
    <w:rsid w:val="00EC057D"/>
    <w:rsid w:val="00EC05DB"/>
    <w:rsid w:val="00EC0697"/>
    <w:rsid w:val="00EC06AB"/>
    <w:rsid w:val="00EC0814"/>
    <w:rsid w:val="00EC0889"/>
    <w:rsid w:val="00EC09FD"/>
    <w:rsid w:val="00EC0A4B"/>
    <w:rsid w:val="00EC0A8D"/>
    <w:rsid w:val="00EC0ADB"/>
    <w:rsid w:val="00EC0BD3"/>
    <w:rsid w:val="00EC0C9C"/>
    <w:rsid w:val="00EC0CF9"/>
    <w:rsid w:val="00EC0DDD"/>
    <w:rsid w:val="00EC0F07"/>
    <w:rsid w:val="00EC0F2A"/>
    <w:rsid w:val="00EC1293"/>
    <w:rsid w:val="00EC1451"/>
    <w:rsid w:val="00EC147A"/>
    <w:rsid w:val="00EC14BC"/>
    <w:rsid w:val="00EC1649"/>
    <w:rsid w:val="00EC18B5"/>
    <w:rsid w:val="00EC191A"/>
    <w:rsid w:val="00EC1A12"/>
    <w:rsid w:val="00EC1ABE"/>
    <w:rsid w:val="00EC1AFB"/>
    <w:rsid w:val="00EC1B3A"/>
    <w:rsid w:val="00EC1CF6"/>
    <w:rsid w:val="00EC1D58"/>
    <w:rsid w:val="00EC200C"/>
    <w:rsid w:val="00EC2053"/>
    <w:rsid w:val="00EC2133"/>
    <w:rsid w:val="00EC24A6"/>
    <w:rsid w:val="00EC24F3"/>
    <w:rsid w:val="00EC255C"/>
    <w:rsid w:val="00EC26DD"/>
    <w:rsid w:val="00EC276F"/>
    <w:rsid w:val="00EC27AB"/>
    <w:rsid w:val="00EC27EA"/>
    <w:rsid w:val="00EC27F8"/>
    <w:rsid w:val="00EC28CA"/>
    <w:rsid w:val="00EC299C"/>
    <w:rsid w:val="00EC29DE"/>
    <w:rsid w:val="00EC2B5F"/>
    <w:rsid w:val="00EC2B81"/>
    <w:rsid w:val="00EC3008"/>
    <w:rsid w:val="00EC3143"/>
    <w:rsid w:val="00EC3214"/>
    <w:rsid w:val="00EC3217"/>
    <w:rsid w:val="00EC337A"/>
    <w:rsid w:val="00EC36D6"/>
    <w:rsid w:val="00EC379B"/>
    <w:rsid w:val="00EC3889"/>
    <w:rsid w:val="00EC39BC"/>
    <w:rsid w:val="00EC3AF4"/>
    <w:rsid w:val="00EC3B94"/>
    <w:rsid w:val="00EC3BFF"/>
    <w:rsid w:val="00EC3DC2"/>
    <w:rsid w:val="00EC3E6F"/>
    <w:rsid w:val="00EC3EE5"/>
    <w:rsid w:val="00EC4013"/>
    <w:rsid w:val="00EC404D"/>
    <w:rsid w:val="00EC41DA"/>
    <w:rsid w:val="00EC4259"/>
    <w:rsid w:val="00EC43D1"/>
    <w:rsid w:val="00EC43F3"/>
    <w:rsid w:val="00EC441D"/>
    <w:rsid w:val="00EC4678"/>
    <w:rsid w:val="00EC4692"/>
    <w:rsid w:val="00EC49AB"/>
    <w:rsid w:val="00EC49BF"/>
    <w:rsid w:val="00EC4A64"/>
    <w:rsid w:val="00EC4A76"/>
    <w:rsid w:val="00EC4ADA"/>
    <w:rsid w:val="00EC4B57"/>
    <w:rsid w:val="00EC4BCF"/>
    <w:rsid w:val="00EC4CFF"/>
    <w:rsid w:val="00EC4EFE"/>
    <w:rsid w:val="00EC4FA1"/>
    <w:rsid w:val="00EC5091"/>
    <w:rsid w:val="00EC50DC"/>
    <w:rsid w:val="00EC50F5"/>
    <w:rsid w:val="00EC5267"/>
    <w:rsid w:val="00EC5289"/>
    <w:rsid w:val="00EC5305"/>
    <w:rsid w:val="00EC5345"/>
    <w:rsid w:val="00EC5414"/>
    <w:rsid w:val="00EC54EC"/>
    <w:rsid w:val="00EC556C"/>
    <w:rsid w:val="00EC558D"/>
    <w:rsid w:val="00EC5596"/>
    <w:rsid w:val="00EC572F"/>
    <w:rsid w:val="00EC57C0"/>
    <w:rsid w:val="00EC5988"/>
    <w:rsid w:val="00EC598C"/>
    <w:rsid w:val="00EC59B4"/>
    <w:rsid w:val="00EC59BF"/>
    <w:rsid w:val="00EC5D12"/>
    <w:rsid w:val="00EC5F11"/>
    <w:rsid w:val="00EC5FFB"/>
    <w:rsid w:val="00EC607E"/>
    <w:rsid w:val="00EC61D8"/>
    <w:rsid w:val="00EC61E1"/>
    <w:rsid w:val="00EC6205"/>
    <w:rsid w:val="00EC6234"/>
    <w:rsid w:val="00EC6370"/>
    <w:rsid w:val="00EC64B5"/>
    <w:rsid w:val="00EC6563"/>
    <w:rsid w:val="00EC6621"/>
    <w:rsid w:val="00EC67D4"/>
    <w:rsid w:val="00EC67F6"/>
    <w:rsid w:val="00EC6819"/>
    <w:rsid w:val="00EC68A3"/>
    <w:rsid w:val="00EC693C"/>
    <w:rsid w:val="00EC6984"/>
    <w:rsid w:val="00EC69D6"/>
    <w:rsid w:val="00EC6A52"/>
    <w:rsid w:val="00EC6A7E"/>
    <w:rsid w:val="00EC6C0F"/>
    <w:rsid w:val="00EC6C89"/>
    <w:rsid w:val="00EC6CF0"/>
    <w:rsid w:val="00EC6DEA"/>
    <w:rsid w:val="00EC6F1E"/>
    <w:rsid w:val="00EC7081"/>
    <w:rsid w:val="00EC725E"/>
    <w:rsid w:val="00EC7440"/>
    <w:rsid w:val="00EC7565"/>
    <w:rsid w:val="00EC75F4"/>
    <w:rsid w:val="00EC7798"/>
    <w:rsid w:val="00EC77F4"/>
    <w:rsid w:val="00EC7909"/>
    <w:rsid w:val="00EC7AE0"/>
    <w:rsid w:val="00EC7AE5"/>
    <w:rsid w:val="00EC7B32"/>
    <w:rsid w:val="00EC7B90"/>
    <w:rsid w:val="00EC7BA2"/>
    <w:rsid w:val="00EC7C8B"/>
    <w:rsid w:val="00EC7CC6"/>
    <w:rsid w:val="00EC7D50"/>
    <w:rsid w:val="00EC7D76"/>
    <w:rsid w:val="00ED00F3"/>
    <w:rsid w:val="00ED027A"/>
    <w:rsid w:val="00ED028E"/>
    <w:rsid w:val="00ED02AB"/>
    <w:rsid w:val="00ED0518"/>
    <w:rsid w:val="00ED06F7"/>
    <w:rsid w:val="00ED094E"/>
    <w:rsid w:val="00ED0951"/>
    <w:rsid w:val="00ED098E"/>
    <w:rsid w:val="00ED0A61"/>
    <w:rsid w:val="00ED0A89"/>
    <w:rsid w:val="00ED0C3E"/>
    <w:rsid w:val="00ED0C67"/>
    <w:rsid w:val="00ED0CD6"/>
    <w:rsid w:val="00ED0EEB"/>
    <w:rsid w:val="00ED0F42"/>
    <w:rsid w:val="00ED113E"/>
    <w:rsid w:val="00ED13FA"/>
    <w:rsid w:val="00ED162E"/>
    <w:rsid w:val="00ED164D"/>
    <w:rsid w:val="00ED16B1"/>
    <w:rsid w:val="00ED1700"/>
    <w:rsid w:val="00ED17C0"/>
    <w:rsid w:val="00ED1AA2"/>
    <w:rsid w:val="00ED1AD4"/>
    <w:rsid w:val="00ED1C65"/>
    <w:rsid w:val="00ED1DA0"/>
    <w:rsid w:val="00ED1E43"/>
    <w:rsid w:val="00ED1F93"/>
    <w:rsid w:val="00ED2053"/>
    <w:rsid w:val="00ED20C6"/>
    <w:rsid w:val="00ED20CF"/>
    <w:rsid w:val="00ED21A3"/>
    <w:rsid w:val="00ED21F7"/>
    <w:rsid w:val="00ED2202"/>
    <w:rsid w:val="00ED2290"/>
    <w:rsid w:val="00ED2356"/>
    <w:rsid w:val="00ED249F"/>
    <w:rsid w:val="00ED2510"/>
    <w:rsid w:val="00ED25F6"/>
    <w:rsid w:val="00ED2A20"/>
    <w:rsid w:val="00ED2A92"/>
    <w:rsid w:val="00ED2C29"/>
    <w:rsid w:val="00ED2C34"/>
    <w:rsid w:val="00ED2D74"/>
    <w:rsid w:val="00ED2DA8"/>
    <w:rsid w:val="00ED2E4C"/>
    <w:rsid w:val="00ED2F3E"/>
    <w:rsid w:val="00ED2F8B"/>
    <w:rsid w:val="00ED2F9D"/>
    <w:rsid w:val="00ED2FB5"/>
    <w:rsid w:val="00ED2FCE"/>
    <w:rsid w:val="00ED32C0"/>
    <w:rsid w:val="00ED32C9"/>
    <w:rsid w:val="00ED32F8"/>
    <w:rsid w:val="00ED331B"/>
    <w:rsid w:val="00ED335F"/>
    <w:rsid w:val="00ED340A"/>
    <w:rsid w:val="00ED3447"/>
    <w:rsid w:val="00ED3563"/>
    <w:rsid w:val="00ED3593"/>
    <w:rsid w:val="00ED364A"/>
    <w:rsid w:val="00ED3650"/>
    <w:rsid w:val="00ED38BD"/>
    <w:rsid w:val="00ED38EF"/>
    <w:rsid w:val="00ED39A7"/>
    <w:rsid w:val="00ED3A0B"/>
    <w:rsid w:val="00ED3A40"/>
    <w:rsid w:val="00ED3ADE"/>
    <w:rsid w:val="00ED3C54"/>
    <w:rsid w:val="00ED3C56"/>
    <w:rsid w:val="00ED3C7E"/>
    <w:rsid w:val="00ED3D4F"/>
    <w:rsid w:val="00ED41BB"/>
    <w:rsid w:val="00ED4377"/>
    <w:rsid w:val="00ED43C2"/>
    <w:rsid w:val="00ED45B5"/>
    <w:rsid w:val="00ED45CD"/>
    <w:rsid w:val="00ED475D"/>
    <w:rsid w:val="00ED4789"/>
    <w:rsid w:val="00ED479C"/>
    <w:rsid w:val="00ED4892"/>
    <w:rsid w:val="00ED4A4E"/>
    <w:rsid w:val="00ED4A9B"/>
    <w:rsid w:val="00ED4C3F"/>
    <w:rsid w:val="00ED4CA8"/>
    <w:rsid w:val="00ED4D3E"/>
    <w:rsid w:val="00ED4D7F"/>
    <w:rsid w:val="00ED4DD6"/>
    <w:rsid w:val="00ED4E9E"/>
    <w:rsid w:val="00ED4F91"/>
    <w:rsid w:val="00ED4FC6"/>
    <w:rsid w:val="00ED509F"/>
    <w:rsid w:val="00ED50C1"/>
    <w:rsid w:val="00ED50D3"/>
    <w:rsid w:val="00ED518F"/>
    <w:rsid w:val="00ED5274"/>
    <w:rsid w:val="00ED5340"/>
    <w:rsid w:val="00ED5343"/>
    <w:rsid w:val="00ED5396"/>
    <w:rsid w:val="00ED543E"/>
    <w:rsid w:val="00ED5466"/>
    <w:rsid w:val="00ED5833"/>
    <w:rsid w:val="00ED58D3"/>
    <w:rsid w:val="00ED5A88"/>
    <w:rsid w:val="00ED5B34"/>
    <w:rsid w:val="00ED5B3C"/>
    <w:rsid w:val="00ED5B64"/>
    <w:rsid w:val="00ED5C51"/>
    <w:rsid w:val="00ED5C58"/>
    <w:rsid w:val="00ED5E5C"/>
    <w:rsid w:val="00ED60FE"/>
    <w:rsid w:val="00ED61AE"/>
    <w:rsid w:val="00ED63FE"/>
    <w:rsid w:val="00ED65D6"/>
    <w:rsid w:val="00ED675D"/>
    <w:rsid w:val="00ED6837"/>
    <w:rsid w:val="00ED68B1"/>
    <w:rsid w:val="00ED6997"/>
    <w:rsid w:val="00ED69BC"/>
    <w:rsid w:val="00ED6B24"/>
    <w:rsid w:val="00ED6BDC"/>
    <w:rsid w:val="00ED6C48"/>
    <w:rsid w:val="00ED6CF6"/>
    <w:rsid w:val="00ED6D16"/>
    <w:rsid w:val="00ED6E07"/>
    <w:rsid w:val="00ED704F"/>
    <w:rsid w:val="00ED7175"/>
    <w:rsid w:val="00ED728A"/>
    <w:rsid w:val="00ED7353"/>
    <w:rsid w:val="00ED737B"/>
    <w:rsid w:val="00ED740C"/>
    <w:rsid w:val="00ED7441"/>
    <w:rsid w:val="00ED748C"/>
    <w:rsid w:val="00ED74EE"/>
    <w:rsid w:val="00ED7609"/>
    <w:rsid w:val="00ED773B"/>
    <w:rsid w:val="00ED7864"/>
    <w:rsid w:val="00ED78AC"/>
    <w:rsid w:val="00ED7988"/>
    <w:rsid w:val="00ED7AC5"/>
    <w:rsid w:val="00ED7B8A"/>
    <w:rsid w:val="00ED7BF7"/>
    <w:rsid w:val="00ED7C46"/>
    <w:rsid w:val="00ED7DF1"/>
    <w:rsid w:val="00ED7E43"/>
    <w:rsid w:val="00ED7E44"/>
    <w:rsid w:val="00ED7F11"/>
    <w:rsid w:val="00ED7F43"/>
    <w:rsid w:val="00ED7FA6"/>
    <w:rsid w:val="00ED7FFD"/>
    <w:rsid w:val="00ED877A"/>
    <w:rsid w:val="00EE0004"/>
    <w:rsid w:val="00EE01B4"/>
    <w:rsid w:val="00EE030D"/>
    <w:rsid w:val="00EE039E"/>
    <w:rsid w:val="00EE04B5"/>
    <w:rsid w:val="00EE04B6"/>
    <w:rsid w:val="00EE057E"/>
    <w:rsid w:val="00EE05FC"/>
    <w:rsid w:val="00EE0751"/>
    <w:rsid w:val="00EE07DE"/>
    <w:rsid w:val="00EE088C"/>
    <w:rsid w:val="00EE08A8"/>
    <w:rsid w:val="00EE0AC5"/>
    <w:rsid w:val="00EE0D46"/>
    <w:rsid w:val="00EE0DA8"/>
    <w:rsid w:val="00EE0DAA"/>
    <w:rsid w:val="00EE0E50"/>
    <w:rsid w:val="00EE0EAF"/>
    <w:rsid w:val="00EE0F6E"/>
    <w:rsid w:val="00EE0FAC"/>
    <w:rsid w:val="00EE10C1"/>
    <w:rsid w:val="00EE10CE"/>
    <w:rsid w:val="00EE1110"/>
    <w:rsid w:val="00EE119D"/>
    <w:rsid w:val="00EE11B1"/>
    <w:rsid w:val="00EE1251"/>
    <w:rsid w:val="00EE13BC"/>
    <w:rsid w:val="00EE13CF"/>
    <w:rsid w:val="00EE140B"/>
    <w:rsid w:val="00EE145F"/>
    <w:rsid w:val="00EE1465"/>
    <w:rsid w:val="00EE15C5"/>
    <w:rsid w:val="00EE1692"/>
    <w:rsid w:val="00EE1694"/>
    <w:rsid w:val="00EE18B3"/>
    <w:rsid w:val="00EE1AAD"/>
    <w:rsid w:val="00EE1B34"/>
    <w:rsid w:val="00EE1B45"/>
    <w:rsid w:val="00EE1BD9"/>
    <w:rsid w:val="00EE1EEB"/>
    <w:rsid w:val="00EE1FBD"/>
    <w:rsid w:val="00EE203D"/>
    <w:rsid w:val="00EE2054"/>
    <w:rsid w:val="00EE207C"/>
    <w:rsid w:val="00EE2180"/>
    <w:rsid w:val="00EE2183"/>
    <w:rsid w:val="00EE21AE"/>
    <w:rsid w:val="00EE22AF"/>
    <w:rsid w:val="00EE22BE"/>
    <w:rsid w:val="00EE2331"/>
    <w:rsid w:val="00EE23E2"/>
    <w:rsid w:val="00EE245B"/>
    <w:rsid w:val="00EE2561"/>
    <w:rsid w:val="00EE260C"/>
    <w:rsid w:val="00EE2627"/>
    <w:rsid w:val="00EE26CA"/>
    <w:rsid w:val="00EE26F4"/>
    <w:rsid w:val="00EE274F"/>
    <w:rsid w:val="00EE2939"/>
    <w:rsid w:val="00EE2986"/>
    <w:rsid w:val="00EE2AE7"/>
    <w:rsid w:val="00EE2B4B"/>
    <w:rsid w:val="00EE2B5B"/>
    <w:rsid w:val="00EE2BAF"/>
    <w:rsid w:val="00EE2D6E"/>
    <w:rsid w:val="00EE2E67"/>
    <w:rsid w:val="00EE2E77"/>
    <w:rsid w:val="00EE316F"/>
    <w:rsid w:val="00EE31F6"/>
    <w:rsid w:val="00EE3388"/>
    <w:rsid w:val="00EE3395"/>
    <w:rsid w:val="00EE3441"/>
    <w:rsid w:val="00EE3498"/>
    <w:rsid w:val="00EE34EC"/>
    <w:rsid w:val="00EE3704"/>
    <w:rsid w:val="00EE37E5"/>
    <w:rsid w:val="00EE3815"/>
    <w:rsid w:val="00EE383F"/>
    <w:rsid w:val="00EE38AB"/>
    <w:rsid w:val="00EE3966"/>
    <w:rsid w:val="00EE39C9"/>
    <w:rsid w:val="00EE3A7D"/>
    <w:rsid w:val="00EE3C33"/>
    <w:rsid w:val="00EE3D43"/>
    <w:rsid w:val="00EE3E42"/>
    <w:rsid w:val="00EE3EA8"/>
    <w:rsid w:val="00EE3EFB"/>
    <w:rsid w:val="00EE4127"/>
    <w:rsid w:val="00EE41D8"/>
    <w:rsid w:val="00EE435B"/>
    <w:rsid w:val="00EE43BF"/>
    <w:rsid w:val="00EE44D9"/>
    <w:rsid w:val="00EE47BC"/>
    <w:rsid w:val="00EE47F3"/>
    <w:rsid w:val="00EE4842"/>
    <w:rsid w:val="00EE499F"/>
    <w:rsid w:val="00EE4A37"/>
    <w:rsid w:val="00EE4A93"/>
    <w:rsid w:val="00EE4AF2"/>
    <w:rsid w:val="00EE4B57"/>
    <w:rsid w:val="00EE4B79"/>
    <w:rsid w:val="00EE4C42"/>
    <w:rsid w:val="00EE4D2B"/>
    <w:rsid w:val="00EE4D53"/>
    <w:rsid w:val="00EE4DD2"/>
    <w:rsid w:val="00EE4F7F"/>
    <w:rsid w:val="00EE5191"/>
    <w:rsid w:val="00EE5372"/>
    <w:rsid w:val="00EE5419"/>
    <w:rsid w:val="00EE542A"/>
    <w:rsid w:val="00EE542B"/>
    <w:rsid w:val="00EE553A"/>
    <w:rsid w:val="00EE5716"/>
    <w:rsid w:val="00EE5BA4"/>
    <w:rsid w:val="00EE5C17"/>
    <w:rsid w:val="00EE5C5D"/>
    <w:rsid w:val="00EE5D3F"/>
    <w:rsid w:val="00EE5E08"/>
    <w:rsid w:val="00EE5E54"/>
    <w:rsid w:val="00EE5FDC"/>
    <w:rsid w:val="00EE60B6"/>
    <w:rsid w:val="00EE60DC"/>
    <w:rsid w:val="00EE61E5"/>
    <w:rsid w:val="00EE6217"/>
    <w:rsid w:val="00EE62E3"/>
    <w:rsid w:val="00EE6308"/>
    <w:rsid w:val="00EE6316"/>
    <w:rsid w:val="00EE6343"/>
    <w:rsid w:val="00EE6407"/>
    <w:rsid w:val="00EE6717"/>
    <w:rsid w:val="00EE689C"/>
    <w:rsid w:val="00EE68C3"/>
    <w:rsid w:val="00EE69F9"/>
    <w:rsid w:val="00EE6AB8"/>
    <w:rsid w:val="00EE6BA9"/>
    <w:rsid w:val="00EE6C9D"/>
    <w:rsid w:val="00EE6CEE"/>
    <w:rsid w:val="00EE6D29"/>
    <w:rsid w:val="00EE6D2E"/>
    <w:rsid w:val="00EE6E1A"/>
    <w:rsid w:val="00EE6E33"/>
    <w:rsid w:val="00EE700B"/>
    <w:rsid w:val="00EE7081"/>
    <w:rsid w:val="00EE7116"/>
    <w:rsid w:val="00EE7119"/>
    <w:rsid w:val="00EE7225"/>
    <w:rsid w:val="00EE7453"/>
    <w:rsid w:val="00EE750E"/>
    <w:rsid w:val="00EE764A"/>
    <w:rsid w:val="00EE7761"/>
    <w:rsid w:val="00EE77ED"/>
    <w:rsid w:val="00EE7813"/>
    <w:rsid w:val="00EE79A8"/>
    <w:rsid w:val="00EE7B65"/>
    <w:rsid w:val="00EE7BFC"/>
    <w:rsid w:val="00EE7C0A"/>
    <w:rsid w:val="00EE7C6E"/>
    <w:rsid w:val="00EF00B6"/>
    <w:rsid w:val="00EF01D0"/>
    <w:rsid w:val="00EF01D8"/>
    <w:rsid w:val="00EF0223"/>
    <w:rsid w:val="00EF0483"/>
    <w:rsid w:val="00EF04E7"/>
    <w:rsid w:val="00EF064C"/>
    <w:rsid w:val="00EF072F"/>
    <w:rsid w:val="00EF0761"/>
    <w:rsid w:val="00EF080A"/>
    <w:rsid w:val="00EF0A26"/>
    <w:rsid w:val="00EF0A2F"/>
    <w:rsid w:val="00EF0BEC"/>
    <w:rsid w:val="00EF0CBB"/>
    <w:rsid w:val="00EF0CE5"/>
    <w:rsid w:val="00EF0D2B"/>
    <w:rsid w:val="00EF0D70"/>
    <w:rsid w:val="00EF0D77"/>
    <w:rsid w:val="00EF0DD3"/>
    <w:rsid w:val="00EF0EEA"/>
    <w:rsid w:val="00EF0FA5"/>
    <w:rsid w:val="00EF1094"/>
    <w:rsid w:val="00EF1097"/>
    <w:rsid w:val="00EF1182"/>
    <w:rsid w:val="00EF12F3"/>
    <w:rsid w:val="00EF1482"/>
    <w:rsid w:val="00EF18AC"/>
    <w:rsid w:val="00EF19B6"/>
    <w:rsid w:val="00EF1A63"/>
    <w:rsid w:val="00EF1B35"/>
    <w:rsid w:val="00EF1CD9"/>
    <w:rsid w:val="00EF1D82"/>
    <w:rsid w:val="00EF1DAF"/>
    <w:rsid w:val="00EF1E15"/>
    <w:rsid w:val="00EF1E51"/>
    <w:rsid w:val="00EF20BD"/>
    <w:rsid w:val="00EF22B1"/>
    <w:rsid w:val="00EF2318"/>
    <w:rsid w:val="00EF236E"/>
    <w:rsid w:val="00EF2524"/>
    <w:rsid w:val="00EF25B5"/>
    <w:rsid w:val="00EF270F"/>
    <w:rsid w:val="00EF280A"/>
    <w:rsid w:val="00EF2843"/>
    <w:rsid w:val="00EF28F9"/>
    <w:rsid w:val="00EF29AF"/>
    <w:rsid w:val="00EF2A04"/>
    <w:rsid w:val="00EF2AD5"/>
    <w:rsid w:val="00EF2BCA"/>
    <w:rsid w:val="00EF2D4F"/>
    <w:rsid w:val="00EF2DAB"/>
    <w:rsid w:val="00EF2F8C"/>
    <w:rsid w:val="00EF2FE4"/>
    <w:rsid w:val="00EF30EF"/>
    <w:rsid w:val="00EF31B5"/>
    <w:rsid w:val="00EF32EE"/>
    <w:rsid w:val="00EF33FA"/>
    <w:rsid w:val="00EF340E"/>
    <w:rsid w:val="00EF343C"/>
    <w:rsid w:val="00EF34AA"/>
    <w:rsid w:val="00EF350B"/>
    <w:rsid w:val="00EF35C7"/>
    <w:rsid w:val="00EF35FC"/>
    <w:rsid w:val="00EF36B4"/>
    <w:rsid w:val="00EF36C2"/>
    <w:rsid w:val="00EF36E6"/>
    <w:rsid w:val="00EF37FD"/>
    <w:rsid w:val="00EF3C11"/>
    <w:rsid w:val="00EF3DB4"/>
    <w:rsid w:val="00EF3FBD"/>
    <w:rsid w:val="00EF3FCC"/>
    <w:rsid w:val="00EF4037"/>
    <w:rsid w:val="00EF40FE"/>
    <w:rsid w:val="00EF4127"/>
    <w:rsid w:val="00EF41AD"/>
    <w:rsid w:val="00EF4237"/>
    <w:rsid w:val="00EF4354"/>
    <w:rsid w:val="00EF43D0"/>
    <w:rsid w:val="00EF445F"/>
    <w:rsid w:val="00EF458D"/>
    <w:rsid w:val="00EF4973"/>
    <w:rsid w:val="00EF4AFB"/>
    <w:rsid w:val="00EF4B74"/>
    <w:rsid w:val="00EF4B9D"/>
    <w:rsid w:val="00EF4CF8"/>
    <w:rsid w:val="00EF4D6A"/>
    <w:rsid w:val="00EF4D84"/>
    <w:rsid w:val="00EF4DE0"/>
    <w:rsid w:val="00EF4DE3"/>
    <w:rsid w:val="00EF4E1A"/>
    <w:rsid w:val="00EF4ED1"/>
    <w:rsid w:val="00EF5059"/>
    <w:rsid w:val="00EF5308"/>
    <w:rsid w:val="00EF56DE"/>
    <w:rsid w:val="00EF5750"/>
    <w:rsid w:val="00EF5896"/>
    <w:rsid w:val="00EF59C1"/>
    <w:rsid w:val="00EF5B05"/>
    <w:rsid w:val="00EF5B9B"/>
    <w:rsid w:val="00EF5CE9"/>
    <w:rsid w:val="00EF5E48"/>
    <w:rsid w:val="00EF5F70"/>
    <w:rsid w:val="00EF5FA9"/>
    <w:rsid w:val="00EF600E"/>
    <w:rsid w:val="00EF602F"/>
    <w:rsid w:val="00EF6251"/>
    <w:rsid w:val="00EF62DA"/>
    <w:rsid w:val="00EF63E2"/>
    <w:rsid w:val="00EF64D9"/>
    <w:rsid w:val="00EF65DE"/>
    <w:rsid w:val="00EF6741"/>
    <w:rsid w:val="00EF67FC"/>
    <w:rsid w:val="00EF6881"/>
    <w:rsid w:val="00EF6908"/>
    <w:rsid w:val="00EF6971"/>
    <w:rsid w:val="00EF69CB"/>
    <w:rsid w:val="00EF6A0E"/>
    <w:rsid w:val="00EF6B03"/>
    <w:rsid w:val="00EF6B90"/>
    <w:rsid w:val="00EF6BC7"/>
    <w:rsid w:val="00EF6C2D"/>
    <w:rsid w:val="00EF6D76"/>
    <w:rsid w:val="00EF6DF7"/>
    <w:rsid w:val="00EF6E4B"/>
    <w:rsid w:val="00EF6E6E"/>
    <w:rsid w:val="00EF6F31"/>
    <w:rsid w:val="00EF7257"/>
    <w:rsid w:val="00EF72D4"/>
    <w:rsid w:val="00EF732D"/>
    <w:rsid w:val="00EF74B9"/>
    <w:rsid w:val="00EF7854"/>
    <w:rsid w:val="00EF78C4"/>
    <w:rsid w:val="00EF78F5"/>
    <w:rsid w:val="00EF7963"/>
    <w:rsid w:val="00EF79FF"/>
    <w:rsid w:val="00EF7AC8"/>
    <w:rsid w:val="00EF7B2B"/>
    <w:rsid w:val="00EF7CC0"/>
    <w:rsid w:val="00EF7D0B"/>
    <w:rsid w:val="00EF7DBD"/>
    <w:rsid w:val="00EF7DD4"/>
    <w:rsid w:val="00EF7DED"/>
    <w:rsid w:val="00EF7E06"/>
    <w:rsid w:val="00EF7FDD"/>
    <w:rsid w:val="00F00100"/>
    <w:rsid w:val="00F00262"/>
    <w:rsid w:val="00F00342"/>
    <w:rsid w:val="00F00379"/>
    <w:rsid w:val="00F003AB"/>
    <w:rsid w:val="00F004A2"/>
    <w:rsid w:val="00F004F9"/>
    <w:rsid w:val="00F00501"/>
    <w:rsid w:val="00F006B5"/>
    <w:rsid w:val="00F007E8"/>
    <w:rsid w:val="00F00832"/>
    <w:rsid w:val="00F00A36"/>
    <w:rsid w:val="00F00BB0"/>
    <w:rsid w:val="00F00BE8"/>
    <w:rsid w:val="00F00CBB"/>
    <w:rsid w:val="00F00D7B"/>
    <w:rsid w:val="00F00F2E"/>
    <w:rsid w:val="00F010BD"/>
    <w:rsid w:val="00F011CB"/>
    <w:rsid w:val="00F012D9"/>
    <w:rsid w:val="00F012F0"/>
    <w:rsid w:val="00F012F3"/>
    <w:rsid w:val="00F01327"/>
    <w:rsid w:val="00F0132B"/>
    <w:rsid w:val="00F0143C"/>
    <w:rsid w:val="00F01465"/>
    <w:rsid w:val="00F01483"/>
    <w:rsid w:val="00F0161E"/>
    <w:rsid w:val="00F017B6"/>
    <w:rsid w:val="00F018D1"/>
    <w:rsid w:val="00F01912"/>
    <w:rsid w:val="00F019E7"/>
    <w:rsid w:val="00F01AB9"/>
    <w:rsid w:val="00F01C69"/>
    <w:rsid w:val="00F01CFE"/>
    <w:rsid w:val="00F01E80"/>
    <w:rsid w:val="00F01EEA"/>
    <w:rsid w:val="00F01F04"/>
    <w:rsid w:val="00F01F0F"/>
    <w:rsid w:val="00F02038"/>
    <w:rsid w:val="00F0207D"/>
    <w:rsid w:val="00F02122"/>
    <w:rsid w:val="00F021ED"/>
    <w:rsid w:val="00F022EC"/>
    <w:rsid w:val="00F02360"/>
    <w:rsid w:val="00F02477"/>
    <w:rsid w:val="00F0247F"/>
    <w:rsid w:val="00F02645"/>
    <w:rsid w:val="00F02756"/>
    <w:rsid w:val="00F0277F"/>
    <w:rsid w:val="00F027B8"/>
    <w:rsid w:val="00F0281B"/>
    <w:rsid w:val="00F028BA"/>
    <w:rsid w:val="00F02A7F"/>
    <w:rsid w:val="00F02B72"/>
    <w:rsid w:val="00F02D72"/>
    <w:rsid w:val="00F02F8B"/>
    <w:rsid w:val="00F03091"/>
    <w:rsid w:val="00F030FC"/>
    <w:rsid w:val="00F03102"/>
    <w:rsid w:val="00F031AA"/>
    <w:rsid w:val="00F0322C"/>
    <w:rsid w:val="00F03271"/>
    <w:rsid w:val="00F03335"/>
    <w:rsid w:val="00F033D2"/>
    <w:rsid w:val="00F0349A"/>
    <w:rsid w:val="00F0376B"/>
    <w:rsid w:val="00F0378E"/>
    <w:rsid w:val="00F039A6"/>
    <w:rsid w:val="00F03A80"/>
    <w:rsid w:val="00F03B25"/>
    <w:rsid w:val="00F03B3C"/>
    <w:rsid w:val="00F03BC9"/>
    <w:rsid w:val="00F03CBB"/>
    <w:rsid w:val="00F03FB2"/>
    <w:rsid w:val="00F03FF9"/>
    <w:rsid w:val="00F04080"/>
    <w:rsid w:val="00F040E5"/>
    <w:rsid w:val="00F040F8"/>
    <w:rsid w:val="00F0448C"/>
    <w:rsid w:val="00F0454D"/>
    <w:rsid w:val="00F04572"/>
    <w:rsid w:val="00F046A2"/>
    <w:rsid w:val="00F046CA"/>
    <w:rsid w:val="00F0470E"/>
    <w:rsid w:val="00F047DE"/>
    <w:rsid w:val="00F047EF"/>
    <w:rsid w:val="00F048CD"/>
    <w:rsid w:val="00F048EC"/>
    <w:rsid w:val="00F0497F"/>
    <w:rsid w:val="00F04A70"/>
    <w:rsid w:val="00F04BE8"/>
    <w:rsid w:val="00F04DA8"/>
    <w:rsid w:val="00F04FEA"/>
    <w:rsid w:val="00F05007"/>
    <w:rsid w:val="00F051F7"/>
    <w:rsid w:val="00F05618"/>
    <w:rsid w:val="00F0571F"/>
    <w:rsid w:val="00F05748"/>
    <w:rsid w:val="00F0577E"/>
    <w:rsid w:val="00F05784"/>
    <w:rsid w:val="00F057FD"/>
    <w:rsid w:val="00F058C2"/>
    <w:rsid w:val="00F058F5"/>
    <w:rsid w:val="00F058F7"/>
    <w:rsid w:val="00F05958"/>
    <w:rsid w:val="00F05A54"/>
    <w:rsid w:val="00F05BBC"/>
    <w:rsid w:val="00F05C5C"/>
    <w:rsid w:val="00F05DD4"/>
    <w:rsid w:val="00F05E6F"/>
    <w:rsid w:val="00F06154"/>
    <w:rsid w:val="00F0622C"/>
    <w:rsid w:val="00F0624D"/>
    <w:rsid w:val="00F06369"/>
    <w:rsid w:val="00F0656E"/>
    <w:rsid w:val="00F067ED"/>
    <w:rsid w:val="00F06846"/>
    <w:rsid w:val="00F068E1"/>
    <w:rsid w:val="00F06B13"/>
    <w:rsid w:val="00F06B48"/>
    <w:rsid w:val="00F06B7C"/>
    <w:rsid w:val="00F06CC9"/>
    <w:rsid w:val="00F06DDB"/>
    <w:rsid w:val="00F06E5E"/>
    <w:rsid w:val="00F06F19"/>
    <w:rsid w:val="00F07018"/>
    <w:rsid w:val="00F0707E"/>
    <w:rsid w:val="00F07092"/>
    <w:rsid w:val="00F07135"/>
    <w:rsid w:val="00F073C6"/>
    <w:rsid w:val="00F075CC"/>
    <w:rsid w:val="00F0765B"/>
    <w:rsid w:val="00F076F2"/>
    <w:rsid w:val="00F0776C"/>
    <w:rsid w:val="00F07787"/>
    <w:rsid w:val="00F077BD"/>
    <w:rsid w:val="00F07922"/>
    <w:rsid w:val="00F07B19"/>
    <w:rsid w:val="00F07C84"/>
    <w:rsid w:val="00F07CA4"/>
    <w:rsid w:val="00F07EA3"/>
    <w:rsid w:val="00F07F8D"/>
    <w:rsid w:val="00F100E8"/>
    <w:rsid w:val="00F1013A"/>
    <w:rsid w:val="00F10161"/>
    <w:rsid w:val="00F101B0"/>
    <w:rsid w:val="00F10302"/>
    <w:rsid w:val="00F1046E"/>
    <w:rsid w:val="00F10491"/>
    <w:rsid w:val="00F104FA"/>
    <w:rsid w:val="00F1061C"/>
    <w:rsid w:val="00F10651"/>
    <w:rsid w:val="00F10720"/>
    <w:rsid w:val="00F1072C"/>
    <w:rsid w:val="00F10738"/>
    <w:rsid w:val="00F10795"/>
    <w:rsid w:val="00F1093F"/>
    <w:rsid w:val="00F109AD"/>
    <w:rsid w:val="00F109D2"/>
    <w:rsid w:val="00F10A39"/>
    <w:rsid w:val="00F10B73"/>
    <w:rsid w:val="00F10CEA"/>
    <w:rsid w:val="00F10E12"/>
    <w:rsid w:val="00F10E33"/>
    <w:rsid w:val="00F10EF2"/>
    <w:rsid w:val="00F11047"/>
    <w:rsid w:val="00F11069"/>
    <w:rsid w:val="00F11088"/>
    <w:rsid w:val="00F111D0"/>
    <w:rsid w:val="00F111D3"/>
    <w:rsid w:val="00F11391"/>
    <w:rsid w:val="00F11561"/>
    <w:rsid w:val="00F115E4"/>
    <w:rsid w:val="00F11673"/>
    <w:rsid w:val="00F117A6"/>
    <w:rsid w:val="00F1194B"/>
    <w:rsid w:val="00F11A57"/>
    <w:rsid w:val="00F11B79"/>
    <w:rsid w:val="00F11C1D"/>
    <w:rsid w:val="00F11E5D"/>
    <w:rsid w:val="00F11F37"/>
    <w:rsid w:val="00F12025"/>
    <w:rsid w:val="00F12189"/>
    <w:rsid w:val="00F1218E"/>
    <w:rsid w:val="00F121DC"/>
    <w:rsid w:val="00F121E0"/>
    <w:rsid w:val="00F12202"/>
    <w:rsid w:val="00F1228D"/>
    <w:rsid w:val="00F12558"/>
    <w:rsid w:val="00F12728"/>
    <w:rsid w:val="00F12820"/>
    <w:rsid w:val="00F12898"/>
    <w:rsid w:val="00F12B60"/>
    <w:rsid w:val="00F12B90"/>
    <w:rsid w:val="00F12CAC"/>
    <w:rsid w:val="00F12CCA"/>
    <w:rsid w:val="00F12DD6"/>
    <w:rsid w:val="00F12DF0"/>
    <w:rsid w:val="00F12E30"/>
    <w:rsid w:val="00F12E34"/>
    <w:rsid w:val="00F12F43"/>
    <w:rsid w:val="00F130CA"/>
    <w:rsid w:val="00F13244"/>
    <w:rsid w:val="00F1328D"/>
    <w:rsid w:val="00F132A8"/>
    <w:rsid w:val="00F134AD"/>
    <w:rsid w:val="00F1350A"/>
    <w:rsid w:val="00F135BF"/>
    <w:rsid w:val="00F136E6"/>
    <w:rsid w:val="00F1378E"/>
    <w:rsid w:val="00F138E1"/>
    <w:rsid w:val="00F13926"/>
    <w:rsid w:val="00F13939"/>
    <w:rsid w:val="00F139A2"/>
    <w:rsid w:val="00F13AF1"/>
    <w:rsid w:val="00F13C90"/>
    <w:rsid w:val="00F13D69"/>
    <w:rsid w:val="00F13E3A"/>
    <w:rsid w:val="00F13EB2"/>
    <w:rsid w:val="00F13F65"/>
    <w:rsid w:val="00F140C1"/>
    <w:rsid w:val="00F1495B"/>
    <w:rsid w:val="00F14E30"/>
    <w:rsid w:val="00F14E5E"/>
    <w:rsid w:val="00F14EAD"/>
    <w:rsid w:val="00F14EBF"/>
    <w:rsid w:val="00F15188"/>
    <w:rsid w:val="00F15282"/>
    <w:rsid w:val="00F15453"/>
    <w:rsid w:val="00F15549"/>
    <w:rsid w:val="00F1555A"/>
    <w:rsid w:val="00F1557E"/>
    <w:rsid w:val="00F155F8"/>
    <w:rsid w:val="00F15699"/>
    <w:rsid w:val="00F15712"/>
    <w:rsid w:val="00F15783"/>
    <w:rsid w:val="00F15787"/>
    <w:rsid w:val="00F157C2"/>
    <w:rsid w:val="00F15895"/>
    <w:rsid w:val="00F1599E"/>
    <w:rsid w:val="00F15C27"/>
    <w:rsid w:val="00F15C57"/>
    <w:rsid w:val="00F15D4D"/>
    <w:rsid w:val="00F15DCA"/>
    <w:rsid w:val="00F15EA4"/>
    <w:rsid w:val="00F15FAE"/>
    <w:rsid w:val="00F16193"/>
    <w:rsid w:val="00F1627E"/>
    <w:rsid w:val="00F162D3"/>
    <w:rsid w:val="00F16484"/>
    <w:rsid w:val="00F16641"/>
    <w:rsid w:val="00F166DF"/>
    <w:rsid w:val="00F16739"/>
    <w:rsid w:val="00F167A7"/>
    <w:rsid w:val="00F1696C"/>
    <w:rsid w:val="00F169CE"/>
    <w:rsid w:val="00F169CF"/>
    <w:rsid w:val="00F169DB"/>
    <w:rsid w:val="00F16AB2"/>
    <w:rsid w:val="00F16B2B"/>
    <w:rsid w:val="00F16B39"/>
    <w:rsid w:val="00F16B53"/>
    <w:rsid w:val="00F16B94"/>
    <w:rsid w:val="00F16E0D"/>
    <w:rsid w:val="00F16E18"/>
    <w:rsid w:val="00F16F44"/>
    <w:rsid w:val="00F16F8B"/>
    <w:rsid w:val="00F17101"/>
    <w:rsid w:val="00F1712F"/>
    <w:rsid w:val="00F1733E"/>
    <w:rsid w:val="00F17490"/>
    <w:rsid w:val="00F1757E"/>
    <w:rsid w:val="00F175F7"/>
    <w:rsid w:val="00F17679"/>
    <w:rsid w:val="00F17770"/>
    <w:rsid w:val="00F17C52"/>
    <w:rsid w:val="00F17CB2"/>
    <w:rsid w:val="00F17D64"/>
    <w:rsid w:val="00F17E02"/>
    <w:rsid w:val="00F17E9C"/>
    <w:rsid w:val="00F17F41"/>
    <w:rsid w:val="00F17F61"/>
    <w:rsid w:val="00F20015"/>
    <w:rsid w:val="00F20311"/>
    <w:rsid w:val="00F20394"/>
    <w:rsid w:val="00F2042F"/>
    <w:rsid w:val="00F204D2"/>
    <w:rsid w:val="00F2050D"/>
    <w:rsid w:val="00F2055A"/>
    <w:rsid w:val="00F205A0"/>
    <w:rsid w:val="00F20714"/>
    <w:rsid w:val="00F20767"/>
    <w:rsid w:val="00F207C5"/>
    <w:rsid w:val="00F2083B"/>
    <w:rsid w:val="00F20861"/>
    <w:rsid w:val="00F2086F"/>
    <w:rsid w:val="00F20A1C"/>
    <w:rsid w:val="00F20AA6"/>
    <w:rsid w:val="00F20AAA"/>
    <w:rsid w:val="00F20B20"/>
    <w:rsid w:val="00F20BBB"/>
    <w:rsid w:val="00F20BC0"/>
    <w:rsid w:val="00F20C7B"/>
    <w:rsid w:val="00F20D44"/>
    <w:rsid w:val="00F20DF3"/>
    <w:rsid w:val="00F20E02"/>
    <w:rsid w:val="00F20E76"/>
    <w:rsid w:val="00F20EB5"/>
    <w:rsid w:val="00F20F7E"/>
    <w:rsid w:val="00F2117D"/>
    <w:rsid w:val="00F211CE"/>
    <w:rsid w:val="00F21256"/>
    <w:rsid w:val="00F212D8"/>
    <w:rsid w:val="00F213D7"/>
    <w:rsid w:val="00F21608"/>
    <w:rsid w:val="00F216B2"/>
    <w:rsid w:val="00F218EF"/>
    <w:rsid w:val="00F21A13"/>
    <w:rsid w:val="00F21AF0"/>
    <w:rsid w:val="00F21C68"/>
    <w:rsid w:val="00F21CD3"/>
    <w:rsid w:val="00F21E3F"/>
    <w:rsid w:val="00F220B8"/>
    <w:rsid w:val="00F22199"/>
    <w:rsid w:val="00F22367"/>
    <w:rsid w:val="00F224BF"/>
    <w:rsid w:val="00F225BE"/>
    <w:rsid w:val="00F225C6"/>
    <w:rsid w:val="00F2270A"/>
    <w:rsid w:val="00F2272D"/>
    <w:rsid w:val="00F2272F"/>
    <w:rsid w:val="00F22A1E"/>
    <w:rsid w:val="00F22A25"/>
    <w:rsid w:val="00F22A45"/>
    <w:rsid w:val="00F22C06"/>
    <w:rsid w:val="00F22C16"/>
    <w:rsid w:val="00F22E87"/>
    <w:rsid w:val="00F22FD5"/>
    <w:rsid w:val="00F2314E"/>
    <w:rsid w:val="00F23172"/>
    <w:rsid w:val="00F232F7"/>
    <w:rsid w:val="00F233CB"/>
    <w:rsid w:val="00F233E9"/>
    <w:rsid w:val="00F2346A"/>
    <w:rsid w:val="00F234E9"/>
    <w:rsid w:val="00F23660"/>
    <w:rsid w:val="00F23685"/>
    <w:rsid w:val="00F23732"/>
    <w:rsid w:val="00F2375E"/>
    <w:rsid w:val="00F23876"/>
    <w:rsid w:val="00F239E6"/>
    <w:rsid w:val="00F23A66"/>
    <w:rsid w:val="00F23BEA"/>
    <w:rsid w:val="00F23C19"/>
    <w:rsid w:val="00F23CCE"/>
    <w:rsid w:val="00F23D4C"/>
    <w:rsid w:val="00F23E05"/>
    <w:rsid w:val="00F23E55"/>
    <w:rsid w:val="00F23FF8"/>
    <w:rsid w:val="00F24203"/>
    <w:rsid w:val="00F24294"/>
    <w:rsid w:val="00F24355"/>
    <w:rsid w:val="00F24370"/>
    <w:rsid w:val="00F243F1"/>
    <w:rsid w:val="00F245AE"/>
    <w:rsid w:val="00F24603"/>
    <w:rsid w:val="00F24627"/>
    <w:rsid w:val="00F2473F"/>
    <w:rsid w:val="00F2476A"/>
    <w:rsid w:val="00F2496F"/>
    <w:rsid w:val="00F249EB"/>
    <w:rsid w:val="00F24A8E"/>
    <w:rsid w:val="00F24ADE"/>
    <w:rsid w:val="00F24B4F"/>
    <w:rsid w:val="00F24E75"/>
    <w:rsid w:val="00F24F7D"/>
    <w:rsid w:val="00F25169"/>
    <w:rsid w:val="00F25278"/>
    <w:rsid w:val="00F25302"/>
    <w:rsid w:val="00F253AF"/>
    <w:rsid w:val="00F25428"/>
    <w:rsid w:val="00F255F1"/>
    <w:rsid w:val="00F2560A"/>
    <w:rsid w:val="00F25728"/>
    <w:rsid w:val="00F259BB"/>
    <w:rsid w:val="00F25A6B"/>
    <w:rsid w:val="00F25A6F"/>
    <w:rsid w:val="00F25A86"/>
    <w:rsid w:val="00F25BDA"/>
    <w:rsid w:val="00F25BEE"/>
    <w:rsid w:val="00F25E4F"/>
    <w:rsid w:val="00F25E98"/>
    <w:rsid w:val="00F25F8E"/>
    <w:rsid w:val="00F25FCE"/>
    <w:rsid w:val="00F26013"/>
    <w:rsid w:val="00F26024"/>
    <w:rsid w:val="00F260A2"/>
    <w:rsid w:val="00F26144"/>
    <w:rsid w:val="00F26198"/>
    <w:rsid w:val="00F26368"/>
    <w:rsid w:val="00F263FC"/>
    <w:rsid w:val="00F2642C"/>
    <w:rsid w:val="00F26470"/>
    <w:rsid w:val="00F265B6"/>
    <w:rsid w:val="00F268CB"/>
    <w:rsid w:val="00F26970"/>
    <w:rsid w:val="00F26AD7"/>
    <w:rsid w:val="00F26F56"/>
    <w:rsid w:val="00F27024"/>
    <w:rsid w:val="00F270A4"/>
    <w:rsid w:val="00F27115"/>
    <w:rsid w:val="00F271D8"/>
    <w:rsid w:val="00F27281"/>
    <w:rsid w:val="00F2752E"/>
    <w:rsid w:val="00F27557"/>
    <w:rsid w:val="00F27614"/>
    <w:rsid w:val="00F2769C"/>
    <w:rsid w:val="00F27875"/>
    <w:rsid w:val="00F2797D"/>
    <w:rsid w:val="00F27A24"/>
    <w:rsid w:val="00F27ACF"/>
    <w:rsid w:val="00F27C03"/>
    <w:rsid w:val="00F27C19"/>
    <w:rsid w:val="00F27C6C"/>
    <w:rsid w:val="00F27CA5"/>
    <w:rsid w:val="00F27CBD"/>
    <w:rsid w:val="00F27CEA"/>
    <w:rsid w:val="00F27D56"/>
    <w:rsid w:val="00F27DDA"/>
    <w:rsid w:val="00F27FE2"/>
    <w:rsid w:val="00F30057"/>
    <w:rsid w:val="00F300CC"/>
    <w:rsid w:val="00F300CF"/>
    <w:rsid w:val="00F300D5"/>
    <w:rsid w:val="00F3010A"/>
    <w:rsid w:val="00F30131"/>
    <w:rsid w:val="00F302A6"/>
    <w:rsid w:val="00F303E4"/>
    <w:rsid w:val="00F303F7"/>
    <w:rsid w:val="00F30440"/>
    <w:rsid w:val="00F30571"/>
    <w:rsid w:val="00F30586"/>
    <w:rsid w:val="00F30641"/>
    <w:rsid w:val="00F30797"/>
    <w:rsid w:val="00F3090C"/>
    <w:rsid w:val="00F309EB"/>
    <w:rsid w:val="00F30A5A"/>
    <w:rsid w:val="00F30C79"/>
    <w:rsid w:val="00F30CDD"/>
    <w:rsid w:val="00F30D12"/>
    <w:rsid w:val="00F30FC5"/>
    <w:rsid w:val="00F31088"/>
    <w:rsid w:val="00F3108E"/>
    <w:rsid w:val="00F310F7"/>
    <w:rsid w:val="00F311FF"/>
    <w:rsid w:val="00F31202"/>
    <w:rsid w:val="00F3125B"/>
    <w:rsid w:val="00F31361"/>
    <w:rsid w:val="00F315DB"/>
    <w:rsid w:val="00F31687"/>
    <w:rsid w:val="00F3177B"/>
    <w:rsid w:val="00F319CD"/>
    <w:rsid w:val="00F319F3"/>
    <w:rsid w:val="00F319FE"/>
    <w:rsid w:val="00F31CD4"/>
    <w:rsid w:val="00F31F43"/>
    <w:rsid w:val="00F3202E"/>
    <w:rsid w:val="00F3209D"/>
    <w:rsid w:val="00F3216A"/>
    <w:rsid w:val="00F32173"/>
    <w:rsid w:val="00F321F1"/>
    <w:rsid w:val="00F32268"/>
    <w:rsid w:val="00F326D2"/>
    <w:rsid w:val="00F32710"/>
    <w:rsid w:val="00F32717"/>
    <w:rsid w:val="00F32791"/>
    <w:rsid w:val="00F32823"/>
    <w:rsid w:val="00F32A25"/>
    <w:rsid w:val="00F32DBE"/>
    <w:rsid w:val="00F32DC2"/>
    <w:rsid w:val="00F32F25"/>
    <w:rsid w:val="00F330AF"/>
    <w:rsid w:val="00F3310D"/>
    <w:rsid w:val="00F33263"/>
    <w:rsid w:val="00F332A3"/>
    <w:rsid w:val="00F33385"/>
    <w:rsid w:val="00F3338A"/>
    <w:rsid w:val="00F334A5"/>
    <w:rsid w:val="00F334A6"/>
    <w:rsid w:val="00F334CF"/>
    <w:rsid w:val="00F334FF"/>
    <w:rsid w:val="00F3366D"/>
    <w:rsid w:val="00F336A8"/>
    <w:rsid w:val="00F336DF"/>
    <w:rsid w:val="00F33712"/>
    <w:rsid w:val="00F33757"/>
    <w:rsid w:val="00F3377F"/>
    <w:rsid w:val="00F3382D"/>
    <w:rsid w:val="00F33987"/>
    <w:rsid w:val="00F339F7"/>
    <w:rsid w:val="00F339FE"/>
    <w:rsid w:val="00F33A9F"/>
    <w:rsid w:val="00F33AB1"/>
    <w:rsid w:val="00F33BAD"/>
    <w:rsid w:val="00F33D53"/>
    <w:rsid w:val="00F33E69"/>
    <w:rsid w:val="00F33F5C"/>
    <w:rsid w:val="00F34026"/>
    <w:rsid w:val="00F34045"/>
    <w:rsid w:val="00F3408C"/>
    <w:rsid w:val="00F340BE"/>
    <w:rsid w:val="00F340DB"/>
    <w:rsid w:val="00F342A6"/>
    <w:rsid w:val="00F342C7"/>
    <w:rsid w:val="00F34330"/>
    <w:rsid w:val="00F34482"/>
    <w:rsid w:val="00F34494"/>
    <w:rsid w:val="00F34523"/>
    <w:rsid w:val="00F34920"/>
    <w:rsid w:val="00F34AA8"/>
    <w:rsid w:val="00F34AB4"/>
    <w:rsid w:val="00F34B41"/>
    <w:rsid w:val="00F34DD7"/>
    <w:rsid w:val="00F34E0C"/>
    <w:rsid w:val="00F34FBB"/>
    <w:rsid w:val="00F34FCA"/>
    <w:rsid w:val="00F3501D"/>
    <w:rsid w:val="00F35164"/>
    <w:rsid w:val="00F3525E"/>
    <w:rsid w:val="00F353F0"/>
    <w:rsid w:val="00F355EA"/>
    <w:rsid w:val="00F35727"/>
    <w:rsid w:val="00F35966"/>
    <w:rsid w:val="00F35A07"/>
    <w:rsid w:val="00F35A3D"/>
    <w:rsid w:val="00F35AFF"/>
    <w:rsid w:val="00F35B46"/>
    <w:rsid w:val="00F35E2C"/>
    <w:rsid w:val="00F36028"/>
    <w:rsid w:val="00F36157"/>
    <w:rsid w:val="00F363DE"/>
    <w:rsid w:val="00F3655B"/>
    <w:rsid w:val="00F365D8"/>
    <w:rsid w:val="00F3663D"/>
    <w:rsid w:val="00F36643"/>
    <w:rsid w:val="00F36645"/>
    <w:rsid w:val="00F36656"/>
    <w:rsid w:val="00F36854"/>
    <w:rsid w:val="00F36884"/>
    <w:rsid w:val="00F36B3E"/>
    <w:rsid w:val="00F36C3F"/>
    <w:rsid w:val="00F36C60"/>
    <w:rsid w:val="00F36D2B"/>
    <w:rsid w:val="00F36D6B"/>
    <w:rsid w:val="00F36EF3"/>
    <w:rsid w:val="00F37019"/>
    <w:rsid w:val="00F371BD"/>
    <w:rsid w:val="00F371E9"/>
    <w:rsid w:val="00F372EB"/>
    <w:rsid w:val="00F372FF"/>
    <w:rsid w:val="00F37338"/>
    <w:rsid w:val="00F37340"/>
    <w:rsid w:val="00F374D0"/>
    <w:rsid w:val="00F3757D"/>
    <w:rsid w:val="00F375F7"/>
    <w:rsid w:val="00F37634"/>
    <w:rsid w:val="00F37673"/>
    <w:rsid w:val="00F376A4"/>
    <w:rsid w:val="00F376EE"/>
    <w:rsid w:val="00F3772C"/>
    <w:rsid w:val="00F3781A"/>
    <w:rsid w:val="00F37975"/>
    <w:rsid w:val="00F37AA0"/>
    <w:rsid w:val="00F37B5B"/>
    <w:rsid w:val="00F37B5F"/>
    <w:rsid w:val="00F37C6B"/>
    <w:rsid w:val="00F37CA5"/>
    <w:rsid w:val="00F37CBF"/>
    <w:rsid w:val="00F37CCD"/>
    <w:rsid w:val="00F37DE5"/>
    <w:rsid w:val="00F37E1B"/>
    <w:rsid w:val="00F37E9F"/>
    <w:rsid w:val="00F40068"/>
    <w:rsid w:val="00F4009A"/>
    <w:rsid w:val="00F400E4"/>
    <w:rsid w:val="00F401C4"/>
    <w:rsid w:val="00F40253"/>
    <w:rsid w:val="00F4025C"/>
    <w:rsid w:val="00F4026A"/>
    <w:rsid w:val="00F403E5"/>
    <w:rsid w:val="00F40533"/>
    <w:rsid w:val="00F40590"/>
    <w:rsid w:val="00F40675"/>
    <w:rsid w:val="00F4088B"/>
    <w:rsid w:val="00F40A20"/>
    <w:rsid w:val="00F40A42"/>
    <w:rsid w:val="00F40AA1"/>
    <w:rsid w:val="00F40ACD"/>
    <w:rsid w:val="00F40B52"/>
    <w:rsid w:val="00F40C7E"/>
    <w:rsid w:val="00F40C8A"/>
    <w:rsid w:val="00F40D50"/>
    <w:rsid w:val="00F40E07"/>
    <w:rsid w:val="00F40ED3"/>
    <w:rsid w:val="00F40FB6"/>
    <w:rsid w:val="00F40FE9"/>
    <w:rsid w:val="00F40FFC"/>
    <w:rsid w:val="00F41057"/>
    <w:rsid w:val="00F41326"/>
    <w:rsid w:val="00F41507"/>
    <w:rsid w:val="00F41691"/>
    <w:rsid w:val="00F4178F"/>
    <w:rsid w:val="00F41919"/>
    <w:rsid w:val="00F41AB6"/>
    <w:rsid w:val="00F41E40"/>
    <w:rsid w:val="00F420FE"/>
    <w:rsid w:val="00F42113"/>
    <w:rsid w:val="00F4238D"/>
    <w:rsid w:val="00F423F1"/>
    <w:rsid w:val="00F424B1"/>
    <w:rsid w:val="00F4256F"/>
    <w:rsid w:val="00F425B6"/>
    <w:rsid w:val="00F42617"/>
    <w:rsid w:val="00F427B5"/>
    <w:rsid w:val="00F4281A"/>
    <w:rsid w:val="00F42ADB"/>
    <w:rsid w:val="00F42B8C"/>
    <w:rsid w:val="00F42C25"/>
    <w:rsid w:val="00F42C3F"/>
    <w:rsid w:val="00F42D1D"/>
    <w:rsid w:val="00F42DE9"/>
    <w:rsid w:val="00F42DF5"/>
    <w:rsid w:val="00F42E7F"/>
    <w:rsid w:val="00F42F40"/>
    <w:rsid w:val="00F4300C"/>
    <w:rsid w:val="00F4313C"/>
    <w:rsid w:val="00F4324A"/>
    <w:rsid w:val="00F43315"/>
    <w:rsid w:val="00F4350F"/>
    <w:rsid w:val="00F43564"/>
    <w:rsid w:val="00F43653"/>
    <w:rsid w:val="00F43865"/>
    <w:rsid w:val="00F43885"/>
    <w:rsid w:val="00F438D3"/>
    <w:rsid w:val="00F43938"/>
    <w:rsid w:val="00F43957"/>
    <w:rsid w:val="00F439C1"/>
    <w:rsid w:val="00F43ABA"/>
    <w:rsid w:val="00F43AE9"/>
    <w:rsid w:val="00F43B98"/>
    <w:rsid w:val="00F43C1D"/>
    <w:rsid w:val="00F43C54"/>
    <w:rsid w:val="00F43C81"/>
    <w:rsid w:val="00F43DCC"/>
    <w:rsid w:val="00F43E27"/>
    <w:rsid w:val="00F43E55"/>
    <w:rsid w:val="00F43F23"/>
    <w:rsid w:val="00F43FC5"/>
    <w:rsid w:val="00F4411A"/>
    <w:rsid w:val="00F441A7"/>
    <w:rsid w:val="00F441EC"/>
    <w:rsid w:val="00F442A5"/>
    <w:rsid w:val="00F443BB"/>
    <w:rsid w:val="00F443D5"/>
    <w:rsid w:val="00F444DF"/>
    <w:rsid w:val="00F4460E"/>
    <w:rsid w:val="00F4464D"/>
    <w:rsid w:val="00F4487B"/>
    <w:rsid w:val="00F448C5"/>
    <w:rsid w:val="00F44936"/>
    <w:rsid w:val="00F4494D"/>
    <w:rsid w:val="00F44DC3"/>
    <w:rsid w:val="00F44DE0"/>
    <w:rsid w:val="00F44E17"/>
    <w:rsid w:val="00F45115"/>
    <w:rsid w:val="00F45165"/>
    <w:rsid w:val="00F451AE"/>
    <w:rsid w:val="00F451C8"/>
    <w:rsid w:val="00F452BE"/>
    <w:rsid w:val="00F45305"/>
    <w:rsid w:val="00F4534D"/>
    <w:rsid w:val="00F45508"/>
    <w:rsid w:val="00F4570C"/>
    <w:rsid w:val="00F4571B"/>
    <w:rsid w:val="00F45727"/>
    <w:rsid w:val="00F4577A"/>
    <w:rsid w:val="00F45781"/>
    <w:rsid w:val="00F457F8"/>
    <w:rsid w:val="00F45997"/>
    <w:rsid w:val="00F45A10"/>
    <w:rsid w:val="00F45AD5"/>
    <w:rsid w:val="00F45CF8"/>
    <w:rsid w:val="00F4608B"/>
    <w:rsid w:val="00F46163"/>
    <w:rsid w:val="00F461CF"/>
    <w:rsid w:val="00F46286"/>
    <w:rsid w:val="00F4638B"/>
    <w:rsid w:val="00F46418"/>
    <w:rsid w:val="00F464A5"/>
    <w:rsid w:val="00F464C6"/>
    <w:rsid w:val="00F465D6"/>
    <w:rsid w:val="00F467A9"/>
    <w:rsid w:val="00F467C6"/>
    <w:rsid w:val="00F46852"/>
    <w:rsid w:val="00F4685D"/>
    <w:rsid w:val="00F46973"/>
    <w:rsid w:val="00F46BA1"/>
    <w:rsid w:val="00F46D17"/>
    <w:rsid w:val="00F46D19"/>
    <w:rsid w:val="00F46D81"/>
    <w:rsid w:val="00F46D94"/>
    <w:rsid w:val="00F46F06"/>
    <w:rsid w:val="00F46F1F"/>
    <w:rsid w:val="00F46FC8"/>
    <w:rsid w:val="00F47155"/>
    <w:rsid w:val="00F472A3"/>
    <w:rsid w:val="00F472C8"/>
    <w:rsid w:val="00F473A5"/>
    <w:rsid w:val="00F4750B"/>
    <w:rsid w:val="00F476FB"/>
    <w:rsid w:val="00F47783"/>
    <w:rsid w:val="00F4778B"/>
    <w:rsid w:val="00F477A9"/>
    <w:rsid w:val="00F477BC"/>
    <w:rsid w:val="00F47A5E"/>
    <w:rsid w:val="00F47AB3"/>
    <w:rsid w:val="00F47B57"/>
    <w:rsid w:val="00F47BF4"/>
    <w:rsid w:val="00F47C02"/>
    <w:rsid w:val="00F47C96"/>
    <w:rsid w:val="00F47CFF"/>
    <w:rsid w:val="00F47DFE"/>
    <w:rsid w:val="00F47E82"/>
    <w:rsid w:val="00F47EA6"/>
    <w:rsid w:val="00F47F0A"/>
    <w:rsid w:val="00F47F45"/>
    <w:rsid w:val="00F47F4F"/>
    <w:rsid w:val="00F501EF"/>
    <w:rsid w:val="00F5026F"/>
    <w:rsid w:val="00F503BA"/>
    <w:rsid w:val="00F50483"/>
    <w:rsid w:val="00F504D0"/>
    <w:rsid w:val="00F50598"/>
    <w:rsid w:val="00F50677"/>
    <w:rsid w:val="00F507BA"/>
    <w:rsid w:val="00F507D4"/>
    <w:rsid w:val="00F508EB"/>
    <w:rsid w:val="00F50949"/>
    <w:rsid w:val="00F50B69"/>
    <w:rsid w:val="00F50BDE"/>
    <w:rsid w:val="00F50BFF"/>
    <w:rsid w:val="00F50CF4"/>
    <w:rsid w:val="00F50E20"/>
    <w:rsid w:val="00F50E39"/>
    <w:rsid w:val="00F51054"/>
    <w:rsid w:val="00F51103"/>
    <w:rsid w:val="00F51151"/>
    <w:rsid w:val="00F511AB"/>
    <w:rsid w:val="00F511C1"/>
    <w:rsid w:val="00F51331"/>
    <w:rsid w:val="00F513D5"/>
    <w:rsid w:val="00F51403"/>
    <w:rsid w:val="00F51688"/>
    <w:rsid w:val="00F518EA"/>
    <w:rsid w:val="00F519B3"/>
    <w:rsid w:val="00F51B8C"/>
    <w:rsid w:val="00F51D49"/>
    <w:rsid w:val="00F51E47"/>
    <w:rsid w:val="00F520CF"/>
    <w:rsid w:val="00F5212F"/>
    <w:rsid w:val="00F523AF"/>
    <w:rsid w:val="00F52513"/>
    <w:rsid w:val="00F5256B"/>
    <w:rsid w:val="00F5259A"/>
    <w:rsid w:val="00F5263B"/>
    <w:rsid w:val="00F526B5"/>
    <w:rsid w:val="00F526F6"/>
    <w:rsid w:val="00F527C4"/>
    <w:rsid w:val="00F5288C"/>
    <w:rsid w:val="00F52920"/>
    <w:rsid w:val="00F5295D"/>
    <w:rsid w:val="00F529B5"/>
    <w:rsid w:val="00F52A07"/>
    <w:rsid w:val="00F52B2F"/>
    <w:rsid w:val="00F52C11"/>
    <w:rsid w:val="00F52D5E"/>
    <w:rsid w:val="00F52E02"/>
    <w:rsid w:val="00F52E8E"/>
    <w:rsid w:val="00F52FFE"/>
    <w:rsid w:val="00F53173"/>
    <w:rsid w:val="00F531E6"/>
    <w:rsid w:val="00F53207"/>
    <w:rsid w:val="00F5323D"/>
    <w:rsid w:val="00F53247"/>
    <w:rsid w:val="00F5325A"/>
    <w:rsid w:val="00F53272"/>
    <w:rsid w:val="00F53424"/>
    <w:rsid w:val="00F53438"/>
    <w:rsid w:val="00F53474"/>
    <w:rsid w:val="00F53521"/>
    <w:rsid w:val="00F5356D"/>
    <w:rsid w:val="00F5358B"/>
    <w:rsid w:val="00F535C0"/>
    <w:rsid w:val="00F53627"/>
    <w:rsid w:val="00F536BF"/>
    <w:rsid w:val="00F536D0"/>
    <w:rsid w:val="00F53872"/>
    <w:rsid w:val="00F53A95"/>
    <w:rsid w:val="00F53B2E"/>
    <w:rsid w:val="00F53F6A"/>
    <w:rsid w:val="00F53F73"/>
    <w:rsid w:val="00F54072"/>
    <w:rsid w:val="00F540A2"/>
    <w:rsid w:val="00F544D5"/>
    <w:rsid w:val="00F545D2"/>
    <w:rsid w:val="00F546CA"/>
    <w:rsid w:val="00F54881"/>
    <w:rsid w:val="00F548BF"/>
    <w:rsid w:val="00F5499F"/>
    <w:rsid w:val="00F54AF6"/>
    <w:rsid w:val="00F54AF9"/>
    <w:rsid w:val="00F54BA7"/>
    <w:rsid w:val="00F54BE7"/>
    <w:rsid w:val="00F54BF8"/>
    <w:rsid w:val="00F54DFA"/>
    <w:rsid w:val="00F54E48"/>
    <w:rsid w:val="00F54E58"/>
    <w:rsid w:val="00F54F88"/>
    <w:rsid w:val="00F54FE5"/>
    <w:rsid w:val="00F550FC"/>
    <w:rsid w:val="00F55125"/>
    <w:rsid w:val="00F5512D"/>
    <w:rsid w:val="00F55268"/>
    <w:rsid w:val="00F552CE"/>
    <w:rsid w:val="00F55328"/>
    <w:rsid w:val="00F553A7"/>
    <w:rsid w:val="00F553D3"/>
    <w:rsid w:val="00F55408"/>
    <w:rsid w:val="00F55688"/>
    <w:rsid w:val="00F556A1"/>
    <w:rsid w:val="00F556F1"/>
    <w:rsid w:val="00F557B9"/>
    <w:rsid w:val="00F557C4"/>
    <w:rsid w:val="00F558DC"/>
    <w:rsid w:val="00F55B20"/>
    <w:rsid w:val="00F55C65"/>
    <w:rsid w:val="00F55C84"/>
    <w:rsid w:val="00F55CC3"/>
    <w:rsid w:val="00F55CFF"/>
    <w:rsid w:val="00F55E67"/>
    <w:rsid w:val="00F55E6C"/>
    <w:rsid w:val="00F55E8A"/>
    <w:rsid w:val="00F55E99"/>
    <w:rsid w:val="00F55F24"/>
    <w:rsid w:val="00F56051"/>
    <w:rsid w:val="00F562EF"/>
    <w:rsid w:val="00F56325"/>
    <w:rsid w:val="00F56404"/>
    <w:rsid w:val="00F56420"/>
    <w:rsid w:val="00F56583"/>
    <w:rsid w:val="00F565A4"/>
    <w:rsid w:val="00F565D6"/>
    <w:rsid w:val="00F56857"/>
    <w:rsid w:val="00F5685A"/>
    <w:rsid w:val="00F569F9"/>
    <w:rsid w:val="00F56CC2"/>
    <w:rsid w:val="00F56CC5"/>
    <w:rsid w:val="00F56D66"/>
    <w:rsid w:val="00F56D7E"/>
    <w:rsid w:val="00F5708E"/>
    <w:rsid w:val="00F57166"/>
    <w:rsid w:val="00F5716C"/>
    <w:rsid w:val="00F57225"/>
    <w:rsid w:val="00F57267"/>
    <w:rsid w:val="00F572D0"/>
    <w:rsid w:val="00F572F7"/>
    <w:rsid w:val="00F57529"/>
    <w:rsid w:val="00F57565"/>
    <w:rsid w:val="00F576FF"/>
    <w:rsid w:val="00F5771B"/>
    <w:rsid w:val="00F57782"/>
    <w:rsid w:val="00F579AB"/>
    <w:rsid w:val="00F57B39"/>
    <w:rsid w:val="00F57B99"/>
    <w:rsid w:val="00F57CA6"/>
    <w:rsid w:val="00F600AF"/>
    <w:rsid w:val="00F6011C"/>
    <w:rsid w:val="00F60175"/>
    <w:rsid w:val="00F602BD"/>
    <w:rsid w:val="00F60351"/>
    <w:rsid w:val="00F60421"/>
    <w:rsid w:val="00F6045D"/>
    <w:rsid w:val="00F604AC"/>
    <w:rsid w:val="00F60679"/>
    <w:rsid w:val="00F6070D"/>
    <w:rsid w:val="00F6074E"/>
    <w:rsid w:val="00F6095C"/>
    <w:rsid w:val="00F60AA7"/>
    <w:rsid w:val="00F60AB9"/>
    <w:rsid w:val="00F60C36"/>
    <w:rsid w:val="00F60CD3"/>
    <w:rsid w:val="00F60ED0"/>
    <w:rsid w:val="00F611BE"/>
    <w:rsid w:val="00F61533"/>
    <w:rsid w:val="00F6154A"/>
    <w:rsid w:val="00F615E0"/>
    <w:rsid w:val="00F6170F"/>
    <w:rsid w:val="00F619AD"/>
    <w:rsid w:val="00F619CD"/>
    <w:rsid w:val="00F61AA5"/>
    <w:rsid w:val="00F61B30"/>
    <w:rsid w:val="00F61B59"/>
    <w:rsid w:val="00F61DD9"/>
    <w:rsid w:val="00F61E2A"/>
    <w:rsid w:val="00F61ECC"/>
    <w:rsid w:val="00F622D7"/>
    <w:rsid w:val="00F6237B"/>
    <w:rsid w:val="00F624F5"/>
    <w:rsid w:val="00F625BC"/>
    <w:rsid w:val="00F62603"/>
    <w:rsid w:val="00F6279A"/>
    <w:rsid w:val="00F627B5"/>
    <w:rsid w:val="00F62860"/>
    <w:rsid w:val="00F62886"/>
    <w:rsid w:val="00F62B74"/>
    <w:rsid w:val="00F62CDC"/>
    <w:rsid w:val="00F62E42"/>
    <w:rsid w:val="00F6301B"/>
    <w:rsid w:val="00F63178"/>
    <w:rsid w:val="00F6317C"/>
    <w:rsid w:val="00F631CF"/>
    <w:rsid w:val="00F63215"/>
    <w:rsid w:val="00F63253"/>
    <w:rsid w:val="00F6331E"/>
    <w:rsid w:val="00F6358D"/>
    <w:rsid w:val="00F635A7"/>
    <w:rsid w:val="00F6365C"/>
    <w:rsid w:val="00F6367D"/>
    <w:rsid w:val="00F63CEB"/>
    <w:rsid w:val="00F63D32"/>
    <w:rsid w:val="00F63D97"/>
    <w:rsid w:val="00F63E6D"/>
    <w:rsid w:val="00F63FE2"/>
    <w:rsid w:val="00F6411B"/>
    <w:rsid w:val="00F641A9"/>
    <w:rsid w:val="00F642DF"/>
    <w:rsid w:val="00F643C6"/>
    <w:rsid w:val="00F643CB"/>
    <w:rsid w:val="00F6442C"/>
    <w:rsid w:val="00F64782"/>
    <w:rsid w:val="00F64947"/>
    <w:rsid w:val="00F64A10"/>
    <w:rsid w:val="00F64A1B"/>
    <w:rsid w:val="00F64ACF"/>
    <w:rsid w:val="00F64AD0"/>
    <w:rsid w:val="00F64B3A"/>
    <w:rsid w:val="00F64BCC"/>
    <w:rsid w:val="00F64CE1"/>
    <w:rsid w:val="00F64CE6"/>
    <w:rsid w:val="00F64EFB"/>
    <w:rsid w:val="00F64F72"/>
    <w:rsid w:val="00F65135"/>
    <w:rsid w:val="00F65292"/>
    <w:rsid w:val="00F65354"/>
    <w:rsid w:val="00F65515"/>
    <w:rsid w:val="00F6552C"/>
    <w:rsid w:val="00F6590B"/>
    <w:rsid w:val="00F659B9"/>
    <w:rsid w:val="00F65AEC"/>
    <w:rsid w:val="00F65B9B"/>
    <w:rsid w:val="00F65E6C"/>
    <w:rsid w:val="00F65F2C"/>
    <w:rsid w:val="00F65FBB"/>
    <w:rsid w:val="00F6602F"/>
    <w:rsid w:val="00F66040"/>
    <w:rsid w:val="00F661C9"/>
    <w:rsid w:val="00F661FB"/>
    <w:rsid w:val="00F6621A"/>
    <w:rsid w:val="00F66272"/>
    <w:rsid w:val="00F6637F"/>
    <w:rsid w:val="00F6642E"/>
    <w:rsid w:val="00F66724"/>
    <w:rsid w:val="00F66746"/>
    <w:rsid w:val="00F667BA"/>
    <w:rsid w:val="00F667EF"/>
    <w:rsid w:val="00F6680B"/>
    <w:rsid w:val="00F66A27"/>
    <w:rsid w:val="00F66B3C"/>
    <w:rsid w:val="00F66B8C"/>
    <w:rsid w:val="00F66C01"/>
    <w:rsid w:val="00F66CF5"/>
    <w:rsid w:val="00F66E91"/>
    <w:rsid w:val="00F66E98"/>
    <w:rsid w:val="00F66EAE"/>
    <w:rsid w:val="00F66FB4"/>
    <w:rsid w:val="00F66FF1"/>
    <w:rsid w:val="00F67037"/>
    <w:rsid w:val="00F67184"/>
    <w:rsid w:val="00F67208"/>
    <w:rsid w:val="00F67354"/>
    <w:rsid w:val="00F67444"/>
    <w:rsid w:val="00F6760C"/>
    <w:rsid w:val="00F67923"/>
    <w:rsid w:val="00F67982"/>
    <w:rsid w:val="00F679F7"/>
    <w:rsid w:val="00F67A74"/>
    <w:rsid w:val="00F67ACF"/>
    <w:rsid w:val="00F67B93"/>
    <w:rsid w:val="00F67C8F"/>
    <w:rsid w:val="00F67D02"/>
    <w:rsid w:val="00F67DE4"/>
    <w:rsid w:val="00F67F76"/>
    <w:rsid w:val="00F700E2"/>
    <w:rsid w:val="00F70280"/>
    <w:rsid w:val="00F702A9"/>
    <w:rsid w:val="00F7033B"/>
    <w:rsid w:val="00F703BE"/>
    <w:rsid w:val="00F70753"/>
    <w:rsid w:val="00F708C7"/>
    <w:rsid w:val="00F70CD4"/>
    <w:rsid w:val="00F70CFF"/>
    <w:rsid w:val="00F70DB8"/>
    <w:rsid w:val="00F70ECE"/>
    <w:rsid w:val="00F7110A"/>
    <w:rsid w:val="00F7129A"/>
    <w:rsid w:val="00F71325"/>
    <w:rsid w:val="00F713FC"/>
    <w:rsid w:val="00F71476"/>
    <w:rsid w:val="00F71622"/>
    <w:rsid w:val="00F71634"/>
    <w:rsid w:val="00F716A0"/>
    <w:rsid w:val="00F71B07"/>
    <w:rsid w:val="00F71CCC"/>
    <w:rsid w:val="00F71D86"/>
    <w:rsid w:val="00F71E11"/>
    <w:rsid w:val="00F71E5A"/>
    <w:rsid w:val="00F71E79"/>
    <w:rsid w:val="00F71FCD"/>
    <w:rsid w:val="00F72001"/>
    <w:rsid w:val="00F72096"/>
    <w:rsid w:val="00F72176"/>
    <w:rsid w:val="00F72213"/>
    <w:rsid w:val="00F7259B"/>
    <w:rsid w:val="00F72632"/>
    <w:rsid w:val="00F72652"/>
    <w:rsid w:val="00F7271D"/>
    <w:rsid w:val="00F72721"/>
    <w:rsid w:val="00F7277F"/>
    <w:rsid w:val="00F72886"/>
    <w:rsid w:val="00F7297D"/>
    <w:rsid w:val="00F72A65"/>
    <w:rsid w:val="00F72AFA"/>
    <w:rsid w:val="00F72B1A"/>
    <w:rsid w:val="00F72C4E"/>
    <w:rsid w:val="00F72DBE"/>
    <w:rsid w:val="00F72F69"/>
    <w:rsid w:val="00F73078"/>
    <w:rsid w:val="00F730F4"/>
    <w:rsid w:val="00F730F6"/>
    <w:rsid w:val="00F73181"/>
    <w:rsid w:val="00F73182"/>
    <w:rsid w:val="00F73237"/>
    <w:rsid w:val="00F73366"/>
    <w:rsid w:val="00F73553"/>
    <w:rsid w:val="00F736E0"/>
    <w:rsid w:val="00F73770"/>
    <w:rsid w:val="00F73810"/>
    <w:rsid w:val="00F73921"/>
    <w:rsid w:val="00F739D0"/>
    <w:rsid w:val="00F73A61"/>
    <w:rsid w:val="00F73A97"/>
    <w:rsid w:val="00F73BBC"/>
    <w:rsid w:val="00F73BE1"/>
    <w:rsid w:val="00F73EB5"/>
    <w:rsid w:val="00F74008"/>
    <w:rsid w:val="00F740B0"/>
    <w:rsid w:val="00F740F4"/>
    <w:rsid w:val="00F741BE"/>
    <w:rsid w:val="00F74405"/>
    <w:rsid w:val="00F74416"/>
    <w:rsid w:val="00F74671"/>
    <w:rsid w:val="00F74697"/>
    <w:rsid w:val="00F746A6"/>
    <w:rsid w:val="00F74749"/>
    <w:rsid w:val="00F74759"/>
    <w:rsid w:val="00F747B0"/>
    <w:rsid w:val="00F7498A"/>
    <w:rsid w:val="00F749A8"/>
    <w:rsid w:val="00F74A45"/>
    <w:rsid w:val="00F74B6F"/>
    <w:rsid w:val="00F74C5F"/>
    <w:rsid w:val="00F74C84"/>
    <w:rsid w:val="00F74DF1"/>
    <w:rsid w:val="00F74F0A"/>
    <w:rsid w:val="00F75032"/>
    <w:rsid w:val="00F750B6"/>
    <w:rsid w:val="00F750EC"/>
    <w:rsid w:val="00F75252"/>
    <w:rsid w:val="00F75427"/>
    <w:rsid w:val="00F7542B"/>
    <w:rsid w:val="00F754E4"/>
    <w:rsid w:val="00F75591"/>
    <w:rsid w:val="00F755A0"/>
    <w:rsid w:val="00F7573F"/>
    <w:rsid w:val="00F758C8"/>
    <w:rsid w:val="00F758F7"/>
    <w:rsid w:val="00F75C82"/>
    <w:rsid w:val="00F75CB6"/>
    <w:rsid w:val="00F75DCA"/>
    <w:rsid w:val="00F75EF9"/>
    <w:rsid w:val="00F75FA6"/>
    <w:rsid w:val="00F76252"/>
    <w:rsid w:val="00F7650D"/>
    <w:rsid w:val="00F7666F"/>
    <w:rsid w:val="00F766B6"/>
    <w:rsid w:val="00F766CB"/>
    <w:rsid w:val="00F76731"/>
    <w:rsid w:val="00F7676E"/>
    <w:rsid w:val="00F7683C"/>
    <w:rsid w:val="00F769FB"/>
    <w:rsid w:val="00F76AAD"/>
    <w:rsid w:val="00F76DD3"/>
    <w:rsid w:val="00F76E77"/>
    <w:rsid w:val="00F76ECC"/>
    <w:rsid w:val="00F76ED0"/>
    <w:rsid w:val="00F76EDB"/>
    <w:rsid w:val="00F76F2E"/>
    <w:rsid w:val="00F770D9"/>
    <w:rsid w:val="00F772FA"/>
    <w:rsid w:val="00F77305"/>
    <w:rsid w:val="00F77359"/>
    <w:rsid w:val="00F774D8"/>
    <w:rsid w:val="00F7751A"/>
    <w:rsid w:val="00F7753C"/>
    <w:rsid w:val="00F775D8"/>
    <w:rsid w:val="00F777D9"/>
    <w:rsid w:val="00F7791E"/>
    <w:rsid w:val="00F77B0D"/>
    <w:rsid w:val="00F77B2E"/>
    <w:rsid w:val="00F77C19"/>
    <w:rsid w:val="00F77C80"/>
    <w:rsid w:val="00F77DDC"/>
    <w:rsid w:val="00F77DF7"/>
    <w:rsid w:val="00F77EFA"/>
    <w:rsid w:val="00F77F26"/>
    <w:rsid w:val="00F77F48"/>
    <w:rsid w:val="00F80215"/>
    <w:rsid w:val="00F80306"/>
    <w:rsid w:val="00F8038C"/>
    <w:rsid w:val="00F8038D"/>
    <w:rsid w:val="00F80398"/>
    <w:rsid w:val="00F804E5"/>
    <w:rsid w:val="00F80515"/>
    <w:rsid w:val="00F8086B"/>
    <w:rsid w:val="00F808DB"/>
    <w:rsid w:val="00F809B4"/>
    <w:rsid w:val="00F80A03"/>
    <w:rsid w:val="00F80AEE"/>
    <w:rsid w:val="00F80AF3"/>
    <w:rsid w:val="00F80E5B"/>
    <w:rsid w:val="00F80FD8"/>
    <w:rsid w:val="00F811A8"/>
    <w:rsid w:val="00F811D7"/>
    <w:rsid w:val="00F8129C"/>
    <w:rsid w:val="00F813F2"/>
    <w:rsid w:val="00F81416"/>
    <w:rsid w:val="00F8161B"/>
    <w:rsid w:val="00F81651"/>
    <w:rsid w:val="00F81686"/>
    <w:rsid w:val="00F817A7"/>
    <w:rsid w:val="00F81A40"/>
    <w:rsid w:val="00F81A85"/>
    <w:rsid w:val="00F81AE1"/>
    <w:rsid w:val="00F81B21"/>
    <w:rsid w:val="00F81F5D"/>
    <w:rsid w:val="00F81FA6"/>
    <w:rsid w:val="00F82196"/>
    <w:rsid w:val="00F822FD"/>
    <w:rsid w:val="00F823B3"/>
    <w:rsid w:val="00F82438"/>
    <w:rsid w:val="00F82509"/>
    <w:rsid w:val="00F82773"/>
    <w:rsid w:val="00F82788"/>
    <w:rsid w:val="00F82841"/>
    <w:rsid w:val="00F82934"/>
    <w:rsid w:val="00F829E3"/>
    <w:rsid w:val="00F82A02"/>
    <w:rsid w:val="00F82A9F"/>
    <w:rsid w:val="00F82AD6"/>
    <w:rsid w:val="00F82BC3"/>
    <w:rsid w:val="00F82D19"/>
    <w:rsid w:val="00F82D8D"/>
    <w:rsid w:val="00F8312A"/>
    <w:rsid w:val="00F8322D"/>
    <w:rsid w:val="00F833E9"/>
    <w:rsid w:val="00F8340B"/>
    <w:rsid w:val="00F834CD"/>
    <w:rsid w:val="00F835E0"/>
    <w:rsid w:val="00F83739"/>
    <w:rsid w:val="00F8385F"/>
    <w:rsid w:val="00F8388C"/>
    <w:rsid w:val="00F838CF"/>
    <w:rsid w:val="00F839B7"/>
    <w:rsid w:val="00F83B44"/>
    <w:rsid w:val="00F83B5B"/>
    <w:rsid w:val="00F83C38"/>
    <w:rsid w:val="00F83DA6"/>
    <w:rsid w:val="00F83E13"/>
    <w:rsid w:val="00F840F6"/>
    <w:rsid w:val="00F84274"/>
    <w:rsid w:val="00F842C9"/>
    <w:rsid w:val="00F84657"/>
    <w:rsid w:val="00F846CE"/>
    <w:rsid w:val="00F84729"/>
    <w:rsid w:val="00F84797"/>
    <w:rsid w:val="00F8490B"/>
    <w:rsid w:val="00F84989"/>
    <w:rsid w:val="00F84AD9"/>
    <w:rsid w:val="00F84C0E"/>
    <w:rsid w:val="00F84C72"/>
    <w:rsid w:val="00F84EC1"/>
    <w:rsid w:val="00F84F04"/>
    <w:rsid w:val="00F84F1A"/>
    <w:rsid w:val="00F84F69"/>
    <w:rsid w:val="00F84FDB"/>
    <w:rsid w:val="00F85057"/>
    <w:rsid w:val="00F850B5"/>
    <w:rsid w:val="00F852EC"/>
    <w:rsid w:val="00F852F1"/>
    <w:rsid w:val="00F853EF"/>
    <w:rsid w:val="00F8541A"/>
    <w:rsid w:val="00F85497"/>
    <w:rsid w:val="00F85514"/>
    <w:rsid w:val="00F856D4"/>
    <w:rsid w:val="00F856ED"/>
    <w:rsid w:val="00F857B4"/>
    <w:rsid w:val="00F85845"/>
    <w:rsid w:val="00F858FE"/>
    <w:rsid w:val="00F859E0"/>
    <w:rsid w:val="00F859E3"/>
    <w:rsid w:val="00F85BC4"/>
    <w:rsid w:val="00F85C47"/>
    <w:rsid w:val="00F85DAD"/>
    <w:rsid w:val="00F8606E"/>
    <w:rsid w:val="00F8607B"/>
    <w:rsid w:val="00F8607C"/>
    <w:rsid w:val="00F860AA"/>
    <w:rsid w:val="00F8616E"/>
    <w:rsid w:val="00F86516"/>
    <w:rsid w:val="00F86539"/>
    <w:rsid w:val="00F86596"/>
    <w:rsid w:val="00F866F2"/>
    <w:rsid w:val="00F86820"/>
    <w:rsid w:val="00F86DF8"/>
    <w:rsid w:val="00F86EA6"/>
    <w:rsid w:val="00F86F29"/>
    <w:rsid w:val="00F86F5E"/>
    <w:rsid w:val="00F86F62"/>
    <w:rsid w:val="00F86F9B"/>
    <w:rsid w:val="00F87006"/>
    <w:rsid w:val="00F87028"/>
    <w:rsid w:val="00F87054"/>
    <w:rsid w:val="00F87265"/>
    <w:rsid w:val="00F8727C"/>
    <w:rsid w:val="00F872B2"/>
    <w:rsid w:val="00F8737D"/>
    <w:rsid w:val="00F8746C"/>
    <w:rsid w:val="00F874BC"/>
    <w:rsid w:val="00F87533"/>
    <w:rsid w:val="00F87548"/>
    <w:rsid w:val="00F87561"/>
    <w:rsid w:val="00F87567"/>
    <w:rsid w:val="00F877DA"/>
    <w:rsid w:val="00F87979"/>
    <w:rsid w:val="00F87A3F"/>
    <w:rsid w:val="00F87BCD"/>
    <w:rsid w:val="00F87D02"/>
    <w:rsid w:val="00F87DB9"/>
    <w:rsid w:val="00F87E1C"/>
    <w:rsid w:val="00F90022"/>
    <w:rsid w:val="00F90077"/>
    <w:rsid w:val="00F900B1"/>
    <w:rsid w:val="00F90173"/>
    <w:rsid w:val="00F901CE"/>
    <w:rsid w:val="00F90288"/>
    <w:rsid w:val="00F902B4"/>
    <w:rsid w:val="00F9030E"/>
    <w:rsid w:val="00F9037B"/>
    <w:rsid w:val="00F903E7"/>
    <w:rsid w:val="00F90642"/>
    <w:rsid w:val="00F906F0"/>
    <w:rsid w:val="00F907A3"/>
    <w:rsid w:val="00F90885"/>
    <w:rsid w:val="00F908C1"/>
    <w:rsid w:val="00F908D6"/>
    <w:rsid w:val="00F90903"/>
    <w:rsid w:val="00F90ACA"/>
    <w:rsid w:val="00F90AE3"/>
    <w:rsid w:val="00F90BF0"/>
    <w:rsid w:val="00F90C8D"/>
    <w:rsid w:val="00F90CBF"/>
    <w:rsid w:val="00F90CF5"/>
    <w:rsid w:val="00F9136B"/>
    <w:rsid w:val="00F915A8"/>
    <w:rsid w:val="00F9165D"/>
    <w:rsid w:val="00F9165F"/>
    <w:rsid w:val="00F9166C"/>
    <w:rsid w:val="00F91693"/>
    <w:rsid w:val="00F916BD"/>
    <w:rsid w:val="00F9170B"/>
    <w:rsid w:val="00F917D2"/>
    <w:rsid w:val="00F917D5"/>
    <w:rsid w:val="00F91968"/>
    <w:rsid w:val="00F919DB"/>
    <w:rsid w:val="00F91A05"/>
    <w:rsid w:val="00F91A8E"/>
    <w:rsid w:val="00F91ABF"/>
    <w:rsid w:val="00F91BE5"/>
    <w:rsid w:val="00F91DB5"/>
    <w:rsid w:val="00F9202A"/>
    <w:rsid w:val="00F920EE"/>
    <w:rsid w:val="00F92131"/>
    <w:rsid w:val="00F921BB"/>
    <w:rsid w:val="00F923BE"/>
    <w:rsid w:val="00F92435"/>
    <w:rsid w:val="00F9250C"/>
    <w:rsid w:val="00F926E8"/>
    <w:rsid w:val="00F926FC"/>
    <w:rsid w:val="00F9287E"/>
    <w:rsid w:val="00F929CE"/>
    <w:rsid w:val="00F92A6A"/>
    <w:rsid w:val="00F92AA7"/>
    <w:rsid w:val="00F92BBD"/>
    <w:rsid w:val="00F92BC5"/>
    <w:rsid w:val="00F92BDE"/>
    <w:rsid w:val="00F92BE6"/>
    <w:rsid w:val="00F92D42"/>
    <w:rsid w:val="00F92F19"/>
    <w:rsid w:val="00F9305E"/>
    <w:rsid w:val="00F9314E"/>
    <w:rsid w:val="00F93242"/>
    <w:rsid w:val="00F934F9"/>
    <w:rsid w:val="00F93592"/>
    <w:rsid w:val="00F936DF"/>
    <w:rsid w:val="00F93853"/>
    <w:rsid w:val="00F938AA"/>
    <w:rsid w:val="00F9390E"/>
    <w:rsid w:val="00F93B0E"/>
    <w:rsid w:val="00F93B6F"/>
    <w:rsid w:val="00F93CD7"/>
    <w:rsid w:val="00F93D05"/>
    <w:rsid w:val="00F93F14"/>
    <w:rsid w:val="00F94074"/>
    <w:rsid w:val="00F940DD"/>
    <w:rsid w:val="00F94107"/>
    <w:rsid w:val="00F941A0"/>
    <w:rsid w:val="00F94232"/>
    <w:rsid w:val="00F9436F"/>
    <w:rsid w:val="00F944D5"/>
    <w:rsid w:val="00F947A8"/>
    <w:rsid w:val="00F947D0"/>
    <w:rsid w:val="00F94864"/>
    <w:rsid w:val="00F948BE"/>
    <w:rsid w:val="00F948CD"/>
    <w:rsid w:val="00F9494E"/>
    <w:rsid w:val="00F9495D"/>
    <w:rsid w:val="00F949D1"/>
    <w:rsid w:val="00F94A2E"/>
    <w:rsid w:val="00F94AE0"/>
    <w:rsid w:val="00F94BB4"/>
    <w:rsid w:val="00F94BB6"/>
    <w:rsid w:val="00F94C06"/>
    <w:rsid w:val="00F94D6D"/>
    <w:rsid w:val="00F94D9B"/>
    <w:rsid w:val="00F94E22"/>
    <w:rsid w:val="00F94FA9"/>
    <w:rsid w:val="00F951C7"/>
    <w:rsid w:val="00F9537C"/>
    <w:rsid w:val="00F95469"/>
    <w:rsid w:val="00F95579"/>
    <w:rsid w:val="00F9579D"/>
    <w:rsid w:val="00F95856"/>
    <w:rsid w:val="00F95887"/>
    <w:rsid w:val="00F95A9D"/>
    <w:rsid w:val="00F95AB4"/>
    <w:rsid w:val="00F95C67"/>
    <w:rsid w:val="00F95CA9"/>
    <w:rsid w:val="00F95CAA"/>
    <w:rsid w:val="00F96065"/>
    <w:rsid w:val="00F96137"/>
    <w:rsid w:val="00F9614C"/>
    <w:rsid w:val="00F96165"/>
    <w:rsid w:val="00F96172"/>
    <w:rsid w:val="00F96183"/>
    <w:rsid w:val="00F961E8"/>
    <w:rsid w:val="00F9629B"/>
    <w:rsid w:val="00F962C1"/>
    <w:rsid w:val="00F96388"/>
    <w:rsid w:val="00F963A8"/>
    <w:rsid w:val="00F963E9"/>
    <w:rsid w:val="00F9640A"/>
    <w:rsid w:val="00F9677A"/>
    <w:rsid w:val="00F967A2"/>
    <w:rsid w:val="00F967B8"/>
    <w:rsid w:val="00F9698D"/>
    <w:rsid w:val="00F96AE1"/>
    <w:rsid w:val="00F96B07"/>
    <w:rsid w:val="00F96B16"/>
    <w:rsid w:val="00F96B33"/>
    <w:rsid w:val="00F96C29"/>
    <w:rsid w:val="00F96C47"/>
    <w:rsid w:val="00F96DEB"/>
    <w:rsid w:val="00F96F77"/>
    <w:rsid w:val="00F97077"/>
    <w:rsid w:val="00F9725B"/>
    <w:rsid w:val="00F97526"/>
    <w:rsid w:val="00F97575"/>
    <w:rsid w:val="00F975C5"/>
    <w:rsid w:val="00F97730"/>
    <w:rsid w:val="00F977D6"/>
    <w:rsid w:val="00F977E0"/>
    <w:rsid w:val="00F978C0"/>
    <w:rsid w:val="00F979EA"/>
    <w:rsid w:val="00F97A24"/>
    <w:rsid w:val="00F97AC5"/>
    <w:rsid w:val="00F97AC6"/>
    <w:rsid w:val="00F97AE8"/>
    <w:rsid w:val="00F97DB3"/>
    <w:rsid w:val="00F97E0D"/>
    <w:rsid w:val="00F97EB8"/>
    <w:rsid w:val="00F97F15"/>
    <w:rsid w:val="00FA0034"/>
    <w:rsid w:val="00FA018E"/>
    <w:rsid w:val="00FA04DE"/>
    <w:rsid w:val="00FA061B"/>
    <w:rsid w:val="00FA0676"/>
    <w:rsid w:val="00FA06CD"/>
    <w:rsid w:val="00FA07F4"/>
    <w:rsid w:val="00FA0808"/>
    <w:rsid w:val="00FA0905"/>
    <w:rsid w:val="00FA0AD7"/>
    <w:rsid w:val="00FA0CDC"/>
    <w:rsid w:val="00FA0D41"/>
    <w:rsid w:val="00FA0DB7"/>
    <w:rsid w:val="00FA0E00"/>
    <w:rsid w:val="00FA103A"/>
    <w:rsid w:val="00FA112B"/>
    <w:rsid w:val="00FA1204"/>
    <w:rsid w:val="00FA127E"/>
    <w:rsid w:val="00FA14C1"/>
    <w:rsid w:val="00FA1673"/>
    <w:rsid w:val="00FA16B1"/>
    <w:rsid w:val="00FA1785"/>
    <w:rsid w:val="00FA1811"/>
    <w:rsid w:val="00FA1835"/>
    <w:rsid w:val="00FA1954"/>
    <w:rsid w:val="00FA1A6A"/>
    <w:rsid w:val="00FA1AE5"/>
    <w:rsid w:val="00FA1B17"/>
    <w:rsid w:val="00FA1CC9"/>
    <w:rsid w:val="00FA1CEC"/>
    <w:rsid w:val="00FA1EA5"/>
    <w:rsid w:val="00FA1F1A"/>
    <w:rsid w:val="00FA1F5F"/>
    <w:rsid w:val="00FA1FF0"/>
    <w:rsid w:val="00FA2014"/>
    <w:rsid w:val="00FA20E0"/>
    <w:rsid w:val="00FA225C"/>
    <w:rsid w:val="00FA22C4"/>
    <w:rsid w:val="00FA22DD"/>
    <w:rsid w:val="00FA22E8"/>
    <w:rsid w:val="00FA23EC"/>
    <w:rsid w:val="00FA23F7"/>
    <w:rsid w:val="00FA2418"/>
    <w:rsid w:val="00FA24B0"/>
    <w:rsid w:val="00FA2507"/>
    <w:rsid w:val="00FA2517"/>
    <w:rsid w:val="00FA252B"/>
    <w:rsid w:val="00FA263C"/>
    <w:rsid w:val="00FA285F"/>
    <w:rsid w:val="00FA2946"/>
    <w:rsid w:val="00FA2984"/>
    <w:rsid w:val="00FA2AE9"/>
    <w:rsid w:val="00FA2B4A"/>
    <w:rsid w:val="00FA2B84"/>
    <w:rsid w:val="00FA2BFB"/>
    <w:rsid w:val="00FA2C01"/>
    <w:rsid w:val="00FA2CF4"/>
    <w:rsid w:val="00FA2D7E"/>
    <w:rsid w:val="00FA2DF0"/>
    <w:rsid w:val="00FA2E3C"/>
    <w:rsid w:val="00FA2F54"/>
    <w:rsid w:val="00FA2FB6"/>
    <w:rsid w:val="00FA2FE1"/>
    <w:rsid w:val="00FA307B"/>
    <w:rsid w:val="00FA3182"/>
    <w:rsid w:val="00FA31C6"/>
    <w:rsid w:val="00FA320C"/>
    <w:rsid w:val="00FA327A"/>
    <w:rsid w:val="00FA3376"/>
    <w:rsid w:val="00FA3400"/>
    <w:rsid w:val="00FA36C0"/>
    <w:rsid w:val="00FA37A8"/>
    <w:rsid w:val="00FA37AF"/>
    <w:rsid w:val="00FA37C1"/>
    <w:rsid w:val="00FA3AE0"/>
    <w:rsid w:val="00FA3B01"/>
    <w:rsid w:val="00FA3B23"/>
    <w:rsid w:val="00FA3CDF"/>
    <w:rsid w:val="00FA3EB6"/>
    <w:rsid w:val="00FA3F4C"/>
    <w:rsid w:val="00FA414D"/>
    <w:rsid w:val="00FA4177"/>
    <w:rsid w:val="00FA4233"/>
    <w:rsid w:val="00FA4351"/>
    <w:rsid w:val="00FA43B9"/>
    <w:rsid w:val="00FA454F"/>
    <w:rsid w:val="00FA4652"/>
    <w:rsid w:val="00FA46D3"/>
    <w:rsid w:val="00FA46E6"/>
    <w:rsid w:val="00FA47C8"/>
    <w:rsid w:val="00FA47DC"/>
    <w:rsid w:val="00FA4950"/>
    <w:rsid w:val="00FA49F1"/>
    <w:rsid w:val="00FA4BD5"/>
    <w:rsid w:val="00FA4C33"/>
    <w:rsid w:val="00FA4C99"/>
    <w:rsid w:val="00FA4DB6"/>
    <w:rsid w:val="00FA4DBC"/>
    <w:rsid w:val="00FA4DDF"/>
    <w:rsid w:val="00FA4ED6"/>
    <w:rsid w:val="00FA4EF4"/>
    <w:rsid w:val="00FA50D7"/>
    <w:rsid w:val="00FA510B"/>
    <w:rsid w:val="00FA5147"/>
    <w:rsid w:val="00FA51EB"/>
    <w:rsid w:val="00FA5416"/>
    <w:rsid w:val="00FA5470"/>
    <w:rsid w:val="00FA5517"/>
    <w:rsid w:val="00FA5533"/>
    <w:rsid w:val="00FA5565"/>
    <w:rsid w:val="00FA560D"/>
    <w:rsid w:val="00FA5634"/>
    <w:rsid w:val="00FA56BE"/>
    <w:rsid w:val="00FA5727"/>
    <w:rsid w:val="00FA5766"/>
    <w:rsid w:val="00FA58F0"/>
    <w:rsid w:val="00FA5A05"/>
    <w:rsid w:val="00FA5DD8"/>
    <w:rsid w:val="00FA5ECF"/>
    <w:rsid w:val="00FA5F5C"/>
    <w:rsid w:val="00FA61C0"/>
    <w:rsid w:val="00FA624C"/>
    <w:rsid w:val="00FA6562"/>
    <w:rsid w:val="00FA65C8"/>
    <w:rsid w:val="00FA6896"/>
    <w:rsid w:val="00FA693E"/>
    <w:rsid w:val="00FA6A9C"/>
    <w:rsid w:val="00FA6ADF"/>
    <w:rsid w:val="00FA6E41"/>
    <w:rsid w:val="00FA6F0D"/>
    <w:rsid w:val="00FA6F2F"/>
    <w:rsid w:val="00FA7269"/>
    <w:rsid w:val="00FA7290"/>
    <w:rsid w:val="00FA72D2"/>
    <w:rsid w:val="00FA7572"/>
    <w:rsid w:val="00FA76BC"/>
    <w:rsid w:val="00FA7721"/>
    <w:rsid w:val="00FA772F"/>
    <w:rsid w:val="00FA7A62"/>
    <w:rsid w:val="00FA7A8B"/>
    <w:rsid w:val="00FA7AD9"/>
    <w:rsid w:val="00FA7B20"/>
    <w:rsid w:val="00FA7DAF"/>
    <w:rsid w:val="00FA7E31"/>
    <w:rsid w:val="00FB00DC"/>
    <w:rsid w:val="00FB0190"/>
    <w:rsid w:val="00FB0203"/>
    <w:rsid w:val="00FB029F"/>
    <w:rsid w:val="00FB0363"/>
    <w:rsid w:val="00FB0394"/>
    <w:rsid w:val="00FB03D0"/>
    <w:rsid w:val="00FB043B"/>
    <w:rsid w:val="00FB0454"/>
    <w:rsid w:val="00FB07AB"/>
    <w:rsid w:val="00FB08A7"/>
    <w:rsid w:val="00FB08F1"/>
    <w:rsid w:val="00FB0961"/>
    <w:rsid w:val="00FB0A2C"/>
    <w:rsid w:val="00FB0BE5"/>
    <w:rsid w:val="00FB0E0E"/>
    <w:rsid w:val="00FB0F62"/>
    <w:rsid w:val="00FB102F"/>
    <w:rsid w:val="00FB10DB"/>
    <w:rsid w:val="00FB11CC"/>
    <w:rsid w:val="00FB13CE"/>
    <w:rsid w:val="00FB13EA"/>
    <w:rsid w:val="00FB14EF"/>
    <w:rsid w:val="00FB150E"/>
    <w:rsid w:val="00FB16CE"/>
    <w:rsid w:val="00FB175A"/>
    <w:rsid w:val="00FB1880"/>
    <w:rsid w:val="00FB19BF"/>
    <w:rsid w:val="00FB1A48"/>
    <w:rsid w:val="00FB1ABC"/>
    <w:rsid w:val="00FB1ABE"/>
    <w:rsid w:val="00FB1B6E"/>
    <w:rsid w:val="00FB1CC4"/>
    <w:rsid w:val="00FB1D46"/>
    <w:rsid w:val="00FB1DE9"/>
    <w:rsid w:val="00FB1DEC"/>
    <w:rsid w:val="00FB1F1C"/>
    <w:rsid w:val="00FB1F6D"/>
    <w:rsid w:val="00FB1FDC"/>
    <w:rsid w:val="00FB2056"/>
    <w:rsid w:val="00FB207C"/>
    <w:rsid w:val="00FB20EB"/>
    <w:rsid w:val="00FB2149"/>
    <w:rsid w:val="00FB2201"/>
    <w:rsid w:val="00FB24EC"/>
    <w:rsid w:val="00FB2514"/>
    <w:rsid w:val="00FB2592"/>
    <w:rsid w:val="00FB2762"/>
    <w:rsid w:val="00FB2860"/>
    <w:rsid w:val="00FB2995"/>
    <w:rsid w:val="00FB2C33"/>
    <w:rsid w:val="00FB2C3B"/>
    <w:rsid w:val="00FB2C5A"/>
    <w:rsid w:val="00FB2F97"/>
    <w:rsid w:val="00FB3020"/>
    <w:rsid w:val="00FB3022"/>
    <w:rsid w:val="00FB3059"/>
    <w:rsid w:val="00FB305E"/>
    <w:rsid w:val="00FB30AD"/>
    <w:rsid w:val="00FB32E4"/>
    <w:rsid w:val="00FB32F7"/>
    <w:rsid w:val="00FB3566"/>
    <w:rsid w:val="00FB3637"/>
    <w:rsid w:val="00FB3747"/>
    <w:rsid w:val="00FB379B"/>
    <w:rsid w:val="00FB37AA"/>
    <w:rsid w:val="00FB38E5"/>
    <w:rsid w:val="00FB3928"/>
    <w:rsid w:val="00FB3961"/>
    <w:rsid w:val="00FB39C7"/>
    <w:rsid w:val="00FB3A09"/>
    <w:rsid w:val="00FB3D55"/>
    <w:rsid w:val="00FB3D9C"/>
    <w:rsid w:val="00FB3E3C"/>
    <w:rsid w:val="00FB3E43"/>
    <w:rsid w:val="00FB3E9C"/>
    <w:rsid w:val="00FB3F28"/>
    <w:rsid w:val="00FB41C6"/>
    <w:rsid w:val="00FB41DE"/>
    <w:rsid w:val="00FB42E3"/>
    <w:rsid w:val="00FB438D"/>
    <w:rsid w:val="00FB4396"/>
    <w:rsid w:val="00FB456A"/>
    <w:rsid w:val="00FB45D4"/>
    <w:rsid w:val="00FB4633"/>
    <w:rsid w:val="00FB47FE"/>
    <w:rsid w:val="00FB4987"/>
    <w:rsid w:val="00FB4BC7"/>
    <w:rsid w:val="00FB4C19"/>
    <w:rsid w:val="00FB4DCF"/>
    <w:rsid w:val="00FB4DFE"/>
    <w:rsid w:val="00FB4E11"/>
    <w:rsid w:val="00FB4F22"/>
    <w:rsid w:val="00FB519F"/>
    <w:rsid w:val="00FB51CF"/>
    <w:rsid w:val="00FB52BA"/>
    <w:rsid w:val="00FB5569"/>
    <w:rsid w:val="00FB569F"/>
    <w:rsid w:val="00FB588D"/>
    <w:rsid w:val="00FB592F"/>
    <w:rsid w:val="00FB5B39"/>
    <w:rsid w:val="00FB5CE9"/>
    <w:rsid w:val="00FB5D13"/>
    <w:rsid w:val="00FB5D66"/>
    <w:rsid w:val="00FB5D85"/>
    <w:rsid w:val="00FB5DE6"/>
    <w:rsid w:val="00FB5F83"/>
    <w:rsid w:val="00FB5FA1"/>
    <w:rsid w:val="00FB5FF8"/>
    <w:rsid w:val="00FB60E0"/>
    <w:rsid w:val="00FB6389"/>
    <w:rsid w:val="00FB6441"/>
    <w:rsid w:val="00FB64FE"/>
    <w:rsid w:val="00FB6674"/>
    <w:rsid w:val="00FB6694"/>
    <w:rsid w:val="00FB67B5"/>
    <w:rsid w:val="00FB6849"/>
    <w:rsid w:val="00FB690D"/>
    <w:rsid w:val="00FB694A"/>
    <w:rsid w:val="00FB6AED"/>
    <w:rsid w:val="00FB6B03"/>
    <w:rsid w:val="00FB6C16"/>
    <w:rsid w:val="00FB6D65"/>
    <w:rsid w:val="00FB6E88"/>
    <w:rsid w:val="00FB7165"/>
    <w:rsid w:val="00FB717F"/>
    <w:rsid w:val="00FB7278"/>
    <w:rsid w:val="00FB72D3"/>
    <w:rsid w:val="00FB7393"/>
    <w:rsid w:val="00FB7435"/>
    <w:rsid w:val="00FB7493"/>
    <w:rsid w:val="00FB7572"/>
    <w:rsid w:val="00FB765F"/>
    <w:rsid w:val="00FB7747"/>
    <w:rsid w:val="00FB77FE"/>
    <w:rsid w:val="00FB7A14"/>
    <w:rsid w:val="00FB7AC4"/>
    <w:rsid w:val="00FB7E0A"/>
    <w:rsid w:val="00FB7E6E"/>
    <w:rsid w:val="00FC004C"/>
    <w:rsid w:val="00FC00BC"/>
    <w:rsid w:val="00FC0262"/>
    <w:rsid w:val="00FC02B0"/>
    <w:rsid w:val="00FC0356"/>
    <w:rsid w:val="00FC044F"/>
    <w:rsid w:val="00FC057F"/>
    <w:rsid w:val="00FC07A8"/>
    <w:rsid w:val="00FC089D"/>
    <w:rsid w:val="00FC091D"/>
    <w:rsid w:val="00FC0933"/>
    <w:rsid w:val="00FC0947"/>
    <w:rsid w:val="00FC09D6"/>
    <w:rsid w:val="00FC0A4E"/>
    <w:rsid w:val="00FC0B24"/>
    <w:rsid w:val="00FC0C25"/>
    <w:rsid w:val="00FC0D07"/>
    <w:rsid w:val="00FC0DDF"/>
    <w:rsid w:val="00FC0E1C"/>
    <w:rsid w:val="00FC0EAE"/>
    <w:rsid w:val="00FC11D9"/>
    <w:rsid w:val="00FC1365"/>
    <w:rsid w:val="00FC1563"/>
    <w:rsid w:val="00FC15F1"/>
    <w:rsid w:val="00FC163D"/>
    <w:rsid w:val="00FC17C8"/>
    <w:rsid w:val="00FC180A"/>
    <w:rsid w:val="00FC18FB"/>
    <w:rsid w:val="00FC193A"/>
    <w:rsid w:val="00FC1AD9"/>
    <w:rsid w:val="00FC1CBE"/>
    <w:rsid w:val="00FC1F6F"/>
    <w:rsid w:val="00FC2011"/>
    <w:rsid w:val="00FC204F"/>
    <w:rsid w:val="00FC2099"/>
    <w:rsid w:val="00FC20BE"/>
    <w:rsid w:val="00FC222E"/>
    <w:rsid w:val="00FC2314"/>
    <w:rsid w:val="00FC2316"/>
    <w:rsid w:val="00FC2349"/>
    <w:rsid w:val="00FC2396"/>
    <w:rsid w:val="00FC254A"/>
    <w:rsid w:val="00FC2848"/>
    <w:rsid w:val="00FC2867"/>
    <w:rsid w:val="00FC2914"/>
    <w:rsid w:val="00FC299C"/>
    <w:rsid w:val="00FC2AF3"/>
    <w:rsid w:val="00FC2BA7"/>
    <w:rsid w:val="00FC2D27"/>
    <w:rsid w:val="00FC2D87"/>
    <w:rsid w:val="00FC2D92"/>
    <w:rsid w:val="00FC2DC4"/>
    <w:rsid w:val="00FC2DF5"/>
    <w:rsid w:val="00FC2E95"/>
    <w:rsid w:val="00FC2F7C"/>
    <w:rsid w:val="00FC3131"/>
    <w:rsid w:val="00FC319F"/>
    <w:rsid w:val="00FC31E1"/>
    <w:rsid w:val="00FC327E"/>
    <w:rsid w:val="00FC3305"/>
    <w:rsid w:val="00FC35CE"/>
    <w:rsid w:val="00FC37A4"/>
    <w:rsid w:val="00FC38A8"/>
    <w:rsid w:val="00FC392E"/>
    <w:rsid w:val="00FC39B7"/>
    <w:rsid w:val="00FC3A49"/>
    <w:rsid w:val="00FC3A59"/>
    <w:rsid w:val="00FC3B89"/>
    <w:rsid w:val="00FC3CE8"/>
    <w:rsid w:val="00FC3D81"/>
    <w:rsid w:val="00FC3E3C"/>
    <w:rsid w:val="00FC41D5"/>
    <w:rsid w:val="00FC4202"/>
    <w:rsid w:val="00FC4226"/>
    <w:rsid w:val="00FC4308"/>
    <w:rsid w:val="00FC4353"/>
    <w:rsid w:val="00FC4502"/>
    <w:rsid w:val="00FC46DB"/>
    <w:rsid w:val="00FC46DC"/>
    <w:rsid w:val="00FC484A"/>
    <w:rsid w:val="00FC4891"/>
    <w:rsid w:val="00FC4911"/>
    <w:rsid w:val="00FC4949"/>
    <w:rsid w:val="00FC4A26"/>
    <w:rsid w:val="00FC4A4F"/>
    <w:rsid w:val="00FC4C4E"/>
    <w:rsid w:val="00FC4CB7"/>
    <w:rsid w:val="00FC4D0E"/>
    <w:rsid w:val="00FC4DA3"/>
    <w:rsid w:val="00FC4E35"/>
    <w:rsid w:val="00FC4E41"/>
    <w:rsid w:val="00FC4FFA"/>
    <w:rsid w:val="00FC501D"/>
    <w:rsid w:val="00FC50C1"/>
    <w:rsid w:val="00FC5135"/>
    <w:rsid w:val="00FC5192"/>
    <w:rsid w:val="00FC53B4"/>
    <w:rsid w:val="00FC53E6"/>
    <w:rsid w:val="00FC55E4"/>
    <w:rsid w:val="00FC55F8"/>
    <w:rsid w:val="00FC5624"/>
    <w:rsid w:val="00FC56B4"/>
    <w:rsid w:val="00FC577E"/>
    <w:rsid w:val="00FC5867"/>
    <w:rsid w:val="00FC589E"/>
    <w:rsid w:val="00FC5A61"/>
    <w:rsid w:val="00FC5B48"/>
    <w:rsid w:val="00FC5BD2"/>
    <w:rsid w:val="00FC5DDB"/>
    <w:rsid w:val="00FC5E51"/>
    <w:rsid w:val="00FC61D2"/>
    <w:rsid w:val="00FC626D"/>
    <w:rsid w:val="00FC6284"/>
    <w:rsid w:val="00FC6434"/>
    <w:rsid w:val="00FC64D4"/>
    <w:rsid w:val="00FC6709"/>
    <w:rsid w:val="00FC6740"/>
    <w:rsid w:val="00FC677D"/>
    <w:rsid w:val="00FC6A28"/>
    <w:rsid w:val="00FC6A43"/>
    <w:rsid w:val="00FC6AD9"/>
    <w:rsid w:val="00FC6BDB"/>
    <w:rsid w:val="00FC6C04"/>
    <w:rsid w:val="00FC6D22"/>
    <w:rsid w:val="00FC6DFD"/>
    <w:rsid w:val="00FC6E13"/>
    <w:rsid w:val="00FC6F38"/>
    <w:rsid w:val="00FC6F60"/>
    <w:rsid w:val="00FC6F63"/>
    <w:rsid w:val="00FC708A"/>
    <w:rsid w:val="00FC710E"/>
    <w:rsid w:val="00FC722F"/>
    <w:rsid w:val="00FC7263"/>
    <w:rsid w:val="00FC737A"/>
    <w:rsid w:val="00FC73AD"/>
    <w:rsid w:val="00FC7446"/>
    <w:rsid w:val="00FC747E"/>
    <w:rsid w:val="00FC766C"/>
    <w:rsid w:val="00FC76B7"/>
    <w:rsid w:val="00FC7B1A"/>
    <w:rsid w:val="00FC7CC6"/>
    <w:rsid w:val="00FC7D53"/>
    <w:rsid w:val="00FC7E40"/>
    <w:rsid w:val="00FD01BB"/>
    <w:rsid w:val="00FD048B"/>
    <w:rsid w:val="00FD04B3"/>
    <w:rsid w:val="00FD062D"/>
    <w:rsid w:val="00FD0655"/>
    <w:rsid w:val="00FD06AB"/>
    <w:rsid w:val="00FD0746"/>
    <w:rsid w:val="00FD09BE"/>
    <w:rsid w:val="00FD0B1E"/>
    <w:rsid w:val="00FD0B92"/>
    <w:rsid w:val="00FD0C1D"/>
    <w:rsid w:val="00FD0E19"/>
    <w:rsid w:val="00FD0E6C"/>
    <w:rsid w:val="00FD0F77"/>
    <w:rsid w:val="00FD0F89"/>
    <w:rsid w:val="00FD1053"/>
    <w:rsid w:val="00FD11D3"/>
    <w:rsid w:val="00FD11D7"/>
    <w:rsid w:val="00FD12CA"/>
    <w:rsid w:val="00FD134F"/>
    <w:rsid w:val="00FD140A"/>
    <w:rsid w:val="00FD1445"/>
    <w:rsid w:val="00FD1453"/>
    <w:rsid w:val="00FD1536"/>
    <w:rsid w:val="00FD172D"/>
    <w:rsid w:val="00FD1778"/>
    <w:rsid w:val="00FD1893"/>
    <w:rsid w:val="00FD18DA"/>
    <w:rsid w:val="00FD1A3A"/>
    <w:rsid w:val="00FD1A8A"/>
    <w:rsid w:val="00FD1A9A"/>
    <w:rsid w:val="00FD1B24"/>
    <w:rsid w:val="00FD1BB8"/>
    <w:rsid w:val="00FD1BBA"/>
    <w:rsid w:val="00FD1C6F"/>
    <w:rsid w:val="00FD1D96"/>
    <w:rsid w:val="00FD1EFF"/>
    <w:rsid w:val="00FD1FD7"/>
    <w:rsid w:val="00FD2016"/>
    <w:rsid w:val="00FD2065"/>
    <w:rsid w:val="00FD20D5"/>
    <w:rsid w:val="00FD2121"/>
    <w:rsid w:val="00FD216A"/>
    <w:rsid w:val="00FD2200"/>
    <w:rsid w:val="00FD2240"/>
    <w:rsid w:val="00FD2321"/>
    <w:rsid w:val="00FD23D3"/>
    <w:rsid w:val="00FD2421"/>
    <w:rsid w:val="00FD27C7"/>
    <w:rsid w:val="00FD27D2"/>
    <w:rsid w:val="00FD2807"/>
    <w:rsid w:val="00FD2917"/>
    <w:rsid w:val="00FD2975"/>
    <w:rsid w:val="00FD2983"/>
    <w:rsid w:val="00FD2AE2"/>
    <w:rsid w:val="00FD2C0F"/>
    <w:rsid w:val="00FD2EEA"/>
    <w:rsid w:val="00FD2F4B"/>
    <w:rsid w:val="00FD30D3"/>
    <w:rsid w:val="00FD313E"/>
    <w:rsid w:val="00FD3176"/>
    <w:rsid w:val="00FD31F2"/>
    <w:rsid w:val="00FD3279"/>
    <w:rsid w:val="00FD32AF"/>
    <w:rsid w:val="00FD3511"/>
    <w:rsid w:val="00FD3642"/>
    <w:rsid w:val="00FD3845"/>
    <w:rsid w:val="00FD38E9"/>
    <w:rsid w:val="00FD3915"/>
    <w:rsid w:val="00FD3A05"/>
    <w:rsid w:val="00FD3A8D"/>
    <w:rsid w:val="00FD3C35"/>
    <w:rsid w:val="00FD3DD0"/>
    <w:rsid w:val="00FD3F77"/>
    <w:rsid w:val="00FD3F8C"/>
    <w:rsid w:val="00FD421F"/>
    <w:rsid w:val="00FD423C"/>
    <w:rsid w:val="00FD4449"/>
    <w:rsid w:val="00FD44D2"/>
    <w:rsid w:val="00FD454F"/>
    <w:rsid w:val="00FD467E"/>
    <w:rsid w:val="00FD47B7"/>
    <w:rsid w:val="00FD48E9"/>
    <w:rsid w:val="00FD4922"/>
    <w:rsid w:val="00FD4986"/>
    <w:rsid w:val="00FD4A03"/>
    <w:rsid w:val="00FD4B13"/>
    <w:rsid w:val="00FD4B28"/>
    <w:rsid w:val="00FD4BF4"/>
    <w:rsid w:val="00FD4EC2"/>
    <w:rsid w:val="00FD4F47"/>
    <w:rsid w:val="00FD505D"/>
    <w:rsid w:val="00FD50FA"/>
    <w:rsid w:val="00FD5359"/>
    <w:rsid w:val="00FD5450"/>
    <w:rsid w:val="00FD54A2"/>
    <w:rsid w:val="00FD5597"/>
    <w:rsid w:val="00FD56C4"/>
    <w:rsid w:val="00FD5713"/>
    <w:rsid w:val="00FD57E9"/>
    <w:rsid w:val="00FD5BA3"/>
    <w:rsid w:val="00FD5C03"/>
    <w:rsid w:val="00FD5DEB"/>
    <w:rsid w:val="00FD6113"/>
    <w:rsid w:val="00FD6137"/>
    <w:rsid w:val="00FD614B"/>
    <w:rsid w:val="00FD6285"/>
    <w:rsid w:val="00FD6342"/>
    <w:rsid w:val="00FD6744"/>
    <w:rsid w:val="00FD67B1"/>
    <w:rsid w:val="00FD67B5"/>
    <w:rsid w:val="00FD695B"/>
    <w:rsid w:val="00FD6AAF"/>
    <w:rsid w:val="00FD6B0B"/>
    <w:rsid w:val="00FD6CFD"/>
    <w:rsid w:val="00FD6DE3"/>
    <w:rsid w:val="00FD6EA5"/>
    <w:rsid w:val="00FD6F90"/>
    <w:rsid w:val="00FD6FD1"/>
    <w:rsid w:val="00FD7248"/>
    <w:rsid w:val="00FD74EA"/>
    <w:rsid w:val="00FD7515"/>
    <w:rsid w:val="00FD75A9"/>
    <w:rsid w:val="00FD75D2"/>
    <w:rsid w:val="00FD7696"/>
    <w:rsid w:val="00FD76F6"/>
    <w:rsid w:val="00FD772A"/>
    <w:rsid w:val="00FD77E6"/>
    <w:rsid w:val="00FD7832"/>
    <w:rsid w:val="00FD787A"/>
    <w:rsid w:val="00FD788F"/>
    <w:rsid w:val="00FD78E2"/>
    <w:rsid w:val="00FD7948"/>
    <w:rsid w:val="00FD7CB4"/>
    <w:rsid w:val="00FD7CC6"/>
    <w:rsid w:val="00FE05DE"/>
    <w:rsid w:val="00FE0B34"/>
    <w:rsid w:val="00FE0B5E"/>
    <w:rsid w:val="00FE0BCD"/>
    <w:rsid w:val="00FE0C2B"/>
    <w:rsid w:val="00FE0C5F"/>
    <w:rsid w:val="00FE0CEB"/>
    <w:rsid w:val="00FE0DC9"/>
    <w:rsid w:val="00FE0DCB"/>
    <w:rsid w:val="00FE0EB0"/>
    <w:rsid w:val="00FE0FC7"/>
    <w:rsid w:val="00FE10A2"/>
    <w:rsid w:val="00FE1113"/>
    <w:rsid w:val="00FE11A4"/>
    <w:rsid w:val="00FE11A5"/>
    <w:rsid w:val="00FE13AB"/>
    <w:rsid w:val="00FE147C"/>
    <w:rsid w:val="00FE14C8"/>
    <w:rsid w:val="00FE14D2"/>
    <w:rsid w:val="00FE14F9"/>
    <w:rsid w:val="00FE1786"/>
    <w:rsid w:val="00FE1796"/>
    <w:rsid w:val="00FE17EC"/>
    <w:rsid w:val="00FE1B0A"/>
    <w:rsid w:val="00FE1DD2"/>
    <w:rsid w:val="00FE1DF8"/>
    <w:rsid w:val="00FE1FB9"/>
    <w:rsid w:val="00FE20D3"/>
    <w:rsid w:val="00FE21CF"/>
    <w:rsid w:val="00FE2211"/>
    <w:rsid w:val="00FE2277"/>
    <w:rsid w:val="00FE232B"/>
    <w:rsid w:val="00FE2366"/>
    <w:rsid w:val="00FE243A"/>
    <w:rsid w:val="00FE25A4"/>
    <w:rsid w:val="00FE2714"/>
    <w:rsid w:val="00FE2785"/>
    <w:rsid w:val="00FE29FE"/>
    <w:rsid w:val="00FE2ACA"/>
    <w:rsid w:val="00FE2AED"/>
    <w:rsid w:val="00FE2BF7"/>
    <w:rsid w:val="00FE2C43"/>
    <w:rsid w:val="00FE2D84"/>
    <w:rsid w:val="00FE2EE3"/>
    <w:rsid w:val="00FE2FC8"/>
    <w:rsid w:val="00FE3020"/>
    <w:rsid w:val="00FE3037"/>
    <w:rsid w:val="00FE31F4"/>
    <w:rsid w:val="00FE325B"/>
    <w:rsid w:val="00FE33EC"/>
    <w:rsid w:val="00FE38FA"/>
    <w:rsid w:val="00FE39A8"/>
    <w:rsid w:val="00FE3A2F"/>
    <w:rsid w:val="00FE3A96"/>
    <w:rsid w:val="00FE3AC0"/>
    <w:rsid w:val="00FE3B50"/>
    <w:rsid w:val="00FE3BCA"/>
    <w:rsid w:val="00FE3BF0"/>
    <w:rsid w:val="00FE3DFC"/>
    <w:rsid w:val="00FE3E96"/>
    <w:rsid w:val="00FE4129"/>
    <w:rsid w:val="00FE4145"/>
    <w:rsid w:val="00FE4168"/>
    <w:rsid w:val="00FE417A"/>
    <w:rsid w:val="00FE42EB"/>
    <w:rsid w:val="00FE43EE"/>
    <w:rsid w:val="00FE4430"/>
    <w:rsid w:val="00FE4477"/>
    <w:rsid w:val="00FE44B6"/>
    <w:rsid w:val="00FE4505"/>
    <w:rsid w:val="00FE4564"/>
    <w:rsid w:val="00FE45F4"/>
    <w:rsid w:val="00FE4638"/>
    <w:rsid w:val="00FE4654"/>
    <w:rsid w:val="00FE4863"/>
    <w:rsid w:val="00FE49C6"/>
    <w:rsid w:val="00FE4A9D"/>
    <w:rsid w:val="00FE4CE0"/>
    <w:rsid w:val="00FE4CF4"/>
    <w:rsid w:val="00FE4D64"/>
    <w:rsid w:val="00FE4DC5"/>
    <w:rsid w:val="00FE4E17"/>
    <w:rsid w:val="00FE4E74"/>
    <w:rsid w:val="00FE4EB1"/>
    <w:rsid w:val="00FE4F93"/>
    <w:rsid w:val="00FE4FE6"/>
    <w:rsid w:val="00FE5065"/>
    <w:rsid w:val="00FE51F4"/>
    <w:rsid w:val="00FE5259"/>
    <w:rsid w:val="00FE5304"/>
    <w:rsid w:val="00FE5359"/>
    <w:rsid w:val="00FE54D4"/>
    <w:rsid w:val="00FE5502"/>
    <w:rsid w:val="00FE5644"/>
    <w:rsid w:val="00FE568D"/>
    <w:rsid w:val="00FE56AA"/>
    <w:rsid w:val="00FE578E"/>
    <w:rsid w:val="00FE5864"/>
    <w:rsid w:val="00FE5A41"/>
    <w:rsid w:val="00FE5AEF"/>
    <w:rsid w:val="00FE5BA3"/>
    <w:rsid w:val="00FE5CE3"/>
    <w:rsid w:val="00FE5E34"/>
    <w:rsid w:val="00FE5F98"/>
    <w:rsid w:val="00FE6359"/>
    <w:rsid w:val="00FE64CD"/>
    <w:rsid w:val="00FE6530"/>
    <w:rsid w:val="00FE65AA"/>
    <w:rsid w:val="00FE65BD"/>
    <w:rsid w:val="00FE65EE"/>
    <w:rsid w:val="00FE6619"/>
    <w:rsid w:val="00FE674D"/>
    <w:rsid w:val="00FE68E7"/>
    <w:rsid w:val="00FE6911"/>
    <w:rsid w:val="00FE6A8B"/>
    <w:rsid w:val="00FE6AAF"/>
    <w:rsid w:val="00FE6B53"/>
    <w:rsid w:val="00FE6C0B"/>
    <w:rsid w:val="00FE6D5E"/>
    <w:rsid w:val="00FE6DFF"/>
    <w:rsid w:val="00FE6F9B"/>
    <w:rsid w:val="00FE706B"/>
    <w:rsid w:val="00FE73BA"/>
    <w:rsid w:val="00FE7407"/>
    <w:rsid w:val="00FE7557"/>
    <w:rsid w:val="00FE765B"/>
    <w:rsid w:val="00FE766A"/>
    <w:rsid w:val="00FE78A0"/>
    <w:rsid w:val="00FE7958"/>
    <w:rsid w:val="00FE7A4B"/>
    <w:rsid w:val="00FE7A67"/>
    <w:rsid w:val="00FE7B3C"/>
    <w:rsid w:val="00FE7D30"/>
    <w:rsid w:val="00FE7DA9"/>
    <w:rsid w:val="00FE7DBF"/>
    <w:rsid w:val="00FE7E72"/>
    <w:rsid w:val="00FE7F63"/>
    <w:rsid w:val="00FF0059"/>
    <w:rsid w:val="00FF00CA"/>
    <w:rsid w:val="00FF00D6"/>
    <w:rsid w:val="00FF0213"/>
    <w:rsid w:val="00FF0214"/>
    <w:rsid w:val="00FF02D2"/>
    <w:rsid w:val="00FF037D"/>
    <w:rsid w:val="00FF0387"/>
    <w:rsid w:val="00FF04BA"/>
    <w:rsid w:val="00FF0544"/>
    <w:rsid w:val="00FF0611"/>
    <w:rsid w:val="00FF080E"/>
    <w:rsid w:val="00FF0A30"/>
    <w:rsid w:val="00FF0B73"/>
    <w:rsid w:val="00FF0BA5"/>
    <w:rsid w:val="00FF0D3D"/>
    <w:rsid w:val="00FF0E2D"/>
    <w:rsid w:val="00FF0E58"/>
    <w:rsid w:val="00FF0EA0"/>
    <w:rsid w:val="00FF0F72"/>
    <w:rsid w:val="00FF1080"/>
    <w:rsid w:val="00FF10CF"/>
    <w:rsid w:val="00FF10D3"/>
    <w:rsid w:val="00FF1220"/>
    <w:rsid w:val="00FF1281"/>
    <w:rsid w:val="00FF12A0"/>
    <w:rsid w:val="00FF132F"/>
    <w:rsid w:val="00FF139B"/>
    <w:rsid w:val="00FF141E"/>
    <w:rsid w:val="00FF1522"/>
    <w:rsid w:val="00FF15E4"/>
    <w:rsid w:val="00FF19CC"/>
    <w:rsid w:val="00FF1A12"/>
    <w:rsid w:val="00FF1B2E"/>
    <w:rsid w:val="00FF1B9F"/>
    <w:rsid w:val="00FF1C00"/>
    <w:rsid w:val="00FF1C6E"/>
    <w:rsid w:val="00FF1E1D"/>
    <w:rsid w:val="00FF1E91"/>
    <w:rsid w:val="00FF2009"/>
    <w:rsid w:val="00FF2125"/>
    <w:rsid w:val="00FF2148"/>
    <w:rsid w:val="00FF22A2"/>
    <w:rsid w:val="00FF2410"/>
    <w:rsid w:val="00FF24E3"/>
    <w:rsid w:val="00FF268A"/>
    <w:rsid w:val="00FF2754"/>
    <w:rsid w:val="00FF2759"/>
    <w:rsid w:val="00FF29AE"/>
    <w:rsid w:val="00FF2A13"/>
    <w:rsid w:val="00FF2A3F"/>
    <w:rsid w:val="00FF2ABC"/>
    <w:rsid w:val="00FF2ACF"/>
    <w:rsid w:val="00FF2AE7"/>
    <w:rsid w:val="00FF2B23"/>
    <w:rsid w:val="00FF2B2E"/>
    <w:rsid w:val="00FF2BFB"/>
    <w:rsid w:val="00FF2EC0"/>
    <w:rsid w:val="00FF2F84"/>
    <w:rsid w:val="00FF2FB6"/>
    <w:rsid w:val="00FF2FD6"/>
    <w:rsid w:val="00FF3214"/>
    <w:rsid w:val="00FF32D6"/>
    <w:rsid w:val="00FF343D"/>
    <w:rsid w:val="00FF3453"/>
    <w:rsid w:val="00FF360B"/>
    <w:rsid w:val="00FF3669"/>
    <w:rsid w:val="00FF3897"/>
    <w:rsid w:val="00FF3C70"/>
    <w:rsid w:val="00FF3CC6"/>
    <w:rsid w:val="00FF3D93"/>
    <w:rsid w:val="00FF3DA3"/>
    <w:rsid w:val="00FF3F72"/>
    <w:rsid w:val="00FF404C"/>
    <w:rsid w:val="00FF431E"/>
    <w:rsid w:val="00FF4410"/>
    <w:rsid w:val="00FF45B2"/>
    <w:rsid w:val="00FF4877"/>
    <w:rsid w:val="00FF4984"/>
    <w:rsid w:val="00FF49AF"/>
    <w:rsid w:val="00FF4A25"/>
    <w:rsid w:val="00FF4B5D"/>
    <w:rsid w:val="00FF4F87"/>
    <w:rsid w:val="00FF4FAA"/>
    <w:rsid w:val="00FF5160"/>
    <w:rsid w:val="00FF521E"/>
    <w:rsid w:val="00FF5586"/>
    <w:rsid w:val="00FF5677"/>
    <w:rsid w:val="00FF56B1"/>
    <w:rsid w:val="00FF56B5"/>
    <w:rsid w:val="00FF56DB"/>
    <w:rsid w:val="00FF5898"/>
    <w:rsid w:val="00FF5A70"/>
    <w:rsid w:val="00FF5A9C"/>
    <w:rsid w:val="00FF5B30"/>
    <w:rsid w:val="00FF5B60"/>
    <w:rsid w:val="00FF5C0A"/>
    <w:rsid w:val="00FF5D7D"/>
    <w:rsid w:val="00FF5E07"/>
    <w:rsid w:val="00FF61F4"/>
    <w:rsid w:val="00FF6310"/>
    <w:rsid w:val="00FF65B2"/>
    <w:rsid w:val="00FF65FD"/>
    <w:rsid w:val="00FF661E"/>
    <w:rsid w:val="00FF66B7"/>
    <w:rsid w:val="00FF681D"/>
    <w:rsid w:val="00FF6871"/>
    <w:rsid w:val="00FF689A"/>
    <w:rsid w:val="00FF6AB0"/>
    <w:rsid w:val="00FF6CE7"/>
    <w:rsid w:val="00FF6D7C"/>
    <w:rsid w:val="00FF6DAC"/>
    <w:rsid w:val="00FF6E0C"/>
    <w:rsid w:val="00FF6E2C"/>
    <w:rsid w:val="00FF6F88"/>
    <w:rsid w:val="00FF6FAD"/>
    <w:rsid w:val="00FF7040"/>
    <w:rsid w:val="00FF7064"/>
    <w:rsid w:val="00FF7114"/>
    <w:rsid w:val="00FF71F4"/>
    <w:rsid w:val="00FF7275"/>
    <w:rsid w:val="00FF72A9"/>
    <w:rsid w:val="00FF732A"/>
    <w:rsid w:val="00FF7451"/>
    <w:rsid w:val="00FF74D8"/>
    <w:rsid w:val="00FF772B"/>
    <w:rsid w:val="00FF77FB"/>
    <w:rsid w:val="00FF7847"/>
    <w:rsid w:val="00FF786F"/>
    <w:rsid w:val="00FF7928"/>
    <w:rsid w:val="00FF7A77"/>
    <w:rsid w:val="00FF7B87"/>
    <w:rsid w:val="00FF7BF8"/>
    <w:rsid w:val="00FF7C7C"/>
    <w:rsid w:val="00FF7C8E"/>
    <w:rsid w:val="00FF7C9C"/>
    <w:rsid w:val="00FF7CB3"/>
    <w:rsid w:val="0104AF73"/>
    <w:rsid w:val="01053EA4"/>
    <w:rsid w:val="01066C6E"/>
    <w:rsid w:val="01098CCF"/>
    <w:rsid w:val="0109C539"/>
    <w:rsid w:val="010A205B"/>
    <w:rsid w:val="010A5465"/>
    <w:rsid w:val="010A8C75"/>
    <w:rsid w:val="01180705"/>
    <w:rsid w:val="011FF67F"/>
    <w:rsid w:val="0122D592"/>
    <w:rsid w:val="01255C8B"/>
    <w:rsid w:val="012DBE34"/>
    <w:rsid w:val="013B7F82"/>
    <w:rsid w:val="013C4BC1"/>
    <w:rsid w:val="013D8B06"/>
    <w:rsid w:val="014DC3CC"/>
    <w:rsid w:val="014E3DFE"/>
    <w:rsid w:val="01541FA9"/>
    <w:rsid w:val="015A28C6"/>
    <w:rsid w:val="015DFA4C"/>
    <w:rsid w:val="015FAEA8"/>
    <w:rsid w:val="0175C34F"/>
    <w:rsid w:val="0177C4C8"/>
    <w:rsid w:val="017FABA1"/>
    <w:rsid w:val="0180AAD9"/>
    <w:rsid w:val="0184FC7D"/>
    <w:rsid w:val="0188AFB0"/>
    <w:rsid w:val="01892F16"/>
    <w:rsid w:val="018DB6D2"/>
    <w:rsid w:val="019A5AF0"/>
    <w:rsid w:val="01A19E3B"/>
    <w:rsid w:val="01B3C08E"/>
    <w:rsid w:val="01C0A937"/>
    <w:rsid w:val="01CFFD1A"/>
    <w:rsid w:val="01DB5F63"/>
    <w:rsid w:val="01DDC6D6"/>
    <w:rsid w:val="01E6DB4F"/>
    <w:rsid w:val="01FA4580"/>
    <w:rsid w:val="01FCBEF6"/>
    <w:rsid w:val="0203F35A"/>
    <w:rsid w:val="0207F279"/>
    <w:rsid w:val="020AC511"/>
    <w:rsid w:val="020DA92C"/>
    <w:rsid w:val="0210F36B"/>
    <w:rsid w:val="021E8DA7"/>
    <w:rsid w:val="0231612F"/>
    <w:rsid w:val="0231BE75"/>
    <w:rsid w:val="0232A7ED"/>
    <w:rsid w:val="02469CCE"/>
    <w:rsid w:val="02476031"/>
    <w:rsid w:val="0255456B"/>
    <w:rsid w:val="0268019D"/>
    <w:rsid w:val="026BFFA8"/>
    <w:rsid w:val="026C3C6F"/>
    <w:rsid w:val="026C8FFA"/>
    <w:rsid w:val="026F6797"/>
    <w:rsid w:val="0277D7D8"/>
    <w:rsid w:val="027C14EC"/>
    <w:rsid w:val="028522C6"/>
    <w:rsid w:val="028717ED"/>
    <w:rsid w:val="0299F4FD"/>
    <w:rsid w:val="029D7D1B"/>
    <w:rsid w:val="02A0A331"/>
    <w:rsid w:val="02A4EC90"/>
    <w:rsid w:val="02A9D7CC"/>
    <w:rsid w:val="02AA6544"/>
    <w:rsid w:val="02AE47F9"/>
    <w:rsid w:val="02B8E503"/>
    <w:rsid w:val="02C99D37"/>
    <w:rsid w:val="02CA4123"/>
    <w:rsid w:val="02E1EACF"/>
    <w:rsid w:val="02E68CE6"/>
    <w:rsid w:val="02EFD2DE"/>
    <w:rsid w:val="02F3BB3A"/>
    <w:rsid w:val="02FA8480"/>
    <w:rsid w:val="02FEA963"/>
    <w:rsid w:val="030A6AFF"/>
    <w:rsid w:val="030A8410"/>
    <w:rsid w:val="030F11C3"/>
    <w:rsid w:val="030FA9D4"/>
    <w:rsid w:val="03105088"/>
    <w:rsid w:val="031107A9"/>
    <w:rsid w:val="031393A2"/>
    <w:rsid w:val="03231DEF"/>
    <w:rsid w:val="032E2567"/>
    <w:rsid w:val="0337242E"/>
    <w:rsid w:val="034FEAB5"/>
    <w:rsid w:val="035589A1"/>
    <w:rsid w:val="03663A16"/>
    <w:rsid w:val="03680D0F"/>
    <w:rsid w:val="036CEE1B"/>
    <w:rsid w:val="0377E026"/>
    <w:rsid w:val="0385B61F"/>
    <w:rsid w:val="0397C007"/>
    <w:rsid w:val="039EC17A"/>
    <w:rsid w:val="03C009DB"/>
    <w:rsid w:val="03C76DB0"/>
    <w:rsid w:val="03CCDE0F"/>
    <w:rsid w:val="03CE4F43"/>
    <w:rsid w:val="03CF9470"/>
    <w:rsid w:val="03E11E8B"/>
    <w:rsid w:val="03EB4F74"/>
    <w:rsid w:val="03EC2177"/>
    <w:rsid w:val="03ED5332"/>
    <w:rsid w:val="03F1581B"/>
    <w:rsid w:val="03F79A84"/>
    <w:rsid w:val="03F90378"/>
    <w:rsid w:val="040D8F1C"/>
    <w:rsid w:val="04206A69"/>
    <w:rsid w:val="0431B413"/>
    <w:rsid w:val="0431BD43"/>
    <w:rsid w:val="043A0A3F"/>
    <w:rsid w:val="046B967B"/>
    <w:rsid w:val="0472DDED"/>
    <w:rsid w:val="047B77BE"/>
    <w:rsid w:val="047C058E"/>
    <w:rsid w:val="0490966E"/>
    <w:rsid w:val="0496BFE2"/>
    <w:rsid w:val="04AA756D"/>
    <w:rsid w:val="04AA784C"/>
    <w:rsid w:val="04AF2F8C"/>
    <w:rsid w:val="04B69B4E"/>
    <w:rsid w:val="04BE7E78"/>
    <w:rsid w:val="04CBE762"/>
    <w:rsid w:val="04D3AE00"/>
    <w:rsid w:val="04D88B10"/>
    <w:rsid w:val="04D88B2D"/>
    <w:rsid w:val="04DE623D"/>
    <w:rsid w:val="04E223CE"/>
    <w:rsid w:val="04EC531D"/>
    <w:rsid w:val="04F3CC7B"/>
    <w:rsid w:val="0505085B"/>
    <w:rsid w:val="05061241"/>
    <w:rsid w:val="0507FB69"/>
    <w:rsid w:val="050A6A62"/>
    <w:rsid w:val="051223F3"/>
    <w:rsid w:val="0513E260"/>
    <w:rsid w:val="051C1920"/>
    <w:rsid w:val="051CC087"/>
    <w:rsid w:val="051DE8E2"/>
    <w:rsid w:val="05254C9A"/>
    <w:rsid w:val="052D0684"/>
    <w:rsid w:val="0538E519"/>
    <w:rsid w:val="0539CFFA"/>
    <w:rsid w:val="053CB697"/>
    <w:rsid w:val="0545CDC2"/>
    <w:rsid w:val="05483602"/>
    <w:rsid w:val="0555D3C3"/>
    <w:rsid w:val="05639818"/>
    <w:rsid w:val="056C122D"/>
    <w:rsid w:val="0584F186"/>
    <w:rsid w:val="059146B5"/>
    <w:rsid w:val="0598E2CD"/>
    <w:rsid w:val="059D2902"/>
    <w:rsid w:val="05A1FB15"/>
    <w:rsid w:val="05A2058E"/>
    <w:rsid w:val="05B351D1"/>
    <w:rsid w:val="05B8E879"/>
    <w:rsid w:val="05C32256"/>
    <w:rsid w:val="05C46921"/>
    <w:rsid w:val="05CE7643"/>
    <w:rsid w:val="05E96194"/>
    <w:rsid w:val="05EAE50D"/>
    <w:rsid w:val="05F8B246"/>
    <w:rsid w:val="060A5E1D"/>
    <w:rsid w:val="060F00A1"/>
    <w:rsid w:val="060FF3EC"/>
    <w:rsid w:val="0616682C"/>
    <w:rsid w:val="0616A3F0"/>
    <w:rsid w:val="062196E6"/>
    <w:rsid w:val="0622D713"/>
    <w:rsid w:val="0625A2E1"/>
    <w:rsid w:val="062BD0F6"/>
    <w:rsid w:val="0634A46C"/>
    <w:rsid w:val="063C6EE0"/>
    <w:rsid w:val="064057A1"/>
    <w:rsid w:val="0647C003"/>
    <w:rsid w:val="0648C087"/>
    <w:rsid w:val="064934C0"/>
    <w:rsid w:val="0649BD78"/>
    <w:rsid w:val="064E9DF1"/>
    <w:rsid w:val="065868AB"/>
    <w:rsid w:val="0661CAD3"/>
    <w:rsid w:val="06721376"/>
    <w:rsid w:val="067C9F89"/>
    <w:rsid w:val="0682D914"/>
    <w:rsid w:val="06837F9A"/>
    <w:rsid w:val="068D371A"/>
    <w:rsid w:val="068DB80B"/>
    <w:rsid w:val="068DD7E3"/>
    <w:rsid w:val="0693C8BB"/>
    <w:rsid w:val="069AB8DB"/>
    <w:rsid w:val="069FCDA3"/>
    <w:rsid w:val="06BEBC77"/>
    <w:rsid w:val="06CF232F"/>
    <w:rsid w:val="06DD69E8"/>
    <w:rsid w:val="06DF0902"/>
    <w:rsid w:val="06DFFC41"/>
    <w:rsid w:val="06FA6B58"/>
    <w:rsid w:val="070A2009"/>
    <w:rsid w:val="070B0934"/>
    <w:rsid w:val="070E733E"/>
    <w:rsid w:val="070F82AE"/>
    <w:rsid w:val="070FD001"/>
    <w:rsid w:val="07120175"/>
    <w:rsid w:val="071899B3"/>
    <w:rsid w:val="0718B079"/>
    <w:rsid w:val="071C55C2"/>
    <w:rsid w:val="071CC685"/>
    <w:rsid w:val="071D2B28"/>
    <w:rsid w:val="07267045"/>
    <w:rsid w:val="074543A8"/>
    <w:rsid w:val="074C0B57"/>
    <w:rsid w:val="075044E4"/>
    <w:rsid w:val="07525B76"/>
    <w:rsid w:val="0778A0E0"/>
    <w:rsid w:val="0786486B"/>
    <w:rsid w:val="079A3476"/>
    <w:rsid w:val="079A88E7"/>
    <w:rsid w:val="079C9A32"/>
    <w:rsid w:val="079DAB26"/>
    <w:rsid w:val="079E3121"/>
    <w:rsid w:val="07A2DEA1"/>
    <w:rsid w:val="07A3B801"/>
    <w:rsid w:val="07A49653"/>
    <w:rsid w:val="07A5CCE0"/>
    <w:rsid w:val="07A6275C"/>
    <w:rsid w:val="07AB5866"/>
    <w:rsid w:val="07B0A927"/>
    <w:rsid w:val="07C8E7A4"/>
    <w:rsid w:val="07C929E7"/>
    <w:rsid w:val="07E3C477"/>
    <w:rsid w:val="07FAB18F"/>
    <w:rsid w:val="080193F8"/>
    <w:rsid w:val="0802C53E"/>
    <w:rsid w:val="0803A5C9"/>
    <w:rsid w:val="08085BF0"/>
    <w:rsid w:val="080BB799"/>
    <w:rsid w:val="0811611C"/>
    <w:rsid w:val="0813287B"/>
    <w:rsid w:val="0814AC7D"/>
    <w:rsid w:val="0814F421"/>
    <w:rsid w:val="0816DDAA"/>
    <w:rsid w:val="0818C721"/>
    <w:rsid w:val="0818E518"/>
    <w:rsid w:val="082B3D30"/>
    <w:rsid w:val="082D50CE"/>
    <w:rsid w:val="0831B4D7"/>
    <w:rsid w:val="083AFFC5"/>
    <w:rsid w:val="0849C654"/>
    <w:rsid w:val="08579160"/>
    <w:rsid w:val="08639001"/>
    <w:rsid w:val="086A1DD0"/>
    <w:rsid w:val="0879D506"/>
    <w:rsid w:val="087BFBD5"/>
    <w:rsid w:val="0881BA6B"/>
    <w:rsid w:val="088D71F9"/>
    <w:rsid w:val="089481F1"/>
    <w:rsid w:val="08A5317B"/>
    <w:rsid w:val="08AE372A"/>
    <w:rsid w:val="08B25108"/>
    <w:rsid w:val="08BB1FCC"/>
    <w:rsid w:val="08BF3CB0"/>
    <w:rsid w:val="08DB579F"/>
    <w:rsid w:val="08DB7F86"/>
    <w:rsid w:val="08EA3C3A"/>
    <w:rsid w:val="08F95E14"/>
    <w:rsid w:val="09116B8A"/>
    <w:rsid w:val="09156116"/>
    <w:rsid w:val="09171A88"/>
    <w:rsid w:val="091CA883"/>
    <w:rsid w:val="0925A812"/>
    <w:rsid w:val="092D120E"/>
    <w:rsid w:val="0939054B"/>
    <w:rsid w:val="0943FD87"/>
    <w:rsid w:val="094C3274"/>
    <w:rsid w:val="0953A4B2"/>
    <w:rsid w:val="0957F80C"/>
    <w:rsid w:val="095C9257"/>
    <w:rsid w:val="09681994"/>
    <w:rsid w:val="09697B34"/>
    <w:rsid w:val="096BE23A"/>
    <w:rsid w:val="097A13B1"/>
    <w:rsid w:val="0990338E"/>
    <w:rsid w:val="09920A97"/>
    <w:rsid w:val="09A620C0"/>
    <w:rsid w:val="09AD6EAE"/>
    <w:rsid w:val="09B0D265"/>
    <w:rsid w:val="09B6917D"/>
    <w:rsid w:val="09B6D85D"/>
    <w:rsid w:val="09C48B92"/>
    <w:rsid w:val="09C54160"/>
    <w:rsid w:val="09CE0069"/>
    <w:rsid w:val="09D86107"/>
    <w:rsid w:val="09EA8664"/>
    <w:rsid w:val="09F898C6"/>
    <w:rsid w:val="0A09608F"/>
    <w:rsid w:val="0A11845E"/>
    <w:rsid w:val="0A1305AD"/>
    <w:rsid w:val="0A1AA1C7"/>
    <w:rsid w:val="0A1E6ACA"/>
    <w:rsid w:val="0A2D1E2C"/>
    <w:rsid w:val="0A34CE5A"/>
    <w:rsid w:val="0A40CF8C"/>
    <w:rsid w:val="0A49CF67"/>
    <w:rsid w:val="0A53B864"/>
    <w:rsid w:val="0A54B104"/>
    <w:rsid w:val="0A5B720A"/>
    <w:rsid w:val="0A661AC3"/>
    <w:rsid w:val="0A6F1DC4"/>
    <w:rsid w:val="0A6FE406"/>
    <w:rsid w:val="0A71F806"/>
    <w:rsid w:val="0A7BDF9B"/>
    <w:rsid w:val="0A8C0A4F"/>
    <w:rsid w:val="0A8DC8FF"/>
    <w:rsid w:val="0A8E8F87"/>
    <w:rsid w:val="0A94465F"/>
    <w:rsid w:val="0AA85B53"/>
    <w:rsid w:val="0AAB7BE2"/>
    <w:rsid w:val="0AB99ABF"/>
    <w:rsid w:val="0AC3F24B"/>
    <w:rsid w:val="0AE21F61"/>
    <w:rsid w:val="0AF50FA8"/>
    <w:rsid w:val="0AF737B9"/>
    <w:rsid w:val="0B09EFAA"/>
    <w:rsid w:val="0B0F032E"/>
    <w:rsid w:val="0B1267AD"/>
    <w:rsid w:val="0B172550"/>
    <w:rsid w:val="0B1A410C"/>
    <w:rsid w:val="0B24E0F7"/>
    <w:rsid w:val="0B2DBE2F"/>
    <w:rsid w:val="0B403544"/>
    <w:rsid w:val="0B427117"/>
    <w:rsid w:val="0B46C333"/>
    <w:rsid w:val="0B489C22"/>
    <w:rsid w:val="0B53F249"/>
    <w:rsid w:val="0B63A631"/>
    <w:rsid w:val="0B6A23F5"/>
    <w:rsid w:val="0B6C8CBC"/>
    <w:rsid w:val="0B74D39A"/>
    <w:rsid w:val="0B829922"/>
    <w:rsid w:val="0B8861B0"/>
    <w:rsid w:val="0B8CEAAE"/>
    <w:rsid w:val="0BAAD818"/>
    <w:rsid w:val="0BB54D95"/>
    <w:rsid w:val="0BB69098"/>
    <w:rsid w:val="0BBB2E03"/>
    <w:rsid w:val="0BC5529B"/>
    <w:rsid w:val="0BC8C411"/>
    <w:rsid w:val="0BD1119E"/>
    <w:rsid w:val="0BDC9D03"/>
    <w:rsid w:val="0BE2920B"/>
    <w:rsid w:val="0BE419AC"/>
    <w:rsid w:val="0BE738C7"/>
    <w:rsid w:val="0BEE3DD0"/>
    <w:rsid w:val="0C0521EE"/>
    <w:rsid w:val="0C0656D0"/>
    <w:rsid w:val="0C07FE23"/>
    <w:rsid w:val="0C23D25B"/>
    <w:rsid w:val="0C2792B1"/>
    <w:rsid w:val="0C34D45B"/>
    <w:rsid w:val="0C36A2CA"/>
    <w:rsid w:val="0C568929"/>
    <w:rsid w:val="0C581BFF"/>
    <w:rsid w:val="0C5BF416"/>
    <w:rsid w:val="0C5E95D0"/>
    <w:rsid w:val="0C6A6066"/>
    <w:rsid w:val="0C6A60C1"/>
    <w:rsid w:val="0C6DF671"/>
    <w:rsid w:val="0C713670"/>
    <w:rsid w:val="0C751298"/>
    <w:rsid w:val="0C759643"/>
    <w:rsid w:val="0C82E56A"/>
    <w:rsid w:val="0C883E69"/>
    <w:rsid w:val="0C88778D"/>
    <w:rsid w:val="0C943FF4"/>
    <w:rsid w:val="0C9C3BC4"/>
    <w:rsid w:val="0CA3C071"/>
    <w:rsid w:val="0CB7EB00"/>
    <w:rsid w:val="0CBA6945"/>
    <w:rsid w:val="0CBC9A15"/>
    <w:rsid w:val="0CC1355E"/>
    <w:rsid w:val="0CC43DAC"/>
    <w:rsid w:val="0CD95FF2"/>
    <w:rsid w:val="0CDE64EA"/>
    <w:rsid w:val="0CDEBDEE"/>
    <w:rsid w:val="0CE2E416"/>
    <w:rsid w:val="0CE7EA9F"/>
    <w:rsid w:val="0CEDA3A2"/>
    <w:rsid w:val="0CF10A4D"/>
    <w:rsid w:val="0CF313F6"/>
    <w:rsid w:val="0CF486EB"/>
    <w:rsid w:val="0CF74073"/>
    <w:rsid w:val="0CFD52F1"/>
    <w:rsid w:val="0D0477A3"/>
    <w:rsid w:val="0D2142A0"/>
    <w:rsid w:val="0D2FE7C4"/>
    <w:rsid w:val="0D36E17D"/>
    <w:rsid w:val="0D38395D"/>
    <w:rsid w:val="0D394843"/>
    <w:rsid w:val="0D3C7C9B"/>
    <w:rsid w:val="0D4101E3"/>
    <w:rsid w:val="0D4947CD"/>
    <w:rsid w:val="0D4C6CDA"/>
    <w:rsid w:val="0D4D47B3"/>
    <w:rsid w:val="0D51916B"/>
    <w:rsid w:val="0D541002"/>
    <w:rsid w:val="0D584CA0"/>
    <w:rsid w:val="0D631C32"/>
    <w:rsid w:val="0D74D437"/>
    <w:rsid w:val="0D827B9B"/>
    <w:rsid w:val="0D832C8A"/>
    <w:rsid w:val="0D87CAB5"/>
    <w:rsid w:val="0D8A4637"/>
    <w:rsid w:val="0D8D30C4"/>
    <w:rsid w:val="0D8E8A3B"/>
    <w:rsid w:val="0D9097FB"/>
    <w:rsid w:val="0D96050D"/>
    <w:rsid w:val="0D9E4F9D"/>
    <w:rsid w:val="0DA61448"/>
    <w:rsid w:val="0DAE1CB0"/>
    <w:rsid w:val="0DB02B76"/>
    <w:rsid w:val="0DB8B639"/>
    <w:rsid w:val="0DBD9E7F"/>
    <w:rsid w:val="0DC31475"/>
    <w:rsid w:val="0DC95389"/>
    <w:rsid w:val="0DD5CB28"/>
    <w:rsid w:val="0DD6E888"/>
    <w:rsid w:val="0DDFF14D"/>
    <w:rsid w:val="0E02CA67"/>
    <w:rsid w:val="0E08DFFA"/>
    <w:rsid w:val="0E3342EC"/>
    <w:rsid w:val="0E3FDDE5"/>
    <w:rsid w:val="0E422F69"/>
    <w:rsid w:val="0E479984"/>
    <w:rsid w:val="0E50F553"/>
    <w:rsid w:val="0E6027A7"/>
    <w:rsid w:val="0E661684"/>
    <w:rsid w:val="0E705699"/>
    <w:rsid w:val="0E87A2AA"/>
    <w:rsid w:val="0E938D65"/>
    <w:rsid w:val="0E988033"/>
    <w:rsid w:val="0E999CB7"/>
    <w:rsid w:val="0E99EAD8"/>
    <w:rsid w:val="0E9C0D27"/>
    <w:rsid w:val="0E9C95A1"/>
    <w:rsid w:val="0EA1EEB9"/>
    <w:rsid w:val="0EA609A4"/>
    <w:rsid w:val="0EAE760C"/>
    <w:rsid w:val="0EBB9997"/>
    <w:rsid w:val="0EC0227E"/>
    <w:rsid w:val="0ED09ED8"/>
    <w:rsid w:val="0ED2E910"/>
    <w:rsid w:val="0ED503C7"/>
    <w:rsid w:val="0EDA65FB"/>
    <w:rsid w:val="0EDDC467"/>
    <w:rsid w:val="0EE2E9B3"/>
    <w:rsid w:val="0EE8049C"/>
    <w:rsid w:val="0EF33BC6"/>
    <w:rsid w:val="0EFDE09D"/>
    <w:rsid w:val="0F02D722"/>
    <w:rsid w:val="0F033CE0"/>
    <w:rsid w:val="0F13B9CB"/>
    <w:rsid w:val="0F1606F0"/>
    <w:rsid w:val="0F19BF07"/>
    <w:rsid w:val="0F2723A3"/>
    <w:rsid w:val="0F28B5D4"/>
    <w:rsid w:val="0F2C646F"/>
    <w:rsid w:val="0F319317"/>
    <w:rsid w:val="0F4763AB"/>
    <w:rsid w:val="0F494163"/>
    <w:rsid w:val="0F5C09A3"/>
    <w:rsid w:val="0F6C3F17"/>
    <w:rsid w:val="0F732EC1"/>
    <w:rsid w:val="0F73A2A4"/>
    <w:rsid w:val="0F7533B3"/>
    <w:rsid w:val="0F756742"/>
    <w:rsid w:val="0F7A030C"/>
    <w:rsid w:val="0F856F90"/>
    <w:rsid w:val="0F8DE838"/>
    <w:rsid w:val="0F91B9D1"/>
    <w:rsid w:val="0F92B572"/>
    <w:rsid w:val="0F97D8A1"/>
    <w:rsid w:val="0F9B0071"/>
    <w:rsid w:val="0FA35E95"/>
    <w:rsid w:val="0FA8E67D"/>
    <w:rsid w:val="0FB0ACC9"/>
    <w:rsid w:val="0FB2AB7E"/>
    <w:rsid w:val="0FB765C0"/>
    <w:rsid w:val="0FBFDF2B"/>
    <w:rsid w:val="0FC76CAB"/>
    <w:rsid w:val="0FC8A5F2"/>
    <w:rsid w:val="0FCE23F3"/>
    <w:rsid w:val="0FD92546"/>
    <w:rsid w:val="0FDA6886"/>
    <w:rsid w:val="0FDE86A2"/>
    <w:rsid w:val="0FE14339"/>
    <w:rsid w:val="0FF77ED2"/>
    <w:rsid w:val="1003AF72"/>
    <w:rsid w:val="10116469"/>
    <w:rsid w:val="101196F8"/>
    <w:rsid w:val="10261B31"/>
    <w:rsid w:val="10275C3D"/>
    <w:rsid w:val="102BE1D7"/>
    <w:rsid w:val="10334C1C"/>
    <w:rsid w:val="1033E725"/>
    <w:rsid w:val="10341CD9"/>
    <w:rsid w:val="1034A3F2"/>
    <w:rsid w:val="1042D33A"/>
    <w:rsid w:val="10442BB5"/>
    <w:rsid w:val="1049C226"/>
    <w:rsid w:val="1059E945"/>
    <w:rsid w:val="105B8866"/>
    <w:rsid w:val="106140B0"/>
    <w:rsid w:val="10654561"/>
    <w:rsid w:val="10721F55"/>
    <w:rsid w:val="1083AE7F"/>
    <w:rsid w:val="10A269A2"/>
    <w:rsid w:val="10A6C162"/>
    <w:rsid w:val="10AE19BE"/>
    <w:rsid w:val="10BC1667"/>
    <w:rsid w:val="10C012F2"/>
    <w:rsid w:val="10CFF8A3"/>
    <w:rsid w:val="10D311EA"/>
    <w:rsid w:val="10D9BB18"/>
    <w:rsid w:val="10DAC2D2"/>
    <w:rsid w:val="10F8B958"/>
    <w:rsid w:val="111D3174"/>
    <w:rsid w:val="111E25F0"/>
    <w:rsid w:val="1125DC3F"/>
    <w:rsid w:val="112D52F2"/>
    <w:rsid w:val="112E5057"/>
    <w:rsid w:val="113B40DC"/>
    <w:rsid w:val="1143260C"/>
    <w:rsid w:val="114A7393"/>
    <w:rsid w:val="114AA006"/>
    <w:rsid w:val="114C92F8"/>
    <w:rsid w:val="114E1733"/>
    <w:rsid w:val="114ED7C6"/>
    <w:rsid w:val="115C9271"/>
    <w:rsid w:val="1161B576"/>
    <w:rsid w:val="11703C45"/>
    <w:rsid w:val="117B332D"/>
    <w:rsid w:val="117C853B"/>
    <w:rsid w:val="117DC9C6"/>
    <w:rsid w:val="119ED127"/>
    <w:rsid w:val="11A277D1"/>
    <w:rsid w:val="11A5A93F"/>
    <w:rsid w:val="11AEB712"/>
    <w:rsid w:val="11B46EF0"/>
    <w:rsid w:val="11B71C2B"/>
    <w:rsid w:val="11B98546"/>
    <w:rsid w:val="11BA1AB1"/>
    <w:rsid w:val="11BAB090"/>
    <w:rsid w:val="11BFA9E6"/>
    <w:rsid w:val="11C1D1EC"/>
    <w:rsid w:val="11C33E58"/>
    <w:rsid w:val="11C9D1A0"/>
    <w:rsid w:val="11D2D157"/>
    <w:rsid w:val="11D4A1C6"/>
    <w:rsid w:val="11D4AC6B"/>
    <w:rsid w:val="11D75CA8"/>
    <w:rsid w:val="11DB8121"/>
    <w:rsid w:val="11DD50E2"/>
    <w:rsid w:val="11E08059"/>
    <w:rsid w:val="11E611B7"/>
    <w:rsid w:val="11E93580"/>
    <w:rsid w:val="11EA96CD"/>
    <w:rsid w:val="11ED9CC9"/>
    <w:rsid w:val="11F3EB1F"/>
    <w:rsid w:val="11F61A74"/>
    <w:rsid w:val="11F8D077"/>
    <w:rsid w:val="11FA3F85"/>
    <w:rsid w:val="11FDA0E1"/>
    <w:rsid w:val="1201DDBA"/>
    <w:rsid w:val="12165715"/>
    <w:rsid w:val="12197084"/>
    <w:rsid w:val="121E2158"/>
    <w:rsid w:val="12269DCA"/>
    <w:rsid w:val="1228D191"/>
    <w:rsid w:val="1229AE89"/>
    <w:rsid w:val="123449A5"/>
    <w:rsid w:val="123581FE"/>
    <w:rsid w:val="123763C6"/>
    <w:rsid w:val="123DDA51"/>
    <w:rsid w:val="123F4212"/>
    <w:rsid w:val="12499216"/>
    <w:rsid w:val="1258CFA2"/>
    <w:rsid w:val="1259212B"/>
    <w:rsid w:val="1259907F"/>
    <w:rsid w:val="125D2D25"/>
    <w:rsid w:val="12699C8E"/>
    <w:rsid w:val="127B54E9"/>
    <w:rsid w:val="12863EEB"/>
    <w:rsid w:val="128FF118"/>
    <w:rsid w:val="12AAFC57"/>
    <w:rsid w:val="12AB1A56"/>
    <w:rsid w:val="12AB422D"/>
    <w:rsid w:val="12C820B6"/>
    <w:rsid w:val="12C986AB"/>
    <w:rsid w:val="12CFB8C8"/>
    <w:rsid w:val="12E33436"/>
    <w:rsid w:val="12EC04D1"/>
    <w:rsid w:val="12F730CA"/>
    <w:rsid w:val="12FBB128"/>
    <w:rsid w:val="12FCF08B"/>
    <w:rsid w:val="12FD5F28"/>
    <w:rsid w:val="130039F2"/>
    <w:rsid w:val="1301ADC6"/>
    <w:rsid w:val="130AB5B3"/>
    <w:rsid w:val="13124D7B"/>
    <w:rsid w:val="13169109"/>
    <w:rsid w:val="13174C42"/>
    <w:rsid w:val="1317F525"/>
    <w:rsid w:val="131891F4"/>
    <w:rsid w:val="131DF71D"/>
    <w:rsid w:val="1321AA08"/>
    <w:rsid w:val="132CB3E4"/>
    <w:rsid w:val="1349EFB0"/>
    <w:rsid w:val="134DE4DA"/>
    <w:rsid w:val="135141D0"/>
    <w:rsid w:val="1351D9D8"/>
    <w:rsid w:val="136620AD"/>
    <w:rsid w:val="136F823A"/>
    <w:rsid w:val="13784F51"/>
    <w:rsid w:val="1382C13C"/>
    <w:rsid w:val="1390F612"/>
    <w:rsid w:val="1391774B"/>
    <w:rsid w:val="139F2F52"/>
    <w:rsid w:val="13B0302D"/>
    <w:rsid w:val="13B2882C"/>
    <w:rsid w:val="13B66381"/>
    <w:rsid w:val="13B703CC"/>
    <w:rsid w:val="13B72831"/>
    <w:rsid w:val="13BD7370"/>
    <w:rsid w:val="13C0AD1C"/>
    <w:rsid w:val="13C47A48"/>
    <w:rsid w:val="13CD015C"/>
    <w:rsid w:val="13D4F2D9"/>
    <w:rsid w:val="13D5D8B0"/>
    <w:rsid w:val="13D735E5"/>
    <w:rsid w:val="13E2A1A5"/>
    <w:rsid w:val="13E37CEA"/>
    <w:rsid w:val="13E5F011"/>
    <w:rsid w:val="13E6EF1D"/>
    <w:rsid w:val="13E7CAD7"/>
    <w:rsid w:val="13E94C7B"/>
    <w:rsid w:val="13F1DA49"/>
    <w:rsid w:val="13F33E97"/>
    <w:rsid w:val="13F9695D"/>
    <w:rsid w:val="1401A03B"/>
    <w:rsid w:val="140CE525"/>
    <w:rsid w:val="141252F3"/>
    <w:rsid w:val="1417575C"/>
    <w:rsid w:val="1418D4FF"/>
    <w:rsid w:val="142493F0"/>
    <w:rsid w:val="1424CA0B"/>
    <w:rsid w:val="1428FE50"/>
    <w:rsid w:val="142FA3A2"/>
    <w:rsid w:val="1433FF72"/>
    <w:rsid w:val="14475A1D"/>
    <w:rsid w:val="14530581"/>
    <w:rsid w:val="147488C7"/>
    <w:rsid w:val="147764C3"/>
    <w:rsid w:val="147C4C1D"/>
    <w:rsid w:val="147CD7FF"/>
    <w:rsid w:val="14820774"/>
    <w:rsid w:val="14822690"/>
    <w:rsid w:val="148BE012"/>
    <w:rsid w:val="148F583C"/>
    <w:rsid w:val="1494B1DC"/>
    <w:rsid w:val="14A9D2D1"/>
    <w:rsid w:val="14ABE928"/>
    <w:rsid w:val="14AFC5C1"/>
    <w:rsid w:val="14B135EE"/>
    <w:rsid w:val="14BD9D72"/>
    <w:rsid w:val="14C1851F"/>
    <w:rsid w:val="14CFF6FA"/>
    <w:rsid w:val="14D26403"/>
    <w:rsid w:val="14D3CC6B"/>
    <w:rsid w:val="14D65E7A"/>
    <w:rsid w:val="14D83E25"/>
    <w:rsid w:val="14D8E6BE"/>
    <w:rsid w:val="14E465D1"/>
    <w:rsid w:val="14E51687"/>
    <w:rsid w:val="14E86BAD"/>
    <w:rsid w:val="14E88A2D"/>
    <w:rsid w:val="14EDED31"/>
    <w:rsid w:val="14F1BE91"/>
    <w:rsid w:val="14FA49BE"/>
    <w:rsid w:val="14FB31D7"/>
    <w:rsid w:val="150D3AD8"/>
    <w:rsid w:val="151027D7"/>
    <w:rsid w:val="151499A1"/>
    <w:rsid w:val="151ECF0D"/>
    <w:rsid w:val="1525D117"/>
    <w:rsid w:val="15370198"/>
    <w:rsid w:val="153B4484"/>
    <w:rsid w:val="15431C35"/>
    <w:rsid w:val="1556BAA1"/>
    <w:rsid w:val="155C03F8"/>
    <w:rsid w:val="155C6559"/>
    <w:rsid w:val="15679CE7"/>
    <w:rsid w:val="156BEB1A"/>
    <w:rsid w:val="156E04C3"/>
    <w:rsid w:val="157320B1"/>
    <w:rsid w:val="1574D19A"/>
    <w:rsid w:val="1574FE5B"/>
    <w:rsid w:val="1581CF19"/>
    <w:rsid w:val="159F8B8F"/>
    <w:rsid w:val="15B1E78E"/>
    <w:rsid w:val="15BC8A1D"/>
    <w:rsid w:val="15C6B7E3"/>
    <w:rsid w:val="15C9B95C"/>
    <w:rsid w:val="15D7A19D"/>
    <w:rsid w:val="15DC6A53"/>
    <w:rsid w:val="15F31121"/>
    <w:rsid w:val="15F758C5"/>
    <w:rsid w:val="15FA3468"/>
    <w:rsid w:val="15FFD5EB"/>
    <w:rsid w:val="1603B264"/>
    <w:rsid w:val="160D44D4"/>
    <w:rsid w:val="1612397C"/>
    <w:rsid w:val="1617DCA1"/>
    <w:rsid w:val="161A1A30"/>
    <w:rsid w:val="161F8845"/>
    <w:rsid w:val="162F9EAC"/>
    <w:rsid w:val="16334C43"/>
    <w:rsid w:val="163C9D3D"/>
    <w:rsid w:val="1642B5CD"/>
    <w:rsid w:val="16443B38"/>
    <w:rsid w:val="16451817"/>
    <w:rsid w:val="165424AF"/>
    <w:rsid w:val="1659C3A7"/>
    <w:rsid w:val="1660EC50"/>
    <w:rsid w:val="1661B290"/>
    <w:rsid w:val="1665AF61"/>
    <w:rsid w:val="1667873D"/>
    <w:rsid w:val="16680663"/>
    <w:rsid w:val="16708177"/>
    <w:rsid w:val="16731584"/>
    <w:rsid w:val="167A78BD"/>
    <w:rsid w:val="168969A2"/>
    <w:rsid w:val="169875A8"/>
    <w:rsid w:val="16A140F1"/>
    <w:rsid w:val="16A55187"/>
    <w:rsid w:val="16AC8687"/>
    <w:rsid w:val="16B1ACEF"/>
    <w:rsid w:val="16B6CD5F"/>
    <w:rsid w:val="16C2C44C"/>
    <w:rsid w:val="16C935DC"/>
    <w:rsid w:val="16CBA8CC"/>
    <w:rsid w:val="16D1CC08"/>
    <w:rsid w:val="16DDC65C"/>
    <w:rsid w:val="16ECFB62"/>
    <w:rsid w:val="16F0A2F5"/>
    <w:rsid w:val="16F2A500"/>
    <w:rsid w:val="16F37CAE"/>
    <w:rsid w:val="16FBCFFE"/>
    <w:rsid w:val="16FEC98D"/>
    <w:rsid w:val="170F5D74"/>
    <w:rsid w:val="1714124F"/>
    <w:rsid w:val="17154D18"/>
    <w:rsid w:val="17211683"/>
    <w:rsid w:val="1723A23F"/>
    <w:rsid w:val="1725743E"/>
    <w:rsid w:val="1726F7A3"/>
    <w:rsid w:val="17291664"/>
    <w:rsid w:val="172A761E"/>
    <w:rsid w:val="172C7912"/>
    <w:rsid w:val="17314CC8"/>
    <w:rsid w:val="174F5E95"/>
    <w:rsid w:val="17770DA5"/>
    <w:rsid w:val="1790563E"/>
    <w:rsid w:val="179F36C4"/>
    <w:rsid w:val="17BC6048"/>
    <w:rsid w:val="17BE7D76"/>
    <w:rsid w:val="17BF7B5E"/>
    <w:rsid w:val="17C40F46"/>
    <w:rsid w:val="17D89A57"/>
    <w:rsid w:val="17DDED19"/>
    <w:rsid w:val="17E1A767"/>
    <w:rsid w:val="17E266E9"/>
    <w:rsid w:val="17E827D7"/>
    <w:rsid w:val="17EBC0B6"/>
    <w:rsid w:val="17EEF949"/>
    <w:rsid w:val="17F4AC4A"/>
    <w:rsid w:val="17F55398"/>
    <w:rsid w:val="1818393C"/>
    <w:rsid w:val="181A8D57"/>
    <w:rsid w:val="181AB508"/>
    <w:rsid w:val="181FA4D6"/>
    <w:rsid w:val="18310F1D"/>
    <w:rsid w:val="183690C0"/>
    <w:rsid w:val="183AA188"/>
    <w:rsid w:val="18410B47"/>
    <w:rsid w:val="1841ED8D"/>
    <w:rsid w:val="18486BCF"/>
    <w:rsid w:val="184EE8CE"/>
    <w:rsid w:val="185A8CCD"/>
    <w:rsid w:val="185FE33B"/>
    <w:rsid w:val="187ECADA"/>
    <w:rsid w:val="1887E7A8"/>
    <w:rsid w:val="1888A7A2"/>
    <w:rsid w:val="188DE66A"/>
    <w:rsid w:val="18913D15"/>
    <w:rsid w:val="1896828D"/>
    <w:rsid w:val="18A01DE2"/>
    <w:rsid w:val="18A49966"/>
    <w:rsid w:val="18A975AE"/>
    <w:rsid w:val="18ACC4DC"/>
    <w:rsid w:val="18ACF8D0"/>
    <w:rsid w:val="18BEB403"/>
    <w:rsid w:val="18C10AC5"/>
    <w:rsid w:val="18C1246C"/>
    <w:rsid w:val="18C982BF"/>
    <w:rsid w:val="18D602AE"/>
    <w:rsid w:val="18DF7F4F"/>
    <w:rsid w:val="18EA9A79"/>
    <w:rsid w:val="18F1A126"/>
    <w:rsid w:val="18F45942"/>
    <w:rsid w:val="18F4D9F3"/>
    <w:rsid w:val="1903B5C3"/>
    <w:rsid w:val="1906C7CA"/>
    <w:rsid w:val="191EF0AD"/>
    <w:rsid w:val="193EFE65"/>
    <w:rsid w:val="19464622"/>
    <w:rsid w:val="194BD602"/>
    <w:rsid w:val="1956D45D"/>
    <w:rsid w:val="1958DDB2"/>
    <w:rsid w:val="19660BEB"/>
    <w:rsid w:val="19702429"/>
    <w:rsid w:val="19725E46"/>
    <w:rsid w:val="198F5D40"/>
    <w:rsid w:val="1997804A"/>
    <w:rsid w:val="199E4922"/>
    <w:rsid w:val="19ACCEDB"/>
    <w:rsid w:val="19AE0919"/>
    <w:rsid w:val="19B578CB"/>
    <w:rsid w:val="19B76E75"/>
    <w:rsid w:val="19C5F4D5"/>
    <w:rsid w:val="19C62C2F"/>
    <w:rsid w:val="19CB46A4"/>
    <w:rsid w:val="19D6F455"/>
    <w:rsid w:val="19D898CD"/>
    <w:rsid w:val="19E6949F"/>
    <w:rsid w:val="19ED64BB"/>
    <w:rsid w:val="1A02C162"/>
    <w:rsid w:val="1A075AE0"/>
    <w:rsid w:val="1A0E5E7B"/>
    <w:rsid w:val="1A0FEDD2"/>
    <w:rsid w:val="1A12C3D1"/>
    <w:rsid w:val="1A2C81C0"/>
    <w:rsid w:val="1A2C85AF"/>
    <w:rsid w:val="1A3CDFE8"/>
    <w:rsid w:val="1A3E40AE"/>
    <w:rsid w:val="1A52DD41"/>
    <w:rsid w:val="1A54CBD8"/>
    <w:rsid w:val="1A5D8BF8"/>
    <w:rsid w:val="1A69AC74"/>
    <w:rsid w:val="1A74F9E4"/>
    <w:rsid w:val="1A75F293"/>
    <w:rsid w:val="1A7A876E"/>
    <w:rsid w:val="1A842F15"/>
    <w:rsid w:val="1A860A9A"/>
    <w:rsid w:val="1A87DB51"/>
    <w:rsid w:val="1A8C038F"/>
    <w:rsid w:val="1A943724"/>
    <w:rsid w:val="1AA14592"/>
    <w:rsid w:val="1AA1E626"/>
    <w:rsid w:val="1AAEB799"/>
    <w:rsid w:val="1AB070D1"/>
    <w:rsid w:val="1ABA5E75"/>
    <w:rsid w:val="1ABAC1B0"/>
    <w:rsid w:val="1AC924B4"/>
    <w:rsid w:val="1AD2F444"/>
    <w:rsid w:val="1AD92E13"/>
    <w:rsid w:val="1AE57175"/>
    <w:rsid w:val="1AEBC2BE"/>
    <w:rsid w:val="1AED1510"/>
    <w:rsid w:val="1AF1E7A2"/>
    <w:rsid w:val="1B0C6788"/>
    <w:rsid w:val="1B10EA2A"/>
    <w:rsid w:val="1B1211D4"/>
    <w:rsid w:val="1B1BAE6C"/>
    <w:rsid w:val="1B1D5602"/>
    <w:rsid w:val="1B2A9C69"/>
    <w:rsid w:val="1B4CEE85"/>
    <w:rsid w:val="1B58331D"/>
    <w:rsid w:val="1B66C1AC"/>
    <w:rsid w:val="1B75C111"/>
    <w:rsid w:val="1B778305"/>
    <w:rsid w:val="1B792F0F"/>
    <w:rsid w:val="1B8269E7"/>
    <w:rsid w:val="1B829653"/>
    <w:rsid w:val="1B8D7337"/>
    <w:rsid w:val="1B94E51D"/>
    <w:rsid w:val="1B9694CE"/>
    <w:rsid w:val="1B96A74A"/>
    <w:rsid w:val="1BA7A83C"/>
    <w:rsid w:val="1BB1E3C3"/>
    <w:rsid w:val="1BBAE7A1"/>
    <w:rsid w:val="1BC12160"/>
    <w:rsid w:val="1BC3ECA5"/>
    <w:rsid w:val="1BCB0CEC"/>
    <w:rsid w:val="1BCC7C1E"/>
    <w:rsid w:val="1BD1D02C"/>
    <w:rsid w:val="1BD1D596"/>
    <w:rsid w:val="1BD21C5B"/>
    <w:rsid w:val="1BDABA97"/>
    <w:rsid w:val="1BE1FB2B"/>
    <w:rsid w:val="1BE873EF"/>
    <w:rsid w:val="1BEECB96"/>
    <w:rsid w:val="1BF3D6C6"/>
    <w:rsid w:val="1BF46D51"/>
    <w:rsid w:val="1BFDD951"/>
    <w:rsid w:val="1C0314E1"/>
    <w:rsid w:val="1C07DB61"/>
    <w:rsid w:val="1C0BE36F"/>
    <w:rsid w:val="1C0E8326"/>
    <w:rsid w:val="1C158B37"/>
    <w:rsid w:val="1C200B98"/>
    <w:rsid w:val="1C211FF3"/>
    <w:rsid w:val="1C38E016"/>
    <w:rsid w:val="1C393C39"/>
    <w:rsid w:val="1C492A7D"/>
    <w:rsid w:val="1C4C1BB5"/>
    <w:rsid w:val="1C51D1FA"/>
    <w:rsid w:val="1C675CAA"/>
    <w:rsid w:val="1C726E25"/>
    <w:rsid w:val="1C75EDA7"/>
    <w:rsid w:val="1C768EF1"/>
    <w:rsid w:val="1C81D64F"/>
    <w:rsid w:val="1C83429E"/>
    <w:rsid w:val="1C8897F6"/>
    <w:rsid w:val="1C905B7D"/>
    <w:rsid w:val="1C961C25"/>
    <w:rsid w:val="1C9C7EFF"/>
    <w:rsid w:val="1CB38E74"/>
    <w:rsid w:val="1CB4D87F"/>
    <w:rsid w:val="1CB92065"/>
    <w:rsid w:val="1CCE593C"/>
    <w:rsid w:val="1CCE6751"/>
    <w:rsid w:val="1CD6542B"/>
    <w:rsid w:val="1CE774C0"/>
    <w:rsid w:val="1CEB5BD5"/>
    <w:rsid w:val="1CEBD6E4"/>
    <w:rsid w:val="1CF413E4"/>
    <w:rsid w:val="1CFAB154"/>
    <w:rsid w:val="1D03C2F1"/>
    <w:rsid w:val="1D169492"/>
    <w:rsid w:val="1D169E09"/>
    <w:rsid w:val="1D1CEF6B"/>
    <w:rsid w:val="1D1E450E"/>
    <w:rsid w:val="1D2C75FA"/>
    <w:rsid w:val="1D2DD783"/>
    <w:rsid w:val="1D2E1921"/>
    <w:rsid w:val="1D30BF8D"/>
    <w:rsid w:val="1D334CC4"/>
    <w:rsid w:val="1D35131E"/>
    <w:rsid w:val="1D355FE0"/>
    <w:rsid w:val="1D361918"/>
    <w:rsid w:val="1D39C175"/>
    <w:rsid w:val="1D39D6A5"/>
    <w:rsid w:val="1D42E073"/>
    <w:rsid w:val="1D45E3BC"/>
    <w:rsid w:val="1D4F4F1C"/>
    <w:rsid w:val="1D52283E"/>
    <w:rsid w:val="1D546755"/>
    <w:rsid w:val="1D5F3B75"/>
    <w:rsid w:val="1D63FF27"/>
    <w:rsid w:val="1D6A5E01"/>
    <w:rsid w:val="1D6FF405"/>
    <w:rsid w:val="1D79723B"/>
    <w:rsid w:val="1D7990A1"/>
    <w:rsid w:val="1D7A48A7"/>
    <w:rsid w:val="1D84D371"/>
    <w:rsid w:val="1D982475"/>
    <w:rsid w:val="1D9BD8EA"/>
    <w:rsid w:val="1DA2E295"/>
    <w:rsid w:val="1DB4C766"/>
    <w:rsid w:val="1DB536B7"/>
    <w:rsid w:val="1DC4EBD3"/>
    <w:rsid w:val="1DC72CF6"/>
    <w:rsid w:val="1DCBAE5E"/>
    <w:rsid w:val="1DDED2DC"/>
    <w:rsid w:val="1DF82985"/>
    <w:rsid w:val="1E0486C7"/>
    <w:rsid w:val="1E100C8B"/>
    <w:rsid w:val="1E111A47"/>
    <w:rsid w:val="1E12F24F"/>
    <w:rsid w:val="1E156A0D"/>
    <w:rsid w:val="1E167ECE"/>
    <w:rsid w:val="1E16BFFF"/>
    <w:rsid w:val="1E19BB33"/>
    <w:rsid w:val="1E1E9127"/>
    <w:rsid w:val="1E2758CA"/>
    <w:rsid w:val="1E30191F"/>
    <w:rsid w:val="1E34DCBE"/>
    <w:rsid w:val="1E3837D5"/>
    <w:rsid w:val="1E54B36C"/>
    <w:rsid w:val="1E66EC76"/>
    <w:rsid w:val="1E7145A5"/>
    <w:rsid w:val="1E817126"/>
    <w:rsid w:val="1E8ABDA2"/>
    <w:rsid w:val="1E8D8781"/>
    <w:rsid w:val="1E93E48D"/>
    <w:rsid w:val="1E95F25D"/>
    <w:rsid w:val="1EADA45B"/>
    <w:rsid w:val="1EB01E2D"/>
    <w:rsid w:val="1EC3931D"/>
    <w:rsid w:val="1EC596BF"/>
    <w:rsid w:val="1EC63211"/>
    <w:rsid w:val="1ECCDCF9"/>
    <w:rsid w:val="1ED16828"/>
    <w:rsid w:val="1EDB5A2E"/>
    <w:rsid w:val="1EE37772"/>
    <w:rsid w:val="1EFEE925"/>
    <w:rsid w:val="1F02FD36"/>
    <w:rsid w:val="1F054E05"/>
    <w:rsid w:val="1F08F856"/>
    <w:rsid w:val="1F0C832C"/>
    <w:rsid w:val="1F0F151A"/>
    <w:rsid w:val="1F1C23E3"/>
    <w:rsid w:val="1F20C1DA"/>
    <w:rsid w:val="1F271488"/>
    <w:rsid w:val="1F31769F"/>
    <w:rsid w:val="1F384A8A"/>
    <w:rsid w:val="1F547321"/>
    <w:rsid w:val="1F554253"/>
    <w:rsid w:val="1F65195A"/>
    <w:rsid w:val="1F717840"/>
    <w:rsid w:val="1F76C40F"/>
    <w:rsid w:val="1F8B838E"/>
    <w:rsid w:val="1F8F8488"/>
    <w:rsid w:val="1F92F9F5"/>
    <w:rsid w:val="1F9331B1"/>
    <w:rsid w:val="1F9ACCE7"/>
    <w:rsid w:val="1FA1EF29"/>
    <w:rsid w:val="1FAFC514"/>
    <w:rsid w:val="1FAFEAFC"/>
    <w:rsid w:val="1FB88A8C"/>
    <w:rsid w:val="1FC52AA4"/>
    <w:rsid w:val="1FCC5EB0"/>
    <w:rsid w:val="1FD4DEFD"/>
    <w:rsid w:val="1FD9DFC9"/>
    <w:rsid w:val="1FDC66D9"/>
    <w:rsid w:val="1FE0BEDA"/>
    <w:rsid w:val="1FE1AEC8"/>
    <w:rsid w:val="1FE3482C"/>
    <w:rsid w:val="1FE47631"/>
    <w:rsid w:val="1FE4CE0D"/>
    <w:rsid w:val="1FE92933"/>
    <w:rsid w:val="1FED50CF"/>
    <w:rsid w:val="1FF38F92"/>
    <w:rsid w:val="1FF6EDCC"/>
    <w:rsid w:val="2004D4CB"/>
    <w:rsid w:val="20082615"/>
    <w:rsid w:val="200CA116"/>
    <w:rsid w:val="2018F81E"/>
    <w:rsid w:val="201B3070"/>
    <w:rsid w:val="201B50CE"/>
    <w:rsid w:val="201F7537"/>
    <w:rsid w:val="20238116"/>
    <w:rsid w:val="2027AA06"/>
    <w:rsid w:val="2034B11B"/>
    <w:rsid w:val="2038E662"/>
    <w:rsid w:val="204B01D9"/>
    <w:rsid w:val="20517C5A"/>
    <w:rsid w:val="20569AE3"/>
    <w:rsid w:val="2057697E"/>
    <w:rsid w:val="205BACCF"/>
    <w:rsid w:val="205BAE2B"/>
    <w:rsid w:val="205E0D98"/>
    <w:rsid w:val="20635E06"/>
    <w:rsid w:val="20673067"/>
    <w:rsid w:val="206FCA06"/>
    <w:rsid w:val="2073E23D"/>
    <w:rsid w:val="20742D9B"/>
    <w:rsid w:val="207B8170"/>
    <w:rsid w:val="207D612D"/>
    <w:rsid w:val="208054D5"/>
    <w:rsid w:val="20908BCC"/>
    <w:rsid w:val="2097D3CE"/>
    <w:rsid w:val="209B52C1"/>
    <w:rsid w:val="20A10368"/>
    <w:rsid w:val="20A1FAD7"/>
    <w:rsid w:val="20A52379"/>
    <w:rsid w:val="20A5AEF2"/>
    <w:rsid w:val="20A691DD"/>
    <w:rsid w:val="20AB1A3E"/>
    <w:rsid w:val="20B6AFD2"/>
    <w:rsid w:val="20B7F960"/>
    <w:rsid w:val="20BD4AFF"/>
    <w:rsid w:val="20BDADB1"/>
    <w:rsid w:val="20C08EAC"/>
    <w:rsid w:val="20C22AB5"/>
    <w:rsid w:val="20CD938D"/>
    <w:rsid w:val="20D4FE56"/>
    <w:rsid w:val="20D5ECE6"/>
    <w:rsid w:val="20DAE2A5"/>
    <w:rsid w:val="20E4A496"/>
    <w:rsid w:val="20ECE198"/>
    <w:rsid w:val="20F38F70"/>
    <w:rsid w:val="20FAE393"/>
    <w:rsid w:val="20FBF43D"/>
    <w:rsid w:val="21003262"/>
    <w:rsid w:val="210433EF"/>
    <w:rsid w:val="210837D8"/>
    <w:rsid w:val="210C5390"/>
    <w:rsid w:val="21104E5F"/>
    <w:rsid w:val="2113FDE1"/>
    <w:rsid w:val="211C92EF"/>
    <w:rsid w:val="211E5AD1"/>
    <w:rsid w:val="211E704C"/>
    <w:rsid w:val="2128E7CB"/>
    <w:rsid w:val="212D2EC5"/>
    <w:rsid w:val="2136E282"/>
    <w:rsid w:val="213AE796"/>
    <w:rsid w:val="213E1C1A"/>
    <w:rsid w:val="214107EC"/>
    <w:rsid w:val="2141CA36"/>
    <w:rsid w:val="214A6779"/>
    <w:rsid w:val="21645886"/>
    <w:rsid w:val="2172B667"/>
    <w:rsid w:val="21778EC6"/>
    <w:rsid w:val="217BC60D"/>
    <w:rsid w:val="217C9B9B"/>
    <w:rsid w:val="217E1467"/>
    <w:rsid w:val="2188B4BA"/>
    <w:rsid w:val="2189750F"/>
    <w:rsid w:val="218E29E4"/>
    <w:rsid w:val="2198FBFE"/>
    <w:rsid w:val="219A1BEC"/>
    <w:rsid w:val="21A1CDC6"/>
    <w:rsid w:val="21A32491"/>
    <w:rsid w:val="21A7C076"/>
    <w:rsid w:val="21A90EE9"/>
    <w:rsid w:val="21B02A43"/>
    <w:rsid w:val="21B1E8F6"/>
    <w:rsid w:val="21BC7E1F"/>
    <w:rsid w:val="21BC9843"/>
    <w:rsid w:val="21C0EB7A"/>
    <w:rsid w:val="21C69885"/>
    <w:rsid w:val="21CC43A5"/>
    <w:rsid w:val="21D218AE"/>
    <w:rsid w:val="21DD3EA7"/>
    <w:rsid w:val="21E3B9DE"/>
    <w:rsid w:val="21EA036D"/>
    <w:rsid w:val="21EC89BE"/>
    <w:rsid w:val="21F1F31B"/>
    <w:rsid w:val="21F8F7A5"/>
    <w:rsid w:val="21FA94CC"/>
    <w:rsid w:val="22110285"/>
    <w:rsid w:val="22170864"/>
    <w:rsid w:val="221B7329"/>
    <w:rsid w:val="221D1371"/>
    <w:rsid w:val="221EE7E7"/>
    <w:rsid w:val="22225703"/>
    <w:rsid w:val="2232B16D"/>
    <w:rsid w:val="2237F687"/>
    <w:rsid w:val="22401EC6"/>
    <w:rsid w:val="224D8196"/>
    <w:rsid w:val="22628EFE"/>
    <w:rsid w:val="227FD68B"/>
    <w:rsid w:val="22867E29"/>
    <w:rsid w:val="228CDF42"/>
    <w:rsid w:val="22A3F9F8"/>
    <w:rsid w:val="22A950F6"/>
    <w:rsid w:val="22ABAEA7"/>
    <w:rsid w:val="22AF4CE1"/>
    <w:rsid w:val="22B05D98"/>
    <w:rsid w:val="22B28251"/>
    <w:rsid w:val="22B8DE4A"/>
    <w:rsid w:val="22BBAE55"/>
    <w:rsid w:val="22C5267F"/>
    <w:rsid w:val="22CBFB40"/>
    <w:rsid w:val="22CC7530"/>
    <w:rsid w:val="22D3D108"/>
    <w:rsid w:val="22D6F750"/>
    <w:rsid w:val="22D86687"/>
    <w:rsid w:val="22DFA10A"/>
    <w:rsid w:val="22E96A06"/>
    <w:rsid w:val="22F7FC6A"/>
    <w:rsid w:val="22F9328A"/>
    <w:rsid w:val="22FEC6CD"/>
    <w:rsid w:val="23058D7F"/>
    <w:rsid w:val="23062D2D"/>
    <w:rsid w:val="23097F44"/>
    <w:rsid w:val="230C9CE7"/>
    <w:rsid w:val="231294C5"/>
    <w:rsid w:val="2312E017"/>
    <w:rsid w:val="2314094A"/>
    <w:rsid w:val="231727FB"/>
    <w:rsid w:val="231DC1EE"/>
    <w:rsid w:val="2323AC78"/>
    <w:rsid w:val="232BEC8D"/>
    <w:rsid w:val="23338DFE"/>
    <w:rsid w:val="23481A98"/>
    <w:rsid w:val="2348744F"/>
    <w:rsid w:val="234EA1BB"/>
    <w:rsid w:val="2362AEA9"/>
    <w:rsid w:val="23713270"/>
    <w:rsid w:val="23722D93"/>
    <w:rsid w:val="23938237"/>
    <w:rsid w:val="239454ED"/>
    <w:rsid w:val="2395AE5A"/>
    <w:rsid w:val="23960963"/>
    <w:rsid w:val="239BFCE3"/>
    <w:rsid w:val="23A30DC1"/>
    <w:rsid w:val="23A4096E"/>
    <w:rsid w:val="23A89C3D"/>
    <w:rsid w:val="23ACD2E6"/>
    <w:rsid w:val="23B22FF5"/>
    <w:rsid w:val="23B9247A"/>
    <w:rsid w:val="23C83654"/>
    <w:rsid w:val="23CC93BE"/>
    <w:rsid w:val="23CD1EAD"/>
    <w:rsid w:val="23D09F20"/>
    <w:rsid w:val="23D9C407"/>
    <w:rsid w:val="23E533E4"/>
    <w:rsid w:val="23E5D10B"/>
    <w:rsid w:val="23E6F91E"/>
    <w:rsid w:val="23F86AB6"/>
    <w:rsid w:val="23FFC39B"/>
    <w:rsid w:val="240344BB"/>
    <w:rsid w:val="24048B3F"/>
    <w:rsid w:val="240C8851"/>
    <w:rsid w:val="2419CBFB"/>
    <w:rsid w:val="241A0BF5"/>
    <w:rsid w:val="242014E3"/>
    <w:rsid w:val="24237A41"/>
    <w:rsid w:val="242C064C"/>
    <w:rsid w:val="243DEC7B"/>
    <w:rsid w:val="24514106"/>
    <w:rsid w:val="24580844"/>
    <w:rsid w:val="245A3FEB"/>
    <w:rsid w:val="245EA42D"/>
    <w:rsid w:val="2460B16D"/>
    <w:rsid w:val="246467BE"/>
    <w:rsid w:val="246870BD"/>
    <w:rsid w:val="2474BBBC"/>
    <w:rsid w:val="247BEED0"/>
    <w:rsid w:val="247E20DB"/>
    <w:rsid w:val="249446A0"/>
    <w:rsid w:val="249F029D"/>
    <w:rsid w:val="249F598F"/>
    <w:rsid w:val="24A6FE82"/>
    <w:rsid w:val="24A85380"/>
    <w:rsid w:val="24AF05A6"/>
    <w:rsid w:val="24BBDCE9"/>
    <w:rsid w:val="24CC394C"/>
    <w:rsid w:val="24D3B0B9"/>
    <w:rsid w:val="24DC6E89"/>
    <w:rsid w:val="24E6D5F6"/>
    <w:rsid w:val="24EA93F7"/>
    <w:rsid w:val="24FF1A32"/>
    <w:rsid w:val="25047BEC"/>
    <w:rsid w:val="2514F73D"/>
    <w:rsid w:val="2516C658"/>
    <w:rsid w:val="2517B8C0"/>
    <w:rsid w:val="252E585D"/>
    <w:rsid w:val="253387D0"/>
    <w:rsid w:val="253FD6D7"/>
    <w:rsid w:val="254CDB76"/>
    <w:rsid w:val="2552D1FD"/>
    <w:rsid w:val="255E2F8D"/>
    <w:rsid w:val="2563A5F3"/>
    <w:rsid w:val="25704376"/>
    <w:rsid w:val="25777373"/>
    <w:rsid w:val="25860F34"/>
    <w:rsid w:val="258FC664"/>
    <w:rsid w:val="25A65493"/>
    <w:rsid w:val="25A834C6"/>
    <w:rsid w:val="25AFA7AF"/>
    <w:rsid w:val="25D5D435"/>
    <w:rsid w:val="25E1F27C"/>
    <w:rsid w:val="25E2E148"/>
    <w:rsid w:val="25E32F42"/>
    <w:rsid w:val="25E712DE"/>
    <w:rsid w:val="25EC8ED2"/>
    <w:rsid w:val="26014735"/>
    <w:rsid w:val="26089917"/>
    <w:rsid w:val="26092E04"/>
    <w:rsid w:val="2627A4BB"/>
    <w:rsid w:val="262FA048"/>
    <w:rsid w:val="2635EA7C"/>
    <w:rsid w:val="263CE4B8"/>
    <w:rsid w:val="263DD4EC"/>
    <w:rsid w:val="2640F812"/>
    <w:rsid w:val="2645034A"/>
    <w:rsid w:val="2649DAB1"/>
    <w:rsid w:val="2656ACC3"/>
    <w:rsid w:val="2658BB95"/>
    <w:rsid w:val="26603747"/>
    <w:rsid w:val="2663924D"/>
    <w:rsid w:val="266BF65F"/>
    <w:rsid w:val="266EF458"/>
    <w:rsid w:val="26717B27"/>
    <w:rsid w:val="267C4146"/>
    <w:rsid w:val="267C7E06"/>
    <w:rsid w:val="26942E1F"/>
    <w:rsid w:val="269E934C"/>
    <w:rsid w:val="26A26D89"/>
    <w:rsid w:val="26A925F8"/>
    <w:rsid w:val="26B24132"/>
    <w:rsid w:val="26BE4A6C"/>
    <w:rsid w:val="26C31E66"/>
    <w:rsid w:val="26C80F14"/>
    <w:rsid w:val="26C90CAE"/>
    <w:rsid w:val="26E5434C"/>
    <w:rsid w:val="26F1E26E"/>
    <w:rsid w:val="26F89943"/>
    <w:rsid w:val="26F94F00"/>
    <w:rsid w:val="271AEC9F"/>
    <w:rsid w:val="2734C0D2"/>
    <w:rsid w:val="2740232A"/>
    <w:rsid w:val="27415649"/>
    <w:rsid w:val="274B197F"/>
    <w:rsid w:val="2764BAA6"/>
    <w:rsid w:val="2764F96B"/>
    <w:rsid w:val="276A05B6"/>
    <w:rsid w:val="27799F36"/>
    <w:rsid w:val="277AC035"/>
    <w:rsid w:val="278178AA"/>
    <w:rsid w:val="27899FA3"/>
    <w:rsid w:val="27959CE7"/>
    <w:rsid w:val="2796F103"/>
    <w:rsid w:val="27A1E30F"/>
    <w:rsid w:val="27A77FFC"/>
    <w:rsid w:val="27B5EBEF"/>
    <w:rsid w:val="27B9AA32"/>
    <w:rsid w:val="27B9EEC4"/>
    <w:rsid w:val="27BBA004"/>
    <w:rsid w:val="27C00A08"/>
    <w:rsid w:val="27C0F56F"/>
    <w:rsid w:val="27C1D530"/>
    <w:rsid w:val="27C22267"/>
    <w:rsid w:val="27C58885"/>
    <w:rsid w:val="27C769BB"/>
    <w:rsid w:val="27D0C7A0"/>
    <w:rsid w:val="27D56221"/>
    <w:rsid w:val="27DCB0E7"/>
    <w:rsid w:val="27E2C073"/>
    <w:rsid w:val="27F861C0"/>
    <w:rsid w:val="2803D944"/>
    <w:rsid w:val="28065766"/>
    <w:rsid w:val="280959F2"/>
    <w:rsid w:val="281718A5"/>
    <w:rsid w:val="2818A6C1"/>
    <w:rsid w:val="281E7D70"/>
    <w:rsid w:val="281F7A7E"/>
    <w:rsid w:val="282D437F"/>
    <w:rsid w:val="282E1356"/>
    <w:rsid w:val="282E2DFF"/>
    <w:rsid w:val="2832C1D8"/>
    <w:rsid w:val="28360557"/>
    <w:rsid w:val="283D8D73"/>
    <w:rsid w:val="283FDC73"/>
    <w:rsid w:val="284CDF9C"/>
    <w:rsid w:val="2851998C"/>
    <w:rsid w:val="2852C194"/>
    <w:rsid w:val="2855D67E"/>
    <w:rsid w:val="285B1276"/>
    <w:rsid w:val="28628C4B"/>
    <w:rsid w:val="2865B3D8"/>
    <w:rsid w:val="2866356D"/>
    <w:rsid w:val="2866EB0F"/>
    <w:rsid w:val="286B3ED7"/>
    <w:rsid w:val="28763521"/>
    <w:rsid w:val="287E3428"/>
    <w:rsid w:val="2882833F"/>
    <w:rsid w:val="28889B46"/>
    <w:rsid w:val="288DEBEE"/>
    <w:rsid w:val="28A03625"/>
    <w:rsid w:val="28A3CD81"/>
    <w:rsid w:val="28BB0BAE"/>
    <w:rsid w:val="28BBC4FA"/>
    <w:rsid w:val="28BEB2F9"/>
    <w:rsid w:val="28C1747F"/>
    <w:rsid w:val="28C33A9E"/>
    <w:rsid w:val="28CD0249"/>
    <w:rsid w:val="28D57F37"/>
    <w:rsid w:val="28D86B74"/>
    <w:rsid w:val="28EA804D"/>
    <w:rsid w:val="28FC561F"/>
    <w:rsid w:val="29087F38"/>
    <w:rsid w:val="290D15C6"/>
    <w:rsid w:val="2910BDD9"/>
    <w:rsid w:val="2911D1FD"/>
    <w:rsid w:val="2921BE42"/>
    <w:rsid w:val="2929CC15"/>
    <w:rsid w:val="292B426E"/>
    <w:rsid w:val="2934D360"/>
    <w:rsid w:val="293BAD6F"/>
    <w:rsid w:val="294B6A4D"/>
    <w:rsid w:val="2963B057"/>
    <w:rsid w:val="29666146"/>
    <w:rsid w:val="296BFFAB"/>
    <w:rsid w:val="298BF979"/>
    <w:rsid w:val="2991D2C1"/>
    <w:rsid w:val="2991EF92"/>
    <w:rsid w:val="299442AE"/>
    <w:rsid w:val="2998A2DE"/>
    <w:rsid w:val="2999696E"/>
    <w:rsid w:val="299F9118"/>
    <w:rsid w:val="29A51D50"/>
    <w:rsid w:val="29B6E6A0"/>
    <w:rsid w:val="29C388B4"/>
    <w:rsid w:val="29C4CEAE"/>
    <w:rsid w:val="29CCECD1"/>
    <w:rsid w:val="29CFA14C"/>
    <w:rsid w:val="29D5C885"/>
    <w:rsid w:val="29D656E0"/>
    <w:rsid w:val="29DFD49B"/>
    <w:rsid w:val="29EA23A0"/>
    <w:rsid w:val="29F15DCE"/>
    <w:rsid w:val="29F3E815"/>
    <w:rsid w:val="29F727BC"/>
    <w:rsid w:val="29FA3486"/>
    <w:rsid w:val="2A03363F"/>
    <w:rsid w:val="2A05B11C"/>
    <w:rsid w:val="2A06A959"/>
    <w:rsid w:val="2A108325"/>
    <w:rsid w:val="2A15878E"/>
    <w:rsid w:val="2A16F5B1"/>
    <w:rsid w:val="2A185565"/>
    <w:rsid w:val="2A21A1DF"/>
    <w:rsid w:val="2A28AD1B"/>
    <w:rsid w:val="2A2B8E6A"/>
    <w:rsid w:val="2A2CE5F4"/>
    <w:rsid w:val="2A33CB39"/>
    <w:rsid w:val="2A508981"/>
    <w:rsid w:val="2A50AC31"/>
    <w:rsid w:val="2A62B619"/>
    <w:rsid w:val="2A67DE13"/>
    <w:rsid w:val="2A74B1CA"/>
    <w:rsid w:val="2A7EC729"/>
    <w:rsid w:val="2A802732"/>
    <w:rsid w:val="2A81F580"/>
    <w:rsid w:val="2A8C567D"/>
    <w:rsid w:val="2A960622"/>
    <w:rsid w:val="2A982680"/>
    <w:rsid w:val="2A9894B4"/>
    <w:rsid w:val="2A9E73FD"/>
    <w:rsid w:val="2A9ED4E4"/>
    <w:rsid w:val="2AA715BE"/>
    <w:rsid w:val="2AA7EC51"/>
    <w:rsid w:val="2AB13075"/>
    <w:rsid w:val="2ABBC1E8"/>
    <w:rsid w:val="2AC0B29C"/>
    <w:rsid w:val="2AC2C1AD"/>
    <w:rsid w:val="2AC7B24B"/>
    <w:rsid w:val="2ACC7E57"/>
    <w:rsid w:val="2ACD45CD"/>
    <w:rsid w:val="2ACF3DE0"/>
    <w:rsid w:val="2AD28497"/>
    <w:rsid w:val="2AE224A9"/>
    <w:rsid w:val="2AE32C81"/>
    <w:rsid w:val="2AF0D1D2"/>
    <w:rsid w:val="2AF137D4"/>
    <w:rsid w:val="2AFE10FC"/>
    <w:rsid w:val="2B039D0A"/>
    <w:rsid w:val="2B06C27A"/>
    <w:rsid w:val="2B094E20"/>
    <w:rsid w:val="2B1C15DD"/>
    <w:rsid w:val="2B1E8086"/>
    <w:rsid w:val="2B250842"/>
    <w:rsid w:val="2B2E0A10"/>
    <w:rsid w:val="2B2F1140"/>
    <w:rsid w:val="2B30E460"/>
    <w:rsid w:val="2B35459B"/>
    <w:rsid w:val="2B385B95"/>
    <w:rsid w:val="2B45DE1B"/>
    <w:rsid w:val="2B5EA444"/>
    <w:rsid w:val="2B64B55C"/>
    <w:rsid w:val="2B6B6D3F"/>
    <w:rsid w:val="2B6D0718"/>
    <w:rsid w:val="2B776B85"/>
    <w:rsid w:val="2B80DCCA"/>
    <w:rsid w:val="2B84A5DF"/>
    <w:rsid w:val="2B84B1B8"/>
    <w:rsid w:val="2B8A7072"/>
    <w:rsid w:val="2B8EA138"/>
    <w:rsid w:val="2B90FD2C"/>
    <w:rsid w:val="2B9DC992"/>
    <w:rsid w:val="2BA26874"/>
    <w:rsid w:val="2BACEA28"/>
    <w:rsid w:val="2BAF1C05"/>
    <w:rsid w:val="2BB10E42"/>
    <w:rsid w:val="2BB42369"/>
    <w:rsid w:val="2BB72384"/>
    <w:rsid w:val="2BC068F3"/>
    <w:rsid w:val="2BD021FC"/>
    <w:rsid w:val="2BDF8800"/>
    <w:rsid w:val="2BE48AEF"/>
    <w:rsid w:val="2BEB8C08"/>
    <w:rsid w:val="2BF06ED6"/>
    <w:rsid w:val="2BF21276"/>
    <w:rsid w:val="2BF6159D"/>
    <w:rsid w:val="2BFBCF13"/>
    <w:rsid w:val="2BFC119B"/>
    <w:rsid w:val="2BFE56F4"/>
    <w:rsid w:val="2C1424CB"/>
    <w:rsid w:val="2C194DF7"/>
    <w:rsid w:val="2C198AB0"/>
    <w:rsid w:val="2C2FE99F"/>
    <w:rsid w:val="2C33FB62"/>
    <w:rsid w:val="2C35BCC4"/>
    <w:rsid w:val="2C3E3712"/>
    <w:rsid w:val="2C46AA05"/>
    <w:rsid w:val="2C52E64E"/>
    <w:rsid w:val="2C57B73B"/>
    <w:rsid w:val="2C5DF759"/>
    <w:rsid w:val="2C638191"/>
    <w:rsid w:val="2C866326"/>
    <w:rsid w:val="2C899BC7"/>
    <w:rsid w:val="2C8B6246"/>
    <w:rsid w:val="2C8E8541"/>
    <w:rsid w:val="2C9BE37E"/>
    <w:rsid w:val="2CA18BAC"/>
    <w:rsid w:val="2CAA2E09"/>
    <w:rsid w:val="2CAFF9DD"/>
    <w:rsid w:val="2CB09B24"/>
    <w:rsid w:val="2CB48BD5"/>
    <w:rsid w:val="2CB7EF4D"/>
    <w:rsid w:val="2CB8D42D"/>
    <w:rsid w:val="2CB9E1F4"/>
    <w:rsid w:val="2CC56AB2"/>
    <w:rsid w:val="2CCB30E9"/>
    <w:rsid w:val="2CD660A5"/>
    <w:rsid w:val="2CDA859C"/>
    <w:rsid w:val="2CEA4746"/>
    <w:rsid w:val="2CEBE63A"/>
    <w:rsid w:val="2CEF7C22"/>
    <w:rsid w:val="2CFD3027"/>
    <w:rsid w:val="2D089C7B"/>
    <w:rsid w:val="2D0C6BFC"/>
    <w:rsid w:val="2D0F4D0C"/>
    <w:rsid w:val="2D0FC65F"/>
    <w:rsid w:val="2D0FCE10"/>
    <w:rsid w:val="2D172627"/>
    <w:rsid w:val="2D1C932C"/>
    <w:rsid w:val="2D1F4244"/>
    <w:rsid w:val="2D26B25D"/>
    <w:rsid w:val="2D29110F"/>
    <w:rsid w:val="2D33ED97"/>
    <w:rsid w:val="2D357FE0"/>
    <w:rsid w:val="2D3B222E"/>
    <w:rsid w:val="2D3B68C0"/>
    <w:rsid w:val="2D5BB4E8"/>
    <w:rsid w:val="2D5D4A97"/>
    <w:rsid w:val="2D5E1212"/>
    <w:rsid w:val="2D609BD2"/>
    <w:rsid w:val="2D61F9C1"/>
    <w:rsid w:val="2D6B6E5F"/>
    <w:rsid w:val="2D6C7F00"/>
    <w:rsid w:val="2D6EFEE9"/>
    <w:rsid w:val="2D746FA6"/>
    <w:rsid w:val="2D86D861"/>
    <w:rsid w:val="2D98D453"/>
    <w:rsid w:val="2DB0F513"/>
    <w:rsid w:val="2DB1196E"/>
    <w:rsid w:val="2DB307A1"/>
    <w:rsid w:val="2DB839F1"/>
    <w:rsid w:val="2DB9E31E"/>
    <w:rsid w:val="2DC474B8"/>
    <w:rsid w:val="2DC7BD07"/>
    <w:rsid w:val="2DCE3028"/>
    <w:rsid w:val="2DD0BC96"/>
    <w:rsid w:val="2DD20E08"/>
    <w:rsid w:val="2DE7EFEB"/>
    <w:rsid w:val="2DEDBD90"/>
    <w:rsid w:val="2DEF807E"/>
    <w:rsid w:val="2DF4BD23"/>
    <w:rsid w:val="2DF665F2"/>
    <w:rsid w:val="2DF7A6AB"/>
    <w:rsid w:val="2DFAC160"/>
    <w:rsid w:val="2DFEB33C"/>
    <w:rsid w:val="2E26BD73"/>
    <w:rsid w:val="2E2720A1"/>
    <w:rsid w:val="2E2AB33E"/>
    <w:rsid w:val="2E2E4FC2"/>
    <w:rsid w:val="2E38F0AC"/>
    <w:rsid w:val="2E446084"/>
    <w:rsid w:val="2E4A371F"/>
    <w:rsid w:val="2E4ECA40"/>
    <w:rsid w:val="2E526990"/>
    <w:rsid w:val="2E57D15D"/>
    <w:rsid w:val="2E5F3A67"/>
    <w:rsid w:val="2E64BC90"/>
    <w:rsid w:val="2E67CA17"/>
    <w:rsid w:val="2E6D778D"/>
    <w:rsid w:val="2E6E1F58"/>
    <w:rsid w:val="2E7BB8D0"/>
    <w:rsid w:val="2E7EF0D6"/>
    <w:rsid w:val="2E81958C"/>
    <w:rsid w:val="2E829256"/>
    <w:rsid w:val="2E83B674"/>
    <w:rsid w:val="2E83BED2"/>
    <w:rsid w:val="2E845478"/>
    <w:rsid w:val="2E847BB2"/>
    <w:rsid w:val="2E8B9259"/>
    <w:rsid w:val="2EA26BF2"/>
    <w:rsid w:val="2EAAFF88"/>
    <w:rsid w:val="2EABA3CA"/>
    <w:rsid w:val="2EB44210"/>
    <w:rsid w:val="2ECDB438"/>
    <w:rsid w:val="2ED49936"/>
    <w:rsid w:val="2EDC4EE1"/>
    <w:rsid w:val="2EDE1DF0"/>
    <w:rsid w:val="2EDFDD55"/>
    <w:rsid w:val="2EE0A0AC"/>
    <w:rsid w:val="2EE1F87A"/>
    <w:rsid w:val="2EE87DD3"/>
    <w:rsid w:val="2EEF17E7"/>
    <w:rsid w:val="2F0B49D2"/>
    <w:rsid w:val="2F0F7969"/>
    <w:rsid w:val="2F28C866"/>
    <w:rsid w:val="2F29F2F5"/>
    <w:rsid w:val="2F2C2857"/>
    <w:rsid w:val="2F2D19E3"/>
    <w:rsid w:val="2F3B6E4B"/>
    <w:rsid w:val="2F3D28D1"/>
    <w:rsid w:val="2F479D07"/>
    <w:rsid w:val="2F493877"/>
    <w:rsid w:val="2F58F765"/>
    <w:rsid w:val="2F6A70DD"/>
    <w:rsid w:val="2F703462"/>
    <w:rsid w:val="2F776DDD"/>
    <w:rsid w:val="2F783511"/>
    <w:rsid w:val="2F78B768"/>
    <w:rsid w:val="2F8E2496"/>
    <w:rsid w:val="2F944083"/>
    <w:rsid w:val="2F94C170"/>
    <w:rsid w:val="2F97F378"/>
    <w:rsid w:val="2FAB817D"/>
    <w:rsid w:val="2FB3A682"/>
    <w:rsid w:val="2FB45D22"/>
    <w:rsid w:val="2FC88078"/>
    <w:rsid w:val="2FCA4F14"/>
    <w:rsid w:val="2FCA6AED"/>
    <w:rsid w:val="2FCD58D1"/>
    <w:rsid w:val="2FD69A23"/>
    <w:rsid w:val="2FD79083"/>
    <w:rsid w:val="2FD89E86"/>
    <w:rsid w:val="2FEFE06D"/>
    <w:rsid w:val="2FF682C6"/>
    <w:rsid w:val="2FFB90DC"/>
    <w:rsid w:val="301718F3"/>
    <w:rsid w:val="30227B8A"/>
    <w:rsid w:val="30264558"/>
    <w:rsid w:val="302CEC6B"/>
    <w:rsid w:val="303F9DA9"/>
    <w:rsid w:val="3041C4F7"/>
    <w:rsid w:val="3046D46C"/>
    <w:rsid w:val="304A723D"/>
    <w:rsid w:val="304AAE56"/>
    <w:rsid w:val="304BEEF0"/>
    <w:rsid w:val="30552858"/>
    <w:rsid w:val="305572B0"/>
    <w:rsid w:val="30655ABB"/>
    <w:rsid w:val="307CA15E"/>
    <w:rsid w:val="307DCC08"/>
    <w:rsid w:val="307DDDDE"/>
    <w:rsid w:val="307EDBE1"/>
    <w:rsid w:val="3080DC28"/>
    <w:rsid w:val="30818B4C"/>
    <w:rsid w:val="30825F81"/>
    <w:rsid w:val="30901857"/>
    <w:rsid w:val="30955EE3"/>
    <w:rsid w:val="309AD646"/>
    <w:rsid w:val="309FE971"/>
    <w:rsid w:val="30A895DF"/>
    <w:rsid w:val="30AB0C97"/>
    <w:rsid w:val="30AC67F1"/>
    <w:rsid w:val="30B041AC"/>
    <w:rsid w:val="30B1028B"/>
    <w:rsid w:val="30C1D48A"/>
    <w:rsid w:val="30C8FBA1"/>
    <w:rsid w:val="30CB0560"/>
    <w:rsid w:val="30D0EBB8"/>
    <w:rsid w:val="30D1D145"/>
    <w:rsid w:val="30D64157"/>
    <w:rsid w:val="30DBB220"/>
    <w:rsid w:val="30E9DE14"/>
    <w:rsid w:val="30EF7EAE"/>
    <w:rsid w:val="30F5F616"/>
    <w:rsid w:val="30F69ECC"/>
    <w:rsid w:val="310DA274"/>
    <w:rsid w:val="311178D7"/>
    <w:rsid w:val="315ECA3C"/>
    <w:rsid w:val="3173A2DA"/>
    <w:rsid w:val="31850151"/>
    <w:rsid w:val="319BF8A0"/>
    <w:rsid w:val="31A7FE7E"/>
    <w:rsid w:val="31AEDB72"/>
    <w:rsid w:val="31BD1D4D"/>
    <w:rsid w:val="31BE8C94"/>
    <w:rsid w:val="31C06B94"/>
    <w:rsid w:val="31C2FC85"/>
    <w:rsid w:val="31C32121"/>
    <w:rsid w:val="31D0C652"/>
    <w:rsid w:val="31DEE9EB"/>
    <w:rsid w:val="31E1A0C5"/>
    <w:rsid w:val="31E757C2"/>
    <w:rsid w:val="31EA8776"/>
    <w:rsid w:val="31EEE94F"/>
    <w:rsid w:val="31F8237A"/>
    <w:rsid w:val="31FCE6DC"/>
    <w:rsid w:val="31FFB746"/>
    <w:rsid w:val="32056267"/>
    <w:rsid w:val="3207071D"/>
    <w:rsid w:val="320867FD"/>
    <w:rsid w:val="320BB3CE"/>
    <w:rsid w:val="321746E2"/>
    <w:rsid w:val="321F7772"/>
    <w:rsid w:val="32219C99"/>
    <w:rsid w:val="32262949"/>
    <w:rsid w:val="32267AB3"/>
    <w:rsid w:val="3227F3D1"/>
    <w:rsid w:val="32323625"/>
    <w:rsid w:val="32331897"/>
    <w:rsid w:val="323E699E"/>
    <w:rsid w:val="323FC10D"/>
    <w:rsid w:val="32403591"/>
    <w:rsid w:val="324F76BE"/>
    <w:rsid w:val="32698998"/>
    <w:rsid w:val="327E2497"/>
    <w:rsid w:val="329A3D21"/>
    <w:rsid w:val="329FEBEC"/>
    <w:rsid w:val="32A5076B"/>
    <w:rsid w:val="32A74973"/>
    <w:rsid w:val="32ABCDF8"/>
    <w:rsid w:val="32B28473"/>
    <w:rsid w:val="32B8745A"/>
    <w:rsid w:val="32C9A3A3"/>
    <w:rsid w:val="32CC9688"/>
    <w:rsid w:val="32D2366B"/>
    <w:rsid w:val="32DACBEE"/>
    <w:rsid w:val="32DB15EE"/>
    <w:rsid w:val="32E19B12"/>
    <w:rsid w:val="32FA7732"/>
    <w:rsid w:val="32FA8EDF"/>
    <w:rsid w:val="32FDAD7C"/>
    <w:rsid w:val="33028541"/>
    <w:rsid w:val="330E44F0"/>
    <w:rsid w:val="330F70F2"/>
    <w:rsid w:val="3310D70D"/>
    <w:rsid w:val="3315B11F"/>
    <w:rsid w:val="331C8AFA"/>
    <w:rsid w:val="33255B15"/>
    <w:rsid w:val="332876AD"/>
    <w:rsid w:val="333E0FFB"/>
    <w:rsid w:val="3343374C"/>
    <w:rsid w:val="3355DB06"/>
    <w:rsid w:val="335BEFF3"/>
    <w:rsid w:val="33612522"/>
    <w:rsid w:val="33712894"/>
    <w:rsid w:val="33722B29"/>
    <w:rsid w:val="337879CD"/>
    <w:rsid w:val="33796F07"/>
    <w:rsid w:val="337B6B48"/>
    <w:rsid w:val="3382B6F9"/>
    <w:rsid w:val="33930ABD"/>
    <w:rsid w:val="3398438F"/>
    <w:rsid w:val="339E3544"/>
    <w:rsid w:val="33A3B060"/>
    <w:rsid w:val="33A41001"/>
    <w:rsid w:val="33A598AB"/>
    <w:rsid w:val="33AE08C4"/>
    <w:rsid w:val="33BB4C65"/>
    <w:rsid w:val="33BD6312"/>
    <w:rsid w:val="33C21952"/>
    <w:rsid w:val="33CAB4A9"/>
    <w:rsid w:val="33D090D3"/>
    <w:rsid w:val="33DC8363"/>
    <w:rsid w:val="33E1CF38"/>
    <w:rsid w:val="33EA7EEB"/>
    <w:rsid w:val="33EDCE20"/>
    <w:rsid w:val="33EF5EAF"/>
    <w:rsid w:val="33F490A6"/>
    <w:rsid w:val="33F57A90"/>
    <w:rsid w:val="33FA7657"/>
    <w:rsid w:val="33FD3685"/>
    <w:rsid w:val="34041C35"/>
    <w:rsid w:val="34051690"/>
    <w:rsid w:val="3410AF53"/>
    <w:rsid w:val="341ADCAB"/>
    <w:rsid w:val="3427EED2"/>
    <w:rsid w:val="3429D323"/>
    <w:rsid w:val="34368F5C"/>
    <w:rsid w:val="343EFC35"/>
    <w:rsid w:val="34458146"/>
    <w:rsid w:val="3446614C"/>
    <w:rsid w:val="344B1D90"/>
    <w:rsid w:val="344B7B5D"/>
    <w:rsid w:val="3452485B"/>
    <w:rsid w:val="345852AD"/>
    <w:rsid w:val="34657550"/>
    <w:rsid w:val="347C08AB"/>
    <w:rsid w:val="347D2DF3"/>
    <w:rsid w:val="3487FD21"/>
    <w:rsid w:val="348B3647"/>
    <w:rsid w:val="34942EAF"/>
    <w:rsid w:val="34A0EDCD"/>
    <w:rsid w:val="34AF1BCB"/>
    <w:rsid w:val="34AF5AD3"/>
    <w:rsid w:val="34BDB346"/>
    <w:rsid w:val="34D0614C"/>
    <w:rsid w:val="34D1AD91"/>
    <w:rsid w:val="34DB034B"/>
    <w:rsid w:val="34DC8276"/>
    <w:rsid w:val="34F5FF3E"/>
    <w:rsid w:val="35007026"/>
    <w:rsid w:val="35028898"/>
    <w:rsid w:val="3513BC6C"/>
    <w:rsid w:val="3522A5E1"/>
    <w:rsid w:val="3524E75E"/>
    <w:rsid w:val="352F2A1C"/>
    <w:rsid w:val="35324DF4"/>
    <w:rsid w:val="3533D65A"/>
    <w:rsid w:val="3539DF16"/>
    <w:rsid w:val="353F4146"/>
    <w:rsid w:val="35410901"/>
    <w:rsid w:val="3545151D"/>
    <w:rsid w:val="354A7C41"/>
    <w:rsid w:val="355B09F7"/>
    <w:rsid w:val="355CAC77"/>
    <w:rsid w:val="356CD24D"/>
    <w:rsid w:val="356CDAD7"/>
    <w:rsid w:val="356F6F16"/>
    <w:rsid w:val="357BD735"/>
    <w:rsid w:val="3581728B"/>
    <w:rsid w:val="35942FC7"/>
    <w:rsid w:val="35A21FFE"/>
    <w:rsid w:val="35AD0C6F"/>
    <w:rsid w:val="35B72F3C"/>
    <w:rsid w:val="35B9E2FD"/>
    <w:rsid w:val="35C076C3"/>
    <w:rsid w:val="35C246F1"/>
    <w:rsid w:val="35C64483"/>
    <w:rsid w:val="35D35E7E"/>
    <w:rsid w:val="35EF815B"/>
    <w:rsid w:val="35F008F0"/>
    <w:rsid w:val="360A35E5"/>
    <w:rsid w:val="3611ECE1"/>
    <w:rsid w:val="36153B09"/>
    <w:rsid w:val="3618A083"/>
    <w:rsid w:val="36251C1C"/>
    <w:rsid w:val="362A8882"/>
    <w:rsid w:val="3630A051"/>
    <w:rsid w:val="36426DC1"/>
    <w:rsid w:val="3647243D"/>
    <w:rsid w:val="364A3BB5"/>
    <w:rsid w:val="364B21E1"/>
    <w:rsid w:val="364C4400"/>
    <w:rsid w:val="364DC72F"/>
    <w:rsid w:val="3652D68A"/>
    <w:rsid w:val="3659AD6E"/>
    <w:rsid w:val="366275F4"/>
    <w:rsid w:val="3668448F"/>
    <w:rsid w:val="3694F596"/>
    <w:rsid w:val="36985AF7"/>
    <w:rsid w:val="36AB4887"/>
    <w:rsid w:val="36B380DC"/>
    <w:rsid w:val="36C24119"/>
    <w:rsid w:val="36C7BC07"/>
    <w:rsid w:val="36D29299"/>
    <w:rsid w:val="36DB4CC9"/>
    <w:rsid w:val="36DDCD22"/>
    <w:rsid w:val="36E4276D"/>
    <w:rsid w:val="36ED3AED"/>
    <w:rsid w:val="36EDC823"/>
    <w:rsid w:val="36EDD319"/>
    <w:rsid w:val="36F54211"/>
    <w:rsid w:val="36F5ED08"/>
    <w:rsid w:val="36F60C00"/>
    <w:rsid w:val="37004010"/>
    <w:rsid w:val="371207DC"/>
    <w:rsid w:val="372C1609"/>
    <w:rsid w:val="372C68D4"/>
    <w:rsid w:val="372CF2DA"/>
    <w:rsid w:val="372F72A0"/>
    <w:rsid w:val="3735D09D"/>
    <w:rsid w:val="374C7925"/>
    <w:rsid w:val="3750DC2A"/>
    <w:rsid w:val="37559EB7"/>
    <w:rsid w:val="3771A808"/>
    <w:rsid w:val="377223D7"/>
    <w:rsid w:val="3779B06F"/>
    <w:rsid w:val="37828BB8"/>
    <w:rsid w:val="3787AF1F"/>
    <w:rsid w:val="379BF182"/>
    <w:rsid w:val="37A3F614"/>
    <w:rsid w:val="37A8635A"/>
    <w:rsid w:val="37AE229D"/>
    <w:rsid w:val="37B76542"/>
    <w:rsid w:val="37BB8677"/>
    <w:rsid w:val="37BDEB3C"/>
    <w:rsid w:val="37BE0D7C"/>
    <w:rsid w:val="37CE10FF"/>
    <w:rsid w:val="37CE7619"/>
    <w:rsid w:val="37D49492"/>
    <w:rsid w:val="37D69C8B"/>
    <w:rsid w:val="37D6C78D"/>
    <w:rsid w:val="37D98062"/>
    <w:rsid w:val="37E11B6B"/>
    <w:rsid w:val="37EF6C50"/>
    <w:rsid w:val="37F19DA3"/>
    <w:rsid w:val="37FB300D"/>
    <w:rsid w:val="37FE8559"/>
    <w:rsid w:val="37FFABDD"/>
    <w:rsid w:val="3800AE03"/>
    <w:rsid w:val="3801B3EB"/>
    <w:rsid w:val="380406EB"/>
    <w:rsid w:val="381C4ABF"/>
    <w:rsid w:val="381D71FA"/>
    <w:rsid w:val="38240BCD"/>
    <w:rsid w:val="3835B0D7"/>
    <w:rsid w:val="383C8EFD"/>
    <w:rsid w:val="38447ACD"/>
    <w:rsid w:val="38497BFF"/>
    <w:rsid w:val="3853AEBE"/>
    <w:rsid w:val="38592A1A"/>
    <w:rsid w:val="3860AC02"/>
    <w:rsid w:val="3865D079"/>
    <w:rsid w:val="388A1F8B"/>
    <w:rsid w:val="389B526A"/>
    <w:rsid w:val="389F570D"/>
    <w:rsid w:val="38A2F421"/>
    <w:rsid w:val="38A33F13"/>
    <w:rsid w:val="38AAE15E"/>
    <w:rsid w:val="38B368C7"/>
    <w:rsid w:val="38B3C947"/>
    <w:rsid w:val="38C63CCE"/>
    <w:rsid w:val="38C9A92D"/>
    <w:rsid w:val="38CAFC06"/>
    <w:rsid w:val="38D19061"/>
    <w:rsid w:val="38D4D32A"/>
    <w:rsid w:val="38D8D7FB"/>
    <w:rsid w:val="38D9321F"/>
    <w:rsid w:val="38E26740"/>
    <w:rsid w:val="38EBC6CD"/>
    <w:rsid w:val="38F45934"/>
    <w:rsid w:val="3901E4F7"/>
    <w:rsid w:val="39139D73"/>
    <w:rsid w:val="391DC734"/>
    <w:rsid w:val="3921F1F5"/>
    <w:rsid w:val="39231D12"/>
    <w:rsid w:val="392608F0"/>
    <w:rsid w:val="392B2DEF"/>
    <w:rsid w:val="392CF1C4"/>
    <w:rsid w:val="39396EF3"/>
    <w:rsid w:val="393EEB85"/>
    <w:rsid w:val="3943DED5"/>
    <w:rsid w:val="39463DB3"/>
    <w:rsid w:val="3953B34C"/>
    <w:rsid w:val="396716DE"/>
    <w:rsid w:val="396B2285"/>
    <w:rsid w:val="396F755D"/>
    <w:rsid w:val="3977CB97"/>
    <w:rsid w:val="397959A6"/>
    <w:rsid w:val="397A38CF"/>
    <w:rsid w:val="39842897"/>
    <w:rsid w:val="3995B275"/>
    <w:rsid w:val="3999C7DA"/>
    <w:rsid w:val="399FBCA0"/>
    <w:rsid w:val="39A04242"/>
    <w:rsid w:val="39A18E70"/>
    <w:rsid w:val="39ABD9AE"/>
    <w:rsid w:val="39B3D2F4"/>
    <w:rsid w:val="39B98406"/>
    <w:rsid w:val="39C0BB6B"/>
    <w:rsid w:val="39C3738B"/>
    <w:rsid w:val="39D21A3E"/>
    <w:rsid w:val="39D71A43"/>
    <w:rsid w:val="39DCB6A3"/>
    <w:rsid w:val="39E9F09A"/>
    <w:rsid w:val="39F003F1"/>
    <w:rsid w:val="39F7BC8A"/>
    <w:rsid w:val="39F943F0"/>
    <w:rsid w:val="39FF6184"/>
    <w:rsid w:val="3A00BB6B"/>
    <w:rsid w:val="3A10F857"/>
    <w:rsid w:val="3A12CAE5"/>
    <w:rsid w:val="3A20B944"/>
    <w:rsid w:val="3A2AD89F"/>
    <w:rsid w:val="3A2F5784"/>
    <w:rsid w:val="3A3876B4"/>
    <w:rsid w:val="3A3FB221"/>
    <w:rsid w:val="3A4A8557"/>
    <w:rsid w:val="3A4FC211"/>
    <w:rsid w:val="3A53D8DA"/>
    <w:rsid w:val="3A5B5C07"/>
    <w:rsid w:val="3A5C4CF3"/>
    <w:rsid w:val="3A5CD8C2"/>
    <w:rsid w:val="3A662856"/>
    <w:rsid w:val="3A6DF1D8"/>
    <w:rsid w:val="3A72C6EF"/>
    <w:rsid w:val="3A831316"/>
    <w:rsid w:val="3A8AA61A"/>
    <w:rsid w:val="3A9540EA"/>
    <w:rsid w:val="3AA8DD6B"/>
    <w:rsid w:val="3AB24990"/>
    <w:rsid w:val="3AB333BD"/>
    <w:rsid w:val="3ABEEC9F"/>
    <w:rsid w:val="3ABF02BE"/>
    <w:rsid w:val="3AC15C25"/>
    <w:rsid w:val="3AC4C05B"/>
    <w:rsid w:val="3AC8BB40"/>
    <w:rsid w:val="3ADCBD19"/>
    <w:rsid w:val="3ADD67B3"/>
    <w:rsid w:val="3AE3C763"/>
    <w:rsid w:val="3AEB5B71"/>
    <w:rsid w:val="3AEC6866"/>
    <w:rsid w:val="3AECA56E"/>
    <w:rsid w:val="3AFEE3E2"/>
    <w:rsid w:val="3B01C627"/>
    <w:rsid w:val="3B021138"/>
    <w:rsid w:val="3B1533AC"/>
    <w:rsid w:val="3B202D3D"/>
    <w:rsid w:val="3B247E85"/>
    <w:rsid w:val="3B2ED392"/>
    <w:rsid w:val="3B2F8F54"/>
    <w:rsid w:val="3B3640E1"/>
    <w:rsid w:val="3B3EF697"/>
    <w:rsid w:val="3B3FA191"/>
    <w:rsid w:val="3B460FB2"/>
    <w:rsid w:val="3B48C4C1"/>
    <w:rsid w:val="3B52797F"/>
    <w:rsid w:val="3B5BE3B8"/>
    <w:rsid w:val="3B5DB582"/>
    <w:rsid w:val="3B5E01E8"/>
    <w:rsid w:val="3B75D04D"/>
    <w:rsid w:val="3B8044FA"/>
    <w:rsid w:val="3B83ACB1"/>
    <w:rsid w:val="3B8EFFE0"/>
    <w:rsid w:val="3B905D35"/>
    <w:rsid w:val="3B910AA1"/>
    <w:rsid w:val="3B9BA321"/>
    <w:rsid w:val="3BB29685"/>
    <w:rsid w:val="3BBD570D"/>
    <w:rsid w:val="3BCB42BD"/>
    <w:rsid w:val="3BCD8661"/>
    <w:rsid w:val="3BD9788E"/>
    <w:rsid w:val="3BE07722"/>
    <w:rsid w:val="3BF450B4"/>
    <w:rsid w:val="3BF8F024"/>
    <w:rsid w:val="3C09F7EB"/>
    <w:rsid w:val="3C12F559"/>
    <w:rsid w:val="3C132633"/>
    <w:rsid w:val="3C23FC54"/>
    <w:rsid w:val="3C26C933"/>
    <w:rsid w:val="3C2E71A9"/>
    <w:rsid w:val="3C32288C"/>
    <w:rsid w:val="3C424B47"/>
    <w:rsid w:val="3C433AAB"/>
    <w:rsid w:val="3C4A52B3"/>
    <w:rsid w:val="3C4AB305"/>
    <w:rsid w:val="3C538FCA"/>
    <w:rsid w:val="3C624F54"/>
    <w:rsid w:val="3C647861"/>
    <w:rsid w:val="3C650314"/>
    <w:rsid w:val="3C65A7AF"/>
    <w:rsid w:val="3C85AC19"/>
    <w:rsid w:val="3C902417"/>
    <w:rsid w:val="3C9060AF"/>
    <w:rsid w:val="3C942211"/>
    <w:rsid w:val="3C94F32C"/>
    <w:rsid w:val="3C95E700"/>
    <w:rsid w:val="3C9B44CB"/>
    <w:rsid w:val="3C9FE555"/>
    <w:rsid w:val="3CA0ACA1"/>
    <w:rsid w:val="3CA5EB1E"/>
    <w:rsid w:val="3CB19299"/>
    <w:rsid w:val="3CB7164E"/>
    <w:rsid w:val="3CB8BD12"/>
    <w:rsid w:val="3CBE7CBE"/>
    <w:rsid w:val="3CC7B136"/>
    <w:rsid w:val="3CC85CB9"/>
    <w:rsid w:val="3CEFFC9D"/>
    <w:rsid w:val="3CF7FF00"/>
    <w:rsid w:val="3CFD0CF2"/>
    <w:rsid w:val="3D0168CF"/>
    <w:rsid w:val="3D038C79"/>
    <w:rsid w:val="3D0FACC1"/>
    <w:rsid w:val="3D112A2D"/>
    <w:rsid w:val="3D14855B"/>
    <w:rsid w:val="3D14C2FE"/>
    <w:rsid w:val="3D1F5747"/>
    <w:rsid w:val="3D22D55F"/>
    <w:rsid w:val="3D23910C"/>
    <w:rsid w:val="3D284457"/>
    <w:rsid w:val="3D2A3D3A"/>
    <w:rsid w:val="3D2AB368"/>
    <w:rsid w:val="3D2DBC9F"/>
    <w:rsid w:val="3D33CC4C"/>
    <w:rsid w:val="3D3427B8"/>
    <w:rsid w:val="3D3FC5BE"/>
    <w:rsid w:val="3D409F34"/>
    <w:rsid w:val="3D459680"/>
    <w:rsid w:val="3D4B8418"/>
    <w:rsid w:val="3D52AEE2"/>
    <w:rsid w:val="3D5B526A"/>
    <w:rsid w:val="3D5C56EB"/>
    <w:rsid w:val="3D629996"/>
    <w:rsid w:val="3D6F261C"/>
    <w:rsid w:val="3D7E1731"/>
    <w:rsid w:val="3D845861"/>
    <w:rsid w:val="3D9159B8"/>
    <w:rsid w:val="3D96A981"/>
    <w:rsid w:val="3D98039F"/>
    <w:rsid w:val="3D9CEF11"/>
    <w:rsid w:val="3D9E0B71"/>
    <w:rsid w:val="3DA63256"/>
    <w:rsid w:val="3DA8D79B"/>
    <w:rsid w:val="3DC62CF0"/>
    <w:rsid w:val="3DC8A7C7"/>
    <w:rsid w:val="3DCDA023"/>
    <w:rsid w:val="3DD464DD"/>
    <w:rsid w:val="3DD52C55"/>
    <w:rsid w:val="3DDAFB25"/>
    <w:rsid w:val="3DDF09A9"/>
    <w:rsid w:val="3DE64D2B"/>
    <w:rsid w:val="3DEC2ED2"/>
    <w:rsid w:val="3DEFEA79"/>
    <w:rsid w:val="3DFAD3F4"/>
    <w:rsid w:val="3E035250"/>
    <w:rsid w:val="3E0D5F67"/>
    <w:rsid w:val="3E19335C"/>
    <w:rsid w:val="3E1B91FA"/>
    <w:rsid w:val="3E2BC957"/>
    <w:rsid w:val="3E2EAB39"/>
    <w:rsid w:val="3E339A1F"/>
    <w:rsid w:val="3E3D506A"/>
    <w:rsid w:val="3E46C2F7"/>
    <w:rsid w:val="3E499A87"/>
    <w:rsid w:val="3E4B27FE"/>
    <w:rsid w:val="3E4E6BE1"/>
    <w:rsid w:val="3E4EA088"/>
    <w:rsid w:val="3E52767C"/>
    <w:rsid w:val="3E59D346"/>
    <w:rsid w:val="3E5AE304"/>
    <w:rsid w:val="3E721805"/>
    <w:rsid w:val="3E7FF409"/>
    <w:rsid w:val="3E8D1C6C"/>
    <w:rsid w:val="3E971117"/>
    <w:rsid w:val="3E9CB21E"/>
    <w:rsid w:val="3E9D8366"/>
    <w:rsid w:val="3EAA653C"/>
    <w:rsid w:val="3EAA8C17"/>
    <w:rsid w:val="3EBB9D65"/>
    <w:rsid w:val="3EC29D4E"/>
    <w:rsid w:val="3EC2B620"/>
    <w:rsid w:val="3ED1E05D"/>
    <w:rsid w:val="3ED97825"/>
    <w:rsid w:val="3EE69A6F"/>
    <w:rsid w:val="3EE9A696"/>
    <w:rsid w:val="3EF46E80"/>
    <w:rsid w:val="3F0631BB"/>
    <w:rsid w:val="3F0F22ED"/>
    <w:rsid w:val="3F1396FC"/>
    <w:rsid w:val="3F1F0E22"/>
    <w:rsid w:val="3F23E85B"/>
    <w:rsid w:val="3F2EBD64"/>
    <w:rsid w:val="3F3421CD"/>
    <w:rsid w:val="3F40AB0E"/>
    <w:rsid w:val="3F465165"/>
    <w:rsid w:val="3F48842C"/>
    <w:rsid w:val="3F4E4D2B"/>
    <w:rsid w:val="3F4FE943"/>
    <w:rsid w:val="3F503043"/>
    <w:rsid w:val="3F560684"/>
    <w:rsid w:val="3F581A05"/>
    <w:rsid w:val="3F5CE179"/>
    <w:rsid w:val="3F5FC783"/>
    <w:rsid w:val="3F6D2C43"/>
    <w:rsid w:val="3F7DED6F"/>
    <w:rsid w:val="3F96629C"/>
    <w:rsid w:val="3FA3C50C"/>
    <w:rsid w:val="3FA5454B"/>
    <w:rsid w:val="3FA72047"/>
    <w:rsid w:val="3FAC9454"/>
    <w:rsid w:val="3FB080BB"/>
    <w:rsid w:val="3FB3A143"/>
    <w:rsid w:val="3FBBF3CB"/>
    <w:rsid w:val="3FC1963D"/>
    <w:rsid w:val="3FC7D029"/>
    <w:rsid w:val="3FCF75C8"/>
    <w:rsid w:val="3FDEE09A"/>
    <w:rsid w:val="3FE20F3B"/>
    <w:rsid w:val="3FF1E81D"/>
    <w:rsid w:val="3FF6BEDF"/>
    <w:rsid w:val="3FFAF556"/>
    <w:rsid w:val="3FFD0F00"/>
    <w:rsid w:val="3FFDCF8D"/>
    <w:rsid w:val="3FFE5BC1"/>
    <w:rsid w:val="3FFFA100"/>
    <w:rsid w:val="4007B6CE"/>
    <w:rsid w:val="400F6F06"/>
    <w:rsid w:val="401059D8"/>
    <w:rsid w:val="40124ECA"/>
    <w:rsid w:val="4013A7ED"/>
    <w:rsid w:val="401658A9"/>
    <w:rsid w:val="401E4E34"/>
    <w:rsid w:val="402C8D1C"/>
    <w:rsid w:val="402E5A20"/>
    <w:rsid w:val="403FDFA8"/>
    <w:rsid w:val="4046E637"/>
    <w:rsid w:val="404CBE11"/>
    <w:rsid w:val="405A0E53"/>
    <w:rsid w:val="405BC855"/>
    <w:rsid w:val="406F742F"/>
    <w:rsid w:val="40750BFA"/>
    <w:rsid w:val="407D83EA"/>
    <w:rsid w:val="40862171"/>
    <w:rsid w:val="408A4FA4"/>
    <w:rsid w:val="408FA54D"/>
    <w:rsid w:val="40967F07"/>
    <w:rsid w:val="409F7155"/>
    <w:rsid w:val="40A37D52"/>
    <w:rsid w:val="40A7507F"/>
    <w:rsid w:val="40AC4D22"/>
    <w:rsid w:val="40C7A648"/>
    <w:rsid w:val="40CBC561"/>
    <w:rsid w:val="40CCF887"/>
    <w:rsid w:val="40CE151B"/>
    <w:rsid w:val="40DE1E7F"/>
    <w:rsid w:val="40E07948"/>
    <w:rsid w:val="40F83555"/>
    <w:rsid w:val="40F88B63"/>
    <w:rsid w:val="40FD7C28"/>
    <w:rsid w:val="410BDAE5"/>
    <w:rsid w:val="410EF3F7"/>
    <w:rsid w:val="4114CFD8"/>
    <w:rsid w:val="4119529B"/>
    <w:rsid w:val="411ACF8B"/>
    <w:rsid w:val="411E6341"/>
    <w:rsid w:val="4123C03B"/>
    <w:rsid w:val="4123F958"/>
    <w:rsid w:val="41269CD7"/>
    <w:rsid w:val="412A5AE4"/>
    <w:rsid w:val="412E9F56"/>
    <w:rsid w:val="412F3C68"/>
    <w:rsid w:val="41314218"/>
    <w:rsid w:val="413284A3"/>
    <w:rsid w:val="413DEF23"/>
    <w:rsid w:val="414021B0"/>
    <w:rsid w:val="41545BCB"/>
    <w:rsid w:val="4159D5BA"/>
    <w:rsid w:val="415BB511"/>
    <w:rsid w:val="416577B8"/>
    <w:rsid w:val="416AA8C9"/>
    <w:rsid w:val="416FE5AD"/>
    <w:rsid w:val="417252BA"/>
    <w:rsid w:val="41733526"/>
    <w:rsid w:val="41734618"/>
    <w:rsid w:val="417652EB"/>
    <w:rsid w:val="417A35E8"/>
    <w:rsid w:val="41A229FB"/>
    <w:rsid w:val="41A646BF"/>
    <w:rsid w:val="41A7211C"/>
    <w:rsid w:val="41BA189E"/>
    <w:rsid w:val="41BB4F7F"/>
    <w:rsid w:val="41BC4868"/>
    <w:rsid w:val="41C95E38"/>
    <w:rsid w:val="41CA904E"/>
    <w:rsid w:val="41CBA32C"/>
    <w:rsid w:val="41DA93AD"/>
    <w:rsid w:val="41E8C5A1"/>
    <w:rsid w:val="41F16FFD"/>
    <w:rsid w:val="42060040"/>
    <w:rsid w:val="42096294"/>
    <w:rsid w:val="422E8FC8"/>
    <w:rsid w:val="4241DBC8"/>
    <w:rsid w:val="42519E0A"/>
    <w:rsid w:val="425C9976"/>
    <w:rsid w:val="425F0AB7"/>
    <w:rsid w:val="425F196B"/>
    <w:rsid w:val="4263C9C8"/>
    <w:rsid w:val="4266CE95"/>
    <w:rsid w:val="427B2466"/>
    <w:rsid w:val="42808F27"/>
    <w:rsid w:val="42A1436A"/>
    <w:rsid w:val="42AF9BB8"/>
    <w:rsid w:val="42B12F53"/>
    <w:rsid w:val="42B168ED"/>
    <w:rsid w:val="42B22757"/>
    <w:rsid w:val="42B263A0"/>
    <w:rsid w:val="42B7440F"/>
    <w:rsid w:val="42BEA17E"/>
    <w:rsid w:val="42CA9650"/>
    <w:rsid w:val="42CB86CF"/>
    <w:rsid w:val="42D08B5F"/>
    <w:rsid w:val="42D65F87"/>
    <w:rsid w:val="42D7513B"/>
    <w:rsid w:val="42E41898"/>
    <w:rsid w:val="42E6C9CA"/>
    <w:rsid w:val="42EB4A6A"/>
    <w:rsid w:val="42ECE2EE"/>
    <w:rsid w:val="42ED99B7"/>
    <w:rsid w:val="42EEFE94"/>
    <w:rsid w:val="42F1908A"/>
    <w:rsid w:val="43044F2A"/>
    <w:rsid w:val="430A89EB"/>
    <w:rsid w:val="430E9942"/>
    <w:rsid w:val="431523FB"/>
    <w:rsid w:val="431C7BEA"/>
    <w:rsid w:val="4326ABCD"/>
    <w:rsid w:val="432C555E"/>
    <w:rsid w:val="432F5E90"/>
    <w:rsid w:val="43330AA3"/>
    <w:rsid w:val="43351CD2"/>
    <w:rsid w:val="434810F2"/>
    <w:rsid w:val="434D5986"/>
    <w:rsid w:val="434E5864"/>
    <w:rsid w:val="4354D1DC"/>
    <w:rsid w:val="4359CEA2"/>
    <w:rsid w:val="436F2B18"/>
    <w:rsid w:val="43857AF2"/>
    <w:rsid w:val="43961F4C"/>
    <w:rsid w:val="43967F38"/>
    <w:rsid w:val="43984FF1"/>
    <w:rsid w:val="43A5BBED"/>
    <w:rsid w:val="43A9C1C3"/>
    <w:rsid w:val="43B71B5B"/>
    <w:rsid w:val="43CAABEF"/>
    <w:rsid w:val="43CF4620"/>
    <w:rsid w:val="43D036E0"/>
    <w:rsid w:val="43EE3888"/>
    <w:rsid w:val="43F019F4"/>
    <w:rsid w:val="43F65CB2"/>
    <w:rsid w:val="43F7FD66"/>
    <w:rsid w:val="43FBFAF0"/>
    <w:rsid w:val="43FD7934"/>
    <w:rsid w:val="43FE7AFC"/>
    <w:rsid w:val="4413BA45"/>
    <w:rsid w:val="441F9998"/>
    <w:rsid w:val="44227D12"/>
    <w:rsid w:val="4431325C"/>
    <w:rsid w:val="4431358A"/>
    <w:rsid w:val="44367C6B"/>
    <w:rsid w:val="445A7624"/>
    <w:rsid w:val="445FB8D9"/>
    <w:rsid w:val="44652C87"/>
    <w:rsid w:val="4466EBDA"/>
    <w:rsid w:val="446F75EE"/>
    <w:rsid w:val="44708A35"/>
    <w:rsid w:val="447A3B3B"/>
    <w:rsid w:val="44823598"/>
    <w:rsid w:val="448C486D"/>
    <w:rsid w:val="449554CB"/>
    <w:rsid w:val="4495DFF4"/>
    <w:rsid w:val="449722AC"/>
    <w:rsid w:val="44B4EB47"/>
    <w:rsid w:val="44BA1918"/>
    <w:rsid w:val="44CBAF2A"/>
    <w:rsid w:val="44CE16C7"/>
    <w:rsid w:val="44D67535"/>
    <w:rsid w:val="44DB8B16"/>
    <w:rsid w:val="44DDA674"/>
    <w:rsid w:val="44EB64E6"/>
    <w:rsid w:val="450F2A4B"/>
    <w:rsid w:val="4511BA48"/>
    <w:rsid w:val="45195D4F"/>
    <w:rsid w:val="451D5A9A"/>
    <w:rsid w:val="452B5EF3"/>
    <w:rsid w:val="45359AA7"/>
    <w:rsid w:val="4543EC94"/>
    <w:rsid w:val="45490177"/>
    <w:rsid w:val="45495569"/>
    <w:rsid w:val="454BF03C"/>
    <w:rsid w:val="4552E50D"/>
    <w:rsid w:val="4557B547"/>
    <w:rsid w:val="455EF17E"/>
    <w:rsid w:val="4564215A"/>
    <w:rsid w:val="45644EC3"/>
    <w:rsid w:val="4566F7AB"/>
    <w:rsid w:val="456C0741"/>
    <w:rsid w:val="457493E6"/>
    <w:rsid w:val="4581B904"/>
    <w:rsid w:val="4584C774"/>
    <w:rsid w:val="458A596E"/>
    <w:rsid w:val="458F488B"/>
    <w:rsid w:val="459194C0"/>
    <w:rsid w:val="4591EFDC"/>
    <w:rsid w:val="45A7F135"/>
    <w:rsid w:val="45A87105"/>
    <w:rsid w:val="45BE8B21"/>
    <w:rsid w:val="45BFB04B"/>
    <w:rsid w:val="45C3D57A"/>
    <w:rsid w:val="45C46E03"/>
    <w:rsid w:val="45D3CD9B"/>
    <w:rsid w:val="45D40C1C"/>
    <w:rsid w:val="45D4A98F"/>
    <w:rsid w:val="45DDCCD0"/>
    <w:rsid w:val="45E1D5D4"/>
    <w:rsid w:val="45E294D1"/>
    <w:rsid w:val="45E4A7F0"/>
    <w:rsid w:val="45E609CC"/>
    <w:rsid w:val="45EEC29F"/>
    <w:rsid w:val="45F7A8D8"/>
    <w:rsid w:val="45F8B681"/>
    <w:rsid w:val="460A7F7B"/>
    <w:rsid w:val="462A91FF"/>
    <w:rsid w:val="462B2C90"/>
    <w:rsid w:val="463082E7"/>
    <w:rsid w:val="463691A2"/>
    <w:rsid w:val="4648CBC3"/>
    <w:rsid w:val="46635267"/>
    <w:rsid w:val="4665071D"/>
    <w:rsid w:val="46661F51"/>
    <w:rsid w:val="466632E5"/>
    <w:rsid w:val="4667621D"/>
    <w:rsid w:val="466D7102"/>
    <w:rsid w:val="466FECAD"/>
    <w:rsid w:val="4670383A"/>
    <w:rsid w:val="4672165D"/>
    <w:rsid w:val="467DC3BA"/>
    <w:rsid w:val="46860398"/>
    <w:rsid w:val="468DE311"/>
    <w:rsid w:val="468E58BE"/>
    <w:rsid w:val="46977E3D"/>
    <w:rsid w:val="469DD6CD"/>
    <w:rsid w:val="46A314C4"/>
    <w:rsid w:val="46B27047"/>
    <w:rsid w:val="46B3DB98"/>
    <w:rsid w:val="46C08F39"/>
    <w:rsid w:val="46C2A77B"/>
    <w:rsid w:val="46CD6194"/>
    <w:rsid w:val="46D185C7"/>
    <w:rsid w:val="46DC3E37"/>
    <w:rsid w:val="46EEAF0D"/>
    <w:rsid w:val="46EECA6B"/>
    <w:rsid w:val="46EF2CFE"/>
    <w:rsid w:val="46F27E80"/>
    <w:rsid w:val="46F8A412"/>
    <w:rsid w:val="46FA397C"/>
    <w:rsid w:val="4702403D"/>
    <w:rsid w:val="4702B206"/>
    <w:rsid w:val="47185E0D"/>
    <w:rsid w:val="471C1CC1"/>
    <w:rsid w:val="472B6B2F"/>
    <w:rsid w:val="47300B45"/>
    <w:rsid w:val="4737E000"/>
    <w:rsid w:val="473893A0"/>
    <w:rsid w:val="473CBCA4"/>
    <w:rsid w:val="4740530A"/>
    <w:rsid w:val="4746A34B"/>
    <w:rsid w:val="4746FFC1"/>
    <w:rsid w:val="47476104"/>
    <w:rsid w:val="474F702F"/>
    <w:rsid w:val="475CC276"/>
    <w:rsid w:val="475E9E58"/>
    <w:rsid w:val="476823C1"/>
    <w:rsid w:val="47687FED"/>
    <w:rsid w:val="476AAC3A"/>
    <w:rsid w:val="476F8D53"/>
    <w:rsid w:val="4776DE88"/>
    <w:rsid w:val="47770A45"/>
    <w:rsid w:val="477C25BA"/>
    <w:rsid w:val="478354E6"/>
    <w:rsid w:val="478D9676"/>
    <w:rsid w:val="4790874D"/>
    <w:rsid w:val="47933358"/>
    <w:rsid w:val="4793D088"/>
    <w:rsid w:val="479955C9"/>
    <w:rsid w:val="479B7D68"/>
    <w:rsid w:val="479FC883"/>
    <w:rsid w:val="47A9D2C7"/>
    <w:rsid w:val="47ACC5D0"/>
    <w:rsid w:val="47AE8073"/>
    <w:rsid w:val="47B48627"/>
    <w:rsid w:val="47BE7AA2"/>
    <w:rsid w:val="47BFEE6F"/>
    <w:rsid w:val="47C14199"/>
    <w:rsid w:val="47C4C285"/>
    <w:rsid w:val="47D28D65"/>
    <w:rsid w:val="47D6C843"/>
    <w:rsid w:val="47DA1AFB"/>
    <w:rsid w:val="47E0AFDA"/>
    <w:rsid w:val="48004CB4"/>
    <w:rsid w:val="48067E85"/>
    <w:rsid w:val="480881A2"/>
    <w:rsid w:val="480C6D42"/>
    <w:rsid w:val="480D548A"/>
    <w:rsid w:val="48109FEF"/>
    <w:rsid w:val="4812DD94"/>
    <w:rsid w:val="482A4E0C"/>
    <w:rsid w:val="482D8164"/>
    <w:rsid w:val="482DA2BC"/>
    <w:rsid w:val="482FC937"/>
    <w:rsid w:val="4833D499"/>
    <w:rsid w:val="484FAFEA"/>
    <w:rsid w:val="485BCD19"/>
    <w:rsid w:val="485D575C"/>
    <w:rsid w:val="48662921"/>
    <w:rsid w:val="487E5ADE"/>
    <w:rsid w:val="488CE184"/>
    <w:rsid w:val="48965717"/>
    <w:rsid w:val="48A1151B"/>
    <w:rsid w:val="48A2FBB2"/>
    <w:rsid w:val="48A5D1ED"/>
    <w:rsid w:val="48A957C3"/>
    <w:rsid w:val="48AADFEF"/>
    <w:rsid w:val="48B037E2"/>
    <w:rsid w:val="48C03FB5"/>
    <w:rsid w:val="48CF35A9"/>
    <w:rsid w:val="48D0B78C"/>
    <w:rsid w:val="48D4769D"/>
    <w:rsid w:val="48E56CD7"/>
    <w:rsid w:val="48E7BFA2"/>
    <w:rsid w:val="48EA2210"/>
    <w:rsid w:val="48ED4356"/>
    <w:rsid w:val="48FA6C6C"/>
    <w:rsid w:val="49102513"/>
    <w:rsid w:val="49177DA8"/>
    <w:rsid w:val="491934DD"/>
    <w:rsid w:val="491B90C7"/>
    <w:rsid w:val="49277105"/>
    <w:rsid w:val="49289F7D"/>
    <w:rsid w:val="492984FC"/>
    <w:rsid w:val="4933BEAB"/>
    <w:rsid w:val="4936A197"/>
    <w:rsid w:val="493928E5"/>
    <w:rsid w:val="493BDC82"/>
    <w:rsid w:val="49489CF6"/>
    <w:rsid w:val="494AD985"/>
    <w:rsid w:val="4951149F"/>
    <w:rsid w:val="4959530A"/>
    <w:rsid w:val="4959B88C"/>
    <w:rsid w:val="496A88DA"/>
    <w:rsid w:val="49777183"/>
    <w:rsid w:val="497B2F94"/>
    <w:rsid w:val="4981C98B"/>
    <w:rsid w:val="4981E713"/>
    <w:rsid w:val="49906358"/>
    <w:rsid w:val="49946935"/>
    <w:rsid w:val="4999B278"/>
    <w:rsid w:val="499B2CF0"/>
    <w:rsid w:val="499BA139"/>
    <w:rsid w:val="49A24415"/>
    <w:rsid w:val="49AF2968"/>
    <w:rsid w:val="49B1E258"/>
    <w:rsid w:val="49BDD207"/>
    <w:rsid w:val="49BE9CD5"/>
    <w:rsid w:val="49C6063C"/>
    <w:rsid w:val="49EAFBFB"/>
    <w:rsid w:val="49EBF47F"/>
    <w:rsid w:val="49FE3D93"/>
    <w:rsid w:val="4A0F4FDD"/>
    <w:rsid w:val="4A1949F8"/>
    <w:rsid w:val="4A1DFE7B"/>
    <w:rsid w:val="4A23B242"/>
    <w:rsid w:val="4A3B86C5"/>
    <w:rsid w:val="4A3EC96F"/>
    <w:rsid w:val="4A4084C3"/>
    <w:rsid w:val="4A4C5466"/>
    <w:rsid w:val="4A4DC03C"/>
    <w:rsid w:val="4A5B7762"/>
    <w:rsid w:val="4A5CDF0C"/>
    <w:rsid w:val="4A71CAD2"/>
    <w:rsid w:val="4A897450"/>
    <w:rsid w:val="4A8ACCEA"/>
    <w:rsid w:val="4A9D2F86"/>
    <w:rsid w:val="4A9FAAF6"/>
    <w:rsid w:val="4AA72B6F"/>
    <w:rsid w:val="4AAADE88"/>
    <w:rsid w:val="4AAE094B"/>
    <w:rsid w:val="4AB52D89"/>
    <w:rsid w:val="4AC0D8E0"/>
    <w:rsid w:val="4ACDAD59"/>
    <w:rsid w:val="4AD46942"/>
    <w:rsid w:val="4AE02F7E"/>
    <w:rsid w:val="4AE1F1B6"/>
    <w:rsid w:val="4AF338DC"/>
    <w:rsid w:val="4AFCD249"/>
    <w:rsid w:val="4AFD8DF3"/>
    <w:rsid w:val="4B002044"/>
    <w:rsid w:val="4B0A9575"/>
    <w:rsid w:val="4B13BF8E"/>
    <w:rsid w:val="4B1780AB"/>
    <w:rsid w:val="4B21CBC8"/>
    <w:rsid w:val="4B22FFF5"/>
    <w:rsid w:val="4B26BD83"/>
    <w:rsid w:val="4B280B2D"/>
    <w:rsid w:val="4B303C51"/>
    <w:rsid w:val="4B335DE6"/>
    <w:rsid w:val="4B357F80"/>
    <w:rsid w:val="4B3AC477"/>
    <w:rsid w:val="4B40C6AC"/>
    <w:rsid w:val="4B455DAD"/>
    <w:rsid w:val="4B4874C4"/>
    <w:rsid w:val="4B5D7C07"/>
    <w:rsid w:val="4B6951CC"/>
    <w:rsid w:val="4B6EA6A9"/>
    <w:rsid w:val="4B713D4B"/>
    <w:rsid w:val="4B741D4C"/>
    <w:rsid w:val="4B7FCBE3"/>
    <w:rsid w:val="4B845648"/>
    <w:rsid w:val="4B848FDB"/>
    <w:rsid w:val="4B8C4FE3"/>
    <w:rsid w:val="4B92E063"/>
    <w:rsid w:val="4B968E42"/>
    <w:rsid w:val="4BAA3D7F"/>
    <w:rsid w:val="4BB75471"/>
    <w:rsid w:val="4BC1BD62"/>
    <w:rsid w:val="4BC3A639"/>
    <w:rsid w:val="4BD38A79"/>
    <w:rsid w:val="4BD7704B"/>
    <w:rsid w:val="4BDA54D8"/>
    <w:rsid w:val="4BDCE1F7"/>
    <w:rsid w:val="4BE07F70"/>
    <w:rsid w:val="4BE50CD6"/>
    <w:rsid w:val="4BF3DE5E"/>
    <w:rsid w:val="4C00EC3B"/>
    <w:rsid w:val="4C05A451"/>
    <w:rsid w:val="4C0F6F7C"/>
    <w:rsid w:val="4C1204A2"/>
    <w:rsid w:val="4C1316A8"/>
    <w:rsid w:val="4C1B75F7"/>
    <w:rsid w:val="4C20D7C8"/>
    <w:rsid w:val="4C2A5EC7"/>
    <w:rsid w:val="4C2BAEAA"/>
    <w:rsid w:val="4C3572C3"/>
    <w:rsid w:val="4C36219F"/>
    <w:rsid w:val="4C37D5B6"/>
    <w:rsid w:val="4C3B2E92"/>
    <w:rsid w:val="4C53C607"/>
    <w:rsid w:val="4C55801F"/>
    <w:rsid w:val="4C578519"/>
    <w:rsid w:val="4C5FC0C9"/>
    <w:rsid w:val="4C6FDF5B"/>
    <w:rsid w:val="4C711026"/>
    <w:rsid w:val="4C736D0B"/>
    <w:rsid w:val="4C7764AF"/>
    <w:rsid w:val="4C78CAB5"/>
    <w:rsid w:val="4C894A12"/>
    <w:rsid w:val="4C8BFDEC"/>
    <w:rsid w:val="4C9520D2"/>
    <w:rsid w:val="4C9D2070"/>
    <w:rsid w:val="4CA25710"/>
    <w:rsid w:val="4CBCFAAC"/>
    <w:rsid w:val="4CC7A694"/>
    <w:rsid w:val="4CD7ED88"/>
    <w:rsid w:val="4CDC3B16"/>
    <w:rsid w:val="4CDCC942"/>
    <w:rsid w:val="4CDFC2C2"/>
    <w:rsid w:val="4CEAE72F"/>
    <w:rsid w:val="4CEE8394"/>
    <w:rsid w:val="4CF62679"/>
    <w:rsid w:val="4CFD89F2"/>
    <w:rsid w:val="4CFE5988"/>
    <w:rsid w:val="4CFF0DA0"/>
    <w:rsid w:val="4D16AAD0"/>
    <w:rsid w:val="4D3FE462"/>
    <w:rsid w:val="4D4D8778"/>
    <w:rsid w:val="4D52B642"/>
    <w:rsid w:val="4D5EAE04"/>
    <w:rsid w:val="4D6B28A0"/>
    <w:rsid w:val="4D72695E"/>
    <w:rsid w:val="4D7ACBFB"/>
    <w:rsid w:val="4D7D8C2B"/>
    <w:rsid w:val="4D8896A9"/>
    <w:rsid w:val="4D986AFA"/>
    <w:rsid w:val="4D9AEA4F"/>
    <w:rsid w:val="4D9E74C4"/>
    <w:rsid w:val="4DA2889B"/>
    <w:rsid w:val="4DA9F55F"/>
    <w:rsid w:val="4DAB4AA4"/>
    <w:rsid w:val="4DAE693F"/>
    <w:rsid w:val="4DB485FF"/>
    <w:rsid w:val="4DB52F61"/>
    <w:rsid w:val="4DC53D60"/>
    <w:rsid w:val="4DD72900"/>
    <w:rsid w:val="4DD9FF0B"/>
    <w:rsid w:val="4DDC8EF0"/>
    <w:rsid w:val="4DDE07C3"/>
    <w:rsid w:val="4DE85206"/>
    <w:rsid w:val="4DE939D1"/>
    <w:rsid w:val="4DFB5077"/>
    <w:rsid w:val="4E01B05E"/>
    <w:rsid w:val="4E070042"/>
    <w:rsid w:val="4E090CE0"/>
    <w:rsid w:val="4E1327F1"/>
    <w:rsid w:val="4E166F43"/>
    <w:rsid w:val="4E2CA03D"/>
    <w:rsid w:val="4E31BEA6"/>
    <w:rsid w:val="4E3A5A2A"/>
    <w:rsid w:val="4E3BFE58"/>
    <w:rsid w:val="4E4107FB"/>
    <w:rsid w:val="4E4FB037"/>
    <w:rsid w:val="4E5E3271"/>
    <w:rsid w:val="4E627B7A"/>
    <w:rsid w:val="4E81C2D1"/>
    <w:rsid w:val="4E8775E9"/>
    <w:rsid w:val="4E882411"/>
    <w:rsid w:val="4E94650C"/>
    <w:rsid w:val="4E99789E"/>
    <w:rsid w:val="4EB52E2A"/>
    <w:rsid w:val="4EBAEE0D"/>
    <w:rsid w:val="4EBFCFCD"/>
    <w:rsid w:val="4EC9B5DE"/>
    <w:rsid w:val="4EC9BAD9"/>
    <w:rsid w:val="4ECADDE0"/>
    <w:rsid w:val="4ED0683D"/>
    <w:rsid w:val="4ED14370"/>
    <w:rsid w:val="4EDC901A"/>
    <w:rsid w:val="4EE3955E"/>
    <w:rsid w:val="4EE3D935"/>
    <w:rsid w:val="4EF053E4"/>
    <w:rsid w:val="4EF7EB47"/>
    <w:rsid w:val="4EF96159"/>
    <w:rsid w:val="4EFC6AB0"/>
    <w:rsid w:val="4F0065EC"/>
    <w:rsid w:val="4F04A085"/>
    <w:rsid w:val="4F0C905F"/>
    <w:rsid w:val="4F190FF0"/>
    <w:rsid w:val="4F1D816C"/>
    <w:rsid w:val="4F20714E"/>
    <w:rsid w:val="4F2AB878"/>
    <w:rsid w:val="4F319E07"/>
    <w:rsid w:val="4F31F3D0"/>
    <w:rsid w:val="4F359A9F"/>
    <w:rsid w:val="4F39F1D6"/>
    <w:rsid w:val="4F4FD702"/>
    <w:rsid w:val="4F56FC01"/>
    <w:rsid w:val="4F5C5B24"/>
    <w:rsid w:val="4F60611D"/>
    <w:rsid w:val="4F788243"/>
    <w:rsid w:val="4F7D5EDB"/>
    <w:rsid w:val="4F82E5EC"/>
    <w:rsid w:val="4F87B44D"/>
    <w:rsid w:val="4F889A16"/>
    <w:rsid w:val="4F9A5CC1"/>
    <w:rsid w:val="4F9FA1D1"/>
    <w:rsid w:val="4FA60851"/>
    <w:rsid w:val="4FA95EF7"/>
    <w:rsid w:val="4FAAE792"/>
    <w:rsid w:val="4FB59798"/>
    <w:rsid w:val="4FB7E50F"/>
    <w:rsid w:val="4FC9654E"/>
    <w:rsid w:val="4FCA2D84"/>
    <w:rsid w:val="4FCD9044"/>
    <w:rsid w:val="4FCF6F0A"/>
    <w:rsid w:val="4FE46729"/>
    <w:rsid w:val="4FE52CE0"/>
    <w:rsid w:val="4FE730B1"/>
    <w:rsid w:val="4FF30443"/>
    <w:rsid w:val="4FF93C90"/>
    <w:rsid w:val="500510B7"/>
    <w:rsid w:val="500536BA"/>
    <w:rsid w:val="501481D4"/>
    <w:rsid w:val="5016DAA3"/>
    <w:rsid w:val="50213974"/>
    <w:rsid w:val="5023A0E5"/>
    <w:rsid w:val="502864F1"/>
    <w:rsid w:val="503906D1"/>
    <w:rsid w:val="504152F3"/>
    <w:rsid w:val="50495538"/>
    <w:rsid w:val="504A046B"/>
    <w:rsid w:val="504CE8A1"/>
    <w:rsid w:val="504EB715"/>
    <w:rsid w:val="50648A6D"/>
    <w:rsid w:val="50677525"/>
    <w:rsid w:val="50701F50"/>
    <w:rsid w:val="50851CFB"/>
    <w:rsid w:val="50884B82"/>
    <w:rsid w:val="50A09E7E"/>
    <w:rsid w:val="50A6B244"/>
    <w:rsid w:val="50A8FA21"/>
    <w:rsid w:val="50BBA49F"/>
    <w:rsid w:val="50C2C87E"/>
    <w:rsid w:val="50C39F89"/>
    <w:rsid w:val="50C6750B"/>
    <w:rsid w:val="50C7A505"/>
    <w:rsid w:val="50D1CABE"/>
    <w:rsid w:val="50D4B49C"/>
    <w:rsid w:val="50D88CD4"/>
    <w:rsid w:val="50D88EED"/>
    <w:rsid w:val="50D8EFD3"/>
    <w:rsid w:val="50E97A09"/>
    <w:rsid w:val="50F1190C"/>
    <w:rsid w:val="50F8ACA6"/>
    <w:rsid w:val="5102C55D"/>
    <w:rsid w:val="5107A425"/>
    <w:rsid w:val="5108C49E"/>
    <w:rsid w:val="510B74EB"/>
    <w:rsid w:val="510D0FE2"/>
    <w:rsid w:val="510D638C"/>
    <w:rsid w:val="51137F0F"/>
    <w:rsid w:val="511E6CA3"/>
    <w:rsid w:val="511FA8C9"/>
    <w:rsid w:val="5125C0F1"/>
    <w:rsid w:val="51290FFD"/>
    <w:rsid w:val="512F0567"/>
    <w:rsid w:val="513CFB8A"/>
    <w:rsid w:val="513DD344"/>
    <w:rsid w:val="5142D5D7"/>
    <w:rsid w:val="51492A5E"/>
    <w:rsid w:val="5149A68E"/>
    <w:rsid w:val="515B85B8"/>
    <w:rsid w:val="515C745C"/>
    <w:rsid w:val="5168D519"/>
    <w:rsid w:val="516F8D0C"/>
    <w:rsid w:val="517663E2"/>
    <w:rsid w:val="517CB72B"/>
    <w:rsid w:val="51819C43"/>
    <w:rsid w:val="5188196D"/>
    <w:rsid w:val="518CF16C"/>
    <w:rsid w:val="51977B84"/>
    <w:rsid w:val="519BA1AF"/>
    <w:rsid w:val="51A3E0EF"/>
    <w:rsid w:val="51A42395"/>
    <w:rsid w:val="51B1F6CC"/>
    <w:rsid w:val="51B67FD2"/>
    <w:rsid w:val="51BAAE50"/>
    <w:rsid w:val="51BF1B43"/>
    <w:rsid w:val="51C1904B"/>
    <w:rsid w:val="51C25B04"/>
    <w:rsid w:val="51C8C582"/>
    <w:rsid w:val="51C8DC78"/>
    <w:rsid w:val="51CD33E7"/>
    <w:rsid w:val="51D832EC"/>
    <w:rsid w:val="51E5713B"/>
    <w:rsid w:val="51FB9037"/>
    <w:rsid w:val="52067E71"/>
    <w:rsid w:val="520FC963"/>
    <w:rsid w:val="52132335"/>
    <w:rsid w:val="522D62F6"/>
    <w:rsid w:val="52425E60"/>
    <w:rsid w:val="524760F9"/>
    <w:rsid w:val="5248E648"/>
    <w:rsid w:val="52524DC6"/>
    <w:rsid w:val="5253DE80"/>
    <w:rsid w:val="525B2B20"/>
    <w:rsid w:val="525BE871"/>
    <w:rsid w:val="52627D8F"/>
    <w:rsid w:val="526E4D01"/>
    <w:rsid w:val="526E6833"/>
    <w:rsid w:val="527042FC"/>
    <w:rsid w:val="5274C034"/>
    <w:rsid w:val="527AAC71"/>
    <w:rsid w:val="5280A708"/>
    <w:rsid w:val="528949BF"/>
    <w:rsid w:val="528D57E6"/>
    <w:rsid w:val="528FD4F1"/>
    <w:rsid w:val="5299CA23"/>
    <w:rsid w:val="529D619F"/>
    <w:rsid w:val="529DD9AE"/>
    <w:rsid w:val="52C0C5D1"/>
    <w:rsid w:val="52CC96D5"/>
    <w:rsid w:val="52D180CF"/>
    <w:rsid w:val="52F47C89"/>
    <w:rsid w:val="530D2C6D"/>
    <w:rsid w:val="530F8E71"/>
    <w:rsid w:val="53115775"/>
    <w:rsid w:val="53121680"/>
    <w:rsid w:val="5313B9B9"/>
    <w:rsid w:val="53157D90"/>
    <w:rsid w:val="53256B10"/>
    <w:rsid w:val="53261372"/>
    <w:rsid w:val="5326262E"/>
    <w:rsid w:val="53287CBB"/>
    <w:rsid w:val="5333BABA"/>
    <w:rsid w:val="533451A7"/>
    <w:rsid w:val="5346A32A"/>
    <w:rsid w:val="5347EA30"/>
    <w:rsid w:val="535E9553"/>
    <w:rsid w:val="536AB186"/>
    <w:rsid w:val="5374E2D9"/>
    <w:rsid w:val="5391649A"/>
    <w:rsid w:val="53A18C90"/>
    <w:rsid w:val="53A2B506"/>
    <w:rsid w:val="53A7D09F"/>
    <w:rsid w:val="53B51A5D"/>
    <w:rsid w:val="53B561AD"/>
    <w:rsid w:val="53B98429"/>
    <w:rsid w:val="53C03FE8"/>
    <w:rsid w:val="53C57351"/>
    <w:rsid w:val="53D75CE0"/>
    <w:rsid w:val="53DA1845"/>
    <w:rsid w:val="53DA83BB"/>
    <w:rsid w:val="53E2E3BE"/>
    <w:rsid w:val="5403679C"/>
    <w:rsid w:val="540ABFD9"/>
    <w:rsid w:val="541E3AB8"/>
    <w:rsid w:val="54203BAC"/>
    <w:rsid w:val="5423C3D7"/>
    <w:rsid w:val="54242EAD"/>
    <w:rsid w:val="54299C20"/>
    <w:rsid w:val="5432E4D6"/>
    <w:rsid w:val="543BDD3D"/>
    <w:rsid w:val="54477DEE"/>
    <w:rsid w:val="54731E68"/>
    <w:rsid w:val="54760905"/>
    <w:rsid w:val="548B981F"/>
    <w:rsid w:val="548FDC03"/>
    <w:rsid w:val="5496521B"/>
    <w:rsid w:val="54A19048"/>
    <w:rsid w:val="54A46AA1"/>
    <w:rsid w:val="54BB90A9"/>
    <w:rsid w:val="54C6BCE2"/>
    <w:rsid w:val="54C92BC4"/>
    <w:rsid w:val="54DC1339"/>
    <w:rsid w:val="54DE83CE"/>
    <w:rsid w:val="54E7967A"/>
    <w:rsid w:val="54EA1236"/>
    <w:rsid w:val="54EB534F"/>
    <w:rsid w:val="54EC2B2E"/>
    <w:rsid w:val="54EDBE5B"/>
    <w:rsid w:val="54F82B1E"/>
    <w:rsid w:val="5501C5F4"/>
    <w:rsid w:val="5509995F"/>
    <w:rsid w:val="55107D4E"/>
    <w:rsid w:val="55188ABE"/>
    <w:rsid w:val="551A5C52"/>
    <w:rsid w:val="5521C65E"/>
    <w:rsid w:val="55233C58"/>
    <w:rsid w:val="552583FC"/>
    <w:rsid w:val="55327F82"/>
    <w:rsid w:val="5536FB69"/>
    <w:rsid w:val="553AB69C"/>
    <w:rsid w:val="5540089D"/>
    <w:rsid w:val="554CC311"/>
    <w:rsid w:val="555E5F84"/>
    <w:rsid w:val="557F3614"/>
    <w:rsid w:val="55828276"/>
    <w:rsid w:val="5584EF26"/>
    <w:rsid w:val="55880122"/>
    <w:rsid w:val="559671CE"/>
    <w:rsid w:val="55991F64"/>
    <w:rsid w:val="5599BC4E"/>
    <w:rsid w:val="559B3159"/>
    <w:rsid w:val="55ABA281"/>
    <w:rsid w:val="55B99DBC"/>
    <w:rsid w:val="55BFBFE6"/>
    <w:rsid w:val="55C7AEAD"/>
    <w:rsid w:val="55DADF1C"/>
    <w:rsid w:val="55E3171C"/>
    <w:rsid w:val="55F936AC"/>
    <w:rsid w:val="5601207A"/>
    <w:rsid w:val="5604ED21"/>
    <w:rsid w:val="560EAE27"/>
    <w:rsid w:val="560F1407"/>
    <w:rsid w:val="561AA680"/>
    <w:rsid w:val="561D7057"/>
    <w:rsid w:val="562B7197"/>
    <w:rsid w:val="562C0C80"/>
    <w:rsid w:val="5649A0FA"/>
    <w:rsid w:val="564A9A2A"/>
    <w:rsid w:val="564AFB4A"/>
    <w:rsid w:val="5651B829"/>
    <w:rsid w:val="565213E0"/>
    <w:rsid w:val="56550DFD"/>
    <w:rsid w:val="566776FD"/>
    <w:rsid w:val="566F8F2C"/>
    <w:rsid w:val="5674A10D"/>
    <w:rsid w:val="5675CD54"/>
    <w:rsid w:val="5675E6BC"/>
    <w:rsid w:val="567BAFAB"/>
    <w:rsid w:val="568529D4"/>
    <w:rsid w:val="5689B59F"/>
    <w:rsid w:val="568D3404"/>
    <w:rsid w:val="56935CFC"/>
    <w:rsid w:val="5699C4ED"/>
    <w:rsid w:val="569B1425"/>
    <w:rsid w:val="569FC575"/>
    <w:rsid w:val="56A28069"/>
    <w:rsid w:val="56A84855"/>
    <w:rsid w:val="56B101B6"/>
    <w:rsid w:val="56B61E54"/>
    <w:rsid w:val="56BEEE32"/>
    <w:rsid w:val="56C9BC4E"/>
    <w:rsid w:val="56C9BE83"/>
    <w:rsid w:val="56CEC07F"/>
    <w:rsid w:val="56D0D6E2"/>
    <w:rsid w:val="56D23747"/>
    <w:rsid w:val="56D3D53C"/>
    <w:rsid w:val="56D3E2A2"/>
    <w:rsid w:val="5712DAB8"/>
    <w:rsid w:val="57236ED3"/>
    <w:rsid w:val="5727824F"/>
    <w:rsid w:val="572B2745"/>
    <w:rsid w:val="5739D4AA"/>
    <w:rsid w:val="57483F27"/>
    <w:rsid w:val="5749D508"/>
    <w:rsid w:val="57652559"/>
    <w:rsid w:val="57672487"/>
    <w:rsid w:val="57772AEE"/>
    <w:rsid w:val="577736FA"/>
    <w:rsid w:val="577E1DA8"/>
    <w:rsid w:val="578FCBA5"/>
    <w:rsid w:val="57908F6A"/>
    <w:rsid w:val="57953C15"/>
    <w:rsid w:val="579CC51B"/>
    <w:rsid w:val="57AB4E1B"/>
    <w:rsid w:val="57B2B7A4"/>
    <w:rsid w:val="57B7F507"/>
    <w:rsid w:val="57B8BC48"/>
    <w:rsid w:val="57C52836"/>
    <w:rsid w:val="57DF17E7"/>
    <w:rsid w:val="57E0BF74"/>
    <w:rsid w:val="57E5BB67"/>
    <w:rsid w:val="57EBD740"/>
    <w:rsid w:val="57F13E5A"/>
    <w:rsid w:val="57F89602"/>
    <w:rsid w:val="57FD0EE4"/>
    <w:rsid w:val="57FEDF2F"/>
    <w:rsid w:val="58057DEC"/>
    <w:rsid w:val="580C2654"/>
    <w:rsid w:val="580E989C"/>
    <w:rsid w:val="581194F5"/>
    <w:rsid w:val="5811CDE0"/>
    <w:rsid w:val="58228697"/>
    <w:rsid w:val="5826688A"/>
    <w:rsid w:val="5826C425"/>
    <w:rsid w:val="5829F9C2"/>
    <w:rsid w:val="5834CB9B"/>
    <w:rsid w:val="584043F5"/>
    <w:rsid w:val="58505AB7"/>
    <w:rsid w:val="585992BE"/>
    <w:rsid w:val="585C5788"/>
    <w:rsid w:val="585D5288"/>
    <w:rsid w:val="585DC5C1"/>
    <w:rsid w:val="5863286A"/>
    <w:rsid w:val="5865CBFD"/>
    <w:rsid w:val="5879FEC5"/>
    <w:rsid w:val="58988108"/>
    <w:rsid w:val="58A6C5F8"/>
    <w:rsid w:val="58AE7258"/>
    <w:rsid w:val="58B702D6"/>
    <w:rsid w:val="58BCFCAB"/>
    <w:rsid w:val="58BE6DAF"/>
    <w:rsid w:val="58C71D88"/>
    <w:rsid w:val="58D266FA"/>
    <w:rsid w:val="58D2DCC3"/>
    <w:rsid w:val="58E38915"/>
    <w:rsid w:val="58E8BB16"/>
    <w:rsid w:val="58F861CA"/>
    <w:rsid w:val="58FB0FD8"/>
    <w:rsid w:val="58FDC31A"/>
    <w:rsid w:val="5901B8C9"/>
    <w:rsid w:val="59029300"/>
    <w:rsid w:val="5906B549"/>
    <w:rsid w:val="5909AD0A"/>
    <w:rsid w:val="590A9492"/>
    <w:rsid w:val="5915E69E"/>
    <w:rsid w:val="591B8A09"/>
    <w:rsid w:val="592B41B5"/>
    <w:rsid w:val="59363E9C"/>
    <w:rsid w:val="5947602A"/>
    <w:rsid w:val="594D2045"/>
    <w:rsid w:val="59520161"/>
    <w:rsid w:val="595330CD"/>
    <w:rsid w:val="59813197"/>
    <w:rsid w:val="59863DB0"/>
    <w:rsid w:val="59871D70"/>
    <w:rsid w:val="5988B89C"/>
    <w:rsid w:val="599BFB86"/>
    <w:rsid w:val="59A33EDB"/>
    <w:rsid w:val="59A5E10E"/>
    <w:rsid w:val="59B3FFEC"/>
    <w:rsid w:val="59B57552"/>
    <w:rsid w:val="59BC0B69"/>
    <w:rsid w:val="59BF24E2"/>
    <w:rsid w:val="59C9617D"/>
    <w:rsid w:val="59CB6E33"/>
    <w:rsid w:val="59CCDC03"/>
    <w:rsid w:val="59ECD03F"/>
    <w:rsid w:val="59F34733"/>
    <w:rsid w:val="59FC32D8"/>
    <w:rsid w:val="5A079933"/>
    <w:rsid w:val="5A0A7877"/>
    <w:rsid w:val="5A1F90F6"/>
    <w:rsid w:val="5A2A6F36"/>
    <w:rsid w:val="5A367080"/>
    <w:rsid w:val="5A39D96A"/>
    <w:rsid w:val="5A3DB186"/>
    <w:rsid w:val="5A4658E0"/>
    <w:rsid w:val="5A4B28B1"/>
    <w:rsid w:val="5A50668F"/>
    <w:rsid w:val="5A565323"/>
    <w:rsid w:val="5A59D15B"/>
    <w:rsid w:val="5A5ADC0B"/>
    <w:rsid w:val="5A649D24"/>
    <w:rsid w:val="5A6F0854"/>
    <w:rsid w:val="5A777581"/>
    <w:rsid w:val="5A7E6A71"/>
    <w:rsid w:val="5A88925D"/>
    <w:rsid w:val="5A8EB01F"/>
    <w:rsid w:val="5A9F9C9D"/>
    <w:rsid w:val="5AAF6F9B"/>
    <w:rsid w:val="5AB71C5E"/>
    <w:rsid w:val="5AB793CA"/>
    <w:rsid w:val="5ACB2015"/>
    <w:rsid w:val="5AD95D02"/>
    <w:rsid w:val="5AD994F8"/>
    <w:rsid w:val="5ADB3017"/>
    <w:rsid w:val="5ADEC653"/>
    <w:rsid w:val="5AE4FFE7"/>
    <w:rsid w:val="5AF51ABB"/>
    <w:rsid w:val="5B0A3926"/>
    <w:rsid w:val="5B0F562C"/>
    <w:rsid w:val="5B133222"/>
    <w:rsid w:val="5B174AD0"/>
    <w:rsid w:val="5B19BB57"/>
    <w:rsid w:val="5B1E78DB"/>
    <w:rsid w:val="5B2F06AA"/>
    <w:rsid w:val="5B374A33"/>
    <w:rsid w:val="5B3FDB94"/>
    <w:rsid w:val="5B41FA27"/>
    <w:rsid w:val="5B5A941E"/>
    <w:rsid w:val="5B5D03F4"/>
    <w:rsid w:val="5B63957F"/>
    <w:rsid w:val="5B690957"/>
    <w:rsid w:val="5B73A1BA"/>
    <w:rsid w:val="5B758B4B"/>
    <w:rsid w:val="5B7D88E5"/>
    <w:rsid w:val="5B832FFA"/>
    <w:rsid w:val="5B85231C"/>
    <w:rsid w:val="5B86C84E"/>
    <w:rsid w:val="5B8A110C"/>
    <w:rsid w:val="5BA1B683"/>
    <w:rsid w:val="5BA2FDF7"/>
    <w:rsid w:val="5BAF6624"/>
    <w:rsid w:val="5BB26F9F"/>
    <w:rsid w:val="5BB46CEB"/>
    <w:rsid w:val="5BBEFDA2"/>
    <w:rsid w:val="5BCEC48C"/>
    <w:rsid w:val="5BD7A546"/>
    <w:rsid w:val="5BD819EA"/>
    <w:rsid w:val="5BE7C12E"/>
    <w:rsid w:val="5BEEFCDE"/>
    <w:rsid w:val="5BF686AB"/>
    <w:rsid w:val="5BFCF187"/>
    <w:rsid w:val="5C027125"/>
    <w:rsid w:val="5C1A44FB"/>
    <w:rsid w:val="5C2C4537"/>
    <w:rsid w:val="5C3381AF"/>
    <w:rsid w:val="5C33D968"/>
    <w:rsid w:val="5C426EFD"/>
    <w:rsid w:val="5C54ECE1"/>
    <w:rsid w:val="5C5A07E8"/>
    <w:rsid w:val="5C60C3C8"/>
    <w:rsid w:val="5C62A52E"/>
    <w:rsid w:val="5C66116C"/>
    <w:rsid w:val="5C6FDD3B"/>
    <w:rsid w:val="5C7B789D"/>
    <w:rsid w:val="5C882ADA"/>
    <w:rsid w:val="5C8C4237"/>
    <w:rsid w:val="5C8F996E"/>
    <w:rsid w:val="5C95E422"/>
    <w:rsid w:val="5C9B6DCA"/>
    <w:rsid w:val="5C9C2B71"/>
    <w:rsid w:val="5CACB53E"/>
    <w:rsid w:val="5CACF55D"/>
    <w:rsid w:val="5CC01C7A"/>
    <w:rsid w:val="5CC2FD61"/>
    <w:rsid w:val="5CC4E0F8"/>
    <w:rsid w:val="5CC9DD35"/>
    <w:rsid w:val="5CCB42CF"/>
    <w:rsid w:val="5CD08D02"/>
    <w:rsid w:val="5CD8A963"/>
    <w:rsid w:val="5CE161C4"/>
    <w:rsid w:val="5CEDC395"/>
    <w:rsid w:val="5CEDF416"/>
    <w:rsid w:val="5CF45B56"/>
    <w:rsid w:val="5D0614F4"/>
    <w:rsid w:val="5D1172C7"/>
    <w:rsid w:val="5D360360"/>
    <w:rsid w:val="5D377B0D"/>
    <w:rsid w:val="5D4AE6D9"/>
    <w:rsid w:val="5D579C71"/>
    <w:rsid w:val="5D5D7B51"/>
    <w:rsid w:val="5D5FA673"/>
    <w:rsid w:val="5D659794"/>
    <w:rsid w:val="5D7DF347"/>
    <w:rsid w:val="5D8362E4"/>
    <w:rsid w:val="5D92646C"/>
    <w:rsid w:val="5D94F908"/>
    <w:rsid w:val="5D9B71DD"/>
    <w:rsid w:val="5D9BA36D"/>
    <w:rsid w:val="5D9BC235"/>
    <w:rsid w:val="5D9F2719"/>
    <w:rsid w:val="5DA33257"/>
    <w:rsid w:val="5DA68CE5"/>
    <w:rsid w:val="5DAE129C"/>
    <w:rsid w:val="5DB79661"/>
    <w:rsid w:val="5DB83E5D"/>
    <w:rsid w:val="5DBBAF2B"/>
    <w:rsid w:val="5DBD447C"/>
    <w:rsid w:val="5DBF52B2"/>
    <w:rsid w:val="5DC38613"/>
    <w:rsid w:val="5DD68197"/>
    <w:rsid w:val="5DE92DAA"/>
    <w:rsid w:val="5DF4EFF2"/>
    <w:rsid w:val="5E096203"/>
    <w:rsid w:val="5E102EB0"/>
    <w:rsid w:val="5E20EF66"/>
    <w:rsid w:val="5E2808ED"/>
    <w:rsid w:val="5E28A50C"/>
    <w:rsid w:val="5E302B99"/>
    <w:rsid w:val="5E33D559"/>
    <w:rsid w:val="5E427334"/>
    <w:rsid w:val="5E42F100"/>
    <w:rsid w:val="5E49A588"/>
    <w:rsid w:val="5E4D0952"/>
    <w:rsid w:val="5E4D5B2F"/>
    <w:rsid w:val="5E4F080D"/>
    <w:rsid w:val="5E52FD58"/>
    <w:rsid w:val="5E535594"/>
    <w:rsid w:val="5E64BEFE"/>
    <w:rsid w:val="5E702C12"/>
    <w:rsid w:val="5E78438C"/>
    <w:rsid w:val="5E978B5C"/>
    <w:rsid w:val="5E9F34D7"/>
    <w:rsid w:val="5EA3EFAD"/>
    <w:rsid w:val="5EA97D68"/>
    <w:rsid w:val="5EACECAC"/>
    <w:rsid w:val="5EAD2285"/>
    <w:rsid w:val="5EB034E1"/>
    <w:rsid w:val="5EB655A3"/>
    <w:rsid w:val="5EBA2C9F"/>
    <w:rsid w:val="5ED46971"/>
    <w:rsid w:val="5EDD706B"/>
    <w:rsid w:val="5EF24DF8"/>
    <w:rsid w:val="5EF2E7E1"/>
    <w:rsid w:val="5EF3DF0B"/>
    <w:rsid w:val="5EF51A31"/>
    <w:rsid w:val="5F03FD5E"/>
    <w:rsid w:val="5F04284C"/>
    <w:rsid w:val="5F0C666C"/>
    <w:rsid w:val="5F0CFFA8"/>
    <w:rsid w:val="5F1C936E"/>
    <w:rsid w:val="5F252414"/>
    <w:rsid w:val="5F29317E"/>
    <w:rsid w:val="5F2CB428"/>
    <w:rsid w:val="5F2D2422"/>
    <w:rsid w:val="5F39EE19"/>
    <w:rsid w:val="5F3EF71B"/>
    <w:rsid w:val="5F43B383"/>
    <w:rsid w:val="5F4EDDA8"/>
    <w:rsid w:val="5F65C725"/>
    <w:rsid w:val="5F68B9BD"/>
    <w:rsid w:val="5F702F39"/>
    <w:rsid w:val="5F707763"/>
    <w:rsid w:val="5F7CE3CE"/>
    <w:rsid w:val="5F800242"/>
    <w:rsid w:val="5F8CA759"/>
    <w:rsid w:val="5F90339D"/>
    <w:rsid w:val="5FA08030"/>
    <w:rsid w:val="5FA54119"/>
    <w:rsid w:val="5FAC302F"/>
    <w:rsid w:val="5FB6D3CA"/>
    <w:rsid w:val="5FB84824"/>
    <w:rsid w:val="5FBDCFC5"/>
    <w:rsid w:val="5FBE63BA"/>
    <w:rsid w:val="5FC3FBF2"/>
    <w:rsid w:val="5FCE5329"/>
    <w:rsid w:val="5FDBAB77"/>
    <w:rsid w:val="5FE5E57D"/>
    <w:rsid w:val="5FEF812E"/>
    <w:rsid w:val="5FF00210"/>
    <w:rsid w:val="5FF04A2B"/>
    <w:rsid w:val="5FF22A65"/>
    <w:rsid w:val="5FF46A54"/>
    <w:rsid w:val="5FFB75A0"/>
    <w:rsid w:val="5FFCC1F0"/>
    <w:rsid w:val="5FFD8942"/>
    <w:rsid w:val="6006A9C4"/>
    <w:rsid w:val="60096806"/>
    <w:rsid w:val="601F0A17"/>
    <w:rsid w:val="60227A43"/>
    <w:rsid w:val="6022A7E8"/>
    <w:rsid w:val="6025BBEE"/>
    <w:rsid w:val="6037A27E"/>
    <w:rsid w:val="603911BE"/>
    <w:rsid w:val="60505247"/>
    <w:rsid w:val="605297C9"/>
    <w:rsid w:val="6058C4AE"/>
    <w:rsid w:val="605A6A5E"/>
    <w:rsid w:val="606E1620"/>
    <w:rsid w:val="606F72B2"/>
    <w:rsid w:val="606FD006"/>
    <w:rsid w:val="60734EB5"/>
    <w:rsid w:val="607A7899"/>
    <w:rsid w:val="607C176C"/>
    <w:rsid w:val="60809E61"/>
    <w:rsid w:val="6083333F"/>
    <w:rsid w:val="608835BD"/>
    <w:rsid w:val="608CA70E"/>
    <w:rsid w:val="608CF9D8"/>
    <w:rsid w:val="608FFD8A"/>
    <w:rsid w:val="609716B9"/>
    <w:rsid w:val="609734F3"/>
    <w:rsid w:val="60A8CCF0"/>
    <w:rsid w:val="60A99A08"/>
    <w:rsid w:val="60ACB046"/>
    <w:rsid w:val="60B49C72"/>
    <w:rsid w:val="60BB5365"/>
    <w:rsid w:val="60C0C853"/>
    <w:rsid w:val="60C1F0D5"/>
    <w:rsid w:val="60C24AE4"/>
    <w:rsid w:val="60C691FF"/>
    <w:rsid w:val="60D100C2"/>
    <w:rsid w:val="60DD97A8"/>
    <w:rsid w:val="60DF69BD"/>
    <w:rsid w:val="60EC9885"/>
    <w:rsid w:val="60F45C1C"/>
    <w:rsid w:val="60F76ADA"/>
    <w:rsid w:val="6100F9A8"/>
    <w:rsid w:val="610457AF"/>
    <w:rsid w:val="610D9132"/>
    <w:rsid w:val="611423F2"/>
    <w:rsid w:val="611F3CE3"/>
    <w:rsid w:val="61335571"/>
    <w:rsid w:val="6134C51A"/>
    <w:rsid w:val="6135DDCA"/>
    <w:rsid w:val="61386332"/>
    <w:rsid w:val="614C4F5D"/>
    <w:rsid w:val="615B5AFA"/>
    <w:rsid w:val="615F3873"/>
    <w:rsid w:val="6163461A"/>
    <w:rsid w:val="61688B41"/>
    <w:rsid w:val="616BD7B2"/>
    <w:rsid w:val="61718997"/>
    <w:rsid w:val="617702B0"/>
    <w:rsid w:val="6179C1DD"/>
    <w:rsid w:val="617C4F1D"/>
    <w:rsid w:val="617CE5D3"/>
    <w:rsid w:val="618C3584"/>
    <w:rsid w:val="618CE1CF"/>
    <w:rsid w:val="61962507"/>
    <w:rsid w:val="619F7AA1"/>
    <w:rsid w:val="61ACE7EA"/>
    <w:rsid w:val="61AF3B3C"/>
    <w:rsid w:val="61B0835E"/>
    <w:rsid w:val="61B37DF9"/>
    <w:rsid w:val="61B53808"/>
    <w:rsid w:val="61B75B38"/>
    <w:rsid w:val="61BBDC21"/>
    <w:rsid w:val="61BC2E55"/>
    <w:rsid w:val="61BF28E7"/>
    <w:rsid w:val="61C69BFE"/>
    <w:rsid w:val="61CA9ED4"/>
    <w:rsid w:val="61D2CDB2"/>
    <w:rsid w:val="61D42172"/>
    <w:rsid w:val="61DB3E63"/>
    <w:rsid w:val="61F6570C"/>
    <w:rsid w:val="61FBD411"/>
    <w:rsid w:val="620860C0"/>
    <w:rsid w:val="6217ED49"/>
    <w:rsid w:val="622C6994"/>
    <w:rsid w:val="6231375D"/>
    <w:rsid w:val="623C40A9"/>
    <w:rsid w:val="625B2A39"/>
    <w:rsid w:val="6265C8EB"/>
    <w:rsid w:val="6269F016"/>
    <w:rsid w:val="626B243C"/>
    <w:rsid w:val="6271BBA1"/>
    <w:rsid w:val="627A194A"/>
    <w:rsid w:val="627A489E"/>
    <w:rsid w:val="628897DA"/>
    <w:rsid w:val="62928F2C"/>
    <w:rsid w:val="6293E2FA"/>
    <w:rsid w:val="629927A6"/>
    <w:rsid w:val="62994B76"/>
    <w:rsid w:val="62A0D9B3"/>
    <w:rsid w:val="62A2836B"/>
    <w:rsid w:val="62A5BB93"/>
    <w:rsid w:val="62AC6398"/>
    <w:rsid w:val="62B60095"/>
    <w:rsid w:val="62BB851B"/>
    <w:rsid w:val="62C25C77"/>
    <w:rsid w:val="62D08B0D"/>
    <w:rsid w:val="62D36BC2"/>
    <w:rsid w:val="62D60137"/>
    <w:rsid w:val="62D90A15"/>
    <w:rsid w:val="62DC1AC4"/>
    <w:rsid w:val="62DC2284"/>
    <w:rsid w:val="62DDF9AC"/>
    <w:rsid w:val="62E0A887"/>
    <w:rsid w:val="62E50DFE"/>
    <w:rsid w:val="62E5BF62"/>
    <w:rsid w:val="630001D9"/>
    <w:rsid w:val="6303049D"/>
    <w:rsid w:val="63030EEC"/>
    <w:rsid w:val="6303B086"/>
    <w:rsid w:val="6304F0D8"/>
    <w:rsid w:val="631B361B"/>
    <w:rsid w:val="631C3C1B"/>
    <w:rsid w:val="632240E4"/>
    <w:rsid w:val="63225414"/>
    <w:rsid w:val="6324634B"/>
    <w:rsid w:val="6334878B"/>
    <w:rsid w:val="6339924D"/>
    <w:rsid w:val="633A73B9"/>
    <w:rsid w:val="633F9FCF"/>
    <w:rsid w:val="63466A15"/>
    <w:rsid w:val="63475D55"/>
    <w:rsid w:val="63527020"/>
    <w:rsid w:val="63546331"/>
    <w:rsid w:val="635D7E88"/>
    <w:rsid w:val="63632432"/>
    <w:rsid w:val="63695256"/>
    <w:rsid w:val="636C3D3B"/>
    <w:rsid w:val="6378F558"/>
    <w:rsid w:val="637F8DE2"/>
    <w:rsid w:val="6381A906"/>
    <w:rsid w:val="638EB8E3"/>
    <w:rsid w:val="63908845"/>
    <w:rsid w:val="63A288CC"/>
    <w:rsid w:val="63B152D4"/>
    <w:rsid w:val="63CDD0DC"/>
    <w:rsid w:val="63E78EEB"/>
    <w:rsid w:val="63EFF0DF"/>
    <w:rsid w:val="63FB9BA2"/>
    <w:rsid w:val="63FF2EFE"/>
    <w:rsid w:val="640C4203"/>
    <w:rsid w:val="640D2A93"/>
    <w:rsid w:val="640D8C02"/>
    <w:rsid w:val="6413BCB8"/>
    <w:rsid w:val="641D17AB"/>
    <w:rsid w:val="641EB75F"/>
    <w:rsid w:val="6423DCEB"/>
    <w:rsid w:val="642A9BC3"/>
    <w:rsid w:val="642DC64D"/>
    <w:rsid w:val="6438248F"/>
    <w:rsid w:val="64468E3E"/>
    <w:rsid w:val="6448C97C"/>
    <w:rsid w:val="6459BE3C"/>
    <w:rsid w:val="645DCDE0"/>
    <w:rsid w:val="64679A8E"/>
    <w:rsid w:val="646DF2B0"/>
    <w:rsid w:val="648637A4"/>
    <w:rsid w:val="64904BD5"/>
    <w:rsid w:val="64A2F69C"/>
    <w:rsid w:val="64A4F2C0"/>
    <w:rsid w:val="64AAFB17"/>
    <w:rsid w:val="64AE5B5C"/>
    <w:rsid w:val="64B3E5C8"/>
    <w:rsid w:val="64BA86F0"/>
    <w:rsid w:val="64C4C8F8"/>
    <w:rsid w:val="64CEA8EC"/>
    <w:rsid w:val="64EC438A"/>
    <w:rsid w:val="64EF423A"/>
    <w:rsid w:val="64F07F64"/>
    <w:rsid w:val="64F5679D"/>
    <w:rsid w:val="64F68974"/>
    <w:rsid w:val="64FE12A6"/>
    <w:rsid w:val="6513613B"/>
    <w:rsid w:val="651C1767"/>
    <w:rsid w:val="6520C2C7"/>
    <w:rsid w:val="65268A0C"/>
    <w:rsid w:val="652BD123"/>
    <w:rsid w:val="652F770E"/>
    <w:rsid w:val="6533B9B3"/>
    <w:rsid w:val="65346E15"/>
    <w:rsid w:val="653E2CEB"/>
    <w:rsid w:val="654410B1"/>
    <w:rsid w:val="65482344"/>
    <w:rsid w:val="6553313D"/>
    <w:rsid w:val="65546CC2"/>
    <w:rsid w:val="655E8C1C"/>
    <w:rsid w:val="655EDB30"/>
    <w:rsid w:val="65735C28"/>
    <w:rsid w:val="657BC964"/>
    <w:rsid w:val="65807E8E"/>
    <w:rsid w:val="6582505C"/>
    <w:rsid w:val="658E3D15"/>
    <w:rsid w:val="658E5E56"/>
    <w:rsid w:val="6595ED29"/>
    <w:rsid w:val="65A6FB85"/>
    <w:rsid w:val="65A7EC2A"/>
    <w:rsid w:val="65A820E7"/>
    <w:rsid w:val="65BBE2FD"/>
    <w:rsid w:val="65BF5582"/>
    <w:rsid w:val="65CE66F5"/>
    <w:rsid w:val="65DCF98F"/>
    <w:rsid w:val="65DF3DD8"/>
    <w:rsid w:val="65DFB0F2"/>
    <w:rsid w:val="65E0DA89"/>
    <w:rsid w:val="65E89819"/>
    <w:rsid w:val="65E93235"/>
    <w:rsid w:val="65F06945"/>
    <w:rsid w:val="66028F8C"/>
    <w:rsid w:val="6604F1EC"/>
    <w:rsid w:val="660E3032"/>
    <w:rsid w:val="66139FBA"/>
    <w:rsid w:val="6618B260"/>
    <w:rsid w:val="661D11D4"/>
    <w:rsid w:val="662E3755"/>
    <w:rsid w:val="66336253"/>
    <w:rsid w:val="66461B37"/>
    <w:rsid w:val="664BAC45"/>
    <w:rsid w:val="664ED391"/>
    <w:rsid w:val="6655152A"/>
    <w:rsid w:val="665EE90C"/>
    <w:rsid w:val="666913DA"/>
    <w:rsid w:val="666E97EF"/>
    <w:rsid w:val="666ED2EB"/>
    <w:rsid w:val="666F5513"/>
    <w:rsid w:val="66726C41"/>
    <w:rsid w:val="66782B1D"/>
    <w:rsid w:val="6680DD49"/>
    <w:rsid w:val="6696D7F7"/>
    <w:rsid w:val="66B05004"/>
    <w:rsid w:val="66B179EA"/>
    <w:rsid w:val="66B8D6D8"/>
    <w:rsid w:val="66CD2040"/>
    <w:rsid w:val="66D01D11"/>
    <w:rsid w:val="66D68984"/>
    <w:rsid w:val="66DD7893"/>
    <w:rsid w:val="66DE017B"/>
    <w:rsid w:val="66E74DB5"/>
    <w:rsid w:val="66E76CCB"/>
    <w:rsid w:val="66ED8A67"/>
    <w:rsid w:val="66F4276B"/>
    <w:rsid w:val="66F791B2"/>
    <w:rsid w:val="66FA63A3"/>
    <w:rsid w:val="67055669"/>
    <w:rsid w:val="67078E02"/>
    <w:rsid w:val="6711F644"/>
    <w:rsid w:val="671919AE"/>
    <w:rsid w:val="671B26EC"/>
    <w:rsid w:val="67202434"/>
    <w:rsid w:val="673454BC"/>
    <w:rsid w:val="67347BB8"/>
    <w:rsid w:val="6741428E"/>
    <w:rsid w:val="67423057"/>
    <w:rsid w:val="6760A6CF"/>
    <w:rsid w:val="6770A403"/>
    <w:rsid w:val="677F6E34"/>
    <w:rsid w:val="67840478"/>
    <w:rsid w:val="67933B10"/>
    <w:rsid w:val="679D9EA4"/>
    <w:rsid w:val="679E7954"/>
    <w:rsid w:val="67A88CF0"/>
    <w:rsid w:val="67ACC1C0"/>
    <w:rsid w:val="67B1E000"/>
    <w:rsid w:val="67B1E7C6"/>
    <w:rsid w:val="67B4009E"/>
    <w:rsid w:val="67BB1150"/>
    <w:rsid w:val="67BC5595"/>
    <w:rsid w:val="67CABCA9"/>
    <w:rsid w:val="67DA596D"/>
    <w:rsid w:val="67DE5E74"/>
    <w:rsid w:val="67E7F1E9"/>
    <w:rsid w:val="67EB8F20"/>
    <w:rsid w:val="67F2F2F3"/>
    <w:rsid w:val="67FB3C8D"/>
    <w:rsid w:val="67FC2996"/>
    <w:rsid w:val="67FE780A"/>
    <w:rsid w:val="68072888"/>
    <w:rsid w:val="68114F07"/>
    <w:rsid w:val="68184E85"/>
    <w:rsid w:val="681B7326"/>
    <w:rsid w:val="68224DF2"/>
    <w:rsid w:val="682DA11D"/>
    <w:rsid w:val="682FB5E9"/>
    <w:rsid w:val="684886DF"/>
    <w:rsid w:val="684986FA"/>
    <w:rsid w:val="684A15B1"/>
    <w:rsid w:val="684F8AEE"/>
    <w:rsid w:val="685803CE"/>
    <w:rsid w:val="6858CA52"/>
    <w:rsid w:val="6859DADD"/>
    <w:rsid w:val="685CB5D1"/>
    <w:rsid w:val="6863EDF2"/>
    <w:rsid w:val="68658EE2"/>
    <w:rsid w:val="6868A251"/>
    <w:rsid w:val="68839933"/>
    <w:rsid w:val="68905F1F"/>
    <w:rsid w:val="689B9AF7"/>
    <w:rsid w:val="689BE727"/>
    <w:rsid w:val="68A00FCC"/>
    <w:rsid w:val="68A81A61"/>
    <w:rsid w:val="68A8972B"/>
    <w:rsid w:val="68AA8A1B"/>
    <w:rsid w:val="68BA0A85"/>
    <w:rsid w:val="68BE7748"/>
    <w:rsid w:val="68BE9102"/>
    <w:rsid w:val="68C0476E"/>
    <w:rsid w:val="68C08A14"/>
    <w:rsid w:val="68D6860A"/>
    <w:rsid w:val="68D6DD7B"/>
    <w:rsid w:val="68D8C3EE"/>
    <w:rsid w:val="68E1BBC6"/>
    <w:rsid w:val="68E7BD4A"/>
    <w:rsid w:val="68EDEAA5"/>
    <w:rsid w:val="68F62005"/>
    <w:rsid w:val="68FC9E5F"/>
    <w:rsid w:val="690D0366"/>
    <w:rsid w:val="69199EC5"/>
    <w:rsid w:val="691ECDFE"/>
    <w:rsid w:val="693CFBF7"/>
    <w:rsid w:val="693DD37D"/>
    <w:rsid w:val="6940CC39"/>
    <w:rsid w:val="69424885"/>
    <w:rsid w:val="69442096"/>
    <w:rsid w:val="6946775B"/>
    <w:rsid w:val="6949AB1A"/>
    <w:rsid w:val="6953B0DB"/>
    <w:rsid w:val="695484AF"/>
    <w:rsid w:val="6958E76D"/>
    <w:rsid w:val="695D70B8"/>
    <w:rsid w:val="69633E69"/>
    <w:rsid w:val="6965112C"/>
    <w:rsid w:val="6968533D"/>
    <w:rsid w:val="696929A6"/>
    <w:rsid w:val="69693747"/>
    <w:rsid w:val="696EDD58"/>
    <w:rsid w:val="69732AD9"/>
    <w:rsid w:val="6973A030"/>
    <w:rsid w:val="6975FF39"/>
    <w:rsid w:val="69767497"/>
    <w:rsid w:val="6979C9F7"/>
    <w:rsid w:val="697A2229"/>
    <w:rsid w:val="69824C43"/>
    <w:rsid w:val="69836670"/>
    <w:rsid w:val="69856D47"/>
    <w:rsid w:val="698D37F5"/>
    <w:rsid w:val="698EE1E4"/>
    <w:rsid w:val="6997ABA9"/>
    <w:rsid w:val="69A3B85D"/>
    <w:rsid w:val="69A43139"/>
    <w:rsid w:val="69A755BF"/>
    <w:rsid w:val="69A8649A"/>
    <w:rsid w:val="69C9103E"/>
    <w:rsid w:val="69D46976"/>
    <w:rsid w:val="69E0454E"/>
    <w:rsid w:val="69EC2D62"/>
    <w:rsid w:val="69F4E3E9"/>
    <w:rsid w:val="6A0A70BA"/>
    <w:rsid w:val="6A0C1D8C"/>
    <w:rsid w:val="6A23561A"/>
    <w:rsid w:val="6A25C51F"/>
    <w:rsid w:val="6A25DC34"/>
    <w:rsid w:val="6A371E82"/>
    <w:rsid w:val="6A3F6881"/>
    <w:rsid w:val="6A408D7B"/>
    <w:rsid w:val="6A413957"/>
    <w:rsid w:val="6A4967CF"/>
    <w:rsid w:val="6A50C796"/>
    <w:rsid w:val="6A656B20"/>
    <w:rsid w:val="6A6AF76C"/>
    <w:rsid w:val="6A6BEABD"/>
    <w:rsid w:val="6A6E2B35"/>
    <w:rsid w:val="6A70E929"/>
    <w:rsid w:val="6A78C19B"/>
    <w:rsid w:val="6A78F1CF"/>
    <w:rsid w:val="6A851264"/>
    <w:rsid w:val="6A8E387C"/>
    <w:rsid w:val="6AA2C97C"/>
    <w:rsid w:val="6AA649B7"/>
    <w:rsid w:val="6AB07639"/>
    <w:rsid w:val="6AB0B45F"/>
    <w:rsid w:val="6AB402B3"/>
    <w:rsid w:val="6AB5C9F2"/>
    <w:rsid w:val="6ABBEF20"/>
    <w:rsid w:val="6ABDE68C"/>
    <w:rsid w:val="6AC0F879"/>
    <w:rsid w:val="6AC8B33E"/>
    <w:rsid w:val="6AD0A777"/>
    <w:rsid w:val="6AD8424A"/>
    <w:rsid w:val="6ADDB1E1"/>
    <w:rsid w:val="6AEA0732"/>
    <w:rsid w:val="6AEFDEEF"/>
    <w:rsid w:val="6AFB858E"/>
    <w:rsid w:val="6B051C9A"/>
    <w:rsid w:val="6B0FBCC5"/>
    <w:rsid w:val="6B161812"/>
    <w:rsid w:val="6B166309"/>
    <w:rsid w:val="6B1F454F"/>
    <w:rsid w:val="6B4BD274"/>
    <w:rsid w:val="6B52BD20"/>
    <w:rsid w:val="6B5A4F84"/>
    <w:rsid w:val="6B5B2BAA"/>
    <w:rsid w:val="6B62D48F"/>
    <w:rsid w:val="6B64411D"/>
    <w:rsid w:val="6B64C7FD"/>
    <w:rsid w:val="6B6A9C80"/>
    <w:rsid w:val="6B71A3A3"/>
    <w:rsid w:val="6B72074A"/>
    <w:rsid w:val="6B87EBC9"/>
    <w:rsid w:val="6B88EEBA"/>
    <w:rsid w:val="6B935EE0"/>
    <w:rsid w:val="6B949996"/>
    <w:rsid w:val="6BA58DEC"/>
    <w:rsid w:val="6BAA6765"/>
    <w:rsid w:val="6BB5576E"/>
    <w:rsid w:val="6BC9408C"/>
    <w:rsid w:val="6BD5E87D"/>
    <w:rsid w:val="6BD5FBA6"/>
    <w:rsid w:val="6BE6B28C"/>
    <w:rsid w:val="6BE6E85A"/>
    <w:rsid w:val="6BEF63F1"/>
    <w:rsid w:val="6BFAC47A"/>
    <w:rsid w:val="6C0BAE92"/>
    <w:rsid w:val="6C13B6A1"/>
    <w:rsid w:val="6C17580B"/>
    <w:rsid w:val="6C229817"/>
    <w:rsid w:val="6C256861"/>
    <w:rsid w:val="6C29B0F8"/>
    <w:rsid w:val="6C2C26A6"/>
    <w:rsid w:val="6C2C9435"/>
    <w:rsid w:val="6C3114B3"/>
    <w:rsid w:val="6C31FA0D"/>
    <w:rsid w:val="6C384BEC"/>
    <w:rsid w:val="6C385E0A"/>
    <w:rsid w:val="6C40A468"/>
    <w:rsid w:val="6C512294"/>
    <w:rsid w:val="6C57C8EA"/>
    <w:rsid w:val="6C6F2F43"/>
    <w:rsid w:val="6C75B201"/>
    <w:rsid w:val="6C7726E7"/>
    <w:rsid w:val="6C799E84"/>
    <w:rsid w:val="6C809477"/>
    <w:rsid w:val="6C872EC6"/>
    <w:rsid w:val="6C892ABA"/>
    <w:rsid w:val="6C8F4D9F"/>
    <w:rsid w:val="6C979896"/>
    <w:rsid w:val="6C98857F"/>
    <w:rsid w:val="6C991452"/>
    <w:rsid w:val="6CA0093C"/>
    <w:rsid w:val="6CA37473"/>
    <w:rsid w:val="6CAC3BD0"/>
    <w:rsid w:val="6CAF5DFF"/>
    <w:rsid w:val="6CBC299A"/>
    <w:rsid w:val="6CC44CA1"/>
    <w:rsid w:val="6CCF30D3"/>
    <w:rsid w:val="6CD1FD4B"/>
    <w:rsid w:val="6CDDA802"/>
    <w:rsid w:val="6CE38046"/>
    <w:rsid w:val="6CEDF0D1"/>
    <w:rsid w:val="6CF308D6"/>
    <w:rsid w:val="6CF36583"/>
    <w:rsid w:val="6CF36CB6"/>
    <w:rsid w:val="6CFF96C3"/>
    <w:rsid w:val="6D03B765"/>
    <w:rsid w:val="6D063AF0"/>
    <w:rsid w:val="6D0D4F75"/>
    <w:rsid w:val="6D185A7B"/>
    <w:rsid w:val="6D2D4498"/>
    <w:rsid w:val="6D32E69D"/>
    <w:rsid w:val="6D3784F6"/>
    <w:rsid w:val="6D3A8E2C"/>
    <w:rsid w:val="6D424D2C"/>
    <w:rsid w:val="6D4CC097"/>
    <w:rsid w:val="6D5A6B37"/>
    <w:rsid w:val="6D66747E"/>
    <w:rsid w:val="6D6EAE0B"/>
    <w:rsid w:val="6D6F909C"/>
    <w:rsid w:val="6D828C81"/>
    <w:rsid w:val="6D889013"/>
    <w:rsid w:val="6D889A95"/>
    <w:rsid w:val="6D8BAE9F"/>
    <w:rsid w:val="6D8C90B5"/>
    <w:rsid w:val="6D987496"/>
    <w:rsid w:val="6D9C3D53"/>
    <w:rsid w:val="6DA303A5"/>
    <w:rsid w:val="6DA332B2"/>
    <w:rsid w:val="6DA65912"/>
    <w:rsid w:val="6DA9632C"/>
    <w:rsid w:val="6DB46E48"/>
    <w:rsid w:val="6DC794D3"/>
    <w:rsid w:val="6DC8852D"/>
    <w:rsid w:val="6DCFC43C"/>
    <w:rsid w:val="6DD1BED8"/>
    <w:rsid w:val="6DDD22C9"/>
    <w:rsid w:val="6DDF34A9"/>
    <w:rsid w:val="6DE09D5E"/>
    <w:rsid w:val="6DF2DE5B"/>
    <w:rsid w:val="6DF2DF8E"/>
    <w:rsid w:val="6DFCF48F"/>
    <w:rsid w:val="6DFE864C"/>
    <w:rsid w:val="6DFEE583"/>
    <w:rsid w:val="6DFFFAEF"/>
    <w:rsid w:val="6E0D5136"/>
    <w:rsid w:val="6E1AE051"/>
    <w:rsid w:val="6E1AE8BD"/>
    <w:rsid w:val="6E1B3C9B"/>
    <w:rsid w:val="6E290F57"/>
    <w:rsid w:val="6E345972"/>
    <w:rsid w:val="6E348E44"/>
    <w:rsid w:val="6E3A66E9"/>
    <w:rsid w:val="6E5A6386"/>
    <w:rsid w:val="6E5EB80A"/>
    <w:rsid w:val="6E62C11F"/>
    <w:rsid w:val="6E717F5A"/>
    <w:rsid w:val="6E7BDD11"/>
    <w:rsid w:val="6E822A2F"/>
    <w:rsid w:val="6E902AB8"/>
    <w:rsid w:val="6E971E5A"/>
    <w:rsid w:val="6E9DFB82"/>
    <w:rsid w:val="6E9F36B5"/>
    <w:rsid w:val="6EA00206"/>
    <w:rsid w:val="6EAB140C"/>
    <w:rsid w:val="6EABA6AE"/>
    <w:rsid w:val="6EAC8EBB"/>
    <w:rsid w:val="6EB68966"/>
    <w:rsid w:val="6EBBC597"/>
    <w:rsid w:val="6EBCA630"/>
    <w:rsid w:val="6EBEAAA2"/>
    <w:rsid w:val="6EC763DD"/>
    <w:rsid w:val="6ED04E35"/>
    <w:rsid w:val="6EDA996F"/>
    <w:rsid w:val="6EDEEA04"/>
    <w:rsid w:val="6EF0E646"/>
    <w:rsid w:val="6EFB2BEF"/>
    <w:rsid w:val="6EFB7EA6"/>
    <w:rsid w:val="6F02169A"/>
    <w:rsid w:val="6F0B171D"/>
    <w:rsid w:val="6F10DE68"/>
    <w:rsid w:val="6F143030"/>
    <w:rsid w:val="6F43A8D1"/>
    <w:rsid w:val="6F47F563"/>
    <w:rsid w:val="6F492D0A"/>
    <w:rsid w:val="6F4C30E8"/>
    <w:rsid w:val="6F4D1FAB"/>
    <w:rsid w:val="6F542E4D"/>
    <w:rsid w:val="6F55FE34"/>
    <w:rsid w:val="6F5600C4"/>
    <w:rsid w:val="6F598444"/>
    <w:rsid w:val="6F5AD1D3"/>
    <w:rsid w:val="6F6C457B"/>
    <w:rsid w:val="6F6D4D4A"/>
    <w:rsid w:val="6F7FF29B"/>
    <w:rsid w:val="6F841AAD"/>
    <w:rsid w:val="6F8421EA"/>
    <w:rsid w:val="6F8F2E1C"/>
    <w:rsid w:val="6F9001BC"/>
    <w:rsid w:val="6F93CD8E"/>
    <w:rsid w:val="6F940F57"/>
    <w:rsid w:val="6F95B4C8"/>
    <w:rsid w:val="6F95FB1A"/>
    <w:rsid w:val="6F9A1535"/>
    <w:rsid w:val="6FA712F5"/>
    <w:rsid w:val="6FB7BF27"/>
    <w:rsid w:val="6FD6387F"/>
    <w:rsid w:val="6FD8933E"/>
    <w:rsid w:val="6FE2524E"/>
    <w:rsid w:val="7000B3AC"/>
    <w:rsid w:val="7003DF97"/>
    <w:rsid w:val="700B005D"/>
    <w:rsid w:val="70144778"/>
    <w:rsid w:val="701BADA1"/>
    <w:rsid w:val="7021B937"/>
    <w:rsid w:val="702D5491"/>
    <w:rsid w:val="702F8143"/>
    <w:rsid w:val="702FB7EF"/>
    <w:rsid w:val="70408D00"/>
    <w:rsid w:val="704E812C"/>
    <w:rsid w:val="705AB514"/>
    <w:rsid w:val="70643B93"/>
    <w:rsid w:val="7064A339"/>
    <w:rsid w:val="7065B82F"/>
    <w:rsid w:val="706F6D53"/>
    <w:rsid w:val="707B8EBD"/>
    <w:rsid w:val="70849272"/>
    <w:rsid w:val="7087D972"/>
    <w:rsid w:val="70891FFC"/>
    <w:rsid w:val="708E4FAE"/>
    <w:rsid w:val="709130E8"/>
    <w:rsid w:val="7093A9BB"/>
    <w:rsid w:val="7096F6E7"/>
    <w:rsid w:val="709707F7"/>
    <w:rsid w:val="70A35FC3"/>
    <w:rsid w:val="70A68547"/>
    <w:rsid w:val="70ADBF86"/>
    <w:rsid w:val="70BC302F"/>
    <w:rsid w:val="70C084F8"/>
    <w:rsid w:val="70C7C843"/>
    <w:rsid w:val="70CB310F"/>
    <w:rsid w:val="70CC001E"/>
    <w:rsid w:val="70D12920"/>
    <w:rsid w:val="70D50E76"/>
    <w:rsid w:val="70D91370"/>
    <w:rsid w:val="70E08D53"/>
    <w:rsid w:val="70E157E8"/>
    <w:rsid w:val="70E1F3AD"/>
    <w:rsid w:val="70EAFC9A"/>
    <w:rsid w:val="70F333B4"/>
    <w:rsid w:val="70F906A5"/>
    <w:rsid w:val="7100B63F"/>
    <w:rsid w:val="710359BC"/>
    <w:rsid w:val="711773B8"/>
    <w:rsid w:val="711C99C8"/>
    <w:rsid w:val="711EF758"/>
    <w:rsid w:val="712047D7"/>
    <w:rsid w:val="71300859"/>
    <w:rsid w:val="7130A49D"/>
    <w:rsid w:val="7139E1FE"/>
    <w:rsid w:val="714BB763"/>
    <w:rsid w:val="714C42A1"/>
    <w:rsid w:val="716011E8"/>
    <w:rsid w:val="7165E475"/>
    <w:rsid w:val="7166102A"/>
    <w:rsid w:val="716B3051"/>
    <w:rsid w:val="716DDDF7"/>
    <w:rsid w:val="7178F53D"/>
    <w:rsid w:val="717918A3"/>
    <w:rsid w:val="718049DB"/>
    <w:rsid w:val="718EA391"/>
    <w:rsid w:val="71920A83"/>
    <w:rsid w:val="71970EAD"/>
    <w:rsid w:val="719E3CD8"/>
    <w:rsid w:val="719E61ED"/>
    <w:rsid w:val="719F6DB1"/>
    <w:rsid w:val="71AA7CA3"/>
    <w:rsid w:val="71AB612A"/>
    <w:rsid w:val="71B6C5F6"/>
    <w:rsid w:val="71BE96E0"/>
    <w:rsid w:val="71CC956C"/>
    <w:rsid w:val="71D2F2E8"/>
    <w:rsid w:val="71D93C83"/>
    <w:rsid w:val="71D9EB50"/>
    <w:rsid w:val="71DF48EA"/>
    <w:rsid w:val="71E9172B"/>
    <w:rsid w:val="71E97EA2"/>
    <w:rsid w:val="71EEDE47"/>
    <w:rsid w:val="71F1E1C2"/>
    <w:rsid w:val="71F51873"/>
    <w:rsid w:val="72057C17"/>
    <w:rsid w:val="721280D4"/>
    <w:rsid w:val="72152266"/>
    <w:rsid w:val="721BE86D"/>
    <w:rsid w:val="72203ECA"/>
    <w:rsid w:val="7220B6E2"/>
    <w:rsid w:val="723F7315"/>
    <w:rsid w:val="7240528F"/>
    <w:rsid w:val="724DCE75"/>
    <w:rsid w:val="7250141B"/>
    <w:rsid w:val="7256B68C"/>
    <w:rsid w:val="7259FC2D"/>
    <w:rsid w:val="725CB089"/>
    <w:rsid w:val="725D2740"/>
    <w:rsid w:val="7268E1EF"/>
    <w:rsid w:val="726DF4C4"/>
    <w:rsid w:val="726FD572"/>
    <w:rsid w:val="72733190"/>
    <w:rsid w:val="7274F515"/>
    <w:rsid w:val="72785B1F"/>
    <w:rsid w:val="72813AB6"/>
    <w:rsid w:val="7281C736"/>
    <w:rsid w:val="7282F7AB"/>
    <w:rsid w:val="729A7C4F"/>
    <w:rsid w:val="72A93A50"/>
    <w:rsid w:val="72AECF8A"/>
    <w:rsid w:val="72B5AA79"/>
    <w:rsid w:val="72BB2ECC"/>
    <w:rsid w:val="72CAA599"/>
    <w:rsid w:val="72CF3F82"/>
    <w:rsid w:val="72DCD261"/>
    <w:rsid w:val="72DF12D5"/>
    <w:rsid w:val="72F7056E"/>
    <w:rsid w:val="7301C764"/>
    <w:rsid w:val="7307AD9F"/>
    <w:rsid w:val="730AF696"/>
    <w:rsid w:val="730B8676"/>
    <w:rsid w:val="730F8CC1"/>
    <w:rsid w:val="731D19DE"/>
    <w:rsid w:val="73260C93"/>
    <w:rsid w:val="732FDD3B"/>
    <w:rsid w:val="73329C4A"/>
    <w:rsid w:val="73337F1E"/>
    <w:rsid w:val="733941E1"/>
    <w:rsid w:val="733AB46D"/>
    <w:rsid w:val="733CB435"/>
    <w:rsid w:val="73499C16"/>
    <w:rsid w:val="7352D195"/>
    <w:rsid w:val="7360EF90"/>
    <w:rsid w:val="73687211"/>
    <w:rsid w:val="73709C75"/>
    <w:rsid w:val="73728985"/>
    <w:rsid w:val="73782185"/>
    <w:rsid w:val="737C1EBE"/>
    <w:rsid w:val="737C7A6B"/>
    <w:rsid w:val="738778FC"/>
    <w:rsid w:val="7394D25E"/>
    <w:rsid w:val="7395EFB8"/>
    <w:rsid w:val="739662E7"/>
    <w:rsid w:val="739CDBFC"/>
    <w:rsid w:val="739D568E"/>
    <w:rsid w:val="739FCF3E"/>
    <w:rsid w:val="73A073BC"/>
    <w:rsid w:val="73A85EB3"/>
    <w:rsid w:val="73B0A4B1"/>
    <w:rsid w:val="73B22839"/>
    <w:rsid w:val="73C64809"/>
    <w:rsid w:val="73C6760B"/>
    <w:rsid w:val="73CD384C"/>
    <w:rsid w:val="73DAB2FE"/>
    <w:rsid w:val="73DDFF76"/>
    <w:rsid w:val="73E9257A"/>
    <w:rsid w:val="73EE6922"/>
    <w:rsid w:val="73F19AD1"/>
    <w:rsid w:val="73F34CDC"/>
    <w:rsid w:val="73F4D804"/>
    <w:rsid w:val="73FBF207"/>
    <w:rsid w:val="7403ED1E"/>
    <w:rsid w:val="740C3F9B"/>
    <w:rsid w:val="741020AD"/>
    <w:rsid w:val="7410401E"/>
    <w:rsid w:val="7410BCDE"/>
    <w:rsid w:val="74126D7C"/>
    <w:rsid w:val="7417DA80"/>
    <w:rsid w:val="741B4DB1"/>
    <w:rsid w:val="741F4DE6"/>
    <w:rsid w:val="74254551"/>
    <w:rsid w:val="742B1607"/>
    <w:rsid w:val="743D9039"/>
    <w:rsid w:val="744020BE"/>
    <w:rsid w:val="744149E1"/>
    <w:rsid w:val="74431903"/>
    <w:rsid w:val="74470607"/>
    <w:rsid w:val="744BD6DC"/>
    <w:rsid w:val="74574F3E"/>
    <w:rsid w:val="746CB54C"/>
    <w:rsid w:val="7475473B"/>
    <w:rsid w:val="747843F0"/>
    <w:rsid w:val="747F8D79"/>
    <w:rsid w:val="7485391A"/>
    <w:rsid w:val="7495245E"/>
    <w:rsid w:val="7496D8BC"/>
    <w:rsid w:val="74A04B74"/>
    <w:rsid w:val="74A28D67"/>
    <w:rsid w:val="74A291FA"/>
    <w:rsid w:val="74A8A0E8"/>
    <w:rsid w:val="74B2A01B"/>
    <w:rsid w:val="74B2FA87"/>
    <w:rsid w:val="74C2CA06"/>
    <w:rsid w:val="74CB37AA"/>
    <w:rsid w:val="74D449C2"/>
    <w:rsid w:val="74E8EE56"/>
    <w:rsid w:val="74F655C7"/>
    <w:rsid w:val="750288D2"/>
    <w:rsid w:val="750528FD"/>
    <w:rsid w:val="7506C8D5"/>
    <w:rsid w:val="751103D4"/>
    <w:rsid w:val="7512E99D"/>
    <w:rsid w:val="7513F47D"/>
    <w:rsid w:val="7514415C"/>
    <w:rsid w:val="7516ACC5"/>
    <w:rsid w:val="75198284"/>
    <w:rsid w:val="751A03F1"/>
    <w:rsid w:val="7525BA1C"/>
    <w:rsid w:val="752E7361"/>
    <w:rsid w:val="752F4A0B"/>
    <w:rsid w:val="75311BFA"/>
    <w:rsid w:val="75371F64"/>
    <w:rsid w:val="755487AF"/>
    <w:rsid w:val="7566819E"/>
    <w:rsid w:val="757806CE"/>
    <w:rsid w:val="757A5226"/>
    <w:rsid w:val="757B8109"/>
    <w:rsid w:val="757BF57C"/>
    <w:rsid w:val="757FBBAE"/>
    <w:rsid w:val="75813813"/>
    <w:rsid w:val="7584593A"/>
    <w:rsid w:val="758C0FB0"/>
    <w:rsid w:val="758D5C9B"/>
    <w:rsid w:val="758F2B15"/>
    <w:rsid w:val="7592018B"/>
    <w:rsid w:val="75A4AE6E"/>
    <w:rsid w:val="75B05674"/>
    <w:rsid w:val="75BCB7F4"/>
    <w:rsid w:val="75BEBB4E"/>
    <w:rsid w:val="75C50350"/>
    <w:rsid w:val="75F0AC8F"/>
    <w:rsid w:val="75F0F2B1"/>
    <w:rsid w:val="75F46370"/>
    <w:rsid w:val="75FBE34B"/>
    <w:rsid w:val="760FDF60"/>
    <w:rsid w:val="76159C7A"/>
    <w:rsid w:val="76178A81"/>
    <w:rsid w:val="761E0495"/>
    <w:rsid w:val="7620AC3B"/>
    <w:rsid w:val="7621E737"/>
    <w:rsid w:val="7623A080"/>
    <w:rsid w:val="76257F0A"/>
    <w:rsid w:val="76274B89"/>
    <w:rsid w:val="762F3430"/>
    <w:rsid w:val="7643EEE7"/>
    <w:rsid w:val="764417F3"/>
    <w:rsid w:val="764B42EE"/>
    <w:rsid w:val="76532074"/>
    <w:rsid w:val="7654589C"/>
    <w:rsid w:val="7662FB0D"/>
    <w:rsid w:val="7663C3D6"/>
    <w:rsid w:val="76645E25"/>
    <w:rsid w:val="766C26E7"/>
    <w:rsid w:val="766F17B3"/>
    <w:rsid w:val="76754B10"/>
    <w:rsid w:val="7679309C"/>
    <w:rsid w:val="767F021F"/>
    <w:rsid w:val="767F7D39"/>
    <w:rsid w:val="768A4445"/>
    <w:rsid w:val="76919329"/>
    <w:rsid w:val="76939285"/>
    <w:rsid w:val="76A0670C"/>
    <w:rsid w:val="76A372EB"/>
    <w:rsid w:val="76AA7405"/>
    <w:rsid w:val="76ADF3BB"/>
    <w:rsid w:val="76AF82B3"/>
    <w:rsid w:val="76B08661"/>
    <w:rsid w:val="76BE5A5C"/>
    <w:rsid w:val="76DAEA61"/>
    <w:rsid w:val="76DB512B"/>
    <w:rsid w:val="76E3BCF2"/>
    <w:rsid w:val="76EE92C7"/>
    <w:rsid w:val="76EF35B9"/>
    <w:rsid w:val="76F818BC"/>
    <w:rsid w:val="770746E4"/>
    <w:rsid w:val="77092C51"/>
    <w:rsid w:val="771806F8"/>
    <w:rsid w:val="771885D6"/>
    <w:rsid w:val="771AC883"/>
    <w:rsid w:val="7724B502"/>
    <w:rsid w:val="7725DBE3"/>
    <w:rsid w:val="77323609"/>
    <w:rsid w:val="7737C858"/>
    <w:rsid w:val="773EAC90"/>
    <w:rsid w:val="7742211C"/>
    <w:rsid w:val="77451244"/>
    <w:rsid w:val="77472F66"/>
    <w:rsid w:val="774922BF"/>
    <w:rsid w:val="774D9127"/>
    <w:rsid w:val="7750F015"/>
    <w:rsid w:val="775EA42F"/>
    <w:rsid w:val="7763F5DA"/>
    <w:rsid w:val="776CAB00"/>
    <w:rsid w:val="77735632"/>
    <w:rsid w:val="777A8FA2"/>
    <w:rsid w:val="777ED2A2"/>
    <w:rsid w:val="779695DA"/>
    <w:rsid w:val="779BE3C7"/>
    <w:rsid w:val="77A02EA7"/>
    <w:rsid w:val="77A6C634"/>
    <w:rsid w:val="77B3149C"/>
    <w:rsid w:val="77BE794D"/>
    <w:rsid w:val="77CC875C"/>
    <w:rsid w:val="77CE6EAE"/>
    <w:rsid w:val="77E04F02"/>
    <w:rsid w:val="77E86C50"/>
    <w:rsid w:val="77ECA250"/>
    <w:rsid w:val="77FE4CAE"/>
    <w:rsid w:val="78093CC8"/>
    <w:rsid w:val="7812E48F"/>
    <w:rsid w:val="7817FD54"/>
    <w:rsid w:val="7819AF97"/>
    <w:rsid w:val="781C9DD9"/>
    <w:rsid w:val="7824FC42"/>
    <w:rsid w:val="782EF3DC"/>
    <w:rsid w:val="7834122F"/>
    <w:rsid w:val="78345114"/>
    <w:rsid w:val="78357C12"/>
    <w:rsid w:val="783F408F"/>
    <w:rsid w:val="784CD450"/>
    <w:rsid w:val="784F428F"/>
    <w:rsid w:val="7855021C"/>
    <w:rsid w:val="786595F0"/>
    <w:rsid w:val="786744AA"/>
    <w:rsid w:val="786C5966"/>
    <w:rsid w:val="78727A98"/>
    <w:rsid w:val="7876C3E0"/>
    <w:rsid w:val="78792916"/>
    <w:rsid w:val="787FEF46"/>
    <w:rsid w:val="7882313A"/>
    <w:rsid w:val="789F2AF9"/>
    <w:rsid w:val="78A5FC01"/>
    <w:rsid w:val="78A97B2C"/>
    <w:rsid w:val="78A9FBF1"/>
    <w:rsid w:val="78B5E4AD"/>
    <w:rsid w:val="78BDAD6D"/>
    <w:rsid w:val="78C48D9A"/>
    <w:rsid w:val="78C67A36"/>
    <w:rsid w:val="78C7A0C7"/>
    <w:rsid w:val="78C88D2D"/>
    <w:rsid w:val="78D63A4B"/>
    <w:rsid w:val="78FE4459"/>
    <w:rsid w:val="790F1662"/>
    <w:rsid w:val="7910C328"/>
    <w:rsid w:val="791168D1"/>
    <w:rsid w:val="79267685"/>
    <w:rsid w:val="792D293F"/>
    <w:rsid w:val="7931CEA1"/>
    <w:rsid w:val="7933E474"/>
    <w:rsid w:val="793B5B8E"/>
    <w:rsid w:val="794518BA"/>
    <w:rsid w:val="794D0415"/>
    <w:rsid w:val="794F51C2"/>
    <w:rsid w:val="794F8547"/>
    <w:rsid w:val="79526500"/>
    <w:rsid w:val="7956CFCF"/>
    <w:rsid w:val="7957880C"/>
    <w:rsid w:val="797094AB"/>
    <w:rsid w:val="797A72B2"/>
    <w:rsid w:val="797D441A"/>
    <w:rsid w:val="797E0D53"/>
    <w:rsid w:val="79813AE9"/>
    <w:rsid w:val="7988973D"/>
    <w:rsid w:val="798D8409"/>
    <w:rsid w:val="798F2D0A"/>
    <w:rsid w:val="7997DF02"/>
    <w:rsid w:val="79A237DB"/>
    <w:rsid w:val="79A43D67"/>
    <w:rsid w:val="79A71702"/>
    <w:rsid w:val="79B4E55C"/>
    <w:rsid w:val="79B5AD71"/>
    <w:rsid w:val="79C073D0"/>
    <w:rsid w:val="79C18385"/>
    <w:rsid w:val="79D3FF13"/>
    <w:rsid w:val="79D59365"/>
    <w:rsid w:val="79DC8789"/>
    <w:rsid w:val="79E08772"/>
    <w:rsid w:val="79E30349"/>
    <w:rsid w:val="79E75441"/>
    <w:rsid w:val="79E98CB6"/>
    <w:rsid w:val="79F09201"/>
    <w:rsid w:val="79FAC3BB"/>
    <w:rsid w:val="79FCEB8A"/>
    <w:rsid w:val="7A040F5B"/>
    <w:rsid w:val="7A07E699"/>
    <w:rsid w:val="7A217E9A"/>
    <w:rsid w:val="7A29E90C"/>
    <w:rsid w:val="7A2C13BA"/>
    <w:rsid w:val="7A3092BE"/>
    <w:rsid w:val="7A32C46E"/>
    <w:rsid w:val="7A3DACAB"/>
    <w:rsid w:val="7A41AB5D"/>
    <w:rsid w:val="7A4FDD9C"/>
    <w:rsid w:val="7A52CC56"/>
    <w:rsid w:val="7A5A588E"/>
    <w:rsid w:val="7A6B6E3B"/>
    <w:rsid w:val="7A76C0F2"/>
    <w:rsid w:val="7A78020A"/>
    <w:rsid w:val="7A8181D5"/>
    <w:rsid w:val="7A871F59"/>
    <w:rsid w:val="7A88A534"/>
    <w:rsid w:val="7A88FE5F"/>
    <w:rsid w:val="7A8E5E8E"/>
    <w:rsid w:val="7A914557"/>
    <w:rsid w:val="7A94FD4D"/>
    <w:rsid w:val="7A97E518"/>
    <w:rsid w:val="7A9E16B7"/>
    <w:rsid w:val="7AB1B4A0"/>
    <w:rsid w:val="7AB3C5CC"/>
    <w:rsid w:val="7AB7F783"/>
    <w:rsid w:val="7ABBC691"/>
    <w:rsid w:val="7ABF46D0"/>
    <w:rsid w:val="7AC3D3CD"/>
    <w:rsid w:val="7ACACCBE"/>
    <w:rsid w:val="7ACD3C17"/>
    <w:rsid w:val="7ACF0854"/>
    <w:rsid w:val="7AD4AEDE"/>
    <w:rsid w:val="7AD9A70B"/>
    <w:rsid w:val="7AE49570"/>
    <w:rsid w:val="7AE6AFC2"/>
    <w:rsid w:val="7AFCD79A"/>
    <w:rsid w:val="7B12A486"/>
    <w:rsid w:val="7B145560"/>
    <w:rsid w:val="7B1BD458"/>
    <w:rsid w:val="7B287594"/>
    <w:rsid w:val="7B2BB057"/>
    <w:rsid w:val="7B2BD5F2"/>
    <w:rsid w:val="7B3F5214"/>
    <w:rsid w:val="7B4519DB"/>
    <w:rsid w:val="7B48D59F"/>
    <w:rsid w:val="7B53302A"/>
    <w:rsid w:val="7B59F289"/>
    <w:rsid w:val="7B5EDD13"/>
    <w:rsid w:val="7B60EA53"/>
    <w:rsid w:val="7B648A6F"/>
    <w:rsid w:val="7B695113"/>
    <w:rsid w:val="7B6C6033"/>
    <w:rsid w:val="7B73B2BA"/>
    <w:rsid w:val="7B7E80B7"/>
    <w:rsid w:val="7B819164"/>
    <w:rsid w:val="7B828A23"/>
    <w:rsid w:val="7B8561DA"/>
    <w:rsid w:val="7B8C810A"/>
    <w:rsid w:val="7B90D95E"/>
    <w:rsid w:val="7B949C4B"/>
    <w:rsid w:val="7BB74934"/>
    <w:rsid w:val="7BB7B589"/>
    <w:rsid w:val="7BC1F978"/>
    <w:rsid w:val="7BC596A8"/>
    <w:rsid w:val="7BC64BDC"/>
    <w:rsid w:val="7BC89309"/>
    <w:rsid w:val="7BCA1325"/>
    <w:rsid w:val="7BCAB97B"/>
    <w:rsid w:val="7BD32785"/>
    <w:rsid w:val="7BD47F38"/>
    <w:rsid w:val="7BDC352F"/>
    <w:rsid w:val="7BE52F64"/>
    <w:rsid w:val="7BE93341"/>
    <w:rsid w:val="7BEED98F"/>
    <w:rsid w:val="7BFE1047"/>
    <w:rsid w:val="7BFF53D3"/>
    <w:rsid w:val="7C05B98C"/>
    <w:rsid w:val="7C1B868C"/>
    <w:rsid w:val="7C1BF06B"/>
    <w:rsid w:val="7C32AC0F"/>
    <w:rsid w:val="7C3D5D41"/>
    <w:rsid w:val="7C3F0191"/>
    <w:rsid w:val="7C4FD921"/>
    <w:rsid w:val="7C55DF3C"/>
    <w:rsid w:val="7C612B32"/>
    <w:rsid w:val="7C626136"/>
    <w:rsid w:val="7C9671A6"/>
    <w:rsid w:val="7C9EAF95"/>
    <w:rsid w:val="7C9F032C"/>
    <w:rsid w:val="7CA36767"/>
    <w:rsid w:val="7CA46205"/>
    <w:rsid w:val="7CAC9134"/>
    <w:rsid w:val="7CAFF01D"/>
    <w:rsid w:val="7CB3C235"/>
    <w:rsid w:val="7CB3FB55"/>
    <w:rsid w:val="7CB8076B"/>
    <w:rsid w:val="7CBA7818"/>
    <w:rsid w:val="7CCCB7E2"/>
    <w:rsid w:val="7CCE657A"/>
    <w:rsid w:val="7CD3D6C6"/>
    <w:rsid w:val="7CD51441"/>
    <w:rsid w:val="7CD5CC8B"/>
    <w:rsid w:val="7CE75E5D"/>
    <w:rsid w:val="7CEBF3DE"/>
    <w:rsid w:val="7CFD6983"/>
    <w:rsid w:val="7D00E98F"/>
    <w:rsid w:val="7D0148E4"/>
    <w:rsid w:val="7D06A463"/>
    <w:rsid w:val="7D0885F1"/>
    <w:rsid w:val="7D0A7999"/>
    <w:rsid w:val="7D0B9D2A"/>
    <w:rsid w:val="7D152C28"/>
    <w:rsid w:val="7D227598"/>
    <w:rsid w:val="7D22A75F"/>
    <w:rsid w:val="7D2D0562"/>
    <w:rsid w:val="7D380FB9"/>
    <w:rsid w:val="7D45DA91"/>
    <w:rsid w:val="7D4606F0"/>
    <w:rsid w:val="7D4692BD"/>
    <w:rsid w:val="7D69F6FA"/>
    <w:rsid w:val="7D712832"/>
    <w:rsid w:val="7D76EB0B"/>
    <w:rsid w:val="7D7D3235"/>
    <w:rsid w:val="7D7D3FDE"/>
    <w:rsid w:val="7D80E203"/>
    <w:rsid w:val="7D912938"/>
    <w:rsid w:val="7D950FB0"/>
    <w:rsid w:val="7D9E97C4"/>
    <w:rsid w:val="7D9FD6CE"/>
    <w:rsid w:val="7DA16563"/>
    <w:rsid w:val="7DA6B34D"/>
    <w:rsid w:val="7DAB09A5"/>
    <w:rsid w:val="7DAD4D31"/>
    <w:rsid w:val="7DD178D1"/>
    <w:rsid w:val="7DD8398C"/>
    <w:rsid w:val="7DDC852A"/>
    <w:rsid w:val="7DDE2FF7"/>
    <w:rsid w:val="7DE19720"/>
    <w:rsid w:val="7DE1E009"/>
    <w:rsid w:val="7DE61DDA"/>
    <w:rsid w:val="7E0B08B8"/>
    <w:rsid w:val="7E19CEB5"/>
    <w:rsid w:val="7E24558E"/>
    <w:rsid w:val="7E293AD0"/>
    <w:rsid w:val="7E29A196"/>
    <w:rsid w:val="7E29B005"/>
    <w:rsid w:val="7E2A4E06"/>
    <w:rsid w:val="7E2E4741"/>
    <w:rsid w:val="7E387E0F"/>
    <w:rsid w:val="7E3B0312"/>
    <w:rsid w:val="7E470603"/>
    <w:rsid w:val="7E51BA1F"/>
    <w:rsid w:val="7E57FFAC"/>
    <w:rsid w:val="7E65E6E1"/>
    <w:rsid w:val="7E66E8B7"/>
    <w:rsid w:val="7E673F21"/>
    <w:rsid w:val="7E68E0C8"/>
    <w:rsid w:val="7E7AC93B"/>
    <w:rsid w:val="7E7CD7FB"/>
    <w:rsid w:val="7E7DAD81"/>
    <w:rsid w:val="7E7FB1CC"/>
    <w:rsid w:val="7E871069"/>
    <w:rsid w:val="7E957C58"/>
    <w:rsid w:val="7E980B93"/>
    <w:rsid w:val="7EA3BD76"/>
    <w:rsid w:val="7EACE3F8"/>
    <w:rsid w:val="7EB104E6"/>
    <w:rsid w:val="7EB117DF"/>
    <w:rsid w:val="7EB8BA6F"/>
    <w:rsid w:val="7EBA2F7A"/>
    <w:rsid w:val="7EC0E377"/>
    <w:rsid w:val="7EC30963"/>
    <w:rsid w:val="7ED13011"/>
    <w:rsid w:val="7EE0129D"/>
    <w:rsid w:val="7EE09B65"/>
    <w:rsid w:val="7EE2B084"/>
    <w:rsid w:val="7EEE1CE9"/>
    <w:rsid w:val="7EF1C811"/>
    <w:rsid w:val="7EF8F73C"/>
    <w:rsid w:val="7EF98933"/>
    <w:rsid w:val="7EFE7423"/>
    <w:rsid w:val="7F037A20"/>
    <w:rsid w:val="7F042687"/>
    <w:rsid w:val="7F0779D9"/>
    <w:rsid w:val="7F0B129C"/>
    <w:rsid w:val="7F1195C2"/>
    <w:rsid w:val="7F11CD54"/>
    <w:rsid w:val="7F1DEF57"/>
    <w:rsid w:val="7F24B352"/>
    <w:rsid w:val="7F34D17E"/>
    <w:rsid w:val="7F38E853"/>
    <w:rsid w:val="7F3A4410"/>
    <w:rsid w:val="7F3AC93A"/>
    <w:rsid w:val="7F4381B6"/>
    <w:rsid w:val="7F4C326E"/>
    <w:rsid w:val="7F5685B0"/>
    <w:rsid w:val="7F604C55"/>
    <w:rsid w:val="7F6E4FF9"/>
    <w:rsid w:val="7F7938DC"/>
    <w:rsid w:val="7F7AD325"/>
    <w:rsid w:val="7F89ABA9"/>
    <w:rsid w:val="7F908289"/>
    <w:rsid w:val="7F9B098F"/>
    <w:rsid w:val="7F9FE8C7"/>
    <w:rsid w:val="7FA2F30D"/>
    <w:rsid w:val="7FA3444A"/>
    <w:rsid w:val="7FA3E7C7"/>
    <w:rsid w:val="7FAA576D"/>
    <w:rsid w:val="7FACA79A"/>
    <w:rsid w:val="7FAEB5E7"/>
    <w:rsid w:val="7FB351F0"/>
    <w:rsid w:val="7FB45BDF"/>
    <w:rsid w:val="7FB4F62E"/>
    <w:rsid w:val="7FBD23B0"/>
    <w:rsid w:val="7FC1F342"/>
    <w:rsid w:val="7FCE2C6D"/>
    <w:rsid w:val="7FD3D599"/>
    <w:rsid w:val="7FDAC05A"/>
    <w:rsid w:val="7FE67E79"/>
    <w:rsid w:val="7FE9E8CE"/>
    <w:rsid w:val="7FED70A7"/>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61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rsid w:val="49777183"/>
    <w:rPr>
      <w:rFonts w:asciiTheme="minorHAnsi" w:eastAsiaTheme="minorEastAsia" w:hAnsiTheme="minorHAnsi" w:cstheme="minorBidi"/>
      <w:sz w:val="24"/>
      <w:szCs w:val="24"/>
    </w:rPr>
  </w:style>
  <w:style w:type="character" w:customStyle="1" w:styleId="HeaderChar">
    <w:name w:val="Header Char"/>
    <w:basedOn w:val="DefaultParagraphFont"/>
    <w:link w:val="Header"/>
    <w:uiPriority w:val="99"/>
    <w:rsid w:val="00A94607"/>
    <w:rPr>
      <w:rFonts w:ascii="Times New Roman" w:hAnsi="Times New Roman" w:cs="Times New Roman"/>
      <w:sz w:val="24"/>
      <w:lang w:val="fr-FR"/>
    </w:rPr>
  </w:style>
  <w:style w:type="character" w:customStyle="1" w:styleId="FooterChar">
    <w:name w:val="Footer Char"/>
    <w:basedOn w:val="DefaultParagraphFont"/>
    <w:link w:val="Footer"/>
    <w:uiPriority w:val="99"/>
    <w:rsid w:val="00A9460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9460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4607"/>
    <w:pPr>
      <w:spacing w:before="0"/>
      <w:jc w:val="right"/>
    </w:pPr>
    <w:rPr>
      <w:sz w:val="28"/>
    </w:rPr>
  </w:style>
  <w:style w:type="paragraph" w:customStyle="1" w:styleId="FooterSensitivity">
    <w:name w:val="Footer Sensitivity"/>
    <w:basedOn w:val="Normal"/>
    <w:rsid w:val="00A9460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94607"/>
    <w:pPr>
      <w:tabs>
        <w:tab w:val="center" w:pos="4535"/>
        <w:tab w:val="right" w:pos="9071"/>
      </w:tabs>
      <w:spacing w:before="0"/>
    </w:pPr>
  </w:style>
  <w:style w:type="paragraph" w:customStyle="1" w:styleId="HeaderLandscape">
    <w:name w:val="HeaderLandscape"/>
    <w:basedOn w:val="Normal"/>
    <w:rsid w:val="00A94607"/>
    <w:pPr>
      <w:tabs>
        <w:tab w:val="center" w:pos="7285"/>
        <w:tab w:val="right" w:pos="14003"/>
      </w:tabs>
      <w:spacing w:before="0"/>
    </w:pPr>
  </w:style>
  <w:style w:type="paragraph" w:styleId="Footer">
    <w:name w:val="footer"/>
    <w:basedOn w:val="Normal"/>
    <w:link w:val="FooterChar"/>
    <w:uiPriority w:val="99"/>
    <w:unhideWhenUsed/>
    <w:rsid w:val="00A9460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9460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21144531">
      <w:bodyDiv w:val="1"/>
      <w:marLeft w:val="0"/>
      <w:marRight w:val="0"/>
      <w:marTop w:val="0"/>
      <w:marBottom w:val="0"/>
      <w:divBdr>
        <w:top w:val="none" w:sz="0" w:space="0" w:color="auto"/>
        <w:left w:val="none" w:sz="0" w:space="0" w:color="auto"/>
        <w:bottom w:val="none" w:sz="0" w:space="0" w:color="auto"/>
        <w:right w:val="none" w:sz="0" w:space="0" w:color="auto"/>
      </w:divBdr>
      <w:divsChild>
        <w:div w:id="1457456245">
          <w:marLeft w:val="0"/>
          <w:marRight w:val="0"/>
          <w:marTop w:val="0"/>
          <w:marBottom w:val="0"/>
          <w:divBdr>
            <w:top w:val="none" w:sz="0" w:space="0" w:color="auto"/>
            <w:left w:val="none" w:sz="0" w:space="0" w:color="auto"/>
            <w:bottom w:val="none" w:sz="0" w:space="0" w:color="auto"/>
            <w:right w:val="none" w:sz="0" w:space="0" w:color="auto"/>
          </w:divBdr>
        </w:div>
        <w:div w:id="2063358818">
          <w:marLeft w:val="0"/>
          <w:marRight w:val="0"/>
          <w:marTop w:val="0"/>
          <w:marBottom w:val="0"/>
          <w:divBdr>
            <w:top w:val="none" w:sz="0" w:space="0" w:color="auto"/>
            <w:left w:val="none" w:sz="0" w:space="0" w:color="auto"/>
            <w:bottom w:val="none" w:sz="0" w:space="0" w:color="auto"/>
            <w:right w:val="none" w:sz="0" w:space="0" w:color="auto"/>
          </w:divBdr>
        </w:div>
      </w:divsChild>
    </w:div>
    <w:div w:id="1837647163">
      <w:bodyDiv w:val="1"/>
      <w:marLeft w:val="0"/>
      <w:marRight w:val="0"/>
      <w:marTop w:val="0"/>
      <w:marBottom w:val="0"/>
      <w:divBdr>
        <w:top w:val="none" w:sz="0" w:space="0" w:color="auto"/>
        <w:left w:val="none" w:sz="0" w:space="0" w:color="auto"/>
        <w:bottom w:val="none" w:sz="0" w:space="0" w:color="auto"/>
        <w:right w:val="none" w:sz="0" w:space="0" w:color="auto"/>
      </w:divBdr>
      <w:divsChild>
        <w:div w:id="750351094">
          <w:marLeft w:val="0"/>
          <w:marRight w:val="0"/>
          <w:marTop w:val="0"/>
          <w:marBottom w:val="0"/>
          <w:divBdr>
            <w:top w:val="none" w:sz="0" w:space="0" w:color="auto"/>
            <w:left w:val="none" w:sz="0" w:space="0" w:color="auto"/>
            <w:bottom w:val="none" w:sz="0" w:space="0" w:color="auto"/>
            <w:right w:val="none" w:sz="0" w:space="0" w:color="auto"/>
          </w:divBdr>
        </w:div>
        <w:div w:id="1194079480">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governance-framework/stability-and-growth-pact/preventive-arm/annual-progress-reports_en?prefLang=fr&amp;etrans=fr" TargetMode="External"/><Relationship Id="rId2" Type="http://schemas.openxmlformats.org/officeDocument/2006/relationships/hyperlink" Target="http://data.europa.eu/eli/C/2025/639/oj" TargetMode="External"/><Relationship Id="rId1"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5AF8B-8B2E-436B-93FC-22EDD0A2E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11</Pages>
  <Words>5051</Words>
  <Characters>28795</Characters>
  <Application>Microsoft Office Word</Application>
  <DocSecurity>0</DocSecurity>
  <Lines>239</Lines>
  <Paragraphs>67</Paragraphs>
  <ScaleCrop>false</ScaleCrop>
  <Manager/>
  <Company/>
  <LinksUpToDate>false</LinksUpToDate>
  <CharactersWithSpaces>33779</CharactersWithSpaces>
  <SharedDoc>false</SharedDoc>
  <HLinks>
    <vt:vector size="12" baseType="variant">
      <vt:variant>
        <vt:i4>7405656</vt:i4>
      </vt:variant>
      <vt:variant>
        <vt:i4>3</vt:i4>
      </vt:variant>
      <vt:variant>
        <vt:i4>0</vt:i4>
      </vt:variant>
      <vt:variant>
        <vt:i4>5</vt:i4>
      </vt:variant>
      <vt:variant>
        <vt:lpwstr>https://economy-finance.ec.europa.eu/economic-and-fiscal-governance/stability-and-growth-pact/preventive-arm/annual-progress-reports_en</vt:lpwstr>
      </vt:variant>
      <vt:variant>
        <vt:lpwstr/>
      </vt:variant>
      <vt:variant>
        <vt:i4>2949225</vt:i4>
      </vt:variant>
      <vt:variant>
        <vt:i4>0</vt:i4>
      </vt:variant>
      <vt:variant>
        <vt:i4>0</vt:i4>
      </vt:variant>
      <vt:variant>
        <vt:i4>5</vt:i4>
      </vt:variant>
      <vt:variant>
        <vt:lpwstr>http://data.europa.eu/eli/C/2025/639/oj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2026-06-01T08:46:00Z</dcterms:created>
  <dcterms:modified xsi:type="dcterms:W3CDTF">2026-06-10T14:50:00Z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2026-06-01T19:24:35Z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4c95cebb-11fd-483f-9fb9-dd15848987e3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