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A4918" w14:textId="045AC44F" w:rsidR="00CA0B25" w:rsidRPr="003C55A8" w:rsidRDefault="0020148D" w:rsidP="0020148D">
      <w:pPr>
        <w:pStyle w:val="Pagedecouverture"/>
        <w:rPr>
          <w:noProof/>
        </w:rPr>
      </w:pPr>
      <w:r>
        <w:rPr>
          <w:noProof/>
        </w:rPr>
        <w:pict w14:anchorId="46985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38EA22-35B2-4DF5-8362-5772C6371D70" style="width:455.25pt;height:330.75pt">
            <v:imagedata r:id="rId8" o:title=""/>
          </v:shape>
        </w:pict>
      </w:r>
    </w:p>
    <w:p w14:paraId="5542EF8A" w14:textId="77777777" w:rsidR="000C4C4E" w:rsidRPr="003C55A8" w:rsidRDefault="000C4C4E" w:rsidP="000C4C4E">
      <w:pPr>
        <w:rPr>
          <w:noProof/>
          <w:szCs w:val="24"/>
        </w:rPr>
        <w:sectPr w:rsidR="000C4C4E" w:rsidRPr="003C55A8" w:rsidSect="0020148D">
          <w:footerReference w:type="even" r:id="rId9"/>
          <w:footerReference w:type="default" r:id="rId10"/>
          <w:pgSz w:w="11907" w:h="16839"/>
          <w:pgMar w:top="1134" w:right="1417" w:bottom="1134" w:left="1417" w:header="709" w:footer="709" w:gutter="0"/>
          <w:pgNumType w:start="0"/>
          <w:cols w:space="720"/>
          <w:docGrid w:linePitch="360"/>
        </w:sectPr>
      </w:pPr>
    </w:p>
    <w:p w14:paraId="03EC6877" w14:textId="6AD4B79E" w:rsidR="006665AE" w:rsidRPr="003C55A8" w:rsidRDefault="00C91100" w:rsidP="00C91100">
      <w:pPr>
        <w:pStyle w:val="Statut"/>
        <w:rPr>
          <w:noProof/>
        </w:rPr>
      </w:pPr>
      <w:bookmarkStart w:id="0" w:name="_GoBack"/>
      <w:bookmarkEnd w:id="0"/>
      <w:r w:rsidRPr="00C91100">
        <w:rPr>
          <w:noProof/>
        </w:rPr>
        <w:lastRenderedPageBreak/>
        <w:t>Recomandare de</w:t>
      </w:r>
    </w:p>
    <w:p w14:paraId="1F703CDA" w14:textId="5921C8DE" w:rsidR="00CA0B25" w:rsidRPr="003C55A8" w:rsidRDefault="00C91100" w:rsidP="00C91100">
      <w:pPr>
        <w:pStyle w:val="Typedudocument"/>
        <w:rPr>
          <w:noProof/>
        </w:rPr>
      </w:pPr>
      <w:r w:rsidRPr="00C91100">
        <w:rPr>
          <w:noProof/>
        </w:rPr>
        <w:t>RECOMANDARE A CONSILIULUI</w:t>
      </w:r>
    </w:p>
    <w:p w14:paraId="2FDB43B3" w14:textId="7A11DD98" w:rsidR="00DC0AA5" w:rsidRPr="003C55A8" w:rsidRDefault="00C91100" w:rsidP="00C91100">
      <w:pPr>
        <w:pStyle w:val="Titreobjet"/>
        <w:rPr>
          <w:noProof/>
        </w:rPr>
      </w:pPr>
      <w:r w:rsidRPr="00C91100">
        <w:rPr>
          <w:noProof/>
        </w:rPr>
        <w:t>privind politicile economice, sociale, de ocupare a forței de muncă, structurale și bugetare ale Ciprului</w:t>
      </w:r>
    </w:p>
    <w:p w14:paraId="09C0EEF7" w14:textId="77777777" w:rsidR="00CA0B25" w:rsidRPr="003C55A8" w:rsidRDefault="00CA0B25" w:rsidP="2F29F2F5">
      <w:pPr>
        <w:pStyle w:val="Institutionquiagit"/>
        <w:rPr>
          <w:noProof/>
          <w:szCs w:val="24"/>
        </w:rPr>
      </w:pPr>
      <w:r w:rsidRPr="003C55A8">
        <w:rPr>
          <w:noProof/>
        </w:rPr>
        <w:t>CONSILIUL UNIUNII EUROPENE,</w:t>
      </w:r>
    </w:p>
    <w:p w14:paraId="499C3167" w14:textId="77777777" w:rsidR="00373387" w:rsidRPr="003C55A8" w:rsidRDefault="00373387" w:rsidP="2F29F2F5">
      <w:pPr>
        <w:rPr>
          <w:noProof/>
          <w:szCs w:val="24"/>
        </w:rPr>
      </w:pPr>
      <w:r w:rsidRPr="003C55A8">
        <w:rPr>
          <w:noProof/>
        </w:rPr>
        <w:t>având în vedere Tratatul privind funcționarea Uniunii Europene, în special articolul 121 alineatul (2) și articolul 148 alineatul (4),</w:t>
      </w:r>
    </w:p>
    <w:p w14:paraId="082014B0" w14:textId="43BB1FFD" w:rsidR="00373387" w:rsidRPr="003C55A8" w:rsidRDefault="2D3B68C0" w:rsidP="2F29F2F5">
      <w:pPr>
        <w:rPr>
          <w:noProof/>
          <w:szCs w:val="24"/>
        </w:rPr>
      </w:pPr>
      <w:r w:rsidRPr="003C55A8">
        <w:rPr>
          <w:noProof/>
        </w:rPr>
        <w:t>având în vedere Regulamentul (UE) 2024/1263</w:t>
      </w:r>
      <w:r w:rsidRPr="003C55A8">
        <w:rPr>
          <w:rStyle w:val="cf01"/>
          <w:rFonts w:ascii="Times New Roman" w:hAnsi="Times New Roman"/>
          <w:noProof/>
          <w:sz w:val="24"/>
        </w:rPr>
        <w:t xml:space="preserve"> </w:t>
      </w:r>
      <w:r w:rsidRPr="003C55A8">
        <w:rPr>
          <w:noProof/>
        </w:rPr>
        <w:t>al Parlamentului European și al Consiliului din 29 aprilie 2024 privind coordonarea eficientă a politicilor economice și supravegherea bugetară multilaterală și de abrogare a Regulamentului (CE) nr. 1466/97 al Consiliului (</w:t>
      </w:r>
      <w:r w:rsidRPr="003C55A8">
        <w:rPr>
          <w:rStyle w:val="FootnoteReference"/>
          <w:noProof/>
          <w:szCs w:val="24"/>
        </w:rPr>
        <w:footnoteReference w:id="2"/>
      </w:r>
      <w:r w:rsidRPr="003C55A8">
        <w:rPr>
          <w:noProof/>
        </w:rPr>
        <w:t>), în special articolul 3 alineatul (3),</w:t>
      </w:r>
    </w:p>
    <w:p w14:paraId="51C6565D" w14:textId="77777777" w:rsidR="00793D7F" w:rsidRPr="003C55A8" w:rsidRDefault="6997ABA9" w:rsidP="2F29F2F5">
      <w:pPr>
        <w:rPr>
          <w:noProof/>
          <w:szCs w:val="24"/>
        </w:rPr>
      </w:pPr>
      <w:r w:rsidRPr="003C55A8">
        <w:rPr>
          <w:noProof/>
        </w:rPr>
        <w:t>întrucât:</w:t>
      </w:r>
    </w:p>
    <w:p w14:paraId="40EC10FE" w14:textId="77777777" w:rsidR="04CBE762" w:rsidRPr="003C55A8" w:rsidRDefault="00C540D7" w:rsidP="001F39B3">
      <w:pPr>
        <w:pStyle w:val="ManualConsidrant"/>
        <w:rPr>
          <w:noProof/>
          <w:szCs w:val="24"/>
        </w:rPr>
      </w:pPr>
      <w:r>
        <w:rPr>
          <w:noProof/>
        </w:rPr>
        <w:t>(1)</w:t>
      </w:r>
      <w:r>
        <w:rPr>
          <w:noProof/>
        </w:rPr>
        <w:tab/>
      </w:r>
      <w:r w:rsidRPr="003C55A8">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3B54A6A2" w14:textId="77777777" w:rsidR="00FF5C0A" w:rsidRPr="003C55A8" w:rsidRDefault="205BAE2B" w:rsidP="2F29F2F5">
      <w:pPr>
        <w:pStyle w:val="ManualConsidrant"/>
        <w:rPr>
          <w:noProof/>
          <w:szCs w:val="24"/>
        </w:rPr>
      </w:pPr>
      <w:r>
        <w:rPr>
          <w:noProof/>
        </w:rPr>
        <w:t>(2)</w:t>
      </w:r>
      <w:r>
        <w:rPr>
          <w:noProof/>
        </w:rPr>
        <w:tab/>
      </w:r>
      <w:r w:rsidRPr="003C55A8">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3C55A8">
        <w:rPr>
          <w:rStyle w:val="FootnoteReference"/>
          <w:noProof/>
          <w:szCs w:val="24"/>
        </w:rPr>
        <w:footnoteReference w:id="3"/>
      </w:r>
      <w:r w:rsidRPr="003C55A8">
        <w:rPr>
          <w:noProof/>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39895DD5" w14:textId="149C4AB2" w:rsidR="00B50209" w:rsidRPr="003C55A8" w:rsidRDefault="58D2DCC3" w:rsidP="2F29F2F5">
      <w:pPr>
        <w:pStyle w:val="ManualConsidrant"/>
        <w:rPr>
          <w:noProof/>
          <w:szCs w:val="24"/>
        </w:rPr>
      </w:pPr>
      <w:r>
        <w:rPr>
          <w:noProof/>
        </w:rPr>
        <w:t>(3)</w:t>
      </w:r>
      <w:r>
        <w:rPr>
          <w:noProof/>
        </w:rPr>
        <w:tab/>
      </w:r>
      <w:r w:rsidRPr="003C55A8">
        <w:rPr>
          <w:noProof/>
          <w:color w:val="000000" w:themeColor="text1"/>
        </w:rPr>
        <w:t xml:space="preserve">La 25 noiembrie 2025, Comisia a adoptat un aviz privind proiectul de plan bugetar pentru 2026 al Ciprului. </w:t>
      </w:r>
      <w:r w:rsidRPr="003C55A8">
        <w:rPr>
          <w:noProof/>
        </w:rPr>
        <w:t>La aceeași dată, Comisia a adoptat, pe baza Regulamentului</w:t>
      </w:r>
      <w:r w:rsidR="00103C04">
        <w:rPr>
          <w:noProof/>
        </w:rPr>
        <w:t> </w:t>
      </w:r>
      <w:r w:rsidRPr="003C55A8">
        <w:rPr>
          <w:noProof/>
        </w:rPr>
        <w:t>(UE) nr. 1176/2011, Raportul privind mecanismul de alertă pentru 2026, în care nu a identificat Cipru ca fiind unul dintre statele membre pentru care va fi necesar un bilanț aprofundat. Comisia a adoptat, de asemenea, o recomandare de recomandare a Consiliului privind politica economică a zonei euro (</w:t>
      </w:r>
      <w:r w:rsidRPr="003C55A8">
        <w:rPr>
          <w:rStyle w:val="FootnoteReference"/>
          <w:noProof/>
          <w:szCs w:val="24"/>
        </w:rPr>
        <w:footnoteReference w:id="4"/>
      </w:r>
      <w:r w:rsidRPr="003C55A8">
        <w:rPr>
          <w:noProof/>
        </w:rPr>
        <w:t xml:space="preserve">),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la 21 aprilie 2026 și Raportul comun privind ocuparea forței de muncă și Recomandarea referitoare la capitalul uman la 9 martie 2026. </w:t>
      </w:r>
    </w:p>
    <w:p w14:paraId="65E18B12" w14:textId="1717FAD7" w:rsidR="00081AEA" w:rsidRPr="003C55A8" w:rsidRDefault="50D88CD4" w:rsidP="2F29F2F5">
      <w:pPr>
        <w:pStyle w:val="ManualConsidrant"/>
        <w:rPr>
          <w:noProof/>
          <w:szCs w:val="24"/>
        </w:rPr>
      </w:pPr>
      <w:r>
        <w:rPr>
          <w:noProof/>
        </w:rPr>
        <w:t>(4)</w:t>
      </w:r>
      <w:r>
        <w:rPr>
          <w:noProof/>
        </w:rPr>
        <w:tab/>
      </w:r>
      <w:r w:rsidRPr="003C55A8">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w:t>
      </w:r>
      <w:r w:rsidR="00103C04">
        <w:rPr>
          <w:noProof/>
        </w:rPr>
        <w:t> </w:t>
      </w:r>
      <w:r w:rsidRPr="003C55A8">
        <w:rPr>
          <w:noProof/>
        </w:rPr>
        <w:t>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18A11173" w14:textId="77777777" w:rsidR="009F3494" w:rsidRPr="003C55A8" w:rsidRDefault="4E4FB037" w:rsidP="2F29F2F5">
      <w:pPr>
        <w:pStyle w:val="ManualConsidrant"/>
        <w:rPr>
          <w:noProof/>
          <w:szCs w:val="24"/>
        </w:rPr>
      </w:pPr>
      <w:r>
        <w:rPr>
          <w:noProof/>
        </w:rPr>
        <w:t>(5)</w:t>
      </w:r>
      <w:r>
        <w:rPr>
          <w:noProof/>
        </w:rPr>
        <w:tab/>
      </w:r>
      <w:r w:rsidRPr="003C55A8">
        <w:rPr>
          <w:noProof/>
        </w:rPr>
        <w:t>În 2026, semestrul european pentru coordonarea politicilor economice continuă să se desfășoare în paralel cu etapa finală a punerii în aplicare a Mecanismului de redresare și reziliență (MRR) (</w:t>
      </w:r>
      <w:r w:rsidRPr="003C55A8">
        <w:rPr>
          <w:rStyle w:val="FootnoteReference"/>
          <w:noProof/>
          <w:szCs w:val="24"/>
        </w:rPr>
        <w:footnoteReference w:id="5"/>
      </w:r>
      <w:r w:rsidRPr="003C55A8">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76272F6F" w14:textId="77777777" w:rsidR="00750F85" w:rsidRPr="003C55A8" w:rsidRDefault="5F2CB428" w:rsidP="2F29F2F5">
      <w:pPr>
        <w:pStyle w:val="ManualConsidrant"/>
        <w:rPr>
          <w:noProof/>
          <w:szCs w:val="24"/>
        </w:rPr>
      </w:pPr>
      <w:r>
        <w:rPr>
          <w:noProof/>
        </w:rPr>
        <w:t>(6)</w:t>
      </w:r>
      <w:r>
        <w:rPr>
          <w:noProof/>
        </w:rPr>
        <w:tab/>
      </w:r>
      <w:bookmarkStart w:id="1" w:name="_Hlk224223954"/>
      <w:r w:rsidRPr="003C55A8">
        <w:rPr>
          <w:noProof/>
        </w:rPr>
        <w:t xml:space="preserve">La data de 3 iunie 2026, Comisia a publicat raportul de țară din 2026 pentru Cipru. În acesta, s-au evaluat progresele realizate de Cipru în ceea ce privește punerea în aplicare a recomandărilor relevante specifice acestei țări și s-a făcut bilanțul implementării de către Cipru a PNRR. Pe baza analizei respective, raportul de țară a identificat cele mai presante provocări cu care se confruntă Cipru. De asemenea, raportul de țară a evaluat progresele realizate de Cipru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58539A2D" w14:textId="77777777" w:rsidR="00A27565" w:rsidRPr="003C55A8" w:rsidRDefault="007F6448" w:rsidP="2F29F2F5">
      <w:pPr>
        <w:pStyle w:val="ManualConsidrant"/>
        <w:rPr>
          <w:noProof/>
          <w:szCs w:val="24"/>
        </w:rPr>
      </w:pPr>
      <w:r>
        <w:rPr>
          <w:noProof/>
        </w:rPr>
        <w:t>(7)</w:t>
      </w:r>
      <w:r>
        <w:rPr>
          <w:noProof/>
        </w:rPr>
        <w:tab/>
      </w:r>
      <w:r w:rsidRPr="003C55A8">
        <w:rPr>
          <w:noProof/>
        </w:rPr>
        <w:t>La 21 ianuarie 2025, Consiliul a adoptat, pe baza evaluării și a recomandării Comisiei, o recomandare de aprobare a planului bugetar-structural național pe termen mediu al Ciprului (</w:t>
      </w:r>
      <w:r w:rsidRPr="003C55A8">
        <w:rPr>
          <w:rStyle w:val="FootnoteReference"/>
          <w:noProof/>
        </w:rPr>
        <w:footnoteReference w:id="6"/>
      </w:r>
      <w:r w:rsidRPr="003C55A8">
        <w:rPr>
          <w:noProof/>
        </w:rPr>
        <w:t>). Planul vizează perioada cuprinsă între 2025 și 2028 și prezintă o ajustare bugetară repartizată pe patru ani. Consiliul a recomandat următoarele rate maxime de creștere a cheltuielilor nete: 6,0 % în 2025, 5,0 % în 2026, 5,4 % în 2027 și 4,3 % în 2028, ceea ce corespunde ratelor maxime de creștere cumulate calculate prin raportare la anul de bază 2023 de 8,9 % în 2025, 14,3 % în 2026, 20,5 % în 2027 și 25,7 % în 2028.</w:t>
      </w:r>
    </w:p>
    <w:p w14:paraId="1A4E9D12" w14:textId="77777777" w:rsidR="006823D6" w:rsidRPr="003C55A8" w:rsidRDefault="0014406F" w:rsidP="2F29F2F5">
      <w:pPr>
        <w:pStyle w:val="ManualConsidrant"/>
        <w:rPr>
          <w:noProof/>
          <w:szCs w:val="24"/>
        </w:rPr>
      </w:pPr>
      <w:r>
        <w:rPr>
          <w:noProof/>
        </w:rPr>
        <w:t>(8)</w:t>
      </w:r>
      <w:r>
        <w:rPr>
          <w:noProof/>
        </w:rPr>
        <w:tab/>
      </w:r>
      <w:bookmarkStart w:id="2" w:name="_Hlk128507959"/>
      <w:r w:rsidRPr="003C55A8">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pentru a sprijini eforturile UE de obținere a unei creșteri rapide și semnificative a cheltuielilor pentru apărare (</w:t>
      </w:r>
      <w:r w:rsidRPr="003C55A8">
        <w:rPr>
          <w:rStyle w:val="FootnoteReference"/>
          <w:noProof/>
        </w:rPr>
        <w:footnoteReference w:id="7"/>
      </w:r>
      <w:r w:rsidRPr="003C55A8">
        <w:rPr>
          <w:noProof/>
        </w:rPr>
        <w:t>), iar această propunere a fost salutată de Consiliul European reunit la 6 martie 2025. Statele membre pot solicita în continuare activarea clauzei derogatorii naționale în orice moment până în 2028, dacă îndeplinesc criteriile stabilite la articolul 26 din Regulamentul (UE) 2024/1263.</w:t>
      </w:r>
    </w:p>
    <w:p w14:paraId="54EC8485" w14:textId="77777777" w:rsidR="006823D6" w:rsidRPr="003C55A8" w:rsidRDefault="007A104F" w:rsidP="2F29F2F5">
      <w:pPr>
        <w:pStyle w:val="ManualConsidrant"/>
        <w:rPr>
          <w:noProof/>
          <w:szCs w:val="24"/>
        </w:rPr>
      </w:pPr>
      <w:r>
        <w:rPr>
          <w:noProof/>
        </w:rPr>
        <w:t>(9)</w:t>
      </w:r>
      <w:r>
        <w:rPr>
          <w:noProof/>
        </w:rPr>
        <w:tab/>
      </w:r>
      <w:r w:rsidRPr="003C55A8">
        <w:rPr>
          <w:noProof/>
        </w:rPr>
        <w:t>La 30 aprilie 2026, Cipru și-a prezentat Raportul anual pe 2026 privind progresele înregistrate (</w:t>
      </w:r>
      <w:r w:rsidRPr="003C55A8">
        <w:rPr>
          <w:rStyle w:val="FootnoteReference"/>
          <w:rFonts w:eastAsia="Calibri"/>
          <w:noProof/>
          <w:szCs w:val="24"/>
        </w:rPr>
        <w:footnoteReference w:id="8"/>
      </w:r>
      <w:r w:rsidRPr="003C55A8">
        <w:rPr>
          <w:noProof/>
        </w:rPr>
        <w:t>) referitor la respectarea ratelor maxime de creștere recomandate ale cheltuielilor nete și la punerea în aplicare a reformelor și a investițiilor care răspund principalelor provocări identificate în recomandările specifice adresate acestei țări în cadrul semestrului european.</w:t>
      </w:r>
    </w:p>
    <w:bookmarkEnd w:id="2"/>
    <w:p w14:paraId="10A4B903" w14:textId="77777777" w:rsidR="00804384" w:rsidRPr="003C55A8" w:rsidRDefault="00CA3BAD" w:rsidP="2F29F2F5">
      <w:pPr>
        <w:pStyle w:val="ManualConsidrant"/>
        <w:rPr>
          <w:noProof/>
          <w:szCs w:val="24"/>
        </w:rPr>
      </w:pPr>
      <w:r>
        <w:rPr>
          <w:noProof/>
        </w:rPr>
        <w:t>(10)</w:t>
      </w:r>
      <w:r>
        <w:rPr>
          <w:noProof/>
        </w:rPr>
        <w:tab/>
      </w:r>
      <w:r w:rsidRPr="003C55A8">
        <w:rPr>
          <w:noProof/>
          <w:color w:val="000000" w:themeColor="text1"/>
        </w:rPr>
        <w:t>Creșterea PIB-ului real în anul 2025 a fost de 3,8 %, iar inflația IAPC a fost de 0,8 %. În previziunile Comisiei din primăvara anului 2026, se estimează că PIB-ul real va crește cu 2,3 % în 2026 și cu 2,7 % în 2027, iar inflația IAPC va fi de 3,6 % în 2026 și de 2,2 % în 2027.</w:t>
      </w:r>
    </w:p>
    <w:p w14:paraId="1A5A61A3" w14:textId="77777777" w:rsidR="006823D6" w:rsidRPr="003C55A8" w:rsidRDefault="008D59F1" w:rsidP="2F29F2F5">
      <w:pPr>
        <w:pStyle w:val="ManualConsidrant"/>
        <w:rPr>
          <w:noProof/>
          <w:szCs w:val="24"/>
        </w:rPr>
      </w:pPr>
      <w:r>
        <w:rPr>
          <w:noProof/>
        </w:rPr>
        <w:t>(11)</w:t>
      </w:r>
      <w:r>
        <w:rPr>
          <w:noProof/>
        </w:rPr>
        <w:tab/>
      </w:r>
      <w:r w:rsidRPr="003C55A8">
        <w:rPr>
          <w:noProof/>
        </w:rPr>
        <w:t>Pe baza datelor furnizate de Eurostat (</w:t>
      </w:r>
      <w:r w:rsidRPr="003C55A8">
        <w:rPr>
          <w:rStyle w:val="FootnoteReference"/>
          <w:noProof/>
        </w:rPr>
        <w:footnoteReference w:id="9"/>
      </w:r>
      <w:r w:rsidRPr="003C55A8">
        <w:rPr>
          <w:noProof/>
        </w:rPr>
        <w:t>), excedentul public al Ciprului a scăzut de la 4,1 % din PIB în 2024 la 3,4 % din PIB în 2025. Pe baza măsurilor de politică cunoscute până la data-limită a prezentei analize, previziunile Comisiei din primăvara anului 2026 estimează un excedent de 2,1 % din PIB în 2026 și de 2,5 % din PIB în 2027.</w:t>
      </w:r>
      <w:r w:rsidRPr="003C55A8">
        <w:rPr>
          <w:noProof/>
          <w:color w:val="000000" w:themeColor="text1"/>
        </w:rPr>
        <w:t xml:space="preserve"> </w:t>
      </w:r>
      <w:r w:rsidRPr="003C55A8">
        <w:rPr>
          <w:noProof/>
        </w:rPr>
        <w:t>Scăderea excedentului în 2026 reflectă în principal punerea în aplicare a reformei fiscale generale la începutul anului. Creșterea excedentului în 2027 reflectă în principal creșterea veniturilor fiscale ca urmare a încetării reducerilor de TVA pentru energia electrică și bunurile de bază, precum și perspectivele generale de creștere mai bune.</w:t>
      </w:r>
    </w:p>
    <w:p w14:paraId="186070E0" w14:textId="77777777" w:rsidR="00A674A6" w:rsidRPr="003C55A8" w:rsidRDefault="00342ADE" w:rsidP="2F29F2F5">
      <w:pPr>
        <w:pStyle w:val="ManualConsidrant"/>
        <w:rPr>
          <w:noProof/>
          <w:szCs w:val="24"/>
        </w:rPr>
      </w:pPr>
      <w:r>
        <w:rPr>
          <w:noProof/>
        </w:rPr>
        <w:t>(12)</w:t>
      </w:r>
      <w:r>
        <w:rPr>
          <w:noProof/>
        </w:rPr>
        <w:tab/>
      </w:r>
      <w:r w:rsidRPr="003C55A8">
        <w:rPr>
          <w:noProof/>
          <w:color w:val="000000" w:themeColor="text1"/>
        </w:rPr>
        <w:t>Pe baza estimărilor Comisiei, orientarea fiscal-bugetară (</w:t>
      </w:r>
      <w:r w:rsidRPr="003C55A8">
        <w:rPr>
          <w:rStyle w:val="FootnoteReference"/>
          <w:rFonts w:eastAsia="Times New Roman"/>
          <w:noProof/>
          <w:color w:val="000000" w:themeColor="text1"/>
          <w:szCs w:val="24"/>
          <w:lang w:eastAsia="en-GB"/>
        </w:rPr>
        <w:footnoteReference w:id="10"/>
      </w:r>
      <w:r w:rsidRPr="003C55A8">
        <w:rPr>
          <w:noProof/>
          <w:color w:val="000000" w:themeColor="text1"/>
        </w:rPr>
        <w:t>), care include atât cheltuielile finanțate la nivel național, cât și cheltuielile finanțate de UE, a fost una expansionistă în 2025, de 1,8 % din PIB. Se preconizează că în 2026 aceasta va continua să fie expansionistă, de 0,4 % din PIB, și că în 2027 va fi contracționistă, de 1,2 % din PIB.</w:t>
      </w:r>
    </w:p>
    <w:p w14:paraId="46D6FFDD" w14:textId="77777777" w:rsidR="00D9336F" w:rsidRPr="003C55A8" w:rsidRDefault="00857BBE" w:rsidP="2F29F2F5">
      <w:pPr>
        <w:pStyle w:val="ManualConsidrant"/>
        <w:rPr>
          <w:noProof/>
          <w:szCs w:val="24"/>
        </w:rPr>
      </w:pPr>
      <w:r>
        <w:rPr>
          <w:noProof/>
        </w:rPr>
        <w:t>(13)</w:t>
      </w:r>
      <w:r>
        <w:rPr>
          <w:noProof/>
        </w:rPr>
        <w:tab/>
      </w:r>
      <w:r w:rsidRPr="003C55A8">
        <w:rPr>
          <w:noProof/>
        </w:rPr>
        <w:t>Pe baza datelor furnizate de Eurostat (</w:t>
      </w:r>
      <w:r w:rsidRPr="003C55A8">
        <w:rPr>
          <w:rStyle w:val="FootnoteReference"/>
          <w:rFonts w:eastAsia="Times New Roman"/>
          <w:noProof/>
          <w:szCs w:val="24"/>
          <w:lang w:eastAsia="en-GB"/>
        </w:rPr>
        <w:footnoteReference w:id="11"/>
      </w:r>
      <w:r w:rsidRPr="003C55A8">
        <w:rPr>
          <w:noProof/>
        </w:rPr>
        <w:t>), deficitul public al Ciprului a scăzut de la 62,7 % din PIB la sfârșitul anului 2024 la 55,0 % din PIB la sfârșitul anului 2025. Scăderea ponderii datoriei în 2025 reflectă în principal un excedent primar de 4,5 % din PIB, la care se adaugă o creștere a PIB-ului nominal de peste două ori mai rapidă decât plățile dobânzilor. Pe baza măsurilor de politică cunoscute la data-limită a prezentei analize, previziunile Comisiei din primăvara anului 2026 estimează că ponderea datoriei în PIB va scădea la 50,4 % până la sfârșitul anului 2026 și va continua să scadă, urmând să fie de 45,5 % până la sfârșitul anului 2027. Scăderea ponderii datoriei în 2026 și în 2027 reflectă în principal un excedent primar de 3,3 % din PIB în 2026 și de 3,7 % din PIB în 2027. În ambii ani, se preconizează, de asemenea, ca PIB-ul nominal să continue să crească de aproximativ două ori mai rapid decât plățile dobânzilor.</w:t>
      </w:r>
    </w:p>
    <w:p w14:paraId="4122ADDB" w14:textId="77777777" w:rsidR="000E1A54" w:rsidRPr="003C55A8" w:rsidRDefault="000944B6" w:rsidP="2F29F2F5">
      <w:pPr>
        <w:pStyle w:val="ManualConsidrant"/>
        <w:rPr>
          <w:noProof/>
          <w:szCs w:val="24"/>
        </w:rPr>
      </w:pPr>
      <w:r>
        <w:rPr>
          <w:noProof/>
        </w:rPr>
        <w:t>(14)</w:t>
      </w:r>
      <w:r>
        <w:rPr>
          <w:noProof/>
        </w:rPr>
        <w:tab/>
      </w:r>
      <w:r w:rsidRPr="003C55A8">
        <w:rPr>
          <w:noProof/>
        </w:rPr>
        <w:t>Pe baza previziunilor Comisiei din primăvara anului 2026, cheltuielile publice totale pentru apărare în Cipru au fost de 1,8 % din PIB în 2025 și se estimează că vor rămâne la același nivel în 2026.</w:t>
      </w:r>
    </w:p>
    <w:p w14:paraId="6A748BF7" w14:textId="6EF5D3A9" w:rsidR="00D9336F" w:rsidRPr="003C55A8" w:rsidRDefault="0072157D" w:rsidP="2F29F2F5">
      <w:pPr>
        <w:pStyle w:val="ManualConsidrant"/>
        <w:rPr>
          <w:noProof/>
          <w:szCs w:val="24"/>
        </w:rPr>
      </w:pPr>
      <w:r>
        <w:rPr>
          <w:noProof/>
        </w:rPr>
        <w:t>(15)</w:t>
      </w:r>
      <w:r>
        <w:rPr>
          <w:noProof/>
        </w:rPr>
        <w:tab/>
      </w:r>
      <w:r w:rsidRPr="003C55A8">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Cipru a adoptat măsuri de politică bugetară pentru a atenua impactul prețurilor ridicate la energie asupra gospodăriilor și companiilor (</w:t>
      </w:r>
      <w:r w:rsidRPr="003C55A8">
        <w:rPr>
          <w:rStyle w:val="FootnoteReference"/>
          <w:noProof/>
          <w:szCs w:val="24"/>
          <w:lang w:eastAsia="ja-JP"/>
        </w:rPr>
        <w:footnoteReference w:id="12"/>
      </w:r>
      <w:r w:rsidRPr="003C55A8">
        <w:rPr>
          <w:noProof/>
        </w:rPr>
        <w:t>). Printre acestea se numără reduceri nețintite ale TVA</w:t>
      </w:r>
      <w:r w:rsidR="00103C04">
        <w:rPr>
          <w:noProof/>
        </w:rPr>
        <w:t>­</w:t>
      </w:r>
      <w:r w:rsidRPr="003C55A8">
        <w:rPr>
          <w:noProof/>
        </w:rPr>
        <w:t>ului la energia electrică (până în martie 2027) și ale accizelor la combustibili (aprilie-iunie 2026), precum și subvenții țintite pentru fermieri (aprilie și mai 2026), companiile aeriene (iunie-septembrie 2026) și industria turismului (aprilie 2026). Potrivit previziunilor Comisiei din primăvara anului 2026, costul bugetar al acestor măsuri ar urma să fie de circa 0,1 % din PIB în 2026. Potrivit estimărilor Comisiei, dacă aceste măsuri vor rămâne în vigoare până la sfârșitul anului 2026, costul lor bugetar va fi de 0,3 % din PIB în 2026.</w:t>
      </w:r>
    </w:p>
    <w:p w14:paraId="142A61AB" w14:textId="77777777" w:rsidR="00D9336F" w:rsidRPr="003C55A8" w:rsidRDefault="00157AD2" w:rsidP="2F29F2F5">
      <w:pPr>
        <w:pStyle w:val="ManualConsidrant"/>
        <w:rPr>
          <w:noProof/>
          <w:szCs w:val="24"/>
        </w:rPr>
      </w:pPr>
      <w:r>
        <w:rPr>
          <w:noProof/>
        </w:rPr>
        <w:t>(16)</w:t>
      </w:r>
      <w:r>
        <w:rPr>
          <w:noProof/>
        </w:rPr>
        <w:tab/>
      </w:r>
      <w:r w:rsidRPr="003C55A8">
        <w:rPr>
          <w:noProof/>
        </w:rPr>
        <w:t>Pe baza calculelor Comisiei, cheltuielile nete ale Ciprului au crescut cu 9,6 % în 2025 și cu 11,8 %, cumulat, în 2024 și 2025. Creșterea cheltuielilor nete în 2025 depășește rata maximă de creștere recomandată, ceea ce corespunde unei abateri de 1,3 % din PIB în termeni anuali. Dacă se iau în considerare împreună anii 2024 și 2025, rata cumulată de creștere a cheltuielilor nete depășește rata maximă de creștere recomandată, ceea ce corespunde unei abateri de 1,0 % din PIB în termeni cumulativi. În același timp, după cum s-a menționat, poziția bugetară pentru 2025 a fost excedentară, iar datoria publică s-a situat sub 60 % din PIB.</w:t>
      </w:r>
    </w:p>
    <w:p w14:paraId="38F195EB" w14:textId="77777777" w:rsidR="00DA33B7" w:rsidRPr="003C55A8" w:rsidRDefault="00335897" w:rsidP="2F29F2F5">
      <w:pPr>
        <w:pStyle w:val="ManualConsidrant"/>
        <w:rPr>
          <w:noProof/>
          <w:szCs w:val="24"/>
        </w:rPr>
      </w:pPr>
      <w:r>
        <w:rPr>
          <w:noProof/>
        </w:rPr>
        <w:t>(17)</w:t>
      </w:r>
      <w:r>
        <w:rPr>
          <w:noProof/>
        </w:rPr>
        <w:tab/>
      </w:r>
      <w:r w:rsidRPr="003C55A8">
        <w:rPr>
          <w:noProof/>
        </w:rPr>
        <w:t>Pe baza calculelor Comisiei, se preconizează o creștere a cheltuielilor nete ale Ciprului de 7,4 % în 2026 și, cumulat, de 20,1 % în 2024, 2025 și 2026. Creșterea preconizată a cheltuielilor nete în 2026 depășește rata maximă de creștere recomandată, ceea ce corespunde unei abateri de 0,9 % din PIB în termeni anuali. Dacă se consideră 2024, 2025 și 2026 împreună, rata cumulată preconizată de creștere a cheltuielilor nete depășește rata maximă de creștere recomandată, corespunzând unei abateri de 1,8 % din PIB în termeni cumulativi. În același timp, după cum s-a menționat, se preconizează un excedent al poziției bugetare pentru 2026, iar datoria publică este mai mică de 60 % din PIB și se estimează că va continua să scadă.</w:t>
      </w:r>
    </w:p>
    <w:bookmarkEnd w:id="1"/>
    <w:p w14:paraId="27112613" w14:textId="77777777" w:rsidR="005A3BA2" w:rsidRPr="003C55A8" w:rsidRDefault="1D169E09" w:rsidP="2F29F2F5">
      <w:pPr>
        <w:pStyle w:val="ManualConsidrant"/>
        <w:rPr>
          <w:noProof/>
          <w:szCs w:val="24"/>
        </w:rPr>
      </w:pPr>
      <w:r>
        <w:rPr>
          <w:noProof/>
        </w:rPr>
        <w:t>(18)</w:t>
      </w:r>
      <w:r>
        <w:rPr>
          <w:noProof/>
        </w:rPr>
        <w:tab/>
      </w:r>
      <w:r w:rsidRPr="003C55A8">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57EE683D" w14:textId="51E55327" w:rsidR="00AF7A5D" w:rsidRPr="003C55A8" w:rsidRDefault="00405372" w:rsidP="2F29F2F5">
      <w:pPr>
        <w:pStyle w:val="ManualConsidrant"/>
        <w:rPr>
          <w:noProof/>
          <w:szCs w:val="24"/>
        </w:rPr>
      </w:pPr>
      <w:r>
        <w:rPr>
          <w:noProof/>
        </w:rPr>
        <w:t>(19)</w:t>
      </w:r>
      <w:r>
        <w:rPr>
          <w:noProof/>
        </w:rPr>
        <w:tab/>
      </w:r>
      <w:r w:rsidRPr="003C55A8">
        <w:rPr>
          <w:noProof/>
        </w:rPr>
        <w:t>În Cipru, punerea în aplicare a programelor politicii de coeziune, care includ sprijin din Fondul european de dezvoltare regională (FEDR),</w:t>
      </w:r>
      <w:r w:rsidR="003C55A8">
        <w:rPr>
          <w:noProof/>
        </w:rPr>
        <w:t xml:space="preserve"> </w:t>
      </w:r>
      <w:r w:rsidRPr="003C55A8">
        <w:rPr>
          <w:noProof/>
        </w:rPr>
        <w:t>Fondul pentru o tranziție justă (FTJ),</w:t>
      </w:r>
      <w:r w:rsidR="003C55A8">
        <w:rPr>
          <w:noProof/>
        </w:rPr>
        <w:t xml:space="preserve"> </w:t>
      </w:r>
      <w:r w:rsidRPr="003C55A8">
        <w:rPr>
          <w:noProof/>
        </w:rPr>
        <w:t>Fondul social european Plus (FSE+) și</w:t>
      </w:r>
      <w:r w:rsidR="003C55A8">
        <w:rPr>
          <w:noProof/>
        </w:rPr>
        <w:t xml:space="preserve"> </w:t>
      </w:r>
      <w:r w:rsidRPr="003C55A8">
        <w:rPr>
          <w:noProof/>
        </w:rPr>
        <w:t>Fondul de coeziune (FC), se situează peste ritmul mediu de la nivelul UE, atât în ceea ce privește selecția proiectelor, cât și plățile. Este importantă menținerea ritmului actual și maximizarea impactului investițiilor pe teren. Cipru ia deja măsuri în cadrul programelor sale aferente politicii de coeziune pentru a stimula competitivitatea și creșterea economică. Cu toate acestea, unele domenii pot necesita o consolidare suplimentară în ceea ce privește punerea în aplicare, inclusiv cele legate de gestionarea deșeurilor și de transportul public urban. Este esențial să se asigure implementarea rapidă și eficace a noilor investiții identificate de Cipru în evaluarea sa la jumătatea perioadei a fondurilor politicii de coeziune, în special a investițiilor legate de cele cinci priorități prevăzute în Regulamentul privind evaluarea la jumătatea perioadei (</w:t>
      </w:r>
      <w:r w:rsidRPr="003C55A8">
        <w:rPr>
          <w:rStyle w:val="FootnoteReference"/>
          <w:noProof/>
          <w:szCs w:val="24"/>
        </w:rPr>
        <w:footnoteReference w:id="13"/>
      </w:r>
      <w:r w:rsidRPr="003C55A8">
        <w:rPr>
          <w:noProof/>
        </w:rPr>
        <w:t>).</w:t>
      </w:r>
    </w:p>
    <w:p w14:paraId="7021D4FB" w14:textId="77777777" w:rsidR="00C73515" w:rsidRPr="003C55A8" w:rsidRDefault="2B6D0718" w:rsidP="2F29F2F5">
      <w:pPr>
        <w:pStyle w:val="ManualConsidrant"/>
        <w:rPr>
          <w:noProof/>
          <w:szCs w:val="24"/>
        </w:rPr>
      </w:pPr>
      <w:r>
        <w:rPr>
          <w:noProof/>
        </w:rPr>
        <w:t>(20)</w:t>
      </w:r>
      <w:r>
        <w:rPr>
          <w:noProof/>
        </w:rPr>
        <w:tab/>
      </w:r>
      <w:r w:rsidRPr="003C55A8">
        <w:rPr>
          <w:noProof/>
        </w:rPr>
        <w:t>Ecosistemul de cercetare și inovare al Ciprului rămâne caracterizat de un nivel redus al investițiilor în cercetare și dezvoltare, de o valorificare slabă a cunoștințelor și de legături limitate între cercetare și întreprinderi. În ceea ce privește aspectele pozitive, au fost adoptate inițiative de finanțare țintite prin intermediul MRR și al politicii de coeziune, iar legislația privind societățile beneficiare a fost adoptată recent. Cu toate acestea, persistă blocaje-cheie, inclusiv absența unei strategii cuprinzătoare pe termen lung în materie de cercetare și inovare, care limitează comercializarea eficace a rezultatelor cercetării. Extinderea rapidă a sectorului tehnologiei informației și comunicațiilor (TIC) reprezintă o oportunitate de a crea efecte de propagare asupra economiei în general, prin legături mai puternice cu întreprinderile și instituțiile de cercetare naționale.</w:t>
      </w:r>
    </w:p>
    <w:p w14:paraId="5CF4A5CE" w14:textId="77777777" w:rsidR="00C73515" w:rsidRPr="003C55A8" w:rsidRDefault="1A8C038F" w:rsidP="2F29F2F5">
      <w:pPr>
        <w:pStyle w:val="ManualConsidrant"/>
        <w:rPr>
          <w:noProof/>
          <w:szCs w:val="24"/>
        </w:rPr>
      </w:pPr>
      <w:r>
        <w:rPr>
          <w:noProof/>
        </w:rPr>
        <w:t>(21)</w:t>
      </w:r>
      <w:r>
        <w:rPr>
          <w:noProof/>
        </w:rPr>
        <w:tab/>
      </w:r>
      <w:r w:rsidRPr="003C55A8">
        <w:rPr>
          <w:noProof/>
        </w:rPr>
        <w:t xml:space="preserve">Accesul la finanțare nebancară în Cipru este limitat, ceea ce limitează extinderea, diversificarea și creșterea productivității întreprinderilor. Împrumuturile bancare continuă să domine finanțarea întreprinderilor, în timp ce piețele de capital sunt subdezvoltate, fiind caracterizate de unul dintre cele mai scăzute niveluri de finanțare bazată pe piață din Uniune. Deși unele inițiative din cadrul MRR, cum ar fi Fondul de capitaluri proprii al Ciprului, au fost lansate pentru a sprijini finanțarea alternativă, amploarea finanțării mobilizate rămâne limitată. Prin urmare, multe întreprinderi, în special cele tinere și inovatoare, se confruntă cu dificultăți în ceea ce privește accesul la o finanțare adecvată. Nivelurile de alfabetizare financiară sunt în continuare scăzute în comparație cu media UE, limitând capacitatea și motivația gospodăriilor de a se angaja în strategii de investiții diversificate. În același timp, al doilea pilon al sistemului de pensii rămâne subdezvoltat și extrem de fragmentat, limitând rolul acestuia atât în furnizarea de pensii, cât și de capital pe termen lung. Consolidarea pensiilor ocupaționale și îmbunătățirea participării gospodăriilor la piețele de capital ar putea sprijini disponibilitatea finanțării pe termen lung și ar putea contribui la o alocare mai eficientă a economiilor. </w:t>
      </w:r>
    </w:p>
    <w:p w14:paraId="3089BD28" w14:textId="77777777" w:rsidR="00C73515" w:rsidRPr="003C55A8" w:rsidRDefault="32FA7732">
      <w:pPr>
        <w:pStyle w:val="ManualConsidrant"/>
        <w:rPr>
          <w:noProof/>
          <w:szCs w:val="24"/>
        </w:rPr>
      </w:pPr>
      <w:r>
        <w:rPr>
          <w:noProof/>
        </w:rPr>
        <w:t>(22)</w:t>
      </w:r>
      <w:r>
        <w:rPr>
          <w:noProof/>
        </w:rPr>
        <w:tab/>
      </w:r>
      <w:r w:rsidRPr="003C55A8">
        <w:rPr>
          <w:noProof/>
        </w:rPr>
        <w:t>Cipru se confruntă cu o serie de provocări legate de cadrul administrativ și de reglementare. Au fost luate unele măsuri, dar persistă obstacole în calea investițiilor. Se înregistrează întârzieri în ceea ce privește proiectele de infrastructură din cauza duratei mari a procedurilor de achiziție a terenurilor și de achiziții publice, a capacității administrative limitate și a provocărilor în materie de coordonare. Deși au fost adoptate măsuri de reducere a sarcinii administrative și de îmbunătățire a serviciilor pentru investitori, sunt necesare eforturi suplimentare pentru a spori eficiența, a raționaliza procedurile și a reduce fragmentarea în materie de reglementare.</w:t>
      </w:r>
    </w:p>
    <w:p w14:paraId="2F2A81E5" w14:textId="77777777" w:rsidR="00C73515" w:rsidRPr="003C55A8" w:rsidRDefault="57EBD740" w:rsidP="2F29F2F5">
      <w:pPr>
        <w:pStyle w:val="ManualConsidrant"/>
        <w:rPr>
          <w:noProof/>
          <w:szCs w:val="24"/>
        </w:rPr>
      </w:pPr>
      <w:r>
        <w:rPr>
          <w:noProof/>
        </w:rPr>
        <w:t>(23)</w:t>
      </w:r>
      <w:r>
        <w:rPr>
          <w:noProof/>
        </w:rPr>
        <w:tab/>
      </w:r>
      <w:r w:rsidRPr="003C55A8">
        <w:rPr>
          <w:noProof/>
        </w:rPr>
        <w:t>Cipru poate îmbunătăți guvernanța întreprinderilor de stat. Aceste întreprinderi au un rol central în sectoare-cheie ale economiei, în special în industriile caracterizate de monopoluri naturale (de exemplu, energia electrică, telecomunicațiile, apa, gestionarea apelor uzate și infrastructura). Cu toate acestea, guvernanța lor rămâne sub standardele internaționale, cu deficiențe persistente în ceea ce privește răspunderea, transparența și procedurile de numire în consiliile de administrație și neexistând o politică clară privind proprietatea. Punerea în aplicare efectivă a planului de acțiune recent adoptat privind guvernanța întreprinderilor deținute de stat ar putea contribui la abordarea acestor provocări și la îmbunătățirea performanței întreprinderilor deținute de stat, la sprijinirea modernizării acestora și la sporirea contribuției lor la obiectivele strategice de politică, inclusiv la tranziția verde și la cea digitală.</w:t>
      </w:r>
    </w:p>
    <w:p w14:paraId="0CC60A48" w14:textId="77777777" w:rsidR="00223849" w:rsidRPr="003C55A8" w:rsidRDefault="393EEB85" w:rsidP="2F29F2F5">
      <w:pPr>
        <w:pStyle w:val="ManualConsidrant"/>
        <w:rPr>
          <w:noProof/>
          <w:szCs w:val="24"/>
        </w:rPr>
      </w:pPr>
      <w:r>
        <w:rPr>
          <w:noProof/>
        </w:rPr>
        <w:t>(24)</w:t>
      </w:r>
      <w:r>
        <w:rPr>
          <w:noProof/>
        </w:rPr>
        <w:tab/>
      </w:r>
      <w:r w:rsidRPr="003C55A8">
        <w:rPr>
          <w:noProof/>
        </w:rPr>
        <w:t>Cipru se confruntă cu provocări legate de eficiența sistemului său de justiție, caracterizat de perioadele lungi de soluționare a cauzelor, de niveluri scăzute ale digitalizării și de întârzieri în executarea hotărârilor judecătorești. Punerea în aplicare a reformei adoptate recent cu scopul de a accelera soluționarea anumitor cauze prin înființarea Tribunalului maritim și a Tribunalului comercial a rămas în urmă și niciuna dintre instanțe nu este încă operațională. Progresele înregistrate în ceea ce privește digitalizarea proceselor judiciare, inclusiv a unui sistem cuprinzător de cauze și a tehnologiilor digitale de înregistrare audio, rămân limitate, iar blocajele în materie de asigurare a respectării legislației persistă, afectând securitatea juridică și condițiile de investiții.</w:t>
      </w:r>
    </w:p>
    <w:p w14:paraId="248528B3" w14:textId="77777777" w:rsidR="00BC0F5E" w:rsidRPr="003C55A8" w:rsidRDefault="210433EF" w:rsidP="2F29F2F5">
      <w:pPr>
        <w:pStyle w:val="ManualConsidrant"/>
        <w:rPr>
          <w:noProof/>
          <w:szCs w:val="24"/>
        </w:rPr>
      </w:pPr>
      <w:r>
        <w:rPr>
          <w:noProof/>
        </w:rPr>
        <w:t>(25)</w:t>
      </w:r>
      <w:r>
        <w:rPr>
          <w:noProof/>
        </w:rPr>
        <w:tab/>
      </w:r>
      <w:r w:rsidRPr="003C55A8">
        <w:rPr>
          <w:noProof/>
        </w:rPr>
        <w:t>Deși Cipru a înregistrat progrese în ceea ce privește promovarea tranziției sale energetice, persistă provocări semnificative. Cipru se bazează în continuare în mare măsură pe combustibilii fosili, petrolul și produsele petroliere reprezentând 85,2 % din consumul său brut de energie în 2024. În plus, Cipru are una dintre cele mai mari dependențe de importurile de energie din UE (87,7 % din energia brută disponibilă în 2024). Eforturile de diversificare a aprovizionării cu energie prin includerea gazelor naturale în mixul energetic sunt obstrucționate de întârzierile administrative persistente în ceea ce privește construirea unui terminal de gaz natural lichefiat (GNL) în Vasilikos. De asemenea, eforturile de dezvoltare a interconexiunilor energetice cu țările învecinate au stagnat. În special, proiectul „Great Sea Interconnector”, menit să pună capăt izolării energetice a Ciprului, continuă să fie afectat de întârzieri. Din cauza nivelului ridicat de dependențe externe, sursele regenerabile de energie sunt cruciale nu numai pentru decarbonizarea economiei Ciprului, ci și pentru îmbunătățirea securității energetice a acestuia și a rezilienței în fața șocurilor energetice externe.</w:t>
      </w:r>
    </w:p>
    <w:p w14:paraId="23772BE1" w14:textId="77777777" w:rsidR="00620DA9" w:rsidRPr="003C55A8" w:rsidRDefault="17F4AC4A" w:rsidP="2F29F2F5">
      <w:pPr>
        <w:pStyle w:val="ManualConsidrant"/>
        <w:rPr>
          <w:noProof/>
          <w:szCs w:val="24"/>
        </w:rPr>
      </w:pPr>
      <w:r>
        <w:rPr>
          <w:noProof/>
        </w:rPr>
        <w:t>(26)</w:t>
      </w:r>
      <w:r>
        <w:rPr>
          <w:noProof/>
        </w:rPr>
        <w:tab/>
      </w:r>
      <w:r w:rsidRPr="003C55A8">
        <w:rPr>
          <w:noProof/>
        </w:rPr>
        <w:t>Cipru și-a sporit producția de energie din surse regenerabile, însă sunt necesare eforturi suplimentare pentru a extinde capacitatea rețelei și instalațiile de stocare a energiei în vederea facilitării utilizării pe scară mai largă a energiei din surse regenerabile. Capacitatea instalată pentru energia solară și eoliană a crescut considerabil în 2025, ponderea energiei din surse regenerabile în mixul energetic ajungând la 27,4 %. Deși au fost introduse măsuri de facilitare și digitalizare a procedurilor de autorizare, întârzierile semnificative afectează în continuare conectarea la rețea a noilor centrale de energie din surse regenerabile. Cipru nu are sisteme operaționale de stocare a energiei electrice fără combustibili fosili. Deși sunt planificate unele proiecte în cadrul planului de dezvoltare a sistemului de transport, punerea în aplicare a acestora rămâne într-un stadiu incipient. Implementarea schemelor de renovare în vederea eficienței energetice a clădirilor, sprijinite de MRR și de politica de coeziune, a continuat să avanseze, fiind completată de măsuri de reglementare menite să mobilizeze finanțare privată pentru eficiența energetică. Transportul durabil rămâne o provocare presantă, la care se adaugă dependența deplină de transportul rutier de mărfuri. Sunt necesare eforturi suplimentare pentru a dezvolta transportul public, a extinde infrastructura de reîncărcare și a oferi stimulente financiare pentru o mobilitate durabilă.</w:t>
      </w:r>
    </w:p>
    <w:p w14:paraId="2DDB09D7" w14:textId="77777777" w:rsidR="004C3833" w:rsidRPr="003C55A8" w:rsidRDefault="3C23FC54" w:rsidP="2F29F2F5">
      <w:pPr>
        <w:pStyle w:val="ManualConsidrant"/>
        <w:rPr>
          <w:noProof/>
          <w:szCs w:val="24"/>
        </w:rPr>
      </w:pPr>
      <w:r>
        <w:rPr>
          <w:noProof/>
        </w:rPr>
        <w:t>(27)</w:t>
      </w:r>
      <w:r>
        <w:rPr>
          <w:noProof/>
        </w:rPr>
        <w:tab/>
      </w:r>
      <w:r w:rsidRPr="003C55A8">
        <w:rPr>
          <w:noProof/>
        </w:rPr>
        <w:t>Cipru se confruntă cu provocări de mediu semnificative și persistente. Deficitul de apă a atins un nivel critic, indicatorii exploatării apei dulci și a productivității apei situând Ciprul printre țările cu cele mai slabe performanțe din UE. În pofida eforturilor depuse în cadrul MRR și al politicii de coeziune, investițiile în infrastructura de apă nu au fost suficiente până în prezent pentru a aborda vulnerabilitățile sistemice legate de apa potabilă și de epurarea apelor uzate. De asemenea, performanța în materie de gestionare a deșeurilor este mai slabă decât cea prevăzută în obiectivele UE; de exemplu, rata generării de deșeuri municipale pe cap de locuitor în Cipru este printre cele mai ridicate din UE. Mai multe măsuri adoptate în cadrul Planului de acțiune pentru economia circulară din 2021 și în cadrul politicii de coeziune vizează reducerea deșeurilor, îmbunătățirea sortării deșeurilor și creșterea ratei reciclării, însă nu a fost valorificat potențialul deplin al acestora. Îmbunătățirea capacității administrative a autorităților locale și districtuale este, de asemenea, critică pentru sprijinirea planificării și coordonării investițiilor în domeniul gestionării apei și a deșeurilor în Cipru.</w:t>
      </w:r>
    </w:p>
    <w:p w14:paraId="4715524D" w14:textId="77777777" w:rsidR="009D110D" w:rsidRPr="003C55A8" w:rsidRDefault="3F0631BB" w:rsidP="2F29F2F5">
      <w:pPr>
        <w:pStyle w:val="ManualConsidrant"/>
        <w:rPr>
          <w:noProof/>
          <w:szCs w:val="24"/>
        </w:rPr>
      </w:pPr>
      <w:r>
        <w:rPr>
          <w:noProof/>
        </w:rPr>
        <w:t>(28)</w:t>
      </w:r>
      <w:r>
        <w:rPr>
          <w:noProof/>
        </w:rPr>
        <w:tab/>
      </w:r>
      <w:r w:rsidRPr="003C55A8">
        <w:rPr>
          <w:noProof/>
        </w:rPr>
        <w:t>Cipru rămâne vulnerabil la diverse riscuri climatice (de exemplu, incendii forestiere, inundații, secete și eroziune costieră), care amenință să afecteze biodiversitatea, reziliența societală și economia țării. Strategia națională de adaptare actualizată pentru perioada 2025-2050 a fost finalizată în 2025, dar nu a fost încă adoptată la nivel ministerial, ceea ce întârzie acțiunile critice. În plus, un sistem de guvernanță îmbunătățit inclus în strategia națională ar putea aduce coerență și eficacitate cadrului instituțional care reglementează adaptarea la schimbările climatice și reziliența la acestea, dar se înregistrează întârzieri și în ceea ce privește instituirea acestuia. Alte acțiuni, inclusiv unele măsuri sprijinite de politica de coeziune, se axează pe dezvoltarea infrastructurii de combatere a inundațiilor și pe gestionarea riscului de incendii și de dezastre. Cu toate acestea, investițiile făcute de Cipru în ceea ce privește adaptarea la schimbările climatice nu sunt suficiente pentru a răspunde nevoilor reale.</w:t>
      </w:r>
    </w:p>
    <w:p w14:paraId="18031B9B" w14:textId="45AB8FF4" w:rsidR="00EE5FDC" w:rsidRPr="003C55A8" w:rsidRDefault="7ACF0854" w:rsidP="2F29F2F5">
      <w:pPr>
        <w:pStyle w:val="ManualConsidrant"/>
        <w:rPr>
          <w:noProof/>
          <w:szCs w:val="24"/>
        </w:rPr>
      </w:pPr>
      <w:r>
        <w:rPr>
          <w:noProof/>
        </w:rPr>
        <w:t>(29)</w:t>
      </w:r>
      <w:r>
        <w:rPr>
          <w:noProof/>
        </w:rPr>
        <w:tab/>
      </w:r>
      <w:r w:rsidRPr="003C55A8">
        <w:rPr>
          <w:noProof/>
        </w:rPr>
        <w:t xml:space="preserve">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w:t>
      </w:r>
      <w:r w:rsidR="00703709" w:rsidRPr="00703709">
        <w:rPr>
          <w:noProof/>
        </w:rPr>
        <w:t>obstrucționează</w:t>
      </w:r>
      <w:r w:rsidRPr="003C55A8">
        <w:rPr>
          <w:noProof/>
        </w:rPr>
        <w:t xml:space="preserve"> competitivitatea. Recomandările specifice adresate Ciprului în 2026 pot contribui la punerea în aplicare a Recomandării Consiliului referitoare la capitalul uman în Uniune.</w:t>
      </w:r>
    </w:p>
    <w:p w14:paraId="4A46D5A9" w14:textId="77777777" w:rsidR="24E6D5F6" w:rsidRPr="003C55A8" w:rsidRDefault="249F029D" w:rsidP="58E8BB16">
      <w:pPr>
        <w:pStyle w:val="ManualConsidrant"/>
        <w:rPr>
          <w:noProof/>
          <w:szCs w:val="24"/>
        </w:rPr>
      </w:pPr>
      <w:r>
        <w:rPr>
          <w:noProof/>
        </w:rPr>
        <w:t>(30)</w:t>
      </w:r>
      <w:r>
        <w:rPr>
          <w:noProof/>
        </w:rPr>
        <w:tab/>
      </w:r>
      <w:r w:rsidRPr="003C55A8">
        <w:rPr>
          <w:noProof/>
        </w:rPr>
        <w:t>Cipru se confruntă cu o serie de provocări legate de integrarea pe piața forței de muncă a femeilor și a persoanelor cu handicap, precum și de abordarea necorelării competențelor și a deficitului de forță de muncă. Deși piața forței de muncă din Cipru rămâne puternică, susținută de o creștere economică solidă, cu o rată de ocupare a forței de muncă care a depășit obiectivul național pentru 2030 și o rată a șomajului care a continuat să scadă, măsurile specifice de activare și politicile active în domeniul pieței forței de muncă rămân limitate în ceea ce privește acoperirea și eficacitatea, în special pentru femei și grupurile vulnerabile. În plus, capacitatea serviciului public de ocupare a forței de muncă rămâne limitată și ar avea de beneficiat de pe urma unor monitorizări, evaluări și acțiuni proactive de sensibilizare mai puternice, sprijinite de sisteme informatice modernizate.</w:t>
      </w:r>
    </w:p>
    <w:p w14:paraId="1A7F91C2" w14:textId="77777777" w:rsidR="00C73515" w:rsidRPr="003C55A8" w:rsidRDefault="6F4C30E8" w:rsidP="0EA1EEB9">
      <w:pPr>
        <w:pStyle w:val="ManualConsidrant"/>
        <w:rPr>
          <w:noProof/>
          <w:szCs w:val="24"/>
        </w:rPr>
      </w:pPr>
      <w:r>
        <w:rPr>
          <w:noProof/>
        </w:rPr>
        <w:t>(31)</w:t>
      </w:r>
      <w:r>
        <w:rPr>
          <w:noProof/>
        </w:rPr>
        <w:tab/>
      </w:r>
      <w:r w:rsidRPr="003C55A8">
        <w:rPr>
          <w:noProof/>
        </w:rPr>
        <w:t xml:space="preserve">Cipru ar putea consolida într-o și mai mare măsură locurile de muncă de calitate. În pofida ratei scăzute a șomajului și a unei piețe dinamice a forței de muncă, condițiile de muncă, în special programul de lucru prelungit și o pondere relativ ridicată a locurilor de muncă slab remunerate în comparație cu media UE, rămân un motiv de îngrijorare, afectând într-o manieră disproporționată femeile. Impactul calității de părinte asupra rezultatelor în materie de ocupare a forței de muncă în rândul femeilor, combinat cu accesul limitat la servicii de îngrijire de calitate și la prețuri accesibile, limitează evoluția carierei și contribuie la diferențele de remunerare și de pensii dintre femei și bărbați. Deși inițiativele de politică recente, inclusiv stimulentele pentru angajare și măsurile de promovare a formulelor flexibile de lucru, reprezintă pași în direcția cea bună, punerea lor efectivă în aplicare, alături de sprijinirea tranzițiilor către locuri de muncă de mai bună calitate, îmbunătățirea accesului la formare în sectoarele cu cerere ridicată și extinderea serviciilor de îngrijire, pot contribui la sporirea participării femeilor pe piața forței de muncă și a calității locurilor de muncă ale acestora. </w:t>
      </w:r>
    </w:p>
    <w:p w14:paraId="2B077F64" w14:textId="77777777" w:rsidR="00C73515" w:rsidRPr="003C55A8" w:rsidRDefault="14822690" w:rsidP="2F29F2F5">
      <w:pPr>
        <w:pStyle w:val="ManualConsidrant"/>
        <w:rPr>
          <w:noProof/>
          <w:szCs w:val="24"/>
        </w:rPr>
      </w:pPr>
      <w:r>
        <w:rPr>
          <w:noProof/>
        </w:rPr>
        <w:t>(32)</w:t>
      </w:r>
      <w:r>
        <w:rPr>
          <w:noProof/>
        </w:rPr>
        <w:tab/>
      </w:r>
      <w:r w:rsidRPr="003C55A8">
        <w:rPr>
          <w:noProof/>
        </w:rPr>
        <w:t>Cipru se confruntă cu provocări legate de consolidarea educației și formării profesionale, de rata scăzută de participare în domeniile STEM și de performanța slabă în ceea ce privește furnizarea competențelor de bază. Acest lucru contribuie la o necorelare persistentă a competențelor și la un deficit de forță de muncă, inclusiv în sectoarele esențiale pentru tranziția verde și cea digitală. Rata participării la educația și îngrijirea timpurie a crescut ca urmare a măsurilor întreprinse în cadrul MRR, dar rămâne sub obiectivul UE, limitând atât dezvoltarea timpurie a competențelor, cât și participarea pe piața forței de muncă, în timp ce există în continuare provocări semnificative în ceea ce privește educația favorabilă incluziunii, tinerii cursanți cu handicap și cu nevoi educaționale speciale confruntându-se în continuare cu obstacole în calea participării efective la învățământul general.</w:t>
      </w:r>
    </w:p>
    <w:p w14:paraId="59AEF6D8" w14:textId="77777777" w:rsidR="00C73515" w:rsidRPr="003C55A8" w:rsidRDefault="3ED97825" w:rsidP="2F29F2F5">
      <w:pPr>
        <w:pStyle w:val="ManualConsidrant"/>
        <w:rPr>
          <w:noProof/>
          <w:szCs w:val="24"/>
        </w:rPr>
      </w:pPr>
      <w:r>
        <w:rPr>
          <w:noProof/>
        </w:rPr>
        <w:t>(33)</w:t>
      </w:r>
      <w:r>
        <w:rPr>
          <w:noProof/>
        </w:rPr>
        <w:tab/>
      </w:r>
      <w:r w:rsidRPr="003C55A8">
        <w:rPr>
          <w:noProof/>
        </w:rPr>
        <w:t>Cipru poate îmbunătăți o serie de aspecte ale sistemului său de protecție socială. Deși creșterea economică puternică a contribuit la reducerea, în general, a sărăciei, riscurile de sărăcie pentru persoanele în vârstă rămân cu mult mai mari decât media UE din cauza veniturilor inadecvate din pensii, în special pentru persoanele care au avut venituri mici pe parcursul vieții lor profesionale. În același timp, absența unui sistem de îngrijire pe termen lung cuprinzător, finanțat în mod adecvat și integrat, la care se adaugă un deficit de personal și servicii limitate la domiciliu și bazate pe comunitate, limitează accesul și împiedică dezinstituționalizarea. Sărăcia energetică reprezintă în continuare un motiv de îngrijorare, în pofida unor măsuri specifice, reflectând acoperirea limitată a acestora și lipsa unei monitorizări sistematice. În plus, deficitul de locuințe sociale, combinat cu ratele ridicate ale arieratelor legate de locuințe, continuă să afecteze gospodăriile vulnerabile, în pofida recentelor scheme de sprijin și a creșterilor planificate ale ofertei de locuințe.</w:t>
      </w:r>
    </w:p>
    <w:p w14:paraId="28409C4E" w14:textId="4B4D60D9" w:rsidR="00BA6F29" w:rsidRPr="003C55A8" w:rsidRDefault="245A3FEB" w:rsidP="006665AE">
      <w:pPr>
        <w:pStyle w:val="ManualConsidrant"/>
        <w:rPr>
          <w:noProof/>
          <w:szCs w:val="24"/>
        </w:rPr>
      </w:pPr>
      <w:r>
        <w:rPr>
          <w:noProof/>
        </w:rPr>
        <w:t>(34)</w:t>
      </w:r>
      <w:r>
        <w:rPr>
          <w:noProof/>
        </w:rPr>
        <w:tab/>
      </w:r>
      <w:r w:rsidRPr="003C55A8">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Ciprului,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de a noua și de a zecea recomandări privind zona euro, recomandarea 4 contribuie la punerea în aplicare a celei de a șaptea recomandări privind zona euro, iar recomandarea 5 contribuie la punerea în aplicare a celei de a cincea recomandări privind zona euro,</w:t>
      </w:r>
    </w:p>
    <w:p w14:paraId="51B91C06" w14:textId="77777777" w:rsidR="00CA0B25" w:rsidRPr="003C55A8" w:rsidRDefault="3DFAD3F4" w:rsidP="2F29F2F5">
      <w:pPr>
        <w:pStyle w:val="Formuledadoption"/>
        <w:rPr>
          <w:noProof/>
          <w:szCs w:val="24"/>
        </w:rPr>
      </w:pPr>
      <w:r w:rsidRPr="003C55A8">
        <w:rPr>
          <w:noProof/>
        </w:rPr>
        <w:t xml:space="preserve">RECOMANDĂ ca, în 2026 și în 2027, Cipru să întreprindă acțiuni astfel încât: </w:t>
      </w:r>
    </w:p>
    <w:tbl>
      <w:tblPr>
        <w:tblW w:w="9360" w:type="dxa"/>
        <w:tblLook w:val="04A0" w:firstRow="1" w:lastRow="0" w:firstColumn="1" w:lastColumn="0" w:noHBand="0" w:noVBand="1"/>
      </w:tblPr>
      <w:tblGrid>
        <w:gridCol w:w="9360"/>
      </w:tblGrid>
      <w:tr w:rsidR="003F72F1" w:rsidRPr="003C55A8" w14:paraId="33D3F35E" w14:textId="77777777" w:rsidTr="711C99C8">
        <w:trPr>
          <w:trHeight w:val="300"/>
        </w:trPr>
        <w:tc>
          <w:tcPr>
            <w:tcW w:w="9360" w:type="dxa"/>
            <w:tcBorders>
              <w:top w:val="nil"/>
              <w:left w:val="nil"/>
              <w:bottom w:val="nil"/>
              <w:right w:val="nil"/>
            </w:tcBorders>
            <w:noWrap/>
            <w:vAlign w:val="bottom"/>
            <w:hideMark/>
          </w:tcPr>
          <w:p w14:paraId="4574FB27" w14:textId="413F8063" w:rsidR="003F72F1" w:rsidRPr="003C55A8" w:rsidRDefault="00BB2DE0" w:rsidP="007C54FC">
            <w:pPr>
              <w:pStyle w:val="ManualNumPar1"/>
              <w:rPr>
                <w:noProof/>
              </w:rPr>
            </w:pPr>
            <w:r>
              <w:rPr>
                <w:noProof/>
              </w:rPr>
              <w:t>1.</w:t>
            </w:r>
            <w:r>
              <w:rPr>
                <w:noProof/>
              </w:rPr>
              <w:tab/>
            </w:r>
            <w:r w:rsidRPr="003C55A8">
              <w:rPr>
                <w:noProof/>
              </w:rPr>
              <w:t>În ciuda faptului că se recunoaște că Cipru a înregistrat un excedent public, dată fiind abaterea semnificativă înregistrată până în 2025 și preconizată de Comisie pentru 2026 față de plafonul recomandat al cheltuielilor nete, să se asigure că cheltuielile nete respectă ratele maxime de creștere recomandate de Consiliu la 21 ianuarie 2025.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fiscal al UE.</w:t>
            </w:r>
            <w:r w:rsidR="003C55A8">
              <w:rPr>
                <w:noProof/>
              </w:rPr>
              <w:t xml:space="preserve"> </w:t>
            </w:r>
          </w:p>
        </w:tc>
      </w:tr>
      <w:tr w:rsidR="003F72F1" w:rsidRPr="003C55A8" w14:paraId="683008A8" w14:textId="77777777" w:rsidTr="711C99C8">
        <w:trPr>
          <w:trHeight w:val="300"/>
        </w:trPr>
        <w:tc>
          <w:tcPr>
            <w:tcW w:w="9360" w:type="dxa"/>
            <w:tcBorders>
              <w:top w:val="nil"/>
              <w:left w:val="nil"/>
              <w:bottom w:val="nil"/>
              <w:right w:val="nil"/>
            </w:tcBorders>
            <w:noWrap/>
            <w:vAlign w:val="bottom"/>
            <w:hideMark/>
          </w:tcPr>
          <w:p w14:paraId="652C1BB6" w14:textId="7A49FDF2" w:rsidR="003F72F1" w:rsidRPr="003C55A8" w:rsidRDefault="09AD6EAE" w:rsidP="00840F4E">
            <w:pPr>
              <w:pStyle w:val="ManualNumPar1"/>
              <w:rPr>
                <w:noProof/>
              </w:rPr>
            </w:pPr>
            <w:r>
              <w:rPr>
                <w:noProof/>
              </w:rPr>
              <w:t>2.</w:t>
            </w:r>
            <w:r>
              <w:rPr>
                <w:noProof/>
              </w:rPr>
              <w:tab/>
            </w:r>
            <w:r w:rsidRPr="003C55A8">
              <w:rPr>
                <w:noProof/>
              </w:rPr>
              <w:t>Să asigure continuitatea reformelor și a investițiilor implementate în cadrul Mecanismului de redresare și reziliență. Să mențină ritmul de implementare al programelor aferente politicii de coeziune, bazându-se, după caz, pe realocări către prioritățile strategice și pe flexibilitățile prevăzute în evaluarea la jumătatea perioadei a cadrului politicii de coeziune.</w:t>
            </w:r>
          </w:p>
        </w:tc>
      </w:tr>
      <w:tr w:rsidR="003F72F1" w:rsidRPr="003C55A8" w14:paraId="5904ECBC" w14:textId="77777777" w:rsidTr="711C99C8">
        <w:trPr>
          <w:trHeight w:val="300"/>
        </w:trPr>
        <w:tc>
          <w:tcPr>
            <w:tcW w:w="9360" w:type="dxa"/>
            <w:tcBorders>
              <w:top w:val="nil"/>
              <w:left w:val="nil"/>
              <w:bottom w:val="nil"/>
              <w:right w:val="nil"/>
            </w:tcBorders>
            <w:noWrap/>
            <w:vAlign w:val="bottom"/>
            <w:hideMark/>
          </w:tcPr>
          <w:p w14:paraId="15C8F252" w14:textId="399B4805" w:rsidR="003F72F1" w:rsidRPr="003C55A8" w:rsidRDefault="003F72F1" w:rsidP="00840F4E">
            <w:pPr>
              <w:pStyle w:val="ManualNumPar1"/>
              <w:rPr>
                <w:noProof/>
              </w:rPr>
            </w:pPr>
            <w:r>
              <w:rPr>
                <w:noProof/>
              </w:rPr>
              <w:t>3.</w:t>
            </w:r>
            <w:r>
              <w:rPr>
                <w:noProof/>
              </w:rPr>
              <w:tab/>
            </w:r>
            <w:r w:rsidRPr="003C55A8">
              <w:rPr>
                <w:noProof/>
              </w:rPr>
              <w:t>Să consolideze cercetarea și inovarea prin încurajarea investițiilor publice și private în cercetare și dezvoltare, prin îmbunătățirea sinergiilor dintre cercetare și întreprinderi și prin adoptarea unei strategii în materie de cercetare și inovare pe termen lung, cu indicatori și finanțare multianuală. Să faciliteze diversificarea economiei prin îmbunătățirea accesului la produse alternative de economisire și la instrumente alternative ale pieței de capital, prin consolidarea sistemului de pensii suplimentare și prin sporirea alfabetizării financiare. Să simplifice reglementările și să reducă sarcina administrativă. Să îmbunătățească guvernanța întreprinderilor de stat prin numiri pe bază de merite a membrilor consiliilor de administrație, o politică privind proprietatea și un management bazat pe performanță. Să sporească eficiența sistemului de justiție, inclusiv prin digitalizarea în continuare a fluxurilor de lucru judiciare.</w:t>
            </w:r>
          </w:p>
        </w:tc>
      </w:tr>
      <w:tr w:rsidR="003F72F1" w:rsidRPr="003C55A8" w14:paraId="2B3B8749" w14:textId="77777777" w:rsidTr="711C99C8">
        <w:trPr>
          <w:trHeight w:val="300"/>
        </w:trPr>
        <w:tc>
          <w:tcPr>
            <w:tcW w:w="9360" w:type="dxa"/>
            <w:tcBorders>
              <w:top w:val="nil"/>
              <w:left w:val="nil"/>
              <w:bottom w:val="nil"/>
              <w:right w:val="nil"/>
            </w:tcBorders>
            <w:noWrap/>
            <w:vAlign w:val="bottom"/>
            <w:hideMark/>
          </w:tcPr>
          <w:p w14:paraId="2CFAC3F0" w14:textId="77777777" w:rsidR="003F72F1" w:rsidRPr="003C55A8" w:rsidRDefault="003F72F1" w:rsidP="00840F4E">
            <w:pPr>
              <w:pStyle w:val="ManualNumPar1"/>
              <w:rPr>
                <w:noProof/>
              </w:rPr>
            </w:pPr>
            <w:r>
              <w:rPr>
                <w:noProof/>
              </w:rPr>
              <w:t>4.</w:t>
            </w:r>
            <w:r>
              <w:rPr>
                <w:noProof/>
              </w:rPr>
              <w:tab/>
            </w:r>
            <w:r w:rsidRPr="003C55A8">
              <w:rPr>
                <w:noProof/>
              </w:rPr>
              <w:t>Să reducă dependența generală de combustibilii fosili și să diversifice și mai mult aprovizionarea cu energie, în special prin dezvoltarea interconexiunilor energetice cu țările învecinate, prin extinderea finanțării pentru eficiența energetică și prin modernizarea rețelei de energie electrică și a instalațiilor de stocare a energiei, și să extindă mobilitatea și transportul public durabile. Să îmbunătățească gestionarea apei, a apelor uzate și a deșeurilor prin intensificarea investițiilor în infrastructură, creșterea capacității administrative a autorităților locale, promovarea practicilor durabile de utilizare a apei și extinderea colectării separate a deșeurilor municipale și a deșeurilor de ambalaje. Să asigure îmbunătățirea cadrului instituțional care reglementează adaptarea la schimbările climatice.</w:t>
            </w:r>
          </w:p>
        </w:tc>
      </w:tr>
      <w:tr w:rsidR="003F72F1" w:rsidRPr="003C55A8" w14:paraId="14BEE327" w14:textId="77777777" w:rsidTr="711C99C8">
        <w:trPr>
          <w:trHeight w:val="300"/>
        </w:trPr>
        <w:tc>
          <w:tcPr>
            <w:tcW w:w="9360" w:type="dxa"/>
            <w:tcBorders>
              <w:top w:val="nil"/>
              <w:left w:val="nil"/>
              <w:bottom w:val="nil"/>
              <w:right w:val="nil"/>
            </w:tcBorders>
            <w:noWrap/>
            <w:vAlign w:val="bottom"/>
            <w:hideMark/>
          </w:tcPr>
          <w:p w14:paraId="25C1BEBB" w14:textId="77777777" w:rsidR="003F72F1" w:rsidRPr="003C55A8" w:rsidRDefault="003F72F1" w:rsidP="00840F4E">
            <w:pPr>
              <w:pStyle w:val="ManualNumPar1"/>
              <w:rPr>
                <w:noProof/>
              </w:rPr>
            </w:pPr>
            <w:r>
              <w:rPr>
                <w:noProof/>
              </w:rPr>
              <w:t>5.</w:t>
            </w:r>
            <w:r>
              <w:rPr>
                <w:noProof/>
              </w:rPr>
              <w:tab/>
            </w:r>
            <w:r w:rsidRPr="003C55A8">
              <w:rPr>
                <w:noProof/>
              </w:rPr>
              <w:t>Să abordeze deficitul de forță de muncă și să promoveze calitatea locurilor de muncă prin consolidarea participării pe piața forței de muncă a grupurilor vulnerabile, prin creșterea în continuare a capacității și a atractivității educației și formării profesionale, prin promovarea învățării în rândul adulților, prin consolidarea capacității serviciului public de ocupare a forței de muncă și prin consolidarea politicilor active în domeniul pieței forței de muncă. Să sporească în continuare participarea la educația și îngrijirea timpurie a copiilor, să îmbunătățească competențele de bază și să sporească participarea studenților la studii în domeniile științei, tehnologiei, ingineriei și matematicii (STEM). Să extindă disponibilitatea și acoperirea serviciilor de îngrijire pe termen lung, să extindă eligibilitatea și să reducă nivelul ridicat al plăților directe. Să îmbunătățească protecția socială pentru grupurile vulnerabile prin furnizarea de sprijin țintit pentru gospodăriile sărace din punct de vedere energetic, prin asigurarea unor pensii minime adecvate și prin creșterea disponibilității locuințelor sociale și la prețuri accesibile.</w:t>
            </w:r>
          </w:p>
        </w:tc>
      </w:tr>
    </w:tbl>
    <w:p w14:paraId="7A1D1320" w14:textId="6A674759" w:rsidR="00CA0B25" w:rsidRPr="003C55A8" w:rsidRDefault="00C91100" w:rsidP="00337B6A">
      <w:pPr>
        <w:pStyle w:val="Fait"/>
        <w:rPr>
          <w:noProof/>
        </w:rPr>
      </w:pPr>
      <w:r>
        <w:rPr>
          <w:noProof/>
        </w:rPr>
        <w:t>Adoptată la Bruxelles,</w:t>
      </w:r>
    </w:p>
    <w:p w14:paraId="4873A929" w14:textId="77777777" w:rsidR="00CA0B25" w:rsidRPr="003C55A8" w:rsidRDefault="00CA0B25" w:rsidP="00337B6A">
      <w:pPr>
        <w:pStyle w:val="Institutionquisigne"/>
        <w:rPr>
          <w:noProof/>
          <w:szCs w:val="24"/>
        </w:rPr>
      </w:pPr>
      <w:r w:rsidRPr="003C55A8">
        <w:rPr>
          <w:noProof/>
        </w:rPr>
        <w:tab/>
        <w:t>Pentru Consiliu</w:t>
      </w:r>
    </w:p>
    <w:p w14:paraId="182D7186" w14:textId="77777777" w:rsidR="00CA0B25" w:rsidRPr="003C55A8" w:rsidRDefault="00CA0B25" w:rsidP="2F29F2F5">
      <w:pPr>
        <w:pStyle w:val="Personnequisigne"/>
        <w:rPr>
          <w:noProof/>
          <w:szCs w:val="24"/>
        </w:rPr>
      </w:pPr>
      <w:r w:rsidRPr="003C55A8">
        <w:rPr>
          <w:noProof/>
        </w:rPr>
        <w:tab/>
        <w:t>Președintele</w:t>
      </w:r>
    </w:p>
    <w:sectPr w:rsidR="00CA0B25" w:rsidRPr="003C55A8" w:rsidSect="0020148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AF05F" w14:textId="77777777" w:rsidR="00602D69" w:rsidRDefault="00602D69" w:rsidP="00CA0B25">
      <w:pPr>
        <w:spacing w:before="0" w:after="0"/>
      </w:pPr>
      <w:r>
        <w:separator/>
      </w:r>
    </w:p>
  </w:endnote>
  <w:endnote w:type="continuationSeparator" w:id="0">
    <w:p w14:paraId="3632E0B1" w14:textId="77777777" w:rsidR="00602D69" w:rsidRDefault="00602D69" w:rsidP="00CA0B25">
      <w:pPr>
        <w:spacing w:before="0" w:after="0"/>
      </w:pPr>
      <w:r>
        <w:continuationSeparator/>
      </w:r>
    </w:p>
  </w:endnote>
  <w:endnote w:type="continuationNotice" w:id="1">
    <w:p w14:paraId="0DF1F6C1" w14:textId="77777777" w:rsidR="00602D69" w:rsidRDefault="00602D6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23BDB" w14:textId="32F681A3" w:rsidR="0020148D" w:rsidRPr="0020148D" w:rsidRDefault="0020148D" w:rsidP="0020148D">
    <w:pPr>
      <w:pStyle w:val="Footer"/>
      <w:rPr>
        <w:rFonts w:ascii="Arial" w:hAnsi="Arial" w:cs="Arial"/>
        <w:b/>
        <w:sz w:val="48"/>
      </w:rPr>
    </w:pPr>
    <w:r w:rsidRPr="0020148D">
      <w:rPr>
        <w:rFonts w:ascii="Arial" w:hAnsi="Arial" w:cs="Arial"/>
        <w:b/>
        <w:sz w:val="48"/>
      </w:rPr>
      <w:t>RO</w:t>
    </w:r>
    <w:r w:rsidRPr="0020148D">
      <w:rPr>
        <w:rFonts w:ascii="Arial" w:hAnsi="Arial" w:cs="Arial"/>
        <w:b/>
        <w:sz w:val="48"/>
      </w:rPr>
      <w:tab/>
    </w:r>
    <w:r w:rsidRPr="0020148D">
      <w:rPr>
        <w:rFonts w:ascii="Arial" w:hAnsi="Arial" w:cs="Arial"/>
        <w:b/>
        <w:sz w:val="48"/>
      </w:rPr>
      <w:tab/>
    </w:r>
    <w:r w:rsidRPr="0020148D">
      <w:tab/>
    </w:r>
    <w:r w:rsidRPr="002014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8B1F8" w14:textId="499135C1" w:rsidR="0020148D" w:rsidRPr="0020148D" w:rsidRDefault="0020148D" w:rsidP="0020148D">
    <w:pPr>
      <w:pStyle w:val="Footer"/>
      <w:rPr>
        <w:rFonts w:ascii="Arial" w:hAnsi="Arial" w:cs="Arial"/>
        <w:b/>
        <w:sz w:val="48"/>
      </w:rPr>
    </w:pPr>
    <w:r w:rsidRPr="0020148D">
      <w:rPr>
        <w:rFonts w:ascii="Arial" w:hAnsi="Arial" w:cs="Arial"/>
        <w:b/>
        <w:sz w:val="48"/>
      </w:rPr>
      <w:t>RO</w:t>
    </w:r>
    <w:r w:rsidRPr="0020148D">
      <w:rPr>
        <w:rFonts w:ascii="Arial" w:hAnsi="Arial" w:cs="Arial"/>
        <w:b/>
        <w:sz w:val="48"/>
      </w:rPr>
      <w:tab/>
    </w:r>
    <w:r w:rsidRPr="0020148D">
      <w:rPr>
        <w:rFonts w:ascii="Arial" w:hAnsi="Arial" w:cs="Arial"/>
        <w:b/>
        <w:sz w:val="48"/>
      </w:rPr>
      <w:tab/>
    </w:r>
    <w:r w:rsidRPr="0020148D">
      <w:tab/>
    </w:r>
    <w:r w:rsidRPr="002014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1B41E" w14:textId="77777777" w:rsidR="0020148D" w:rsidRDefault="002014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222CE" w14:textId="67E5A1A9" w:rsidR="0020148D" w:rsidRPr="0020148D" w:rsidRDefault="0020148D" w:rsidP="0020148D">
    <w:pPr>
      <w:pStyle w:val="Footer"/>
      <w:rPr>
        <w:rFonts w:ascii="Arial" w:hAnsi="Arial" w:cs="Arial"/>
        <w:b/>
        <w:sz w:val="48"/>
      </w:rPr>
    </w:pPr>
    <w:r w:rsidRPr="0020148D">
      <w:rPr>
        <w:rFonts w:ascii="Arial" w:hAnsi="Arial" w:cs="Arial"/>
        <w:b/>
        <w:sz w:val="48"/>
      </w:rPr>
      <w:t>RO</w:t>
    </w:r>
    <w:r w:rsidRPr="0020148D">
      <w:rPr>
        <w:rFonts w:ascii="Arial" w:hAnsi="Arial" w:cs="Arial"/>
        <w:b/>
        <w:sz w:val="48"/>
      </w:rPr>
      <w:tab/>
    </w:r>
    <w:r>
      <w:fldChar w:fldCharType="begin"/>
    </w:r>
    <w:r>
      <w:instrText xml:space="preserve"> PAGE  \* MERGEFORMAT </w:instrText>
    </w:r>
    <w:r>
      <w:fldChar w:fldCharType="separate"/>
    </w:r>
    <w:r w:rsidR="00337B6A">
      <w:rPr>
        <w:noProof/>
      </w:rPr>
      <w:t>10</w:t>
    </w:r>
    <w:r>
      <w:fldChar w:fldCharType="end"/>
    </w:r>
    <w:r>
      <w:tab/>
    </w:r>
    <w:r w:rsidRPr="0020148D">
      <w:tab/>
    </w:r>
    <w:r w:rsidRPr="0020148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197BD" w14:textId="77777777" w:rsidR="0020148D" w:rsidRDefault="0020148D" w:rsidP="00201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F2525" w14:textId="77777777" w:rsidR="00602D69" w:rsidRDefault="00602D69" w:rsidP="00CA0B25">
      <w:pPr>
        <w:spacing w:before="0" w:after="0"/>
      </w:pPr>
      <w:r>
        <w:separator/>
      </w:r>
    </w:p>
  </w:footnote>
  <w:footnote w:type="continuationSeparator" w:id="0">
    <w:p w14:paraId="67BA73B1" w14:textId="77777777" w:rsidR="00602D69" w:rsidRDefault="00602D69" w:rsidP="00CA0B25">
      <w:pPr>
        <w:spacing w:before="0" w:after="0"/>
      </w:pPr>
      <w:r>
        <w:continuationSeparator/>
      </w:r>
    </w:p>
  </w:footnote>
  <w:footnote w:type="continuationNotice" w:id="1">
    <w:p w14:paraId="38A30274" w14:textId="77777777" w:rsidR="00602D69" w:rsidRDefault="00602D69">
      <w:pPr>
        <w:spacing w:before="0" w:after="0"/>
      </w:pPr>
    </w:p>
  </w:footnote>
  <w:footnote w:id="2">
    <w:p w14:paraId="6E55ACE6" w14:textId="41712359" w:rsidR="009F7F1F" w:rsidRPr="00441639" w:rsidRDefault="009F7F1F" w:rsidP="00373387">
      <w:pPr>
        <w:pStyle w:val="FootnoteText"/>
      </w:pPr>
      <w:r>
        <w:rPr>
          <w:rStyle w:val="FootnoteReference"/>
        </w:rPr>
        <w:footnoteRef/>
      </w:r>
      <w:r>
        <w:tab/>
        <w:t>Regulamentul (UE) 2024/1263 al Parlamentului European și al Consiliului din 29 aprilie 2024 privind coordonarea eficientă a politicilor economice și supravegherea bugetară multilaterală și de abrogare a Regulamentului (CE) nr. 1466/97 al Consiliului (JO L, 2024/1263, 30.4.2024, ELI: http://data.europa.eu/eli/reg/2024/1263/oj) </w:t>
      </w:r>
    </w:p>
  </w:footnote>
  <w:footnote w:id="3">
    <w:p w14:paraId="67D6F6C1" w14:textId="2C65F1F6" w:rsidR="00E84F38" w:rsidRPr="00E84F38" w:rsidRDefault="00E84F38">
      <w:pPr>
        <w:pStyle w:val="FootnoteText"/>
      </w:pPr>
      <w:r>
        <w:rPr>
          <w:rStyle w:val="FootnoteReference"/>
        </w:rPr>
        <w:footnoteRef/>
      </w:r>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 </w:t>
      </w:r>
    </w:p>
  </w:footnote>
  <w:footnote w:id="4">
    <w:p w14:paraId="35469453" w14:textId="50976A56" w:rsidR="008C44ED" w:rsidRPr="00441639" w:rsidRDefault="008C44ED">
      <w:pPr>
        <w:pStyle w:val="FootnoteText"/>
      </w:pPr>
      <w:r w:rsidRPr="009C1722">
        <w:rPr>
          <w:rStyle w:val="FootnoteReference"/>
        </w:rPr>
        <w:footnoteRef/>
      </w:r>
      <w:r w:rsidR="009C1722">
        <w:tab/>
      </w:r>
      <w:r>
        <w:t xml:space="preserve">JO C, C/2026/2434, 28.4.2026, ELI: http://data.europa.eu/eli/C/2026/2434/oj </w:t>
      </w:r>
    </w:p>
  </w:footnote>
  <w:footnote w:id="5">
    <w:p w14:paraId="3CC5260D" w14:textId="0510FEF8" w:rsidR="00E47B4E" w:rsidRPr="004A265F" w:rsidRDefault="00E47B4E">
      <w:pPr>
        <w:pStyle w:val="FootnoteText"/>
      </w:pPr>
      <w:r>
        <w:rPr>
          <w:rStyle w:val="FootnoteReference"/>
        </w:rPr>
        <w:footnoteRef/>
      </w:r>
      <w:r>
        <w:tab/>
        <w:t xml:space="preserve">Regulamentul (UE) 2021/241 al Parlamentului European și al Consiliului din 12 februarie 2021 de instituire a Mecanismului de redresare și reziliență (JO L 57, 18.2.2021, p. 17, ELI: </w:t>
      </w:r>
      <w:hyperlink r:id="rId1" w:history="1">
        <w:r>
          <w:rPr>
            <w:rStyle w:val="Hyperlink"/>
          </w:rPr>
          <w:t>http://data.europa.eu/eli/reg/2021/241/oj</w:t>
        </w:r>
      </w:hyperlink>
      <w:r>
        <w:t xml:space="preserve">). </w:t>
      </w:r>
    </w:p>
  </w:footnote>
  <w:footnote w:id="6">
    <w:p w14:paraId="725195B0" w14:textId="5DACA706" w:rsidR="007F6448" w:rsidRPr="006E0F37" w:rsidRDefault="007F6448" w:rsidP="004632C0">
      <w:pPr>
        <w:pStyle w:val="FootnoteText"/>
      </w:pPr>
      <w:r>
        <w:rPr>
          <w:rStyle w:val="FootnoteReference"/>
        </w:rPr>
        <w:footnoteRef/>
      </w:r>
      <w:r>
        <w:tab/>
        <w:t xml:space="preserve">Recomandarea Consiliului din 21 ianuarie 2025 de aprobare a planului bugetar-structural național pe termen mediu al Ciprului (JO C, C/2025/639, 10.2.2025, ELI: </w:t>
      </w:r>
      <w:hyperlink r:id="rId2" w:history="1">
        <w:r>
          <w:rPr>
            <w:rStyle w:val="Hyperlink"/>
          </w:rPr>
          <w:t>http://data.europa.eu/eli/C/2025/639/oj</w:t>
        </w:r>
      </w:hyperlink>
      <w:r>
        <w:t>).</w:t>
      </w:r>
    </w:p>
  </w:footnote>
  <w:footnote w:id="7">
    <w:p w14:paraId="3EE88064" w14:textId="61413305" w:rsidR="0014406F" w:rsidRPr="00613A28" w:rsidRDefault="0014406F" w:rsidP="004632C0">
      <w:pPr>
        <w:pStyle w:val="FootnoteText"/>
      </w:pPr>
      <w:r>
        <w:rPr>
          <w:rStyle w:val="FootnoteReference"/>
        </w:rPr>
        <w:footnoteRef/>
      </w:r>
      <w:r>
        <w:tab/>
        <w:t>Comunicarea Comisiei intitulată „Integrarea unei creșteri a cheltuielilor pentru apărare în cadrul Pactului de stabilitate și de creștere”, Bruxelles, 19.3.2025, C(2025) 2000 final.</w:t>
      </w:r>
    </w:p>
  </w:footnote>
  <w:footnote w:id="8">
    <w:p w14:paraId="7892551D" w14:textId="00203925" w:rsidR="007A104F" w:rsidRPr="006E0F37" w:rsidRDefault="007A104F" w:rsidP="004632C0">
      <w:pPr>
        <w:pStyle w:val="FootnoteText"/>
      </w:pPr>
      <w:r>
        <w:rPr>
          <w:rStyle w:val="FootnoteReference"/>
        </w:rPr>
        <w:footnoteRef/>
      </w:r>
      <w:r>
        <w:tab/>
        <w:t xml:space="preserve">Rapoartele anuale pe 2026 privind progresele înregistrate sunt disponibile la adresa: </w:t>
      </w:r>
      <w:hyperlink r:id="rId3" w:history="1">
        <w:r>
          <w:rPr>
            <w:rStyle w:val="Hyperlink"/>
          </w:rPr>
          <w:t>https://economy-finance.ec.europa.eu/economic-and-fiscal-governance/stability-and-growth-pact/preventive-arm/annual-progress-reports_en</w:t>
        </w:r>
      </w:hyperlink>
      <w:r>
        <w:t xml:space="preserve"> </w:t>
      </w:r>
    </w:p>
  </w:footnote>
  <w:footnote w:id="9">
    <w:p w14:paraId="20D8431B" w14:textId="1285979B" w:rsidR="008D59F1" w:rsidRPr="00613A28" w:rsidRDefault="008D59F1" w:rsidP="004632C0">
      <w:pPr>
        <w:pStyle w:val="FootnoteText"/>
      </w:pPr>
      <w:r>
        <w:rPr>
          <w:rStyle w:val="FootnoteReference"/>
        </w:rPr>
        <w:footnoteRef/>
      </w:r>
      <w:r>
        <w:tab/>
        <w:t>Euroindicatorii Eurostat, 22 aprilie 2026.</w:t>
      </w:r>
    </w:p>
  </w:footnote>
  <w:footnote w:id="10">
    <w:p w14:paraId="2393292B" w14:textId="2120948E" w:rsidR="00342ADE" w:rsidRPr="00613A28" w:rsidRDefault="00342ADE" w:rsidP="004632C0">
      <w:pPr>
        <w:pStyle w:val="FootnoteText"/>
      </w:pPr>
      <w:r>
        <w:rPr>
          <w:rStyle w:val="FootnoteReference"/>
        </w:rPr>
        <w:footnoteRef/>
      </w:r>
      <w: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1">
    <w:p w14:paraId="5F9F1F9A" w14:textId="00AC3605" w:rsidR="00857BBE" w:rsidRPr="00E55CE9" w:rsidRDefault="00857BBE" w:rsidP="004632C0">
      <w:pPr>
        <w:pStyle w:val="FootnoteText"/>
      </w:pPr>
      <w:r>
        <w:rPr>
          <w:rStyle w:val="FootnoteReference"/>
        </w:rPr>
        <w:footnoteRef/>
      </w:r>
      <w:r>
        <w:tab/>
        <w:t>Euroindicatorii Eurostat, 22 aprilie 2026.</w:t>
      </w:r>
    </w:p>
  </w:footnote>
  <w:footnote w:id="12">
    <w:p w14:paraId="768C2DA2" w14:textId="6160D018" w:rsidR="0072157D" w:rsidRPr="00665227" w:rsidRDefault="0072157D" w:rsidP="00FA5F5C">
      <w:pPr>
        <w:pStyle w:val="FootnoteText"/>
      </w:pPr>
      <w:r>
        <w:rPr>
          <w:rStyle w:val="FootnoteReference"/>
        </w:rPr>
        <w:footnoteRef/>
      </w:r>
      <w:r>
        <w:tab/>
        <w:t>Acest lucru reflectă situația de la data-limită a previziunilor Comisiei din primăvara anului 2026 (4 mai 2026).</w:t>
      </w:r>
    </w:p>
  </w:footnote>
  <w:footnote w:id="13">
    <w:p w14:paraId="7ABFA61F" w14:textId="7FDD16A5" w:rsidR="00187164" w:rsidRPr="004632C0" w:rsidRDefault="00187164">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9BC48" w14:textId="77777777" w:rsidR="0020148D" w:rsidRDefault="00201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C1726" w14:textId="77777777" w:rsidR="0020148D" w:rsidRDefault="00201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l-PL"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2: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838EA22-35B2-4DF5-8362-5772C6371D70"/>
    <w:docVar w:name="LW_COVERPAGE_TYPE" w:val="1"/>
    <w:docVar w:name="LW_CROSSREFERENCE" w:val="{SWD(2026) 213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Ciprului"/>
    <w:docVar w:name="LW_TYPE.DOC.CP" w:val="RECOMANDARE A CONSILIULUI"/>
    <w:docVar w:name="LwApiVersions" w:val="LW4CoDe 1.24.5.0; LW 9.2, Build 20251112"/>
  </w:docVars>
  <w:rsids>
    <w:rsidRoot w:val="00CA0B25"/>
    <w:rsid w:val="00000090"/>
    <w:rsid w:val="00000426"/>
    <w:rsid w:val="00000B19"/>
    <w:rsid w:val="00000C11"/>
    <w:rsid w:val="00000CE1"/>
    <w:rsid w:val="00000EB3"/>
    <w:rsid w:val="00000F7A"/>
    <w:rsid w:val="000010AD"/>
    <w:rsid w:val="000010F7"/>
    <w:rsid w:val="000011B8"/>
    <w:rsid w:val="000013A4"/>
    <w:rsid w:val="0000145D"/>
    <w:rsid w:val="0000179B"/>
    <w:rsid w:val="000018DD"/>
    <w:rsid w:val="00001A73"/>
    <w:rsid w:val="00001C58"/>
    <w:rsid w:val="00001CEE"/>
    <w:rsid w:val="00001D39"/>
    <w:rsid w:val="00001DE2"/>
    <w:rsid w:val="00001EF0"/>
    <w:rsid w:val="000020B9"/>
    <w:rsid w:val="000020C0"/>
    <w:rsid w:val="000020C9"/>
    <w:rsid w:val="00002217"/>
    <w:rsid w:val="000024F4"/>
    <w:rsid w:val="0000253A"/>
    <w:rsid w:val="0000253F"/>
    <w:rsid w:val="00002550"/>
    <w:rsid w:val="000026E7"/>
    <w:rsid w:val="0000276A"/>
    <w:rsid w:val="000027A5"/>
    <w:rsid w:val="00002A2B"/>
    <w:rsid w:val="00002A3B"/>
    <w:rsid w:val="00002A4D"/>
    <w:rsid w:val="00002AA3"/>
    <w:rsid w:val="00002BB3"/>
    <w:rsid w:val="00002C83"/>
    <w:rsid w:val="00002E33"/>
    <w:rsid w:val="00002E9C"/>
    <w:rsid w:val="00002EA0"/>
    <w:rsid w:val="00002EDA"/>
    <w:rsid w:val="00002FC5"/>
    <w:rsid w:val="0000302A"/>
    <w:rsid w:val="000030D9"/>
    <w:rsid w:val="00003164"/>
    <w:rsid w:val="0000324A"/>
    <w:rsid w:val="00003440"/>
    <w:rsid w:val="00003442"/>
    <w:rsid w:val="000034FC"/>
    <w:rsid w:val="000035AD"/>
    <w:rsid w:val="000035C6"/>
    <w:rsid w:val="0000370C"/>
    <w:rsid w:val="0000377C"/>
    <w:rsid w:val="000037AF"/>
    <w:rsid w:val="000037C9"/>
    <w:rsid w:val="00003817"/>
    <w:rsid w:val="00003909"/>
    <w:rsid w:val="00003BC5"/>
    <w:rsid w:val="00003C12"/>
    <w:rsid w:val="00003C74"/>
    <w:rsid w:val="00003E1C"/>
    <w:rsid w:val="00003E5C"/>
    <w:rsid w:val="00004077"/>
    <w:rsid w:val="00004081"/>
    <w:rsid w:val="0000411E"/>
    <w:rsid w:val="0000424A"/>
    <w:rsid w:val="00004346"/>
    <w:rsid w:val="0000435B"/>
    <w:rsid w:val="00004465"/>
    <w:rsid w:val="00004468"/>
    <w:rsid w:val="000045AA"/>
    <w:rsid w:val="000045FB"/>
    <w:rsid w:val="0000469B"/>
    <w:rsid w:val="000047EC"/>
    <w:rsid w:val="000048C0"/>
    <w:rsid w:val="000048D7"/>
    <w:rsid w:val="00004A10"/>
    <w:rsid w:val="00004A2B"/>
    <w:rsid w:val="00004B65"/>
    <w:rsid w:val="00004C30"/>
    <w:rsid w:val="00004C5D"/>
    <w:rsid w:val="00004DFB"/>
    <w:rsid w:val="00004E84"/>
    <w:rsid w:val="00004EC6"/>
    <w:rsid w:val="00004F67"/>
    <w:rsid w:val="00005028"/>
    <w:rsid w:val="000050B8"/>
    <w:rsid w:val="000050BB"/>
    <w:rsid w:val="000050C4"/>
    <w:rsid w:val="00005157"/>
    <w:rsid w:val="00005191"/>
    <w:rsid w:val="00005288"/>
    <w:rsid w:val="00005357"/>
    <w:rsid w:val="0000537C"/>
    <w:rsid w:val="000055FA"/>
    <w:rsid w:val="00005929"/>
    <w:rsid w:val="00005A67"/>
    <w:rsid w:val="00005BD8"/>
    <w:rsid w:val="00005C2D"/>
    <w:rsid w:val="00005CAA"/>
    <w:rsid w:val="00005CE8"/>
    <w:rsid w:val="00005FD5"/>
    <w:rsid w:val="00005FED"/>
    <w:rsid w:val="00006074"/>
    <w:rsid w:val="00006230"/>
    <w:rsid w:val="0000627C"/>
    <w:rsid w:val="000063E3"/>
    <w:rsid w:val="00006579"/>
    <w:rsid w:val="000066EB"/>
    <w:rsid w:val="0000679F"/>
    <w:rsid w:val="00006C6C"/>
    <w:rsid w:val="00006CCF"/>
    <w:rsid w:val="00006EBD"/>
    <w:rsid w:val="00006FBB"/>
    <w:rsid w:val="00006FD7"/>
    <w:rsid w:val="00007142"/>
    <w:rsid w:val="0000715B"/>
    <w:rsid w:val="00007172"/>
    <w:rsid w:val="000071A8"/>
    <w:rsid w:val="000071C9"/>
    <w:rsid w:val="0000722D"/>
    <w:rsid w:val="0000740E"/>
    <w:rsid w:val="00007460"/>
    <w:rsid w:val="00007511"/>
    <w:rsid w:val="000075DF"/>
    <w:rsid w:val="00007620"/>
    <w:rsid w:val="000076CD"/>
    <w:rsid w:val="000077A1"/>
    <w:rsid w:val="00007824"/>
    <w:rsid w:val="00007961"/>
    <w:rsid w:val="000079AC"/>
    <w:rsid w:val="000079F6"/>
    <w:rsid w:val="00007A09"/>
    <w:rsid w:val="00007A1F"/>
    <w:rsid w:val="00007A9B"/>
    <w:rsid w:val="00007CD7"/>
    <w:rsid w:val="00007D82"/>
    <w:rsid w:val="00007EB3"/>
    <w:rsid w:val="00010050"/>
    <w:rsid w:val="00010092"/>
    <w:rsid w:val="000100AE"/>
    <w:rsid w:val="000102EF"/>
    <w:rsid w:val="000102FC"/>
    <w:rsid w:val="000103D7"/>
    <w:rsid w:val="00010465"/>
    <w:rsid w:val="0001046B"/>
    <w:rsid w:val="000105AC"/>
    <w:rsid w:val="000105EB"/>
    <w:rsid w:val="00010690"/>
    <w:rsid w:val="00010699"/>
    <w:rsid w:val="000106DD"/>
    <w:rsid w:val="00010709"/>
    <w:rsid w:val="00010763"/>
    <w:rsid w:val="0001078C"/>
    <w:rsid w:val="000108C5"/>
    <w:rsid w:val="0001099D"/>
    <w:rsid w:val="000109AF"/>
    <w:rsid w:val="00010BAB"/>
    <w:rsid w:val="00010BDD"/>
    <w:rsid w:val="00010C46"/>
    <w:rsid w:val="00010D0E"/>
    <w:rsid w:val="00010F79"/>
    <w:rsid w:val="00010F9C"/>
    <w:rsid w:val="000111B5"/>
    <w:rsid w:val="00011213"/>
    <w:rsid w:val="0001127F"/>
    <w:rsid w:val="00011308"/>
    <w:rsid w:val="000113A7"/>
    <w:rsid w:val="0001147D"/>
    <w:rsid w:val="0001167C"/>
    <w:rsid w:val="0001167E"/>
    <w:rsid w:val="00011714"/>
    <w:rsid w:val="0001179E"/>
    <w:rsid w:val="000118A6"/>
    <w:rsid w:val="000118B0"/>
    <w:rsid w:val="000118B2"/>
    <w:rsid w:val="000118D1"/>
    <w:rsid w:val="0001198C"/>
    <w:rsid w:val="00011A54"/>
    <w:rsid w:val="00011B70"/>
    <w:rsid w:val="00011B80"/>
    <w:rsid w:val="00011C39"/>
    <w:rsid w:val="0001210C"/>
    <w:rsid w:val="00012221"/>
    <w:rsid w:val="000122D2"/>
    <w:rsid w:val="00012331"/>
    <w:rsid w:val="000123B0"/>
    <w:rsid w:val="00012406"/>
    <w:rsid w:val="0001240C"/>
    <w:rsid w:val="000124C6"/>
    <w:rsid w:val="000124EF"/>
    <w:rsid w:val="0001253F"/>
    <w:rsid w:val="000125B6"/>
    <w:rsid w:val="000125C2"/>
    <w:rsid w:val="000125CC"/>
    <w:rsid w:val="0001276A"/>
    <w:rsid w:val="000127F7"/>
    <w:rsid w:val="00012903"/>
    <w:rsid w:val="00012B27"/>
    <w:rsid w:val="00012BC9"/>
    <w:rsid w:val="00012BD5"/>
    <w:rsid w:val="00012C36"/>
    <w:rsid w:val="00012CDB"/>
    <w:rsid w:val="00012D2E"/>
    <w:rsid w:val="00012D73"/>
    <w:rsid w:val="00012DBF"/>
    <w:rsid w:val="00012EE3"/>
    <w:rsid w:val="00013232"/>
    <w:rsid w:val="00013254"/>
    <w:rsid w:val="0001330B"/>
    <w:rsid w:val="00013423"/>
    <w:rsid w:val="0001345A"/>
    <w:rsid w:val="000135B8"/>
    <w:rsid w:val="0001362B"/>
    <w:rsid w:val="000136F8"/>
    <w:rsid w:val="00013713"/>
    <w:rsid w:val="00013748"/>
    <w:rsid w:val="0001382A"/>
    <w:rsid w:val="000138E5"/>
    <w:rsid w:val="00013AA4"/>
    <w:rsid w:val="00013ABB"/>
    <w:rsid w:val="00013C0A"/>
    <w:rsid w:val="00013D7A"/>
    <w:rsid w:val="00013F12"/>
    <w:rsid w:val="00013F92"/>
    <w:rsid w:val="00013FFC"/>
    <w:rsid w:val="00014167"/>
    <w:rsid w:val="00014187"/>
    <w:rsid w:val="0001428B"/>
    <w:rsid w:val="00014391"/>
    <w:rsid w:val="000144EC"/>
    <w:rsid w:val="0001450E"/>
    <w:rsid w:val="00014510"/>
    <w:rsid w:val="0001451C"/>
    <w:rsid w:val="00014537"/>
    <w:rsid w:val="000145AC"/>
    <w:rsid w:val="0001480B"/>
    <w:rsid w:val="0001481A"/>
    <w:rsid w:val="00014926"/>
    <w:rsid w:val="0001497E"/>
    <w:rsid w:val="00014AEC"/>
    <w:rsid w:val="00014AFB"/>
    <w:rsid w:val="00014C1B"/>
    <w:rsid w:val="00014C5D"/>
    <w:rsid w:val="00014C67"/>
    <w:rsid w:val="00014DDA"/>
    <w:rsid w:val="00014E21"/>
    <w:rsid w:val="00014EBD"/>
    <w:rsid w:val="00014EF1"/>
    <w:rsid w:val="00014FDF"/>
    <w:rsid w:val="0001506D"/>
    <w:rsid w:val="00015182"/>
    <w:rsid w:val="0001555A"/>
    <w:rsid w:val="00015561"/>
    <w:rsid w:val="000155C5"/>
    <w:rsid w:val="000157F9"/>
    <w:rsid w:val="0001582A"/>
    <w:rsid w:val="00015A2A"/>
    <w:rsid w:val="00015AD9"/>
    <w:rsid w:val="00015BCB"/>
    <w:rsid w:val="00015C97"/>
    <w:rsid w:val="000160E6"/>
    <w:rsid w:val="0001642F"/>
    <w:rsid w:val="00016477"/>
    <w:rsid w:val="000165A3"/>
    <w:rsid w:val="000166D4"/>
    <w:rsid w:val="00016701"/>
    <w:rsid w:val="00016775"/>
    <w:rsid w:val="0001679A"/>
    <w:rsid w:val="00016824"/>
    <w:rsid w:val="00016847"/>
    <w:rsid w:val="00016966"/>
    <w:rsid w:val="00016A5D"/>
    <w:rsid w:val="00016BB4"/>
    <w:rsid w:val="00016BDD"/>
    <w:rsid w:val="00016EFC"/>
    <w:rsid w:val="00016F12"/>
    <w:rsid w:val="00016F20"/>
    <w:rsid w:val="00016F7A"/>
    <w:rsid w:val="00016FB8"/>
    <w:rsid w:val="0001701F"/>
    <w:rsid w:val="000170B0"/>
    <w:rsid w:val="000170B8"/>
    <w:rsid w:val="000171C5"/>
    <w:rsid w:val="00017204"/>
    <w:rsid w:val="00017363"/>
    <w:rsid w:val="0001765A"/>
    <w:rsid w:val="00017848"/>
    <w:rsid w:val="00017A35"/>
    <w:rsid w:val="00017AAF"/>
    <w:rsid w:val="00017B5F"/>
    <w:rsid w:val="00017E13"/>
    <w:rsid w:val="00020096"/>
    <w:rsid w:val="00020258"/>
    <w:rsid w:val="00020347"/>
    <w:rsid w:val="0002049F"/>
    <w:rsid w:val="0002062E"/>
    <w:rsid w:val="0002063F"/>
    <w:rsid w:val="000206FE"/>
    <w:rsid w:val="000207AE"/>
    <w:rsid w:val="000207F2"/>
    <w:rsid w:val="0002089A"/>
    <w:rsid w:val="000208C5"/>
    <w:rsid w:val="00020B71"/>
    <w:rsid w:val="00020D87"/>
    <w:rsid w:val="00020FE8"/>
    <w:rsid w:val="0002111D"/>
    <w:rsid w:val="000211B5"/>
    <w:rsid w:val="0002123C"/>
    <w:rsid w:val="000212CC"/>
    <w:rsid w:val="000214B1"/>
    <w:rsid w:val="000214E5"/>
    <w:rsid w:val="00021532"/>
    <w:rsid w:val="00021588"/>
    <w:rsid w:val="00021608"/>
    <w:rsid w:val="00021A20"/>
    <w:rsid w:val="00021D12"/>
    <w:rsid w:val="00021F56"/>
    <w:rsid w:val="0002201D"/>
    <w:rsid w:val="000220BD"/>
    <w:rsid w:val="000221AB"/>
    <w:rsid w:val="000221B5"/>
    <w:rsid w:val="00022277"/>
    <w:rsid w:val="00022469"/>
    <w:rsid w:val="000224EC"/>
    <w:rsid w:val="000225C4"/>
    <w:rsid w:val="0002269A"/>
    <w:rsid w:val="0002279E"/>
    <w:rsid w:val="000228AE"/>
    <w:rsid w:val="00022929"/>
    <w:rsid w:val="000229BA"/>
    <w:rsid w:val="00022AD8"/>
    <w:rsid w:val="00022AE6"/>
    <w:rsid w:val="00022BE3"/>
    <w:rsid w:val="00022C41"/>
    <w:rsid w:val="00022ED1"/>
    <w:rsid w:val="00022F53"/>
    <w:rsid w:val="00022F8E"/>
    <w:rsid w:val="0002308F"/>
    <w:rsid w:val="00023170"/>
    <w:rsid w:val="0002327C"/>
    <w:rsid w:val="0002331F"/>
    <w:rsid w:val="00023431"/>
    <w:rsid w:val="000234CF"/>
    <w:rsid w:val="000236D2"/>
    <w:rsid w:val="00023779"/>
    <w:rsid w:val="000237D5"/>
    <w:rsid w:val="0002383C"/>
    <w:rsid w:val="000238AC"/>
    <w:rsid w:val="00023975"/>
    <w:rsid w:val="0002397F"/>
    <w:rsid w:val="00023A9B"/>
    <w:rsid w:val="00023AE1"/>
    <w:rsid w:val="00023BA0"/>
    <w:rsid w:val="0002411D"/>
    <w:rsid w:val="000242A7"/>
    <w:rsid w:val="0002436B"/>
    <w:rsid w:val="000243BD"/>
    <w:rsid w:val="000244B8"/>
    <w:rsid w:val="000244E7"/>
    <w:rsid w:val="0002451E"/>
    <w:rsid w:val="000245C3"/>
    <w:rsid w:val="000245D3"/>
    <w:rsid w:val="000245DD"/>
    <w:rsid w:val="000247CD"/>
    <w:rsid w:val="00024812"/>
    <w:rsid w:val="0002482E"/>
    <w:rsid w:val="0002488A"/>
    <w:rsid w:val="00024AD0"/>
    <w:rsid w:val="00024B14"/>
    <w:rsid w:val="00024D0C"/>
    <w:rsid w:val="00024D7B"/>
    <w:rsid w:val="00024DE6"/>
    <w:rsid w:val="00024E5F"/>
    <w:rsid w:val="000250C9"/>
    <w:rsid w:val="00025113"/>
    <w:rsid w:val="0002527F"/>
    <w:rsid w:val="0002530C"/>
    <w:rsid w:val="0002531E"/>
    <w:rsid w:val="000254B9"/>
    <w:rsid w:val="000255AD"/>
    <w:rsid w:val="000255CC"/>
    <w:rsid w:val="00025817"/>
    <w:rsid w:val="00025856"/>
    <w:rsid w:val="00025A02"/>
    <w:rsid w:val="00025A69"/>
    <w:rsid w:val="00025ADB"/>
    <w:rsid w:val="00025B29"/>
    <w:rsid w:val="00025EAD"/>
    <w:rsid w:val="00025ED7"/>
    <w:rsid w:val="00026011"/>
    <w:rsid w:val="00026195"/>
    <w:rsid w:val="00026325"/>
    <w:rsid w:val="000263D7"/>
    <w:rsid w:val="00026405"/>
    <w:rsid w:val="00026521"/>
    <w:rsid w:val="00026691"/>
    <w:rsid w:val="000266F5"/>
    <w:rsid w:val="00026743"/>
    <w:rsid w:val="000267C0"/>
    <w:rsid w:val="0002684F"/>
    <w:rsid w:val="0002685D"/>
    <w:rsid w:val="000268C1"/>
    <w:rsid w:val="00026943"/>
    <w:rsid w:val="0002695F"/>
    <w:rsid w:val="00026A2B"/>
    <w:rsid w:val="00026B42"/>
    <w:rsid w:val="00026BED"/>
    <w:rsid w:val="00026C48"/>
    <w:rsid w:val="00026D6F"/>
    <w:rsid w:val="00026F2F"/>
    <w:rsid w:val="00027006"/>
    <w:rsid w:val="0002704D"/>
    <w:rsid w:val="0002706F"/>
    <w:rsid w:val="0002719C"/>
    <w:rsid w:val="0002724F"/>
    <w:rsid w:val="00027253"/>
    <w:rsid w:val="000272AF"/>
    <w:rsid w:val="000273EB"/>
    <w:rsid w:val="0002778C"/>
    <w:rsid w:val="000277DE"/>
    <w:rsid w:val="00027801"/>
    <w:rsid w:val="00027A91"/>
    <w:rsid w:val="00027C7B"/>
    <w:rsid w:val="00027EA8"/>
    <w:rsid w:val="00027F08"/>
    <w:rsid w:val="00027F42"/>
    <w:rsid w:val="00027F9F"/>
    <w:rsid w:val="0003001A"/>
    <w:rsid w:val="00030269"/>
    <w:rsid w:val="00030347"/>
    <w:rsid w:val="00030603"/>
    <w:rsid w:val="00030687"/>
    <w:rsid w:val="0003073D"/>
    <w:rsid w:val="00030798"/>
    <w:rsid w:val="000307D0"/>
    <w:rsid w:val="00030E75"/>
    <w:rsid w:val="00031013"/>
    <w:rsid w:val="00031032"/>
    <w:rsid w:val="00031114"/>
    <w:rsid w:val="000311EF"/>
    <w:rsid w:val="000312B2"/>
    <w:rsid w:val="00031302"/>
    <w:rsid w:val="000316B5"/>
    <w:rsid w:val="000317E8"/>
    <w:rsid w:val="000317F0"/>
    <w:rsid w:val="000318BB"/>
    <w:rsid w:val="000319A9"/>
    <w:rsid w:val="000319CB"/>
    <w:rsid w:val="00031AD6"/>
    <w:rsid w:val="00031C9B"/>
    <w:rsid w:val="00031DA2"/>
    <w:rsid w:val="00031EFF"/>
    <w:rsid w:val="00031F2C"/>
    <w:rsid w:val="00032088"/>
    <w:rsid w:val="000320B0"/>
    <w:rsid w:val="00032199"/>
    <w:rsid w:val="000322AB"/>
    <w:rsid w:val="00032336"/>
    <w:rsid w:val="000323B3"/>
    <w:rsid w:val="000323D8"/>
    <w:rsid w:val="000323ED"/>
    <w:rsid w:val="0003254C"/>
    <w:rsid w:val="00032618"/>
    <w:rsid w:val="000326FC"/>
    <w:rsid w:val="00032754"/>
    <w:rsid w:val="00032896"/>
    <w:rsid w:val="00032D2E"/>
    <w:rsid w:val="00032E28"/>
    <w:rsid w:val="00032F36"/>
    <w:rsid w:val="00032FEE"/>
    <w:rsid w:val="00033087"/>
    <w:rsid w:val="000330D2"/>
    <w:rsid w:val="0003317B"/>
    <w:rsid w:val="00033271"/>
    <w:rsid w:val="0003340F"/>
    <w:rsid w:val="0003374A"/>
    <w:rsid w:val="0003379C"/>
    <w:rsid w:val="00033893"/>
    <w:rsid w:val="0003392A"/>
    <w:rsid w:val="000339CE"/>
    <w:rsid w:val="00033A22"/>
    <w:rsid w:val="00033D17"/>
    <w:rsid w:val="00033DC6"/>
    <w:rsid w:val="00033E16"/>
    <w:rsid w:val="0003444F"/>
    <w:rsid w:val="0003450A"/>
    <w:rsid w:val="00034A42"/>
    <w:rsid w:val="00034AEC"/>
    <w:rsid w:val="00034B4A"/>
    <w:rsid w:val="00034EBF"/>
    <w:rsid w:val="00034F09"/>
    <w:rsid w:val="00034F8F"/>
    <w:rsid w:val="0003523C"/>
    <w:rsid w:val="000352B3"/>
    <w:rsid w:val="000354DC"/>
    <w:rsid w:val="000356FC"/>
    <w:rsid w:val="00035701"/>
    <w:rsid w:val="00035905"/>
    <w:rsid w:val="000359E3"/>
    <w:rsid w:val="00035A3D"/>
    <w:rsid w:val="00035A7D"/>
    <w:rsid w:val="00035B32"/>
    <w:rsid w:val="00035B67"/>
    <w:rsid w:val="00035E32"/>
    <w:rsid w:val="00035FB7"/>
    <w:rsid w:val="0003602E"/>
    <w:rsid w:val="0003612E"/>
    <w:rsid w:val="00036174"/>
    <w:rsid w:val="000361B8"/>
    <w:rsid w:val="00036224"/>
    <w:rsid w:val="000362BB"/>
    <w:rsid w:val="000365DD"/>
    <w:rsid w:val="00036637"/>
    <w:rsid w:val="000367B1"/>
    <w:rsid w:val="00036A07"/>
    <w:rsid w:val="00036A28"/>
    <w:rsid w:val="00036AAE"/>
    <w:rsid w:val="00036AEF"/>
    <w:rsid w:val="00036B24"/>
    <w:rsid w:val="00036B25"/>
    <w:rsid w:val="00036D30"/>
    <w:rsid w:val="00036E34"/>
    <w:rsid w:val="00036EB2"/>
    <w:rsid w:val="00037031"/>
    <w:rsid w:val="000370D1"/>
    <w:rsid w:val="000370D6"/>
    <w:rsid w:val="000373F9"/>
    <w:rsid w:val="00037455"/>
    <w:rsid w:val="0003769B"/>
    <w:rsid w:val="000376AC"/>
    <w:rsid w:val="000376D5"/>
    <w:rsid w:val="00037764"/>
    <w:rsid w:val="0003794F"/>
    <w:rsid w:val="000379DE"/>
    <w:rsid w:val="00037A7C"/>
    <w:rsid w:val="00037AB2"/>
    <w:rsid w:val="00037BFE"/>
    <w:rsid w:val="00037D1B"/>
    <w:rsid w:val="00037EFA"/>
    <w:rsid w:val="000386EA"/>
    <w:rsid w:val="00040031"/>
    <w:rsid w:val="00040067"/>
    <w:rsid w:val="0004026F"/>
    <w:rsid w:val="00040311"/>
    <w:rsid w:val="00040424"/>
    <w:rsid w:val="0004045C"/>
    <w:rsid w:val="000404A7"/>
    <w:rsid w:val="000406F1"/>
    <w:rsid w:val="0004073F"/>
    <w:rsid w:val="0004083F"/>
    <w:rsid w:val="00040A3C"/>
    <w:rsid w:val="00040A7E"/>
    <w:rsid w:val="00040ADB"/>
    <w:rsid w:val="00040B51"/>
    <w:rsid w:val="00040BBB"/>
    <w:rsid w:val="00040C82"/>
    <w:rsid w:val="00040ECE"/>
    <w:rsid w:val="00040F99"/>
    <w:rsid w:val="00040FDA"/>
    <w:rsid w:val="00041069"/>
    <w:rsid w:val="0004107C"/>
    <w:rsid w:val="000410FB"/>
    <w:rsid w:val="000411B9"/>
    <w:rsid w:val="00041464"/>
    <w:rsid w:val="000415DD"/>
    <w:rsid w:val="000418B0"/>
    <w:rsid w:val="000418E3"/>
    <w:rsid w:val="00041943"/>
    <w:rsid w:val="00041B26"/>
    <w:rsid w:val="00041B54"/>
    <w:rsid w:val="00041C7F"/>
    <w:rsid w:val="00041DA6"/>
    <w:rsid w:val="00041DD8"/>
    <w:rsid w:val="00042034"/>
    <w:rsid w:val="00042083"/>
    <w:rsid w:val="00042090"/>
    <w:rsid w:val="000420F0"/>
    <w:rsid w:val="0004211C"/>
    <w:rsid w:val="00042286"/>
    <w:rsid w:val="00042335"/>
    <w:rsid w:val="0004234E"/>
    <w:rsid w:val="00042493"/>
    <w:rsid w:val="00042772"/>
    <w:rsid w:val="000427DB"/>
    <w:rsid w:val="00042916"/>
    <w:rsid w:val="00042B95"/>
    <w:rsid w:val="00042C3F"/>
    <w:rsid w:val="00042C85"/>
    <w:rsid w:val="00042F16"/>
    <w:rsid w:val="00042F20"/>
    <w:rsid w:val="00042F54"/>
    <w:rsid w:val="00042F86"/>
    <w:rsid w:val="00043043"/>
    <w:rsid w:val="00043149"/>
    <w:rsid w:val="00043244"/>
    <w:rsid w:val="0004324C"/>
    <w:rsid w:val="00043256"/>
    <w:rsid w:val="000432D9"/>
    <w:rsid w:val="0004337E"/>
    <w:rsid w:val="000434EA"/>
    <w:rsid w:val="00043856"/>
    <w:rsid w:val="000439B3"/>
    <w:rsid w:val="00043ADD"/>
    <w:rsid w:val="00043B06"/>
    <w:rsid w:val="00043B8B"/>
    <w:rsid w:val="00043BB8"/>
    <w:rsid w:val="00043BD2"/>
    <w:rsid w:val="00043CD1"/>
    <w:rsid w:val="00043D29"/>
    <w:rsid w:val="00043F05"/>
    <w:rsid w:val="00043F14"/>
    <w:rsid w:val="000440AD"/>
    <w:rsid w:val="0004444E"/>
    <w:rsid w:val="0004446F"/>
    <w:rsid w:val="0004451D"/>
    <w:rsid w:val="00044602"/>
    <w:rsid w:val="000446E5"/>
    <w:rsid w:val="0004471F"/>
    <w:rsid w:val="0004475D"/>
    <w:rsid w:val="00044986"/>
    <w:rsid w:val="00044A58"/>
    <w:rsid w:val="00044A82"/>
    <w:rsid w:val="00044AB1"/>
    <w:rsid w:val="00044BD8"/>
    <w:rsid w:val="00044C44"/>
    <w:rsid w:val="00044C6D"/>
    <w:rsid w:val="00044F8E"/>
    <w:rsid w:val="00045037"/>
    <w:rsid w:val="00045085"/>
    <w:rsid w:val="000451CF"/>
    <w:rsid w:val="0004520F"/>
    <w:rsid w:val="0004529E"/>
    <w:rsid w:val="000452A4"/>
    <w:rsid w:val="000453FB"/>
    <w:rsid w:val="000454EF"/>
    <w:rsid w:val="00045648"/>
    <w:rsid w:val="00045679"/>
    <w:rsid w:val="000456C2"/>
    <w:rsid w:val="00045715"/>
    <w:rsid w:val="0004572C"/>
    <w:rsid w:val="000457ED"/>
    <w:rsid w:val="00045872"/>
    <w:rsid w:val="00045898"/>
    <w:rsid w:val="0004593C"/>
    <w:rsid w:val="00045A89"/>
    <w:rsid w:val="00045BAB"/>
    <w:rsid w:val="00045BB2"/>
    <w:rsid w:val="00045C6C"/>
    <w:rsid w:val="00045E8A"/>
    <w:rsid w:val="00045EA6"/>
    <w:rsid w:val="00045EBF"/>
    <w:rsid w:val="000460C7"/>
    <w:rsid w:val="000460F5"/>
    <w:rsid w:val="000461D7"/>
    <w:rsid w:val="0004636A"/>
    <w:rsid w:val="000463B9"/>
    <w:rsid w:val="000463C7"/>
    <w:rsid w:val="00046419"/>
    <w:rsid w:val="00046477"/>
    <w:rsid w:val="00046491"/>
    <w:rsid w:val="000467AA"/>
    <w:rsid w:val="0004693D"/>
    <w:rsid w:val="00046987"/>
    <w:rsid w:val="000469BB"/>
    <w:rsid w:val="00046A42"/>
    <w:rsid w:val="00046D5C"/>
    <w:rsid w:val="00046DD4"/>
    <w:rsid w:val="00046DE0"/>
    <w:rsid w:val="00046E5D"/>
    <w:rsid w:val="00047119"/>
    <w:rsid w:val="000471E3"/>
    <w:rsid w:val="000471E9"/>
    <w:rsid w:val="000472C0"/>
    <w:rsid w:val="000473D4"/>
    <w:rsid w:val="0004752C"/>
    <w:rsid w:val="00047566"/>
    <w:rsid w:val="000478F0"/>
    <w:rsid w:val="000479FF"/>
    <w:rsid w:val="00047A0D"/>
    <w:rsid w:val="00047A4B"/>
    <w:rsid w:val="00047C8F"/>
    <w:rsid w:val="000500BC"/>
    <w:rsid w:val="0005021C"/>
    <w:rsid w:val="000503D9"/>
    <w:rsid w:val="000503F0"/>
    <w:rsid w:val="00050459"/>
    <w:rsid w:val="00050747"/>
    <w:rsid w:val="00050794"/>
    <w:rsid w:val="000507DD"/>
    <w:rsid w:val="000508C6"/>
    <w:rsid w:val="00050A87"/>
    <w:rsid w:val="00050C3C"/>
    <w:rsid w:val="00050C4B"/>
    <w:rsid w:val="00050D0A"/>
    <w:rsid w:val="00050D4F"/>
    <w:rsid w:val="00050D8B"/>
    <w:rsid w:val="00050E40"/>
    <w:rsid w:val="00050F98"/>
    <w:rsid w:val="00050FF3"/>
    <w:rsid w:val="0005143A"/>
    <w:rsid w:val="000514C2"/>
    <w:rsid w:val="00051505"/>
    <w:rsid w:val="00051716"/>
    <w:rsid w:val="00051878"/>
    <w:rsid w:val="000519B0"/>
    <w:rsid w:val="00051A49"/>
    <w:rsid w:val="00051C2B"/>
    <w:rsid w:val="00051C39"/>
    <w:rsid w:val="00051D34"/>
    <w:rsid w:val="00051DFB"/>
    <w:rsid w:val="00051DFC"/>
    <w:rsid w:val="00051E0B"/>
    <w:rsid w:val="00051E0D"/>
    <w:rsid w:val="00051E99"/>
    <w:rsid w:val="00052075"/>
    <w:rsid w:val="00052101"/>
    <w:rsid w:val="00052145"/>
    <w:rsid w:val="00052154"/>
    <w:rsid w:val="00052189"/>
    <w:rsid w:val="000521E7"/>
    <w:rsid w:val="00052262"/>
    <w:rsid w:val="00052312"/>
    <w:rsid w:val="00052477"/>
    <w:rsid w:val="00052597"/>
    <w:rsid w:val="000525DC"/>
    <w:rsid w:val="00052701"/>
    <w:rsid w:val="00052738"/>
    <w:rsid w:val="0005273C"/>
    <w:rsid w:val="00052782"/>
    <w:rsid w:val="000527AF"/>
    <w:rsid w:val="000527CB"/>
    <w:rsid w:val="000527E4"/>
    <w:rsid w:val="00052898"/>
    <w:rsid w:val="000529F6"/>
    <w:rsid w:val="00052B1A"/>
    <w:rsid w:val="00052D21"/>
    <w:rsid w:val="00052D5C"/>
    <w:rsid w:val="00052FFB"/>
    <w:rsid w:val="00053012"/>
    <w:rsid w:val="00053082"/>
    <w:rsid w:val="000530A3"/>
    <w:rsid w:val="00053102"/>
    <w:rsid w:val="00053144"/>
    <w:rsid w:val="00053173"/>
    <w:rsid w:val="0005327A"/>
    <w:rsid w:val="000532A9"/>
    <w:rsid w:val="000532E3"/>
    <w:rsid w:val="00053384"/>
    <w:rsid w:val="00053399"/>
    <w:rsid w:val="0005343C"/>
    <w:rsid w:val="0005346B"/>
    <w:rsid w:val="0005362C"/>
    <w:rsid w:val="000536F6"/>
    <w:rsid w:val="000537A2"/>
    <w:rsid w:val="00053974"/>
    <w:rsid w:val="0005397A"/>
    <w:rsid w:val="00053A1C"/>
    <w:rsid w:val="00053A35"/>
    <w:rsid w:val="00053AD1"/>
    <w:rsid w:val="00053BBF"/>
    <w:rsid w:val="00053C36"/>
    <w:rsid w:val="00053C4C"/>
    <w:rsid w:val="00053C8E"/>
    <w:rsid w:val="00053CD1"/>
    <w:rsid w:val="00053F8C"/>
    <w:rsid w:val="0005400F"/>
    <w:rsid w:val="00054078"/>
    <w:rsid w:val="000540E3"/>
    <w:rsid w:val="0005417C"/>
    <w:rsid w:val="0005419C"/>
    <w:rsid w:val="00054249"/>
    <w:rsid w:val="00054278"/>
    <w:rsid w:val="00054535"/>
    <w:rsid w:val="0005470C"/>
    <w:rsid w:val="00054841"/>
    <w:rsid w:val="000549E9"/>
    <w:rsid w:val="000549F5"/>
    <w:rsid w:val="00054A00"/>
    <w:rsid w:val="00054C4B"/>
    <w:rsid w:val="00054C7F"/>
    <w:rsid w:val="00054C8D"/>
    <w:rsid w:val="00054D04"/>
    <w:rsid w:val="00054D95"/>
    <w:rsid w:val="00054DBB"/>
    <w:rsid w:val="00054E49"/>
    <w:rsid w:val="0005502E"/>
    <w:rsid w:val="0005514F"/>
    <w:rsid w:val="000551CC"/>
    <w:rsid w:val="000551D6"/>
    <w:rsid w:val="000552BF"/>
    <w:rsid w:val="0005536B"/>
    <w:rsid w:val="000554A9"/>
    <w:rsid w:val="0005552F"/>
    <w:rsid w:val="00055695"/>
    <w:rsid w:val="00055767"/>
    <w:rsid w:val="00055834"/>
    <w:rsid w:val="00055862"/>
    <w:rsid w:val="00055889"/>
    <w:rsid w:val="000559A2"/>
    <w:rsid w:val="00055A36"/>
    <w:rsid w:val="00055AED"/>
    <w:rsid w:val="00055B2A"/>
    <w:rsid w:val="00055B33"/>
    <w:rsid w:val="00055CB1"/>
    <w:rsid w:val="00055D50"/>
    <w:rsid w:val="00055D56"/>
    <w:rsid w:val="00055D5E"/>
    <w:rsid w:val="00055EC7"/>
    <w:rsid w:val="00055FE3"/>
    <w:rsid w:val="00056070"/>
    <w:rsid w:val="000560BA"/>
    <w:rsid w:val="00056220"/>
    <w:rsid w:val="000563FE"/>
    <w:rsid w:val="000565B3"/>
    <w:rsid w:val="00056691"/>
    <w:rsid w:val="0005671D"/>
    <w:rsid w:val="0005684B"/>
    <w:rsid w:val="000568D4"/>
    <w:rsid w:val="000569CD"/>
    <w:rsid w:val="00056B54"/>
    <w:rsid w:val="00056C46"/>
    <w:rsid w:val="00056C98"/>
    <w:rsid w:val="00056E01"/>
    <w:rsid w:val="00056E2B"/>
    <w:rsid w:val="0005707E"/>
    <w:rsid w:val="000570C2"/>
    <w:rsid w:val="00057112"/>
    <w:rsid w:val="000571E4"/>
    <w:rsid w:val="000573C5"/>
    <w:rsid w:val="0005749E"/>
    <w:rsid w:val="000574E9"/>
    <w:rsid w:val="00057586"/>
    <w:rsid w:val="00057625"/>
    <w:rsid w:val="00057663"/>
    <w:rsid w:val="000576DB"/>
    <w:rsid w:val="00057801"/>
    <w:rsid w:val="000578E7"/>
    <w:rsid w:val="000578EB"/>
    <w:rsid w:val="000579B1"/>
    <w:rsid w:val="000579C7"/>
    <w:rsid w:val="00057A4B"/>
    <w:rsid w:val="00057BB2"/>
    <w:rsid w:val="00057F8F"/>
    <w:rsid w:val="00060125"/>
    <w:rsid w:val="00060355"/>
    <w:rsid w:val="00060563"/>
    <w:rsid w:val="0006061F"/>
    <w:rsid w:val="0006073E"/>
    <w:rsid w:val="00060787"/>
    <w:rsid w:val="000607CA"/>
    <w:rsid w:val="00060849"/>
    <w:rsid w:val="000609CA"/>
    <w:rsid w:val="000609FD"/>
    <w:rsid w:val="00060A6A"/>
    <w:rsid w:val="00060AD3"/>
    <w:rsid w:val="00060AEF"/>
    <w:rsid w:val="00060CD7"/>
    <w:rsid w:val="00060D55"/>
    <w:rsid w:val="00060D82"/>
    <w:rsid w:val="00060F65"/>
    <w:rsid w:val="00060FA4"/>
    <w:rsid w:val="00061147"/>
    <w:rsid w:val="00061182"/>
    <w:rsid w:val="000611FE"/>
    <w:rsid w:val="00061234"/>
    <w:rsid w:val="0006155C"/>
    <w:rsid w:val="00061710"/>
    <w:rsid w:val="00061A80"/>
    <w:rsid w:val="00061B79"/>
    <w:rsid w:val="00061C5B"/>
    <w:rsid w:val="00061FD1"/>
    <w:rsid w:val="00061FE8"/>
    <w:rsid w:val="00062039"/>
    <w:rsid w:val="000620D0"/>
    <w:rsid w:val="000622A5"/>
    <w:rsid w:val="000622A9"/>
    <w:rsid w:val="00062359"/>
    <w:rsid w:val="000624A1"/>
    <w:rsid w:val="000625CA"/>
    <w:rsid w:val="000625DD"/>
    <w:rsid w:val="0006262D"/>
    <w:rsid w:val="00062733"/>
    <w:rsid w:val="00062735"/>
    <w:rsid w:val="00062812"/>
    <w:rsid w:val="000628D5"/>
    <w:rsid w:val="000628DB"/>
    <w:rsid w:val="000628F6"/>
    <w:rsid w:val="000629B2"/>
    <w:rsid w:val="00062AEC"/>
    <w:rsid w:val="00062B26"/>
    <w:rsid w:val="00062BAB"/>
    <w:rsid w:val="00062CEB"/>
    <w:rsid w:val="00062CF7"/>
    <w:rsid w:val="00062FB2"/>
    <w:rsid w:val="00062FD6"/>
    <w:rsid w:val="0006307C"/>
    <w:rsid w:val="00063287"/>
    <w:rsid w:val="00063304"/>
    <w:rsid w:val="00063418"/>
    <w:rsid w:val="0006344F"/>
    <w:rsid w:val="00063662"/>
    <w:rsid w:val="00063944"/>
    <w:rsid w:val="000639CD"/>
    <w:rsid w:val="00063B3F"/>
    <w:rsid w:val="00063C00"/>
    <w:rsid w:val="00063C2C"/>
    <w:rsid w:val="00063DA3"/>
    <w:rsid w:val="00063E2A"/>
    <w:rsid w:val="00063EF8"/>
    <w:rsid w:val="00063F6A"/>
    <w:rsid w:val="00063FA2"/>
    <w:rsid w:val="000640A8"/>
    <w:rsid w:val="0006418B"/>
    <w:rsid w:val="000642C5"/>
    <w:rsid w:val="000644AE"/>
    <w:rsid w:val="00064571"/>
    <w:rsid w:val="000645D5"/>
    <w:rsid w:val="0006482F"/>
    <w:rsid w:val="00064842"/>
    <w:rsid w:val="00064844"/>
    <w:rsid w:val="00064BED"/>
    <w:rsid w:val="00064C58"/>
    <w:rsid w:val="00064D11"/>
    <w:rsid w:val="00064E16"/>
    <w:rsid w:val="00064E43"/>
    <w:rsid w:val="00064E8E"/>
    <w:rsid w:val="00064F5E"/>
    <w:rsid w:val="00064FE8"/>
    <w:rsid w:val="00065108"/>
    <w:rsid w:val="000651C5"/>
    <w:rsid w:val="00065310"/>
    <w:rsid w:val="00065356"/>
    <w:rsid w:val="000653DE"/>
    <w:rsid w:val="00065470"/>
    <w:rsid w:val="0006547D"/>
    <w:rsid w:val="0006594C"/>
    <w:rsid w:val="00065AB1"/>
    <w:rsid w:val="00065AC7"/>
    <w:rsid w:val="00065AD2"/>
    <w:rsid w:val="00065BB3"/>
    <w:rsid w:val="00065BCE"/>
    <w:rsid w:val="00065CCB"/>
    <w:rsid w:val="00065CCF"/>
    <w:rsid w:val="00065CD5"/>
    <w:rsid w:val="00065CF3"/>
    <w:rsid w:val="00065CF7"/>
    <w:rsid w:val="00065D23"/>
    <w:rsid w:val="00065D5D"/>
    <w:rsid w:val="00065D91"/>
    <w:rsid w:val="000661F6"/>
    <w:rsid w:val="0006622D"/>
    <w:rsid w:val="000663A7"/>
    <w:rsid w:val="000665A8"/>
    <w:rsid w:val="00066620"/>
    <w:rsid w:val="0006662C"/>
    <w:rsid w:val="000666B7"/>
    <w:rsid w:val="000666E2"/>
    <w:rsid w:val="00066765"/>
    <w:rsid w:val="0006676B"/>
    <w:rsid w:val="0006691E"/>
    <w:rsid w:val="00066AD7"/>
    <w:rsid w:val="00066BB2"/>
    <w:rsid w:val="00066BD7"/>
    <w:rsid w:val="00066C16"/>
    <w:rsid w:val="00066D1E"/>
    <w:rsid w:val="00066E6E"/>
    <w:rsid w:val="00066EBF"/>
    <w:rsid w:val="0006725B"/>
    <w:rsid w:val="0006729D"/>
    <w:rsid w:val="000674EE"/>
    <w:rsid w:val="000674FF"/>
    <w:rsid w:val="000675B5"/>
    <w:rsid w:val="0006764B"/>
    <w:rsid w:val="000676B0"/>
    <w:rsid w:val="0006778A"/>
    <w:rsid w:val="00067925"/>
    <w:rsid w:val="0006793A"/>
    <w:rsid w:val="00067BDE"/>
    <w:rsid w:val="00067C1C"/>
    <w:rsid w:val="00067C75"/>
    <w:rsid w:val="00067C9D"/>
    <w:rsid w:val="00067D1A"/>
    <w:rsid w:val="00067D89"/>
    <w:rsid w:val="00067E0B"/>
    <w:rsid w:val="00067F2E"/>
    <w:rsid w:val="00067FC2"/>
    <w:rsid w:val="00067FD8"/>
    <w:rsid w:val="000700D6"/>
    <w:rsid w:val="000700D8"/>
    <w:rsid w:val="00070154"/>
    <w:rsid w:val="000701AE"/>
    <w:rsid w:val="000703C8"/>
    <w:rsid w:val="0007045D"/>
    <w:rsid w:val="00070534"/>
    <w:rsid w:val="000705B3"/>
    <w:rsid w:val="0007073A"/>
    <w:rsid w:val="000708D4"/>
    <w:rsid w:val="00070910"/>
    <w:rsid w:val="000709C8"/>
    <w:rsid w:val="00070A67"/>
    <w:rsid w:val="00070B0D"/>
    <w:rsid w:val="00070BDC"/>
    <w:rsid w:val="00070BE1"/>
    <w:rsid w:val="00070C1D"/>
    <w:rsid w:val="00070D46"/>
    <w:rsid w:val="00070D72"/>
    <w:rsid w:val="00070ED2"/>
    <w:rsid w:val="00070FBC"/>
    <w:rsid w:val="0007105C"/>
    <w:rsid w:val="00071070"/>
    <w:rsid w:val="000710C8"/>
    <w:rsid w:val="0007111F"/>
    <w:rsid w:val="0007113F"/>
    <w:rsid w:val="000711C7"/>
    <w:rsid w:val="00071203"/>
    <w:rsid w:val="000713C0"/>
    <w:rsid w:val="00071737"/>
    <w:rsid w:val="0007176F"/>
    <w:rsid w:val="000717D1"/>
    <w:rsid w:val="000717F8"/>
    <w:rsid w:val="00071B19"/>
    <w:rsid w:val="00071D71"/>
    <w:rsid w:val="00071E26"/>
    <w:rsid w:val="00071E31"/>
    <w:rsid w:val="00071E7A"/>
    <w:rsid w:val="00071F8B"/>
    <w:rsid w:val="00071FF8"/>
    <w:rsid w:val="00072016"/>
    <w:rsid w:val="000720FD"/>
    <w:rsid w:val="000721C6"/>
    <w:rsid w:val="00072283"/>
    <w:rsid w:val="000723A0"/>
    <w:rsid w:val="000723AF"/>
    <w:rsid w:val="000724A7"/>
    <w:rsid w:val="00072505"/>
    <w:rsid w:val="00072591"/>
    <w:rsid w:val="0007265E"/>
    <w:rsid w:val="00072850"/>
    <w:rsid w:val="0007295E"/>
    <w:rsid w:val="000729D9"/>
    <w:rsid w:val="00072A16"/>
    <w:rsid w:val="00072ADA"/>
    <w:rsid w:val="00072ADB"/>
    <w:rsid w:val="00072B05"/>
    <w:rsid w:val="00072B2C"/>
    <w:rsid w:val="00072C66"/>
    <w:rsid w:val="00072CC8"/>
    <w:rsid w:val="00072DFE"/>
    <w:rsid w:val="00072EBA"/>
    <w:rsid w:val="00073312"/>
    <w:rsid w:val="0007345C"/>
    <w:rsid w:val="00073620"/>
    <w:rsid w:val="000736EC"/>
    <w:rsid w:val="00073700"/>
    <w:rsid w:val="00073A2F"/>
    <w:rsid w:val="00073B0E"/>
    <w:rsid w:val="00073D19"/>
    <w:rsid w:val="00073E28"/>
    <w:rsid w:val="00073E6C"/>
    <w:rsid w:val="00073F87"/>
    <w:rsid w:val="00073FCF"/>
    <w:rsid w:val="0007405B"/>
    <w:rsid w:val="000741A7"/>
    <w:rsid w:val="000741C0"/>
    <w:rsid w:val="000741D1"/>
    <w:rsid w:val="000742C2"/>
    <w:rsid w:val="00074569"/>
    <w:rsid w:val="00074619"/>
    <w:rsid w:val="000746B8"/>
    <w:rsid w:val="000746B9"/>
    <w:rsid w:val="000746DB"/>
    <w:rsid w:val="0007487C"/>
    <w:rsid w:val="000748BE"/>
    <w:rsid w:val="0007492D"/>
    <w:rsid w:val="00074BF3"/>
    <w:rsid w:val="00074D76"/>
    <w:rsid w:val="00074DC9"/>
    <w:rsid w:val="00074DE3"/>
    <w:rsid w:val="00074E1E"/>
    <w:rsid w:val="00074F5F"/>
    <w:rsid w:val="00075001"/>
    <w:rsid w:val="000750AB"/>
    <w:rsid w:val="000750B1"/>
    <w:rsid w:val="000750EE"/>
    <w:rsid w:val="00075288"/>
    <w:rsid w:val="00075478"/>
    <w:rsid w:val="00075A82"/>
    <w:rsid w:val="00075AA6"/>
    <w:rsid w:val="00075AE1"/>
    <w:rsid w:val="00075EE8"/>
    <w:rsid w:val="00075EF7"/>
    <w:rsid w:val="00075F71"/>
    <w:rsid w:val="0007609F"/>
    <w:rsid w:val="0007624B"/>
    <w:rsid w:val="00076375"/>
    <w:rsid w:val="0007637A"/>
    <w:rsid w:val="0007669D"/>
    <w:rsid w:val="000766D3"/>
    <w:rsid w:val="000768C7"/>
    <w:rsid w:val="000768FF"/>
    <w:rsid w:val="00076992"/>
    <w:rsid w:val="000769D2"/>
    <w:rsid w:val="00076B44"/>
    <w:rsid w:val="00076BED"/>
    <w:rsid w:val="00076C6A"/>
    <w:rsid w:val="00076E09"/>
    <w:rsid w:val="00076E61"/>
    <w:rsid w:val="00076E62"/>
    <w:rsid w:val="00076ECC"/>
    <w:rsid w:val="00077173"/>
    <w:rsid w:val="0007732A"/>
    <w:rsid w:val="00077385"/>
    <w:rsid w:val="00077493"/>
    <w:rsid w:val="000774DD"/>
    <w:rsid w:val="00077505"/>
    <w:rsid w:val="00077574"/>
    <w:rsid w:val="000775A4"/>
    <w:rsid w:val="00077768"/>
    <w:rsid w:val="0007786A"/>
    <w:rsid w:val="000778C9"/>
    <w:rsid w:val="00077A50"/>
    <w:rsid w:val="00077ABC"/>
    <w:rsid w:val="00077B01"/>
    <w:rsid w:val="00077B6E"/>
    <w:rsid w:val="00077D78"/>
    <w:rsid w:val="00077DE0"/>
    <w:rsid w:val="00077DE6"/>
    <w:rsid w:val="00077E3F"/>
    <w:rsid w:val="00077F45"/>
    <w:rsid w:val="00077FC4"/>
    <w:rsid w:val="00080062"/>
    <w:rsid w:val="00080203"/>
    <w:rsid w:val="000802F8"/>
    <w:rsid w:val="000804B6"/>
    <w:rsid w:val="00080503"/>
    <w:rsid w:val="000806D3"/>
    <w:rsid w:val="000807F2"/>
    <w:rsid w:val="0008080D"/>
    <w:rsid w:val="000808C7"/>
    <w:rsid w:val="00080958"/>
    <w:rsid w:val="00080998"/>
    <w:rsid w:val="00080A63"/>
    <w:rsid w:val="00080C38"/>
    <w:rsid w:val="00080C44"/>
    <w:rsid w:val="00080E96"/>
    <w:rsid w:val="00080FC3"/>
    <w:rsid w:val="00080FD2"/>
    <w:rsid w:val="000810DF"/>
    <w:rsid w:val="000810FA"/>
    <w:rsid w:val="00081263"/>
    <w:rsid w:val="0008128B"/>
    <w:rsid w:val="00081388"/>
    <w:rsid w:val="000814D7"/>
    <w:rsid w:val="00081625"/>
    <w:rsid w:val="0008163D"/>
    <w:rsid w:val="00081AEA"/>
    <w:rsid w:val="00081B58"/>
    <w:rsid w:val="00081D8B"/>
    <w:rsid w:val="00081E15"/>
    <w:rsid w:val="00081F66"/>
    <w:rsid w:val="00081FB9"/>
    <w:rsid w:val="0008207E"/>
    <w:rsid w:val="00082233"/>
    <w:rsid w:val="00082286"/>
    <w:rsid w:val="00082374"/>
    <w:rsid w:val="00082518"/>
    <w:rsid w:val="00082577"/>
    <w:rsid w:val="00082967"/>
    <w:rsid w:val="00082B33"/>
    <w:rsid w:val="00082B6C"/>
    <w:rsid w:val="00082C10"/>
    <w:rsid w:val="00082F7D"/>
    <w:rsid w:val="00082FAB"/>
    <w:rsid w:val="00082FDD"/>
    <w:rsid w:val="00083009"/>
    <w:rsid w:val="00083093"/>
    <w:rsid w:val="0008312C"/>
    <w:rsid w:val="00083276"/>
    <w:rsid w:val="00083371"/>
    <w:rsid w:val="00083377"/>
    <w:rsid w:val="0008337A"/>
    <w:rsid w:val="00083395"/>
    <w:rsid w:val="00083477"/>
    <w:rsid w:val="00083530"/>
    <w:rsid w:val="0008354A"/>
    <w:rsid w:val="0008377D"/>
    <w:rsid w:val="0008394E"/>
    <w:rsid w:val="00083B48"/>
    <w:rsid w:val="00083BF5"/>
    <w:rsid w:val="00083CA0"/>
    <w:rsid w:val="00083EB5"/>
    <w:rsid w:val="0008402F"/>
    <w:rsid w:val="00084034"/>
    <w:rsid w:val="00084179"/>
    <w:rsid w:val="00084215"/>
    <w:rsid w:val="00084359"/>
    <w:rsid w:val="00084379"/>
    <w:rsid w:val="000843A9"/>
    <w:rsid w:val="000843AE"/>
    <w:rsid w:val="000843CF"/>
    <w:rsid w:val="000844E0"/>
    <w:rsid w:val="0008452B"/>
    <w:rsid w:val="00084543"/>
    <w:rsid w:val="0008469A"/>
    <w:rsid w:val="00084A34"/>
    <w:rsid w:val="00084BA5"/>
    <w:rsid w:val="00084EFE"/>
    <w:rsid w:val="00085106"/>
    <w:rsid w:val="0008524B"/>
    <w:rsid w:val="00085273"/>
    <w:rsid w:val="00085290"/>
    <w:rsid w:val="0008545B"/>
    <w:rsid w:val="00085554"/>
    <w:rsid w:val="000855D7"/>
    <w:rsid w:val="00085716"/>
    <w:rsid w:val="00085861"/>
    <w:rsid w:val="0008591A"/>
    <w:rsid w:val="00085A41"/>
    <w:rsid w:val="00085A5D"/>
    <w:rsid w:val="00085BC5"/>
    <w:rsid w:val="00085D01"/>
    <w:rsid w:val="00085D4F"/>
    <w:rsid w:val="00085D60"/>
    <w:rsid w:val="00085E22"/>
    <w:rsid w:val="00085F35"/>
    <w:rsid w:val="00085F89"/>
    <w:rsid w:val="00085F91"/>
    <w:rsid w:val="0008617E"/>
    <w:rsid w:val="0008637E"/>
    <w:rsid w:val="00086395"/>
    <w:rsid w:val="000863D4"/>
    <w:rsid w:val="00086425"/>
    <w:rsid w:val="000864DE"/>
    <w:rsid w:val="00086532"/>
    <w:rsid w:val="00086534"/>
    <w:rsid w:val="0008659B"/>
    <w:rsid w:val="000865E3"/>
    <w:rsid w:val="00086601"/>
    <w:rsid w:val="00086644"/>
    <w:rsid w:val="00086879"/>
    <w:rsid w:val="0008687A"/>
    <w:rsid w:val="000868BD"/>
    <w:rsid w:val="00086A32"/>
    <w:rsid w:val="00086A9C"/>
    <w:rsid w:val="00086B76"/>
    <w:rsid w:val="00086D06"/>
    <w:rsid w:val="000871E8"/>
    <w:rsid w:val="00087214"/>
    <w:rsid w:val="0008733B"/>
    <w:rsid w:val="0008742D"/>
    <w:rsid w:val="00087494"/>
    <w:rsid w:val="00087532"/>
    <w:rsid w:val="0008754E"/>
    <w:rsid w:val="00087584"/>
    <w:rsid w:val="000875E7"/>
    <w:rsid w:val="000876C0"/>
    <w:rsid w:val="000878B1"/>
    <w:rsid w:val="000878D7"/>
    <w:rsid w:val="00087AD9"/>
    <w:rsid w:val="00087D34"/>
    <w:rsid w:val="0009002E"/>
    <w:rsid w:val="0009008A"/>
    <w:rsid w:val="00090112"/>
    <w:rsid w:val="0009011E"/>
    <w:rsid w:val="00090173"/>
    <w:rsid w:val="0009020A"/>
    <w:rsid w:val="0009041F"/>
    <w:rsid w:val="00090476"/>
    <w:rsid w:val="000904FE"/>
    <w:rsid w:val="000905D8"/>
    <w:rsid w:val="0009084F"/>
    <w:rsid w:val="0009089B"/>
    <w:rsid w:val="00090931"/>
    <w:rsid w:val="00090A04"/>
    <w:rsid w:val="00090AFE"/>
    <w:rsid w:val="00090BAE"/>
    <w:rsid w:val="00090C85"/>
    <w:rsid w:val="00090D2D"/>
    <w:rsid w:val="00090F36"/>
    <w:rsid w:val="00090F9D"/>
    <w:rsid w:val="00091011"/>
    <w:rsid w:val="000910DE"/>
    <w:rsid w:val="0009125A"/>
    <w:rsid w:val="0009135B"/>
    <w:rsid w:val="00091744"/>
    <w:rsid w:val="00091858"/>
    <w:rsid w:val="0009187F"/>
    <w:rsid w:val="00091939"/>
    <w:rsid w:val="00091A88"/>
    <w:rsid w:val="00091AE3"/>
    <w:rsid w:val="00091B73"/>
    <w:rsid w:val="00091B74"/>
    <w:rsid w:val="00091BCF"/>
    <w:rsid w:val="00091E78"/>
    <w:rsid w:val="00091EB6"/>
    <w:rsid w:val="00092266"/>
    <w:rsid w:val="000922CE"/>
    <w:rsid w:val="000923BB"/>
    <w:rsid w:val="000923C3"/>
    <w:rsid w:val="000923D6"/>
    <w:rsid w:val="00092429"/>
    <w:rsid w:val="000924C9"/>
    <w:rsid w:val="000926A6"/>
    <w:rsid w:val="0009276D"/>
    <w:rsid w:val="000927B5"/>
    <w:rsid w:val="00092807"/>
    <w:rsid w:val="0009281D"/>
    <w:rsid w:val="0009284C"/>
    <w:rsid w:val="00092947"/>
    <w:rsid w:val="00092BA4"/>
    <w:rsid w:val="00092BBE"/>
    <w:rsid w:val="00092C5E"/>
    <w:rsid w:val="00092C60"/>
    <w:rsid w:val="00092C74"/>
    <w:rsid w:val="00092CB4"/>
    <w:rsid w:val="00092CD6"/>
    <w:rsid w:val="00092D72"/>
    <w:rsid w:val="00092F7A"/>
    <w:rsid w:val="0009304C"/>
    <w:rsid w:val="00093063"/>
    <w:rsid w:val="000931BC"/>
    <w:rsid w:val="000931E5"/>
    <w:rsid w:val="00093380"/>
    <w:rsid w:val="000936AC"/>
    <w:rsid w:val="000938E5"/>
    <w:rsid w:val="0009392A"/>
    <w:rsid w:val="00093A23"/>
    <w:rsid w:val="00093A96"/>
    <w:rsid w:val="00093BD9"/>
    <w:rsid w:val="00093CDF"/>
    <w:rsid w:val="00093D24"/>
    <w:rsid w:val="00093D96"/>
    <w:rsid w:val="00093DF8"/>
    <w:rsid w:val="000941CB"/>
    <w:rsid w:val="00094392"/>
    <w:rsid w:val="000943E0"/>
    <w:rsid w:val="000944B6"/>
    <w:rsid w:val="000944D9"/>
    <w:rsid w:val="00094548"/>
    <w:rsid w:val="0009454B"/>
    <w:rsid w:val="0009466F"/>
    <w:rsid w:val="0009467B"/>
    <w:rsid w:val="00094781"/>
    <w:rsid w:val="000947B5"/>
    <w:rsid w:val="000948AB"/>
    <w:rsid w:val="000948B2"/>
    <w:rsid w:val="00094A04"/>
    <w:rsid w:val="00094C60"/>
    <w:rsid w:val="00094D55"/>
    <w:rsid w:val="00094DA8"/>
    <w:rsid w:val="00095024"/>
    <w:rsid w:val="0009505A"/>
    <w:rsid w:val="0009506B"/>
    <w:rsid w:val="00095162"/>
    <w:rsid w:val="00095170"/>
    <w:rsid w:val="000951CE"/>
    <w:rsid w:val="00095299"/>
    <w:rsid w:val="000954C4"/>
    <w:rsid w:val="000955A0"/>
    <w:rsid w:val="00095791"/>
    <w:rsid w:val="00095879"/>
    <w:rsid w:val="00095896"/>
    <w:rsid w:val="000958A1"/>
    <w:rsid w:val="000959CE"/>
    <w:rsid w:val="00095A3C"/>
    <w:rsid w:val="00095AB8"/>
    <w:rsid w:val="00095B28"/>
    <w:rsid w:val="00095B4D"/>
    <w:rsid w:val="00095B6D"/>
    <w:rsid w:val="00095C37"/>
    <w:rsid w:val="00095CCB"/>
    <w:rsid w:val="00095D22"/>
    <w:rsid w:val="00095FE0"/>
    <w:rsid w:val="0009602D"/>
    <w:rsid w:val="00096102"/>
    <w:rsid w:val="00096115"/>
    <w:rsid w:val="00096214"/>
    <w:rsid w:val="000963D8"/>
    <w:rsid w:val="000963F6"/>
    <w:rsid w:val="00096500"/>
    <w:rsid w:val="00096741"/>
    <w:rsid w:val="000967D4"/>
    <w:rsid w:val="000969A6"/>
    <w:rsid w:val="000969A8"/>
    <w:rsid w:val="00096A44"/>
    <w:rsid w:val="00096A5C"/>
    <w:rsid w:val="00096A66"/>
    <w:rsid w:val="00096AE7"/>
    <w:rsid w:val="00096D64"/>
    <w:rsid w:val="00096D75"/>
    <w:rsid w:val="00096E02"/>
    <w:rsid w:val="00096E13"/>
    <w:rsid w:val="00097051"/>
    <w:rsid w:val="00097194"/>
    <w:rsid w:val="000971BB"/>
    <w:rsid w:val="0009736B"/>
    <w:rsid w:val="000973FD"/>
    <w:rsid w:val="00097407"/>
    <w:rsid w:val="00097432"/>
    <w:rsid w:val="0009748F"/>
    <w:rsid w:val="0009797B"/>
    <w:rsid w:val="00097998"/>
    <w:rsid w:val="00097B50"/>
    <w:rsid w:val="00097B85"/>
    <w:rsid w:val="00097B8B"/>
    <w:rsid w:val="00097B92"/>
    <w:rsid w:val="00097DAF"/>
    <w:rsid w:val="00097DE7"/>
    <w:rsid w:val="00097E44"/>
    <w:rsid w:val="00097F49"/>
    <w:rsid w:val="00097FB5"/>
    <w:rsid w:val="000A01AD"/>
    <w:rsid w:val="000A024D"/>
    <w:rsid w:val="000A040F"/>
    <w:rsid w:val="000A05B7"/>
    <w:rsid w:val="000A0711"/>
    <w:rsid w:val="000A0726"/>
    <w:rsid w:val="000A0925"/>
    <w:rsid w:val="000A09F6"/>
    <w:rsid w:val="000A0AB1"/>
    <w:rsid w:val="000A0BD4"/>
    <w:rsid w:val="000A0C0A"/>
    <w:rsid w:val="000A0CDE"/>
    <w:rsid w:val="000A0F17"/>
    <w:rsid w:val="000A0FCE"/>
    <w:rsid w:val="000A117E"/>
    <w:rsid w:val="000A14D8"/>
    <w:rsid w:val="000A1514"/>
    <w:rsid w:val="000A1524"/>
    <w:rsid w:val="000A167B"/>
    <w:rsid w:val="000A1730"/>
    <w:rsid w:val="000A18F3"/>
    <w:rsid w:val="000A1A36"/>
    <w:rsid w:val="000A1AB7"/>
    <w:rsid w:val="000A1AF3"/>
    <w:rsid w:val="000A1B79"/>
    <w:rsid w:val="000A1BC6"/>
    <w:rsid w:val="000A1C03"/>
    <w:rsid w:val="000A1E4D"/>
    <w:rsid w:val="000A1E85"/>
    <w:rsid w:val="000A1FF7"/>
    <w:rsid w:val="000A20BE"/>
    <w:rsid w:val="000A22DF"/>
    <w:rsid w:val="000A2391"/>
    <w:rsid w:val="000A2467"/>
    <w:rsid w:val="000A252F"/>
    <w:rsid w:val="000A2780"/>
    <w:rsid w:val="000A288B"/>
    <w:rsid w:val="000A2B30"/>
    <w:rsid w:val="000A2BC1"/>
    <w:rsid w:val="000A2F27"/>
    <w:rsid w:val="000A2F5A"/>
    <w:rsid w:val="000A310F"/>
    <w:rsid w:val="000A3289"/>
    <w:rsid w:val="000A32BF"/>
    <w:rsid w:val="000A3388"/>
    <w:rsid w:val="000A33DD"/>
    <w:rsid w:val="000A3649"/>
    <w:rsid w:val="000A38DA"/>
    <w:rsid w:val="000A3A32"/>
    <w:rsid w:val="000A3BBA"/>
    <w:rsid w:val="000A3CB2"/>
    <w:rsid w:val="000A3D21"/>
    <w:rsid w:val="000A3D6F"/>
    <w:rsid w:val="000A3DE1"/>
    <w:rsid w:val="000A3FAC"/>
    <w:rsid w:val="000A41E7"/>
    <w:rsid w:val="000A4223"/>
    <w:rsid w:val="000A429D"/>
    <w:rsid w:val="000A43AD"/>
    <w:rsid w:val="000A452D"/>
    <w:rsid w:val="000A4532"/>
    <w:rsid w:val="000A4756"/>
    <w:rsid w:val="000A4767"/>
    <w:rsid w:val="000A4782"/>
    <w:rsid w:val="000A4813"/>
    <w:rsid w:val="000A4858"/>
    <w:rsid w:val="000A48AE"/>
    <w:rsid w:val="000A48FA"/>
    <w:rsid w:val="000A4C43"/>
    <w:rsid w:val="000A4C71"/>
    <w:rsid w:val="000A4E8A"/>
    <w:rsid w:val="000A4FD6"/>
    <w:rsid w:val="000A51B6"/>
    <w:rsid w:val="000A51FA"/>
    <w:rsid w:val="000A525E"/>
    <w:rsid w:val="000A53C2"/>
    <w:rsid w:val="000A547A"/>
    <w:rsid w:val="000A55B7"/>
    <w:rsid w:val="000A56F5"/>
    <w:rsid w:val="000A587E"/>
    <w:rsid w:val="000A5895"/>
    <w:rsid w:val="000A5D11"/>
    <w:rsid w:val="000A5D86"/>
    <w:rsid w:val="000A5F92"/>
    <w:rsid w:val="000A5FA4"/>
    <w:rsid w:val="000A6052"/>
    <w:rsid w:val="000A6264"/>
    <w:rsid w:val="000A627A"/>
    <w:rsid w:val="000A63AF"/>
    <w:rsid w:val="000A6431"/>
    <w:rsid w:val="000A65A4"/>
    <w:rsid w:val="000A6626"/>
    <w:rsid w:val="000A6652"/>
    <w:rsid w:val="000A6659"/>
    <w:rsid w:val="000A6803"/>
    <w:rsid w:val="000A6873"/>
    <w:rsid w:val="000A691C"/>
    <w:rsid w:val="000A6A7C"/>
    <w:rsid w:val="000A6AD1"/>
    <w:rsid w:val="000A6CC6"/>
    <w:rsid w:val="000A6CF2"/>
    <w:rsid w:val="000A6D92"/>
    <w:rsid w:val="000A6D9F"/>
    <w:rsid w:val="000A6E34"/>
    <w:rsid w:val="000A6E97"/>
    <w:rsid w:val="000A6FAF"/>
    <w:rsid w:val="000A700B"/>
    <w:rsid w:val="000A7016"/>
    <w:rsid w:val="000A72AC"/>
    <w:rsid w:val="000A7335"/>
    <w:rsid w:val="000A7368"/>
    <w:rsid w:val="000A75FF"/>
    <w:rsid w:val="000A760C"/>
    <w:rsid w:val="000A7630"/>
    <w:rsid w:val="000A7643"/>
    <w:rsid w:val="000A76BD"/>
    <w:rsid w:val="000A79BE"/>
    <w:rsid w:val="000A7A92"/>
    <w:rsid w:val="000A7AC8"/>
    <w:rsid w:val="000A7B23"/>
    <w:rsid w:val="000A7B4A"/>
    <w:rsid w:val="000A7D67"/>
    <w:rsid w:val="000A7EA1"/>
    <w:rsid w:val="000A7EE5"/>
    <w:rsid w:val="000A7F16"/>
    <w:rsid w:val="000B00E8"/>
    <w:rsid w:val="000B0145"/>
    <w:rsid w:val="000B0152"/>
    <w:rsid w:val="000B0323"/>
    <w:rsid w:val="000B034F"/>
    <w:rsid w:val="000B035A"/>
    <w:rsid w:val="000B03D7"/>
    <w:rsid w:val="000B0580"/>
    <w:rsid w:val="000B0648"/>
    <w:rsid w:val="000B066B"/>
    <w:rsid w:val="000B06D9"/>
    <w:rsid w:val="000B070F"/>
    <w:rsid w:val="000B099C"/>
    <w:rsid w:val="000B0BF9"/>
    <w:rsid w:val="000B0C68"/>
    <w:rsid w:val="000B0D1F"/>
    <w:rsid w:val="000B0DF6"/>
    <w:rsid w:val="000B0EF8"/>
    <w:rsid w:val="000B0F77"/>
    <w:rsid w:val="000B0F9A"/>
    <w:rsid w:val="000B11D6"/>
    <w:rsid w:val="000B1389"/>
    <w:rsid w:val="000B13B9"/>
    <w:rsid w:val="000B1430"/>
    <w:rsid w:val="000B159F"/>
    <w:rsid w:val="000B1688"/>
    <w:rsid w:val="000B1695"/>
    <w:rsid w:val="000B1698"/>
    <w:rsid w:val="000B17B5"/>
    <w:rsid w:val="000B17D0"/>
    <w:rsid w:val="000B18ED"/>
    <w:rsid w:val="000B199D"/>
    <w:rsid w:val="000B1C26"/>
    <w:rsid w:val="000B1D3B"/>
    <w:rsid w:val="000B1E9A"/>
    <w:rsid w:val="000B2026"/>
    <w:rsid w:val="000B2085"/>
    <w:rsid w:val="000B20F6"/>
    <w:rsid w:val="000B212D"/>
    <w:rsid w:val="000B2169"/>
    <w:rsid w:val="000B2382"/>
    <w:rsid w:val="000B23A5"/>
    <w:rsid w:val="000B251A"/>
    <w:rsid w:val="000B2590"/>
    <w:rsid w:val="000B26A0"/>
    <w:rsid w:val="000B2707"/>
    <w:rsid w:val="000B27C8"/>
    <w:rsid w:val="000B27EE"/>
    <w:rsid w:val="000B28F6"/>
    <w:rsid w:val="000B2958"/>
    <w:rsid w:val="000B2A6D"/>
    <w:rsid w:val="000B2AA1"/>
    <w:rsid w:val="000B2B9B"/>
    <w:rsid w:val="000B2D03"/>
    <w:rsid w:val="000B2D1E"/>
    <w:rsid w:val="000B2D3C"/>
    <w:rsid w:val="000B2E1E"/>
    <w:rsid w:val="000B2EF5"/>
    <w:rsid w:val="000B2EFC"/>
    <w:rsid w:val="000B2F9C"/>
    <w:rsid w:val="000B2FA0"/>
    <w:rsid w:val="000B2FC9"/>
    <w:rsid w:val="000B3110"/>
    <w:rsid w:val="000B3251"/>
    <w:rsid w:val="000B3280"/>
    <w:rsid w:val="000B328D"/>
    <w:rsid w:val="000B34AA"/>
    <w:rsid w:val="000B35A8"/>
    <w:rsid w:val="000B36A0"/>
    <w:rsid w:val="000B36AC"/>
    <w:rsid w:val="000B371F"/>
    <w:rsid w:val="000B37CB"/>
    <w:rsid w:val="000B3859"/>
    <w:rsid w:val="000B3868"/>
    <w:rsid w:val="000B394B"/>
    <w:rsid w:val="000B3AB9"/>
    <w:rsid w:val="000B3C1D"/>
    <w:rsid w:val="000B3CA9"/>
    <w:rsid w:val="000B3CEB"/>
    <w:rsid w:val="000B3D53"/>
    <w:rsid w:val="000B3EA3"/>
    <w:rsid w:val="000B3F1A"/>
    <w:rsid w:val="000B3FD3"/>
    <w:rsid w:val="000B40D9"/>
    <w:rsid w:val="000B4181"/>
    <w:rsid w:val="000B41A8"/>
    <w:rsid w:val="000B43FF"/>
    <w:rsid w:val="000B4560"/>
    <w:rsid w:val="000B45B8"/>
    <w:rsid w:val="000B4621"/>
    <w:rsid w:val="000B4688"/>
    <w:rsid w:val="000B49E1"/>
    <w:rsid w:val="000B4AFC"/>
    <w:rsid w:val="000B4BE5"/>
    <w:rsid w:val="000B4C86"/>
    <w:rsid w:val="000B4C88"/>
    <w:rsid w:val="000B4D78"/>
    <w:rsid w:val="000B4DE5"/>
    <w:rsid w:val="000B4E84"/>
    <w:rsid w:val="000B4F57"/>
    <w:rsid w:val="000B5016"/>
    <w:rsid w:val="000B515A"/>
    <w:rsid w:val="000B5180"/>
    <w:rsid w:val="000B5231"/>
    <w:rsid w:val="000B527C"/>
    <w:rsid w:val="000B52E8"/>
    <w:rsid w:val="000B5317"/>
    <w:rsid w:val="000B5369"/>
    <w:rsid w:val="000B5373"/>
    <w:rsid w:val="000B53ED"/>
    <w:rsid w:val="000B540F"/>
    <w:rsid w:val="000B5474"/>
    <w:rsid w:val="000B54B9"/>
    <w:rsid w:val="000B5678"/>
    <w:rsid w:val="000B56DC"/>
    <w:rsid w:val="000B57B4"/>
    <w:rsid w:val="000B57DD"/>
    <w:rsid w:val="000B5B0B"/>
    <w:rsid w:val="000B5BC4"/>
    <w:rsid w:val="000B5C11"/>
    <w:rsid w:val="000B5C8E"/>
    <w:rsid w:val="000B5D28"/>
    <w:rsid w:val="000B5ED8"/>
    <w:rsid w:val="000B5FBA"/>
    <w:rsid w:val="000B608F"/>
    <w:rsid w:val="000B6110"/>
    <w:rsid w:val="000B6546"/>
    <w:rsid w:val="000B6592"/>
    <w:rsid w:val="000B673C"/>
    <w:rsid w:val="000B6746"/>
    <w:rsid w:val="000B68CC"/>
    <w:rsid w:val="000B697F"/>
    <w:rsid w:val="000B6A2F"/>
    <w:rsid w:val="000B6B89"/>
    <w:rsid w:val="000B6C11"/>
    <w:rsid w:val="000B6C2E"/>
    <w:rsid w:val="000B6D20"/>
    <w:rsid w:val="000B6F94"/>
    <w:rsid w:val="000B7128"/>
    <w:rsid w:val="000B71E6"/>
    <w:rsid w:val="000B73E9"/>
    <w:rsid w:val="000B755C"/>
    <w:rsid w:val="000B78D6"/>
    <w:rsid w:val="000B7A1E"/>
    <w:rsid w:val="000B7A7D"/>
    <w:rsid w:val="000B7A86"/>
    <w:rsid w:val="000B7B3F"/>
    <w:rsid w:val="000B7C14"/>
    <w:rsid w:val="000B7C96"/>
    <w:rsid w:val="000B7CCA"/>
    <w:rsid w:val="000B7CFB"/>
    <w:rsid w:val="000B7E29"/>
    <w:rsid w:val="000B7E6D"/>
    <w:rsid w:val="000C0171"/>
    <w:rsid w:val="000C0186"/>
    <w:rsid w:val="000C020F"/>
    <w:rsid w:val="000C0334"/>
    <w:rsid w:val="000C040D"/>
    <w:rsid w:val="000C0472"/>
    <w:rsid w:val="000C04C8"/>
    <w:rsid w:val="000C0526"/>
    <w:rsid w:val="000C05B6"/>
    <w:rsid w:val="000C05BC"/>
    <w:rsid w:val="000C066A"/>
    <w:rsid w:val="000C07DE"/>
    <w:rsid w:val="000C0965"/>
    <w:rsid w:val="000C09E2"/>
    <w:rsid w:val="000C0ACC"/>
    <w:rsid w:val="000C0AFF"/>
    <w:rsid w:val="000C0CD1"/>
    <w:rsid w:val="000C115D"/>
    <w:rsid w:val="000C1180"/>
    <w:rsid w:val="000C131F"/>
    <w:rsid w:val="000C13CD"/>
    <w:rsid w:val="000C141C"/>
    <w:rsid w:val="000C1456"/>
    <w:rsid w:val="000C1536"/>
    <w:rsid w:val="000C15A4"/>
    <w:rsid w:val="000C15F7"/>
    <w:rsid w:val="000C184A"/>
    <w:rsid w:val="000C18F7"/>
    <w:rsid w:val="000C1B1C"/>
    <w:rsid w:val="000C1BD5"/>
    <w:rsid w:val="000C1CD8"/>
    <w:rsid w:val="000C1DB4"/>
    <w:rsid w:val="000C1EE6"/>
    <w:rsid w:val="000C201A"/>
    <w:rsid w:val="000C2067"/>
    <w:rsid w:val="000C20F9"/>
    <w:rsid w:val="000C217C"/>
    <w:rsid w:val="000C22AF"/>
    <w:rsid w:val="000C22C2"/>
    <w:rsid w:val="000C2430"/>
    <w:rsid w:val="000C246B"/>
    <w:rsid w:val="000C248B"/>
    <w:rsid w:val="000C2506"/>
    <w:rsid w:val="000C2543"/>
    <w:rsid w:val="000C2552"/>
    <w:rsid w:val="000C259B"/>
    <w:rsid w:val="000C2661"/>
    <w:rsid w:val="000C2675"/>
    <w:rsid w:val="000C271C"/>
    <w:rsid w:val="000C2866"/>
    <w:rsid w:val="000C2915"/>
    <w:rsid w:val="000C2A1B"/>
    <w:rsid w:val="000C2BB9"/>
    <w:rsid w:val="000C2C19"/>
    <w:rsid w:val="000C2D1C"/>
    <w:rsid w:val="000C2DEA"/>
    <w:rsid w:val="000C2F33"/>
    <w:rsid w:val="000C3106"/>
    <w:rsid w:val="000C3201"/>
    <w:rsid w:val="000C3276"/>
    <w:rsid w:val="000C337E"/>
    <w:rsid w:val="000C33DF"/>
    <w:rsid w:val="000C34A8"/>
    <w:rsid w:val="000C3555"/>
    <w:rsid w:val="000C35B8"/>
    <w:rsid w:val="000C3735"/>
    <w:rsid w:val="000C375B"/>
    <w:rsid w:val="000C37B9"/>
    <w:rsid w:val="000C3A12"/>
    <w:rsid w:val="000C3A93"/>
    <w:rsid w:val="000C3ACB"/>
    <w:rsid w:val="000C3C6F"/>
    <w:rsid w:val="000C3E3F"/>
    <w:rsid w:val="000C3E63"/>
    <w:rsid w:val="000C3F5C"/>
    <w:rsid w:val="000C3FDA"/>
    <w:rsid w:val="000C4000"/>
    <w:rsid w:val="000C40EC"/>
    <w:rsid w:val="000C4175"/>
    <w:rsid w:val="000C4404"/>
    <w:rsid w:val="000C445B"/>
    <w:rsid w:val="000C4511"/>
    <w:rsid w:val="000C454E"/>
    <w:rsid w:val="000C45EF"/>
    <w:rsid w:val="000C4600"/>
    <w:rsid w:val="000C473B"/>
    <w:rsid w:val="000C4980"/>
    <w:rsid w:val="000C49C4"/>
    <w:rsid w:val="000C49C8"/>
    <w:rsid w:val="000C4A13"/>
    <w:rsid w:val="000C4A1C"/>
    <w:rsid w:val="000C4B29"/>
    <w:rsid w:val="000C4C4E"/>
    <w:rsid w:val="000C4CE8"/>
    <w:rsid w:val="000C4D50"/>
    <w:rsid w:val="000C4D77"/>
    <w:rsid w:val="000C50EA"/>
    <w:rsid w:val="000C517A"/>
    <w:rsid w:val="000C51E9"/>
    <w:rsid w:val="000C521C"/>
    <w:rsid w:val="000C529B"/>
    <w:rsid w:val="000C535A"/>
    <w:rsid w:val="000C53F4"/>
    <w:rsid w:val="000C541E"/>
    <w:rsid w:val="000C5422"/>
    <w:rsid w:val="000C549C"/>
    <w:rsid w:val="000C5526"/>
    <w:rsid w:val="000C55B1"/>
    <w:rsid w:val="000C5627"/>
    <w:rsid w:val="000C5647"/>
    <w:rsid w:val="000C5728"/>
    <w:rsid w:val="000C57F1"/>
    <w:rsid w:val="000C581C"/>
    <w:rsid w:val="000C5965"/>
    <w:rsid w:val="000C597C"/>
    <w:rsid w:val="000C59CC"/>
    <w:rsid w:val="000C5C7F"/>
    <w:rsid w:val="000C5E2F"/>
    <w:rsid w:val="000C5F01"/>
    <w:rsid w:val="000C5F03"/>
    <w:rsid w:val="000C6054"/>
    <w:rsid w:val="000C6095"/>
    <w:rsid w:val="000C62DF"/>
    <w:rsid w:val="000C67CB"/>
    <w:rsid w:val="000C6894"/>
    <w:rsid w:val="000C694A"/>
    <w:rsid w:val="000C6966"/>
    <w:rsid w:val="000C696A"/>
    <w:rsid w:val="000C6BF2"/>
    <w:rsid w:val="000C6C22"/>
    <w:rsid w:val="000C6C48"/>
    <w:rsid w:val="000C6DAF"/>
    <w:rsid w:val="000C6DE5"/>
    <w:rsid w:val="000C6E5C"/>
    <w:rsid w:val="000C6F6E"/>
    <w:rsid w:val="000C6FAA"/>
    <w:rsid w:val="000C7010"/>
    <w:rsid w:val="000C7064"/>
    <w:rsid w:val="000C71C5"/>
    <w:rsid w:val="000C72EF"/>
    <w:rsid w:val="000C7469"/>
    <w:rsid w:val="000C748D"/>
    <w:rsid w:val="000C74D8"/>
    <w:rsid w:val="000C759D"/>
    <w:rsid w:val="000C75D4"/>
    <w:rsid w:val="000C7993"/>
    <w:rsid w:val="000C7A7C"/>
    <w:rsid w:val="000C7B89"/>
    <w:rsid w:val="000C7BD3"/>
    <w:rsid w:val="000C7C49"/>
    <w:rsid w:val="000C7CC3"/>
    <w:rsid w:val="000C7DB2"/>
    <w:rsid w:val="000C7FEA"/>
    <w:rsid w:val="000D0097"/>
    <w:rsid w:val="000D0157"/>
    <w:rsid w:val="000D019D"/>
    <w:rsid w:val="000D01FF"/>
    <w:rsid w:val="000D0476"/>
    <w:rsid w:val="000D04C5"/>
    <w:rsid w:val="000D05A1"/>
    <w:rsid w:val="000D0623"/>
    <w:rsid w:val="000D0720"/>
    <w:rsid w:val="000D081A"/>
    <w:rsid w:val="000D0844"/>
    <w:rsid w:val="000D090B"/>
    <w:rsid w:val="000D0925"/>
    <w:rsid w:val="000D0945"/>
    <w:rsid w:val="000D0973"/>
    <w:rsid w:val="000D0AE2"/>
    <w:rsid w:val="000D0DA4"/>
    <w:rsid w:val="000D0F02"/>
    <w:rsid w:val="000D0F08"/>
    <w:rsid w:val="000D0F87"/>
    <w:rsid w:val="000D105D"/>
    <w:rsid w:val="000D1103"/>
    <w:rsid w:val="000D1223"/>
    <w:rsid w:val="000D124A"/>
    <w:rsid w:val="000D12DE"/>
    <w:rsid w:val="000D14B0"/>
    <w:rsid w:val="000D1750"/>
    <w:rsid w:val="000D1784"/>
    <w:rsid w:val="000D1804"/>
    <w:rsid w:val="000D19B1"/>
    <w:rsid w:val="000D1AA1"/>
    <w:rsid w:val="000D1AA8"/>
    <w:rsid w:val="000D1AF2"/>
    <w:rsid w:val="000D1BE6"/>
    <w:rsid w:val="000D1C40"/>
    <w:rsid w:val="000D1C63"/>
    <w:rsid w:val="000D1EAA"/>
    <w:rsid w:val="000D1EE8"/>
    <w:rsid w:val="000D1F48"/>
    <w:rsid w:val="000D2038"/>
    <w:rsid w:val="000D2325"/>
    <w:rsid w:val="000D235C"/>
    <w:rsid w:val="000D2433"/>
    <w:rsid w:val="000D2552"/>
    <w:rsid w:val="000D27AF"/>
    <w:rsid w:val="000D27E6"/>
    <w:rsid w:val="000D2859"/>
    <w:rsid w:val="000D28BA"/>
    <w:rsid w:val="000D2A0B"/>
    <w:rsid w:val="000D2B26"/>
    <w:rsid w:val="000D2B35"/>
    <w:rsid w:val="000D2B67"/>
    <w:rsid w:val="000D2C17"/>
    <w:rsid w:val="000D2C43"/>
    <w:rsid w:val="000D2D4D"/>
    <w:rsid w:val="000D2E79"/>
    <w:rsid w:val="000D2EFF"/>
    <w:rsid w:val="000D2F7A"/>
    <w:rsid w:val="000D308F"/>
    <w:rsid w:val="000D30AE"/>
    <w:rsid w:val="000D346E"/>
    <w:rsid w:val="000D34F3"/>
    <w:rsid w:val="000D389B"/>
    <w:rsid w:val="000D390E"/>
    <w:rsid w:val="000D3C1F"/>
    <w:rsid w:val="000D3C5E"/>
    <w:rsid w:val="000D3CAF"/>
    <w:rsid w:val="000D3CD2"/>
    <w:rsid w:val="000D3D34"/>
    <w:rsid w:val="000D3DEA"/>
    <w:rsid w:val="000D3E9F"/>
    <w:rsid w:val="000D4008"/>
    <w:rsid w:val="000D400E"/>
    <w:rsid w:val="000D4050"/>
    <w:rsid w:val="000D40FF"/>
    <w:rsid w:val="000D4148"/>
    <w:rsid w:val="000D41A0"/>
    <w:rsid w:val="000D4315"/>
    <w:rsid w:val="000D43D6"/>
    <w:rsid w:val="000D4427"/>
    <w:rsid w:val="000D44B7"/>
    <w:rsid w:val="000D462F"/>
    <w:rsid w:val="000D4668"/>
    <w:rsid w:val="000D488E"/>
    <w:rsid w:val="000D4C20"/>
    <w:rsid w:val="000D4CD4"/>
    <w:rsid w:val="000D4D86"/>
    <w:rsid w:val="000D4EC0"/>
    <w:rsid w:val="000D4F2F"/>
    <w:rsid w:val="000D4F40"/>
    <w:rsid w:val="000D4FB0"/>
    <w:rsid w:val="000D4FD4"/>
    <w:rsid w:val="000D5172"/>
    <w:rsid w:val="000D5257"/>
    <w:rsid w:val="000D53FE"/>
    <w:rsid w:val="000D5439"/>
    <w:rsid w:val="000D551A"/>
    <w:rsid w:val="000D55B3"/>
    <w:rsid w:val="000D55D2"/>
    <w:rsid w:val="000D5984"/>
    <w:rsid w:val="000D5A23"/>
    <w:rsid w:val="000D5BE8"/>
    <w:rsid w:val="000D5C06"/>
    <w:rsid w:val="000D5C11"/>
    <w:rsid w:val="000D5D41"/>
    <w:rsid w:val="000D5FB0"/>
    <w:rsid w:val="000D61B0"/>
    <w:rsid w:val="000D63B3"/>
    <w:rsid w:val="000D6603"/>
    <w:rsid w:val="000D6645"/>
    <w:rsid w:val="000D69A8"/>
    <w:rsid w:val="000D69CA"/>
    <w:rsid w:val="000D6A24"/>
    <w:rsid w:val="000D6A5D"/>
    <w:rsid w:val="000D6B7F"/>
    <w:rsid w:val="000D6BDC"/>
    <w:rsid w:val="000D6E17"/>
    <w:rsid w:val="000D7062"/>
    <w:rsid w:val="000D7182"/>
    <w:rsid w:val="000D71D6"/>
    <w:rsid w:val="000D731B"/>
    <w:rsid w:val="000D737C"/>
    <w:rsid w:val="000D758A"/>
    <w:rsid w:val="000D7666"/>
    <w:rsid w:val="000D76DD"/>
    <w:rsid w:val="000D7A16"/>
    <w:rsid w:val="000D7A94"/>
    <w:rsid w:val="000D7AF9"/>
    <w:rsid w:val="000D7C05"/>
    <w:rsid w:val="000D7EAC"/>
    <w:rsid w:val="000D7F00"/>
    <w:rsid w:val="000D7F55"/>
    <w:rsid w:val="000E02C2"/>
    <w:rsid w:val="000E02E1"/>
    <w:rsid w:val="000E02F7"/>
    <w:rsid w:val="000E0409"/>
    <w:rsid w:val="000E04AC"/>
    <w:rsid w:val="000E051A"/>
    <w:rsid w:val="000E0647"/>
    <w:rsid w:val="000E077C"/>
    <w:rsid w:val="000E0816"/>
    <w:rsid w:val="000E08F6"/>
    <w:rsid w:val="000E0AD6"/>
    <w:rsid w:val="000E0B4D"/>
    <w:rsid w:val="000E0BE4"/>
    <w:rsid w:val="000E0CC3"/>
    <w:rsid w:val="000E0CC6"/>
    <w:rsid w:val="000E0D72"/>
    <w:rsid w:val="000E0E19"/>
    <w:rsid w:val="000E0E4C"/>
    <w:rsid w:val="000E0EB1"/>
    <w:rsid w:val="000E0EBC"/>
    <w:rsid w:val="000E0EC5"/>
    <w:rsid w:val="000E13EA"/>
    <w:rsid w:val="000E146E"/>
    <w:rsid w:val="000E14E3"/>
    <w:rsid w:val="000E16B2"/>
    <w:rsid w:val="000E17F8"/>
    <w:rsid w:val="000E1878"/>
    <w:rsid w:val="000E18A6"/>
    <w:rsid w:val="000E18C8"/>
    <w:rsid w:val="000E1A54"/>
    <w:rsid w:val="000E1ABF"/>
    <w:rsid w:val="000E1DF0"/>
    <w:rsid w:val="000E1DF7"/>
    <w:rsid w:val="000E1FB1"/>
    <w:rsid w:val="000E1FB6"/>
    <w:rsid w:val="000E20F2"/>
    <w:rsid w:val="000E2123"/>
    <w:rsid w:val="000E218E"/>
    <w:rsid w:val="000E221C"/>
    <w:rsid w:val="000E2299"/>
    <w:rsid w:val="000E22F2"/>
    <w:rsid w:val="000E23A2"/>
    <w:rsid w:val="000E248E"/>
    <w:rsid w:val="000E254F"/>
    <w:rsid w:val="000E2781"/>
    <w:rsid w:val="000E27D0"/>
    <w:rsid w:val="000E2AD9"/>
    <w:rsid w:val="000E2AEA"/>
    <w:rsid w:val="000E2CC0"/>
    <w:rsid w:val="000E2D79"/>
    <w:rsid w:val="000E2F4A"/>
    <w:rsid w:val="000E304E"/>
    <w:rsid w:val="000E3085"/>
    <w:rsid w:val="000E3123"/>
    <w:rsid w:val="000E32AE"/>
    <w:rsid w:val="000E32AF"/>
    <w:rsid w:val="000E3345"/>
    <w:rsid w:val="000E34A9"/>
    <w:rsid w:val="000E34BC"/>
    <w:rsid w:val="000E34EC"/>
    <w:rsid w:val="000E3512"/>
    <w:rsid w:val="000E366D"/>
    <w:rsid w:val="000E3690"/>
    <w:rsid w:val="000E3724"/>
    <w:rsid w:val="000E3A14"/>
    <w:rsid w:val="000E3B12"/>
    <w:rsid w:val="000E3B39"/>
    <w:rsid w:val="000E3C4F"/>
    <w:rsid w:val="000E3C9D"/>
    <w:rsid w:val="000E3CA1"/>
    <w:rsid w:val="000E3D65"/>
    <w:rsid w:val="000E3F28"/>
    <w:rsid w:val="000E3F3E"/>
    <w:rsid w:val="000E3F61"/>
    <w:rsid w:val="000E3FF3"/>
    <w:rsid w:val="000E40C7"/>
    <w:rsid w:val="000E41E2"/>
    <w:rsid w:val="000E420E"/>
    <w:rsid w:val="000E4271"/>
    <w:rsid w:val="000E42EE"/>
    <w:rsid w:val="000E4307"/>
    <w:rsid w:val="000E432B"/>
    <w:rsid w:val="000E4478"/>
    <w:rsid w:val="000E455D"/>
    <w:rsid w:val="000E458A"/>
    <w:rsid w:val="000E4646"/>
    <w:rsid w:val="000E467B"/>
    <w:rsid w:val="000E4705"/>
    <w:rsid w:val="000E470A"/>
    <w:rsid w:val="000E4A19"/>
    <w:rsid w:val="000E4A58"/>
    <w:rsid w:val="000E4BBF"/>
    <w:rsid w:val="000E4C0D"/>
    <w:rsid w:val="000E4C92"/>
    <w:rsid w:val="000E4DC1"/>
    <w:rsid w:val="000E4EE4"/>
    <w:rsid w:val="000E4F35"/>
    <w:rsid w:val="000E4FD9"/>
    <w:rsid w:val="000E50F4"/>
    <w:rsid w:val="000E52C4"/>
    <w:rsid w:val="000E5305"/>
    <w:rsid w:val="000E53EC"/>
    <w:rsid w:val="000E543A"/>
    <w:rsid w:val="000E5495"/>
    <w:rsid w:val="000E550A"/>
    <w:rsid w:val="000E55BF"/>
    <w:rsid w:val="000E5699"/>
    <w:rsid w:val="000E57E8"/>
    <w:rsid w:val="000E59AA"/>
    <w:rsid w:val="000E5A17"/>
    <w:rsid w:val="000E5AF2"/>
    <w:rsid w:val="000E5C49"/>
    <w:rsid w:val="000E5C9A"/>
    <w:rsid w:val="000E5CDE"/>
    <w:rsid w:val="000E5D0D"/>
    <w:rsid w:val="000E5D3A"/>
    <w:rsid w:val="000E5D8F"/>
    <w:rsid w:val="000E5ECD"/>
    <w:rsid w:val="000E5EE7"/>
    <w:rsid w:val="000E5EF8"/>
    <w:rsid w:val="000E5FC9"/>
    <w:rsid w:val="000E62A9"/>
    <w:rsid w:val="000E63C2"/>
    <w:rsid w:val="000E63C3"/>
    <w:rsid w:val="000E64DC"/>
    <w:rsid w:val="000E6688"/>
    <w:rsid w:val="000E669C"/>
    <w:rsid w:val="000E6776"/>
    <w:rsid w:val="000E6926"/>
    <w:rsid w:val="000E696C"/>
    <w:rsid w:val="000E69E8"/>
    <w:rsid w:val="000E6A96"/>
    <w:rsid w:val="000E6A9F"/>
    <w:rsid w:val="000E6BCE"/>
    <w:rsid w:val="000E6C8B"/>
    <w:rsid w:val="000E6D78"/>
    <w:rsid w:val="000E6E32"/>
    <w:rsid w:val="000E6FBD"/>
    <w:rsid w:val="000E6FDB"/>
    <w:rsid w:val="000E6FF7"/>
    <w:rsid w:val="000E7044"/>
    <w:rsid w:val="000E70EA"/>
    <w:rsid w:val="000E7236"/>
    <w:rsid w:val="000E73FA"/>
    <w:rsid w:val="000E74E7"/>
    <w:rsid w:val="000E768D"/>
    <w:rsid w:val="000E7790"/>
    <w:rsid w:val="000E7808"/>
    <w:rsid w:val="000E793B"/>
    <w:rsid w:val="000E7953"/>
    <w:rsid w:val="000E7985"/>
    <w:rsid w:val="000E7B98"/>
    <w:rsid w:val="000E7CF0"/>
    <w:rsid w:val="000E7D68"/>
    <w:rsid w:val="000E7D9A"/>
    <w:rsid w:val="000E7DAC"/>
    <w:rsid w:val="000E7DD8"/>
    <w:rsid w:val="000E7E86"/>
    <w:rsid w:val="000ECA4D"/>
    <w:rsid w:val="000F0238"/>
    <w:rsid w:val="000F02A9"/>
    <w:rsid w:val="000F03C4"/>
    <w:rsid w:val="000F0495"/>
    <w:rsid w:val="000F0563"/>
    <w:rsid w:val="000F05BF"/>
    <w:rsid w:val="000F0777"/>
    <w:rsid w:val="000F088C"/>
    <w:rsid w:val="000F0A68"/>
    <w:rsid w:val="000F0A93"/>
    <w:rsid w:val="000F0B85"/>
    <w:rsid w:val="000F0B8D"/>
    <w:rsid w:val="000F0C9B"/>
    <w:rsid w:val="000F0FAD"/>
    <w:rsid w:val="000F10DC"/>
    <w:rsid w:val="000F1157"/>
    <w:rsid w:val="000F1197"/>
    <w:rsid w:val="000F1325"/>
    <w:rsid w:val="000F1347"/>
    <w:rsid w:val="000F1356"/>
    <w:rsid w:val="000F1372"/>
    <w:rsid w:val="000F1373"/>
    <w:rsid w:val="000F16D5"/>
    <w:rsid w:val="000F1745"/>
    <w:rsid w:val="000F187E"/>
    <w:rsid w:val="000F194C"/>
    <w:rsid w:val="000F195C"/>
    <w:rsid w:val="000F19D2"/>
    <w:rsid w:val="000F1AD7"/>
    <w:rsid w:val="000F1C40"/>
    <w:rsid w:val="000F1C72"/>
    <w:rsid w:val="000F1DC1"/>
    <w:rsid w:val="000F1E2A"/>
    <w:rsid w:val="000F1E8E"/>
    <w:rsid w:val="000F1EFE"/>
    <w:rsid w:val="000F203A"/>
    <w:rsid w:val="000F2101"/>
    <w:rsid w:val="000F2151"/>
    <w:rsid w:val="000F23E2"/>
    <w:rsid w:val="000F2541"/>
    <w:rsid w:val="000F256D"/>
    <w:rsid w:val="000F25EF"/>
    <w:rsid w:val="000F285E"/>
    <w:rsid w:val="000F2897"/>
    <w:rsid w:val="000F28AA"/>
    <w:rsid w:val="000F29A5"/>
    <w:rsid w:val="000F2A6B"/>
    <w:rsid w:val="000F2C0C"/>
    <w:rsid w:val="000F2DAA"/>
    <w:rsid w:val="000F3093"/>
    <w:rsid w:val="000F30A3"/>
    <w:rsid w:val="000F3103"/>
    <w:rsid w:val="000F3126"/>
    <w:rsid w:val="000F32BA"/>
    <w:rsid w:val="000F32E3"/>
    <w:rsid w:val="000F33D9"/>
    <w:rsid w:val="000F3416"/>
    <w:rsid w:val="000F36A9"/>
    <w:rsid w:val="000F3719"/>
    <w:rsid w:val="000F3764"/>
    <w:rsid w:val="000F38DE"/>
    <w:rsid w:val="000F3A52"/>
    <w:rsid w:val="000F3B08"/>
    <w:rsid w:val="000F3C09"/>
    <w:rsid w:val="000F3C91"/>
    <w:rsid w:val="000F3CC1"/>
    <w:rsid w:val="000F3CF5"/>
    <w:rsid w:val="000F3D76"/>
    <w:rsid w:val="000F4197"/>
    <w:rsid w:val="000F420E"/>
    <w:rsid w:val="000F423F"/>
    <w:rsid w:val="000F44C9"/>
    <w:rsid w:val="000F45FA"/>
    <w:rsid w:val="000F4621"/>
    <w:rsid w:val="000F484D"/>
    <w:rsid w:val="000F48C8"/>
    <w:rsid w:val="000F48DD"/>
    <w:rsid w:val="000F4914"/>
    <w:rsid w:val="000F4A62"/>
    <w:rsid w:val="000F4AB0"/>
    <w:rsid w:val="000F4BD8"/>
    <w:rsid w:val="000F4EBE"/>
    <w:rsid w:val="000F51B4"/>
    <w:rsid w:val="000F5477"/>
    <w:rsid w:val="000F5548"/>
    <w:rsid w:val="000F5609"/>
    <w:rsid w:val="000F5708"/>
    <w:rsid w:val="000F579D"/>
    <w:rsid w:val="000F58A7"/>
    <w:rsid w:val="000F59BA"/>
    <w:rsid w:val="000F59BC"/>
    <w:rsid w:val="000F59D8"/>
    <w:rsid w:val="000F5A42"/>
    <w:rsid w:val="000F5A9C"/>
    <w:rsid w:val="000F5E08"/>
    <w:rsid w:val="000F60A7"/>
    <w:rsid w:val="000F6143"/>
    <w:rsid w:val="000F617B"/>
    <w:rsid w:val="000F61D2"/>
    <w:rsid w:val="000F6389"/>
    <w:rsid w:val="000F64C0"/>
    <w:rsid w:val="000F653F"/>
    <w:rsid w:val="000F6664"/>
    <w:rsid w:val="000F66B6"/>
    <w:rsid w:val="000F6772"/>
    <w:rsid w:val="000F6780"/>
    <w:rsid w:val="000F6853"/>
    <w:rsid w:val="000F6AF0"/>
    <w:rsid w:val="000F6B0E"/>
    <w:rsid w:val="000F6B87"/>
    <w:rsid w:val="000F6C16"/>
    <w:rsid w:val="000F6C25"/>
    <w:rsid w:val="000F6D2F"/>
    <w:rsid w:val="000F6D5A"/>
    <w:rsid w:val="000F6DCC"/>
    <w:rsid w:val="000F6E21"/>
    <w:rsid w:val="000F6E9A"/>
    <w:rsid w:val="000F6EE8"/>
    <w:rsid w:val="000F6F00"/>
    <w:rsid w:val="000F7122"/>
    <w:rsid w:val="000F7153"/>
    <w:rsid w:val="000F72BE"/>
    <w:rsid w:val="000F737B"/>
    <w:rsid w:val="000F7383"/>
    <w:rsid w:val="000F73F8"/>
    <w:rsid w:val="000F73FE"/>
    <w:rsid w:val="000F74F5"/>
    <w:rsid w:val="000F7541"/>
    <w:rsid w:val="000F7551"/>
    <w:rsid w:val="000F75C5"/>
    <w:rsid w:val="000F78FB"/>
    <w:rsid w:val="000F792A"/>
    <w:rsid w:val="000F7968"/>
    <w:rsid w:val="000F7990"/>
    <w:rsid w:val="000F7CDE"/>
    <w:rsid w:val="000F7CFE"/>
    <w:rsid w:val="000F7D0F"/>
    <w:rsid w:val="000F7DEE"/>
    <w:rsid w:val="000F7E18"/>
    <w:rsid w:val="000F7F63"/>
    <w:rsid w:val="000F7FF0"/>
    <w:rsid w:val="00100010"/>
    <w:rsid w:val="00100017"/>
    <w:rsid w:val="00100057"/>
    <w:rsid w:val="00100070"/>
    <w:rsid w:val="001000E7"/>
    <w:rsid w:val="001001E1"/>
    <w:rsid w:val="00100370"/>
    <w:rsid w:val="00100392"/>
    <w:rsid w:val="0010048E"/>
    <w:rsid w:val="001004B8"/>
    <w:rsid w:val="0010050B"/>
    <w:rsid w:val="00100528"/>
    <w:rsid w:val="0010061D"/>
    <w:rsid w:val="001008EB"/>
    <w:rsid w:val="00100913"/>
    <w:rsid w:val="001009A6"/>
    <w:rsid w:val="001009B2"/>
    <w:rsid w:val="001009FB"/>
    <w:rsid w:val="00100AAF"/>
    <w:rsid w:val="00100D3D"/>
    <w:rsid w:val="00100E7D"/>
    <w:rsid w:val="00100EB6"/>
    <w:rsid w:val="00100F22"/>
    <w:rsid w:val="00101000"/>
    <w:rsid w:val="00101018"/>
    <w:rsid w:val="001010B3"/>
    <w:rsid w:val="001010E2"/>
    <w:rsid w:val="001010F0"/>
    <w:rsid w:val="00101160"/>
    <w:rsid w:val="0010136E"/>
    <w:rsid w:val="00101398"/>
    <w:rsid w:val="00101552"/>
    <w:rsid w:val="001015C9"/>
    <w:rsid w:val="00101613"/>
    <w:rsid w:val="001016AD"/>
    <w:rsid w:val="00101780"/>
    <w:rsid w:val="001017C9"/>
    <w:rsid w:val="001018FB"/>
    <w:rsid w:val="00101958"/>
    <w:rsid w:val="001019F3"/>
    <w:rsid w:val="00101A1E"/>
    <w:rsid w:val="00101B41"/>
    <w:rsid w:val="00101DFB"/>
    <w:rsid w:val="00101EA5"/>
    <w:rsid w:val="00101F6C"/>
    <w:rsid w:val="00102048"/>
    <w:rsid w:val="001020DB"/>
    <w:rsid w:val="0010229D"/>
    <w:rsid w:val="0010238D"/>
    <w:rsid w:val="00102469"/>
    <w:rsid w:val="001027EA"/>
    <w:rsid w:val="0010296E"/>
    <w:rsid w:val="00102ABB"/>
    <w:rsid w:val="00102AE9"/>
    <w:rsid w:val="00102BBA"/>
    <w:rsid w:val="00102BC4"/>
    <w:rsid w:val="00102BCF"/>
    <w:rsid w:val="00102C47"/>
    <w:rsid w:val="00102CB1"/>
    <w:rsid w:val="00102CEA"/>
    <w:rsid w:val="00102DB1"/>
    <w:rsid w:val="00102E56"/>
    <w:rsid w:val="00102FFA"/>
    <w:rsid w:val="00103108"/>
    <w:rsid w:val="00103167"/>
    <w:rsid w:val="00103266"/>
    <w:rsid w:val="00103442"/>
    <w:rsid w:val="00103502"/>
    <w:rsid w:val="00103503"/>
    <w:rsid w:val="001037A0"/>
    <w:rsid w:val="001037B9"/>
    <w:rsid w:val="00103805"/>
    <w:rsid w:val="00103860"/>
    <w:rsid w:val="00103886"/>
    <w:rsid w:val="0010389C"/>
    <w:rsid w:val="00103966"/>
    <w:rsid w:val="001039F4"/>
    <w:rsid w:val="00103AA4"/>
    <w:rsid w:val="00103C02"/>
    <w:rsid w:val="00103C04"/>
    <w:rsid w:val="00103C35"/>
    <w:rsid w:val="00103C5C"/>
    <w:rsid w:val="00103D3E"/>
    <w:rsid w:val="00103DBB"/>
    <w:rsid w:val="00103DD8"/>
    <w:rsid w:val="00104028"/>
    <w:rsid w:val="001040BA"/>
    <w:rsid w:val="0010412B"/>
    <w:rsid w:val="0010414B"/>
    <w:rsid w:val="001041CC"/>
    <w:rsid w:val="00104383"/>
    <w:rsid w:val="001043B6"/>
    <w:rsid w:val="00104902"/>
    <w:rsid w:val="001049D2"/>
    <w:rsid w:val="00104A27"/>
    <w:rsid w:val="00104B5F"/>
    <w:rsid w:val="00104B63"/>
    <w:rsid w:val="00104C5F"/>
    <w:rsid w:val="00104D8C"/>
    <w:rsid w:val="0010507D"/>
    <w:rsid w:val="00105090"/>
    <w:rsid w:val="001050DF"/>
    <w:rsid w:val="00105103"/>
    <w:rsid w:val="00105171"/>
    <w:rsid w:val="00105243"/>
    <w:rsid w:val="00105337"/>
    <w:rsid w:val="00105425"/>
    <w:rsid w:val="00105603"/>
    <w:rsid w:val="0010569F"/>
    <w:rsid w:val="00105705"/>
    <w:rsid w:val="0010576A"/>
    <w:rsid w:val="001058D5"/>
    <w:rsid w:val="001059AB"/>
    <w:rsid w:val="00105A16"/>
    <w:rsid w:val="00105AD6"/>
    <w:rsid w:val="00105BA2"/>
    <w:rsid w:val="00105BC0"/>
    <w:rsid w:val="00105D95"/>
    <w:rsid w:val="00105EA9"/>
    <w:rsid w:val="00105EB0"/>
    <w:rsid w:val="00105EB3"/>
    <w:rsid w:val="00105F1E"/>
    <w:rsid w:val="0010616A"/>
    <w:rsid w:val="001061C2"/>
    <w:rsid w:val="00106260"/>
    <w:rsid w:val="0010628D"/>
    <w:rsid w:val="00106470"/>
    <w:rsid w:val="00106477"/>
    <w:rsid w:val="00106649"/>
    <w:rsid w:val="001066D8"/>
    <w:rsid w:val="00106932"/>
    <w:rsid w:val="00106ACE"/>
    <w:rsid w:val="00106B5E"/>
    <w:rsid w:val="00106D51"/>
    <w:rsid w:val="00106E35"/>
    <w:rsid w:val="00106EC0"/>
    <w:rsid w:val="00106FD8"/>
    <w:rsid w:val="001070D6"/>
    <w:rsid w:val="0010723A"/>
    <w:rsid w:val="001072E5"/>
    <w:rsid w:val="00107350"/>
    <w:rsid w:val="001073A1"/>
    <w:rsid w:val="001073E3"/>
    <w:rsid w:val="001077D2"/>
    <w:rsid w:val="0010781F"/>
    <w:rsid w:val="0010784E"/>
    <w:rsid w:val="00107882"/>
    <w:rsid w:val="00107901"/>
    <w:rsid w:val="00107A92"/>
    <w:rsid w:val="00107ADD"/>
    <w:rsid w:val="00107AFF"/>
    <w:rsid w:val="00107B47"/>
    <w:rsid w:val="00107BC9"/>
    <w:rsid w:val="00107D6E"/>
    <w:rsid w:val="00107E2E"/>
    <w:rsid w:val="00110107"/>
    <w:rsid w:val="0011015D"/>
    <w:rsid w:val="00110194"/>
    <w:rsid w:val="001101A3"/>
    <w:rsid w:val="00110278"/>
    <w:rsid w:val="00110353"/>
    <w:rsid w:val="0011043E"/>
    <w:rsid w:val="0011053E"/>
    <w:rsid w:val="0011064B"/>
    <w:rsid w:val="0011066F"/>
    <w:rsid w:val="001106F6"/>
    <w:rsid w:val="0011079C"/>
    <w:rsid w:val="001107A0"/>
    <w:rsid w:val="001107B1"/>
    <w:rsid w:val="00110883"/>
    <w:rsid w:val="00110884"/>
    <w:rsid w:val="00110AD7"/>
    <w:rsid w:val="00110D00"/>
    <w:rsid w:val="00110DB5"/>
    <w:rsid w:val="00110DF5"/>
    <w:rsid w:val="00110E3E"/>
    <w:rsid w:val="00110E43"/>
    <w:rsid w:val="00110F55"/>
    <w:rsid w:val="00111021"/>
    <w:rsid w:val="0011109F"/>
    <w:rsid w:val="001112AC"/>
    <w:rsid w:val="00111371"/>
    <w:rsid w:val="00111436"/>
    <w:rsid w:val="00111562"/>
    <w:rsid w:val="0011162E"/>
    <w:rsid w:val="00111670"/>
    <w:rsid w:val="001116D3"/>
    <w:rsid w:val="00111767"/>
    <w:rsid w:val="00111773"/>
    <w:rsid w:val="0011189C"/>
    <w:rsid w:val="00111B62"/>
    <w:rsid w:val="00111BBF"/>
    <w:rsid w:val="00111D3F"/>
    <w:rsid w:val="00111E11"/>
    <w:rsid w:val="00112186"/>
    <w:rsid w:val="00112215"/>
    <w:rsid w:val="0011225C"/>
    <w:rsid w:val="0011250C"/>
    <w:rsid w:val="001125B7"/>
    <w:rsid w:val="00112695"/>
    <w:rsid w:val="001127C6"/>
    <w:rsid w:val="0011295B"/>
    <w:rsid w:val="00112A17"/>
    <w:rsid w:val="00112AB4"/>
    <w:rsid w:val="00112AF9"/>
    <w:rsid w:val="00112CC3"/>
    <w:rsid w:val="00112CD8"/>
    <w:rsid w:val="00112ED4"/>
    <w:rsid w:val="00112F0A"/>
    <w:rsid w:val="00112F9B"/>
    <w:rsid w:val="0011307E"/>
    <w:rsid w:val="0011322E"/>
    <w:rsid w:val="001132F2"/>
    <w:rsid w:val="001134D4"/>
    <w:rsid w:val="001135CE"/>
    <w:rsid w:val="001137B0"/>
    <w:rsid w:val="00113B7B"/>
    <w:rsid w:val="00113C65"/>
    <w:rsid w:val="00113DED"/>
    <w:rsid w:val="00113F5D"/>
    <w:rsid w:val="00114091"/>
    <w:rsid w:val="0011418C"/>
    <w:rsid w:val="001141D3"/>
    <w:rsid w:val="0011427F"/>
    <w:rsid w:val="001142E7"/>
    <w:rsid w:val="001143D8"/>
    <w:rsid w:val="00114400"/>
    <w:rsid w:val="00114507"/>
    <w:rsid w:val="00114515"/>
    <w:rsid w:val="0011455A"/>
    <w:rsid w:val="001146EA"/>
    <w:rsid w:val="001147DA"/>
    <w:rsid w:val="001148D2"/>
    <w:rsid w:val="00114923"/>
    <w:rsid w:val="0011497D"/>
    <w:rsid w:val="001149D4"/>
    <w:rsid w:val="00114A18"/>
    <w:rsid w:val="00114BB0"/>
    <w:rsid w:val="00114BD7"/>
    <w:rsid w:val="00114C44"/>
    <w:rsid w:val="00114C48"/>
    <w:rsid w:val="00114CAF"/>
    <w:rsid w:val="00114D21"/>
    <w:rsid w:val="00114E37"/>
    <w:rsid w:val="00114FDB"/>
    <w:rsid w:val="00115054"/>
    <w:rsid w:val="0011508B"/>
    <w:rsid w:val="001150AA"/>
    <w:rsid w:val="00115159"/>
    <w:rsid w:val="001151B4"/>
    <w:rsid w:val="001151FE"/>
    <w:rsid w:val="0011532A"/>
    <w:rsid w:val="00115418"/>
    <w:rsid w:val="001156F4"/>
    <w:rsid w:val="00115716"/>
    <w:rsid w:val="00115735"/>
    <w:rsid w:val="00115930"/>
    <w:rsid w:val="00115BB3"/>
    <w:rsid w:val="00115F41"/>
    <w:rsid w:val="00115F46"/>
    <w:rsid w:val="0011606E"/>
    <w:rsid w:val="001160E4"/>
    <w:rsid w:val="001161D2"/>
    <w:rsid w:val="001163AF"/>
    <w:rsid w:val="001163FA"/>
    <w:rsid w:val="00116401"/>
    <w:rsid w:val="0011647C"/>
    <w:rsid w:val="001165D9"/>
    <w:rsid w:val="00116684"/>
    <w:rsid w:val="00116697"/>
    <w:rsid w:val="0011670A"/>
    <w:rsid w:val="0011671A"/>
    <w:rsid w:val="001168AB"/>
    <w:rsid w:val="001168BC"/>
    <w:rsid w:val="00116ADE"/>
    <w:rsid w:val="00116BEB"/>
    <w:rsid w:val="00116C98"/>
    <w:rsid w:val="00116D87"/>
    <w:rsid w:val="00116D8A"/>
    <w:rsid w:val="00116DBC"/>
    <w:rsid w:val="00116FFD"/>
    <w:rsid w:val="001170E2"/>
    <w:rsid w:val="00117203"/>
    <w:rsid w:val="0011737F"/>
    <w:rsid w:val="00117393"/>
    <w:rsid w:val="001173A6"/>
    <w:rsid w:val="001173AD"/>
    <w:rsid w:val="0011760E"/>
    <w:rsid w:val="00117664"/>
    <w:rsid w:val="00117678"/>
    <w:rsid w:val="001176AA"/>
    <w:rsid w:val="00117870"/>
    <w:rsid w:val="001178E6"/>
    <w:rsid w:val="00117927"/>
    <w:rsid w:val="001179BD"/>
    <w:rsid w:val="001179DD"/>
    <w:rsid w:val="00117A1A"/>
    <w:rsid w:val="00117AE2"/>
    <w:rsid w:val="00117B54"/>
    <w:rsid w:val="00117EC5"/>
    <w:rsid w:val="00117F0C"/>
    <w:rsid w:val="00117F2E"/>
    <w:rsid w:val="00117F90"/>
    <w:rsid w:val="00117FA7"/>
    <w:rsid w:val="00120052"/>
    <w:rsid w:val="001201F7"/>
    <w:rsid w:val="0012025E"/>
    <w:rsid w:val="001203AD"/>
    <w:rsid w:val="0012043F"/>
    <w:rsid w:val="001205A4"/>
    <w:rsid w:val="00120763"/>
    <w:rsid w:val="00120925"/>
    <w:rsid w:val="001209CD"/>
    <w:rsid w:val="00120B1B"/>
    <w:rsid w:val="00120B4B"/>
    <w:rsid w:val="00120B7A"/>
    <w:rsid w:val="00120EA5"/>
    <w:rsid w:val="00121058"/>
    <w:rsid w:val="00121059"/>
    <w:rsid w:val="00121105"/>
    <w:rsid w:val="0012140A"/>
    <w:rsid w:val="0012144B"/>
    <w:rsid w:val="001214E0"/>
    <w:rsid w:val="0012150A"/>
    <w:rsid w:val="001217A6"/>
    <w:rsid w:val="001217F2"/>
    <w:rsid w:val="00121979"/>
    <w:rsid w:val="00121982"/>
    <w:rsid w:val="00121A23"/>
    <w:rsid w:val="00121A64"/>
    <w:rsid w:val="00121A7F"/>
    <w:rsid w:val="00121ACC"/>
    <w:rsid w:val="00121B3A"/>
    <w:rsid w:val="00121B9B"/>
    <w:rsid w:val="00121BBA"/>
    <w:rsid w:val="00121D85"/>
    <w:rsid w:val="00121E2E"/>
    <w:rsid w:val="00121E3A"/>
    <w:rsid w:val="001220F8"/>
    <w:rsid w:val="00122135"/>
    <w:rsid w:val="001222CD"/>
    <w:rsid w:val="001223CB"/>
    <w:rsid w:val="001223FA"/>
    <w:rsid w:val="00122515"/>
    <w:rsid w:val="001226D3"/>
    <w:rsid w:val="001227C7"/>
    <w:rsid w:val="00122852"/>
    <w:rsid w:val="0012293D"/>
    <w:rsid w:val="001229DA"/>
    <w:rsid w:val="001229F3"/>
    <w:rsid w:val="00122AAB"/>
    <w:rsid w:val="00122B29"/>
    <w:rsid w:val="00122CCE"/>
    <w:rsid w:val="00122D9F"/>
    <w:rsid w:val="001230B2"/>
    <w:rsid w:val="00123164"/>
    <w:rsid w:val="0012322A"/>
    <w:rsid w:val="001233FA"/>
    <w:rsid w:val="001234C6"/>
    <w:rsid w:val="001234F3"/>
    <w:rsid w:val="001235BC"/>
    <w:rsid w:val="00123893"/>
    <w:rsid w:val="001239C2"/>
    <w:rsid w:val="00123AD9"/>
    <w:rsid w:val="00123D55"/>
    <w:rsid w:val="00123E8E"/>
    <w:rsid w:val="00123E9C"/>
    <w:rsid w:val="00123EC7"/>
    <w:rsid w:val="00123F3A"/>
    <w:rsid w:val="00123F9C"/>
    <w:rsid w:val="00124074"/>
    <w:rsid w:val="00124199"/>
    <w:rsid w:val="0012427B"/>
    <w:rsid w:val="001242C3"/>
    <w:rsid w:val="0012432F"/>
    <w:rsid w:val="00124399"/>
    <w:rsid w:val="0012454B"/>
    <w:rsid w:val="00124554"/>
    <w:rsid w:val="0012460E"/>
    <w:rsid w:val="001246F2"/>
    <w:rsid w:val="0012471D"/>
    <w:rsid w:val="00124BED"/>
    <w:rsid w:val="00124CB4"/>
    <w:rsid w:val="00124CBB"/>
    <w:rsid w:val="00124DD5"/>
    <w:rsid w:val="00124F4C"/>
    <w:rsid w:val="001250A0"/>
    <w:rsid w:val="00125113"/>
    <w:rsid w:val="0012520F"/>
    <w:rsid w:val="00125219"/>
    <w:rsid w:val="00125237"/>
    <w:rsid w:val="0012538E"/>
    <w:rsid w:val="001253B2"/>
    <w:rsid w:val="0012548D"/>
    <w:rsid w:val="001256C9"/>
    <w:rsid w:val="001256CB"/>
    <w:rsid w:val="001257CA"/>
    <w:rsid w:val="00125965"/>
    <w:rsid w:val="00125A4C"/>
    <w:rsid w:val="00125B20"/>
    <w:rsid w:val="00125B80"/>
    <w:rsid w:val="00125C7B"/>
    <w:rsid w:val="00125E4A"/>
    <w:rsid w:val="00125FFE"/>
    <w:rsid w:val="00126191"/>
    <w:rsid w:val="001262DA"/>
    <w:rsid w:val="00126343"/>
    <w:rsid w:val="0012636A"/>
    <w:rsid w:val="001264EF"/>
    <w:rsid w:val="00126542"/>
    <w:rsid w:val="00126596"/>
    <w:rsid w:val="00126667"/>
    <w:rsid w:val="00126686"/>
    <w:rsid w:val="00126745"/>
    <w:rsid w:val="001267B4"/>
    <w:rsid w:val="001268A7"/>
    <w:rsid w:val="001268F8"/>
    <w:rsid w:val="0012695B"/>
    <w:rsid w:val="001269FD"/>
    <w:rsid w:val="00126AC4"/>
    <w:rsid w:val="00126AD0"/>
    <w:rsid w:val="00126B88"/>
    <w:rsid w:val="00126CC4"/>
    <w:rsid w:val="00126D75"/>
    <w:rsid w:val="00126DAB"/>
    <w:rsid w:val="00126E7A"/>
    <w:rsid w:val="0012718B"/>
    <w:rsid w:val="0012719D"/>
    <w:rsid w:val="001273A2"/>
    <w:rsid w:val="0012764B"/>
    <w:rsid w:val="0012782A"/>
    <w:rsid w:val="00127851"/>
    <w:rsid w:val="0012796E"/>
    <w:rsid w:val="00127AA7"/>
    <w:rsid w:val="00127B61"/>
    <w:rsid w:val="00127B68"/>
    <w:rsid w:val="00127BC6"/>
    <w:rsid w:val="00127C58"/>
    <w:rsid w:val="00127CBD"/>
    <w:rsid w:val="00127D35"/>
    <w:rsid w:val="00127DBD"/>
    <w:rsid w:val="00127E16"/>
    <w:rsid w:val="00127E1D"/>
    <w:rsid w:val="0012FDB7"/>
    <w:rsid w:val="0013009F"/>
    <w:rsid w:val="00130171"/>
    <w:rsid w:val="00130193"/>
    <w:rsid w:val="001301F6"/>
    <w:rsid w:val="00130218"/>
    <w:rsid w:val="001302F9"/>
    <w:rsid w:val="00130330"/>
    <w:rsid w:val="00130343"/>
    <w:rsid w:val="00130445"/>
    <w:rsid w:val="001304D9"/>
    <w:rsid w:val="00130561"/>
    <w:rsid w:val="0013063C"/>
    <w:rsid w:val="00130655"/>
    <w:rsid w:val="001306FE"/>
    <w:rsid w:val="0013080F"/>
    <w:rsid w:val="00130830"/>
    <w:rsid w:val="00130855"/>
    <w:rsid w:val="001308CF"/>
    <w:rsid w:val="00130E3C"/>
    <w:rsid w:val="00130E9A"/>
    <w:rsid w:val="00130ED3"/>
    <w:rsid w:val="0013107A"/>
    <w:rsid w:val="0013120E"/>
    <w:rsid w:val="0013125A"/>
    <w:rsid w:val="001314C2"/>
    <w:rsid w:val="0013166C"/>
    <w:rsid w:val="0013171E"/>
    <w:rsid w:val="00131788"/>
    <w:rsid w:val="0013191B"/>
    <w:rsid w:val="001319D9"/>
    <w:rsid w:val="00131B3A"/>
    <w:rsid w:val="00131BD8"/>
    <w:rsid w:val="00131C3A"/>
    <w:rsid w:val="00131CF2"/>
    <w:rsid w:val="00131DD3"/>
    <w:rsid w:val="00131DF3"/>
    <w:rsid w:val="00131E1E"/>
    <w:rsid w:val="00131EF5"/>
    <w:rsid w:val="00131F87"/>
    <w:rsid w:val="001320B6"/>
    <w:rsid w:val="001321B7"/>
    <w:rsid w:val="00132247"/>
    <w:rsid w:val="00132305"/>
    <w:rsid w:val="0013251E"/>
    <w:rsid w:val="0013256C"/>
    <w:rsid w:val="001325C0"/>
    <w:rsid w:val="00132609"/>
    <w:rsid w:val="001326AC"/>
    <w:rsid w:val="00132713"/>
    <w:rsid w:val="00132772"/>
    <w:rsid w:val="00132810"/>
    <w:rsid w:val="00132874"/>
    <w:rsid w:val="00132909"/>
    <w:rsid w:val="00132935"/>
    <w:rsid w:val="001329EF"/>
    <w:rsid w:val="00132A6C"/>
    <w:rsid w:val="00132BFB"/>
    <w:rsid w:val="00132F63"/>
    <w:rsid w:val="00132F7C"/>
    <w:rsid w:val="00132FFB"/>
    <w:rsid w:val="00133165"/>
    <w:rsid w:val="001332E6"/>
    <w:rsid w:val="001333D2"/>
    <w:rsid w:val="00133481"/>
    <w:rsid w:val="0013348A"/>
    <w:rsid w:val="0013357C"/>
    <w:rsid w:val="001335FB"/>
    <w:rsid w:val="0013360A"/>
    <w:rsid w:val="0013382A"/>
    <w:rsid w:val="001339DE"/>
    <w:rsid w:val="00133ABE"/>
    <w:rsid w:val="00133CA7"/>
    <w:rsid w:val="00133D0A"/>
    <w:rsid w:val="00133D5B"/>
    <w:rsid w:val="00133D60"/>
    <w:rsid w:val="00133E12"/>
    <w:rsid w:val="00133E39"/>
    <w:rsid w:val="00133F17"/>
    <w:rsid w:val="001341EF"/>
    <w:rsid w:val="00134225"/>
    <w:rsid w:val="0013422D"/>
    <w:rsid w:val="0013427B"/>
    <w:rsid w:val="00134338"/>
    <w:rsid w:val="00134431"/>
    <w:rsid w:val="00134441"/>
    <w:rsid w:val="00134488"/>
    <w:rsid w:val="001344B6"/>
    <w:rsid w:val="0013455E"/>
    <w:rsid w:val="0013464E"/>
    <w:rsid w:val="0013470E"/>
    <w:rsid w:val="00134975"/>
    <w:rsid w:val="00134A01"/>
    <w:rsid w:val="00134AC4"/>
    <w:rsid w:val="00134B86"/>
    <w:rsid w:val="00134B8B"/>
    <w:rsid w:val="00134C1A"/>
    <w:rsid w:val="00134C51"/>
    <w:rsid w:val="00134CB7"/>
    <w:rsid w:val="00134F0B"/>
    <w:rsid w:val="00134F48"/>
    <w:rsid w:val="00135061"/>
    <w:rsid w:val="001350FD"/>
    <w:rsid w:val="00135148"/>
    <w:rsid w:val="00135191"/>
    <w:rsid w:val="0013531F"/>
    <w:rsid w:val="001354AF"/>
    <w:rsid w:val="001354D9"/>
    <w:rsid w:val="0013554C"/>
    <w:rsid w:val="0013555F"/>
    <w:rsid w:val="00135564"/>
    <w:rsid w:val="00135660"/>
    <w:rsid w:val="0013568A"/>
    <w:rsid w:val="001357B1"/>
    <w:rsid w:val="001357B4"/>
    <w:rsid w:val="00135804"/>
    <w:rsid w:val="00135A53"/>
    <w:rsid w:val="00135B1C"/>
    <w:rsid w:val="00135C11"/>
    <w:rsid w:val="00135C29"/>
    <w:rsid w:val="00135D3B"/>
    <w:rsid w:val="00135D87"/>
    <w:rsid w:val="00135D99"/>
    <w:rsid w:val="00135E48"/>
    <w:rsid w:val="00135F35"/>
    <w:rsid w:val="00135F5F"/>
    <w:rsid w:val="00135F8D"/>
    <w:rsid w:val="00135FAC"/>
    <w:rsid w:val="00135FC8"/>
    <w:rsid w:val="00135FEC"/>
    <w:rsid w:val="001360C9"/>
    <w:rsid w:val="00136116"/>
    <w:rsid w:val="00136132"/>
    <w:rsid w:val="001361EA"/>
    <w:rsid w:val="00136332"/>
    <w:rsid w:val="00136338"/>
    <w:rsid w:val="0013644D"/>
    <w:rsid w:val="001365F9"/>
    <w:rsid w:val="001366A0"/>
    <w:rsid w:val="0013674B"/>
    <w:rsid w:val="001367B8"/>
    <w:rsid w:val="00136941"/>
    <w:rsid w:val="0013698B"/>
    <w:rsid w:val="0013699D"/>
    <w:rsid w:val="00136AC4"/>
    <w:rsid w:val="00136B84"/>
    <w:rsid w:val="00136C40"/>
    <w:rsid w:val="00136C79"/>
    <w:rsid w:val="00136C87"/>
    <w:rsid w:val="00136DFB"/>
    <w:rsid w:val="00136E8B"/>
    <w:rsid w:val="00136ED1"/>
    <w:rsid w:val="00136F09"/>
    <w:rsid w:val="00136FDF"/>
    <w:rsid w:val="00137181"/>
    <w:rsid w:val="001372AC"/>
    <w:rsid w:val="00137412"/>
    <w:rsid w:val="00137592"/>
    <w:rsid w:val="00137602"/>
    <w:rsid w:val="0013784B"/>
    <w:rsid w:val="0013797D"/>
    <w:rsid w:val="00137B0A"/>
    <w:rsid w:val="00137CCA"/>
    <w:rsid w:val="00137DFD"/>
    <w:rsid w:val="00137E38"/>
    <w:rsid w:val="001400C2"/>
    <w:rsid w:val="00140174"/>
    <w:rsid w:val="001401CF"/>
    <w:rsid w:val="00140244"/>
    <w:rsid w:val="001403D6"/>
    <w:rsid w:val="001403F4"/>
    <w:rsid w:val="00140495"/>
    <w:rsid w:val="00140606"/>
    <w:rsid w:val="001406D5"/>
    <w:rsid w:val="001406E0"/>
    <w:rsid w:val="0014076C"/>
    <w:rsid w:val="00140863"/>
    <w:rsid w:val="001408D1"/>
    <w:rsid w:val="001408EF"/>
    <w:rsid w:val="001409C4"/>
    <w:rsid w:val="00140AE6"/>
    <w:rsid w:val="00140C44"/>
    <w:rsid w:val="00140CF6"/>
    <w:rsid w:val="00140D1C"/>
    <w:rsid w:val="00140E8D"/>
    <w:rsid w:val="00140F2F"/>
    <w:rsid w:val="00141045"/>
    <w:rsid w:val="00141082"/>
    <w:rsid w:val="00141186"/>
    <w:rsid w:val="001411A8"/>
    <w:rsid w:val="0014121D"/>
    <w:rsid w:val="0014165E"/>
    <w:rsid w:val="0014169E"/>
    <w:rsid w:val="00141704"/>
    <w:rsid w:val="001417DD"/>
    <w:rsid w:val="00141B27"/>
    <w:rsid w:val="00141B43"/>
    <w:rsid w:val="00141C22"/>
    <w:rsid w:val="00141C9F"/>
    <w:rsid w:val="00141CFE"/>
    <w:rsid w:val="00141D75"/>
    <w:rsid w:val="00141E8E"/>
    <w:rsid w:val="0014200E"/>
    <w:rsid w:val="00142184"/>
    <w:rsid w:val="00142350"/>
    <w:rsid w:val="00142438"/>
    <w:rsid w:val="001425D4"/>
    <w:rsid w:val="0014260B"/>
    <w:rsid w:val="00142662"/>
    <w:rsid w:val="00142678"/>
    <w:rsid w:val="0014272D"/>
    <w:rsid w:val="001427D3"/>
    <w:rsid w:val="001427EC"/>
    <w:rsid w:val="00142890"/>
    <w:rsid w:val="00142994"/>
    <w:rsid w:val="00142AAC"/>
    <w:rsid w:val="00142C44"/>
    <w:rsid w:val="00142EC0"/>
    <w:rsid w:val="00142FCA"/>
    <w:rsid w:val="00143070"/>
    <w:rsid w:val="00143117"/>
    <w:rsid w:val="001432ED"/>
    <w:rsid w:val="0014336B"/>
    <w:rsid w:val="0014350A"/>
    <w:rsid w:val="001435F3"/>
    <w:rsid w:val="001436F4"/>
    <w:rsid w:val="0014376B"/>
    <w:rsid w:val="00143903"/>
    <w:rsid w:val="0014395B"/>
    <w:rsid w:val="001439D6"/>
    <w:rsid w:val="00143A29"/>
    <w:rsid w:val="00143B54"/>
    <w:rsid w:val="00143B95"/>
    <w:rsid w:val="00143C28"/>
    <w:rsid w:val="00143D77"/>
    <w:rsid w:val="00143EC3"/>
    <w:rsid w:val="00143F22"/>
    <w:rsid w:val="0014406F"/>
    <w:rsid w:val="001441E0"/>
    <w:rsid w:val="00144409"/>
    <w:rsid w:val="00144684"/>
    <w:rsid w:val="00144719"/>
    <w:rsid w:val="0014492F"/>
    <w:rsid w:val="00144A95"/>
    <w:rsid w:val="00144C9D"/>
    <w:rsid w:val="00144CA7"/>
    <w:rsid w:val="00144CDA"/>
    <w:rsid w:val="00144CFA"/>
    <w:rsid w:val="00144E94"/>
    <w:rsid w:val="00144F6A"/>
    <w:rsid w:val="00145095"/>
    <w:rsid w:val="00145208"/>
    <w:rsid w:val="00145268"/>
    <w:rsid w:val="00145279"/>
    <w:rsid w:val="001452BB"/>
    <w:rsid w:val="001453C4"/>
    <w:rsid w:val="0014541C"/>
    <w:rsid w:val="00145421"/>
    <w:rsid w:val="001455B6"/>
    <w:rsid w:val="00145605"/>
    <w:rsid w:val="0014561A"/>
    <w:rsid w:val="001456D4"/>
    <w:rsid w:val="001458C9"/>
    <w:rsid w:val="0014599A"/>
    <w:rsid w:val="00145A4B"/>
    <w:rsid w:val="00145AB2"/>
    <w:rsid w:val="00145AB8"/>
    <w:rsid w:val="00145B62"/>
    <w:rsid w:val="00145EF3"/>
    <w:rsid w:val="00145F37"/>
    <w:rsid w:val="00145F3F"/>
    <w:rsid w:val="0014628B"/>
    <w:rsid w:val="001462F8"/>
    <w:rsid w:val="001464F0"/>
    <w:rsid w:val="001469B4"/>
    <w:rsid w:val="001469CB"/>
    <w:rsid w:val="001469CD"/>
    <w:rsid w:val="00146A2B"/>
    <w:rsid w:val="00146A63"/>
    <w:rsid w:val="00146AAD"/>
    <w:rsid w:val="00146B9B"/>
    <w:rsid w:val="00146BD3"/>
    <w:rsid w:val="00146C76"/>
    <w:rsid w:val="00146DA8"/>
    <w:rsid w:val="00146E06"/>
    <w:rsid w:val="00146E5C"/>
    <w:rsid w:val="00146EBA"/>
    <w:rsid w:val="00146F9C"/>
    <w:rsid w:val="00146FC8"/>
    <w:rsid w:val="00146FD6"/>
    <w:rsid w:val="00147223"/>
    <w:rsid w:val="001472EF"/>
    <w:rsid w:val="00147385"/>
    <w:rsid w:val="001474CA"/>
    <w:rsid w:val="00147624"/>
    <w:rsid w:val="001479DD"/>
    <w:rsid w:val="00147AC2"/>
    <w:rsid w:val="00147C33"/>
    <w:rsid w:val="00147C71"/>
    <w:rsid w:val="00147DBD"/>
    <w:rsid w:val="00147E09"/>
    <w:rsid w:val="00147E4B"/>
    <w:rsid w:val="00147ED7"/>
    <w:rsid w:val="00147F54"/>
    <w:rsid w:val="0015017B"/>
    <w:rsid w:val="00150240"/>
    <w:rsid w:val="0015024B"/>
    <w:rsid w:val="0015038C"/>
    <w:rsid w:val="00150410"/>
    <w:rsid w:val="00150459"/>
    <w:rsid w:val="001504B2"/>
    <w:rsid w:val="00150548"/>
    <w:rsid w:val="0015054A"/>
    <w:rsid w:val="001505C6"/>
    <w:rsid w:val="00150615"/>
    <w:rsid w:val="0015083C"/>
    <w:rsid w:val="00150936"/>
    <w:rsid w:val="00150A48"/>
    <w:rsid w:val="00150C34"/>
    <w:rsid w:val="00150CB3"/>
    <w:rsid w:val="00150CB9"/>
    <w:rsid w:val="00150CCD"/>
    <w:rsid w:val="00150D00"/>
    <w:rsid w:val="00150EB7"/>
    <w:rsid w:val="00150F96"/>
    <w:rsid w:val="00151034"/>
    <w:rsid w:val="00151066"/>
    <w:rsid w:val="0015112C"/>
    <w:rsid w:val="0015140C"/>
    <w:rsid w:val="0015165A"/>
    <w:rsid w:val="0015172A"/>
    <w:rsid w:val="00151755"/>
    <w:rsid w:val="001518B6"/>
    <w:rsid w:val="00151A27"/>
    <w:rsid w:val="00151A2B"/>
    <w:rsid w:val="00151BB1"/>
    <w:rsid w:val="00151BB4"/>
    <w:rsid w:val="00151BCE"/>
    <w:rsid w:val="00151C22"/>
    <w:rsid w:val="00151C62"/>
    <w:rsid w:val="00151CBB"/>
    <w:rsid w:val="00151D44"/>
    <w:rsid w:val="00151F04"/>
    <w:rsid w:val="00151F34"/>
    <w:rsid w:val="00152052"/>
    <w:rsid w:val="00152239"/>
    <w:rsid w:val="00152242"/>
    <w:rsid w:val="0015233C"/>
    <w:rsid w:val="00152359"/>
    <w:rsid w:val="00152749"/>
    <w:rsid w:val="00152894"/>
    <w:rsid w:val="00152A24"/>
    <w:rsid w:val="00152A2C"/>
    <w:rsid w:val="00152A64"/>
    <w:rsid w:val="00152B52"/>
    <w:rsid w:val="00152B59"/>
    <w:rsid w:val="00152B9E"/>
    <w:rsid w:val="00152E6B"/>
    <w:rsid w:val="00152F51"/>
    <w:rsid w:val="00152F54"/>
    <w:rsid w:val="00152F7C"/>
    <w:rsid w:val="00153191"/>
    <w:rsid w:val="001531F4"/>
    <w:rsid w:val="001537CF"/>
    <w:rsid w:val="00153993"/>
    <w:rsid w:val="00153B86"/>
    <w:rsid w:val="00153B8A"/>
    <w:rsid w:val="00153BA0"/>
    <w:rsid w:val="00153D40"/>
    <w:rsid w:val="00153D54"/>
    <w:rsid w:val="00153DD4"/>
    <w:rsid w:val="00153E52"/>
    <w:rsid w:val="00153E6B"/>
    <w:rsid w:val="00153F9C"/>
    <w:rsid w:val="00154115"/>
    <w:rsid w:val="001541F4"/>
    <w:rsid w:val="00154507"/>
    <w:rsid w:val="0015458E"/>
    <w:rsid w:val="001545D6"/>
    <w:rsid w:val="001545E0"/>
    <w:rsid w:val="00154691"/>
    <w:rsid w:val="0015470C"/>
    <w:rsid w:val="0015474E"/>
    <w:rsid w:val="00154998"/>
    <w:rsid w:val="00154AC8"/>
    <w:rsid w:val="00154BA8"/>
    <w:rsid w:val="00154C6F"/>
    <w:rsid w:val="00154C94"/>
    <w:rsid w:val="00154D34"/>
    <w:rsid w:val="00154D5D"/>
    <w:rsid w:val="00154DB5"/>
    <w:rsid w:val="00154EF6"/>
    <w:rsid w:val="001551C8"/>
    <w:rsid w:val="001551EC"/>
    <w:rsid w:val="001552E5"/>
    <w:rsid w:val="00155411"/>
    <w:rsid w:val="001555DB"/>
    <w:rsid w:val="00155726"/>
    <w:rsid w:val="00155733"/>
    <w:rsid w:val="00155840"/>
    <w:rsid w:val="00155944"/>
    <w:rsid w:val="001559CC"/>
    <w:rsid w:val="00155BAD"/>
    <w:rsid w:val="00155BAE"/>
    <w:rsid w:val="00155C14"/>
    <w:rsid w:val="00155DC1"/>
    <w:rsid w:val="00155E0E"/>
    <w:rsid w:val="00155E3C"/>
    <w:rsid w:val="00155EFB"/>
    <w:rsid w:val="00155F3B"/>
    <w:rsid w:val="00155F66"/>
    <w:rsid w:val="00155F95"/>
    <w:rsid w:val="001561FB"/>
    <w:rsid w:val="001562B3"/>
    <w:rsid w:val="00156399"/>
    <w:rsid w:val="00156439"/>
    <w:rsid w:val="001564D0"/>
    <w:rsid w:val="00156526"/>
    <w:rsid w:val="0015659F"/>
    <w:rsid w:val="001565E6"/>
    <w:rsid w:val="001565EE"/>
    <w:rsid w:val="00156728"/>
    <w:rsid w:val="0015684C"/>
    <w:rsid w:val="00156A72"/>
    <w:rsid w:val="00156B7E"/>
    <w:rsid w:val="00156EAC"/>
    <w:rsid w:val="00156ED1"/>
    <w:rsid w:val="00156F86"/>
    <w:rsid w:val="001570CB"/>
    <w:rsid w:val="0015725B"/>
    <w:rsid w:val="0015733F"/>
    <w:rsid w:val="001574A3"/>
    <w:rsid w:val="001574FA"/>
    <w:rsid w:val="0015758F"/>
    <w:rsid w:val="001576F9"/>
    <w:rsid w:val="001579D8"/>
    <w:rsid w:val="00157A89"/>
    <w:rsid w:val="00157AD2"/>
    <w:rsid w:val="00157C25"/>
    <w:rsid w:val="00157C6A"/>
    <w:rsid w:val="00157D84"/>
    <w:rsid w:val="00157F28"/>
    <w:rsid w:val="00160071"/>
    <w:rsid w:val="001600A3"/>
    <w:rsid w:val="0016020A"/>
    <w:rsid w:val="0016036E"/>
    <w:rsid w:val="0016051E"/>
    <w:rsid w:val="001607AB"/>
    <w:rsid w:val="001607F0"/>
    <w:rsid w:val="0016086A"/>
    <w:rsid w:val="00160A03"/>
    <w:rsid w:val="00160B7A"/>
    <w:rsid w:val="00160C9B"/>
    <w:rsid w:val="00160D33"/>
    <w:rsid w:val="00160D75"/>
    <w:rsid w:val="00160D7E"/>
    <w:rsid w:val="00160D84"/>
    <w:rsid w:val="00160DE0"/>
    <w:rsid w:val="00160E2D"/>
    <w:rsid w:val="00160E8E"/>
    <w:rsid w:val="00160EF7"/>
    <w:rsid w:val="00160F68"/>
    <w:rsid w:val="00161146"/>
    <w:rsid w:val="001611DE"/>
    <w:rsid w:val="001611FF"/>
    <w:rsid w:val="00161285"/>
    <w:rsid w:val="001612F3"/>
    <w:rsid w:val="001614C6"/>
    <w:rsid w:val="001614F1"/>
    <w:rsid w:val="00161537"/>
    <w:rsid w:val="00161603"/>
    <w:rsid w:val="001616D5"/>
    <w:rsid w:val="00161873"/>
    <w:rsid w:val="001618DE"/>
    <w:rsid w:val="00161998"/>
    <w:rsid w:val="001619CE"/>
    <w:rsid w:val="00161BC7"/>
    <w:rsid w:val="00161C2F"/>
    <w:rsid w:val="00161C53"/>
    <w:rsid w:val="00161DD4"/>
    <w:rsid w:val="00161DEF"/>
    <w:rsid w:val="00161E44"/>
    <w:rsid w:val="00161FCC"/>
    <w:rsid w:val="00162046"/>
    <w:rsid w:val="0016209C"/>
    <w:rsid w:val="00162358"/>
    <w:rsid w:val="001623F9"/>
    <w:rsid w:val="001623FA"/>
    <w:rsid w:val="001624D8"/>
    <w:rsid w:val="00162535"/>
    <w:rsid w:val="00162572"/>
    <w:rsid w:val="001625A6"/>
    <w:rsid w:val="001625EF"/>
    <w:rsid w:val="001626A1"/>
    <w:rsid w:val="0016273B"/>
    <w:rsid w:val="00162875"/>
    <w:rsid w:val="00162A06"/>
    <w:rsid w:val="00162CDF"/>
    <w:rsid w:val="00162E76"/>
    <w:rsid w:val="00162ED0"/>
    <w:rsid w:val="00162F20"/>
    <w:rsid w:val="00162FAB"/>
    <w:rsid w:val="00163047"/>
    <w:rsid w:val="00163051"/>
    <w:rsid w:val="001630E5"/>
    <w:rsid w:val="00163411"/>
    <w:rsid w:val="0016343F"/>
    <w:rsid w:val="001635DF"/>
    <w:rsid w:val="00163741"/>
    <w:rsid w:val="001638B3"/>
    <w:rsid w:val="001638D7"/>
    <w:rsid w:val="001638F5"/>
    <w:rsid w:val="00163991"/>
    <w:rsid w:val="001639A6"/>
    <w:rsid w:val="00163A39"/>
    <w:rsid w:val="00163AA9"/>
    <w:rsid w:val="00163AC9"/>
    <w:rsid w:val="00163B8D"/>
    <w:rsid w:val="00163B98"/>
    <w:rsid w:val="00163C26"/>
    <w:rsid w:val="00163D8F"/>
    <w:rsid w:val="00164163"/>
    <w:rsid w:val="00164245"/>
    <w:rsid w:val="001642E2"/>
    <w:rsid w:val="00164421"/>
    <w:rsid w:val="00164526"/>
    <w:rsid w:val="00164540"/>
    <w:rsid w:val="001645FC"/>
    <w:rsid w:val="001646BF"/>
    <w:rsid w:val="001647EA"/>
    <w:rsid w:val="0016483C"/>
    <w:rsid w:val="001649AC"/>
    <w:rsid w:val="00164A31"/>
    <w:rsid w:val="00164B17"/>
    <w:rsid w:val="00164B99"/>
    <w:rsid w:val="00164C5B"/>
    <w:rsid w:val="00164C71"/>
    <w:rsid w:val="00164D0E"/>
    <w:rsid w:val="00164DBB"/>
    <w:rsid w:val="00164E10"/>
    <w:rsid w:val="00164E94"/>
    <w:rsid w:val="00164F26"/>
    <w:rsid w:val="00164F38"/>
    <w:rsid w:val="001652CA"/>
    <w:rsid w:val="001654C1"/>
    <w:rsid w:val="00165531"/>
    <w:rsid w:val="00165552"/>
    <w:rsid w:val="001656B7"/>
    <w:rsid w:val="001656EA"/>
    <w:rsid w:val="00165839"/>
    <w:rsid w:val="00165954"/>
    <w:rsid w:val="001659DF"/>
    <w:rsid w:val="00165B6F"/>
    <w:rsid w:val="00165BC8"/>
    <w:rsid w:val="00165C6C"/>
    <w:rsid w:val="00165C7A"/>
    <w:rsid w:val="00165D40"/>
    <w:rsid w:val="00165D70"/>
    <w:rsid w:val="00165EE3"/>
    <w:rsid w:val="00165FE0"/>
    <w:rsid w:val="00166045"/>
    <w:rsid w:val="0016617C"/>
    <w:rsid w:val="00166189"/>
    <w:rsid w:val="001661A9"/>
    <w:rsid w:val="00166281"/>
    <w:rsid w:val="001663B5"/>
    <w:rsid w:val="0016649D"/>
    <w:rsid w:val="00166578"/>
    <w:rsid w:val="00166587"/>
    <w:rsid w:val="00166636"/>
    <w:rsid w:val="0016664E"/>
    <w:rsid w:val="00166677"/>
    <w:rsid w:val="001666D6"/>
    <w:rsid w:val="00166718"/>
    <w:rsid w:val="00166881"/>
    <w:rsid w:val="00166B21"/>
    <w:rsid w:val="00166C3E"/>
    <w:rsid w:val="00166CF4"/>
    <w:rsid w:val="00166F00"/>
    <w:rsid w:val="0016700F"/>
    <w:rsid w:val="00167061"/>
    <w:rsid w:val="0016739C"/>
    <w:rsid w:val="00167530"/>
    <w:rsid w:val="001678CA"/>
    <w:rsid w:val="00167A37"/>
    <w:rsid w:val="00167B35"/>
    <w:rsid w:val="00167C29"/>
    <w:rsid w:val="00167C52"/>
    <w:rsid w:val="00167E57"/>
    <w:rsid w:val="00167EDB"/>
    <w:rsid w:val="00167F9E"/>
    <w:rsid w:val="00170018"/>
    <w:rsid w:val="00170137"/>
    <w:rsid w:val="00170141"/>
    <w:rsid w:val="00170193"/>
    <w:rsid w:val="00170274"/>
    <w:rsid w:val="00170310"/>
    <w:rsid w:val="001703A5"/>
    <w:rsid w:val="001704AB"/>
    <w:rsid w:val="001706C7"/>
    <w:rsid w:val="00170764"/>
    <w:rsid w:val="001708A7"/>
    <w:rsid w:val="001708B5"/>
    <w:rsid w:val="00170AB8"/>
    <w:rsid w:val="00170B4A"/>
    <w:rsid w:val="00170C28"/>
    <w:rsid w:val="00170DAA"/>
    <w:rsid w:val="00170DBC"/>
    <w:rsid w:val="00170EEC"/>
    <w:rsid w:val="00170F68"/>
    <w:rsid w:val="001711FB"/>
    <w:rsid w:val="00171251"/>
    <w:rsid w:val="00171814"/>
    <w:rsid w:val="00171818"/>
    <w:rsid w:val="0017188F"/>
    <w:rsid w:val="001719A2"/>
    <w:rsid w:val="001719EC"/>
    <w:rsid w:val="00171ACB"/>
    <w:rsid w:val="00171B3B"/>
    <w:rsid w:val="00171B3F"/>
    <w:rsid w:val="00171C26"/>
    <w:rsid w:val="00171CA0"/>
    <w:rsid w:val="00171CF9"/>
    <w:rsid w:val="00171D29"/>
    <w:rsid w:val="00172058"/>
    <w:rsid w:val="001720EB"/>
    <w:rsid w:val="001721B7"/>
    <w:rsid w:val="001721BB"/>
    <w:rsid w:val="001722EF"/>
    <w:rsid w:val="00172331"/>
    <w:rsid w:val="0017235F"/>
    <w:rsid w:val="00172372"/>
    <w:rsid w:val="001723A9"/>
    <w:rsid w:val="001723D9"/>
    <w:rsid w:val="0017245E"/>
    <w:rsid w:val="001724B7"/>
    <w:rsid w:val="001725F2"/>
    <w:rsid w:val="0017267B"/>
    <w:rsid w:val="001728C0"/>
    <w:rsid w:val="00172920"/>
    <w:rsid w:val="00172AF6"/>
    <w:rsid w:val="00172B20"/>
    <w:rsid w:val="00172C8C"/>
    <w:rsid w:val="00172D6F"/>
    <w:rsid w:val="00172DE9"/>
    <w:rsid w:val="00172EC9"/>
    <w:rsid w:val="001731C1"/>
    <w:rsid w:val="00173344"/>
    <w:rsid w:val="0017335C"/>
    <w:rsid w:val="00173488"/>
    <w:rsid w:val="00173674"/>
    <w:rsid w:val="001736FB"/>
    <w:rsid w:val="00173710"/>
    <w:rsid w:val="001737B3"/>
    <w:rsid w:val="001738C5"/>
    <w:rsid w:val="001738D6"/>
    <w:rsid w:val="0017393F"/>
    <w:rsid w:val="00173951"/>
    <w:rsid w:val="00173959"/>
    <w:rsid w:val="00173B04"/>
    <w:rsid w:val="00173B58"/>
    <w:rsid w:val="00173CDE"/>
    <w:rsid w:val="00173D1F"/>
    <w:rsid w:val="00173D26"/>
    <w:rsid w:val="00173E5D"/>
    <w:rsid w:val="00173E9B"/>
    <w:rsid w:val="00173F2F"/>
    <w:rsid w:val="00173F9F"/>
    <w:rsid w:val="00174122"/>
    <w:rsid w:val="00174324"/>
    <w:rsid w:val="00174407"/>
    <w:rsid w:val="0017441A"/>
    <w:rsid w:val="0017445E"/>
    <w:rsid w:val="0017454F"/>
    <w:rsid w:val="001746FE"/>
    <w:rsid w:val="00174701"/>
    <w:rsid w:val="00174A45"/>
    <w:rsid w:val="00174A49"/>
    <w:rsid w:val="00174A61"/>
    <w:rsid w:val="00174A7B"/>
    <w:rsid w:val="00174B45"/>
    <w:rsid w:val="00174CB4"/>
    <w:rsid w:val="00174E6B"/>
    <w:rsid w:val="00174ED3"/>
    <w:rsid w:val="00174FDD"/>
    <w:rsid w:val="00175306"/>
    <w:rsid w:val="0017535D"/>
    <w:rsid w:val="001753CC"/>
    <w:rsid w:val="001754ED"/>
    <w:rsid w:val="001754F4"/>
    <w:rsid w:val="001755F1"/>
    <w:rsid w:val="00175858"/>
    <w:rsid w:val="00175948"/>
    <w:rsid w:val="00175A50"/>
    <w:rsid w:val="00175B20"/>
    <w:rsid w:val="00175BEB"/>
    <w:rsid w:val="00175C04"/>
    <w:rsid w:val="00175D22"/>
    <w:rsid w:val="00175D4C"/>
    <w:rsid w:val="00175D80"/>
    <w:rsid w:val="00175D99"/>
    <w:rsid w:val="00175E23"/>
    <w:rsid w:val="00175ECB"/>
    <w:rsid w:val="00176133"/>
    <w:rsid w:val="001761AD"/>
    <w:rsid w:val="00176288"/>
    <w:rsid w:val="001768C3"/>
    <w:rsid w:val="00176C31"/>
    <w:rsid w:val="00176CA0"/>
    <w:rsid w:val="00176CA8"/>
    <w:rsid w:val="00176E6A"/>
    <w:rsid w:val="00176EAF"/>
    <w:rsid w:val="00176EC7"/>
    <w:rsid w:val="00177107"/>
    <w:rsid w:val="0017717E"/>
    <w:rsid w:val="00177216"/>
    <w:rsid w:val="00177272"/>
    <w:rsid w:val="001772C4"/>
    <w:rsid w:val="00177328"/>
    <w:rsid w:val="001774A3"/>
    <w:rsid w:val="00177515"/>
    <w:rsid w:val="0017752E"/>
    <w:rsid w:val="0017757A"/>
    <w:rsid w:val="001775B3"/>
    <w:rsid w:val="001775CF"/>
    <w:rsid w:val="00177651"/>
    <w:rsid w:val="0017767D"/>
    <w:rsid w:val="0017795E"/>
    <w:rsid w:val="00177A8B"/>
    <w:rsid w:val="00177EA9"/>
    <w:rsid w:val="00180388"/>
    <w:rsid w:val="001803CD"/>
    <w:rsid w:val="00180460"/>
    <w:rsid w:val="001804E5"/>
    <w:rsid w:val="0018067B"/>
    <w:rsid w:val="0018079E"/>
    <w:rsid w:val="0018086D"/>
    <w:rsid w:val="00180903"/>
    <w:rsid w:val="001809A7"/>
    <w:rsid w:val="00180BF4"/>
    <w:rsid w:val="00180D01"/>
    <w:rsid w:val="00180E2A"/>
    <w:rsid w:val="00180FFE"/>
    <w:rsid w:val="0018106B"/>
    <w:rsid w:val="001812EB"/>
    <w:rsid w:val="0018136F"/>
    <w:rsid w:val="001813EA"/>
    <w:rsid w:val="001813EC"/>
    <w:rsid w:val="001815C3"/>
    <w:rsid w:val="00181649"/>
    <w:rsid w:val="00181677"/>
    <w:rsid w:val="001816E9"/>
    <w:rsid w:val="00181731"/>
    <w:rsid w:val="001819AF"/>
    <w:rsid w:val="001819F9"/>
    <w:rsid w:val="00181C09"/>
    <w:rsid w:val="00181D10"/>
    <w:rsid w:val="00181E14"/>
    <w:rsid w:val="00181E75"/>
    <w:rsid w:val="00181EEC"/>
    <w:rsid w:val="00181F97"/>
    <w:rsid w:val="00182091"/>
    <w:rsid w:val="001820C3"/>
    <w:rsid w:val="001820E7"/>
    <w:rsid w:val="00182175"/>
    <w:rsid w:val="00182206"/>
    <w:rsid w:val="0018258A"/>
    <w:rsid w:val="0018259A"/>
    <w:rsid w:val="0018260A"/>
    <w:rsid w:val="00182645"/>
    <w:rsid w:val="00182792"/>
    <w:rsid w:val="001827F3"/>
    <w:rsid w:val="0018297F"/>
    <w:rsid w:val="00182BDE"/>
    <w:rsid w:val="00182C8C"/>
    <w:rsid w:val="00182CC6"/>
    <w:rsid w:val="00182CCE"/>
    <w:rsid w:val="00182F8A"/>
    <w:rsid w:val="00183078"/>
    <w:rsid w:val="0018308A"/>
    <w:rsid w:val="001830DF"/>
    <w:rsid w:val="00183122"/>
    <w:rsid w:val="00183145"/>
    <w:rsid w:val="00183242"/>
    <w:rsid w:val="0018340F"/>
    <w:rsid w:val="001836CA"/>
    <w:rsid w:val="001837C8"/>
    <w:rsid w:val="0018386A"/>
    <w:rsid w:val="00183A6B"/>
    <w:rsid w:val="00183AA9"/>
    <w:rsid w:val="00183AD0"/>
    <w:rsid w:val="00183B4E"/>
    <w:rsid w:val="00183B55"/>
    <w:rsid w:val="00183C09"/>
    <w:rsid w:val="00183D4A"/>
    <w:rsid w:val="00183D82"/>
    <w:rsid w:val="00183DF1"/>
    <w:rsid w:val="00183F84"/>
    <w:rsid w:val="00184068"/>
    <w:rsid w:val="00184152"/>
    <w:rsid w:val="001841B3"/>
    <w:rsid w:val="001843E3"/>
    <w:rsid w:val="00184477"/>
    <w:rsid w:val="001844E7"/>
    <w:rsid w:val="001844F9"/>
    <w:rsid w:val="00184809"/>
    <w:rsid w:val="0018483B"/>
    <w:rsid w:val="001848A2"/>
    <w:rsid w:val="001849B3"/>
    <w:rsid w:val="001849E2"/>
    <w:rsid w:val="00184AE1"/>
    <w:rsid w:val="00184C4B"/>
    <w:rsid w:val="00184DFB"/>
    <w:rsid w:val="00185063"/>
    <w:rsid w:val="001851AF"/>
    <w:rsid w:val="0018523B"/>
    <w:rsid w:val="0018525C"/>
    <w:rsid w:val="00185297"/>
    <w:rsid w:val="001853B8"/>
    <w:rsid w:val="00185616"/>
    <w:rsid w:val="001856AF"/>
    <w:rsid w:val="001856E0"/>
    <w:rsid w:val="00185822"/>
    <w:rsid w:val="00185871"/>
    <w:rsid w:val="00185A64"/>
    <w:rsid w:val="00185A79"/>
    <w:rsid w:val="00185C62"/>
    <w:rsid w:val="00185C7D"/>
    <w:rsid w:val="00185C91"/>
    <w:rsid w:val="0018606A"/>
    <w:rsid w:val="0018618C"/>
    <w:rsid w:val="0018632F"/>
    <w:rsid w:val="001863CF"/>
    <w:rsid w:val="00186499"/>
    <w:rsid w:val="001864D2"/>
    <w:rsid w:val="001864EB"/>
    <w:rsid w:val="001865F2"/>
    <w:rsid w:val="00186602"/>
    <w:rsid w:val="001867BD"/>
    <w:rsid w:val="00186817"/>
    <w:rsid w:val="00186937"/>
    <w:rsid w:val="00186983"/>
    <w:rsid w:val="0018698B"/>
    <w:rsid w:val="00186A7D"/>
    <w:rsid w:val="00186A8E"/>
    <w:rsid w:val="00186C77"/>
    <w:rsid w:val="00186DA4"/>
    <w:rsid w:val="00186DE7"/>
    <w:rsid w:val="00186F17"/>
    <w:rsid w:val="0018712A"/>
    <w:rsid w:val="00187164"/>
    <w:rsid w:val="00187227"/>
    <w:rsid w:val="00187441"/>
    <w:rsid w:val="0018746B"/>
    <w:rsid w:val="0018758A"/>
    <w:rsid w:val="00187849"/>
    <w:rsid w:val="00187954"/>
    <w:rsid w:val="00187A59"/>
    <w:rsid w:val="00187AF9"/>
    <w:rsid w:val="00187CB6"/>
    <w:rsid w:val="00187CBF"/>
    <w:rsid w:val="00187CE1"/>
    <w:rsid w:val="00187D28"/>
    <w:rsid w:val="00187FC7"/>
    <w:rsid w:val="00190017"/>
    <w:rsid w:val="001900C8"/>
    <w:rsid w:val="0019050F"/>
    <w:rsid w:val="0019070B"/>
    <w:rsid w:val="00190745"/>
    <w:rsid w:val="00190750"/>
    <w:rsid w:val="00190772"/>
    <w:rsid w:val="00190A35"/>
    <w:rsid w:val="00190A42"/>
    <w:rsid w:val="00190AAB"/>
    <w:rsid w:val="00190C7D"/>
    <w:rsid w:val="00190D1A"/>
    <w:rsid w:val="00190D21"/>
    <w:rsid w:val="00190D2C"/>
    <w:rsid w:val="00190FE0"/>
    <w:rsid w:val="00191143"/>
    <w:rsid w:val="0019115C"/>
    <w:rsid w:val="00191169"/>
    <w:rsid w:val="0019116E"/>
    <w:rsid w:val="00191223"/>
    <w:rsid w:val="001912C6"/>
    <w:rsid w:val="00191338"/>
    <w:rsid w:val="00191515"/>
    <w:rsid w:val="0019154A"/>
    <w:rsid w:val="0019163D"/>
    <w:rsid w:val="00191846"/>
    <w:rsid w:val="001918B1"/>
    <w:rsid w:val="00191C9F"/>
    <w:rsid w:val="00191D08"/>
    <w:rsid w:val="00191DE2"/>
    <w:rsid w:val="00191E08"/>
    <w:rsid w:val="00191E85"/>
    <w:rsid w:val="00191ED0"/>
    <w:rsid w:val="00191F78"/>
    <w:rsid w:val="00191FFB"/>
    <w:rsid w:val="00192209"/>
    <w:rsid w:val="001922D7"/>
    <w:rsid w:val="001923D8"/>
    <w:rsid w:val="001924A1"/>
    <w:rsid w:val="0019250E"/>
    <w:rsid w:val="001925A4"/>
    <w:rsid w:val="001926CE"/>
    <w:rsid w:val="001926EE"/>
    <w:rsid w:val="001927C0"/>
    <w:rsid w:val="001927FE"/>
    <w:rsid w:val="00192C2F"/>
    <w:rsid w:val="00192D89"/>
    <w:rsid w:val="00192D9E"/>
    <w:rsid w:val="00192E7C"/>
    <w:rsid w:val="001930BD"/>
    <w:rsid w:val="00193123"/>
    <w:rsid w:val="0019324E"/>
    <w:rsid w:val="00193283"/>
    <w:rsid w:val="00193521"/>
    <w:rsid w:val="0019360A"/>
    <w:rsid w:val="00193654"/>
    <w:rsid w:val="00193656"/>
    <w:rsid w:val="00193660"/>
    <w:rsid w:val="001936B6"/>
    <w:rsid w:val="001936E9"/>
    <w:rsid w:val="0019389F"/>
    <w:rsid w:val="001938EA"/>
    <w:rsid w:val="001939B5"/>
    <w:rsid w:val="00193A6D"/>
    <w:rsid w:val="00193CC7"/>
    <w:rsid w:val="00193D02"/>
    <w:rsid w:val="00193DC9"/>
    <w:rsid w:val="00193E32"/>
    <w:rsid w:val="00193EAC"/>
    <w:rsid w:val="00193EE9"/>
    <w:rsid w:val="00193F41"/>
    <w:rsid w:val="00194002"/>
    <w:rsid w:val="001940B1"/>
    <w:rsid w:val="00194143"/>
    <w:rsid w:val="0019416A"/>
    <w:rsid w:val="00194428"/>
    <w:rsid w:val="0019459C"/>
    <w:rsid w:val="0019477E"/>
    <w:rsid w:val="00194807"/>
    <w:rsid w:val="0019483C"/>
    <w:rsid w:val="00194866"/>
    <w:rsid w:val="00194898"/>
    <w:rsid w:val="001948AB"/>
    <w:rsid w:val="00194C9A"/>
    <w:rsid w:val="00194D32"/>
    <w:rsid w:val="00194D85"/>
    <w:rsid w:val="00194DAC"/>
    <w:rsid w:val="00194DAF"/>
    <w:rsid w:val="00194E28"/>
    <w:rsid w:val="00194F58"/>
    <w:rsid w:val="001950DE"/>
    <w:rsid w:val="001950E4"/>
    <w:rsid w:val="001951C0"/>
    <w:rsid w:val="0019520E"/>
    <w:rsid w:val="001952A7"/>
    <w:rsid w:val="00195322"/>
    <w:rsid w:val="00195358"/>
    <w:rsid w:val="0019545A"/>
    <w:rsid w:val="0019547D"/>
    <w:rsid w:val="001955DF"/>
    <w:rsid w:val="00195604"/>
    <w:rsid w:val="00195621"/>
    <w:rsid w:val="00195687"/>
    <w:rsid w:val="00195820"/>
    <w:rsid w:val="0019584D"/>
    <w:rsid w:val="0019591E"/>
    <w:rsid w:val="001959C3"/>
    <w:rsid w:val="00195A61"/>
    <w:rsid w:val="00195C28"/>
    <w:rsid w:val="00195D46"/>
    <w:rsid w:val="00195D53"/>
    <w:rsid w:val="00195F08"/>
    <w:rsid w:val="00195F71"/>
    <w:rsid w:val="00196357"/>
    <w:rsid w:val="0019644E"/>
    <w:rsid w:val="0019644F"/>
    <w:rsid w:val="001964AD"/>
    <w:rsid w:val="001964DD"/>
    <w:rsid w:val="00196625"/>
    <w:rsid w:val="001967E1"/>
    <w:rsid w:val="00196837"/>
    <w:rsid w:val="001968C8"/>
    <w:rsid w:val="00196AAA"/>
    <w:rsid w:val="00196AC0"/>
    <w:rsid w:val="00196CF3"/>
    <w:rsid w:val="00196EA7"/>
    <w:rsid w:val="00197008"/>
    <w:rsid w:val="00197016"/>
    <w:rsid w:val="0019702F"/>
    <w:rsid w:val="0019708C"/>
    <w:rsid w:val="001970C0"/>
    <w:rsid w:val="001970DA"/>
    <w:rsid w:val="001971D9"/>
    <w:rsid w:val="001971DF"/>
    <w:rsid w:val="001972A4"/>
    <w:rsid w:val="0019734C"/>
    <w:rsid w:val="001975D2"/>
    <w:rsid w:val="00197633"/>
    <w:rsid w:val="00197645"/>
    <w:rsid w:val="0019770C"/>
    <w:rsid w:val="00197748"/>
    <w:rsid w:val="0019778F"/>
    <w:rsid w:val="001979DB"/>
    <w:rsid w:val="00197B64"/>
    <w:rsid w:val="00197C9C"/>
    <w:rsid w:val="001A0045"/>
    <w:rsid w:val="001A0055"/>
    <w:rsid w:val="001A00BC"/>
    <w:rsid w:val="001A01E7"/>
    <w:rsid w:val="001A02FC"/>
    <w:rsid w:val="001A0444"/>
    <w:rsid w:val="001A04DE"/>
    <w:rsid w:val="001A05C9"/>
    <w:rsid w:val="001A0722"/>
    <w:rsid w:val="001A0777"/>
    <w:rsid w:val="001A0B8F"/>
    <w:rsid w:val="001A0C4F"/>
    <w:rsid w:val="001A0D7C"/>
    <w:rsid w:val="001A0E5E"/>
    <w:rsid w:val="001A0EF7"/>
    <w:rsid w:val="001A1115"/>
    <w:rsid w:val="001A11C1"/>
    <w:rsid w:val="001A12BB"/>
    <w:rsid w:val="001A14B3"/>
    <w:rsid w:val="001A14DC"/>
    <w:rsid w:val="001A157F"/>
    <w:rsid w:val="001A1662"/>
    <w:rsid w:val="001A1676"/>
    <w:rsid w:val="001A16EC"/>
    <w:rsid w:val="001A16F4"/>
    <w:rsid w:val="001A17A0"/>
    <w:rsid w:val="001A182E"/>
    <w:rsid w:val="001A18CF"/>
    <w:rsid w:val="001A19C0"/>
    <w:rsid w:val="001A19D4"/>
    <w:rsid w:val="001A1A55"/>
    <w:rsid w:val="001A1AD3"/>
    <w:rsid w:val="001A1BB3"/>
    <w:rsid w:val="001A1D63"/>
    <w:rsid w:val="001A1D9F"/>
    <w:rsid w:val="001A1E23"/>
    <w:rsid w:val="001A1F22"/>
    <w:rsid w:val="001A1F7F"/>
    <w:rsid w:val="001A2270"/>
    <w:rsid w:val="001A22B7"/>
    <w:rsid w:val="001A2426"/>
    <w:rsid w:val="001A2523"/>
    <w:rsid w:val="001A25A7"/>
    <w:rsid w:val="001A2668"/>
    <w:rsid w:val="001A2692"/>
    <w:rsid w:val="001A26BB"/>
    <w:rsid w:val="001A26D4"/>
    <w:rsid w:val="001A2843"/>
    <w:rsid w:val="001A28E4"/>
    <w:rsid w:val="001A2B82"/>
    <w:rsid w:val="001A2CE1"/>
    <w:rsid w:val="001A2DE5"/>
    <w:rsid w:val="001A2E3E"/>
    <w:rsid w:val="001A2F76"/>
    <w:rsid w:val="001A33D4"/>
    <w:rsid w:val="001A3463"/>
    <w:rsid w:val="001A3648"/>
    <w:rsid w:val="001A36FB"/>
    <w:rsid w:val="001A36FC"/>
    <w:rsid w:val="001A37BC"/>
    <w:rsid w:val="001A3823"/>
    <w:rsid w:val="001A39D0"/>
    <w:rsid w:val="001A3B05"/>
    <w:rsid w:val="001A3B53"/>
    <w:rsid w:val="001A3CF4"/>
    <w:rsid w:val="001A3EA1"/>
    <w:rsid w:val="001A41B7"/>
    <w:rsid w:val="001A43F4"/>
    <w:rsid w:val="001A4499"/>
    <w:rsid w:val="001A4557"/>
    <w:rsid w:val="001A468F"/>
    <w:rsid w:val="001A49FF"/>
    <w:rsid w:val="001A4A7E"/>
    <w:rsid w:val="001A4B0A"/>
    <w:rsid w:val="001A4C6B"/>
    <w:rsid w:val="001A4DF5"/>
    <w:rsid w:val="001A4E98"/>
    <w:rsid w:val="001A4F49"/>
    <w:rsid w:val="001A4FB6"/>
    <w:rsid w:val="001A5115"/>
    <w:rsid w:val="001A520F"/>
    <w:rsid w:val="001A527A"/>
    <w:rsid w:val="001A52CA"/>
    <w:rsid w:val="001A535E"/>
    <w:rsid w:val="001A549F"/>
    <w:rsid w:val="001A55A0"/>
    <w:rsid w:val="001A55DD"/>
    <w:rsid w:val="001A5677"/>
    <w:rsid w:val="001A584D"/>
    <w:rsid w:val="001A58A2"/>
    <w:rsid w:val="001A5910"/>
    <w:rsid w:val="001A5916"/>
    <w:rsid w:val="001A59C1"/>
    <w:rsid w:val="001A5A68"/>
    <w:rsid w:val="001A5B5F"/>
    <w:rsid w:val="001A5BC9"/>
    <w:rsid w:val="001A5E36"/>
    <w:rsid w:val="001A5E83"/>
    <w:rsid w:val="001A5FA4"/>
    <w:rsid w:val="001A6170"/>
    <w:rsid w:val="001A62CE"/>
    <w:rsid w:val="001A63DA"/>
    <w:rsid w:val="001A6429"/>
    <w:rsid w:val="001A64AD"/>
    <w:rsid w:val="001A665C"/>
    <w:rsid w:val="001A66F1"/>
    <w:rsid w:val="001A6714"/>
    <w:rsid w:val="001A678B"/>
    <w:rsid w:val="001A67F4"/>
    <w:rsid w:val="001A67F5"/>
    <w:rsid w:val="001A67FB"/>
    <w:rsid w:val="001A685A"/>
    <w:rsid w:val="001A6862"/>
    <w:rsid w:val="001A68C7"/>
    <w:rsid w:val="001A6920"/>
    <w:rsid w:val="001A6939"/>
    <w:rsid w:val="001A6953"/>
    <w:rsid w:val="001A6980"/>
    <w:rsid w:val="001A6A4F"/>
    <w:rsid w:val="001A6A8C"/>
    <w:rsid w:val="001A6B2F"/>
    <w:rsid w:val="001A6B86"/>
    <w:rsid w:val="001A6CD6"/>
    <w:rsid w:val="001A6E7D"/>
    <w:rsid w:val="001A6EEB"/>
    <w:rsid w:val="001A6F01"/>
    <w:rsid w:val="001A7035"/>
    <w:rsid w:val="001A728D"/>
    <w:rsid w:val="001A72EF"/>
    <w:rsid w:val="001A7316"/>
    <w:rsid w:val="001A7562"/>
    <w:rsid w:val="001A7591"/>
    <w:rsid w:val="001A75C8"/>
    <w:rsid w:val="001A765D"/>
    <w:rsid w:val="001A77D2"/>
    <w:rsid w:val="001A7823"/>
    <w:rsid w:val="001A7970"/>
    <w:rsid w:val="001A79B9"/>
    <w:rsid w:val="001A7B04"/>
    <w:rsid w:val="001A7B24"/>
    <w:rsid w:val="001A7B57"/>
    <w:rsid w:val="001A7CDA"/>
    <w:rsid w:val="001A7D6C"/>
    <w:rsid w:val="001A7EA5"/>
    <w:rsid w:val="001A7EF2"/>
    <w:rsid w:val="001A7F29"/>
    <w:rsid w:val="001A7F6B"/>
    <w:rsid w:val="001B018B"/>
    <w:rsid w:val="001B03EF"/>
    <w:rsid w:val="001B04B0"/>
    <w:rsid w:val="001B04DC"/>
    <w:rsid w:val="001B0520"/>
    <w:rsid w:val="001B05AB"/>
    <w:rsid w:val="001B05DB"/>
    <w:rsid w:val="001B0649"/>
    <w:rsid w:val="001B0834"/>
    <w:rsid w:val="001B090A"/>
    <w:rsid w:val="001B097C"/>
    <w:rsid w:val="001B09CC"/>
    <w:rsid w:val="001B0A49"/>
    <w:rsid w:val="001B0BD3"/>
    <w:rsid w:val="001B0CE0"/>
    <w:rsid w:val="001B0E88"/>
    <w:rsid w:val="001B0F53"/>
    <w:rsid w:val="001B0FE0"/>
    <w:rsid w:val="001B1023"/>
    <w:rsid w:val="001B1086"/>
    <w:rsid w:val="001B1108"/>
    <w:rsid w:val="001B1203"/>
    <w:rsid w:val="001B12B9"/>
    <w:rsid w:val="001B1526"/>
    <w:rsid w:val="001B1545"/>
    <w:rsid w:val="001B1773"/>
    <w:rsid w:val="001B1979"/>
    <w:rsid w:val="001B19DC"/>
    <w:rsid w:val="001B1A8D"/>
    <w:rsid w:val="001B1AC0"/>
    <w:rsid w:val="001B1B9C"/>
    <w:rsid w:val="001B1DA2"/>
    <w:rsid w:val="001B1E17"/>
    <w:rsid w:val="001B1E1E"/>
    <w:rsid w:val="001B1E27"/>
    <w:rsid w:val="001B1FBC"/>
    <w:rsid w:val="001B2040"/>
    <w:rsid w:val="001B20E9"/>
    <w:rsid w:val="001B22CB"/>
    <w:rsid w:val="001B22E7"/>
    <w:rsid w:val="001B250D"/>
    <w:rsid w:val="001B2516"/>
    <w:rsid w:val="001B25BB"/>
    <w:rsid w:val="001B25EA"/>
    <w:rsid w:val="001B27BC"/>
    <w:rsid w:val="001B2868"/>
    <w:rsid w:val="001B2CEA"/>
    <w:rsid w:val="001B2E43"/>
    <w:rsid w:val="001B2E44"/>
    <w:rsid w:val="001B2F5F"/>
    <w:rsid w:val="001B2F61"/>
    <w:rsid w:val="001B3233"/>
    <w:rsid w:val="001B32F3"/>
    <w:rsid w:val="001B3382"/>
    <w:rsid w:val="001B3483"/>
    <w:rsid w:val="001B366E"/>
    <w:rsid w:val="001B373E"/>
    <w:rsid w:val="001B379B"/>
    <w:rsid w:val="001B3869"/>
    <w:rsid w:val="001B3888"/>
    <w:rsid w:val="001B389E"/>
    <w:rsid w:val="001B3A64"/>
    <w:rsid w:val="001B3AA9"/>
    <w:rsid w:val="001B3AF7"/>
    <w:rsid w:val="001B3D53"/>
    <w:rsid w:val="001B3DBE"/>
    <w:rsid w:val="001B3DCF"/>
    <w:rsid w:val="001B3DED"/>
    <w:rsid w:val="001B3E93"/>
    <w:rsid w:val="001B3F8F"/>
    <w:rsid w:val="001B3FF5"/>
    <w:rsid w:val="001B4081"/>
    <w:rsid w:val="001B40A5"/>
    <w:rsid w:val="001B40E5"/>
    <w:rsid w:val="001B4186"/>
    <w:rsid w:val="001B4263"/>
    <w:rsid w:val="001B4460"/>
    <w:rsid w:val="001B448E"/>
    <w:rsid w:val="001B4569"/>
    <w:rsid w:val="001B45C6"/>
    <w:rsid w:val="001B45D7"/>
    <w:rsid w:val="001B45DF"/>
    <w:rsid w:val="001B47DB"/>
    <w:rsid w:val="001B4A56"/>
    <w:rsid w:val="001B4B8A"/>
    <w:rsid w:val="001B4B8D"/>
    <w:rsid w:val="001B4F2E"/>
    <w:rsid w:val="001B4F65"/>
    <w:rsid w:val="001B5114"/>
    <w:rsid w:val="001B51CC"/>
    <w:rsid w:val="001B51DC"/>
    <w:rsid w:val="001B5262"/>
    <w:rsid w:val="001B536C"/>
    <w:rsid w:val="001B5462"/>
    <w:rsid w:val="001B5512"/>
    <w:rsid w:val="001B5663"/>
    <w:rsid w:val="001B56A2"/>
    <w:rsid w:val="001B5788"/>
    <w:rsid w:val="001B57B6"/>
    <w:rsid w:val="001B57FF"/>
    <w:rsid w:val="001B587F"/>
    <w:rsid w:val="001B5A54"/>
    <w:rsid w:val="001B5A74"/>
    <w:rsid w:val="001B5A8F"/>
    <w:rsid w:val="001B5F2F"/>
    <w:rsid w:val="001B5F5F"/>
    <w:rsid w:val="001B60FC"/>
    <w:rsid w:val="001B6171"/>
    <w:rsid w:val="001B6209"/>
    <w:rsid w:val="001B6242"/>
    <w:rsid w:val="001B6306"/>
    <w:rsid w:val="001B63CB"/>
    <w:rsid w:val="001B6428"/>
    <w:rsid w:val="001B6442"/>
    <w:rsid w:val="001B64EB"/>
    <w:rsid w:val="001B653F"/>
    <w:rsid w:val="001B6914"/>
    <w:rsid w:val="001B6A76"/>
    <w:rsid w:val="001B6D64"/>
    <w:rsid w:val="001B6E36"/>
    <w:rsid w:val="001B6E55"/>
    <w:rsid w:val="001B6E85"/>
    <w:rsid w:val="001B6EC0"/>
    <w:rsid w:val="001B7110"/>
    <w:rsid w:val="001B712E"/>
    <w:rsid w:val="001B7379"/>
    <w:rsid w:val="001B73D8"/>
    <w:rsid w:val="001B74D3"/>
    <w:rsid w:val="001B755C"/>
    <w:rsid w:val="001B75D9"/>
    <w:rsid w:val="001B7637"/>
    <w:rsid w:val="001B763E"/>
    <w:rsid w:val="001B7687"/>
    <w:rsid w:val="001B76F9"/>
    <w:rsid w:val="001B79E9"/>
    <w:rsid w:val="001B7C05"/>
    <w:rsid w:val="001B7CA4"/>
    <w:rsid w:val="001B7CC8"/>
    <w:rsid w:val="001B7ECA"/>
    <w:rsid w:val="001C01CE"/>
    <w:rsid w:val="001C02CD"/>
    <w:rsid w:val="001C02E4"/>
    <w:rsid w:val="001C04A1"/>
    <w:rsid w:val="001C05AE"/>
    <w:rsid w:val="001C05FB"/>
    <w:rsid w:val="001C065A"/>
    <w:rsid w:val="001C0742"/>
    <w:rsid w:val="001C0781"/>
    <w:rsid w:val="001C0793"/>
    <w:rsid w:val="001C0804"/>
    <w:rsid w:val="001C0931"/>
    <w:rsid w:val="001C0981"/>
    <w:rsid w:val="001C0BA9"/>
    <w:rsid w:val="001C0BD9"/>
    <w:rsid w:val="001C0C76"/>
    <w:rsid w:val="001C0E58"/>
    <w:rsid w:val="001C0EDA"/>
    <w:rsid w:val="001C0F9C"/>
    <w:rsid w:val="001C1000"/>
    <w:rsid w:val="001C10B2"/>
    <w:rsid w:val="001C10B3"/>
    <w:rsid w:val="001C10C0"/>
    <w:rsid w:val="001C11B1"/>
    <w:rsid w:val="001C1289"/>
    <w:rsid w:val="001C1689"/>
    <w:rsid w:val="001C1714"/>
    <w:rsid w:val="001C1884"/>
    <w:rsid w:val="001C18D2"/>
    <w:rsid w:val="001C1A06"/>
    <w:rsid w:val="001C1A9B"/>
    <w:rsid w:val="001C1AB7"/>
    <w:rsid w:val="001C1B71"/>
    <w:rsid w:val="001C1CCE"/>
    <w:rsid w:val="001C1DB3"/>
    <w:rsid w:val="001C1F57"/>
    <w:rsid w:val="001C1FEF"/>
    <w:rsid w:val="001C20E6"/>
    <w:rsid w:val="001C2261"/>
    <w:rsid w:val="001C2349"/>
    <w:rsid w:val="001C23C5"/>
    <w:rsid w:val="001C24F4"/>
    <w:rsid w:val="001C2519"/>
    <w:rsid w:val="001C2586"/>
    <w:rsid w:val="001C25BD"/>
    <w:rsid w:val="001C2901"/>
    <w:rsid w:val="001C2920"/>
    <w:rsid w:val="001C295F"/>
    <w:rsid w:val="001C2960"/>
    <w:rsid w:val="001C296E"/>
    <w:rsid w:val="001C2A51"/>
    <w:rsid w:val="001C2ABE"/>
    <w:rsid w:val="001C2BFA"/>
    <w:rsid w:val="001C2CB1"/>
    <w:rsid w:val="001C2DDE"/>
    <w:rsid w:val="001C2DE0"/>
    <w:rsid w:val="001C2E40"/>
    <w:rsid w:val="001C2E44"/>
    <w:rsid w:val="001C2E91"/>
    <w:rsid w:val="001C300E"/>
    <w:rsid w:val="001C3022"/>
    <w:rsid w:val="001C31B5"/>
    <w:rsid w:val="001C3260"/>
    <w:rsid w:val="001C3345"/>
    <w:rsid w:val="001C3353"/>
    <w:rsid w:val="001C3484"/>
    <w:rsid w:val="001C36A9"/>
    <w:rsid w:val="001C3804"/>
    <w:rsid w:val="001C3A34"/>
    <w:rsid w:val="001C3ACB"/>
    <w:rsid w:val="001C3BC4"/>
    <w:rsid w:val="001C3E7B"/>
    <w:rsid w:val="001C3F48"/>
    <w:rsid w:val="001C405D"/>
    <w:rsid w:val="001C4124"/>
    <w:rsid w:val="001C429D"/>
    <w:rsid w:val="001C42BD"/>
    <w:rsid w:val="001C42D4"/>
    <w:rsid w:val="001C44A0"/>
    <w:rsid w:val="001C44AA"/>
    <w:rsid w:val="001C44F4"/>
    <w:rsid w:val="001C4555"/>
    <w:rsid w:val="001C46EA"/>
    <w:rsid w:val="001C493A"/>
    <w:rsid w:val="001C4966"/>
    <w:rsid w:val="001C496B"/>
    <w:rsid w:val="001C498D"/>
    <w:rsid w:val="001C4A4A"/>
    <w:rsid w:val="001C4B21"/>
    <w:rsid w:val="001C4BC6"/>
    <w:rsid w:val="001C4BEA"/>
    <w:rsid w:val="001C4BF4"/>
    <w:rsid w:val="001C4C2D"/>
    <w:rsid w:val="001C4CD0"/>
    <w:rsid w:val="001C4D0C"/>
    <w:rsid w:val="001C4DAC"/>
    <w:rsid w:val="001C4F69"/>
    <w:rsid w:val="001C5085"/>
    <w:rsid w:val="001C5337"/>
    <w:rsid w:val="001C545F"/>
    <w:rsid w:val="001C5607"/>
    <w:rsid w:val="001C57D2"/>
    <w:rsid w:val="001C57D8"/>
    <w:rsid w:val="001C57DD"/>
    <w:rsid w:val="001C5A86"/>
    <w:rsid w:val="001C5D67"/>
    <w:rsid w:val="001C5DA8"/>
    <w:rsid w:val="001C5EB2"/>
    <w:rsid w:val="001C60B2"/>
    <w:rsid w:val="001C60F8"/>
    <w:rsid w:val="001C6162"/>
    <w:rsid w:val="001C6190"/>
    <w:rsid w:val="001C61AD"/>
    <w:rsid w:val="001C61D7"/>
    <w:rsid w:val="001C621A"/>
    <w:rsid w:val="001C6334"/>
    <w:rsid w:val="001C65C2"/>
    <w:rsid w:val="001C660D"/>
    <w:rsid w:val="001C6637"/>
    <w:rsid w:val="001C6820"/>
    <w:rsid w:val="001C683A"/>
    <w:rsid w:val="001C68B1"/>
    <w:rsid w:val="001C68C0"/>
    <w:rsid w:val="001C6A86"/>
    <w:rsid w:val="001C6ADE"/>
    <w:rsid w:val="001C6C20"/>
    <w:rsid w:val="001C6C8F"/>
    <w:rsid w:val="001C6EF1"/>
    <w:rsid w:val="001C6EF5"/>
    <w:rsid w:val="001C6F07"/>
    <w:rsid w:val="001C6FB1"/>
    <w:rsid w:val="001C7042"/>
    <w:rsid w:val="001C705F"/>
    <w:rsid w:val="001C70A7"/>
    <w:rsid w:val="001C718C"/>
    <w:rsid w:val="001C7197"/>
    <w:rsid w:val="001C7282"/>
    <w:rsid w:val="001C728F"/>
    <w:rsid w:val="001C729C"/>
    <w:rsid w:val="001C74C5"/>
    <w:rsid w:val="001C75FE"/>
    <w:rsid w:val="001C7708"/>
    <w:rsid w:val="001C7768"/>
    <w:rsid w:val="001C7808"/>
    <w:rsid w:val="001C7903"/>
    <w:rsid w:val="001C7918"/>
    <w:rsid w:val="001C7A55"/>
    <w:rsid w:val="001C7D90"/>
    <w:rsid w:val="001C7E88"/>
    <w:rsid w:val="001D007E"/>
    <w:rsid w:val="001D012C"/>
    <w:rsid w:val="001D01DE"/>
    <w:rsid w:val="001D01E6"/>
    <w:rsid w:val="001D02A7"/>
    <w:rsid w:val="001D0313"/>
    <w:rsid w:val="001D05E1"/>
    <w:rsid w:val="001D061C"/>
    <w:rsid w:val="001D06A3"/>
    <w:rsid w:val="001D0790"/>
    <w:rsid w:val="001D0862"/>
    <w:rsid w:val="001D0C11"/>
    <w:rsid w:val="001D0E81"/>
    <w:rsid w:val="001D0ED7"/>
    <w:rsid w:val="001D0F2B"/>
    <w:rsid w:val="001D0F40"/>
    <w:rsid w:val="001D0FE2"/>
    <w:rsid w:val="001D1079"/>
    <w:rsid w:val="001D10C1"/>
    <w:rsid w:val="001D1249"/>
    <w:rsid w:val="001D156A"/>
    <w:rsid w:val="001D1793"/>
    <w:rsid w:val="001D179C"/>
    <w:rsid w:val="001D19CF"/>
    <w:rsid w:val="001D1AD4"/>
    <w:rsid w:val="001D1B43"/>
    <w:rsid w:val="001D1BA1"/>
    <w:rsid w:val="001D1DD9"/>
    <w:rsid w:val="001D1F5D"/>
    <w:rsid w:val="001D20C5"/>
    <w:rsid w:val="001D214B"/>
    <w:rsid w:val="001D2173"/>
    <w:rsid w:val="001D228D"/>
    <w:rsid w:val="001D23C4"/>
    <w:rsid w:val="001D2462"/>
    <w:rsid w:val="001D2463"/>
    <w:rsid w:val="001D283A"/>
    <w:rsid w:val="001D287D"/>
    <w:rsid w:val="001D2887"/>
    <w:rsid w:val="001D28B5"/>
    <w:rsid w:val="001D295C"/>
    <w:rsid w:val="001D2A2C"/>
    <w:rsid w:val="001D2AFE"/>
    <w:rsid w:val="001D2B3A"/>
    <w:rsid w:val="001D2BD5"/>
    <w:rsid w:val="001D2C7E"/>
    <w:rsid w:val="001D2CC5"/>
    <w:rsid w:val="001D2D0B"/>
    <w:rsid w:val="001D2D50"/>
    <w:rsid w:val="001D2E0A"/>
    <w:rsid w:val="001D2E14"/>
    <w:rsid w:val="001D3112"/>
    <w:rsid w:val="001D3162"/>
    <w:rsid w:val="001D32B2"/>
    <w:rsid w:val="001D338A"/>
    <w:rsid w:val="001D3483"/>
    <w:rsid w:val="001D3646"/>
    <w:rsid w:val="001D3896"/>
    <w:rsid w:val="001D38B1"/>
    <w:rsid w:val="001D392F"/>
    <w:rsid w:val="001D3A1D"/>
    <w:rsid w:val="001D3A68"/>
    <w:rsid w:val="001D3B2A"/>
    <w:rsid w:val="001D3C0E"/>
    <w:rsid w:val="001D3C8D"/>
    <w:rsid w:val="001D3CD4"/>
    <w:rsid w:val="001D3D2A"/>
    <w:rsid w:val="001D3DAA"/>
    <w:rsid w:val="001D3E51"/>
    <w:rsid w:val="001D3E80"/>
    <w:rsid w:val="001D4006"/>
    <w:rsid w:val="001D4011"/>
    <w:rsid w:val="001D4058"/>
    <w:rsid w:val="001D40A8"/>
    <w:rsid w:val="001D40F6"/>
    <w:rsid w:val="001D41D1"/>
    <w:rsid w:val="001D426D"/>
    <w:rsid w:val="001D4406"/>
    <w:rsid w:val="001D4409"/>
    <w:rsid w:val="001D443D"/>
    <w:rsid w:val="001D4477"/>
    <w:rsid w:val="001D44DE"/>
    <w:rsid w:val="001D456C"/>
    <w:rsid w:val="001D46F0"/>
    <w:rsid w:val="001D4710"/>
    <w:rsid w:val="001D49AE"/>
    <w:rsid w:val="001D4A33"/>
    <w:rsid w:val="001D4C3A"/>
    <w:rsid w:val="001D4D1E"/>
    <w:rsid w:val="001D4D9D"/>
    <w:rsid w:val="001D4E7D"/>
    <w:rsid w:val="001D4EA8"/>
    <w:rsid w:val="001D4FE2"/>
    <w:rsid w:val="001D5038"/>
    <w:rsid w:val="001D5063"/>
    <w:rsid w:val="001D508E"/>
    <w:rsid w:val="001D50BF"/>
    <w:rsid w:val="001D51D2"/>
    <w:rsid w:val="001D5266"/>
    <w:rsid w:val="001D53FD"/>
    <w:rsid w:val="001D5570"/>
    <w:rsid w:val="001D55EC"/>
    <w:rsid w:val="001D5827"/>
    <w:rsid w:val="001D5836"/>
    <w:rsid w:val="001D5865"/>
    <w:rsid w:val="001D5904"/>
    <w:rsid w:val="001D598E"/>
    <w:rsid w:val="001D5A5F"/>
    <w:rsid w:val="001D5B3E"/>
    <w:rsid w:val="001D5BAC"/>
    <w:rsid w:val="001D5CEE"/>
    <w:rsid w:val="001D5CFE"/>
    <w:rsid w:val="001D5DBF"/>
    <w:rsid w:val="001D5F08"/>
    <w:rsid w:val="001D5F0B"/>
    <w:rsid w:val="001D5F31"/>
    <w:rsid w:val="001D625D"/>
    <w:rsid w:val="001D6344"/>
    <w:rsid w:val="001D634C"/>
    <w:rsid w:val="001D63BC"/>
    <w:rsid w:val="001D6551"/>
    <w:rsid w:val="001D65B4"/>
    <w:rsid w:val="001D66BB"/>
    <w:rsid w:val="001D6718"/>
    <w:rsid w:val="001D675D"/>
    <w:rsid w:val="001D67F8"/>
    <w:rsid w:val="001D6848"/>
    <w:rsid w:val="001D68BC"/>
    <w:rsid w:val="001D698F"/>
    <w:rsid w:val="001D69D1"/>
    <w:rsid w:val="001D6B01"/>
    <w:rsid w:val="001D6DE3"/>
    <w:rsid w:val="001D7051"/>
    <w:rsid w:val="001D705A"/>
    <w:rsid w:val="001D70C3"/>
    <w:rsid w:val="001D73EA"/>
    <w:rsid w:val="001D7466"/>
    <w:rsid w:val="001D7916"/>
    <w:rsid w:val="001D79AF"/>
    <w:rsid w:val="001D79D5"/>
    <w:rsid w:val="001D7B3C"/>
    <w:rsid w:val="001D7BA9"/>
    <w:rsid w:val="001D7C5E"/>
    <w:rsid w:val="001D7DE5"/>
    <w:rsid w:val="001D7E8D"/>
    <w:rsid w:val="001D7F8C"/>
    <w:rsid w:val="001D7FCA"/>
    <w:rsid w:val="001E0062"/>
    <w:rsid w:val="001E02C6"/>
    <w:rsid w:val="001E053B"/>
    <w:rsid w:val="001E05CD"/>
    <w:rsid w:val="001E0794"/>
    <w:rsid w:val="001E0A50"/>
    <w:rsid w:val="001E0BEA"/>
    <w:rsid w:val="001E0C59"/>
    <w:rsid w:val="001E0E8D"/>
    <w:rsid w:val="001E0E9E"/>
    <w:rsid w:val="001E0F06"/>
    <w:rsid w:val="001E0F6E"/>
    <w:rsid w:val="001E0FBD"/>
    <w:rsid w:val="001E0FD9"/>
    <w:rsid w:val="001E1082"/>
    <w:rsid w:val="001E10EE"/>
    <w:rsid w:val="001E1310"/>
    <w:rsid w:val="001E14E0"/>
    <w:rsid w:val="001E154C"/>
    <w:rsid w:val="001E155C"/>
    <w:rsid w:val="001E16FB"/>
    <w:rsid w:val="001E1803"/>
    <w:rsid w:val="001E184D"/>
    <w:rsid w:val="001E19A0"/>
    <w:rsid w:val="001E1AFF"/>
    <w:rsid w:val="001E1C60"/>
    <w:rsid w:val="001E1CA4"/>
    <w:rsid w:val="001E1CEB"/>
    <w:rsid w:val="001E1D8E"/>
    <w:rsid w:val="001E1DF3"/>
    <w:rsid w:val="001E1E94"/>
    <w:rsid w:val="001E1ECD"/>
    <w:rsid w:val="001E1EEE"/>
    <w:rsid w:val="001E1EF5"/>
    <w:rsid w:val="001E20AE"/>
    <w:rsid w:val="001E20B1"/>
    <w:rsid w:val="001E22F2"/>
    <w:rsid w:val="001E24AB"/>
    <w:rsid w:val="001E24C3"/>
    <w:rsid w:val="001E24CE"/>
    <w:rsid w:val="001E2595"/>
    <w:rsid w:val="001E25B4"/>
    <w:rsid w:val="001E268C"/>
    <w:rsid w:val="001E26AF"/>
    <w:rsid w:val="001E284A"/>
    <w:rsid w:val="001E2878"/>
    <w:rsid w:val="001E29D2"/>
    <w:rsid w:val="001E2A38"/>
    <w:rsid w:val="001E2A58"/>
    <w:rsid w:val="001E2A7B"/>
    <w:rsid w:val="001E2AA4"/>
    <w:rsid w:val="001E2BB6"/>
    <w:rsid w:val="001E2C51"/>
    <w:rsid w:val="001E2CE7"/>
    <w:rsid w:val="001E2CFF"/>
    <w:rsid w:val="001E2EE0"/>
    <w:rsid w:val="001E2F99"/>
    <w:rsid w:val="001E3178"/>
    <w:rsid w:val="001E331D"/>
    <w:rsid w:val="001E3396"/>
    <w:rsid w:val="001E33B8"/>
    <w:rsid w:val="001E3490"/>
    <w:rsid w:val="001E366E"/>
    <w:rsid w:val="001E3671"/>
    <w:rsid w:val="001E3715"/>
    <w:rsid w:val="001E3730"/>
    <w:rsid w:val="001E3750"/>
    <w:rsid w:val="001E3868"/>
    <w:rsid w:val="001E38B1"/>
    <w:rsid w:val="001E38DA"/>
    <w:rsid w:val="001E3D9F"/>
    <w:rsid w:val="001E3E77"/>
    <w:rsid w:val="001E3EC2"/>
    <w:rsid w:val="001E3F2E"/>
    <w:rsid w:val="001E3F52"/>
    <w:rsid w:val="001E3FB0"/>
    <w:rsid w:val="001E4098"/>
    <w:rsid w:val="001E40B1"/>
    <w:rsid w:val="001E41F8"/>
    <w:rsid w:val="001E4357"/>
    <w:rsid w:val="001E43BB"/>
    <w:rsid w:val="001E43BC"/>
    <w:rsid w:val="001E4445"/>
    <w:rsid w:val="001E449E"/>
    <w:rsid w:val="001E4599"/>
    <w:rsid w:val="001E4860"/>
    <w:rsid w:val="001E4A20"/>
    <w:rsid w:val="001E4A59"/>
    <w:rsid w:val="001E4A7D"/>
    <w:rsid w:val="001E4B08"/>
    <w:rsid w:val="001E4B14"/>
    <w:rsid w:val="001E4BDE"/>
    <w:rsid w:val="001E4DCB"/>
    <w:rsid w:val="001E4E63"/>
    <w:rsid w:val="001E4EE4"/>
    <w:rsid w:val="001E4EEE"/>
    <w:rsid w:val="001E5119"/>
    <w:rsid w:val="001E51E2"/>
    <w:rsid w:val="001E5218"/>
    <w:rsid w:val="001E5254"/>
    <w:rsid w:val="001E52B9"/>
    <w:rsid w:val="001E52E0"/>
    <w:rsid w:val="001E557A"/>
    <w:rsid w:val="001E5604"/>
    <w:rsid w:val="001E572A"/>
    <w:rsid w:val="001E578B"/>
    <w:rsid w:val="001E5824"/>
    <w:rsid w:val="001E58B1"/>
    <w:rsid w:val="001E5B53"/>
    <w:rsid w:val="001E5C31"/>
    <w:rsid w:val="001E6000"/>
    <w:rsid w:val="001E628F"/>
    <w:rsid w:val="001E62DE"/>
    <w:rsid w:val="001E635D"/>
    <w:rsid w:val="001E63EA"/>
    <w:rsid w:val="001E640C"/>
    <w:rsid w:val="001E64A9"/>
    <w:rsid w:val="001E64D2"/>
    <w:rsid w:val="001E6526"/>
    <w:rsid w:val="001E660C"/>
    <w:rsid w:val="001E6670"/>
    <w:rsid w:val="001E6733"/>
    <w:rsid w:val="001E67D4"/>
    <w:rsid w:val="001E68D9"/>
    <w:rsid w:val="001E6B34"/>
    <w:rsid w:val="001E6B57"/>
    <w:rsid w:val="001E6E1C"/>
    <w:rsid w:val="001E6EED"/>
    <w:rsid w:val="001E6F08"/>
    <w:rsid w:val="001E6F19"/>
    <w:rsid w:val="001E6F44"/>
    <w:rsid w:val="001E6F8B"/>
    <w:rsid w:val="001E728A"/>
    <w:rsid w:val="001E731B"/>
    <w:rsid w:val="001E7329"/>
    <w:rsid w:val="001E73BB"/>
    <w:rsid w:val="001E73F1"/>
    <w:rsid w:val="001E7496"/>
    <w:rsid w:val="001E771B"/>
    <w:rsid w:val="001E788D"/>
    <w:rsid w:val="001E7A16"/>
    <w:rsid w:val="001E7B93"/>
    <w:rsid w:val="001E7BFB"/>
    <w:rsid w:val="001E7D3C"/>
    <w:rsid w:val="001E7D89"/>
    <w:rsid w:val="001E7DCF"/>
    <w:rsid w:val="001E7E08"/>
    <w:rsid w:val="001E7F39"/>
    <w:rsid w:val="001E7F67"/>
    <w:rsid w:val="001F0036"/>
    <w:rsid w:val="001F0140"/>
    <w:rsid w:val="001F02A4"/>
    <w:rsid w:val="001F0504"/>
    <w:rsid w:val="001F05A4"/>
    <w:rsid w:val="001F06CD"/>
    <w:rsid w:val="001F0744"/>
    <w:rsid w:val="001F09B6"/>
    <w:rsid w:val="001F0A7C"/>
    <w:rsid w:val="001F0BAB"/>
    <w:rsid w:val="001F0BD4"/>
    <w:rsid w:val="001F0DB0"/>
    <w:rsid w:val="001F0E28"/>
    <w:rsid w:val="001F0E2B"/>
    <w:rsid w:val="001F0EC4"/>
    <w:rsid w:val="001F0ED9"/>
    <w:rsid w:val="001F0FDB"/>
    <w:rsid w:val="001F10B7"/>
    <w:rsid w:val="001F11A0"/>
    <w:rsid w:val="001F1269"/>
    <w:rsid w:val="001F1597"/>
    <w:rsid w:val="001F15DE"/>
    <w:rsid w:val="001F1756"/>
    <w:rsid w:val="001F175F"/>
    <w:rsid w:val="001F177E"/>
    <w:rsid w:val="001F179D"/>
    <w:rsid w:val="001F1862"/>
    <w:rsid w:val="001F18BA"/>
    <w:rsid w:val="001F195B"/>
    <w:rsid w:val="001F1C48"/>
    <w:rsid w:val="001F1C74"/>
    <w:rsid w:val="001F1C83"/>
    <w:rsid w:val="001F1CBB"/>
    <w:rsid w:val="001F1EB1"/>
    <w:rsid w:val="001F1F56"/>
    <w:rsid w:val="001F1F6A"/>
    <w:rsid w:val="001F1F9F"/>
    <w:rsid w:val="001F20CA"/>
    <w:rsid w:val="001F20F9"/>
    <w:rsid w:val="001F25A6"/>
    <w:rsid w:val="001F25CF"/>
    <w:rsid w:val="001F25E0"/>
    <w:rsid w:val="001F2708"/>
    <w:rsid w:val="001F28E8"/>
    <w:rsid w:val="001F29A0"/>
    <w:rsid w:val="001F2A72"/>
    <w:rsid w:val="001F2B25"/>
    <w:rsid w:val="001F2B2F"/>
    <w:rsid w:val="001F2B70"/>
    <w:rsid w:val="001F2CBF"/>
    <w:rsid w:val="001F2E02"/>
    <w:rsid w:val="001F2EF9"/>
    <w:rsid w:val="001F2F13"/>
    <w:rsid w:val="001F3078"/>
    <w:rsid w:val="001F30C6"/>
    <w:rsid w:val="001F30CE"/>
    <w:rsid w:val="001F31DC"/>
    <w:rsid w:val="001F31E5"/>
    <w:rsid w:val="001F3243"/>
    <w:rsid w:val="001F339B"/>
    <w:rsid w:val="001F3569"/>
    <w:rsid w:val="001F379D"/>
    <w:rsid w:val="001F3875"/>
    <w:rsid w:val="001F393E"/>
    <w:rsid w:val="001F39B3"/>
    <w:rsid w:val="001F39C0"/>
    <w:rsid w:val="001F3A35"/>
    <w:rsid w:val="001F3A50"/>
    <w:rsid w:val="001F3B82"/>
    <w:rsid w:val="001F3BAE"/>
    <w:rsid w:val="001F3BD2"/>
    <w:rsid w:val="001F3E0F"/>
    <w:rsid w:val="001F3F3C"/>
    <w:rsid w:val="001F3FD2"/>
    <w:rsid w:val="001F41A8"/>
    <w:rsid w:val="001F41C5"/>
    <w:rsid w:val="001F421B"/>
    <w:rsid w:val="001F4262"/>
    <w:rsid w:val="001F42E2"/>
    <w:rsid w:val="001F43D2"/>
    <w:rsid w:val="001F44F2"/>
    <w:rsid w:val="001F46B6"/>
    <w:rsid w:val="001F46F6"/>
    <w:rsid w:val="001F47AE"/>
    <w:rsid w:val="001F489C"/>
    <w:rsid w:val="001F4A38"/>
    <w:rsid w:val="001F4A3C"/>
    <w:rsid w:val="001F4B18"/>
    <w:rsid w:val="001F4B1A"/>
    <w:rsid w:val="001F4D60"/>
    <w:rsid w:val="001F4EDE"/>
    <w:rsid w:val="001F4F0E"/>
    <w:rsid w:val="001F4F2E"/>
    <w:rsid w:val="001F50BE"/>
    <w:rsid w:val="001F546B"/>
    <w:rsid w:val="001F54CD"/>
    <w:rsid w:val="001F5520"/>
    <w:rsid w:val="001F558D"/>
    <w:rsid w:val="001F55FA"/>
    <w:rsid w:val="001F565F"/>
    <w:rsid w:val="001F56E3"/>
    <w:rsid w:val="001F57EB"/>
    <w:rsid w:val="001F585D"/>
    <w:rsid w:val="001F59F2"/>
    <w:rsid w:val="001F5A12"/>
    <w:rsid w:val="001F5BF5"/>
    <w:rsid w:val="001F5CF7"/>
    <w:rsid w:val="001F5D25"/>
    <w:rsid w:val="001F5DBF"/>
    <w:rsid w:val="001F5DF6"/>
    <w:rsid w:val="001F6129"/>
    <w:rsid w:val="001F61C0"/>
    <w:rsid w:val="001F6281"/>
    <w:rsid w:val="001F62D3"/>
    <w:rsid w:val="001F636B"/>
    <w:rsid w:val="001F63CD"/>
    <w:rsid w:val="001F6407"/>
    <w:rsid w:val="001F6419"/>
    <w:rsid w:val="001F64A8"/>
    <w:rsid w:val="001F64A9"/>
    <w:rsid w:val="001F664C"/>
    <w:rsid w:val="001F67D6"/>
    <w:rsid w:val="001F6A49"/>
    <w:rsid w:val="001F6A50"/>
    <w:rsid w:val="001F6B22"/>
    <w:rsid w:val="001F6C33"/>
    <w:rsid w:val="001F6DEA"/>
    <w:rsid w:val="001F6DFB"/>
    <w:rsid w:val="001F6E8B"/>
    <w:rsid w:val="001F6E9E"/>
    <w:rsid w:val="001F6EE2"/>
    <w:rsid w:val="001F7013"/>
    <w:rsid w:val="001F70BF"/>
    <w:rsid w:val="001F7364"/>
    <w:rsid w:val="001F73EF"/>
    <w:rsid w:val="001F743C"/>
    <w:rsid w:val="001F7545"/>
    <w:rsid w:val="001F76CB"/>
    <w:rsid w:val="001F76F6"/>
    <w:rsid w:val="001F76F9"/>
    <w:rsid w:val="001F7770"/>
    <w:rsid w:val="001F77C2"/>
    <w:rsid w:val="001F7857"/>
    <w:rsid w:val="001F795D"/>
    <w:rsid w:val="001F7A39"/>
    <w:rsid w:val="001F7D62"/>
    <w:rsid w:val="001F7D8C"/>
    <w:rsid w:val="001F7E9F"/>
    <w:rsid w:val="001F7EBA"/>
    <w:rsid w:val="001F7F00"/>
    <w:rsid w:val="00200008"/>
    <w:rsid w:val="002000B9"/>
    <w:rsid w:val="002000D6"/>
    <w:rsid w:val="00200115"/>
    <w:rsid w:val="0020024D"/>
    <w:rsid w:val="00200262"/>
    <w:rsid w:val="002003A7"/>
    <w:rsid w:val="0020044E"/>
    <w:rsid w:val="0020048C"/>
    <w:rsid w:val="00200526"/>
    <w:rsid w:val="0020052A"/>
    <w:rsid w:val="002006AA"/>
    <w:rsid w:val="0020079E"/>
    <w:rsid w:val="00200866"/>
    <w:rsid w:val="0020096F"/>
    <w:rsid w:val="002009ED"/>
    <w:rsid w:val="002009FC"/>
    <w:rsid w:val="00200A03"/>
    <w:rsid w:val="00200B4F"/>
    <w:rsid w:val="00200C2D"/>
    <w:rsid w:val="00200C5D"/>
    <w:rsid w:val="00200CF9"/>
    <w:rsid w:val="00200E2A"/>
    <w:rsid w:val="00200F1E"/>
    <w:rsid w:val="00200FF4"/>
    <w:rsid w:val="0020102F"/>
    <w:rsid w:val="00201081"/>
    <w:rsid w:val="0020148D"/>
    <w:rsid w:val="0020151B"/>
    <w:rsid w:val="00201641"/>
    <w:rsid w:val="002016FF"/>
    <w:rsid w:val="00201705"/>
    <w:rsid w:val="002018B6"/>
    <w:rsid w:val="0020194A"/>
    <w:rsid w:val="002019AF"/>
    <w:rsid w:val="00201A66"/>
    <w:rsid w:val="00201A71"/>
    <w:rsid w:val="00201B76"/>
    <w:rsid w:val="00201BE2"/>
    <w:rsid w:val="00201C35"/>
    <w:rsid w:val="00201C38"/>
    <w:rsid w:val="00201E67"/>
    <w:rsid w:val="00201ED7"/>
    <w:rsid w:val="00201F42"/>
    <w:rsid w:val="0020226C"/>
    <w:rsid w:val="00202281"/>
    <w:rsid w:val="002022A6"/>
    <w:rsid w:val="00202335"/>
    <w:rsid w:val="002026A5"/>
    <w:rsid w:val="002026F7"/>
    <w:rsid w:val="00202848"/>
    <w:rsid w:val="002029B9"/>
    <w:rsid w:val="00202A54"/>
    <w:rsid w:val="00202AEE"/>
    <w:rsid w:val="00202B6E"/>
    <w:rsid w:val="00202C12"/>
    <w:rsid w:val="00202E0B"/>
    <w:rsid w:val="00203189"/>
    <w:rsid w:val="002031E9"/>
    <w:rsid w:val="002032B2"/>
    <w:rsid w:val="00203390"/>
    <w:rsid w:val="00203415"/>
    <w:rsid w:val="00203471"/>
    <w:rsid w:val="00203491"/>
    <w:rsid w:val="0020356A"/>
    <w:rsid w:val="00203874"/>
    <w:rsid w:val="00203A3F"/>
    <w:rsid w:val="00203C48"/>
    <w:rsid w:val="00203CF9"/>
    <w:rsid w:val="002041CA"/>
    <w:rsid w:val="00204283"/>
    <w:rsid w:val="002042BD"/>
    <w:rsid w:val="00204399"/>
    <w:rsid w:val="0020456C"/>
    <w:rsid w:val="002045C0"/>
    <w:rsid w:val="002047D6"/>
    <w:rsid w:val="00204806"/>
    <w:rsid w:val="00204873"/>
    <w:rsid w:val="002048E6"/>
    <w:rsid w:val="0020491D"/>
    <w:rsid w:val="00204AA6"/>
    <w:rsid w:val="00204BAE"/>
    <w:rsid w:val="00204CE0"/>
    <w:rsid w:val="00204D35"/>
    <w:rsid w:val="00204D48"/>
    <w:rsid w:val="00204E65"/>
    <w:rsid w:val="00204E8E"/>
    <w:rsid w:val="00204EDA"/>
    <w:rsid w:val="00204F9D"/>
    <w:rsid w:val="00205022"/>
    <w:rsid w:val="002050AB"/>
    <w:rsid w:val="002050E2"/>
    <w:rsid w:val="002054B3"/>
    <w:rsid w:val="00205598"/>
    <w:rsid w:val="0020574D"/>
    <w:rsid w:val="002058C4"/>
    <w:rsid w:val="002058CE"/>
    <w:rsid w:val="00205A89"/>
    <w:rsid w:val="00205BBC"/>
    <w:rsid w:val="00205BE0"/>
    <w:rsid w:val="00205BE2"/>
    <w:rsid w:val="00205C5A"/>
    <w:rsid w:val="00205CB3"/>
    <w:rsid w:val="00205ED5"/>
    <w:rsid w:val="0020608E"/>
    <w:rsid w:val="0020610B"/>
    <w:rsid w:val="002061D5"/>
    <w:rsid w:val="00206247"/>
    <w:rsid w:val="002062D9"/>
    <w:rsid w:val="002063F4"/>
    <w:rsid w:val="002063F9"/>
    <w:rsid w:val="0020642F"/>
    <w:rsid w:val="002065EC"/>
    <w:rsid w:val="0020661B"/>
    <w:rsid w:val="0020666C"/>
    <w:rsid w:val="002066F9"/>
    <w:rsid w:val="00206755"/>
    <w:rsid w:val="00206974"/>
    <w:rsid w:val="00206A65"/>
    <w:rsid w:val="00206A84"/>
    <w:rsid w:val="00206B89"/>
    <w:rsid w:val="00206C77"/>
    <w:rsid w:val="00206D47"/>
    <w:rsid w:val="00206D5D"/>
    <w:rsid w:val="00206F1E"/>
    <w:rsid w:val="0020709D"/>
    <w:rsid w:val="002070F2"/>
    <w:rsid w:val="00207190"/>
    <w:rsid w:val="002071D2"/>
    <w:rsid w:val="002071DD"/>
    <w:rsid w:val="00207470"/>
    <w:rsid w:val="002076B2"/>
    <w:rsid w:val="0020778F"/>
    <w:rsid w:val="0020782B"/>
    <w:rsid w:val="002078F2"/>
    <w:rsid w:val="00207A02"/>
    <w:rsid w:val="00207A67"/>
    <w:rsid w:val="00207ABF"/>
    <w:rsid w:val="00207AE6"/>
    <w:rsid w:val="00207B04"/>
    <w:rsid w:val="00207BD0"/>
    <w:rsid w:val="00207C04"/>
    <w:rsid w:val="00207C18"/>
    <w:rsid w:val="00207CD7"/>
    <w:rsid w:val="00207E83"/>
    <w:rsid w:val="00207E9E"/>
    <w:rsid w:val="00207EA6"/>
    <w:rsid w:val="00207F44"/>
    <w:rsid w:val="00210156"/>
    <w:rsid w:val="0021029D"/>
    <w:rsid w:val="0021031A"/>
    <w:rsid w:val="00210426"/>
    <w:rsid w:val="0021046C"/>
    <w:rsid w:val="002104AB"/>
    <w:rsid w:val="002104EF"/>
    <w:rsid w:val="002105A7"/>
    <w:rsid w:val="002106C9"/>
    <w:rsid w:val="002106CD"/>
    <w:rsid w:val="002106DD"/>
    <w:rsid w:val="00210700"/>
    <w:rsid w:val="002107B1"/>
    <w:rsid w:val="00210875"/>
    <w:rsid w:val="002109CB"/>
    <w:rsid w:val="00210A81"/>
    <w:rsid w:val="00210A86"/>
    <w:rsid w:val="00210D97"/>
    <w:rsid w:val="00210DB4"/>
    <w:rsid w:val="00210E02"/>
    <w:rsid w:val="00211011"/>
    <w:rsid w:val="00211042"/>
    <w:rsid w:val="0021105C"/>
    <w:rsid w:val="00211078"/>
    <w:rsid w:val="00211182"/>
    <w:rsid w:val="002112C4"/>
    <w:rsid w:val="0021138C"/>
    <w:rsid w:val="002113FC"/>
    <w:rsid w:val="002114B1"/>
    <w:rsid w:val="0021156D"/>
    <w:rsid w:val="00211696"/>
    <w:rsid w:val="002116AE"/>
    <w:rsid w:val="002116ED"/>
    <w:rsid w:val="002116FF"/>
    <w:rsid w:val="00211731"/>
    <w:rsid w:val="00211855"/>
    <w:rsid w:val="002118FD"/>
    <w:rsid w:val="00211939"/>
    <w:rsid w:val="00211A3A"/>
    <w:rsid w:val="00211BB6"/>
    <w:rsid w:val="00211C88"/>
    <w:rsid w:val="00211CFD"/>
    <w:rsid w:val="00211E32"/>
    <w:rsid w:val="00211EA2"/>
    <w:rsid w:val="00212143"/>
    <w:rsid w:val="002121C8"/>
    <w:rsid w:val="00212233"/>
    <w:rsid w:val="00212407"/>
    <w:rsid w:val="00212479"/>
    <w:rsid w:val="002126BB"/>
    <w:rsid w:val="002127D7"/>
    <w:rsid w:val="002129EF"/>
    <w:rsid w:val="00212A32"/>
    <w:rsid w:val="00212A71"/>
    <w:rsid w:val="00212AB0"/>
    <w:rsid w:val="00212BC0"/>
    <w:rsid w:val="00212FC6"/>
    <w:rsid w:val="002130CB"/>
    <w:rsid w:val="00213136"/>
    <w:rsid w:val="0021338C"/>
    <w:rsid w:val="002133F4"/>
    <w:rsid w:val="00213971"/>
    <w:rsid w:val="00213A5E"/>
    <w:rsid w:val="00213AA4"/>
    <w:rsid w:val="00213BC5"/>
    <w:rsid w:val="00213C3F"/>
    <w:rsid w:val="00213CD4"/>
    <w:rsid w:val="00213CDE"/>
    <w:rsid w:val="00213DE0"/>
    <w:rsid w:val="00213DEC"/>
    <w:rsid w:val="00214023"/>
    <w:rsid w:val="0021414C"/>
    <w:rsid w:val="00214170"/>
    <w:rsid w:val="002141DA"/>
    <w:rsid w:val="002146D7"/>
    <w:rsid w:val="002146DA"/>
    <w:rsid w:val="002147CA"/>
    <w:rsid w:val="00214854"/>
    <w:rsid w:val="00214979"/>
    <w:rsid w:val="00214A2B"/>
    <w:rsid w:val="00214B3D"/>
    <w:rsid w:val="00214E56"/>
    <w:rsid w:val="00215179"/>
    <w:rsid w:val="0021523A"/>
    <w:rsid w:val="0021524D"/>
    <w:rsid w:val="0021525D"/>
    <w:rsid w:val="00215266"/>
    <w:rsid w:val="0021551B"/>
    <w:rsid w:val="00215619"/>
    <w:rsid w:val="00215629"/>
    <w:rsid w:val="002156DD"/>
    <w:rsid w:val="002156EB"/>
    <w:rsid w:val="00215864"/>
    <w:rsid w:val="00215884"/>
    <w:rsid w:val="002159B2"/>
    <w:rsid w:val="00215B18"/>
    <w:rsid w:val="00215B81"/>
    <w:rsid w:val="00215CB7"/>
    <w:rsid w:val="00215E2C"/>
    <w:rsid w:val="00216152"/>
    <w:rsid w:val="00216170"/>
    <w:rsid w:val="00216196"/>
    <w:rsid w:val="00216208"/>
    <w:rsid w:val="0021620D"/>
    <w:rsid w:val="002163CD"/>
    <w:rsid w:val="002163F9"/>
    <w:rsid w:val="0021664A"/>
    <w:rsid w:val="002166DF"/>
    <w:rsid w:val="0021673A"/>
    <w:rsid w:val="00216860"/>
    <w:rsid w:val="00216A16"/>
    <w:rsid w:val="00216A76"/>
    <w:rsid w:val="00216AEA"/>
    <w:rsid w:val="00216C13"/>
    <w:rsid w:val="00216CF4"/>
    <w:rsid w:val="00216E23"/>
    <w:rsid w:val="00216E84"/>
    <w:rsid w:val="002170AE"/>
    <w:rsid w:val="00217113"/>
    <w:rsid w:val="00217260"/>
    <w:rsid w:val="002172C5"/>
    <w:rsid w:val="00217327"/>
    <w:rsid w:val="00217470"/>
    <w:rsid w:val="00217603"/>
    <w:rsid w:val="002176DB"/>
    <w:rsid w:val="002176DF"/>
    <w:rsid w:val="002176E0"/>
    <w:rsid w:val="00217709"/>
    <w:rsid w:val="00217712"/>
    <w:rsid w:val="0021779F"/>
    <w:rsid w:val="0021781A"/>
    <w:rsid w:val="002178EC"/>
    <w:rsid w:val="0021791E"/>
    <w:rsid w:val="00217928"/>
    <w:rsid w:val="0021795E"/>
    <w:rsid w:val="00217A6C"/>
    <w:rsid w:val="00217B51"/>
    <w:rsid w:val="00217BD5"/>
    <w:rsid w:val="00217BF5"/>
    <w:rsid w:val="00220027"/>
    <w:rsid w:val="002201A3"/>
    <w:rsid w:val="00220280"/>
    <w:rsid w:val="002202FA"/>
    <w:rsid w:val="0022034A"/>
    <w:rsid w:val="00220533"/>
    <w:rsid w:val="0022055B"/>
    <w:rsid w:val="002208C9"/>
    <w:rsid w:val="002208F4"/>
    <w:rsid w:val="00220A05"/>
    <w:rsid w:val="00220B55"/>
    <w:rsid w:val="00220C0D"/>
    <w:rsid w:val="00220C15"/>
    <w:rsid w:val="00220C6B"/>
    <w:rsid w:val="00220DAC"/>
    <w:rsid w:val="00220DB1"/>
    <w:rsid w:val="00220F84"/>
    <w:rsid w:val="002210F2"/>
    <w:rsid w:val="0022111F"/>
    <w:rsid w:val="00221177"/>
    <w:rsid w:val="00221357"/>
    <w:rsid w:val="00221360"/>
    <w:rsid w:val="002213E3"/>
    <w:rsid w:val="0022149C"/>
    <w:rsid w:val="002215AC"/>
    <w:rsid w:val="00221662"/>
    <w:rsid w:val="00221754"/>
    <w:rsid w:val="0022175C"/>
    <w:rsid w:val="00221786"/>
    <w:rsid w:val="00221891"/>
    <w:rsid w:val="00221937"/>
    <w:rsid w:val="00221A2E"/>
    <w:rsid w:val="00221A65"/>
    <w:rsid w:val="00221BE8"/>
    <w:rsid w:val="00221D9D"/>
    <w:rsid w:val="00221F73"/>
    <w:rsid w:val="00221FAB"/>
    <w:rsid w:val="00222027"/>
    <w:rsid w:val="00222054"/>
    <w:rsid w:val="00222194"/>
    <w:rsid w:val="002221E8"/>
    <w:rsid w:val="0022222C"/>
    <w:rsid w:val="002223AA"/>
    <w:rsid w:val="00222408"/>
    <w:rsid w:val="002224CA"/>
    <w:rsid w:val="00222557"/>
    <w:rsid w:val="002226A2"/>
    <w:rsid w:val="002226BD"/>
    <w:rsid w:val="002227CF"/>
    <w:rsid w:val="00222865"/>
    <w:rsid w:val="00222908"/>
    <w:rsid w:val="00222967"/>
    <w:rsid w:val="00222A43"/>
    <w:rsid w:val="00222B3F"/>
    <w:rsid w:val="00222B65"/>
    <w:rsid w:val="00222F02"/>
    <w:rsid w:val="00222F44"/>
    <w:rsid w:val="002230BD"/>
    <w:rsid w:val="002231DC"/>
    <w:rsid w:val="00223303"/>
    <w:rsid w:val="00223317"/>
    <w:rsid w:val="0022358A"/>
    <w:rsid w:val="002236A5"/>
    <w:rsid w:val="002236AA"/>
    <w:rsid w:val="0022380A"/>
    <w:rsid w:val="00223842"/>
    <w:rsid w:val="00223849"/>
    <w:rsid w:val="00223994"/>
    <w:rsid w:val="00223A8B"/>
    <w:rsid w:val="00223AD2"/>
    <w:rsid w:val="00223B78"/>
    <w:rsid w:val="00223C55"/>
    <w:rsid w:val="00223F68"/>
    <w:rsid w:val="00223F99"/>
    <w:rsid w:val="00224000"/>
    <w:rsid w:val="0022405C"/>
    <w:rsid w:val="00224162"/>
    <w:rsid w:val="00224330"/>
    <w:rsid w:val="00224497"/>
    <w:rsid w:val="0022466A"/>
    <w:rsid w:val="00224727"/>
    <w:rsid w:val="0022480F"/>
    <w:rsid w:val="0022482D"/>
    <w:rsid w:val="00224840"/>
    <w:rsid w:val="002249D2"/>
    <w:rsid w:val="00224AAA"/>
    <w:rsid w:val="00224B31"/>
    <w:rsid w:val="00224B47"/>
    <w:rsid w:val="00224BD0"/>
    <w:rsid w:val="00224DBE"/>
    <w:rsid w:val="00224EFF"/>
    <w:rsid w:val="00224F13"/>
    <w:rsid w:val="00224FB9"/>
    <w:rsid w:val="00224FE5"/>
    <w:rsid w:val="002250FC"/>
    <w:rsid w:val="0022520D"/>
    <w:rsid w:val="00225217"/>
    <w:rsid w:val="002252A8"/>
    <w:rsid w:val="0022534F"/>
    <w:rsid w:val="0022539F"/>
    <w:rsid w:val="00225401"/>
    <w:rsid w:val="0022542C"/>
    <w:rsid w:val="002254A3"/>
    <w:rsid w:val="0022587C"/>
    <w:rsid w:val="00225892"/>
    <w:rsid w:val="00225938"/>
    <w:rsid w:val="002259E1"/>
    <w:rsid w:val="002259EB"/>
    <w:rsid w:val="002259F2"/>
    <w:rsid w:val="00225ABA"/>
    <w:rsid w:val="00225B7E"/>
    <w:rsid w:val="00225C27"/>
    <w:rsid w:val="00225C40"/>
    <w:rsid w:val="00225D83"/>
    <w:rsid w:val="00225E6E"/>
    <w:rsid w:val="00225F10"/>
    <w:rsid w:val="00226066"/>
    <w:rsid w:val="002260BD"/>
    <w:rsid w:val="00226121"/>
    <w:rsid w:val="00226172"/>
    <w:rsid w:val="0022632F"/>
    <w:rsid w:val="00226404"/>
    <w:rsid w:val="00226509"/>
    <w:rsid w:val="002266BE"/>
    <w:rsid w:val="00226804"/>
    <w:rsid w:val="00226850"/>
    <w:rsid w:val="00226892"/>
    <w:rsid w:val="002268BE"/>
    <w:rsid w:val="00226A15"/>
    <w:rsid w:val="00226A6B"/>
    <w:rsid w:val="00226EA4"/>
    <w:rsid w:val="00226ED9"/>
    <w:rsid w:val="0022706F"/>
    <w:rsid w:val="002270F4"/>
    <w:rsid w:val="0022715E"/>
    <w:rsid w:val="0022720B"/>
    <w:rsid w:val="00227273"/>
    <w:rsid w:val="002272F4"/>
    <w:rsid w:val="0022737D"/>
    <w:rsid w:val="002274C4"/>
    <w:rsid w:val="002279DF"/>
    <w:rsid w:val="00227B96"/>
    <w:rsid w:val="00227EDE"/>
    <w:rsid w:val="00227F1C"/>
    <w:rsid w:val="002300CA"/>
    <w:rsid w:val="002301CC"/>
    <w:rsid w:val="002301EF"/>
    <w:rsid w:val="00230307"/>
    <w:rsid w:val="00230368"/>
    <w:rsid w:val="00230426"/>
    <w:rsid w:val="002304F4"/>
    <w:rsid w:val="00230555"/>
    <w:rsid w:val="002305E5"/>
    <w:rsid w:val="002305F2"/>
    <w:rsid w:val="002307A3"/>
    <w:rsid w:val="002307C4"/>
    <w:rsid w:val="00230843"/>
    <w:rsid w:val="002308AF"/>
    <w:rsid w:val="0023098A"/>
    <w:rsid w:val="00230A58"/>
    <w:rsid w:val="00230A7C"/>
    <w:rsid w:val="00230A9C"/>
    <w:rsid w:val="00230AFD"/>
    <w:rsid w:val="00230B12"/>
    <w:rsid w:val="00230D35"/>
    <w:rsid w:val="00230DD8"/>
    <w:rsid w:val="00230E3F"/>
    <w:rsid w:val="00230EA8"/>
    <w:rsid w:val="00230EB4"/>
    <w:rsid w:val="00230F61"/>
    <w:rsid w:val="0023106F"/>
    <w:rsid w:val="0023123D"/>
    <w:rsid w:val="00231551"/>
    <w:rsid w:val="002315AD"/>
    <w:rsid w:val="00231631"/>
    <w:rsid w:val="002316A6"/>
    <w:rsid w:val="00231770"/>
    <w:rsid w:val="00231A29"/>
    <w:rsid w:val="00231AAE"/>
    <w:rsid w:val="00231B36"/>
    <w:rsid w:val="00231B9D"/>
    <w:rsid w:val="00231C0F"/>
    <w:rsid w:val="00231C40"/>
    <w:rsid w:val="00231E07"/>
    <w:rsid w:val="00231E66"/>
    <w:rsid w:val="00231EB5"/>
    <w:rsid w:val="00231F0A"/>
    <w:rsid w:val="00231F64"/>
    <w:rsid w:val="002320EB"/>
    <w:rsid w:val="00232296"/>
    <w:rsid w:val="002322AB"/>
    <w:rsid w:val="002323A7"/>
    <w:rsid w:val="002323D8"/>
    <w:rsid w:val="00232455"/>
    <w:rsid w:val="0023247C"/>
    <w:rsid w:val="002325BB"/>
    <w:rsid w:val="002325F0"/>
    <w:rsid w:val="00232734"/>
    <w:rsid w:val="0023273D"/>
    <w:rsid w:val="00232811"/>
    <w:rsid w:val="00232818"/>
    <w:rsid w:val="00232892"/>
    <w:rsid w:val="002328C8"/>
    <w:rsid w:val="00232923"/>
    <w:rsid w:val="00232A45"/>
    <w:rsid w:val="00232A9E"/>
    <w:rsid w:val="00232ACF"/>
    <w:rsid w:val="00232AD5"/>
    <w:rsid w:val="00232BF1"/>
    <w:rsid w:val="00232BF2"/>
    <w:rsid w:val="00232D00"/>
    <w:rsid w:val="00232F72"/>
    <w:rsid w:val="00232F92"/>
    <w:rsid w:val="00233018"/>
    <w:rsid w:val="00233035"/>
    <w:rsid w:val="002330F9"/>
    <w:rsid w:val="002331DE"/>
    <w:rsid w:val="002331F7"/>
    <w:rsid w:val="00233260"/>
    <w:rsid w:val="00233297"/>
    <w:rsid w:val="00233355"/>
    <w:rsid w:val="002333E1"/>
    <w:rsid w:val="00233483"/>
    <w:rsid w:val="00233539"/>
    <w:rsid w:val="002335AE"/>
    <w:rsid w:val="00233711"/>
    <w:rsid w:val="00233746"/>
    <w:rsid w:val="002337DA"/>
    <w:rsid w:val="0023395F"/>
    <w:rsid w:val="00233A3A"/>
    <w:rsid w:val="00233A5C"/>
    <w:rsid w:val="00233A6F"/>
    <w:rsid w:val="00233AAB"/>
    <w:rsid w:val="00233AB6"/>
    <w:rsid w:val="00233BBA"/>
    <w:rsid w:val="00233C23"/>
    <w:rsid w:val="00233D6F"/>
    <w:rsid w:val="00233E3D"/>
    <w:rsid w:val="00233E51"/>
    <w:rsid w:val="00233F2E"/>
    <w:rsid w:val="002341A0"/>
    <w:rsid w:val="00234259"/>
    <w:rsid w:val="0023432E"/>
    <w:rsid w:val="0023435B"/>
    <w:rsid w:val="0023448C"/>
    <w:rsid w:val="002345F9"/>
    <w:rsid w:val="0023472C"/>
    <w:rsid w:val="00234774"/>
    <w:rsid w:val="002347A1"/>
    <w:rsid w:val="002348F7"/>
    <w:rsid w:val="00234907"/>
    <w:rsid w:val="0023492F"/>
    <w:rsid w:val="00234AD9"/>
    <w:rsid w:val="00234B5B"/>
    <w:rsid w:val="00234BEE"/>
    <w:rsid w:val="00234C7B"/>
    <w:rsid w:val="00234DF0"/>
    <w:rsid w:val="00234E74"/>
    <w:rsid w:val="00234EA0"/>
    <w:rsid w:val="00234F41"/>
    <w:rsid w:val="00234F70"/>
    <w:rsid w:val="002351EE"/>
    <w:rsid w:val="002354F8"/>
    <w:rsid w:val="002354F9"/>
    <w:rsid w:val="002356C1"/>
    <w:rsid w:val="0023577F"/>
    <w:rsid w:val="0023578C"/>
    <w:rsid w:val="0023585D"/>
    <w:rsid w:val="002358BA"/>
    <w:rsid w:val="00235950"/>
    <w:rsid w:val="002359AB"/>
    <w:rsid w:val="00235A26"/>
    <w:rsid w:val="00235AAE"/>
    <w:rsid w:val="00235B74"/>
    <w:rsid w:val="00235B8B"/>
    <w:rsid w:val="00235B98"/>
    <w:rsid w:val="00235BA6"/>
    <w:rsid w:val="00235CA5"/>
    <w:rsid w:val="00235CBB"/>
    <w:rsid w:val="00235DAC"/>
    <w:rsid w:val="00235E91"/>
    <w:rsid w:val="00235E9B"/>
    <w:rsid w:val="00235EA1"/>
    <w:rsid w:val="00235ED8"/>
    <w:rsid w:val="00235F4B"/>
    <w:rsid w:val="00235F7E"/>
    <w:rsid w:val="00235FA5"/>
    <w:rsid w:val="00235FBD"/>
    <w:rsid w:val="00236005"/>
    <w:rsid w:val="002360D7"/>
    <w:rsid w:val="00236246"/>
    <w:rsid w:val="00236264"/>
    <w:rsid w:val="00236266"/>
    <w:rsid w:val="002362B9"/>
    <w:rsid w:val="00236404"/>
    <w:rsid w:val="00236434"/>
    <w:rsid w:val="002367F5"/>
    <w:rsid w:val="00236977"/>
    <w:rsid w:val="00236A59"/>
    <w:rsid w:val="00236C49"/>
    <w:rsid w:val="00236CEE"/>
    <w:rsid w:val="00236DFE"/>
    <w:rsid w:val="00236F67"/>
    <w:rsid w:val="00236FB7"/>
    <w:rsid w:val="00237167"/>
    <w:rsid w:val="0023728C"/>
    <w:rsid w:val="00237305"/>
    <w:rsid w:val="00237400"/>
    <w:rsid w:val="00237538"/>
    <w:rsid w:val="0023754F"/>
    <w:rsid w:val="002375FE"/>
    <w:rsid w:val="00237637"/>
    <w:rsid w:val="0023768D"/>
    <w:rsid w:val="0023795A"/>
    <w:rsid w:val="002379ED"/>
    <w:rsid w:val="00237C07"/>
    <w:rsid w:val="00237C1B"/>
    <w:rsid w:val="00237C6C"/>
    <w:rsid w:val="00237CBC"/>
    <w:rsid w:val="00237D03"/>
    <w:rsid w:val="00237DBA"/>
    <w:rsid w:val="00237E33"/>
    <w:rsid w:val="00237FB1"/>
    <w:rsid w:val="00240051"/>
    <w:rsid w:val="0024020F"/>
    <w:rsid w:val="00240321"/>
    <w:rsid w:val="00240409"/>
    <w:rsid w:val="00240439"/>
    <w:rsid w:val="00240456"/>
    <w:rsid w:val="00240485"/>
    <w:rsid w:val="002405A5"/>
    <w:rsid w:val="0024066E"/>
    <w:rsid w:val="00240692"/>
    <w:rsid w:val="0024087D"/>
    <w:rsid w:val="00240B20"/>
    <w:rsid w:val="00240CA3"/>
    <w:rsid w:val="00240E5C"/>
    <w:rsid w:val="00240EAA"/>
    <w:rsid w:val="00240EB3"/>
    <w:rsid w:val="00240F1C"/>
    <w:rsid w:val="00241076"/>
    <w:rsid w:val="002414C2"/>
    <w:rsid w:val="002414E0"/>
    <w:rsid w:val="00241558"/>
    <w:rsid w:val="0024157D"/>
    <w:rsid w:val="0024187E"/>
    <w:rsid w:val="00241891"/>
    <w:rsid w:val="00241908"/>
    <w:rsid w:val="0024194E"/>
    <w:rsid w:val="00241BC6"/>
    <w:rsid w:val="00241C06"/>
    <w:rsid w:val="00241D98"/>
    <w:rsid w:val="0024204C"/>
    <w:rsid w:val="00242054"/>
    <w:rsid w:val="002420CE"/>
    <w:rsid w:val="00242166"/>
    <w:rsid w:val="002421B0"/>
    <w:rsid w:val="00242297"/>
    <w:rsid w:val="00242319"/>
    <w:rsid w:val="00242396"/>
    <w:rsid w:val="0024249A"/>
    <w:rsid w:val="002424B2"/>
    <w:rsid w:val="002424FA"/>
    <w:rsid w:val="00242546"/>
    <w:rsid w:val="002426F4"/>
    <w:rsid w:val="0024272F"/>
    <w:rsid w:val="002428F0"/>
    <w:rsid w:val="00242A06"/>
    <w:rsid w:val="00242AF6"/>
    <w:rsid w:val="00242B59"/>
    <w:rsid w:val="00242B9B"/>
    <w:rsid w:val="00242D6D"/>
    <w:rsid w:val="00242EBC"/>
    <w:rsid w:val="00242F68"/>
    <w:rsid w:val="002430BC"/>
    <w:rsid w:val="00243145"/>
    <w:rsid w:val="002432BE"/>
    <w:rsid w:val="002432ED"/>
    <w:rsid w:val="0024334A"/>
    <w:rsid w:val="0024345D"/>
    <w:rsid w:val="0024357C"/>
    <w:rsid w:val="002435C0"/>
    <w:rsid w:val="00243659"/>
    <w:rsid w:val="00243817"/>
    <w:rsid w:val="00243819"/>
    <w:rsid w:val="002438E9"/>
    <w:rsid w:val="00243AF7"/>
    <w:rsid w:val="00243B6C"/>
    <w:rsid w:val="00243BB8"/>
    <w:rsid w:val="00243CCA"/>
    <w:rsid w:val="00243D40"/>
    <w:rsid w:val="00243D58"/>
    <w:rsid w:val="00243EEF"/>
    <w:rsid w:val="00243F00"/>
    <w:rsid w:val="00244010"/>
    <w:rsid w:val="00244226"/>
    <w:rsid w:val="002442AE"/>
    <w:rsid w:val="00244538"/>
    <w:rsid w:val="00244721"/>
    <w:rsid w:val="00244856"/>
    <w:rsid w:val="002448AE"/>
    <w:rsid w:val="00244959"/>
    <w:rsid w:val="0024499C"/>
    <w:rsid w:val="00244B0C"/>
    <w:rsid w:val="00244B79"/>
    <w:rsid w:val="00244BE2"/>
    <w:rsid w:val="00244C4F"/>
    <w:rsid w:val="00244CB2"/>
    <w:rsid w:val="00244CE2"/>
    <w:rsid w:val="00244CF8"/>
    <w:rsid w:val="00244D18"/>
    <w:rsid w:val="00244D53"/>
    <w:rsid w:val="00244DE4"/>
    <w:rsid w:val="00244E22"/>
    <w:rsid w:val="00244E93"/>
    <w:rsid w:val="00244EFD"/>
    <w:rsid w:val="00244FBA"/>
    <w:rsid w:val="00244FF9"/>
    <w:rsid w:val="00245083"/>
    <w:rsid w:val="0024515E"/>
    <w:rsid w:val="002453EC"/>
    <w:rsid w:val="00245499"/>
    <w:rsid w:val="0024553E"/>
    <w:rsid w:val="00245718"/>
    <w:rsid w:val="0024574A"/>
    <w:rsid w:val="00245753"/>
    <w:rsid w:val="0024585C"/>
    <w:rsid w:val="002458E7"/>
    <w:rsid w:val="002458EA"/>
    <w:rsid w:val="002459E8"/>
    <w:rsid w:val="00245AF7"/>
    <w:rsid w:val="00245C9E"/>
    <w:rsid w:val="00245CB5"/>
    <w:rsid w:val="00245DCB"/>
    <w:rsid w:val="00245EED"/>
    <w:rsid w:val="00246092"/>
    <w:rsid w:val="002460FE"/>
    <w:rsid w:val="002461DC"/>
    <w:rsid w:val="002461DD"/>
    <w:rsid w:val="00246228"/>
    <w:rsid w:val="00246295"/>
    <w:rsid w:val="0024641B"/>
    <w:rsid w:val="00246650"/>
    <w:rsid w:val="002466D9"/>
    <w:rsid w:val="002466DB"/>
    <w:rsid w:val="00246705"/>
    <w:rsid w:val="0024672A"/>
    <w:rsid w:val="00246830"/>
    <w:rsid w:val="00246887"/>
    <w:rsid w:val="00246918"/>
    <w:rsid w:val="00246A0B"/>
    <w:rsid w:val="00246A71"/>
    <w:rsid w:val="00246C61"/>
    <w:rsid w:val="00246D06"/>
    <w:rsid w:val="00246D8A"/>
    <w:rsid w:val="00246E5F"/>
    <w:rsid w:val="0024707F"/>
    <w:rsid w:val="002470E6"/>
    <w:rsid w:val="0024711E"/>
    <w:rsid w:val="0024714F"/>
    <w:rsid w:val="0024716B"/>
    <w:rsid w:val="002471A3"/>
    <w:rsid w:val="00247252"/>
    <w:rsid w:val="0024739A"/>
    <w:rsid w:val="0024768A"/>
    <w:rsid w:val="0024786A"/>
    <w:rsid w:val="002479D8"/>
    <w:rsid w:val="00247B82"/>
    <w:rsid w:val="00247D5D"/>
    <w:rsid w:val="00247E0C"/>
    <w:rsid w:val="00247E45"/>
    <w:rsid w:val="00247EFD"/>
    <w:rsid w:val="00247FE1"/>
    <w:rsid w:val="002501AF"/>
    <w:rsid w:val="002502E3"/>
    <w:rsid w:val="0025038B"/>
    <w:rsid w:val="00250390"/>
    <w:rsid w:val="002504C2"/>
    <w:rsid w:val="002504E0"/>
    <w:rsid w:val="0025054F"/>
    <w:rsid w:val="0025062A"/>
    <w:rsid w:val="00250756"/>
    <w:rsid w:val="002507B1"/>
    <w:rsid w:val="0025087C"/>
    <w:rsid w:val="00250A61"/>
    <w:rsid w:val="00250BF6"/>
    <w:rsid w:val="00250C36"/>
    <w:rsid w:val="00250C3C"/>
    <w:rsid w:val="00250CC9"/>
    <w:rsid w:val="00250D30"/>
    <w:rsid w:val="00250DEF"/>
    <w:rsid w:val="00250EA1"/>
    <w:rsid w:val="00250EE4"/>
    <w:rsid w:val="00250EF6"/>
    <w:rsid w:val="00250F1B"/>
    <w:rsid w:val="00250F6A"/>
    <w:rsid w:val="00250F96"/>
    <w:rsid w:val="00250FA4"/>
    <w:rsid w:val="00250FF4"/>
    <w:rsid w:val="00251178"/>
    <w:rsid w:val="00251305"/>
    <w:rsid w:val="002513AB"/>
    <w:rsid w:val="00251452"/>
    <w:rsid w:val="0025149D"/>
    <w:rsid w:val="0025153F"/>
    <w:rsid w:val="002518FD"/>
    <w:rsid w:val="0025196E"/>
    <w:rsid w:val="002519D8"/>
    <w:rsid w:val="002519ED"/>
    <w:rsid w:val="00251AE3"/>
    <w:rsid w:val="00251B78"/>
    <w:rsid w:val="00251DB3"/>
    <w:rsid w:val="00251DCA"/>
    <w:rsid w:val="00251E58"/>
    <w:rsid w:val="00251F14"/>
    <w:rsid w:val="00251F38"/>
    <w:rsid w:val="002520F2"/>
    <w:rsid w:val="0025211B"/>
    <w:rsid w:val="00252174"/>
    <w:rsid w:val="002521A3"/>
    <w:rsid w:val="002521CA"/>
    <w:rsid w:val="0025234C"/>
    <w:rsid w:val="002525EC"/>
    <w:rsid w:val="002526CE"/>
    <w:rsid w:val="0025275F"/>
    <w:rsid w:val="00252792"/>
    <w:rsid w:val="00252802"/>
    <w:rsid w:val="00252A83"/>
    <w:rsid w:val="00253121"/>
    <w:rsid w:val="0025322D"/>
    <w:rsid w:val="00253240"/>
    <w:rsid w:val="00253277"/>
    <w:rsid w:val="002532E6"/>
    <w:rsid w:val="002533D6"/>
    <w:rsid w:val="0025340A"/>
    <w:rsid w:val="0025360D"/>
    <w:rsid w:val="002537E0"/>
    <w:rsid w:val="00253953"/>
    <w:rsid w:val="00253A47"/>
    <w:rsid w:val="00253AA7"/>
    <w:rsid w:val="00253AD4"/>
    <w:rsid w:val="00253AFC"/>
    <w:rsid w:val="00253C5F"/>
    <w:rsid w:val="00253FB3"/>
    <w:rsid w:val="0025409F"/>
    <w:rsid w:val="002542BC"/>
    <w:rsid w:val="002542F7"/>
    <w:rsid w:val="00254315"/>
    <w:rsid w:val="002543B0"/>
    <w:rsid w:val="0025462A"/>
    <w:rsid w:val="00254709"/>
    <w:rsid w:val="00254763"/>
    <w:rsid w:val="002548A5"/>
    <w:rsid w:val="0025493E"/>
    <w:rsid w:val="00254995"/>
    <w:rsid w:val="00254B0A"/>
    <w:rsid w:val="00254C27"/>
    <w:rsid w:val="00254D06"/>
    <w:rsid w:val="00254E6B"/>
    <w:rsid w:val="0025501B"/>
    <w:rsid w:val="002550EB"/>
    <w:rsid w:val="002551B9"/>
    <w:rsid w:val="0025520D"/>
    <w:rsid w:val="002552AF"/>
    <w:rsid w:val="002555AD"/>
    <w:rsid w:val="002555D3"/>
    <w:rsid w:val="0025568D"/>
    <w:rsid w:val="0025576D"/>
    <w:rsid w:val="00255819"/>
    <w:rsid w:val="00255971"/>
    <w:rsid w:val="00255A23"/>
    <w:rsid w:val="00255A2F"/>
    <w:rsid w:val="00255AF1"/>
    <w:rsid w:val="00255B18"/>
    <w:rsid w:val="00255B3E"/>
    <w:rsid w:val="00255BFB"/>
    <w:rsid w:val="00255C18"/>
    <w:rsid w:val="00255C65"/>
    <w:rsid w:val="00255E15"/>
    <w:rsid w:val="00256148"/>
    <w:rsid w:val="002561D1"/>
    <w:rsid w:val="00256216"/>
    <w:rsid w:val="002562A5"/>
    <w:rsid w:val="002562FF"/>
    <w:rsid w:val="0025635A"/>
    <w:rsid w:val="00256395"/>
    <w:rsid w:val="00256484"/>
    <w:rsid w:val="002564DC"/>
    <w:rsid w:val="00256533"/>
    <w:rsid w:val="00256576"/>
    <w:rsid w:val="0025657D"/>
    <w:rsid w:val="00256694"/>
    <w:rsid w:val="002566E8"/>
    <w:rsid w:val="002567F5"/>
    <w:rsid w:val="00256ADD"/>
    <w:rsid w:val="00256BE2"/>
    <w:rsid w:val="00256C56"/>
    <w:rsid w:val="00256EC2"/>
    <w:rsid w:val="00256F81"/>
    <w:rsid w:val="00256FC7"/>
    <w:rsid w:val="00257045"/>
    <w:rsid w:val="00257165"/>
    <w:rsid w:val="002571C9"/>
    <w:rsid w:val="002573F7"/>
    <w:rsid w:val="002575CE"/>
    <w:rsid w:val="00257678"/>
    <w:rsid w:val="00257750"/>
    <w:rsid w:val="002577D2"/>
    <w:rsid w:val="00257902"/>
    <w:rsid w:val="0025794B"/>
    <w:rsid w:val="0025798D"/>
    <w:rsid w:val="00257B01"/>
    <w:rsid w:val="00257BBC"/>
    <w:rsid w:val="00257C38"/>
    <w:rsid w:val="00257C4A"/>
    <w:rsid w:val="00257DDF"/>
    <w:rsid w:val="00257DE0"/>
    <w:rsid w:val="00257E55"/>
    <w:rsid w:val="00257E76"/>
    <w:rsid w:val="00257E8C"/>
    <w:rsid w:val="00257F3D"/>
    <w:rsid w:val="00257F44"/>
    <w:rsid w:val="00257FC7"/>
    <w:rsid w:val="00260008"/>
    <w:rsid w:val="002600D5"/>
    <w:rsid w:val="002601C5"/>
    <w:rsid w:val="002602E8"/>
    <w:rsid w:val="002604E3"/>
    <w:rsid w:val="002604ED"/>
    <w:rsid w:val="002604EE"/>
    <w:rsid w:val="0026069D"/>
    <w:rsid w:val="002606D2"/>
    <w:rsid w:val="002607E1"/>
    <w:rsid w:val="0026081C"/>
    <w:rsid w:val="002609C1"/>
    <w:rsid w:val="002609F4"/>
    <w:rsid w:val="00260BA7"/>
    <w:rsid w:val="00260C54"/>
    <w:rsid w:val="00260D9F"/>
    <w:rsid w:val="00261022"/>
    <w:rsid w:val="002611FE"/>
    <w:rsid w:val="00261294"/>
    <w:rsid w:val="00261356"/>
    <w:rsid w:val="0026145E"/>
    <w:rsid w:val="002614EF"/>
    <w:rsid w:val="00261584"/>
    <w:rsid w:val="002615C1"/>
    <w:rsid w:val="00261763"/>
    <w:rsid w:val="00261774"/>
    <w:rsid w:val="00261791"/>
    <w:rsid w:val="00261963"/>
    <w:rsid w:val="00261978"/>
    <w:rsid w:val="0026199C"/>
    <w:rsid w:val="00261A4B"/>
    <w:rsid w:val="00261B65"/>
    <w:rsid w:val="00261C34"/>
    <w:rsid w:val="00261D76"/>
    <w:rsid w:val="00261DC3"/>
    <w:rsid w:val="00261DDE"/>
    <w:rsid w:val="00261DDF"/>
    <w:rsid w:val="00261F9B"/>
    <w:rsid w:val="00261FB9"/>
    <w:rsid w:val="00261FC2"/>
    <w:rsid w:val="002620EE"/>
    <w:rsid w:val="002621CE"/>
    <w:rsid w:val="002623A7"/>
    <w:rsid w:val="0026243F"/>
    <w:rsid w:val="0026244E"/>
    <w:rsid w:val="002624EC"/>
    <w:rsid w:val="00262540"/>
    <w:rsid w:val="002628E6"/>
    <w:rsid w:val="0026296B"/>
    <w:rsid w:val="00262A43"/>
    <w:rsid w:val="00262B67"/>
    <w:rsid w:val="00262C72"/>
    <w:rsid w:val="00262CBF"/>
    <w:rsid w:val="00262D53"/>
    <w:rsid w:val="00262DEC"/>
    <w:rsid w:val="00262F9C"/>
    <w:rsid w:val="002630BB"/>
    <w:rsid w:val="00263112"/>
    <w:rsid w:val="0026317B"/>
    <w:rsid w:val="00263256"/>
    <w:rsid w:val="002632FE"/>
    <w:rsid w:val="00263330"/>
    <w:rsid w:val="00263375"/>
    <w:rsid w:val="00263A0A"/>
    <w:rsid w:val="00263BD5"/>
    <w:rsid w:val="00263BF4"/>
    <w:rsid w:val="00263CDA"/>
    <w:rsid w:val="00263CDE"/>
    <w:rsid w:val="00263D11"/>
    <w:rsid w:val="00263D69"/>
    <w:rsid w:val="00263D90"/>
    <w:rsid w:val="00263E06"/>
    <w:rsid w:val="00263EBA"/>
    <w:rsid w:val="002640BE"/>
    <w:rsid w:val="00264104"/>
    <w:rsid w:val="002641A6"/>
    <w:rsid w:val="002642F9"/>
    <w:rsid w:val="002644AE"/>
    <w:rsid w:val="002644C7"/>
    <w:rsid w:val="0026451E"/>
    <w:rsid w:val="00264526"/>
    <w:rsid w:val="00264545"/>
    <w:rsid w:val="00264A08"/>
    <w:rsid w:val="00264A81"/>
    <w:rsid w:val="00264AC0"/>
    <w:rsid w:val="00264B28"/>
    <w:rsid w:val="00264B97"/>
    <w:rsid w:val="00264C17"/>
    <w:rsid w:val="00264D06"/>
    <w:rsid w:val="00264D58"/>
    <w:rsid w:val="00264E6F"/>
    <w:rsid w:val="00264F73"/>
    <w:rsid w:val="002650A4"/>
    <w:rsid w:val="00265144"/>
    <w:rsid w:val="0026529E"/>
    <w:rsid w:val="002652E7"/>
    <w:rsid w:val="0026549F"/>
    <w:rsid w:val="00265501"/>
    <w:rsid w:val="00265527"/>
    <w:rsid w:val="002657CF"/>
    <w:rsid w:val="00265C68"/>
    <w:rsid w:val="00265D20"/>
    <w:rsid w:val="00265D56"/>
    <w:rsid w:val="00265F52"/>
    <w:rsid w:val="0026602A"/>
    <w:rsid w:val="0026604E"/>
    <w:rsid w:val="002660FC"/>
    <w:rsid w:val="002661F2"/>
    <w:rsid w:val="002662AD"/>
    <w:rsid w:val="00266605"/>
    <w:rsid w:val="00266763"/>
    <w:rsid w:val="002667B8"/>
    <w:rsid w:val="002667D7"/>
    <w:rsid w:val="0026680E"/>
    <w:rsid w:val="0026681C"/>
    <w:rsid w:val="00266936"/>
    <w:rsid w:val="00266AF6"/>
    <w:rsid w:val="00266D28"/>
    <w:rsid w:val="00266D2A"/>
    <w:rsid w:val="00266E85"/>
    <w:rsid w:val="00266EAD"/>
    <w:rsid w:val="00266F09"/>
    <w:rsid w:val="00266F79"/>
    <w:rsid w:val="00266FF8"/>
    <w:rsid w:val="0026706D"/>
    <w:rsid w:val="002672C1"/>
    <w:rsid w:val="0026754B"/>
    <w:rsid w:val="00267575"/>
    <w:rsid w:val="0026759F"/>
    <w:rsid w:val="00267644"/>
    <w:rsid w:val="0026764C"/>
    <w:rsid w:val="00267822"/>
    <w:rsid w:val="00267B98"/>
    <w:rsid w:val="00267C64"/>
    <w:rsid w:val="00267DB9"/>
    <w:rsid w:val="00267E9B"/>
    <w:rsid w:val="00267EC5"/>
    <w:rsid w:val="00267FE8"/>
    <w:rsid w:val="0027013B"/>
    <w:rsid w:val="002701DC"/>
    <w:rsid w:val="002703CC"/>
    <w:rsid w:val="002704C3"/>
    <w:rsid w:val="0027066C"/>
    <w:rsid w:val="002708CC"/>
    <w:rsid w:val="00270A0C"/>
    <w:rsid w:val="00270A79"/>
    <w:rsid w:val="00270AC1"/>
    <w:rsid w:val="00270BF9"/>
    <w:rsid w:val="00270C88"/>
    <w:rsid w:val="00270E46"/>
    <w:rsid w:val="00270F86"/>
    <w:rsid w:val="00271018"/>
    <w:rsid w:val="0027120B"/>
    <w:rsid w:val="00271359"/>
    <w:rsid w:val="00271422"/>
    <w:rsid w:val="0027157D"/>
    <w:rsid w:val="00271592"/>
    <w:rsid w:val="0027160E"/>
    <w:rsid w:val="00271624"/>
    <w:rsid w:val="002716F6"/>
    <w:rsid w:val="0027179D"/>
    <w:rsid w:val="0027190A"/>
    <w:rsid w:val="0027190C"/>
    <w:rsid w:val="00271B07"/>
    <w:rsid w:val="00271B0F"/>
    <w:rsid w:val="00271BBF"/>
    <w:rsid w:val="00271BCD"/>
    <w:rsid w:val="00271D15"/>
    <w:rsid w:val="00271DE2"/>
    <w:rsid w:val="00271F75"/>
    <w:rsid w:val="00271FC5"/>
    <w:rsid w:val="00271FCB"/>
    <w:rsid w:val="00272142"/>
    <w:rsid w:val="00272211"/>
    <w:rsid w:val="00272354"/>
    <w:rsid w:val="00272441"/>
    <w:rsid w:val="0027247E"/>
    <w:rsid w:val="002724BD"/>
    <w:rsid w:val="002724E5"/>
    <w:rsid w:val="002724F6"/>
    <w:rsid w:val="0027264E"/>
    <w:rsid w:val="00272653"/>
    <w:rsid w:val="002726D8"/>
    <w:rsid w:val="00272972"/>
    <w:rsid w:val="00272BF9"/>
    <w:rsid w:val="00272CE6"/>
    <w:rsid w:val="00272D35"/>
    <w:rsid w:val="00272D79"/>
    <w:rsid w:val="00273051"/>
    <w:rsid w:val="00273070"/>
    <w:rsid w:val="002732F2"/>
    <w:rsid w:val="0027332C"/>
    <w:rsid w:val="00273451"/>
    <w:rsid w:val="002734A4"/>
    <w:rsid w:val="002736AA"/>
    <w:rsid w:val="002736F2"/>
    <w:rsid w:val="0027374B"/>
    <w:rsid w:val="002738B7"/>
    <w:rsid w:val="00273A14"/>
    <w:rsid w:val="00273CFE"/>
    <w:rsid w:val="00273D42"/>
    <w:rsid w:val="00274231"/>
    <w:rsid w:val="00274584"/>
    <w:rsid w:val="002745B2"/>
    <w:rsid w:val="002746E1"/>
    <w:rsid w:val="00274799"/>
    <w:rsid w:val="002747D5"/>
    <w:rsid w:val="00274885"/>
    <w:rsid w:val="002748CA"/>
    <w:rsid w:val="00274980"/>
    <w:rsid w:val="002749B4"/>
    <w:rsid w:val="00274A00"/>
    <w:rsid w:val="00274A0D"/>
    <w:rsid w:val="00274A71"/>
    <w:rsid w:val="00274A76"/>
    <w:rsid w:val="00274B0F"/>
    <w:rsid w:val="00274B5A"/>
    <w:rsid w:val="00274C29"/>
    <w:rsid w:val="00274CB8"/>
    <w:rsid w:val="00274D34"/>
    <w:rsid w:val="00274F54"/>
    <w:rsid w:val="00274FB0"/>
    <w:rsid w:val="00274FEB"/>
    <w:rsid w:val="002752BA"/>
    <w:rsid w:val="002752E6"/>
    <w:rsid w:val="002752FB"/>
    <w:rsid w:val="0027547C"/>
    <w:rsid w:val="0027557E"/>
    <w:rsid w:val="00275632"/>
    <w:rsid w:val="002756FB"/>
    <w:rsid w:val="002757E6"/>
    <w:rsid w:val="002758F5"/>
    <w:rsid w:val="00275B20"/>
    <w:rsid w:val="00275B96"/>
    <w:rsid w:val="00275C01"/>
    <w:rsid w:val="00275C24"/>
    <w:rsid w:val="00275D4D"/>
    <w:rsid w:val="00275E76"/>
    <w:rsid w:val="00275E99"/>
    <w:rsid w:val="0027609E"/>
    <w:rsid w:val="002762B3"/>
    <w:rsid w:val="002762D1"/>
    <w:rsid w:val="0027636B"/>
    <w:rsid w:val="002763E8"/>
    <w:rsid w:val="00276503"/>
    <w:rsid w:val="0027666D"/>
    <w:rsid w:val="00276687"/>
    <w:rsid w:val="002766E6"/>
    <w:rsid w:val="00276733"/>
    <w:rsid w:val="002767B2"/>
    <w:rsid w:val="002768A1"/>
    <w:rsid w:val="00276987"/>
    <w:rsid w:val="002769CC"/>
    <w:rsid w:val="00276A4B"/>
    <w:rsid w:val="00276A7F"/>
    <w:rsid w:val="00276A9C"/>
    <w:rsid w:val="00276B6A"/>
    <w:rsid w:val="00276DD7"/>
    <w:rsid w:val="00276E57"/>
    <w:rsid w:val="00276F30"/>
    <w:rsid w:val="0027706A"/>
    <w:rsid w:val="0027707E"/>
    <w:rsid w:val="00277230"/>
    <w:rsid w:val="00277414"/>
    <w:rsid w:val="00277505"/>
    <w:rsid w:val="002776AE"/>
    <w:rsid w:val="00277769"/>
    <w:rsid w:val="002777A2"/>
    <w:rsid w:val="002777C6"/>
    <w:rsid w:val="00277969"/>
    <w:rsid w:val="002779D2"/>
    <w:rsid w:val="002779DD"/>
    <w:rsid w:val="00277A89"/>
    <w:rsid w:val="00277B57"/>
    <w:rsid w:val="00277BF7"/>
    <w:rsid w:val="00277CCF"/>
    <w:rsid w:val="00277D0E"/>
    <w:rsid w:val="00277EBE"/>
    <w:rsid w:val="00277EFC"/>
    <w:rsid w:val="00277F41"/>
    <w:rsid w:val="0028028E"/>
    <w:rsid w:val="00280381"/>
    <w:rsid w:val="002803F0"/>
    <w:rsid w:val="002804E8"/>
    <w:rsid w:val="00280709"/>
    <w:rsid w:val="00280A0E"/>
    <w:rsid w:val="00280B3D"/>
    <w:rsid w:val="00280B4D"/>
    <w:rsid w:val="00280BC8"/>
    <w:rsid w:val="00280C45"/>
    <w:rsid w:val="00280D3A"/>
    <w:rsid w:val="00280DCF"/>
    <w:rsid w:val="00280EC9"/>
    <w:rsid w:val="00280F3E"/>
    <w:rsid w:val="00281002"/>
    <w:rsid w:val="00281018"/>
    <w:rsid w:val="00281132"/>
    <w:rsid w:val="0028113E"/>
    <w:rsid w:val="0028120C"/>
    <w:rsid w:val="00281210"/>
    <w:rsid w:val="002812BA"/>
    <w:rsid w:val="0028138F"/>
    <w:rsid w:val="00281537"/>
    <w:rsid w:val="00281590"/>
    <w:rsid w:val="00281612"/>
    <w:rsid w:val="00281617"/>
    <w:rsid w:val="00281ACF"/>
    <w:rsid w:val="00281DC6"/>
    <w:rsid w:val="002820C2"/>
    <w:rsid w:val="0028218A"/>
    <w:rsid w:val="0028222B"/>
    <w:rsid w:val="0028239F"/>
    <w:rsid w:val="002823F0"/>
    <w:rsid w:val="00282506"/>
    <w:rsid w:val="00282636"/>
    <w:rsid w:val="0028267A"/>
    <w:rsid w:val="0028271A"/>
    <w:rsid w:val="00282796"/>
    <w:rsid w:val="002827F9"/>
    <w:rsid w:val="0028281B"/>
    <w:rsid w:val="002828F4"/>
    <w:rsid w:val="0028298F"/>
    <w:rsid w:val="002829B9"/>
    <w:rsid w:val="002829C4"/>
    <w:rsid w:val="002829DB"/>
    <w:rsid w:val="00282A66"/>
    <w:rsid w:val="00282A92"/>
    <w:rsid w:val="00282AEA"/>
    <w:rsid w:val="00282B02"/>
    <w:rsid w:val="00282CA5"/>
    <w:rsid w:val="00282DCE"/>
    <w:rsid w:val="00282E3B"/>
    <w:rsid w:val="0028313E"/>
    <w:rsid w:val="00283367"/>
    <w:rsid w:val="002834E6"/>
    <w:rsid w:val="002835FB"/>
    <w:rsid w:val="0028362A"/>
    <w:rsid w:val="00283681"/>
    <w:rsid w:val="0028368C"/>
    <w:rsid w:val="0028379B"/>
    <w:rsid w:val="0028379E"/>
    <w:rsid w:val="00283806"/>
    <w:rsid w:val="0028394F"/>
    <w:rsid w:val="00283AD8"/>
    <w:rsid w:val="00283D2F"/>
    <w:rsid w:val="00283D50"/>
    <w:rsid w:val="00283D60"/>
    <w:rsid w:val="00283DB2"/>
    <w:rsid w:val="00283DD9"/>
    <w:rsid w:val="00283E0E"/>
    <w:rsid w:val="00283EDF"/>
    <w:rsid w:val="0028410F"/>
    <w:rsid w:val="00284194"/>
    <w:rsid w:val="00284340"/>
    <w:rsid w:val="002843F4"/>
    <w:rsid w:val="0028453C"/>
    <w:rsid w:val="00284633"/>
    <w:rsid w:val="002847C5"/>
    <w:rsid w:val="00284989"/>
    <w:rsid w:val="00284A2C"/>
    <w:rsid w:val="00284B19"/>
    <w:rsid w:val="00284E63"/>
    <w:rsid w:val="00284EAE"/>
    <w:rsid w:val="00284EB7"/>
    <w:rsid w:val="002850A7"/>
    <w:rsid w:val="002850BF"/>
    <w:rsid w:val="00285216"/>
    <w:rsid w:val="00285231"/>
    <w:rsid w:val="002852A7"/>
    <w:rsid w:val="002852AC"/>
    <w:rsid w:val="0028533F"/>
    <w:rsid w:val="00285457"/>
    <w:rsid w:val="002854B4"/>
    <w:rsid w:val="002854D0"/>
    <w:rsid w:val="002854DB"/>
    <w:rsid w:val="0028551E"/>
    <w:rsid w:val="002856CB"/>
    <w:rsid w:val="002858BD"/>
    <w:rsid w:val="002858E8"/>
    <w:rsid w:val="00285A6A"/>
    <w:rsid w:val="00285AC4"/>
    <w:rsid w:val="00285B03"/>
    <w:rsid w:val="00285E60"/>
    <w:rsid w:val="00285EA0"/>
    <w:rsid w:val="00286058"/>
    <w:rsid w:val="00286185"/>
    <w:rsid w:val="002862C5"/>
    <w:rsid w:val="002863BF"/>
    <w:rsid w:val="002863F8"/>
    <w:rsid w:val="002868CC"/>
    <w:rsid w:val="002868DD"/>
    <w:rsid w:val="0028695A"/>
    <w:rsid w:val="00286A73"/>
    <w:rsid w:val="00286ADA"/>
    <w:rsid w:val="00286AF7"/>
    <w:rsid w:val="00286C12"/>
    <w:rsid w:val="00286E42"/>
    <w:rsid w:val="00286F81"/>
    <w:rsid w:val="0028712B"/>
    <w:rsid w:val="0028715A"/>
    <w:rsid w:val="00287293"/>
    <w:rsid w:val="002873E4"/>
    <w:rsid w:val="0028746C"/>
    <w:rsid w:val="002874D1"/>
    <w:rsid w:val="002874EE"/>
    <w:rsid w:val="0028750E"/>
    <w:rsid w:val="00287570"/>
    <w:rsid w:val="00287640"/>
    <w:rsid w:val="00287CD9"/>
    <w:rsid w:val="00287E82"/>
    <w:rsid w:val="00287F1F"/>
    <w:rsid w:val="00287FB2"/>
    <w:rsid w:val="0029006D"/>
    <w:rsid w:val="002900AD"/>
    <w:rsid w:val="002900E7"/>
    <w:rsid w:val="00290173"/>
    <w:rsid w:val="0029034D"/>
    <w:rsid w:val="0029035B"/>
    <w:rsid w:val="002903FF"/>
    <w:rsid w:val="002904C8"/>
    <w:rsid w:val="002904E0"/>
    <w:rsid w:val="00290534"/>
    <w:rsid w:val="00290561"/>
    <w:rsid w:val="0029077D"/>
    <w:rsid w:val="002909EB"/>
    <w:rsid w:val="002909F2"/>
    <w:rsid w:val="00290A64"/>
    <w:rsid w:val="00290AB3"/>
    <w:rsid w:val="00290AFA"/>
    <w:rsid w:val="00290B16"/>
    <w:rsid w:val="00290B30"/>
    <w:rsid w:val="00290B98"/>
    <w:rsid w:val="00290BD4"/>
    <w:rsid w:val="00290C0E"/>
    <w:rsid w:val="00290C65"/>
    <w:rsid w:val="00290CCD"/>
    <w:rsid w:val="00290D15"/>
    <w:rsid w:val="00290D91"/>
    <w:rsid w:val="00290DCB"/>
    <w:rsid w:val="00290DE2"/>
    <w:rsid w:val="00290EEF"/>
    <w:rsid w:val="00291079"/>
    <w:rsid w:val="0029118D"/>
    <w:rsid w:val="002911E8"/>
    <w:rsid w:val="00291422"/>
    <w:rsid w:val="002916A6"/>
    <w:rsid w:val="0029195E"/>
    <w:rsid w:val="00291A72"/>
    <w:rsid w:val="00291B24"/>
    <w:rsid w:val="00291B25"/>
    <w:rsid w:val="00291B28"/>
    <w:rsid w:val="00291C12"/>
    <w:rsid w:val="00291C42"/>
    <w:rsid w:val="00291D48"/>
    <w:rsid w:val="00291DFC"/>
    <w:rsid w:val="00291EBD"/>
    <w:rsid w:val="00291F0B"/>
    <w:rsid w:val="00291FF0"/>
    <w:rsid w:val="00292039"/>
    <w:rsid w:val="002920FB"/>
    <w:rsid w:val="00292157"/>
    <w:rsid w:val="0029223F"/>
    <w:rsid w:val="00292482"/>
    <w:rsid w:val="00292501"/>
    <w:rsid w:val="00292516"/>
    <w:rsid w:val="002925BB"/>
    <w:rsid w:val="00292607"/>
    <w:rsid w:val="0029261F"/>
    <w:rsid w:val="00292685"/>
    <w:rsid w:val="002926BC"/>
    <w:rsid w:val="00292833"/>
    <w:rsid w:val="0029285C"/>
    <w:rsid w:val="00292924"/>
    <w:rsid w:val="0029295E"/>
    <w:rsid w:val="00292986"/>
    <w:rsid w:val="00292A8B"/>
    <w:rsid w:val="00292AF7"/>
    <w:rsid w:val="00292B1F"/>
    <w:rsid w:val="00292B48"/>
    <w:rsid w:val="00292B66"/>
    <w:rsid w:val="00292B78"/>
    <w:rsid w:val="00292BB3"/>
    <w:rsid w:val="00292FAC"/>
    <w:rsid w:val="00292FCA"/>
    <w:rsid w:val="0029302B"/>
    <w:rsid w:val="00293263"/>
    <w:rsid w:val="00293405"/>
    <w:rsid w:val="00293419"/>
    <w:rsid w:val="00293731"/>
    <w:rsid w:val="00293850"/>
    <w:rsid w:val="002938CD"/>
    <w:rsid w:val="002938E7"/>
    <w:rsid w:val="00293A95"/>
    <w:rsid w:val="00293B84"/>
    <w:rsid w:val="00293CBB"/>
    <w:rsid w:val="00293DA6"/>
    <w:rsid w:val="00293DED"/>
    <w:rsid w:val="00293E0F"/>
    <w:rsid w:val="00293E75"/>
    <w:rsid w:val="002940AD"/>
    <w:rsid w:val="002940F4"/>
    <w:rsid w:val="00294150"/>
    <w:rsid w:val="002941DC"/>
    <w:rsid w:val="002941E2"/>
    <w:rsid w:val="00294216"/>
    <w:rsid w:val="002942E8"/>
    <w:rsid w:val="002944B4"/>
    <w:rsid w:val="002945A0"/>
    <w:rsid w:val="0029474E"/>
    <w:rsid w:val="002948E5"/>
    <w:rsid w:val="002948EE"/>
    <w:rsid w:val="00294906"/>
    <w:rsid w:val="00294910"/>
    <w:rsid w:val="0029498F"/>
    <w:rsid w:val="00294A2B"/>
    <w:rsid w:val="00294C40"/>
    <w:rsid w:val="00294C69"/>
    <w:rsid w:val="00294E13"/>
    <w:rsid w:val="00294ED8"/>
    <w:rsid w:val="00295199"/>
    <w:rsid w:val="00295239"/>
    <w:rsid w:val="002952CB"/>
    <w:rsid w:val="0029542B"/>
    <w:rsid w:val="00295682"/>
    <w:rsid w:val="0029579D"/>
    <w:rsid w:val="0029581B"/>
    <w:rsid w:val="0029585E"/>
    <w:rsid w:val="002959F3"/>
    <w:rsid w:val="00295B4B"/>
    <w:rsid w:val="00295E01"/>
    <w:rsid w:val="0029607A"/>
    <w:rsid w:val="00296167"/>
    <w:rsid w:val="00296192"/>
    <w:rsid w:val="002961A6"/>
    <w:rsid w:val="00296206"/>
    <w:rsid w:val="002962E7"/>
    <w:rsid w:val="00296551"/>
    <w:rsid w:val="0029658D"/>
    <w:rsid w:val="00296778"/>
    <w:rsid w:val="0029696A"/>
    <w:rsid w:val="002969E6"/>
    <w:rsid w:val="00296B0E"/>
    <w:rsid w:val="00296B73"/>
    <w:rsid w:val="00296B8C"/>
    <w:rsid w:val="00296C2A"/>
    <w:rsid w:val="00296D57"/>
    <w:rsid w:val="00296EE3"/>
    <w:rsid w:val="002970DE"/>
    <w:rsid w:val="002972D3"/>
    <w:rsid w:val="002973E4"/>
    <w:rsid w:val="00297419"/>
    <w:rsid w:val="0029747F"/>
    <w:rsid w:val="002974A3"/>
    <w:rsid w:val="002975BA"/>
    <w:rsid w:val="002976E2"/>
    <w:rsid w:val="002976F2"/>
    <w:rsid w:val="002977EE"/>
    <w:rsid w:val="0029790B"/>
    <w:rsid w:val="00297B7F"/>
    <w:rsid w:val="00297C1E"/>
    <w:rsid w:val="00297C36"/>
    <w:rsid w:val="00297C61"/>
    <w:rsid w:val="00297D9B"/>
    <w:rsid w:val="00297E8A"/>
    <w:rsid w:val="00297EE3"/>
    <w:rsid w:val="00297F97"/>
    <w:rsid w:val="00297FE9"/>
    <w:rsid w:val="002A007B"/>
    <w:rsid w:val="002A0174"/>
    <w:rsid w:val="002A0283"/>
    <w:rsid w:val="002A0310"/>
    <w:rsid w:val="002A0328"/>
    <w:rsid w:val="002A0388"/>
    <w:rsid w:val="002A03ED"/>
    <w:rsid w:val="002A09FD"/>
    <w:rsid w:val="002A0A36"/>
    <w:rsid w:val="002A0CD5"/>
    <w:rsid w:val="002A0E71"/>
    <w:rsid w:val="002A0EAD"/>
    <w:rsid w:val="002A11F7"/>
    <w:rsid w:val="002A1213"/>
    <w:rsid w:val="002A1250"/>
    <w:rsid w:val="002A12C1"/>
    <w:rsid w:val="002A138B"/>
    <w:rsid w:val="002A1409"/>
    <w:rsid w:val="002A1583"/>
    <w:rsid w:val="002A15B9"/>
    <w:rsid w:val="002A1757"/>
    <w:rsid w:val="002A17FF"/>
    <w:rsid w:val="002A1819"/>
    <w:rsid w:val="002A1830"/>
    <w:rsid w:val="002A1C3C"/>
    <w:rsid w:val="002A1D22"/>
    <w:rsid w:val="002A1D99"/>
    <w:rsid w:val="002A1ED2"/>
    <w:rsid w:val="002A1EEC"/>
    <w:rsid w:val="002A1FF6"/>
    <w:rsid w:val="002A2042"/>
    <w:rsid w:val="002A213B"/>
    <w:rsid w:val="002A222F"/>
    <w:rsid w:val="002A224F"/>
    <w:rsid w:val="002A2299"/>
    <w:rsid w:val="002A2392"/>
    <w:rsid w:val="002A24F1"/>
    <w:rsid w:val="002A2692"/>
    <w:rsid w:val="002A26E5"/>
    <w:rsid w:val="002A26EC"/>
    <w:rsid w:val="002A299E"/>
    <w:rsid w:val="002A29C6"/>
    <w:rsid w:val="002A2B09"/>
    <w:rsid w:val="002A2B7F"/>
    <w:rsid w:val="002A2BC2"/>
    <w:rsid w:val="002A2DAC"/>
    <w:rsid w:val="002A2E2E"/>
    <w:rsid w:val="002A2FEE"/>
    <w:rsid w:val="002A3316"/>
    <w:rsid w:val="002A342C"/>
    <w:rsid w:val="002A3535"/>
    <w:rsid w:val="002A363E"/>
    <w:rsid w:val="002A38D5"/>
    <w:rsid w:val="002A3A54"/>
    <w:rsid w:val="002A3B23"/>
    <w:rsid w:val="002A3C23"/>
    <w:rsid w:val="002A3C68"/>
    <w:rsid w:val="002A3DED"/>
    <w:rsid w:val="002A3EB1"/>
    <w:rsid w:val="002A4261"/>
    <w:rsid w:val="002A4356"/>
    <w:rsid w:val="002A4373"/>
    <w:rsid w:val="002A4459"/>
    <w:rsid w:val="002A4524"/>
    <w:rsid w:val="002A4663"/>
    <w:rsid w:val="002A470A"/>
    <w:rsid w:val="002A472D"/>
    <w:rsid w:val="002A4786"/>
    <w:rsid w:val="002A4797"/>
    <w:rsid w:val="002A4856"/>
    <w:rsid w:val="002A4871"/>
    <w:rsid w:val="002A4A50"/>
    <w:rsid w:val="002A4AD1"/>
    <w:rsid w:val="002A4C8E"/>
    <w:rsid w:val="002A5064"/>
    <w:rsid w:val="002A5233"/>
    <w:rsid w:val="002A5249"/>
    <w:rsid w:val="002A528A"/>
    <w:rsid w:val="002A5350"/>
    <w:rsid w:val="002A5388"/>
    <w:rsid w:val="002A53F0"/>
    <w:rsid w:val="002A5465"/>
    <w:rsid w:val="002A5521"/>
    <w:rsid w:val="002A57BC"/>
    <w:rsid w:val="002A5A3F"/>
    <w:rsid w:val="002A5A6D"/>
    <w:rsid w:val="002A5AC9"/>
    <w:rsid w:val="002A5AE6"/>
    <w:rsid w:val="002A5C8D"/>
    <w:rsid w:val="002A5D22"/>
    <w:rsid w:val="002A5E72"/>
    <w:rsid w:val="002A5F00"/>
    <w:rsid w:val="002A5F9F"/>
    <w:rsid w:val="002A601E"/>
    <w:rsid w:val="002A6292"/>
    <w:rsid w:val="002A62EF"/>
    <w:rsid w:val="002A638B"/>
    <w:rsid w:val="002A6502"/>
    <w:rsid w:val="002A650B"/>
    <w:rsid w:val="002A65F4"/>
    <w:rsid w:val="002A66E1"/>
    <w:rsid w:val="002A680C"/>
    <w:rsid w:val="002A6AE7"/>
    <w:rsid w:val="002A6B0F"/>
    <w:rsid w:val="002A6B54"/>
    <w:rsid w:val="002A6B61"/>
    <w:rsid w:val="002A6BFC"/>
    <w:rsid w:val="002A6C08"/>
    <w:rsid w:val="002A6E24"/>
    <w:rsid w:val="002A6EB7"/>
    <w:rsid w:val="002A70CA"/>
    <w:rsid w:val="002A718C"/>
    <w:rsid w:val="002A718E"/>
    <w:rsid w:val="002A7353"/>
    <w:rsid w:val="002A73A3"/>
    <w:rsid w:val="002A7507"/>
    <w:rsid w:val="002A779B"/>
    <w:rsid w:val="002A7B51"/>
    <w:rsid w:val="002A7BFB"/>
    <w:rsid w:val="002A7C28"/>
    <w:rsid w:val="002A7C78"/>
    <w:rsid w:val="002A7CAF"/>
    <w:rsid w:val="002A7D13"/>
    <w:rsid w:val="002A7E16"/>
    <w:rsid w:val="002A7E48"/>
    <w:rsid w:val="002A7E70"/>
    <w:rsid w:val="002A7F6C"/>
    <w:rsid w:val="002A7F70"/>
    <w:rsid w:val="002A7FE8"/>
    <w:rsid w:val="002B01B5"/>
    <w:rsid w:val="002B02E4"/>
    <w:rsid w:val="002B034B"/>
    <w:rsid w:val="002B0533"/>
    <w:rsid w:val="002B0646"/>
    <w:rsid w:val="002B0730"/>
    <w:rsid w:val="002B0756"/>
    <w:rsid w:val="002B077C"/>
    <w:rsid w:val="002B07D2"/>
    <w:rsid w:val="002B0882"/>
    <w:rsid w:val="002B09FF"/>
    <w:rsid w:val="002B0A5D"/>
    <w:rsid w:val="002B0B12"/>
    <w:rsid w:val="002B0B51"/>
    <w:rsid w:val="002B0B92"/>
    <w:rsid w:val="002B0DDB"/>
    <w:rsid w:val="002B0E94"/>
    <w:rsid w:val="002B10E5"/>
    <w:rsid w:val="002B126C"/>
    <w:rsid w:val="002B136D"/>
    <w:rsid w:val="002B1497"/>
    <w:rsid w:val="002B16A8"/>
    <w:rsid w:val="002B17DD"/>
    <w:rsid w:val="002B1831"/>
    <w:rsid w:val="002B187C"/>
    <w:rsid w:val="002B1995"/>
    <w:rsid w:val="002B1ABB"/>
    <w:rsid w:val="002B1B45"/>
    <w:rsid w:val="002B1C3E"/>
    <w:rsid w:val="002B1D48"/>
    <w:rsid w:val="002B1E01"/>
    <w:rsid w:val="002B1E71"/>
    <w:rsid w:val="002B1EB8"/>
    <w:rsid w:val="002B1F7D"/>
    <w:rsid w:val="002B1FB8"/>
    <w:rsid w:val="002B1FD2"/>
    <w:rsid w:val="002B20B8"/>
    <w:rsid w:val="002B2153"/>
    <w:rsid w:val="002B222F"/>
    <w:rsid w:val="002B247F"/>
    <w:rsid w:val="002B2543"/>
    <w:rsid w:val="002B25D0"/>
    <w:rsid w:val="002B2889"/>
    <w:rsid w:val="002B2988"/>
    <w:rsid w:val="002B2A1D"/>
    <w:rsid w:val="002B2A64"/>
    <w:rsid w:val="002B2A71"/>
    <w:rsid w:val="002B2A91"/>
    <w:rsid w:val="002B2C08"/>
    <w:rsid w:val="002B2CC2"/>
    <w:rsid w:val="002B2F33"/>
    <w:rsid w:val="002B3211"/>
    <w:rsid w:val="002B35DC"/>
    <w:rsid w:val="002B3A4D"/>
    <w:rsid w:val="002B3E43"/>
    <w:rsid w:val="002B4092"/>
    <w:rsid w:val="002B40BA"/>
    <w:rsid w:val="002B42E0"/>
    <w:rsid w:val="002B434B"/>
    <w:rsid w:val="002B465D"/>
    <w:rsid w:val="002B46CC"/>
    <w:rsid w:val="002B4740"/>
    <w:rsid w:val="002B48BD"/>
    <w:rsid w:val="002B48F9"/>
    <w:rsid w:val="002B4977"/>
    <w:rsid w:val="002B49C3"/>
    <w:rsid w:val="002B4D43"/>
    <w:rsid w:val="002B4E9E"/>
    <w:rsid w:val="002B4ECE"/>
    <w:rsid w:val="002B4F2A"/>
    <w:rsid w:val="002B4FFC"/>
    <w:rsid w:val="002B502D"/>
    <w:rsid w:val="002B5189"/>
    <w:rsid w:val="002B518F"/>
    <w:rsid w:val="002B5193"/>
    <w:rsid w:val="002B5298"/>
    <w:rsid w:val="002B5353"/>
    <w:rsid w:val="002B53D1"/>
    <w:rsid w:val="002B53E3"/>
    <w:rsid w:val="002B541D"/>
    <w:rsid w:val="002B54E7"/>
    <w:rsid w:val="002B57A1"/>
    <w:rsid w:val="002B57BC"/>
    <w:rsid w:val="002B59B6"/>
    <w:rsid w:val="002B5A93"/>
    <w:rsid w:val="002B5A99"/>
    <w:rsid w:val="002B5BAF"/>
    <w:rsid w:val="002B5D5C"/>
    <w:rsid w:val="002B5E06"/>
    <w:rsid w:val="002B5E16"/>
    <w:rsid w:val="002B5E61"/>
    <w:rsid w:val="002B5EEF"/>
    <w:rsid w:val="002B6008"/>
    <w:rsid w:val="002B60AD"/>
    <w:rsid w:val="002B60E5"/>
    <w:rsid w:val="002B6142"/>
    <w:rsid w:val="002B61F0"/>
    <w:rsid w:val="002B61F7"/>
    <w:rsid w:val="002B635A"/>
    <w:rsid w:val="002B63A6"/>
    <w:rsid w:val="002B63C3"/>
    <w:rsid w:val="002B646D"/>
    <w:rsid w:val="002B64A2"/>
    <w:rsid w:val="002B6587"/>
    <w:rsid w:val="002B65E7"/>
    <w:rsid w:val="002B68A8"/>
    <w:rsid w:val="002B6A84"/>
    <w:rsid w:val="002B6DE3"/>
    <w:rsid w:val="002B6F8D"/>
    <w:rsid w:val="002B7132"/>
    <w:rsid w:val="002B749F"/>
    <w:rsid w:val="002B74E4"/>
    <w:rsid w:val="002B74F6"/>
    <w:rsid w:val="002B769C"/>
    <w:rsid w:val="002B7745"/>
    <w:rsid w:val="002B785C"/>
    <w:rsid w:val="002B78B4"/>
    <w:rsid w:val="002B78F8"/>
    <w:rsid w:val="002B7C20"/>
    <w:rsid w:val="002B7E96"/>
    <w:rsid w:val="002B7F45"/>
    <w:rsid w:val="002C001A"/>
    <w:rsid w:val="002C00E4"/>
    <w:rsid w:val="002C06C5"/>
    <w:rsid w:val="002C06F8"/>
    <w:rsid w:val="002C0742"/>
    <w:rsid w:val="002C0A04"/>
    <w:rsid w:val="002C0AC9"/>
    <w:rsid w:val="002C0BB6"/>
    <w:rsid w:val="002C0C97"/>
    <w:rsid w:val="002C0DE1"/>
    <w:rsid w:val="002C0E53"/>
    <w:rsid w:val="002C0F1D"/>
    <w:rsid w:val="002C0FDF"/>
    <w:rsid w:val="002C102D"/>
    <w:rsid w:val="002C1189"/>
    <w:rsid w:val="002C132E"/>
    <w:rsid w:val="002C1414"/>
    <w:rsid w:val="002C1476"/>
    <w:rsid w:val="002C14FB"/>
    <w:rsid w:val="002C1569"/>
    <w:rsid w:val="002C16E8"/>
    <w:rsid w:val="002C173C"/>
    <w:rsid w:val="002C1850"/>
    <w:rsid w:val="002C18E0"/>
    <w:rsid w:val="002C1A61"/>
    <w:rsid w:val="002C1A6F"/>
    <w:rsid w:val="002C1A84"/>
    <w:rsid w:val="002C1A88"/>
    <w:rsid w:val="002C1ABC"/>
    <w:rsid w:val="002C1B50"/>
    <w:rsid w:val="002C1B78"/>
    <w:rsid w:val="002C1C47"/>
    <w:rsid w:val="002C1C95"/>
    <w:rsid w:val="002C1DB4"/>
    <w:rsid w:val="002C1E01"/>
    <w:rsid w:val="002C1E8A"/>
    <w:rsid w:val="002C1FBB"/>
    <w:rsid w:val="002C1FD6"/>
    <w:rsid w:val="002C201D"/>
    <w:rsid w:val="002C24C1"/>
    <w:rsid w:val="002C250A"/>
    <w:rsid w:val="002C2588"/>
    <w:rsid w:val="002C2841"/>
    <w:rsid w:val="002C2846"/>
    <w:rsid w:val="002C28A6"/>
    <w:rsid w:val="002C2B2C"/>
    <w:rsid w:val="002C2C0B"/>
    <w:rsid w:val="002C2C4D"/>
    <w:rsid w:val="002C2C86"/>
    <w:rsid w:val="002C2D45"/>
    <w:rsid w:val="002C2D69"/>
    <w:rsid w:val="002C2EDB"/>
    <w:rsid w:val="002C2F89"/>
    <w:rsid w:val="002C30B5"/>
    <w:rsid w:val="002C317F"/>
    <w:rsid w:val="002C31DC"/>
    <w:rsid w:val="002C3414"/>
    <w:rsid w:val="002C34A0"/>
    <w:rsid w:val="002C36F4"/>
    <w:rsid w:val="002C3854"/>
    <w:rsid w:val="002C3968"/>
    <w:rsid w:val="002C39D5"/>
    <w:rsid w:val="002C3AC8"/>
    <w:rsid w:val="002C3C46"/>
    <w:rsid w:val="002C3E29"/>
    <w:rsid w:val="002C4123"/>
    <w:rsid w:val="002C4174"/>
    <w:rsid w:val="002C41D8"/>
    <w:rsid w:val="002C434A"/>
    <w:rsid w:val="002C4439"/>
    <w:rsid w:val="002C485D"/>
    <w:rsid w:val="002C48B2"/>
    <w:rsid w:val="002C48EF"/>
    <w:rsid w:val="002C49DB"/>
    <w:rsid w:val="002C49EF"/>
    <w:rsid w:val="002C4BAD"/>
    <w:rsid w:val="002C4D10"/>
    <w:rsid w:val="002C4D62"/>
    <w:rsid w:val="002C4EAB"/>
    <w:rsid w:val="002C4EF9"/>
    <w:rsid w:val="002C5122"/>
    <w:rsid w:val="002C5324"/>
    <w:rsid w:val="002C53BC"/>
    <w:rsid w:val="002C5533"/>
    <w:rsid w:val="002C55D7"/>
    <w:rsid w:val="002C5629"/>
    <w:rsid w:val="002C5669"/>
    <w:rsid w:val="002C57B5"/>
    <w:rsid w:val="002C581D"/>
    <w:rsid w:val="002C5857"/>
    <w:rsid w:val="002C589A"/>
    <w:rsid w:val="002C5917"/>
    <w:rsid w:val="002C596C"/>
    <w:rsid w:val="002C5AC2"/>
    <w:rsid w:val="002C5BF3"/>
    <w:rsid w:val="002C5CFE"/>
    <w:rsid w:val="002C6231"/>
    <w:rsid w:val="002C6298"/>
    <w:rsid w:val="002C62A2"/>
    <w:rsid w:val="002C62D8"/>
    <w:rsid w:val="002C6366"/>
    <w:rsid w:val="002C6378"/>
    <w:rsid w:val="002C638D"/>
    <w:rsid w:val="002C676E"/>
    <w:rsid w:val="002C677A"/>
    <w:rsid w:val="002C67D9"/>
    <w:rsid w:val="002C6810"/>
    <w:rsid w:val="002C687A"/>
    <w:rsid w:val="002C691B"/>
    <w:rsid w:val="002C6AEB"/>
    <w:rsid w:val="002C6C77"/>
    <w:rsid w:val="002C6CF2"/>
    <w:rsid w:val="002C6E6A"/>
    <w:rsid w:val="002C7074"/>
    <w:rsid w:val="002C7138"/>
    <w:rsid w:val="002C71AE"/>
    <w:rsid w:val="002C7260"/>
    <w:rsid w:val="002C737F"/>
    <w:rsid w:val="002C73D2"/>
    <w:rsid w:val="002C747E"/>
    <w:rsid w:val="002C74FB"/>
    <w:rsid w:val="002C75CA"/>
    <w:rsid w:val="002C75F5"/>
    <w:rsid w:val="002C7602"/>
    <w:rsid w:val="002C7620"/>
    <w:rsid w:val="002C763B"/>
    <w:rsid w:val="002C7831"/>
    <w:rsid w:val="002C7956"/>
    <w:rsid w:val="002C7A15"/>
    <w:rsid w:val="002C7B63"/>
    <w:rsid w:val="002C7BFB"/>
    <w:rsid w:val="002C7D53"/>
    <w:rsid w:val="002C7E04"/>
    <w:rsid w:val="002C7F44"/>
    <w:rsid w:val="002C7F4B"/>
    <w:rsid w:val="002C7F98"/>
    <w:rsid w:val="002D0029"/>
    <w:rsid w:val="002D0124"/>
    <w:rsid w:val="002D01B3"/>
    <w:rsid w:val="002D024F"/>
    <w:rsid w:val="002D02FB"/>
    <w:rsid w:val="002D0407"/>
    <w:rsid w:val="002D0441"/>
    <w:rsid w:val="002D06B5"/>
    <w:rsid w:val="002D070B"/>
    <w:rsid w:val="002D0AA2"/>
    <w:rsid w:val="002D0D1F"/>
    <w:rsid w:val="002D0D21"/>
    <w:rsid w:val="002D0D5C"/>
    <w:rsid w:val="002D0FBC"/>
    <w:rsid w:val="002D0FD1"/>
    <w:rsid w:val="002D121E"/>
    <w:rsid w:val="002D1283"/>
    <w:rsid w:val="002D1290"/>
    <w:rsid w:val="002D12A9"/>
    <w:rsid w:val="002D1309"/>
    <w:rsid w:val="002D1390"/>
    <w:rsid w:val="002D13BE"/>
    <w:rsid w:val="002D1410"/>
    <w:rsid w:val="002D1629"/>
    <w:rsid w:val="002D1650"/>
    <w:rsid w:val="002D16F1"/>
    <w:rsid w:val="002D18C7"/>
    <w:rsid w:val="002D19FC"/>
    <w:rsid w:val="002D1A91"/>
    <w:rsid w:val="002D1C5B"/>
    <w:rsid w:val="002D1D71"/>
    <w:rsid w:val="002D1DC0"/>
    <w:rsid w:val="002D1E7F"/>
    <w:rsid w:val="002D2161"/>
    <w:rsid w:val="002D21B8"/>
    <w:rsid w:val="002D21F9"/>
    <w:rsid w:val="002D2358"/>
    <w:rsid w:val="002D264F"/>
    <w:rsid w:val="002D2708"/>
    <w:rsid w:val="002D2760"/>
    <w:rsid w:val="002D278F"/>
    <w:rsid w:val="002D27AB"/>
    <w:rsid w:val="002D28B4"/>
    <w:rsid w:val="002D2954"/>
    <w:rsid w:val="002D2A0F"/>
    <w:rsid w:val="002D2A25"/>
    <w:rsid w:val="002D2A80"/>
    <w:rsid w:val="002D2AB5"/>
    <w:rsid w:val="002D2B98"/>
    <w:rsid w:val="002D2C41"/>
    <w:rsid w:val="002D2CD3"/>
    <w:rsid w:val="002D2E0A"/>
    <w:rsid w:val="002D2E5B"/>
    <w:rsid w:val="002D2EAB"/>
    <w:rsid w:val="002D2F70"/>
    <w:rsid w:val="002D2F7E"/>
    <w:rsid w:val="002D3028"/>
    <w:rsid w:val="002D30E9"/>
    <w:rsid w:val="002D3321"/>
    <w:rsid w:val="002D343D"/>
    <w:rsid w:val="002D3455"/>
    <w:rsid w:val="002D34EF"/>
    <w:rsid w:val="002D353F"/>
    <w:rsid w:val="002D356D"/>
    <w:rsid w:val="002D3751"/>
    <w:rsid w:val="002D3864"/>
    <w:rsid w:val="002D3A19"/>
    <w:rsid w:val="002D3B35"/>
    <w:rsid w:val="002D3C95"/>
    <w:rsid w:val="002D3CBF"/>
    <w:rsid w:val="002D3D00"/>
    <w:rsid w:val="002D3E88"/>
    <w:rsid w:val="002D419E"/>
    <w:rsid w:val="002D41AD"/>
    <w:rsid w:val="002D42A4"/>
    <w:rsid w:val="002D437C"/>
    <w:rsid w:val="002D4509"/>
    <w:rsid w:val="002D4565"/>
    <w:rsid w:val="002D458C"/>
    <w:rsid w:val="002D4867"/>
    <w:rsid w:val="002D4942"/>
    <w:rsid w:val="002D4966"/>
    <w:rsid w:val="002D4A2F"/>
    <w:rsid w:val="002D4AC0"/>
    <w:rsid w:val="002D4AFC"/>
    <w:rsid w:val="002D4BD3"/>
    <w:rsid w:val="002D4C1E"/>
    <w:rsid w:val="002D4DC4"/>
    <w:rsid w:val="002D4ED4"/>
    <w:rsid w:val="002D4F29"/>
    <w:rsid w:val="002D4F88"/>
    <w:rsid w:val="002D504A"/>
    <w:rsid w:val="002D514D"/>
    <w:rsid w:val="002D515C"/>
    <w:rsid w:val="002D5172"/>
    <w:rsid w:val="002D5236"/>
    <w:rsid w:val="002D5382"/>
    <w:rsid w:val="002D539A"/>
    <w:rsid w:val="002D53BE"/>
    <w:rsid w:val="002D5404"/>
    <w:rsid w:val="002D5452"/>
    <w:rsid w:val="002D5600"/>
    <w:rsid w:val="002D56CA"/>
    <w:rsid w:val="002D5AD8"/>
    <w:rsid w:val="002D5BD3"/>
    <w:rsid w:val="002D5C6A"/>
    <w:rsid w:val="002D5D11"/>
    <w:rsid w:val="002D5E23"/>
    <w:rsid w:val="002D5E9D"/>
    <w:rsid w:val="002D5EE1"/>
    <w:rsid w:val="002D5F3B"/>
    <w:rsid w:val="002D6169"/>
    <w:rsid w:val="002D625E"/>
    <w:rsid w:val="002D63AA"/>
    <w:rsid w:val="002D6492"/>
    <w:rsid w:val="002D65D6"/>
    <w:rsid w:val="002D664D"/>
    <w:rsid w:val="002D675E"/>
    <w:rsid w:val="002D6906"/>
    <w:rsid w:val="002D69E4"/>
    <w:rsid w:val="002D6EA5"/>
    <w:rsid w:val="002D71C9"/>
    <w:rsid w:val="002D71E7"/>
    <w:rsid w:val="002D7204"/>
    <w:rsid w:val="002D724D"/>
    <w:rsid w:val="002D72B3"/>
    <w:rsid w:val="002D7390"/>
    <w:rsid w:val="002D7485"/>
    <w:rsid w:val="002D749F"/>
    <w:rsid w:val="002D752F"/>
    <w:rsid w:val="002D7605"/>
    <w:rsid w:val="002D7730"/>
    <w:rsid w:val="002D77CB"/>
    <w:rsid w:val="002D7800"/>
    <w:rsid w:val="002D78BC"/>
    <w:rsid w:val="002D7AF9"/>
    <w:rsid w:val="002D7B16"/>
    <w:rsid w:val="002D7C53"/>
    <w:rsid w:val="002D7D1C"/>
    <w:rsid w:val="002D7D6E"/>
    <w:rsid w:val="002D7E60"/>
    <w:rsid w:val="002E01A1"/>
    <w:rsid w:val="002E02E8"/>
    <w:rsid w:val="002E03B5"/>
    <w:rsid w:val="002E049F"/>
    <w:rsid w:val="002E050F"/>
    <w:rsid w:val="002E062C"/>
    <w:rsid w:val="002E091A"/>
    <w:rsid w:val="002E094C"/>
    <w:rsid w:val="002E095D"/>
    <w:rsid w:val="002E0B82"/>
    <w:rsid w:val="002E0BE2"/>
    <w:rsid w:val="002E10DC"/>
    <w:rsid w:val="002E112A"/>
    <w:rsid w:val="002E1274"/>
    <w:rsid w:val="002E12DF"/>
    <w:rsid w:val="002E151B"/>
    <w:rsid w:val="002E15BF"/>
    <w:rsid w:val="002E1621"/>
    <w:rsid w:val="002E162A"/>
    <w:rsid w:val="002E18CF"/>
    <w:rsid w:val="002E18DC"/>
    <w:rsid w:val="002E1949"/>
    <w:rsid w:val="002E1AF6"/>
    <w:rsid w:val="002E1B85"/>
    <w:rsid w:val="002E1C38"/>
    <w:rsid w:val="002E1D57"/>
    <w:rsid w:val="002E1E47"/>
    <w:rsid w:val="002E1FF7"/>
    <w:rsid w:val="002E1FFC"/>
    <w:rsid w:val="002E20CB"/>
    <w:rsid w:val="002E216C"/>
    <w:rsid w:val="002E22B0"/>
    <w:rsid w:val="002E23A6"/>
    <w:rsid w:val="002E26D1"/>
    <w:rsid w:val="002E2720"/>
    <w:rsid w:val="002E27E6"/>
    <w:rsid w:val="002E28A9"/>
    <w:rsid w:val="002E295D"/>
    <w:rsid w:val="002E29CA"/>
    <w:rsid w:val="002E2ABD"/>
    <w:rsid w:val="002E2CBA"/>
    <w:rsid w:val="002E2CF8"/>
    <w:rsid w:val="002E2DE4"/>
    <w:rsid w:val="002E30AA"/>
    <w:rsid w:val="002E316A"/>
    <w:rsid w:val="002E3336"/>
    <w:rsid w:val="002E3444"/>
    <w:rsid w:val="002E366F"/>
    <w:rsid w:val="002E36E6"/>
    <w:rsid w:val="002E373F"/>
    <w:rsid w:val="002E3759"/>
    <w:rsid w:val="002E3A85"/>
    <w:rsid w:val="002E3ACC"/>
    <w:rsid w:val="002E3AEB"/>
    <w:rsid w:val="002E3BE1"/>
    <w:rsid w:val="002E3C91"/>
    <w:rsid w:val="002E3D30"/>
    <w:rsid w:val="002E3E5F"/>
    <w:rsid w:val="002E3E94"/>
    <w:rsid w:val="002E3FDA"/>
    <w:rsid w:val="002E410B"/>
    <w:rsid w:val="002E4135"/>
    <w:rsid w:val="002E413E"/>
    <w:rsid w:val="002E415C"/>
    <w:rsid w:val="002E4175"/>
    <w:rsid w:val="002E42CC"/>
    <w:rsid w:val="002E4390"/>
    <w:rsid w:val="002E4402"/>
    <w:rsid w:val="002E44C0"/>
    <w:rsid w:val="002E451D"/>
    <w:rsid w:val="002E4570"/>
    <w:rsid w:val="002E46A5"/>
    <w:rsid w:val="002E46A6"/>
    <w:rsid w:val="002E47B9"/>
    <w:rsid w:val="002E48B8"/>
    <w:rsid w:val="002E4CD5"/>
    <w:rsid w:val="002E4D34"/>
    <w:rsid w:val="002E4E97"/>
    <w:rsid w:val="002E4EA3"/>
    <w:rsid w:val="002E4FA9"/>
    <w:rsid w:val="002E4FBB"/>
    <w:rsid w:val="002E50BF"/>
    <w:rsid w:val="002E50C7"/>
    <w:rsid w:val="002E5122"/>
    <w:rsid w:val="002E5230"/>
    <w:rsid w:val="002E52AE"/>
    <w:rsid w:val="002E533C"/>
    <w:rsid w:val="002E563C"/>
    <w:rsid w:val="002E57C3"/>
    <w:rsid w:val="002E5821"/>
    <w:rsid w:val="002E5A33"/>
    <w:rsid w:val="002E5AB3"/>
    <w:rsid w:val="002E5C1F"/>
    <w:rsid w:val="002E5C79"/>
    <w:rsid w:val="002E5C8E"/>
    <w:rsid w:val="002E5E37"/>
    <w:rsid w:val="002E6045"/>
    <w:rsid w:val="002E60B4"/>
    <w:rsid w:val="002E613A"/>
    <w:rsid w:val="002E6364"/>
    <w:rsid w:val="002E66CF"/>
    <w:rsid w:val="002E6869"/>
    <w:rsid w:val="002E69B8"/>
    <w:rsid w:val="002E6A2E"/>
    <w:rsid w:val="002E6A45"/>
    <w:rsid w:val="002E6B19"/>
    <w:rsid w:val="002E6EB7"/>
    <w:rsid w:val="002E6EF1"/>
    <w:rsid w:val="002E70DE"/>
    <w:rsid w:val="002E71A6"/>
    <w:rsid w:val="002E71BD"/>
    <w:rsid w:val="002E71D6"/>
    <w:rsid w:val="002E7255"/>
    <w:rsid w:val="002E742C"/>
    <w:rsid w:val="002E74D3"/>
    <w:rsid w:val="002E7538"/>
    <w:rsid w:val="002E75BA"/>
    <w:rsid w:val="002E7633"/>
    <w:rsid w:val="002E7663"/>
    <w:rsid w:val="002E774B"/>
    <w:rsid w:val="002E77BF"/>
    <w:rsid w:val="002E788C"/>
    <w:rsid w:val="002E79B9"/>
    <w:rsid w:val="002E7A19"/>
    <w:rsid w:val="002E7D02"/>
    <w:rsid w:val="002E7DC1"/>
    <w:rsid w:val="002E7E92"/>
    <w:rsid w:val="002E7E9E"/>
    <w:rsid w:val="002E7ED0"/>
    <w:rsid w:val="002F00E2"/>
    <w:rsid w:val="002F0116"/>
    <w:rsid w:val="002F0271"/>
    <w:rsid w:val="002F0336"/>
    <w:rsid w:val="002F03E5"/>
    <w:rsid w:val="002F041F"/>
    <w:rsid w:val="002F0520"/>
    <w:rsid w:val="002F065D"/>
    <w:rsid w:val="002F0C77"/>
    <w:rsid w:val="002F0EC8"/>
    <w:rsid w:val="002F0FFD"/>
    <w:rsid w:val="002F1003"/>
    <w:rsid w:val="002F1156"/>
    <w:rsid w:val="002F11BC"/>
    <w:rsid w:val="002F1216"/>
    <w:rsid w:val="002F1293"/>
    <w:rsid w:val="002F148B"/>
    <w:rsid w:val="002F1727"/>
    <w:rsid w:val="002F17C6"/>
    <w:rsid w:val="002F1A10"/>
    <w:rsid w:val="002F1A3E"/>
    <w:rsid w:val="002F1A68"/>
    <w:rsid w:val="002F1AAF"/>
    <w:rsid w:val="002F1B43"/>
    <w:rsid w:val="002F1B7D"/>
    <w:rsid w:val="002F1C2C"/>
    <w:rsid w:val="002F1D44"/>
    <w:rsid w:val="002F1DB2"/>
    <w:rsid w:val="002F1E08"/>
    <w:rsid w:val="002F1E36"/>
    <w:rsid w:val="002F1EFD"/>
    <w:rsid w:val="002F2014"/>
    <w:rsid w:val="002F2236"/>
    <w:rsid w:val="002F22F9"/>
    <w:rsid w:val="002F2329"/>
    <w:rsid w:val="002F2506"/>
    <w:rsid w:val="002F256C"/>
    <w:rsid w:val="002F287A"/>
    <w:rsid w:val="002F28B9"/>
    <w:rsid w:val="002F2DFE"/>
    <w:rsid w:val="002F2EA8"/>
    <w:rsid w:val="002F2EF0"/>
    <w:rsid w:val="002F3389"/>
    <w:rsid w:val="002F344F"/>
    <w:rsid w:val="002F34E6"/>
    <w:rsid w:val="002F3521"/>
    <w:rsid w:val="002F36C1"/>
    <w:rsid w:val="002F36D6"/>
    <w:rsid w:val="002F3860"/>
    <w:rsid w:val="002F38BB"/>
    <w:rsid w:val="002F3900"/>
    <w:rsid w:val="002F39AB"/>
    <w:rsid w:val="002F3A2D"/>
    <w:rsid w:val="002F3A63"/>
    <w:rsid w:val="002F3BC5"/>
    <w:rsid w:val="002F3D20"/>
    <w:rsid w:val="002F3D2D"/>
    <w:rsid w:val="002F3D64"/>
    <w:rsid w:val="002F3E43"/>
    <w:rsid w:val="002F3F24"/>
    <w:rsid w:val="002F4365"/>
    <w:rsid w:val="002F443D"/>
    <w:rsid w:val="002F4482"/>
    <w:rsid w:val="002F44DE"/>
    <w:rsid w:val="002F456C"/>
    <w:rsid w:val="002F45AF"/>
    <w:rsid w:val="002F4765"/>
    <w:rsid w:val="002F480F"/>
    <w:rsid w:val="002F489E"/>
    <w:rsid w:val="002F48D4"/>
    <w:rsid w:val="002F497C"/>
    <w:rsid w:val="002F4AD1"/>
    <w:rsid w:val="002F4D24"/>
    <w:rsid w:val="002F4D45"/>
    <w:rsid w:val="002F4E2C"/>
    <w:rsid w:val="002F4E32"/>
    <w:rsid w:val="002F4EE2"/>
    <w:rsid w:val="002F4F33"/>
    <w:rsid w:val="002F5043"/>
    <w:rsid w:val="002F50BF"/>
    <w:rsid w:val="002F50CA"/>
    <w:rsid w:val="002F52BB"/>
    <w:rsid w:val="002F53E0"/>
    <w:rsid w:val="002F553F"/>
    <w:rsid w:val="002F5593"/>
    <w:rsid w:val="002F5716"/>
    <w:rsid w:val="002F577E"/>
    <w:rsid w:val="002F57C6"/>
    <w:rsid w:val="002F5813"/>
    <w:rsid w:val="002F5877"/>
    <w:rsid w:val="002F5884"/>
    <w:rsid w:val="002F58C3"/>
    <w:rsid w:val="002F59C0"/>
    <w:rsid w:val="002F59E6"/>
    <w:rsid w:val="002F5CB7"/>
    <w:rsid w:val="002F5CDD"/>
    <w:rsid w:val="002F5FAC"/>
    <w:rsid w:val="002F612B"/>
    <w:rsid w:val="002F613A"/>
    <w:rsid w:val="002F64DA"/>
    <w:rsid w:val="002F67B5"/>
    <w:rsid w:val="002F67E1"/>
    <w:rsid w:val="002F6944"/>
    <w:rsid w:val="002F6B9E"/>
    <w:rsid w:val="002F6BBF"/>
    <w:rsid w:val="002F6D0A"/>
    <w:rsid w:val="002F6D86"/>
    <w:rsid w:val="002F6FA3"/>
    <w:rsid w:val="002F6FD4"/>
    <w:rsid w:val="002F7152"/>
    <w:rsid w:val="002F732D"/>
    <w:rsid w:val="002F73D9"/>
    <w:rsid w:val="002F748D"/>
    <w:rsid w:val="002F74A5"/>
    <w:rsid w:val="002F75AA"/>
    <w:rsid w:val="002F75B2"/>
    <w:rsid w:val="002F776D"/>
    <w:rsid w:val="002F7808"/>
    <w:rsid w:val="002F786A"/>
    <w:rsid w:val="002F78CD"/>
    <w:rsid w:val="002F7A45"/>
    <w:rsid w:val="002F7B51"/>
    <w:rsid w:val="002F7BD4"/>
    <w:rsid w:val="002F7C1F"/>
    <w:rsid w:val="002F7F3D"/>
    <w:rsid w:val="002F7F48"/>
    <w:rsid w:val="002F7F83"/>
    <w:rsid w:val="002F7FA3"/>
    <w:rsid w:val="002F7FE0"/>
    <w:rsid w:val="003000B1"/>
    <w:rsid w:val="003001E0"/>
    <w:rsid w:val="0030031E"/>
    <w:rsid w:val="003004D6"/>
    <w:rsid w:val="00300507"/>
    <w:rsid w:val="00300576"/>
    <w:rsid w:val="003005A2"/>
    <w:rsid w:val="003005E8"/>
    <w:rsid w:val="0030062B"/>
    <w:rsid w:val="0030078C"/>
    <w:rsid w:val="00300A16"/>
    <w:rsid w:val="00300A25"/>
    <w:rsid w:val="00300A8F"/>
    <w:rsid w:val="00300CA9"/>
    <w:rsid w:val="00301025"/>
    <w:rsid w:val="003010B1"/>
    <w:rsid w:val="003010B7"/>
    <w:rsid w:val="003010C0"/>
    <w:rsid w:val="003010D5"/>
    <w:rsid w:val="00301238"/>
    <w:rsid w:val="00301269"/>
    <w:rsid w:val="00301324"/>
    <w:rsid w:val="00301348"/>
    <w:rsid w:val="00301B66"/>
    <w:rsid w:val="00301D71"/>
    <w:rsid w:val="00301F0E"/>
    <w:rsid w:val="00301F5B"/>
    <w:rsid w:val="00302052"/>
    <w:rsid w:val="00302189"/>
    <w:rsid w:val="0030229B"/>
    <w:rsid w:val="00302517"/>
    <w:rsid w:val="00302540"/>
    <w:rsid w:val="00302568"/>
    <w:rsid w:val="00302581"/>
    <w:rsid w:val="0030258B"/>
    <w:rsid w:val="00302632"/>
    <w:rsid w:val="003026B4"/>
    <w:rsid w:val="00302728"/>
    <w:rsid w:val="00302841"/>
    <w:rsid w:val="0030285B"/>
    <w:rsid w:val="003028F9"/>
    <w:rsid w:val="00302986"/>
    <w:rsid w:val="00302D68"/>
    <w:rsid w:val="00302E53"/>
    <w:rsid w:val="00302FE6"/>
    <w:rsid w:val="00303002"/>
    <w:rsid w:val="0030309C"/>
    <w:rsid w:val="00303220"/>
    <w:rsid w:val="0030350E"/>
    <w:rsid w:val="0030374C"/>
    <w:rsid w:val="00303965"/>
    <w:rsid w:val="00303A3C"/>
    <w:rsid w:val="00303A77"/>
    <w:rsid w:val="00303A9E"/>
    <w:rsid w:val="00303AF4"/>
    <w:rsid w:val="00303B58"/>
    <w:rsid w:val="00303B69"/>
    <w:rsid w:val="00303CD2"/>
    <w:rsid w:val="00303D5A"/>
    <w:rsid w:val="00303D73"/>
    <w:rsid w:val="00303E4D"/>
    <w:rsid w:val="00303F9B"/>
    <w:rsid w:val="00303FC8"/>
    <w:rsid w:val="00304176"/>
    <w:rsid w:val="003041A4"/>
    <w:rsid w:val="003042F0"/>
    <w:rsid w:val="003043BA"/>
    <w:rsid w:val="003044AF"/>
    <w:rsid w:val="0030453A"/>
    <w:rsid w:val="0030462F"/>
    <w:rsid w:val="0030470F"/>
    <w:rsid w:val="00304732"/>
    <w:rsid w:val="0030475E"/>
    <w:rsid w:val="0030487A"/>
    <w:rsid w:val="003048FA"/>
    <w:rsid w:val="00304ACA"/>
    <w:rsid w:val="00304BFE"/>
    <w:rsid w:val="00304CF2"/>
    <w:rsid w:val="00304E6A"/>
    <w:rsid w:val="00304F2D"/>
    <w:rsid w:val="00304F56"/>
    <w:rsid w:val="0030504F"/>
    <w:rsid w:val="00305068"/>
    <w:rsid w:val="00305185"/>
    <w:rsid w:val="003051D3"/>
    <w:rsid w:val="00305315"/>
    <w:rsid w:val="00305462"/>
    <w:rsid w:val="003054DF"/>
    <w:rsid w:val="00305562"/>
    <w:rsid w:val="0030563A"/>
    <w:rsid w:val="0030570E"/>
    <w:rsid w:val="003058CF"/>
    <w:rsid w:val="003058D0"/>
    <w:rsid w:val="0030591A"/>
    <w:rsid w:val="003059BB"/>
    <w:rsid w:val="003059E8"/>
    <w:rsid w:val="00305A26"/>
    <w:rsid w:val="00305A6D"/>
    <w:rsid w:val="00305D22"/>
    <w:rsid w:val="00305D6A"/>
    <w:rsid w:val="00305D8B"/>
    <w:rsid w:val="00305E10"/>
    <w:rsid w:val="00305E39"/>
    <w:rsid w:val="00305EDC"/>
    <w:rsid w:val="00305F17"/>
    <w:rsid w:val="00305FC7"/>
    <w:rsid w:val="00305FD3"/>
    <w:rsid w:val="00305FD4"/>
    <w:rsid w:val="0030606C"/>
    <w:rsid w:val="0030607D"/>
    <w:rsid w:val="00306176"/>
    <w:rsid w:val="0030618F"/>
    <w:rsid w:val="00306196"/>
    <w:rsid w:val="00306818"/>
    <w:rsid w:val="0030685A"/>
    <w:rsid w:val="0030691C"/>
    <w:rsid w:val="00306931"/>
    <w:rsid w:val="00306A23"/>
    <w:rsid w:val="00306D5F"/>
    <w:rsid w:val="00306DE5"/>
    <w:rsid w:val="00306DEF"/>
    <w:rsid w:val="00306EE6"/>
    <w:rsid w:val="003070D0"/>
    <w:rsid w:val="00307253"/>
    <w:rsid w:val="00307267"/>
    <w:rsid w:val="00307319"/>
    <w:rsid w:val="00307359"/>
    <w:rsid w:val="00307393"/>
    <w:rsid w:val="00307394"/>
    <w:rsid w:val="00307445"/>
    <w:rsid w:val="00307475"/>
    <w:rsid w:val="00307707"/>
    <w:rsid w:val="003077CD"/>
    <w:rsid w:val="003078B9"/>
    <w:rsid w:val="00307914"/>
    <w:rsid w:val="00307994"/>
    <w:rsid w:val="00307A55"/>
    <w:rsid w:val="00307C3E"/>
    <w:rsid w:val="00307D02"/>
    <w:rsid w:val="00307D29"/>
    <w:rsid w:val="00307D93"/>
    <w:rsid w:val="00307DCF"/>
    <w:rsid w:val="00307FA1"/>
    <w:rsid w:val="00307FF2"/>
    <w:rsid w:val="003100C9"/>
    <w:rsid w:val="00310129"/>
    <w:rsid w:val="003101BB"/>
    <w:rsid w:val="00310210"/>
    <w:rsid w:val="0031037B"/>
    <w:rsid w:val="00310452"/>
    <w:rsid w:val="003106A5"/>
    <w:rsid w:val="003106F5"/>
    <w:rsid w:val="003107FD"/>
    <w:rsid w:val="00310918"/>
    <w:rsid w:val="003109F0"/>
    <w:rsid w:val="00310A21"/>
    <w:rsid w:val="00310A67"/>
    <w:rsid w:val="00310AF3"/>
    <w:rsid w:val="00310BAA"/>
    <w:rsid w:val="00310CEF"/>
    <w:rsid w:val="00310E1B"/>
    <w:rsid w:val="00310E55"/>
    <w:rsid w:val="00310F36"/>
    <w:rsid w:val="0031101A"/>
    <w:rsid w:val="0031107A"/>
    <w:rsid w:val="003110D8"/>
    <w:rsid w:val="003110F2"/>
    <w:rsid w:val="00311404"/>
    <w:rsid w:val="00311535"/>
    <w:rsid w:val="0031156A"/>
    <w:rsid w:val="003115B6"/>
    <w:rsid w:val="003116C5"/>
    <w:rsid w:val="003118F4"/>
    <w:rsid w:val="003119FA"/>
    <w:rsid w:val="00311A2B"/>
    <w:rsid w:val="00311AA8"/>
    <w:rsid w:val="00311AFF"/>
    <w:rsid w:val="00311B0B"/>
    <w:rsid w:val="00311B80"/>
    <w:rsid w:val="00311DCA"/>
    <w:rsid w:val="003120CA"/>
    <w:rsid w:val="003120E5"/>
    <w:rsid w:val="003123E0"/>
    <w:rsid w:val="00312505"/>
    <w:rsid w:val="003125A3"/>
    <w:rsid w:val="0031260A"/>
    <w:rsid w:val="00312659"/>
    <w:rsid w:val="00312922"/>
    <w:rsid w:val="0031294A"/>
    <w:rsid w:val="00312953"/>
    <w:rsid w:val="003129FF"/>
    <w:rsid w:val="00312A6C"/>
    <w:rsid w:val="00312B3B"/>
    <w:rsid w:val="00312B60"/>
    <w:rsid w:val="00312C50"/>
    <w:rsid w:val="00312EAA"/>
    <w:rsid w:val="00313025"/>
    <w:rsid w:val="00313097"/>
    <w:rsid w:val="003130D3"/>
    <w:rsid w:val="003131F4"/>
    <w:rsid w:val="00313263"/>
    <w:rsid w:val="003132B5"/>
    <w:rsid w:val="0031331C"/>
    <w:rsid w:val="0031332C"/>
    <w:rsid w:val="00313694"/>
    <w:rsid w:val="003136DF"/>
    <w:rsid w:val="00313918"/>
    <w:rsid w:val="00313AA4"/>
    <w:rsid w:val="00313BCB"/>
    <w:rsid w:val="00313C93"/>
    <w:rsid w:val="00313CF3"/>
    <w:rsid w:val="00313CFB"/>
    <w:rsid w:val="00313DD1"/>
    <w:rsid w:val="00313E6F"/>
    <w:rsid w:val="00313EAA"/>
    <w:rsid w:val="00313FC2"/>
    <w:rsid w:val="003140FB"/>
    <w:rsid w:val="003141C0"/>
    <w:rsid w:val="003141DF"/>
    <w:rsid w:val="003141F0"/>
    <w:rsid w:val="00314333"/>
    <w:rsid w:val="00314709"/>
    <w:rsid w:val="0031474D"/>
    <w:rsid w:val="003147EA"/>
    <w:rsid w:val="0031491F"/>
    <w:rsid w:val="0031495B"/>
    <w:rsid w:val="003149AE"/>
    <w:rsid w:val="00314A86"/>
    <w:rsid w:val="00314A94"/>
    <w:rsid w:val="00314B93"/>
    <w:rsid w:val="00314C03"/>
    <w:rsid w:val="00314C1B"/>
    <w:rsid w:val="00314D09"/>
    <w:rsid w:val="00314DF5"/>
    <w:rsid w:val="00315065"/>
    <w:rsid w:val="00315089"/>
    <w:rsid w:val="0031515F"/>
    <w:rsid w:val="00315348"/>
    <w:rsid w:val="003153DD"/>
    <w:rsid w:val="00315475"/>
    <w:rsid w:val="00315494"/>
    <w:rsid w:val="00315530"/>
    <w:rsid w:val="003155F1"/>
    <w:rsid w:val="0031573F"/>
    <w:rsid w:val="00315758"/>
    <w:rsid w:val="0031575E"/>
    <w:rsid w:val="00315766"/>
    <w:rsid w:val="0031576C"/>
    <w:rsid w:val="0031581C"/>
    <w:rsid w:val="0031585A"/>
    <w:rsid w:val="003159B0"/>
    <w:rsid w:val="00315A87"/>
    <w:rsid w:val="00315AEA"/>
    <w:rsid w:val="00316010"/>
    <w:rsid w:val="00316075"/>
    <w:rsid w:val="00316091"/>
    <w:rsid w:val="003160FC"/>
    <w:rsid w:val="003162A9"/>
    <w:rsid w:val="003162DF"/>
    <w:rsid w:val="0031646B"/>
    <w:rsid w:val="00316524"/>
    <w:rsid w:val="00316530"/>
    <w:rsid w:val="003166B1"/>
    <w:rsid w:val="0031673F"/>
    <w:rsid w:val="003168A6"/>
    <w:rsid w:val="00316C22"/>
    <w:rsid w:val="00316D9C"/>
    <w:rsid w:val="00316DD8"/>
    <w:rsid w:val="00316E82"/>
    <w:rsid w:val="00316EAB"/>
    <w:rsid w:val="00316FB2"/>
    <w:rsid w:val="00316FD8"/>
    <w:rsid w:val="0031701C"/>
    <w:rsid w:val="00317035"/>
    <w:rsid w:val="0031727B"/>
    <w:rsid w:val="0031730F"/>
    <w:rsid w:val="0031769D"/>
    <w:rsid w:val="0031773C"/>
    <w:rsid w:val="003177BD"/>
    <w:rsid w:val="0031788E"/>
    <w:rsid w:val="003178EF"/>
    <w:rsid w:val="00317963"/>
    <w:rsid w:val="00317B45"/>
    <w:rsid w:val="00317BB1"/>
    <w:rsid w:val="00317C37"/>
    <w:rsid w:val="00317C5D"/>
    <w:rsid w:val="00317D0E"/>
    <w:rsid w:val="00317EE5"/>
    <w:rsid w:val="00317F31"/>
    <w:rsid w:val="00317F6C"/>
    <w:rsid w:val="00317FCE"/>
    <w:rsid w:val="00320229"/>
    <w:rsid w:val="00320248"/>
    <w:rsid w:val="003202EC"/>
    <w:rsid w:val="0032034F"/>
    <w:rsid w:val="003205C6"/>
    <w:rsid w:val="003205DF"/>
    <w:rsid w:val="00320660"/>
    <w:rsid w:val="0032077B"/>
    <w:rsid w:val="0032083F"/>
    <w:rsid w:val="00320AF6"/>
    <w:rsid w:val="00320D3B"/>
    <w:rsid w:val="00320D8E"/>
    <w:rsid w:val="00320DF7"/>
    <w:rsid w:val="00320E28"/>
    <w:rsid w:val="00320FB0"/>
    <w:rsid w:val="00320FFE"/>
    <w:rsid w:val="003210BF"/>
    <w:rsid w:val="00321377"/>
    <w:rsid w:val="00321573"/>
    <w:rsid w:val="0032158A"/>
    <w:rsid w:val="003215CD"/>
    <w:rsid w:val="0032162A"/>
    <w:rsid w:val="00321777"/>
    <w:rsid w:val="00321A69"/>
    <w:rsid w:val="00321BCD"/>
    <w:rsid w:val="00321BDD"/>
    <w:rsid w:val="00321D68"/>
    <w:rsid w:val="00321DBF"/>
    <w:rsid w:val="00321DFE"/>
    <w:rsid w:val="00321E77"/>
    <w:rsid w:val="00321F60"/>
    <w:rsid w:val="00322080"/>
    <w:rsid w:val="0032236D"/>
    <w:rsid w:val="00322457"/>
    <w:rsid w:val="0032245B"/>
    <w:rsid w:val="00322712"/>
    <w:rsid w:val="00322755"/>
    <w:rsid w:val="00322803"/>
    <w:rsid w:val="003229E1"/>
    <w:rsid w:val="00322A39"/>
    <w:rsid w:val="00322AE8"/>
    <w:rsid w:val="00322B70"/>
    <w:rsid w:val="00322B76"/>
    <w:rsid w:val="00322B88"/>
    <w:rsid w:val="00322CAB"/>
    <w:rsid w:val="00322E7F"/>
    <w:rsid w:val="00322FE1"/>
    <w:rsid w:val="00323054"/>
    <w:rsid w:val="00323176"/>
    <w:rsid w:val="003231DA"/>
    <w:rsid w:val="0032339A"/>
    <w:rsid w:val="00323442"/>
    <w:rsid w:val="003234CB"/>
    <w:rsid w:val="0032360D"/>
    <w:rsid w:val="00323746"/>
    <w:rsid w:val="0032375E"/>
    <w:rsid w:val="00323818"/>
    <w:rsid w:val="0032396D"/>
    <w:rsid w:val="00323A83"/>
    <w:rsid w:val="00323A97"/>
    <w:rsid w:val="00323B97"/>
    <w:rsid w:val="00323C93"/>
    <w:rsid w:val="00323D98"/>
    <w:rsid w:val="00323DF8"/>
    <w:rsid w:val="00323E8D"/>
    <w:rsid w:val="00323FF6"/>
    <w:rsid w:val="00324176"/>
    <w:rsid w:val="003243BB"/>
    <w:rsid w:val="003244CE"/>
    <w:rsid w:val="003244E2"/>
    <w:rsid w:val="00324693"/>
    <w:rsid w:val="003246FC"/>
    <w:rsid w:val="003249D3"/>
    <w:rsid w:val="00324A82"/>
    <w:rsid w:val="00324B88"/>
    <w:rsid w:val="00324C63"/>
    <w:rsid w:val="00324DA7"/>
    <w:rsid w:val="00324E1D"/>
    <w:rsid w:val="00324E81"/>
    <w:rsid w:val="00325045"/>
    <w:rsid w:val="00325054"/>
    <w:rsid w:val="00325061"/>
    <w:rsid w:val="003251F3"/>
    <w:rsid w:val="00325466"/>
    <w:rsid w:val="003254CE"/>
    <w:rsid w:val="00325798"/>
    <w:rsid w:val="003257C7"/>
    <w:rsid w:val="00325867"/>
    <w:rsid w:val="003258C5"/>
    <w:rsid w:val="003258F3"/>
    <w:rsid w:val="00325A32"/>
    <w:rsid w:val="00325A90"/>
    <w:rsid w:val="00325D3B"/>
    <w:rsid w:val="00325D67"/>
    <w:rsid w:val="00325E33"/>
    <w:rsid w:val="00325E9E"/>
    <w:rsid w:val="00325F06"/>
    <w:rsid w:val="00325F28"/>
    <w:rsid w:val="00326092"/>
    <w:rsid w:val="0032615B"/>
    <w:rsid w:val="003262E2"/>
    <w:rsid w:val="0032632C"/>
    <w:rsid w:val="00326887"/>
    <w:rsid w:val="00326BBB"/>
    <w:rsid w:val="00326C31"/>
    <w:rsid w:val="00326CED"/>
    <w:rsid w:val="00326E7A"/>
    <w:rsid w:val="00326E7C"/>
    <w:rsid w:val="00326FA8"/>
    <w:rsid w:val="00326FE2"/>
    <w:rsid w:val="00327072"/>
    <w:rsid w:val="00327150"/>
    <w:rsid w:val="00327183"/>
    <w:rsid w:val="00327353"/>
    <w:rsid w:val="003275B4"/>
    <w:rsid w:val="003275F3"/>
    <w:rsid w:val="00327647"/>
    <w:rsid w:val="00327706"/>
    <w:rsid w:val="00327856"/>
    <w:rsid w:val="00327A96"/>
    <w:rsid w:val="00327B19"/>
    <w:rsid w:val="00327BAF"/>
    <w:rsid w:val="00327C83"/>
    <w:rsid w:val="00327D4D"/>
    <w:rsid w:val="00327D68"/>
    <w:rsid w:val="00327ED9"/>
    <w:rsid w:val="00327FF2"/>
    <w:rsid w:val="0032F7B3"/>
    <w:rsid w:val="0033002D"/>
    <w:rsid w:val="00330030"/>
    <w:rsid w:val="0033016A"/>
    <w:rsid w:val="003301D3"/>
    <w:rsid w:val="00330220"/>
    <w:rsid w:val="003304BA"/>
    <w:rsid w:val="003307E4"/>
    <w:rsid w:val="00330896"/>
    <w:rsid w:val="003309EB"/>
    <w:rsid w:val="00330B52"/>
    <w:rsid w:val="00330C12"/>
    <w:rsid w:val="00330E77"/>
    <w:rsid w:val="00330EC3"/>
    <w:rsid w:val="00331303"/>
    <w:rsid w:val="00331403"/>
    <w:rsid w:val="0033142D"/>
    <w:rsid w:val="00331447"/>
    <w:rsid w:val="00331595"/>
    <w:rsid w:val="00331597"/>
    <w:rsid w:val="003315CE"/>
    <w:rsid w:val="00331618"/>
    <w:rsid w:val="0033192A"/>
    <w:rsid w:val="00331A7D"/>
    <w:rsid w:val="00331B9D"/>
    <w:rsid w:val="00331C81"/>
    <w:rsid w:val="00331D24"/>
    <w:rsid w:val="003320BC"/>
    <w:rsid w:val="003320E1"/>
    <w:rsid w:val="0033246E"/>
    <w:rsid w:val="00332470"/>
    <w:rsid w:val="00332488"/>
    <w:rsid w:val="00332647"/>
    <w:rsid w:val="003326A2"/>
    <w:rsid w:val="0033270D"/>
    <w:rsid w:val="0033271F"/>
    <w:rsid w:val="00332758"/>
    <w:rsid w:val="00332793"/>
    <w:rsid w:val="003327E3"/>
    <w:rsid w:val="00332A8A"/>
    <w:rsid w:val="00332ADA"/>
    <w:rsid w:val="00332B33"/>
    <w:rsid w:val="00332C9F"/>
    <w:rsid w:val="00332E43"/>
    <w:rsid w:val="0033308C"/>
    <w:rsid w:val="0033311B"/>
    <w:rsid w:val="0033316A"/>
    <w:rsid w:val="003331A8"/>
    <w:rsid w:val="00333242"/>
    <w:rsid w:val="0033324B"/>
    <w:rsid w:val="0033329B"/>
    <w:rsid w:val="003334DF"/>
    <w:rsid w:val="003335C9"/>
    <w:rsid w:val="00333949"/>
    <w:rsid w:val="0033396C"/>
    <w:rsid w:val="00333AF1"/>
    <w:rsid w:val="00333B5B"/>
    <w:rsid w:val="00333CD9"/>
    <w:rsid w:val="00333D43"/>
    <w:rsid w:val="00333E7D"/>
    <w:rsid w:val="00334035"/>
    <w:rsid w:val="003340C8"/>
    <w:rsid w:val="003340F9"/>
    <w:rsid w:val="0033419C"/>
    <w:rsid w:val="003341B6"/>
    <w:rsid w:val="0033420A"/>
    <w:rsid w:val="003344B0"/>
    <w:rsid w:val="003344EE"/>
    <w:rsid w:val="003344F4"/>
    <w:rsid w:val="003346A7"/>
    <w:rsid w:val="003346CA"/>
    <w:rsid w:val="003348D4"/>
    <w:rsid w:val="003349AE"/>
    <w:rsid w:val="00334AEF"/>
    <w:rsid w:val="00334B73"/>
    <w:rsid w:val="00334C14"/>
    <w:rsid w:val="00334C76"/>
    <w:rsid w:val="00334D6B"/>
    <w:rsid w:val="00334DCA"/>
    <w:rsid w:val="00334DDA"/>
    <w:rsid w:val="00334ED2"/>
    <w:rsid w:val="00334F41"/>
    <w:rsid w:val="003351E6"/>
    <w:rsid w:val="00335311"/>
    <w:rsid w:val="0033539B"/>
    <w:rsid w:val="00335728"/>
    <w:rsid w:val="0033584B"/>
    <w:rsid w:val="0033585B"/>
    <w:rsid w:val="00335897"/>
    <w:rsid w:val="00335956"/>
    <w:rsid w:val="00335984"/>
    <w:rsid w:val="00335990"/>
    <w:rsid w:val="00335A75"/>
    <w:rsid w:val="00335A91"/>
    <w:rsid w:val="00335D7A"/>
    <w:rsid w:val="00335DBE"/>
    <w:rsid w:val="00335ECB"/>
    <w:rsid w:val="00335F49"/>
    <w:rsid w:val="00335F60"/>
    <w:rsid w:val="00335FD7"/>
    <w:rsid w:val="003360B1"/>
    <w:rsid w:val="0033617C"/>
    <w:rsid w:val="00336205"/>
    <w:rsid w:val="0033627B"/>
    <w:rsid w:val="003362BC"/>
    <w:rsid w:val="0033634D"/>
    <w:rsid w:val="003363E7"/>
    <w:rsid w:val="003364DF"/>
    <w:rsid w:val="003366B1"/>
    <w:rsid w:val="00336719"/>
    <w:rsid w:val="00336740"/>
    <w:rsid w:val="0033691A"/>
    <w:rsid w:val="00336A04"/>
    <w:rsid w:val="00336A1C"/>
    <w:rsid w:val="00336B05"/>
    <w:rsid w:val="00336BE3"/>
    <w:rsid w:val="00336C6A"/>
    <w:rsid w:val="00336D94"/>
    <w:rsid w:val="00337004"/>
    <w:rsid w:val="00337201"/>
    <w:rsid w:val="003372A5"/>
    <w:rsid w:val="003372B6"/>
    <w:rsid w:val="003373D1"/>
    <w:rsid w:val="003373D8"/>
    <w:rsid w:val="0033749B"/>
    <w:rsid w:val="003374E3"/>
    <w:rsid w:val="00337594"/>
    <w:rsid w:val="00337628"/>
    <w:rsid w:val="003376A7"/>
    <w:rsid w:val="003376BF"/>
    <w:rsid w:val="00337716"/>
    <w:rsid w:val="0033771D"/>
    <w:rsid w:val="0033782E"/>
    <w:rsid w:val="00337901"/>
    <w:rsid w:val="003379FE"/>
    <w:rsid w:val="003379FF"/>
    <w:rsid w:val="00337B6A"/>
    <w:rsid w:val="00337B83"/>
    <w:rsid w:val="00337C6F"/>
    <w:rsid w:val="00337CCC"/>
    <w:rsid w:val="00337D46"/>
    <w:rsid w:val="00337DD2"/>
    <w:rsid w:val="0034004C"/>
    <w:rsid w:val="00340154"/>
    <w:rsid w:val="0034015A"/>
    <w:rsid w:val="0034020C"/>
    <w:rsid w:val="00340425"/>
    <w:rsid w:val="00340549"/>
    <w:rsid w:val="003406E2"/>
    <w:rsid w:val="00340743"/>
    <w:rsid w:val="00340752"/>
    <w:rsid w:val="0034084D"/>
    <w:rsid w:val="0034097C"/>
    <w:rsid w:val="00340A20"/>
    <w:rsid w:val="00340A84"/>
    <w:rsid w:val="00340B09"/>
    <w:rsid w:val="00340BA2"/>
    <w:rsid w:val="00341037"/>
    <w:rsid w:val="00341119"/>
    <w:rsid w:val="00341148"/>
    <w:rsid w:val="00341264"/>
    <w:rsid w:val="003413BD"/>
    <w:rsid w:val="00341722"/>
    <w:rsid w:val="0034181B"/>
    <w:rsid w:val="003419AF"/>
    <w:rsid w:val="00341A0C"/>
    <w:rsid w:val="00341C52"/>
    <w:rsid w:val="00341E88"/>
    <w:rsid w:val="00342008"/>
    <w:rsid w:val="003420B9"/>
    <w:rsid w:val="0034217E"/>
    <w:rsid w:val="00342256"/>
    <w:rsid w:val="003422B8"/>
    <w:rsid w:val="003422D2"/>
    <w:rsid w:val="00342345"/>
    <w:rsid w:val="00342427"/>
    <w:rsid w:val="00342433"/>
    <w:rsid w:val="00342487"/>
    <w:rsid w:val="00342516"/>
    <w:rsid w:val="003425B4"/>
    <w:rsid w:val="00342717"/>
    <w:rsid w:val="0034279D"/>
    <w:rsid w:val="00342ADE"/>
    <w:rsid w:val="00342BB4"/>
    <w:rsid w:val="00342C4F"/>
    <w:rsid w:val="00342D6C"/>
    <w:rsid w:val="00342E3C"/>
    <w:rsid w:val="00342E3F"/>
    <w:rsid w:val="00343456"/>
    <w:rsid w:val="003434D0"/>
    <w:rsid w:val="00343520"/>
    <w:rsid w:val="003435BF"/>
    <w:rsid w:val="0034372B"/>
    <w:rsid w:val="003437B2"/>
    <w:rsid w:val="00343888"/>
    <w:rsid w:val="00343AF8"/>
    <w:rsid w:val="00343DAF"/>
    <w:rsid w:val="00343DCB"/>
    <w:rsid w:val="00343E2F"/>
    <w:rsid w:val="00343F8A"/>
    <w:rsid w:val="00344144"/>
    <w:rsid w:val="00344382"/>
    <w:rsid w:val="003443BE"/>
    <w:rsid w:val="00344461"/>
    <w:rsid w:val="003444F7"/>
    <w:rsid w:val="0034454C"/>
    <w:rsid w:val="0034454D"/>
    <w:rsid w:val="003447A6"/>
    <w:rsid w:val="003447C3"/>
    <w:rsid w:val="003448FB"/>
    <w:rsid w:val="00344960"/>
    <w:rsid w:val="00344C45"/>
    <w:rsid w:val="00344CFD"/>
    <w:rsid w:val="00344D05"/>
    <w:rsid w:val="00344D26"/>
    <w:rsid w:val="00344D76"/>
    <w:rsid w:val="00344D93"/>
    <w:rsid w:val="00344DBB"/>
    <w:rsid w:val="00344EC0"/>
    <w:rsid w:val="00344F27"/>
    <w:rsid w:val="00344F6C"/>
    <w:rsid w:val="00345096"/>
    <w:rsid w:val="00345247"/>
    <w:rsid w:val="00345367"/>
    <w:rsid w:val="003453C4"/>
    <w:rsid w:val="003454CB"/>
    <w:rsid w:val="003455B8"/>
    <w:rsid w:val="003455EC"/>
    <w:rsid w:val="003455F4"/>
    <w:rsid w:val="0034567F"/>
    <w:rsid w:val="003458C8"/>
    <w:rsid w:val="003459DB"/>
    <w:rsid w:val="00345A44"/>
    <w:rsid w:val="00345B5F"/>
    <w:rsid w:val="00345BFC"/>
    <w:rsid w:val="00345CB2"/>
    <w:rsid w:val="00345D23"/>
    <w:rsid w:val="00345ED7"/>
    <w:rsid w:val="00346116"/>
    <w:rsid w:val="00346218"/>
    <w:rsid w:val="00346236"/>
    <w:rsid w:val="00346257"/>
    <w:rsid w:val="00346287"/>
    <w:rsid w:val="0034629C"/>
    <w:rsid w:val="003463DD"/>
    <w:rsid w:val="003464BE"/>
    <w:rsid w:val="00346599"/>
    <w:rsid w:val="003465A0"/>
    <w:rsid w:val="00346702"/>
    <w:rsid w:val="00346775"/>
    <w:rsid w:val="0034680C"/>
    <w:rsid w:val="0034685B"/>
    <w:rsid w:val="0034698D"/>
    <w:rsid w:val="00346ABE"/>
    <w:rsid w:val="00346C6A"/>
    <w:rsid w:val="00346D94"/>
    <w:rsid w:val="00346DDE"/>
    <w:rsid w:val="00346E0F"/>
    <w:rsid w:val="00346EB8"/>
    <w:rsid w:val="00347108"/>
    <w:rsid w:val="00347151"/>
    <w:rsid w:val="00347193"/>
    <w:rsid w:val="00347207"/>
    <w:rsid w:val="00347229"/>
    <w:rsid w:val="003472BE"/>
    <w:rsid w:val="003473D7"/>
    <w:rsid w:val="0034759D"/>
    <w:rsid w:val="00347615"/>
    <w:rsid w:val="0034765B"/>
    <w:rsid w:val="003476BF"/>
    <w:rsid w:val="003477D2"/>
    <w:rsid w:val="00347BA5"/>
    <w:rsid w:val="00347C68"/>
    <w:rsid w:val="00347E4C"/>
    <w:rsid w:val="00347F4F"/>
    <w:rsid w:val="00350090"/>
    <w:rsid w:val="00350093"/>
    <w:rsid w:val="00350125"/>
    <w:rsid w:val="00350138"/>
    <w:rsid w:val="003502D0"/>
    <w:rsid w:val="0035037F"/>
    <w:rsid w:val="003503AE"/>
    <w:rsid w:val="00350538"/>
    <w:rsid w:val="0035064F"/>
    <w:rsid w:val="0035082C"/>
    <w:rsid w:val="00350874"/>
    <w:rsid w:val="00350A1A"/>
    <w:rsid w:val="00350CE6"/>
    <w:rsid w:val="00350D2B"/>
    <w:rsid w:val="00350D85"/>
    <w:rsid w:val="00350DFA"/>
    <w:rsid w:val="00350F13"/>
    <w:rsid w:val="00350F8D"/>
    <w:rsid w:val="00350FC1"/>
    <w:rsid w:val="00351082"/>
    <w:rsid w:val="0035122A"/>
    <w:rsid w:val="0035123F"/>
    <w:rsid w:val="00351274"/>
    <w:rsid w:val="00351314"/>
    <w:rsid w:val="00351381"/>
    <w:rsid w:val="003513D4"/>
    <w:rsid w:val="0035157E"/>
    <w:rsid w:val="003515AC"/>
    <w:rsid w:val="0035168E"/>
    <w:rsid w:val="00351841"/>
    <w:rsid w:val="003518D4"/>
    <w:rsid w:val="003519FD"/>
    <w:rsid w:val="00351B83"/>
    <w:rsid w:val="00351C50"/>
    <w:rsid w:val="00351C5A"/>
    <w:rsid w:val="00351CFC"/>
    <w:rsid w:val="00351D5F"/>
    <w:rsid w:val="00351DAF"/>
    <w:rsid w:val="00351DC1"/>
    <w:rsid w:val="00351E63"/>
    <w:rsid w:val="00351F95"/>
    <w:rsid w:val="00351FE5"/>
    <w:rsid w:val="00352096"/>
    <w:rsid w:val="003521AF"/>
    <w:rsid w:val="003522D9"/>
    <w:rsid w:val="00352318"/>
    <w:rsid w:val="00352356"/>
    <w:rsid w:val="0035237D"/>
    <w:rsid w:val="003523B2"/>
    <w:rsid w:val="0035249C"/>
    <w:rsid w:val="00352527"/>
    <w:rsid w:val="003525DB"/>
    <w:rsid w:val="00352616"/>
    <w:rsid w:val="0035262C"/>
    <w:rsid w:val="0035274E"/>
    <w:rsid w:val="0035290B"/>
    <w:rsid w:val="00352B19"/>
    <w:rsid w:val="00352C00"/>
    <w:rsid w:val="00352F54"/>
    <w:rsid w:val="00352F7F"/>
    <w:rsid w:val="00352F89"/>
    <w:rsid w:val="00352FEE"/>
    <w:rsid w:val="003530F9"/>
    <w:rsid w:val="003531C5"/>
    <w:rsid w:val="0035332E"/>
    <w:rsid w:val="00353341"/>
    <w:rsid w:val="00353519"/>
    <w:rsid w:val="003535C1"/>
    <w:rsid w:val="003535D3"/>
    <w:rsid w:val="003537D6"/>
    <w:rsid w:val="003538FD"/>
    <w:rsid w:val="00353947"/>
    <w:rsid w:val="00353A26"/>
    <w:rsid w:val="00353A81"/>
    <w:rsid w:val="00353BE7"/>
    <w:rsid w:val="00353C35"/>
    <w:rsid w:val="00353C44"/>
    <w:rsid w:val="00353D06"/>
    <w:rsid w:val="00353E32"/>
    <w:rsid w:val="0035400A"/>
    <w:rsid w:val="00354059"/>
    <w:rsid w:val="00354115"/>
    <w:rsid w:val="00354174"/>
    <w:rsid w:val="00354597"/>
    <w:rsid w:val="003545F4"/>
    <w:rsid w:val="003546CF"/>
    <w:rsid w:val="00354842"/>
    <w:rsid w:val="00354B64"/>
    <w:rsid w:val="00354E8D"/>
    <w:rsid w:val="00354EA1"/>
    <w:rsid w:val="00354F0A"/>
    <w:rsid w:val="00355055"/>
    <w:rsid w:val="0035529E"/>
    <w:rsid w:val="003552D4"/>
    <w:rsid w:val="0035530E"/>
    <w:rsid w:val="00355353"/>
    <w:rsid w:val="003554A4"/>
    <w:rsid w:val="00355568"/>
    <w:rsid w:val="003555FD"/>
    <w:rsid w:val="003556FD"/>
    <w:rsid w:val="00355840"/>
    <w:rsid w:val="00355888"/>
    <w:rsid w:val="00355889"/>
    <w:rsid w:val="00355994"/>
    <w:rsid w:val="00355AB5"/>
    <w:rsid w:val="00355F5E"/>
    <w:rsid w:val="003560D0"/>
    <w:rsid w:val="00356179"/>
    <w:rsid w:val="003561EB"/>
    <w:rsid w:val="00356449"/>
    <w:rsid w:val="003564B7"/>
    <w:rsid w:val="00356593"/>
    <w:rsid w:val="00356637"/>
    <w:rsid w:val="00356678"/>
    <w:rsid w:val="003566BE"/>
    <w:rsid w:val="00356700"/>
    <w:rsid w:val="0035682C"/>
    <w:rsid w:val="00356A4E"/>
    <w:rsid w:val="00356A90"/>
    <w:rsid w:val="00356BEB"/>
    <w:rsid w:val="00356D54"/>
    <w:rsid w:val="00356E09"/>
    <w:rsid w:val="00356EBA"/>
    <w:rsid w:val="00356EF9"/>
    <w:rsid w:val="00356F69"/>
    <w:rsid w:val="00357039"/>
    <w:rsid w:val="00357101"/>
    <w:rsid w:val="0035710E"/>
    <w:rsid w:val="003572F6"/>
    <w:rsid w:val="0035752B"/>
    <w:rsid w:val="0035777E"/>
    <w:rsid w:val="00357921"/>
    <w:rsid w:val="00357BD0"/>
    <w:rsid w:val="00357C16"/>
    <w:rsid w:val="00357CD5"/>
    <w:rsid w:val="00357CFD"/>
    <w:rsid w:val="00357DAA"/>
    <w:rsid w:val="00357DFE"/>
    <w:rsid w:val="00357E15"/>
    <w:rsid w:val="00357F2C"/>
    <w:rsid w:val="0036002B"/>
    <w:rsid w:val="003600FB"/>
    <w:rsid w:val="00360109"/>
    <w:rsid w:val="00360130"/>
    <w:rsid w:val="003603B6"/>
    <w:rsid w:val="003603CF"/>
    <w:rsid w:val="003604C2"/>
    <w:rsid w:val="003604C6"/>
    <w:rsid w:val="00360760"/>
    <w:rsid w:val="00360930"/>
    <w:rsid w:val="00360A6D"/>
    <w:rsid w:val="00360B44"/>
    <w:rsid w:val="00360C55"/>
    <w:rsid w:val="00361038"/>
    <w:rsid w:val="00361224"/>
    <w:rsid w:val="0036132B"/>
    <w:rsid w:val="003614A7"/>
    <w:rsid w:val="003614F5"/>
    <w:rsid w:val="00361502"/>
    <w:rsid w:val="00361558"/>
    <w:rsid w:val="003615EF"/>
    <w:rsid w:val="00361642"/>
    <w:rsid w:val="00361654"/>
    <w:rsid w:val="0036166A"/>
    <w:rsid w:val="00361700"/>
    <w:rsid w:val="003618A4"/>
    <w:rsid w:val="003618D9"/>
    <w:rsid w:val="003619B5"/>
    <w:rsid w:val="00361BC1"/>
    <w:rsid w:val="00361C2D"/>
    <w:rsid w:val="00361E7F"/>
    <w:rsid w:val="00361F1F"/>
    <w:rsid w:val="00361F88"/>
    <w:rsid w:val="00361F8E"/>
    <w:rsid w:val="00361FBE"/>
    <w:rsid w:val="0036211A"/>
    <w:rsid w:val="0036226D"/>
    <w:rsid w:val="003622C4"/>
    <w:rsid w:val="0036236C"/>
    <w:rsid w:val="00362402"/>
    <w:rsid w:val="00362443"/>
    <w:rsid w:val="003624C6"/>
    <w:rsid w:val="003627C5"/>
    <w:rsid w:val="00362842"/>
    <w:rsid w:val="00362C8B"/>
    <w:rsid w:val="00362CB5"/>
    <w:rsid w:val="00363016"/>
    <w:rsid w:val="00363264"/>
    <w:rsid w:val="003632F7"/>
    <w:rsid w:val="003635F7"/>
    <w:rsid w:val="0036364C"/>
    <w:rsid w:val="00363702"/>
    <w:rsid w:val="0036391F"/>
    <w:rsid w:val="00363AE1"/>
    <w:rsid w:val="00363AF9"/>
    <w:rsid w:val="00363B26"/>
    <w:rsid w:val="00363D5F"/>
    <w:rsid w:val="00363ECD"/>
    <w:rsid w:val="00363ED7"/>
    <w:rsid w:val="0036404D"/>
    <w:rsid w:val="003640B9"/>
    <w:rsid w:val="0036414D"/>
    <w:rsid w:val="003641AD"/>
    <w:rsid w:val="003641BE"/>
    <w:rsid w:val="0036421F"/>
    <w:rsid w:val="00364268"/>
    <w:rsid w:val="003642BD"/>
    <w:rsid w:val="00364355"/>
    <w:rsid w:val="003644A5"/>
    <w:rsid w:val="0036462E"/>
    <w:rsid w:val="003646A2"/>
    <w:rsid w:val="003648A4"/>
    <w:rsid w:val="00364A34"/>
    <w:rsid w:val="00364CA6"/>
    <w:rsid w:val="00364D1A"/>
    <w:rsid w:val="00364DB2"/>
    <w:rsid w:val="00364DB6"/>
    <w:rsid w:val="003650D6"/>
    <w:rsid w:val="00365130"/>
    <w:rsid w:val="00365185"/>
    <w:rsid w:val="003652B7"/>
    <w:rsid w:val="003652DB"/>
    <w:rsid w:val="0036538D"/>
    <w:rsid w:val="003653EB"/>
    <w:rsid w:val="0036540D"/>
    <w:rsid w:val="003654ED"/>
    <w:rsid w:val="00365577"/>
    <w:rsid w:val="0036557A"/>
    <w:rsid w:val="003655C4"/>
    <w:rsid w:val="003655CB"/>
    <w:rsid w:val="003657EB"/>
    <w:rsid w:val="00365A14"/>
    <w:rsid w:val="00365B5F"/>
    <w:rsid w:val="00365B8F"/>
    <w:rsid w:val="00365C35"/>
    <w:rsid w:val="00365C50"/>
    <w:rsid w:val="00365D56"/>
    <w:rsid w:val="00365D58"/>
    <w:rsid w:val="00365DFA"/>
    <w:rsid w:val="00365EBF"/>
    <w:rsid w:val="0036600B"/>
    <w:rsid w:val="0036602C"/>
    <w:rsid w:val="0036609E"/>
    <w:rsid w:val="003662C2"/>
    <w:rsid w:val="003662CE"/>
    <w:rsid w:val="003664D5"/>
    <w:rsid w:val="003665CB"/>
    <w:rsid w:val="00366672"/>
    <w:rsid w:val="00366A3A"/>
    <w:rsid w:val="00366BC6"/>
    <w:rsid w:val="00366D29"/>
    <w:rsid w:val="00366D86"/>
    <w:rsid w:val="00366EAE"/>
    <w:rsid w:val="00366F02"/>
    <w:rsid w:val="00366F62"/>
    <w:rsid w:val="0036700F"/>
    <w:rsid w:val="00367159"/>
    <w:rsid w:val="00367215"/>
    <w:rsid w:val="003672A6"/>
    <w:rsid w:val="003672F1"/>
    <w:rsid w:val="0036733C"/>
    <w:rsid w:val="00367374"/>
    <w:rsid w:val="00367407"/>
    <w:rsid w:val="00367549"/>
    <w:rsid w:val="003675C2"/>
    <w:rsid w:val="003676AE"/>
    <w:rsid w:val="00367829"/>
    <w:rsid w:val="003678A2"/>
    <w:rsid w:val="00367A0C"/>
    <w:rsid w:val="003700BA"/>
    <w:rsid w:val="003702E6"/>
    <w:rsid w:val="0037038F"/>
    <w:rsid w:val="003704EF"/>
    <w:rsid w:val="003704FA"/>
    <w:rsid w:val="00370516"/>
    <w:rsid w:val="00370687"/>
    <w:rsid w:val="00370779"/>
    <w:rsid w:val="003708A1"/>
    <w:rsid w:val="003709AB"/>
    <w:rsid w:val="00370B42"/>
    <w:rsid w:val="00370C00"/>
    <w:rsid w:val="00370EFB"/>
    <w:rsid w:val="00371015"/>
    <w:rsid w:val="00371087"/>
    <w:rsid w:val="003710C5"/>
    <w:rsid w:val="003710F1"/>
    <w:rsid w:val="003712E4"/>
    <w:rsid w:val="003714D7"/>
    <w:rsid w:val="00371564"/>
    <w:rsid w:val="00371746"/>
    <w:rsid w:val="0037192D"/>
    <w:rsid w:val="0037193D"/>
    <w:rsid w:val="00371B8C"/>
    <w:rsid w:val="00371D22"/>
    <w:rsid w:val="00371E42"/>
    <w:rsid w:val="00371F65"/>
    <w:rsid w:val="0037211E"/>
    <w:rsid w:val="003722F4"/>
    <w:rsid w:val="0037232B"/>
    <w:rsid w:val="0037244E"/>
    <w:rsid w:val="0037259E"/>
    <w:rsid w:val="003725C6"/>
    <w:rsid w:val="00372612"/>
    <w:rsid w:val="003726C2"/>
    <w:rsid w:val="003727E1"/>
    <w:rsid w:val="00372802"/>
    <w:rsid w:val="0037285B"/>
    <w:rsid w:val="0037289A"/>
    <w:rsid w:val="003728A3"/>
    <w:rsid w:val="003729A9"/>
    <w:rsid w:val="003729C6"/>
    <w:rsid w:val="00372ACA"/>
    <w:rsid w:val="00372B11"/>
    <w:rsid w:val="00372CDF"/>
    <w:rsid w:val="00372D55"/>
    <w:rsid w:val="00372D85"/>
    <w:rsid w:val="00372E0E"/>
    <w:rsid w:val="00372E47"/>
    <w:rsid w:val="00372EC7"/>
    <w:rsid w:val="00372F2E"/>
    <w:rsid w:val="00372FBB"/>
    <w:rsid w:val="00373002"/>
    <w:rsid w:val="003732B6"/>
    <w:rsid w:val="003732FA"/>
    <w:rsid w:val="00373387"/>
    <w:rsid w:val="003733B5"/>
    <w:rsid w:val="003735C2"/>
    <w:rsid w:val="003736BA"/>
    <w:rsid w:val="003739E8"/>
    <w:rsid w:val="00373A70"/>
    <w:rsid w:val="00373A9F"/>
    <w:rsid w:val="00373BF1"/>
    <w:rsid w:val="00373C79"/>
    <w:rsid w:val="00374031"/>
    <w:rsid w:val="00374167"/>
    <w:rsid w:val="003742F9"/>
    <w:rsid w:val="00374317"/>
    <w:rsid w:val="003743D7"/>
    <w:rsid w:val="003743E0"/>
    <w:rsid w:val="00374460"/>
    <w:rsid w:val="00374478"/>
    <w:rsid w:val="003744AF"/>
    <w:rsid w:val="003744D9"/>
    <w:rsid w:val="0037450E"/>
    <w:rsid w:val="003745C1"/>
    <w:rsid w:val="003749D1"/>
    <w:rsid w:val="00374A55"/>
    <w:rsid w:val="00374CBD"/>
    <w:rsid w:val="00374E5F"/>
    <w:rsid w:val="00374E72"/>
    <w:rsid w:val="00374F57"/>
    <w:rsid w:val="00374F8D"/>
    <w:rsid w:val="003750A8"/>
    <w:rsid w:val="00375199"/>
    <w:rsid w:val="00375379"/>
    <w:rsid w:val="003753E2"/>
    <w:rsid w:val="0037566F"/>
    <w:rsid w:val="003757D3"/>
    <w:rsid w:val="00375953"/>
    <w:rsid w:val="003759FE"/>
    <w:rsid w:val="00375C2D"/>
    <w:rsid w:val="00375CC0"/>
    <w:rsid w:val="00375DD6"/>
    <w:rsid w:val="00375E5C"/>
    <w:rsid w:val="00375EC7"/>
    <w:rsid w:val="00375EF3"/>
    <w:rsid w:val="00375F36"/>
    <w:rsid w:val="00375F39"/>
    <w:rsid w:val="003762D0"/>
    <w:rsid w:val="003762DD"/>
    <w:rsid w:val="0037640C"/>
    <w:rsid w:val="0037652D"/>
    <w:rsid w:val="0037657E"/>
    <w:rsid w:val="003765AB"/>
    <w:rsid w:val="00376622"/>
    <w:rsid w:val="00376790"/>
    <w:rsid w:val="00376798"/>
    <w:rsid w:val="0037691E"/>
    <w:rsid w:val="00376ACA"/>
    <w:rsid w:val="00376B6F"/>
    <w:rsid w:val="00376D25"/>
    <w:rsid w:val="00376D9C"/>
    <w:rsid w:val="00376DDB"/>
    <w:rsid w:val="00376E77"/>
    <w:rsid w:val="00376FEF"/>
    <w:rsid w:val="00377109"/>
    <w:rsid w:val="003771AA"/>
    <w:rsid w:val="00377419"/>
    <w:rsid w:val="00377663"/>
    <w:rsid w:val="00377779"/>
    <w:rsid w:val="00377A66"/>
    <w:rsid w:val="00377B63"/>
    <w:rsid w:val="00377BBA"/>
    <w:rsid w:val="00377C20"/>
    <w:rsid w:val="00377EA2"/>
    <w:rsid w:val="00377EDD"/>
    <w:rsid w:val="00377EE2"/>
    <w:rsid w:val="00377FC9"/>
    <w:rsid w:val="0037D145"/>
    <w:rsid w:val="0038005D"/>
    <w:rsid w:val="00380103"/>
    <w:rsid w:val="0038016C"/>
    <w:rsid w:val="00380188"/>
    <w:rsid w:val="00380367"/>
    <w:rsid w:val="00380394"/>
    <w:rsid w:val="00380419"/>
    <w:rsid w:val="00380488"/>
    <w:rsid w:val="003805BC"/>
    <w:rsid w:val="0038082F"/>
    <w:rsid w:val="0038083B"/>
    <w:rsid w:val="00380877"/>
    <w:rsid w:val="003808BC"/>
    <w:rsid w:val="00380A37"/>
    <w:rsid w:val="00380B40"/>
    <w:rsid w:val="00380CEE"/>
    <w:rsid w:val="00380D02"/>
    <w:rsid w:val="00380DA2"/>
    <w:rsid w:val="00380DCF"/>
    <w:rsid w:val="00380DF5"/>
    <w:rsid w:val="00380F4F"/>
    <w:rsid w:val="00380F99"/>
    <w:rsid w:val="00381013"/>
    <w:rsid w:val="00381055"/>
    <w:rsid w:val="00381274"/>
    <w:rsid w:val="003812C2"/>
    <w:rsid w:val="0038136A"/>
    <w:rsid w:val="003813E1"/>
    <w:rsid w:val="00381629"/>
    <w:rsid w:val="0038166E"/>
    <w:rsid w:val="0038183A"/>
    <w:rsid w:val="00381871"/>
    <w:rsid w:val="00381881"/>
    <w:rsid w:val="003819C8"/>
    <w:rsid w:val="00381A6D"/>
    <w:rsid w:val="00381B64"/>
    <w:rsid w:val="00381E44"/>
    <w:rsid w:val="00381E52"/>
    <w:rsid w:val="00381F37"/>
    <w:rsid w:val="003820AC"/>
    <w:rsid w:val="003820EE"/>
    <w:rsid w:val="00382102"/>
    <w:rsid w:val="00382191"/>
    <w:rsid w:val="003821EC"/>
    <w:rsid w:val="0038220F"/>
    <w:rsid w:val="00382269"/>
    <w:rsid w:val="00382293"/>
    <w:rsid w:val="003822D2"/>
    <w:rsid w:val="00382329"/>
    <w:rsid w:val="00382352"/>
    <w:rsid w:val="003823E5"/>
    <w:rsid w:val="00382410"/>
    <w:rsid w:val="0038266A"/>
    <w:rsid w:val="0038266F"/>
    <w:rsid w:val="003826DE"/>
    <w:rsid w:val="00382700"/>
    <w:rsid w:val="003827D1"/>
    <w:rsid w:val="003827D4"/>
    <w:rsid w:val="003829FF"/>
    <w:rsid w:val="00382B69"/>
    <w:rsid w:val="00382B8A"/>
    <w:rsid w:val="00382BA4"/>
    <w:rsid w:val="00382D5A"/>
    <w:rsid w:val="00382D9F"/>
    <w:rsid w:val="00382F0B"/>
    <w:rsid w:val="00382FDB"/>
    <w:rsid w:val="0038304E"/>
    <w:rsid w:val="00383127"/>
    <w:rsid w:val="003831FE"/>
    <w:rsid w:val="003832F1"/>
    <w:rsid w:val="003833D1"/>
    <w:rsid w:val="00383684"/>
    <w:rsid w:val="003837AE"/>
    <w:rsid w:val="00383994"/>
    <w:rsid w:val="00383B0B"/>
    <w:rsid w:val="00383BC2"/>
    <w:rsid w:val="00383C49"/>
    <w:rsid w:val="00383CEA"/>
    <w:rsid w:val="00383D12"/>
    <w:rsid w:val="00383D28"/>
    <w:rsid w:val="00383D3C"/>
    <w:rsid w:val="00383D66"/>
    <w:rsid w:val="00383F20"/>
    <w:rsid w:val="00383F38"/>
    <w:rsid w:val="00383FBF"/>
    <w:rsid w:val="00384141"/>
    <w:rsid w:val="00384289"/>
    <w:rsid w:val="00384351"/>
    <w:rsid w:val="00384471"/>
    <w:rsid w:val="003844D0"/>
    <w:rsid w:val="003845F5"/>
    <w:rsid w:val="003845FC"/>
    <w:rsid w:val="0038478F"/>
    <w:rsid w:val="003847EB"/>
    <w:rsid w:val="0038488D"/>
    <w:rsid w:val="003848BC"/>
    <w:rsid w:val="0038496E"/>
    <w:rsid w:val="003849AD"/>
    <w:rsid w:val="00384B1E"/>
    <w:rsid w:val="00384B4B"/>
    <w:rsid w:val="00384C1C"/>
    <w:rsid w:val="00384C35"/>
    <w:rsid w:val="00384CA0"/>
    <w:rsid w:val="00384CA3"/>
    <w:rsid w:val="00384E71"/>
    <w:rsid w:val="003850AB"/>
    <w:rsid w:val="0038515B"/>
    <w:rsid w:val="00385267"/>
    <w:rsid w:val="003852E5"/>
    <w:rsid w:val="00385306"/>
    <w:rsid w:val="00385380"/>
    <w:rsid w:val="0038539F"/>
    <w:rsid w:val="003853BC"/>
    <w:rsid w:val="003853D5"/>
    <w:rsid w:val="003854F4"/>
    <w:rsid w:val="0038561D"/>
    <w:rsid w:val="00385653"/>
    <w:rsid w:val="00385704"/>
    <w:rsid w:val="0038580C"/>
    <w:rsid w:val="0038582D"/>
    <w:rsid w:val="003858C9"/>
    <w:rsid w:val="00385957"/>
    <w:rsid w:val="0038599A"/>
    <w:rsid w:val="003859E0"/>
    <w:rsid w:val="003859EA"/>
    <w:rsid w:val="00385A7F"/>
    <w:rsid w:val="00385A90"/>
    <w:rsid w:val="00385AC9"/>
    <w:rsid w:val="00385BF8"/>
    <w:rsid w:val="00385C40"/>
    <w:rsid w:val="00385C4A"/>
    <w:rsid w:val="00385D73"/>
    <w:rsid w:val="00385DE4"/>
    <w:rsid w:val="00385DF4"/>
    <w:rsid w:val="00385EC4"/>
    <w:rsid w:val="00385F03"/>
    <w:rsid w:val="00385F15"/>
    <w:rsid w:val="00385FCA"/>
    <w:rsid w:val="00385FD5"/>
    <w:rsid w:val="00385FEE"/>
    <w:rsid w:val="0038626C"/>
    <w:rsid w:val="00386374"/>
    <w:rsid w:val="003863CF"/>
    <w:rsid w:val="0038643B"/>
    <w:rsid w:val="00386452"/>
    <w:rsid w:val="0038651C"/>
    <w:rsid w:val="003867D9"/>
    <w:rsid w:val="00386BC3"/>
    <w:rsid w:val="00386D0B"/>
    <w:rsid w:val="00386DD5"/>
    <w:rsid w:val="00386E9B"/>
    <w:rsid w:val="00386F10"/>
    <w:rsid w:val="00387010"/>
    <w:rsid w:val="003870C2"/>
    <w:rsid w:val="00387131"/>
    <w:rsid w:val="003871E6"/>
    <w:rsid w:val="0038721A"/>
    <w:rsid w:val="003872FD"/>
    <w:rsid w:val="003873AE"/>
    <w:rsid w:val="003873D1"/>
    <w:rsid w:val="0038742B"/>
    <w:rsid w:val="003874E7"/>
    <w:rsid w:val="00387575"/>
    <w:rsid w:val="00387592"/>
    <w:rsid w:val="003876B8"/>
    <w:rsid w:val="00387728"/>
    <w:rsid w:val="0038774D"/>
    <w:rsid w:val="00387914"/>
    <w:rsid w:val="00387A35"/>
    <w:rsid w:val="00387A71"/>
    <w:rsid w:val="00387A89"/>
    <w:rsid w:val="00387BAE"/>
    <w:rsid w:val="00387C04"/>
    <w:rsid w:val="00387E07"/>
    <w:rsid w:val="00387F6C"/>
    <w:rsid w:val="00390070"/>
    <w:rsid w:val="0039011D"/>
    <w:rsid w:val="00390182"/>
    <w:rsid w:val="003902FD"/>
    <w:rsid w:val="003903D7"/>
    <w:rsid w:val="00390447"/>
    <w:rsid w:val="00390494"/>
    <w:rsid w:val="003904D9"/>
    <w:rsid w:val="003906E5"/>
    <w:rsid w:val="003907C9"/>
    <w:rsid w:val="003908A1"/>
    <w:rsid w:val="0039095B"/>
    <w:rsid w:val="00390A1B"/>
    <w:rsid w:val="00390A39"/>
    <w:rsid w:val="00390BA4"/>
    <w:rsid w:val="00390C1E"/>
    <w:rsid w:val="00390D65"/>
    <w:rsid w:val="00390E10"/>
    <w:rsid w:val="00390F56"/>
    <w:rsid w:val="00390FBD"/>
    <w:rsid w:val="0039116C"/>
    <w:rsid w:val="003911B7"/>
    <w:rsid w:val="00391233"/>
    <w:rsid w:val="00391353"/>
    <w:rsid w:val="00391855"/>
    <w:rsid w:val="0039188B"/>
    <w:rsid w:val="00391A53"/>
    <w:rsid w:val="00391AF5"/>
    <w:rsid w:val="00391AF6"/>
    <w:rsid w:val="00391B3D"/>
    <w:rsid w:val="00392040"/>
    <w:rsid w:val="003920F0"/>
    <w:rsid w:val="0039220C"/>
    <w:rsid w:val="003922C8"/>
    <w:rsid w:val="003923AD"/>
    <w:rsid w:val="003923D1"/>
    <w:rsid w:val="003924A5"/>
    <w:rsid w:val="003925A4"/>
    <w:rsid w:val="003925CF"/>
    <w:rsid w:val="00392605"/>
    <w:rsid w:val="00392716"/>
    <w:rsid w:val="003927F6"/>
    <w:rsid w:val="003927FF"/>
    <w:rsid w:val="00392807"/>
    <w:rsid w:val="00392A31"/>
    <w:rsid w:val="00392AC3"/>
    <w:rsid w:val="00392B84"/>
    <w:rsid w:val="00392BE5"/>
    <w:rsid w:val="00392D30"/>
    <w:rsid w:val="00392E07"/>
    <w:rsid w:val="00393055"/>
    <w:rsid w:val="0039334F"/>
    <w:rsid w:val="003933C4"/>
    <w:rsid w:val="00393405"/>
    <w:rsid w:val="00393497"/>
    <w:rsid w:val="00393558"/>
    <w:rsid w:val="003935FF"/>
    <w:rsid w:val="00393666"/>
    <w:rsid w:val="003936CE"/>
    <w:rsid w:val="00393746"/>
    <w:rsid w:val="003938A7"/>
    <w:rsid w:val="003938F6"/>
    <w:rsid w:val="00393A61"/>
    <w:rsid w:val="00393B1B"/>
    <w:rsid w:val="00393C09"/>
    <w:rsid w:val="00393DAD"/>
    <w:rsid w:val="00393EF1"/>
    <w:rsid w:val="00393F1F"/>
    <w:rsid w:val="00394052"/>
    <w:rsid w:val="0039411A"/>
    <w:rsid w:val="00394238"/>
    <w:rsid w:val="00394256"/>
    <w:rsid w:val="003942AA"/>
    <w:rsid w:val="00394485"/>
    <w:rsid w:val="003944A4"/>
    <w:rsid w:val="0039452D"/>
    <w:rsid w:val="003945CE"/>
    <w:rsid w:val="0039465B"/>
    <w:rsid w:val="0039475A"/>
    <w:rsid w:val="0039480A"/>
    <w:rsid w:val="0039480C"/>
    <w:rsid w:val="0039498B"/>
    <w:rsid w:val="00394A8A"/>
    <w:rsid w:val="00394B50"/>
    <w:rsid w:val="00394B95"/>
    <w:rsid w:val="00394C69"/>
    <w:rsid w:val="00394C91"/>
    <w:rsid w:val="00395372"/>
    <w:rsid w:val="003953C8"/>
    <w:rsid w:val="00395406"/>
    <w:rsid w:val="00395523"/>
    <w:rsid w:val="003955BC"/>
    <w:rsid w:val="0039564E"/>
    <w:rsid w:val="003956EB"/>
    <w:rsid w:val="003957DE"/>
    <w:rsid w:val="00395856"/>
    <w:rsid w:val="00395A6C"/>
    <w:rsid w:val="00395ADD"/>
    <w:rsid w:val="00395B96"/>
    <w:rsid w:val="00395BD9"/>
    <w:rsid w:val="00395ECF"/>
    <w:rsid w:val="00395EFF"/>
    <w:rsid w:val="00395FB2"/>
    <w:rsid w:val="0039616A"/>
    <w:rsid w:val="0039619A"/>
    <w:rsid w:val="00396217"/>
    <w:rsid w:val="003962B5"/>
    <w:rsid w:val="003962C5"/>
    <w:rsid w:val="00396387"/>
    <w:rsid w:val="00396388"/>
    <w:rsid w:val="0039642E"/>
    <w:rsid w:val="0039649D"/>
    <w:rsid w:val="003964E3"/>
    <w:rsid w:val="003965B3"/>
    <w:rsid w:val="00396706"/>
    <w:rsid w:val="00396876"/>
    <w:rsid w:val="003968C1"/>
    <w:rsid w:val="003969AA"/>
    <w:rsid w:val="00396ACD"/>
    <w:rsid w:val="00396CE7"/>
    <w:rsid w:val="00397108"/>
    <w:rsid w:val="00397130"/>
    <w:rsid w:val="00397191"/>
    <w:rsid w:val="00397198"/>
    <w:rsid w:val="003971FC"/>
    <w:rsid w:val="00397326"/>
    <w:rsid w:val="00397343"/>
    <w:rsid w:val="00397451"/>
    <w:rsid w:val="00397799"/>
    <w:rsid w:val="003977D8"/>
    <w:rsid w:val="00397975"/>
    <w:rsid w:val="00397A00"/>
    <w:rsid w:val="00397B6A"/>
    <w:rsid w:val="00397B84"/>
    <w:rsid w:val="00397C12"/>
    <w:rsid w:val="00397C5D"/>
    <w:rsid w:val="00397C60"/>
    <w:rsid w:val="00397D23"/>
    <w:rsid w:val="00397E72"/>
    <w:rsid w:val="003A0090"/>
    <w:rsid w:val="003A025D"/>
    <w:rsid w:val="003A040B"/>
    <w:rsid w:val="003A049C"/>
    <w:rsid w:val="003A04DD"/>
    <w:rsid w:val="003A0900"/>
    <w:rsid w:val="003A0914"/>
    <w:rsid w:val="003A0965"/>
    <w:rsid w:val="003A0A7E"/>
    <w:rsid w:val="003A0B5C"/>
    <w:rsid w:val="003A0C39"/>
    <w:rsid w:val="003A0C90"/>
    <w:rsid w:val="003A0CA9"/>
    <w:rsid w:val="003A0CB5"/>
    <w:rsid w:val="003A0D10"/>
    <w:rsid w:val="003A0EC9"/>
    <w:rsid w:val="003A0F89"/>
    <w:rsid w:val="003A0FF8"/>
    <w:rsid w:val="003A113B"/>
    <w:rsid w:val="003A117B"/>
    <w:rsid w:val="003A11B8"/>
    <w:rsid w:val="003A11D6"/>
    <w:rsid w:val="003A1302"/>
    <w:rsid w:val="003A1367"/>
    <w:rsid w:val="003A137D"/>
    <w:rsid w:val="003A147B"/>
    <w:rsid w:val="003A158E"/>
    <w:rsid w:val="003A1645"/>
    <w:rsid w:val="003A185F"/>
    <w:rsid w:val="003A1965"/>
    <w:rsid w:val="003A1B03"/>
    <w:rsid w:val="003A1B5D"/>
    <w:rsid w:val="003A1C4A"/>
    <w:rsid w:val="003A1C98"/>
    <w:rsid w:val="003A1D85"/>
    <w:rsid w:val="003A1FDD"/>
    <w:rsid w:val="003A2137"/>
    <w:rsid w:val="003A229C"/>
    <w:rsid w:val="003A22CC"/>
    <w:rsid w:val="003A247B"/>
    <w:rsid w:val="003A2567"/>
    <w:rsid w:val="003A2569"/>
    <w:rsid w:val="003A2718"/>
    <w:rsid w:val="003A2753"/>
    <w:rsid w:val="003A275E"/>
    <w:rsid w:val="003A27A5"/>
    <w:rsid w:val="003A27BE"/>
    <w:rsid w:val="003A285C"/>
    <w:rsid w:val="003A28A0"/>
    <w:rsid w:val="003A28D2"/>
    <w:rsid w:val="003A299A"/>
    <w:rsid w:val="003A2BA8"/>
    <w:rsid w:val="003A2CBF"/>
    <w:rsid w:val="003A2CC4"/>
    <w:rsid w:val="003A2CC5"/>
    <w:rsid w:val="003A2E11"/>
    <w:rsid w:val="003A2F28"/>
    <w:rsid w:val="003A2F34"/>
    <w:rsid w:val="003A2F6F"/>
    <w:rsid w:val="003A31FC"/>
    <w:rsid w:val="003A3236"/>
    <w:rsid w:val="003A32EA"/>
    <w:rsid w:val="003A3335"/>
    <w:rsid w:val="003A34BB"/>
    <w:rsid w:val="003A3506"/>
    <w:rsid w:val="003A3541"/>
    <w:rsid w:val="003A3595"/>
    <w:rsid w:val="003A3838"/>
    <w:rsid w:val="003A384B"/>
    <w:rsid w:val="003A38D1"/>
    <w:rsid w:val="003A3934"/>
    <w:rsid w:val="003A395C"/>
    <w:rsid w:val="003A396F"/>
    <w:rsid w:val="003A3A37"/>
    <w:rsid w:val="003A3A4E"/>
    <w:rsid w:val="003A3B8E"/>
    <w:rsid w:val="003A3CFD"/>
    <w:rsid w:val="003A3D83"/>
    <w:rsid w:val="003A3E56"/>
    <w:rsid w:val="003A3E79"/>
    <w:rsid w:val="003A40D3"/>
    <w:rsid w:val="003A4270"/>
    <w:rsid w:val="003A43B9"/>
    <w:rsid w:val="003A4480"/>
    <w:rsid w:val="003A44D1"/>
    <w:rsid w:val="003A4535"/>
    <w:rsid w:val="003A462D"/>
    <w:rsid w:val="003A46F6"/>
    <w:rsid w:val="003A4831"/>
    <w:rsid w:val="003A4BD9"/>
    <w:rsid w:val="003A4E7D"/>
    <w:rsid w:val="003A5086"/>
    <w:rsid w:val="003A50DA"/>
    <w:rsid w:val="003A538B"/>
    <w:rsid w:val="003A53C2"/>
    <w:rsid w:val="003A5451"/>
    <w:rsid w:val="003A545D"/>
    <w:rsid w:val="003A5566"/>
    <w:rsid w:val="003A5650"/>
    <w:rsid w:val="003A56B4"/>
    <w:rsid w:val="003A591C"/>
    <w:rsid w:val="003A59A5"/>
    <w:rsid w:val="003A59C6"/>
    <w:rsid w:val="003A5A7C"/>
    <w:rsid w:val="003A5C8C"/>
    <w:rsid w:val="003A5DC2"/>
    <w:rsid w:val="003A5E27"/>
    <w:rsid w:val="003A5E9B"/>
    <w:rsid w:val="003A6000"/>
    <w:rsid w:val="003A6079"/>
    <w:rsid w:val="003A60B7"/>
    <w:rsid w:val="003A6183"/>
    <w:rsid w:val="003A61AC"/>
    <w:rsid w:val="003A61FC"/>
    <w:rsid w:val="003A620E"/>
    <w:rsid w:val="003A6210"/>
    <w:rsid w:val="003A630F"/>
    <w:rsid w:val="003A639C"/>
    <w:rsid w:val="003A6433"/>
    <w:rsid w:val="003A65A1"/>
    <w:rsid w:val="003A695F"/>
    <w:rsid w:val="003A6974"/>
    <w:rsid w:val="003A6AD4"/>
    <w:rsid w:val="003A6AEC"/>
    <w:rsid w:val="003A6EA0"/>
    <w:rsid w:val="003A7132"/>
    <w:rsid w:val="003A721F"/>
    <w:rsid w:val="003A7532"/>
    <w:rsid w:val="003A75BA"/>
    <w:rsid w:val="003A75F0"/>
    <w:rsid w:val="003A77B4"/>
    <w:rsid w:val="003A77E2"/>
    <w:rsid w:val="003A7839"/>
    <w:rsid w:val="003A7B06"/>
    <w:rsid w:val="003A7B6D"/>
    <w:rsid w:val="003A7E2C"/>
    <w:rsid w:val="003A7E50"/>
    <w:rsid w:val="003A7FD7"/>
    <w:rsid w:val="003B0069"/>
    <w:rsid w:val="003B00E6"/>
    <w:rsid w:val="003B0141"/>
    <w:rsid w:val="003B0146"/>
    <w:rsid w:val="003B0209"/>
    <w:rsid w:val="003B029F"/>
    <w:rsid w:val="003B0313"/>
    <w:rsid w:val="003B04D7"/>
    <w:rsid w:val="003B0588"/>
    <w:rsid w:val="003B0641"/>
    <w:rsid w:val="003B06AB"/>
    <w:rsid w:val="003B06EB"/>
    <w:rsid w:val="003B07F7"/>
    <w:rsid w:val="003B0873"/>
    <w:rsid w:val="003B092E"/>
    <w:rsid w:val="003B099D"/>
    <w:rsid w:val="003B0A60"/>
    <w:rsid w:val="003B0A78"/>
    <w:rsid w:val="003B0C59"/>
    <w:rsid w:val="003B0CF9"/>
    <w:rsid w:val="003B0E2B"/>
    <w:rsid w:val="003B0E74"/>
    <w:rsid w:val="003B0EA3"/>
    <w:rsid w:val="003B0FFA"/>
    <w:rsid w:val="003B115F"/>
    <w:rsid w:val="003B117B"/>
    <w:rsid w:val="003B11CA"/>
    <w:rsid w:val="003B11E9"/>
    <w:rsid w:val="003B12AA"/>
    <w:rsid w:val="003B1328"/>
    <w:rsid w:val="003B1339"/>
    <w:rsid w:val="003B140D"/>
    <w:rsid w:val="003B1420"/>
    <w:rsid w:val="003B1476"/>
    <w:rsid w:val="003B1548"/>
    <w:rsid w:val="003B15B2"/>
    <w:rsid w:val="003B166D"/>
    <w:rsid w:val="003B16B6"/>
    <w:rsid w:val="003B16CA"/>
    <w:rsid w:val="003B1725"/>
    <w:rsid w:val="003B174B"/>
    <w:rsid w:val="003B193B"/>
    <w:rsid w:val="003B194F"/>
    <w:rsid w:val="003B1979"/>
    <w:rsid w:val="003B1A82"/>
    <w:rsid w:val="003B1CD5"/>
    <w:rsid w:val="003B1E88"/>
    <w:rsid w:val="003B1F83"/>
    <w:rsid w:val="003B2012"/>
    <w:rsid w:val="003B20AF"/>
    <w:rsid w:val="003B20D7"/>
    <w:rsid w:val="003B20DF"/>
    <w:rsid w:val="003B216D"/>
    <w:rsid w:val="003B2197"/>
    <w:rsid w:val="003B21C9"/>
    <w:rsid w:val="003B222F"/>
    <w:rsid w:val="003B2252"/>
    <w:rsid w:val="003B22C6"/>
    <w:rsid w:val="003B2325"/>
    <w:rsid w:val="003B24D6"/>
    <w:rsid w:val="003B25A2"/>
    <w:rsid w:val="003B25B3"/>
    <w:rsid w:val="003B25C7"/>
    <w:rsid w:val="003B2612"/>
    <w:rsid w:val="003B263F"/>
    <w:rsid w:val="003B2888"/>
    <w:rsid w:val="003B292C"/>
    <w:rsid w:val="003B294A"/>
    <w:rsid w:val="003B29B0"/>
    <w:rsid w:val="003B2A3B"/>
    <w:rsid w:val="003B2D39"/>
    <w:rsid w:val="003B2D40"/>
    <w:rsid w:val="003B2F0E"/>
    <w:rsid w:val="003B2F4F"/>
    <w:rsid w:val="003B2FC1"/>
    <w:rsid w:val="003B312B"/>
    <w:rsid w:val="003B3158"/>
    <w:rsid w:val="003B3339"/>
    <w:rsid w:val="003B335F"/>
    <w:rsid w:val="003B34D9"/>
    <w:rsid w:val="003B35C0"/>
    <w:rsid w:val="003B3604"/>
    <w:rsid w:val="003B393C"/>
    <w:rsid w:val="003B398A"/>
    <w:rsid w:val="003B3A0F"/>
    <w:rsid w:val="003B3A8D"/>
    <w:rsid w:val="003B3B2C"/>
    <w:rsid w:val="003B3C70"/>
    <w:rsid w:val="003B3C9F"/>
    <w:rsid w:val="003B3D2E"/>
    <w:rsid w:val="003B3DD7"/>
    <w:rsid w:val="003B3E50"/>
    <w:rsid w:val="003B3F35"/>
    <w:rsid w:val="003B4077"/>
    <w:rsid w:val="003B41CD"/>
    <w:rsid w:val="003B41F6"/>
    <w:rsid w:val="003B42E9"/>
    <w:rsid w:val="003B44AF"/>
    <w:rsid w:val="003B457F"/>
    <w:rsid w:val="003B45B4"/>
    <w:rsid w:val="003B45E7"/>
    <w:rsid w:val="003B4712"/>
    <w:rsid w:val="003B482F"/>
    <w:rsid w:val="003B486A"/>
    <w:rsid w:val="003B48CC"/>
    <w:rsid w:val="003B498E"/>
    <w:rsid w:val="003B4ABB"/>
    <w:rsid w:val="003B4B03"/>
    <w:rsid w:val="003B4BC2"/>
    <w:rsid w:val="003B4C06"/>
    <w:rsid w:val="003B4C13"/>
    <w:rsid w:val="003B4DC9"/>
    <w:rsid w:val="003B4E12"/>
    <w:rsid w:val="003B4F11"/>
    <w:rsid w:val="003B52D6"/>
    <w:rsid w:val="003B53DB"/>
    <w:rsid w:val="003B5763"/>
    <w:rsid w:val="003B57D9"/>
    <w:rsid w:val="003B5A00"/>
    <w:rsid w:val="003B5A04"/>
    <w:rsid w:val="003B5B8F"/>
    <w:rsid w:val="003B5C3F"/>
    <w:rsid w:val="003B5CC3"/>
    <w:rsid w:val="003B5CE8"/>
    <w:rsid w:val="003B5D52"/>
    <w:rsid w:val="003B5E14"/>
    <w:rsid w:val="003B5F0F"/>
    <w:rsid w:val="003B5FF3"/>
    <w:rsid w:val="003B5FFA"/>
    <w:rsid w:val="003B60FE"/>
    <w:rsid w:val="003B619D"/>
    <w:rsid w:val="003B64F9"/>
    <w:rsid w:val="003B673C"/>
    <w:rsid w:val="003B692F"/>
    <w:rsid w:val="003B697E"/>
    <w:rsid w:val="003B69DA"/>
    <w:rsid w:val="003B6A31"/>
    <w:rsid w:val="003B6B12"/>
    <w:rsid w:val="003B6BF5"/>
    <w:rsid w:val="003B6C16"/>
    <w:rsid w:val="003B6C4D"/>
    <w:rsid w:val="003B6CC2"/>
    <w:rsid w:val="003B6CEE"/>
    <w:rsid w:val="003B6D22"/>
    <w:rsid w:val="003B6D5A"/>
    <w:rsid w:val="003B6D5D"/>
    <w:rsid w:val="003B6E04"/>
    <w:rsid w:val="003B6FBA"/>
    <w:rsid w:val="003B6FFD"/>
    <w:rsid w:val="003B70CB"/>
    <w:rsid w:val="003B7161"/>
    <w:rsid w:val="003B764B"/>
    <w:rsid w:val="003B7728"/>
    <w:rsid w:val="003B772D"/>
    <w:rsid w:val="003B7774"/>
    <w:rsid w:val="003B77A4"/>
    <w:rsid w:val="003B79CA"/>
    <w:rsid w:val="003B7A8D"/>
    <w:rsid w:val="003B7A92"/>
    <w:rsid w:val="003B7AB3"/>
    <w:rsid w:val="003B7AEC"/>
    <w:rsid w:val="003B7B35"/>
    <w:rsid w:val="003B7C59"/>
    <w:rsid w:val="003B7C95"/>
    <w:rsid w:val="003B7E42"/>
    <w:rsid w:val="003B7ED3"/>
    <w:rsid w:val="003B7F74"/>
    <w:rsid w:val="003B7FBA"/>
    <w:rsid w:val="003B7FE0"/>
    <w:rsid w:val="003C0020"/>
    <w:rsid w:val="003C0171"/>
    <w:rsid w:val="003C01CE"/>
    <w:rsid w:val="003C02B3"/>
    <w:rsid w:val="003C032E"/>
    <w:rsid w:val="003C0377"/>
    <w:rsid w:val="003C03DF"/>
    <w:rsid w:val="003C04C4"/>
    <w:rsid w:val="003C06E3"/>
    <w:rsid w:val="003C0746"/>
    <w:rsid w:val="003C08C6"/>
    <w:rsid w:val="003C09A8"/>
    <w:rsid w:val="003C0A00"/>
    <w:rsid w:val="003C0B0F"/>
    <w:rsid w:val="003C0B4E"/>
    <w:rsid w:val="003C0B89"/>
    <w:rsid w:val="003C10BD"/>
    <w:rsid w:val="003C1142"/>
    <w:rsid w:val="003C114F"/>
    <w:rsid w:val="003C126A"/>
    <w:rsid w:val="003C1290"/>
    <w:rsid w:val="003C1325"/>
    <w:rsid w:val="003C1382"/>
    <w:rsid w:val="003C13CB"/>
    <w:rsid w:val="003C1459"/>
    <w:rsid w:val="003C15AD"/>
    <w:rsid w:val="003C1616"/>
    <w:rsid w:val="003C16EE"/>
    <w:rsid w:val="003C1834"/>
    <w:rsid w:val="003C193C"/>
    <w:rsid w:val="003C19D8"/>
    <w:rsid w:val="003C1A7C"/>
    <w:rsid w:val="003C1B03"/>
    <w:rsid w:val="003C1BE7"/>
    <w:rsid w:val="003C1C55"/>
    <w:rsid w:val="003C1CB9"/>
    <w:rsid w:val="003C1E1E"/>
    <w:rsid w:val="003C1E4F"/>
    <w:rsid w:val="003C1EE9"/>
    <w:rsid w:val="003C1EF4"/>
    <w:rsid w:val="003C202A"/>
    <w:rsid w:val="003C2048"/>
    <w:rsid w:val="003C2188"/>
    <w:rsid w:val="003C23D8"/>
    <w:rsid w:val="003C247B"/>
    <w:rsid w:val="003C2487"/>
    <w:rsid w:val="003C24D8"/>
    <w:rsid w:val="003C2591"/>
    <w:rsid w:val="003C271C"/>
    <w:rsid w:val="003C28E5"/>
    <w:rsid w:val="003C2904"/>
    <w:rsid w:val="003C2942"/>
    <w:rsid w:val="003C2A5F"/>
    <w:rsid w:val="003C2AAD"/>
    <w:rsid w:val="003C2CA6"/>
    <w:rsid w:val="003C2D79"/>
    <w:rsid w:val="003C2D8A"/>
    <w:rsid w:val="003C2F54"/>
    <w:rsid w:val="003C30F8"/>
    <w:rsid w:val="003C3132"/>
    <w:rsid w:val="003C3168"/>
    <w:rsid w:val="003C330D"/>
    <w:rsid w:val="003C3454"/>
    <w:rsid w:val="003C3470"/>
    <w:rsid w:val="003C36BB"/>
    <w:rsid w:val="003C36E4"/>
    <w:rsid w:val="003C375F"/>
    <w:rsid w:val="003C38D2"/>
    <w:rsid w:val="003C3904"/>
    <w:rsid w:val="003C3AB3"/>
    <w:rsid w:val="003C3ADE"/>
    <w:rsid w:val="003C3BF3"/>
    <w:rsid w:val="003C3D96"/>
    <w:rsid w:val="003C4052"/>
    <w:rsid w:val="003C40CD"/>
    <w:rsid w:val="003C40FD"/>
    <w:rsid w:val="003C436A"/>
    <w:rsid w:val="003C4707"/>
    <w:rsid w:val="003C4811"/>
    <w:rsid w:val="003C4882"/>
    <w:rsid w:val="003C48DB"/>
    <w:rsid w:val="003C499E"/>
    <w:rsid w:val="003C49C4"/>
    <w:rsid w:val="003C4A73"/>
    <w:rsid w:val="003C4ABF"/>
    <w:rsid w:val="003C4DE7"/>
    <w:rsid w:val="003C4E35"/>
    <w:rsid w:val="003C4F25"/>
    <w:rsid w:val="003C4FE5"/>
    <w:rsid w:val="003C5000"/>
    <w:rsid w:val="003C50A1"/>
    <w:rsid w:val="003C5347"/>
    <w:rsid w:val="003C555A"/>
    <w:rsid w:val="003C55A8"/>
    <w:rsid w:val="003C55D4"/>
    <w:rsid w:val="003C5655"/>
    <w:rsid w:val="003C57D5"/>
    <w:rsid w:val="003C5947"/>
    <w:rsid w:val="003C59F5"/>
    <w:rsid w:val="003C5CB2"/>
    <w:rsid w:val="003C5D29"/>
    <w:rsid w:val="003C5DFD"/>
    <w:rsid w:val="003C5EBB"/>
    <w:rsid w:val="003C5EEE"/>
    <w:rsid w:val="003C5FF9"/>
    <w:rsid w:val="003C6055"/>
    <w:rsid w:val="003C6066"/>
    <w:rsid w:val="003C606A"/>
    <w:rsid w:val="003C607B"/>
    <w:rsid w:val="003C60B7"/>
    <w:rsid w:val="003C6130"/>
    <w:rsid w:val="003C6180"/>
    <w:rsid w:val="003C618B"/>
    <w:rsid w:val="003C61C3"/>
    <w:rsid w:val="003C6469"/>
    <w:rsid w:val="003C658D"/>
    <w:rsid w:val="003C66B1"/>
    <w:rsid w:val="003C66F1"/>
    <w:rsid w:val="003C6B21"/>
    <w:rsid w:val="003C6B98"/>
    <w:rsid w:val="003C6D63"/>
    <w:rsid w:val="003C6E0D"/>
    <w:rsid w:val="003C6E54"/>
    <w:rsid w:val="003C6F40"/>
    <w:rsid w:val="003C71D2"/>
    <w:rsid w:val="003C71DD"/>
    <w:rsid w:val="003C736F"/>
    <w:rsid w:val="003C7519"/>
    <w:rsid w:val="003C7A61"/>
    <w:rsid w:val="003C7EEC"/>
    <w:rsid w:val="003D0216"/>
    <w:rsid w:val="003D029A"/>
    <w:rsid w:val="003D04E0"/>
    <w:rsid w:val="003D06C3"/>
    <w:rsid w:val="003D06DC"/>
    <w:rsid w:val="003D06F4"/>
    <w:rsid w:val="003D0707"/>
    <w:rsid w:val="003D077D"/>
    <w:rsid w:val="003D07E2"/>
    <w:rsid w:val="003D0857"/>
    <w:rsid w:val="003D088B"/>
    <w:rsid w:val="003D090C"/>
    <w:rsid w:val="003D0915"/>
    <w:rsid w:val="003D0ABF"/>
    <w:rsid w:val="003D0B14"/>
    <w:rsid w:val="003D0BA7"/>
    <w:rsid w:val="003D0D6B"/>
    <w:rsid w:val="003D0EB9"/>
    <w:rsid w:val="003D0FD5"/>
    <w:rsid w:val="003D114F"/>
    <w:rsid w:val="003D11B1"/>
    <w:rsid w:val="003D1268"/>
    <w:rsid w:val="003D131B"/>
    <w:rsid w:val="003D14F1"/>
    <w:rsid w:val="003D1514"/>
    <w:rsid w:val="003D179B"/>
    <w:rsid w:val="003D179E"/>
    <w:rsid w:val="003D17E9"/>
    <w:rsid w:val="003D189C"/>
    <w:rsid w:val="003D1A3F"/>
    <w:rsid w:val="003D1BCF"/>
    <w:rsid w:val="003D1BF5"/>
    <w:rsid w:val="003D1CF1"/>
    <w:rsid w:val="003D1D01"/>
    <w:rsid w:val="003D1D2D"/>
    <w:rsid w:val="003D1DAF"/>
    <w:rsid w:val="003D1EB3"/>
    <w:rsid w:val="003D22E0"/>
    <w:rsid w:val="003D23E1"/>
    <w:rsid w:val="003D24C3"/>
    <w:rsid w:val="003D2556"/>
    <w:rsid w:val="003D2572"/>
    <w:rsid w:val="003D26B9"/>
    <w:rsid w:val="003D2814"/>
    <w:rsid w:val="003D2857"/>
    <w:rsid w:val="003D2960"/>
    <w:rsid w:val="003D29AB"/>
    <w:rsid w:val="003D29D6"/>
    <w:rsid w:val="003D29E3"/>
    <w:rsid w:val="003D2A83"/>
    <w:rsid w:val="003D2C11"/>
    <w:rsid w:val="003D2D50"/>
    <w:rsid w:val="003D2E12"/>
    <w:rsid w:val="003D2E3D"/>
    <w:rsid w:val="003D303E"/>
    <w:rsid w:val="003D30B9"/>
    <w:rsid w:val="003D3178"/>
    <w:rsid w:val="003D335B"/>
    <w:rsid w:val="003D34DE"/>
    <w:rsid w:val="003D3500"/>
    <w:rsid w:val="003D353E"/>
    <w:rsid w:val="003D3591"/>
    <w:rsid w:val="003D359C"/>
    <w:rsid w:val="003D36A1"/>
    <w:rsid w:val="003D3945"/>
    <w:rsid w:val="003D39D5"/>
    <w:rsid w:val="003D3A20"/>
    <w:rsid w:val="003D3AD1"/>
    <w:rsid w:val="003D3C76"/>
    <w:rsid w:val="003D404F"/>
    <w:rsid w:val="003D4121"/>
    <w:rsid w:val="003D415D"/>
    <w:rsid w:val="003D4168"/>
    <w:rsid w:val="003D4187"/>
    <w:rsid w:val="003D419B"/>
    <w:rsid w:val="003D4672"/>
    <w:rsid w:val="003D476E"/>
    <w:rsid w:val="003D48FF"/>
    <w:rsid w:val="003D4DEB"/>
    <w:rsid w:val="003D4E29"/>
    <w:rsid w:val="003D4EBB"/>
    <w:rsid w:val="003D4F4F"/>
    <w:rsid w:val="003D4F96"/>
    <w:rsid w:val="003D4FC7"/>
    <w:rsid w:val="003D5049"/>
    <w:rsid w:val="003D5140"/>
    <w:rsid w:val="003D5170"/>
    <w:rsid w:val="003D517C"/>
    <w:rsid w:val="003D5221"/>
    <w:rsid w:val="003D5507"/>
    <w:rsid w:val="003D55CB"/>
    <w:rsid w:val="003D561F"/>
    <w:rsid w:val="003D563A"/>
    <w:rsid w:val="003D5768"/>
    <w:rsid w:val="003D5859"/>
    <w:rsid w:val="003D5B88"/>
    <w:rsid w:val="003D5CC7"/>
    <w:rsid w:val="003D5D2D"/>
    <w:rsid w:val="003D5D55"/>
    <w:rsid w:val="003D5D64"/>
    <w:rsid w:val="003D5E15"/>
    <w:rsid w:val="003D5EFD"/>
    <w:rsid w:val="003D5F78"/>
    <w:rsid w:val="003D5FA9"/>
    <w:rsid w:val="003D604E"/>
    <w:rsid w:val="003D6088"/>
    <w:rsid w:val="003D60C1"/>
    <w:rsid w:val="003D6125"/>
    <w:rsid w:val="003D62FF"/>
    <w:rsid w:val="003D63A8"/>
    <w:rsid w:val="003D64E2"/>
    <w:rsid w:val="003D6516"/>
    <w:rsid w:val="003D65EF"/>
    <w:rsid w:val="003D6837"/>
    <w:rsid w:val="003D6856"/>
    <w:rsid w:val="003D686A"/>
    <w:rsid w:val="003D68F1"/>
    <w:rsid w:val="003D6953"/>
    <w:rsid w:val="003D6A6D"/>
    <w:rsid w:val="003D6B09"/>
    <w:rsid w:val="003D6B78"/>
    <w:rsid w:val="003D6D00"/>
    <w:rsid w:val="003D6E32"/>
    <w:rsid w:val="003D6EDF"/>
    <w:rsid w:val="003D6F0F"/>
    <w:rsid w:val="003D6F5E"/>
    <w:rsid w:val="003D718D"/>
    <w:rsid w:val="003D756F"/>
    <w:rsid w:val="003D7659"/>
    <w:rsid w:val="003D7855"/>
    <w:rsid w:val="003D78E3"/>
    <w:rsid w:val="003D79D5"/>
    <w:rsid w:val="003D7AE7"/>
    <w:rsid w:val="003D7B57"/>
    <w:rsid w:val="003D7B59"/>
    <w:rsid w:val="003D7CF1"/>
    <w:rsid w:val="003D7E83"/>
    <w:rsid w:val="003D7E91"/>
    <w:rsid w:val="003D7FF2"/>
    <w:rsid w:val="003E0006"/>
    <w:rsid w:val="003E011F"/>
    <w:rsid w:val="003E019B"/>
    <w:rsid w:val="003E043D"/>
    <w:rsid w:val="003E0526"/>
    <w:rsid w:val="003E07F4"/>
    <w:rsid w:val="003E083D"/>
    <w:rsid w:val="003E090E"/>
    <w:rsid w:val="003E096E"/>
    <w:rsid w:val="003E0A0F"/>
    <w:rsid w:val="003E0BCD"/>
    <w:rsid w:val="003E0BE0"/>
    <w:rsid w:val="003E1264"/>
    <w:rsid w:val="003E1327"/>
    <w:rsid w:val="003E138D"/>
    <w:rsid w:val="003E14EB"/>
    <w:rsid w:val="003E154D"/>
    <w:rsid w:val="003E155C"/>
    <w:rsid w:val="003E1590"/>
    <w:rsid w:val="003E1687"/>
    <w:rsid w:val="003E1806"/>
    <w:rsid w:val="003E19BD"/>
    <w:rsid w:val="003E1A48"/>
    <w:rsid w:val="003E1A4E"/>
    <w:rsid w:val="003E1A90"/>
    <w:rsid w:val="003E1A99"/>
    <w:rsid w:val="003E1B23"/>
    <w:rsid w:val="003E1B4C"/>
    <w:rsid w:val="003E1BCF"/>
    <w:rsid w:val="003E1F4B"/>
    <w:rsid w:val="003E1F57"/>
    <w:rsid w:val="003E1FFB"/>
    <w:rsid w:val="003E2200"/>
    <w:rsid w:val="003E24AE"/>
    <w:rsid w:val="003E25A3"/>
    <w:rsid w:val="003E263C"/>
    <w:rsid w:val="003E2951"/>
    <w:rsid w:val="003E29AB"/>
    <w:rsid w:val="003E2A59"/>
    <w:rsid w:val="003E2D1F"/>
    <w:rsid w:val="003E2D5B"/>
    <w:rsid w:val="003E2FCD"/>
    <w:rsid w:val="003E307B"/>
    <w:rsid w:val="003E309D"/>
    <w:rsid w:val="003E3108"/>
    <w:rsid w:val="003E3264"/>
    <w:rsid w:val="003E326A"/>
    <w:rsid w:val="003E3332"/>
    <w:rsid w:val="003E33E8"/>
    <w:rsid w:val="003E352C"/>
    <w:rsid w:val="003E35FE"/>
    <w:rsid w:val="003E362A"/>
    <w:rsid w:val="003E3718"/>
    <w:rsid w:val="003E393F"/>
    <w:rsid w:val="003E3952"/>
    <w:rsid w:val="003E3AFE"/>
    <w:rsid w:val="003E3BD9"/>
    <w:rsid w:val="003E3BE8"/>
    <w:rsid w:val="003E3DEE"/>
    <w:rsid w:val="003E3EB2"/>
    <w:rsid w:val="003E3F0B"/>
    <w:rsid w:val="003E4213"/>
    <w:rsid w:val="003E435D"/>
    <w:rsid w:val="003E447B"/>
    <w:rsid w:val="003E4486"/>
    <w:rsid w:val="003E449A"/>
    <w:rsid w:val="003E454B"/>
    <w:rsid w:val="003E45E6"/>
    <w:rsid w:val="003E4626"/>
    <w:rsid w:val="003E4636"/>
    <w:rsid w:val="003E46D5"/>
    <w:rsid w:val="003E4CBC"/>
    <w:rsid w:val="003E4E72"/>
    <w:rsid w:val="003E4EFE"/>
    <w:rsid w:val="003E4F5E"/>
    <w:rsid w:val="003E4F6C"/>
    <w:rsid w:val="003E4F83"/>
    <w:rsid w:val="003E51B8"/>
    <w:rsid w:val="003E51D4"/>
    <w:rsid w:val="003E52A5"/>
    <w:rsid w:val="003E53C2"/>
    <w:rsid w:val="003E53DB"/>
    <w:rsid w:val="003E57A2"/>
    <w:rsid w:val="003E57BF"/>
    <w:rsid w:val="003E57F6"/>
    <w:rsid w:val="003E5837"/>
    <w:rsid w:val="003E5AD7"/>
    <w:rsid w:val="003E5C0A"/>
    <w:rsid w:val="003E5C7E"/>
    <w:rsid w:val="003E5D22"/>
    <w:rsid w:val="003E5DE5"/>
    <w:rsid w:val="003E5E7F"/>
    <w:rsid w:val="003E5F56"/>
    <w:rsid w:val="003E5FD3"/>
    <w:rsid w:val="003E604C"/>
    <w:rsid w:val="003E6091"/>
    <w:rsid w:val="003E60B8"/>
    <w:rsid w:val="003E60C2"/>
    <w:rsid w:val="003E611E"/>
    <w:rsid w:val="003E620B"/>
    <w:rsid w:val="003E6225"/>
    <w:rsid w:val="003E6291"/>
    <w:rsid w:val="003E62A2"/>
    <w:rsid w:val="003E646B"/>
    <w:rsid w:val="003E6539"/>
    <w:rsid w:val="003E658F"/>
    <w:rsid w:val="003E6621"/>
    <w:rsid w:val="003E6A46"/>
    <w:rsid w:val="003E6B2F"/>
    <w:rsid w:val="003E6BBF"/>
    <w:rsid w:val="003E6C30"/>
    <w:rsid w:val="003E6C5E"/>
    <w:rsid w:val="003E6C6B"/>
    <w:rsid w:val="003E6C8A"/>
    <w:rsid w:val="003E6DBE"/>
    <w:rsid w:val="003E6E13"/>
    <w:rsid w:val="003E6E28"/>
    <w:rsid w:val="003E6E90"/>
    <w:rsid w:val="003E6F6B"/>
    <w:rsid w:val="003E7002"/>
    <w:rsid w:val="003E715F"/>
    <w:rsid w:val="003E71F2"/>
    <w:rsid w:val="003E7311"/>
    <w:rsid w:val="003E7335"/>
    <w:rsid w:val="003E747B"/>
    <w:rsid w:val="003E74F7"/>
    <w:rsid w:val="003E757C"/>
    <w:rsid w:val="003E75E2"/>
    <w:rsid w:val="003E75F3"/>
    <w:rsid w:val="003E7766"/>
    <w:rsid w:val="003E77C4"/>
    <w:rsid w:val="003E77CE"/>
    <w:rsid w:val="003E7817"/>
    <w:rsid w:val="003E7871"/>
    <w:rsid w:val="003E791A"/>
    <w:rsid w:val="003E79D8"/>
    <w:rsid w:val="003E7A94"/>
    <w:rsid w:val="003E7CDD"/>
    <w:rsid w:val="003E7CE7"/>
    <w:rsid w:val="003E7D4F"/>
    <w:rsid w:val="003E7D91"/>
    <w:rsid w:val="003F0048"/>
    <w:rsid w:val="003F0069"/>
    <w:rsid w:val="003F007F"/>
    <w:rsid w:val="003F009E"/>
    <w:rsid w:val="003F015F"/>
    <w:rsid w:val="003F0194"/>
    <w:rsid w:val="003F01AC"/>
    <w:rsid w:val="003F0362"/>
    <w:rsid w:val="003F039E"/>
    <w:rsid w:val="003F03E6"/>
    <w:rsid w:val="003F045E"/>
    <w:rsid w:val="003F0503"/>
    <w:rsid w:val="003F0511"/>
    <w:rsid w:val="003F0519"/>
    <w:rsid w:val="003F05C5"/>
    <w:rsid w:val="003F061A"/>
    <w:rsid w:val="003F0783"/>
    <w:rsid w:val="003F07E5"/>
    <w:rsid w:val="003F07F9"/>
    <w:rsid w:val="003F09B7"/>
    <w:rsid w:val="003F0D62"/>
    <w:rsid w:val="003F0D6B"/>
    <w:rsid w:val="003F0DBD"/>
    <w:rsid w:val="003F0F53"/>
    <w:rsid w:val="003F1618"/>
    <w:rsid w:val="003F177E"/>
    <w:rsid w:val="003F182E"/>
    <w:rsid w:val="003F1986"/>
    <w:rsid w:val="003F1A07"/>
    <w:rsid w:val="003F1AA7"/>
    <w:rsid w:val="003F1B0E"/>
    <w:rsid w:val="003F1B4C"/>
    <w:rsid w:val="003F1BA6"/>
    <w:rsid w:val="003F1C01"/>
    <w:rsid w:val="003F1F39"/>
    <w:rsid w:val="003F209A"/>
    <w:rsid w:val="003F249A"/>
    <w:rsid w:val="003F25FA"/>
    <w:rsid w:val="003F2729"/>
    <w:rsid w:val="003F27A3"/>
    <w:rsid w:val="003F27B0"/>
    <w:rsid w:val="003F27D7"/>
    <w:rsid w:val="003F28BE"/>
    <w:rsid w:val="003F28CA"/>
    <w:rsid w:val="003F2A6D"/>
    <w:rsid w:val="003F2BCF"/>
    <w:rsid w:val="003F2C0F"/>
    <w:rsid w:val="003F2C91"/>
    <w:rsid w:val="003F2D4D"/>
    <w:rsid w:val="003F2E89"/>
    <w:rsid w:val="003F2FCE"/>
    <w:rsid w:val="003F3156"/>
    <w:rsid w:val="003F31BF"/>
    <w:rsid w:val="003F3460"/>
    <w:rsid w:val="003F349C"/>
    <w:rsid w:val="003F35D5"/>
    <w:rsid w:val="003F3680"/>
    <w:rsid w:val="003F374F"/>
    <w:rsid w:val="003F3832"/>
    <w:rsid w:val="003F392C"/>
    <w:rsid w:val="003F3947"/>
    <w:rsid w:val="003F3BE3"/>
    <w:rsid w:val="003F3C4E"/>
    <w:rsid w:val="003F3D39"/>
    <w:rsid w:val="003F3D90"/>
    <w:rsid w:val="003F3ED6"/>
    <w:rsid w:val="003F3EDB"/>
    <w:rsid w:val="003F3EFC"/>
    <w:rsid w:val="003F3F13"/>
    <w:rsid w:val="003F431A"/>
    <w:rsid w:val="003F43F1"/>
    <w:rsid w:val="003F44C4"/>
    <w:rsid w:val="003F44E8"/>
    <w:rsid w:val="003F456C"/>
    <w:rsid w:val="003F469E"/>
    <w:rsid w:val="003F4771"/>
    <w:rsid w:val="003F47BE"/>
    <w:rsid w:val="003F47F9"/>
    <w:rsid w:val="003F4820"/>
    <w:rsid w:val="003F4872"/>
    <w:rsid w:val="003F489F"/>
    <w:rsid w:val="003F4902"/>
    <w:rsid w:val="003F4E57"/>
    <w:rsid w:val="003F4EE0"/>
    <w:rsid w:val="003F50EE"/>
    <w:rsid w:val="003F515C"/>
    <w:rsid w:val="003F5249"/>
    <w:rsid w:val="003F52D1"/>
    <w:rsid w:val="003F5349"/>
    <w:rsid w:val="003F54C4"/>
    <w:rsid w:val="003F54FB"/>
    <w:rsid w:val="003F55C4"/>
    <w:rsid w:val="003F575B"/>
    <w:rsid w:val="003F582A"/>
    <w:rsid w:val="003F5976"/>
    <w:rsid w:val="003F5B5D"/>
    <w:rsid w:val="003F5E32"/>
    <w:rsid w:val="003F5E40"/>
    <w:rsid w:val="003F5EBE"/>
    <w:rsid w:val="003F6151"/>
    <w:rsid w:val="003F6283"/>
    <w:rsid w:val="003F62FB"/>
    <w:rsid w:val="003F633F"/>
    <w:rsid w:val="003F65E1"/>
    <w:rsid w:val="003F65E6"/>
    <w:rsid w:val="003F682F"/>
    <w:rsid w:val="003F683F"/>
    <w:rsid w:val="003F6934"/>
    <w:rsid w:val="003F6A9E"/>
    <w:rsid w:val="003F6BBB"/>
    <w:rsid w:val="003F6DF4"/>
    <w:rsid w:val="003F6E9A"/>
    <w:rsid w:val="003F6ED6"/>
    <w:rsid w:val="003F70C8"/>
    <w:rsid w:val="003F7149"/>
    <w:rsid w:val="003F72F1"/>
    <w:rsid w:val="003F736E"/>
    <w:rsid w:val="003F742C"/>
    <w:rsid w:val="003F7558"/>
    <w:rsid w:val="003F75E4"/>
    <w:rsid w:val="003F7634"/>
    <w:rsid w:val="003F769D"/>
    <w:rsid w:val="003F7A16"/>
    <w:rsid w:val="003F7A55"/>
    <w:rsid w:val="003F7AAB"/>
    <w:rsid w:val="003F7B15"/>
    <w:rsid w:val="003F7B35"/>
    <w:rsid w:val="003F7B43"/>
    <w:rsid w:val="003F7BA0"/>
    <w:rsid w:val="003F7C2B"/>
    <w:rsid w:val="003F7DD0"/>
    <w:rsid w:val="003F7E61"/>
    <w:rsid w:val="003F7EB5"/>
    <w:rsid w:val="003F7FAE"/>
    <w:rsid w:val="00400092"/>
    <w:rsid w:val="00400130"/>
    <w:rsid w:val="004001E9"/>
    <w:rsid w:val="004001F1"/>
    <w:rsid w:val="004003B5"/>
    <w:rsid w:val="004003CB"/>
    <w:rsid w:val="0040052F"/>
    <w:rsid w:val="004005E0"/>
    <w:rsid w:val="004006B5"/>
    <w:rsid w:val="00400761"/>
    <w:rsid w:val="00400B76"/>
    <w:rsid w:val="00400B82"/>
    <w:rsid w:val="00400D35"/>
    <w:rsid w:val="00401124"/>
    <w:rsid w:val="00401164"/>
    <w:rsid w:val="00401165"/>
    <w:rsid w:val="004011B9"/>
    <w:rsid w:val="0040121E"/>
    <w:rsid w:val="004012C5"/>
    <w:rsid w:val="00401370"/>
    <w:rsid w:val="00401459"/>
    <w:rsid w:val="004014E3"/>
    <w:rsid w:val="004014F3"/>
    <w:rsid w:val="00401519"/>
    <w:rsid w:val="004015C7"/>
    <w:rsid w:val="004018A3"/>
    <w:rsid w:val="00401943"/>
    <w:rsid w:val="00401AC4"/>
    <w:rsid w:val="00401B7C"/>
    <w:rsid w:val="00401E24"/>
    <w:rsid w:val="00401F13"/>
    <w:rsid w:val="0040210E"/>
    <w:rsid w:val="0040216C"/>
    <w:rsid w:val="0040226A"/>
    <w:rsid w:val="0040228F"/>
    <w:rsid w:val="0040247D"/>
    <w:rsid w:val="004024A8"/>
    <w:rsid w:val="0040251F"/>
    <w:rsid w:val="0040287F"/>
    <w:rsid w:val="004028D5"/>
    <w:rsid w:val="00402A7D"/>
    <w:rsid w:val="00402B78"/>
    <w:rsid w:val="00402BDE"/>
    <w:rsid w:val="00402DF5"/>
    <w:rsid w:val="00402E0D"/>
    <w:rsid w:val="00402F08"/>
    <w:rsid w:val="00402FE4"/>
    <w:rsid w:val="00403117"/>
    <w:rsid w:val="004031E0"/>
    <w:rsid w:val="0040335A"/>
    <w:rsid w:val="004033E7"/>
    <w:rsid w:val="004034B4"/>
    <w:rsid w:val="00403571"/>
    <w:rsid w:val="0040362E"/>
    <w:rsid w:val="0040384F"/>
    <w:rsid w:val="0040399B"/>
    <w:rsid w:val="00403AAD"/>
    <w:rsid w:val="00403DD5"/>
    <w:rsid w:val="00403F3E"/>
    <w:rsid w:val="00404119"/>
    <w:rsid w:val="0040417F"/>
    <w:rsid w:val="00404206"/>
    <w:rsid w:val="0040445E"/>
    <w:rsid w:val="004044EF"/>
    <w:rsid w:val="00404587"/>
    <w:rsid w:val="00404594"/>
    <w:rsid w:val="004047D5"/>
    <w:rsid w:val="004047F9"/>
    <w:rsid w:val="00404811"/>
    <w:rsid w:val="00404841"/>
    <w:rsid w:val="00404932"/>
    <w:rsid w:val="00404935"/>
    <w:rsid w:val="0040494B"/>
    <w:rsid w:val="00404A32"/>
    <w:rsid w:val="00404A92"/>
    <w:rsid w:val="00404B4D"/>
    <w:rsid w:val="00404C9D"/>
    <w:rsid w:val="00404D45"/>
    <w:rsid w:val="00404F2E"/>
    <w:rsid w:val="00404F74"/>
    <w:rsid w:val="00404F83"/>
    <w:rsid w:val="0040516E"/>
    <w:rsid w:val="0040525F"/>
    <w:rsid w:val="0040528A"/>
    <w:rsid w:val="004052D8"/>
    <w:rsid w:val="00405372"/>
    <w:rsid w:val="004053A1"/>
    <w:rsid w:val="00405619"/>
    <w:rsid w:val="0040566C"/>
    <w:rsid w:val="0040568C"/>
    <w:rsid w:val="00405873"/>
    <w:rsid w:val="00405938"/>
    <w:rsid w:val="00405B2E"/>
    <w:rsid w:val="00405BCB"/>
    <w:rsid w:val="00405BE8"/>
    <w:rsid w:val="00405DA2"/>
    <w:rsid w:val="00405DE6"/>
    <w:rsid w:val="00405FF0"/>
    <w:rsid w:val="00406077"/>
    <w:rsid w:val="0040611A"/>
    <w:rsid w:val="00406230"/>
    <w:rsid w:val="0040643D"/>
    <w:rsid w:val="0040646E"/>
    <w:rsid w:val="004064B2"/>
    <w:rsid w:val="00406598"/>
    <w:rsid w:val="00406605"/>
    <w:rsid w:val="00406623"/>
    <w:rsid w:val="00406644"/>
    <w:rsid w:val="00406722"/>
    <w:rsid w:val="004067D5"/>
    <w:rsid w:val="00406814"/>
    <w:rsid w:val="004068AE"/>
    <w:rsid w:val="00406A10"/>
    <w:rsid w:val="00406ACF"/>
    <w:rsid w:val="00406B30"/>
    <w:rsid w:val="00406BAF"/>
    <w:rsid w:val="00406C5F"/>
    <w:rsid w:val="00406D28"/>
    <w:rsid w:val="00406DFF"/>
    <w:rsid w:val="00406E2C"/>
    <w:rsid w:val="00406E62"/>
    <w:rsid w:val="00406EC9"/>
    <w:rsid w:val="00407023"/>
    <w:rsid w:val="004070CD"/>
    <w:rsid w:val="00407138"/>
    <w:rsid w:val="004071A4"/>
    <w:rsid w:val="004073FD"/>
    <w:rsid w:val="0040761C"/>
    <w:rsid w:val="00407698"/>
    <w:rsid w:val="004077B1"/>
    <w:rsid w:val="004077D3"/>
    <w:rsid w:val="00407A64"/>
    <w:rsid w:val="00407AEF"/>
    <w:rsid w:val="00407B7D"/>
    <w:rsid w:val="00407B7F"/>
    <w:rsid w:val="00407C29"/>
    <w:rsid w:val="00407D72"/>
    <w:rsid w:val="00407DDA"/>
    <w:rsid w:val="00407DF6"/>
    <w:rsid w:val="00407ECD"/>
    <w:rsid w:val="00407F18"/>
    <w:rsid w:val="00407F1C"/>
    <w:rsid w:val="0041012C"/>
    <w:rsid w:val="004101E4"/>
    <w:rsid w:val="004102D6"/>
    <w:rsid w:val="0041030F"/>
    <w:rsid w:val="00410328"/>
    <w:rsid w:val="0041034A"/>
    <w:rsid w:val="00410382"/>
    <w:rsid w:val="00410384"/>
    <w:rsid w:val="00410387"/>
    <w:rsid w:val="00410537"/>
    <w:rsid w:val="004105BD"/>
    <w:rsid w:val="00410869"/>
    <w:rsid w:val="00410876"/>
    <w:rsid w:val="00410A92"/>
    <w:rsid w:val="00410C0B"/>
    <w:rsid w:val="00410D70"/>
    <w:rsid w:val="00410E1E"/>
    <w:rsid w:val="00410E48"/>
    <w:rsid w:val="00410E6B"/>
    <w:rsid w:val="00410E9F"/>
    <w:rsid w:val="004110D0"/>
    <w:rsid w:val="0041125F"/>
    <w:rsid w:val="0041136F"/>
    <w:rsid w:val="00411378"/>
    <w:rsid w:val="00411421"/>
    <w:rsid w:val="004115B5"/>
    <w:rsid w:val="0041167F"/>
    <w:rsid w:val="0041176D"/>
    <w:rsid w:val="00411781"/>
    <w:rsid w:val="004117DA"/>
    <w:rsid w:val="00411822"/>
    <w:rsid w:val="00411A29"/>
    <w:rsid w:val="00411B2E"/>
    <w:rsid w:val="00411CCA"/>
    <w:rsid w:val="00411DCA"/>
    <w:rsid w:val="00411E2F"/>
    <w:rsid w:val="00411E7C"/>
    <w:rsid w:val="00411EA3"/>
    <w:rsid w:val="00411FC3"/>
    <w:rsid w:val="00412085"/>
    <w:rsid w:val="0041219C"/>
    <w:rsid w:val="0041222D"/>
    <w:rsid w:val="00412271"/>
    <w:rsid w:val="00412289"/>
    <w:rsid w:val="004122B2"/>
    <w:rsid w:val="004123DF"/>
    <w:rsid w:val="00412424"/>
    <w:rsid w:val="004124F6"/>
    <w:rsid w:val="00412577"/>
    <w:rsid w:val="00412969"/>
    <w:rsid w:val="004129A9"/>
    <w:rsid w:val="00412A36"/>
    <w:rsid w:val="00412B86"/>
    <w:rsid w:val="00412E46"/>
    <w:rsid w:val="00412EF1"/>
    <w:rsid w:val="00412FB6"/>
    <w:rsid w:val="00413060"/>
    <w:rsid w:val="0041309C"/>
    <w:rsid w:val="00413127"/>
    <w:rsid w:val="0041313C"/>
    <w:rsid w:val="00413181"/>
    <w:rsid w:val="0041321D"/>
    <w:rsid w:val="00413248"/>
    <w:rsid w:val="004132D3"/>
    <w:rsid w:val="00413356"/>
    <w:rsid w:val="00413412"/>
    <w:rsid w:val="00413867"/>
    <w:rsid w:val="004138C9"/>
    <w:rsid w:val="004138E2"/>
    <w:rsid w:val="004138EA"/>
    <w:rsid w:val="00413A0B"/>
    <w:rsid w:val="00413A22"/>
    <w:rsid w:val="00413A63"/>
    <w:rsid w:val="00413A74"/>
    <w:rsid w:val="00413B82"/>
    <w:rsid w:val="00413B94"/>
    <w:rsid w:val="00413C58"/>
    <w:rsid w:val="00413D65"/>
    <w:rsid w:val="00413EAF"/>
    <w:rsid w:val="0041407C"/>
    <w:rsid w:val="004140C6"/>
    <w:rsid w:val="00414163"/>
    <w:rsid w:val="004141CC"/>
    <w:rsid w:val="004142EC"/>
    <w:rsid w:val="00414741"/>
    <w:rsid w:val="0041479C"/>
    <w:rsid w:val="00414930"/>
    <w:rsid w:val="004149D4"/>
    <w:rsid w:val="00414A7A"/>
    <w:rsid w:val="00414A7D"/>
    <w:rsid w:val="00414AE2"/>
    <w:rsid w:val="00414C62"/>
    <w:rsid w:val="00414DB6"/>
    <w:rsid w:val="00414DF1"/>
    <w:rsid w:val="00414E63"/>
    <w:rsid w:val="00414EAA"/>
    <w:rsid w:val="00414F4B"/>
    <w:rsid w:val="0041506A"/>
    <w:rsid w:val="00415149"/>
    <w:rsid w:val="0041520D"/>
    <w:rsid w:val="00415258"/>
    <w:rsid w:val="00415342"/>
    <w:rsid w:val="004154BE"/>
    <w:rsid w:val="00415702"/>
    <w:rsid w:val="004157BC"/>
    <w:rsid w:val="004157E1"/>
    <w:rsid w:val="004157EA"/>
    <w:rsid w:val="00415832"/>
    <w:rsid w:val="004159AF"/>
    <w:rsid w:val="00415A54"/>
    <w:rsid w:val="00415A5A"/>
    <w:rsid w:val="00415A97"/>
    <w:rsid w:val="00415AB7"/>
    <w:rsid w:val="00415ABD"/>
    <w:rsid w:val="00415C69"/>
    <w:rsid w:val="00415CE0"/>
    <w:rsid w:val="00415E5E"/>
    <w:rsid w:val="00415E98"/>
    <w:rsid w:val="0041606F"/>
    <w:rsid w:val="0041610D"/>
    <w:rsid w:val="004161AC"/>
    <w:rsid w:val="004161CD"/>
    <w:rsid w:val="0041628E"/>
    <w:rsid w:val="0041662D"/>
    <w:rsid w:val="00416694"/>
    <w:rsid w:val="00416772"/>
    <w:rsid w:val="004167B4"/>
    <w:rsid w:val="004167D3"/>
    <w:rsid w:val="0041690A"/>
    <w:rsid w:val="00416A89"/>
    <w:rsid w:val="00416AD6"/>
    <w:rsid w:val="00416AEC"/>
    <w:rsid w:val="00416C0D"/>
    <w:rsid w:val="00416E45"/>
    <w:rsid w:val="00416F18"/>
    <w:rsid w:val="00417004"/>
    <w:rsid w:val="004170AB"/>
    <w:rsid w:val="004170B4"/>
    <w:rsid w:val="004171B2"/>
    <w:rsid w:val="0041720A"/>
    <w:rsid w:val="00417222"/>
    <w:rsid w:val="0041728F"/>
    <w:rsid w:val="00417624"/>
    <w:rsid w:val="00417692"/>
    <w:rsid w:val="004176AA"/>
    <w:rsid w:val="00417736"/>
    <w:rsid w:val="0041773B"/>
    <w:rsid w:val="00417853"/>
    <w:rsid w:val="00417A13"/>
    <w:rsid w:val="00417BEF"/>
    <w:rsid w:val="00417C85"/>
    <w:rsid w:val="00417DC4"/>
    <w:rsid w:val="0042006C"/>
    <w:rsid w:val="00420178"/>
    <w:rsid w:val="0042026F"/>
    <w:rsid w:val="004203D0"/>
    <w:rsid w:val="00420487"/>
    <w:rsid w:val="004204A5"/>
    <w:rsid w:val="0042066C"/>
    <w:rsid w:val="0042072B"/>
    <w:rsid w:val="00420782"/>
    <w:rsid w:val="004207DC"/>
    <w:rsid w:val="0042085C"/>
    <w:rsid w:val="0042095A"/>
    <w:rsid w:val="00420ABB"/>
    <w:rsid w:val="00420AF7"/>
    <w:rsid w:val="00420D6E"/>
    <w:rsid w:val="00420D84"/>
    <w:rsid w:val="00420E9E"/>
    <w:rsid w:val="00420F3F"/>
    <w:rsid w:val="0042102A"/>
    <w:rsid w:val="00421083"/>
    <w:rsid w:val="00421272"/>
    <w:rsid w:val="004212E8"/>
    <w:rsid w:val="004215A9"/>
    <w:rsid w:val="0042166F"/>
    <w:rsid w:val="004217A1"/>
    <w:rsid w:val="004217F0"/>
    <w:rsid w:val="00421902"/>
    <w:rsid w:val="00421A99"/>
    <w:rsid w:val="00421BCF"/>
    <w:rsid w:val="00421C79"/>
    <w:rsid w:val="00421C89"/>
    <w:rsid w:val="00421C99"/>
    <w:rsid w:val="00421DE9"/>
    <w:rsid w:val="00421E8F"/>
    <w:rsid w:val="004220AE"/>
    <w:rsid w:val="00422134"/>
    <w:rsid w:val="004221F9"/>
    <w:rsid w:val="0042226F"/>
    <w:rsid w:val="004222D3"/>
    <w:rsid w:val="00422334"/>
    <w:rsid w:val="00422370"/>
    <w:rsid w:val="004223D3"/>
    <w:rsid w:val="0042243A"/>
    <w:rsid w:val="0042249B"/>
    <w:rsid w:val="00422549"/>
    <w:rsid w:val="004226ED"/>
    <w:rsid w:val="00422762"/>
    <w:rsid w:val="0042284D"/>
    <w:rsid w:val="0042291C"/>
    <w:rsid w:val="0042296B"/>
    <w:rsid w:val="00422A5D"/>
    <w:rsid w:val="00422BE6"/>
    <w:rsid w:val="00422CC6"/>
    <w:rsid w:val="00422F0D"/>
    <w:rsid w:val="00422F75"/>
    <w:rsid w:val="00422F89"/>
    <w:rsid w:val="00423083"/>
    <w:rsid w:val="004230B7"/>
    <w:rsid w:val="004230DA"/>
    <w:rsid w:val="004231A1"/>
    <w:rsid w:val="004231D7"/>
    <w:rsid w:val="00423254"/>
    <w:rsid w:val="00423298"/>
    <w:rsid w:val="0042334F"/>
    <w:rsid w:val="004234BF"/>
    <w:rsid w:val="00423518"/>
    <w:rsid w:val="00423693"/>
    <w:rsid w:val="00423854"/>
    <w:rsid w:val="00423A50"/>
    <w:rsid w:val="00423B7E"/>
    <w:rsid w:val="00423D5D"/>
    <w:rsid w:val="00423ED4"/>
    <w:rsid w:val="00423F7E"/>
    <w:rsid w:val="00424044"/>
    <w:rsid w:val="004241B8"/>
    <w:rsid w:val="00424321"/>
    <w:rsid w:val="004244E6"/>
    <w:rsid w:val="00424537"/>
    <w:rsid w:val="0042473E"/>
    <w:rsid w:val="00424780"/>
    <w:rsid w:val="004248F6"/>
    <w:rsid w:val="00424987"/>
    <w:rsid w:val="004249A7"/>
    <w:rsid w:val="004249BC"/>
    <w:rsid w:val="00424ADD"/>
    <w:rsid w:val="00424C57"/>
    <w:rsid w:val="00424E89"/>
    <w:rsid w:val="00424E92"/>
    <w:rsid w:val="004251B5"/>
    <w:rsid w:val="0042538A"/>
    <w:rsid w:val="0042538F"/>
    <w:rsid w:val="0042544F"/>
    <w:rsid w:val="00425494"/>
    <w:rsid w:val="00425626"/>
    <w:rsid w:val="004256DC"/>
    <w:rsid w:val="0042573F"/>
    <w:rsid w:val="004258BA"/>
    <w:rsid w:val="00425959"/>
    <w:rsid w:val="0042595C"/>
    <w:rsid w:val="00425A4D"/>
    <w:rsid w:val="00425B32"/>
    <w:rsid w:val="00425C2B"/>
    <w:rsid w:val="00425CE0"/>
    <w:rsid w:val="00425DB1"/>
    <w:rsid w:val="00425DE1"/>
    <w:rsid w:val="00425DF0"/>
    <w:rsid w:val="00425E7C"/>
    <w:rsid w:val="00426059"/>
    <w:rsid w:val="004260DD"/>
    <w:rsid w:val="0042623D"/>
    <w:rsid w:val="0042641D"/>
    <w:rsid w:val="004264BE"/>
    <w:rsid w:val="0042663E"/>
    <w:rsid w:val="0042666D"/>
    <w:rsid w:val="00426752"/>
    <w:rsid w:val="00426841"/>
    <w:rsid w:val="004268B8"/>
    <w:rsid w:val="004269FD"/>
    <w:rsid w:val="00426A81"/>
    <w:rsid w:val="00426B25"/>
    <w:rsid w:val="00426C39"/>
    <w:rsid w:val="00426D00"/>
    <w:rsid w:val="00426D6D"/>
    <w:rsid w:val="00426D79"/>
    <w:rsid w:val="00426FCB"/>
    <w:rsid w:val="00427006"/>
    <w:rsid w:val="0042707B"/>
    <w:rsid w:val="00427083"/>
    <w:rsid w:val="004271D3"/>
    <w:rsid w:val="004273B3"/>
    <w:rsid w:val="004273CB"/>
    <w:rsid w:val="0042746C"/>
    <w:rsid w:val="00427538"/>
    <w:rsid w:val="00427555"/>
    <w:rsid w:val="00427590"/>
    <w:rsid w:val="004275B3"/>
    <w:rsid w:val="0042760F"/>
    <w:rsid w:val="00427779"/>
    <w:rsid w:val="00427863"/>
    <w:rsid w:val="004279A2"/>
    <w:rsid w:val="004279DE"/>
    <w:rsid w:val="00427E49"/>
    <w:rsid w:val="00427FB4"/>
    <w:rsid w:val="00427FB7"/>
    <w:rsid w:val="00427FC4"/>
    <w:rsid w:val="00430044"/>
    <w:rsid w:val="00430198"/>
    <w:rsid w:val="004301E9"/>
    <w:rsid w:val="004302A2"/>
    <w:rsid w:val="0043047E"/>
    <w:rsid w:val="00430576"/>
    <w:rsid w:val="004306B8"/>
    <w:rsid w:val="004306ED"/>
    <w:rsid w:val="004306F7"/>
    <w:rsid w:val="00430752"/>
    <w:rsid w:val="004307AB"/>
    <w:rsid w:val="004307B0"/>
    <w:rsid w:val="004308ED"/>
    <w:rsid w:val="00430BBB"/>
    <w:rsid w:val="00430BF8"/>
    <w:rsid w:val="00430C15"/>
    <w:rsid w:val="00430C1F"/>
    <w:rsid w:val="00430C64"/>
    <w:rsid w:val="00430E07"/>
    <w:rsid w:val="00430F15"/>
    <w:rsid w:val="00430F34"/>
    <w:rsid w:val="00430FD0"/>
    <w:rsid w:val="00431241"/>
    <w:rsid w:val="00431261"/>
    <w:rsid w:val="00431307"/>
    <w:rsid w:val="004313E7"/>
    <w:rsid w:val="004314F9"/>
    <w:rsid w:val="004315C6"/>
    <w:rsid w:val="00431641"/>
    <w:rsid w:val="00431799"/>
    <w:rsid w:val="00431818"/>
    <w:rsid w:val="004318DC"/>
    <w:rsid w:val="004318F0"/>
    <w:rsid w:val="00431A5E"/>
    <w:rsid w:val="00431A80"/>
    <w:rsid w:val="00431B43"/>
    <w:rsid w:val="00431B73"/>
    <w:rsid w:val="00431C80"/>
    <w:rsid w:val="00431CD5"/>
    <w:rsid w:val="00431D1F"/>
    <w:rsid w:val="00431D36"/>
    <w:rsid w:val="00431DD9"/>
    <w:rsid w:val="00431DF0"/>
    <w:rsid w:val="00432033"/>
    <w:rsid w:val="00432054"/>
    <w:rsid w:val="004321D8"/>
    <w:rsid w:val="0043242A"/>
    <w:rsid w:val="004324B8"/>
    <w:rsid w:val="0043254E"/>
    <w:rsid w:val="00432700"/>
    <w:rsid w:val="0043280E"/>
    <w:rsid w:val="00432887"/>
    <w:rsid w:val="00432A42"/>
    <w:rsid w:val="00432C2F"/>
    <w:rsid w:val="00432C56"/>
    <w:rsid w:val="00432CBF"/>
    <w:rsid w:val="00432FFD"/>
    <w:rsid w:val="00433025"/>
    <w:rsid w:val="0043308B"/>
    <w:rsid w:val="0043311A"/>
    <w:rsid w:val="00433278"/>
    <w:rsid w:val="00433454"/>
    <w:rsid w:val="0043351C"/>
    <w:rsid w:val="00433526"/>
    <w:rsid w:val="00433AA1"/>
    <w:rsid w:val="00433BFC"/>
    <w:rsid w:val="00433D90"/>
    <w:rsid w:val="00433E8A"/>
    <w:rsid w:val="00433FF9"/>
    <w:rsid w:val="00434054"/>
    <w:rsid w:val="00434073"/>
    <w:rsid w:val="00434136"/>
    <w:rsid w:val="0043419F"/>
    <w:rsid w:val="004341A9"/>
    <w:rsid w:val="0043430F"/>
    <w:rsid w:val="00434337"/>
    <w:rsid w:val="00434347"/>
    <w:rsid w:val="00434365"/>
    <w:rsid w:val="00434409"/>
    <w:rsid w:val="004344C5"/>
    <w:rsid w:val="00434573"/>
    <w:rsid w:val="004347F3"/>
    <w:rsid w:val="00434877"/>
    <w:rsid w:val="00434887"/>
    <w:rsid w:val="004348BE"/>
    <w:rsid w:val="00434980"/>
    <w:rsid w:val="00434A13"/>
    <w:rsid w:val="00434A1B"/>
    <w:rsid w:val="00434B9B"/>
    <w:rsid w:val="00434BED"/>
    <w:rsid w:val="00434CCC"/>
    <w:rsid w:val="00434D4B"/>
    <w:rsid w:val="00434D89"/>
    <w:rsid w:val="00434E5C"/>
    <w:rsid w:val="00434FE6"/>
    <w:rsid w:val="0043569A"/>
    <w:rsid w:val="004356DF"/>
    <w:rsid w:val="00435A04"/>
    <w:rsid w:val="00435B16"/>
    <w:rsid w:val="00435B78"/>
    <w:rsid w:val="00435CA1"/>
    <w:rsid w:val="00435CBA"/>
    <w:rsid w:val="00435CEB"/>
    <w:rsid w:val="00435E14"/>
    <w:rsid w:val="00435E79"/>
    <w:rsid w:val="00435E90"/>
    <w:rsid w:val="00435EF1"/>
    <w:rsid w:val="004360C6"/>
    <w:rsid w:val="004362E3"/>
    <w:rsid w:val="0043651B"/>
    <w:rsid w:val="004365EC"/>
    <w:rsid w:val="00436679"/>
    <w:rsid w:val="00436850"/>
    <w:rsid w:val="00436A7C"/>
    <w:rsid w:val="00436AF5"/>
    <w:rsid w:val="00436B0A"/>
    <w:rsid w:val="00436C30"/>
    <w:rsid w:val="00436DC9"/>
    <w:rsid w:val="00436E0F"/>
    <w:rsid w:val="00436E7A"/>
    <w:rsid w:val="00437277"/>
    <w:rsid w:val="0043756D"/>
    <w:rsid w:val="004375A6"/>
    <w:rsid w:val="004375DC"/>
    <w:rsid w:val="0043760A"/>
    <w:rsid w:val="00437652"/>
    <w:rsid w:val="004377CF"/>
    <w:rsid w:val="0043789B"/>
    <w:rsid w:val="00437920"/>
    <w:rsid w:val="00437938"/>
    <w:rsid w:val="00437AA5"/>
    <w:rsid w:val="00437B99"/>
    <w:rsid w:val="00437C83"/>
    <w:rsid w:val="00437C9F"/>
    <w:rsid w:val="00437DAD"/>
    <w:rsid w:val="0044010D"/>
    <w:rsid w:val="004401FF"/>
    <w:rsid w:val="0044032E"/>
    <w:rsid w:val="0044049A"/>
    <w:rsid w:val="004404CE"/>
    <w:rsid w:val="004406A2"/>
    <w:rsid w:val="0044089F"/>
    <w:rsid w:val="0044090D"/>
    <w:rsid w:val="0044094D"/>
    <w:rsid w:val="004409D1"/>
    <w:rsid w:val="00440AC8"/>
    <w:rsid w:val="00440B96"/>
    <w:rsid w:val="00440C27"/>
    <w:rsid w:val="00440D84"/>
    <w:rsid w:val="00440D8F"/>
    <w:rsid w:val="00440F65"/>
    <w:rsid w:val="00440FD0"/>
    <w:rsid w:val="0044121D"/>
    <w:rsid w:val="00441307"/>
    <w:rsid w:val="004413CE"/>
    <w:rsid w:val="0044149D"/>
    <w:rsid w:val="004415A2"/>
    <w:rsid w:val="00441639"/>
    <w:rsid w:val="00441693"/>
    <w:rsid w:val="00441775"/>
    <w:rsid w:val="00441789"/>
    <w:rsid w:val="004417EC"/>
    <w:rsid w:val="00441858"/>
    <w:rsid w:val="00441908"/>
    <w:rsid w:val="00441BF8"/>
    <w:rsid w:val="00441EB5"/>
    <w:rsid w:val="00441F2F"/>
    <w:rsid w:val="00442203"/>
    <w:rsid w:val="00442230"/>
    <w:rsid w:val="00442294"/>
    <w:rsid w:val="004422FC"/>
    <w:rsid w:val="0044234A"/>
    <w:rsid w:val="004423BE"/>
    <w:rsid w:val="004423F3"/>
    <w:rsid w:val="0044273A"/>
    <w:rsid w:val="00442858"/>
    <w:rsid w:val="00442871"/>
    <w:rsid w:val="004429C7"/>
    <w:rsid w:val="00442A42"/>
    <w:rsid w:val="00442AE9"/>
    <w:rsid w:val="00442B3C"/>
    <w:rsid w:val="00442B65"/>
    <w:rsid w:val="00442C00"/>
    <w:rsid w:val="00442CA2"/>
    <w:rsid w:val="00442D7E"/>
    <w:rsid w:val="00442E20"/>
    <w:rsid w:val="00442F71"/>
    <w:rsid w:val="00442FBE"/>
    <w:rsid w:val="004430A2"/>
    <w:rsid w:val="00443122"/>
    <w:rsid w:val="0044335C"/>
    <w:rsid w:val="004433DF"/>
    <w:rsid w:val="004433FD"/>
    <w:rsid w:val="00443458"/>
    <w:rsid w:val="00443463"/>
    <w:rsid w:val="004434BB"/>
    <w:rsid w:val="004435AF"/>
    <w:rsid w:val="004435E5"/>
    <w:rsid w:val="004436BA"/>
    <w:rsid w:val="00443BE1"/>
    <w:rsid w:val="0044400D"/>
    <w:rsid w:val="004442A6"/>
    <w:rsid w:val="0044433B"/>
    <w:rsid w:val="0044436B"/>
    <w:rsid w:val="004446F7"/>
    <w:rsid w:val="00444907"/>
    <w:rsid w:val="0044497B"/>
    <w:rsid w:val="00444AA9"/>
    <w:rsid w:val="00444BBF"/>
    <w:rsid w:val="00444BD3"/>
    <w:rsid w:val="00444C17"/>
    <w:rsid w:val="00444CCA"/>
    <w:rsid w:val="00444CCB"/>
    <w:rsid w:val="00444CDB"/>
    <w:rsid w:val="00444D9F"/>
    <w:rsid w:val="00444E9C"/>
    <w:rsid w:val="0044509B"/>
    <w:rsid w:val="00445234"/>
    <w:rsid w:val="004452A4"/>
    <w:rsid w:val="0044531C"/>
    <w:rsid w:val="004453DD"/>
    <w:rsid w:val="00445490"/>
    <w:rsid w:val="004454B8"/>
    <w:rsid w:val="004454C5"/>
    <w:rsid w:val="004454F9"/>
    <w:rsid w:val="00445516"/>
    <w:rsid w:val="00445581"/>
    <w:rsid w:val="00445666"/>
    <w:rsid w:val="00445701"/>
    <w:rsid w:val="00445800"/>
    <w:rsid w:val="0044597C"/>
    <w:rsid w:val="00445B1A"/>
    <w:rsid w:val="00445B45"/>
    <w:rsid w:val="00445B4B"/>
    <w:rsid w:val="00445D00"/>
    <w:rsid w:val="00445D4A"/>
    <w:rsid w:val="00445D9D"/>
    <w:rsid w:val="00445DF4"/>
    <w:rsid w:val="00445F80"/>
    <w:rsid w:val="00445FCB"/>
    <w:rsid w:val="004460BE"/>
    <w:rsid w:val="0044618D"/>
    <w:rsid w:val="0044629E"/>
    <w:rsid w:val="004462B0"/>
    <w:rsid w:val="00446422"/>
    <w:rsid w:val="004464EB"/>
    <w:rsid w:val="0044682E"/>
    <w:rsid w:val="0044683B"/>
    <w:rsid w:val="00446879"/>
    <w:rsid w:val="004468A7"/>
    <w:rsid w:val="00446910"/>
    <w:rsid w:val="0044693E"/>
    <w:rsid w:val="0044696C"/>
    <w:rsid w:val="00446971"/>
    <w:rsid w:val="00446BCC"/>
    <w:rsid w:val="00446DD3"/>
    <w:rsid w:val="00446E9E"/>
    <w:rsid w:val="004470BF"/>
    <w:rsid w:val="004470D5"/>
    <w:rsid w:val="004471A6"/>
    <w:rsid w:val="0044722D"/>
    <w:rsid w:val="00447317"/>
    <w:rsid w:val="0044738D"/>
    <w:rsid w:val="0044739F"/>
    <w:rsid w:val="004473D2"/>
    <w:rsid w:val="00447622"/>
    <w:rsid w:val="004476E0"/>
    <w:rsid w:val="0044770F"/>
    <w:rsid w:val="0044781D"/>
    <w:rsid w:val="0044793D"/>
    <w:rsid w:val="0044796E"/>
    <w:rsid w:val="00447A6C"/>
    <w:rsid w:val="00447AD0"/>
    <w:rsid w:val="00447D0E"/>
    <w:rsid w:val="00447F39"/>
    <w:rsid w:val="00447F77"/>
    <w:rsid w:val="00447FB4"/>
    <w:rsid w:val="004500F7"/>
    <w:rsid w:val="00450173"/>
    <w:rsid w:val="00450204"/>
    <w:rsid w:val="00450277"/>
    <w:rsid w:val="004503D9"/>
    <w:rsid w:val="004504B8"/>
    <w:rsid w:val="00450519"/>
    <w:rsid w:val="00450717"/>
    <w:rsid w:val="0045076A"/>
    <w:rsid w:val="004507D2"/>
    <w:rsid w:val="004508CA"/>
    <w:rsid w:val="0045090C"/>
    <w:rsid w:val="0045098F"/>
    <w:rsid w:val="00450993"/>
    <w:rsid w:val="00450995"/>
    <w:rsid w:val="00450C7D"/>
    <w:rsid w:val="00450CDB"/>
    <w:rsid w:val="00450F1A"/>
    <w:rsid w:val="00450FD3"/>
    <w:rsid w:val="004510F1"/>
    <w:rsid w:val="00451251"/>
    <w:rsid w:val="0045138B"/>
    <w:rsid w:val="004513EC"/>
    <w:rsid w:val="004513FA"/>
    <w:rsid w:val="00451404"/>
    <w:rsid w:val="004515D6"/>
    <w:rsid w:val="004516E6"/>
    <w:rsid w:val="00451948"/>
    <w:rsid w:val="00451A43"/>
    <w:rsid w:val="00451B0E"/>
    <w:rsid w:val="00451B2B"/>
    <w:rsid w:val="00451B30"/>
    <w:rsid w:val="00451BFC"/>
    <w:rsid w:val="00451F14"/>
    <w:rsid w:val="004520F5"/>
    <w:rsid w:val="00452132"/>
    <w:rsid w:val="0045219C"/>
    <w:rsid w:val="00452396"/>
    <w:rsid w:val="004524DB"/>
    <w:rsid w:val="00452654"/>
    <w:rsid w:val="00452885"/>
    <w:rsid w:val="00452915"/>
    <w:rsid w:val="00452A7B"/>
    <w:rsid w:val="00452AB5"/>
    <w:rsid w:val="00452B66"/>
    <w:rsid w:val="00452BDB"/>
    <w:rsid w:val="00452C4F"/>
    <w:rsid w:val="00452F59"/>
    <w:rsid w:val="00453009"/>
    <w:rsid w:val="00453172"/>
    <w:rsid w:val="00453173"/>
    <w:rsid w:val="00453279"/>
    <w:rsid w:val="00453299"/>
    <w:rsid w:val="00453322"/>
    <w:rsid w:val="0045332E"/>
    <w:rsid w:val="004534A6"/>
    <w:rsid w:val="004534BD"/>
    <w:rsid w:val="00453563"/>
    <w:rsid w:val="004536C3"/>
    <w:rsid w:val="004537CC"/>
    <w:rsid w:val="00453B35"/>
    <w:rsid w:val="00453BDD"/>
    <w:rsid w:val="00453D76"/>
    <w:rsid w:val="00453D95"/>
    <w:rsid w:val="00453E12"/>
    <w:rsid w:val="00453E71"/>
    <w:rsid w:val="00453E76"/>
    <w:rsid w:val="00453EB9"/>
    <w:rsid w:val="00453F1B"/>
    <w:rsid w:val="00453F45"/>
    <w:rsid w:val="00453FC1"/>
    <w:rsid w:val="004540E1"/>
    <w:rsid w:val="00454197"/>
    <w:rsid w:val="004542BA"/>
    <w:rsid w:val="004543A8"/>
    <w:rsid w:val="0045452A"/>
    <w:rsid w:val="0045457A"/>
    <w:rsid w:val="00454580"/>
    <w:rsid w:val="004545CF"/>
    <w:rsid w:val="00454616"/>
    <w:rsid w:val="004546A5"/>
    <w:rsid w:val="004546DD"/>
    <w:rsid w:val="004546F9"/>
    <w:rsid w:val="00454785"/>
    <w:rsid w:val="00454A34"/>
    <w:rsid w:val="00454A6C"/>
    <w:rsid w:val="00454BCE"/>
    <w:rsid w:val="00455060"/>
    <w:rsid w:val="004550DF"/>
    <w:rsid w:val="0045511D"/>
    <w:rsid w:val="004551EB"/>
    <w:rsid w:val="00455205"/>
    <w:rsid w:val="0045525E"/>
    <w:rsid w:val="0045546B"/>
    <w:rsid w:val="0045561B"/>
    <w:rsid w:val="00455772"/>
    <w:rsid w:val="00455815"/>
    <w:rsid w:val="004558AA"/>
    <w:rsid w:val="004558F1"/>
    <w:rsid w:val="00455A7F"/>
    <w:rsid w:val="00455B59"/>
    <w:rsid w:val="00455C2E"/>
    <w:rsid w:val="00455CA8"/>
    <w:rsid w:val="00455CC2"/>
    <w:rsid w:val="00455DD8"/>
    <w:rsid w:val="0045611E"/>
    <w:rsid w:val="004562AF"/>
    <w:rsid w:val="004562B8"/>
    <w:rsid w:val="00456555"/>
    <w:rsid w:val="00456B75"/>
    <w:rsid w:val="00456C19"/>
    <w:rsid w:val="00456C68"/>
    <w:rsid w:val="00456C6B"/>
    <w:rsid w:val="00456CB9"/>
    <w:rsid w:val="00456FC5"/>
    <w:rsid w:val="00457051"/>
    <w:rsid w:val="004570DD"/>
    <w:rsid w:val="00457182"/>
    <w:rsid w:val="004571DF"/>
    <w:rsid w:val="004572FB"/>
    <w:rsid w:val="004573C3"/>
    <w:rsid w:val="00457496"/>
    <w:rsid w:val="00457501"/>
    <w:rsid w:val="0045763A"/>
    <w:rsid w:val="0045775A"/>
    <w:rsid w:val="00457871"/>
    <w:rsid w:val="004578DD"/>
    <w:rsid w:val="004578EB"/>
    <w:rsid w:val="0045794B"/>
    <w:rsid w:val="00457CC2"/>
    <w:rsid w:val="00457F64"/>
    <w:rsid w:val="0046000A"/>
    <w:rsid w:val="00460042"/>
    <w:rsid w:val="004602CD"/>
    <w:rsid w:val="0046050A"/>
    <w:rsid w:val="004605C4"/>
    <w:rsid w:val="004605CE"/>
    <w:rsid w:val="0046086F"/>
    <w:rsid w:val="0046096F"/>
    <w:rsid w:val="004609CA"/>
    <w:rsid w:val="00460A0B"/>
    <w:rsid w:val="00460B51"/>
    <w:rsid w:val="00460CF9"/>
    <w:rsid w:val="00460F97"/>
    <w:rsid w:val="004611F4"/>
    <w:rsid w:val="0046124D"/>
    <w:rsid w:val="004612D6"/>
    <w:rsid w:val="00461421"/>
    <w:rsid w:val="004615D0"/>
    <w:rsid w:val="004617A4"/>
    <w:rsid w:val="00461821"/>
    <w:rsid w:val="00461853"/>
    <w:rsid w:val="00461884"/>
    <w:rsid w:val="00461890"/>
    <w:rsid w:val="004618CB"/>
    <w:rsid w:val="0046195A"/>
    <w:rsid w:val="00461A42"/>
    <w:rsid w:val="00461C75"/>
    <w:rsid w:val="00461CE9"/>
    <w:rsid w:val="00461D4D"/>
    <w:rsid w:val="00461DF8"/>
    <w:rsid w:val="00461F87"/>
    <w:rsid w:val="0046220E"/>
    <w:rsid w:val="00462221"/>
    <w:rsid w:val="00462359"/>
    <w:rsid w:val="00462492"/>
    <w:rsid w:val="0046286D"/>
    <w:rsid w:val="00462886"/>
    <w:rsid w:val="00462993"/>
    <w:rsid w:val="00462BAA"/>
    <w:rsid w:val="00462D03"/>
    <w:rsid w:val="00462D38"/>
    <w:rsid w:val="00462D87"/>
    <w:rsid w:val="00462DD6"/>
    <w:rsid w:val="00462EFA"/>
    <w:rsid w:val="00462FF9"/>
    <w:rsid w:val="0046313B"/>
    <w:rsid w:val="004632C0"/>
    <w:rsid w:val="00463398"/>
    <w:rsid w:val="004633DA"/>
    <w:rsid w:val="004633EA"/>
    <w:rsid w:val="00463622"/>
    <w:rsid w:val="0046381E"/>
    <w:rsid w:val="004639E9"/>
    <w:rsid w:val="00463A30"/>
    <w:rsid w:val="00463A74"/>
    <w:rsid w:val="00463B43"/>
    <w:rsid w:val="00463D07"/>
    <w:rsid w:val="00463D7C"/>
    <w:rsid w:val="00463DDA"/>
    <w:rsid w:val="00463E70"/>
    <w:rsid w:val="004641CB"/>
    <w:rsid w:val="0046424B"/>
    <w:rsid w:val="004643FF"/>
    <w:rsid w:val="0046441D"/>
    <w:rsid w:val="004644E5"/>
    <w:rsid w:val="00464547"/>
    <w:rsid w:val="004647A0"/>
    <w:rsid w:val="0046497F"/>
    <w:rsid w:val="00464C82"/>
    <w:rsid w:val="00464E0D"/>
    <w:rsid w:val="00464E22"/>
    <w:rsid w:val="00464F16"/>
    <w:rsid w:val="00464FE5"/>
    <w:rsid w:val="00465130"/>
    <w:rsid w:val="00465170"/>
    <w:rsid w:val="004651CF"/>
    <w:rsid w:val="0046520D"/>
    <w:rsid w:val="004652DB"/>
    <w:rsid w:val="00465615"/>
    <w:rsid w:val="004656EA"/>
    <w:rsid w:val="00465961"/>
    <w:rsid w:val="00465A50"/>
    <w:rsid w:val="00465AD8"/>
    <w:rsid w:val="00465C12"/>
    <w:rsid w:val="00465D54"/>
    <w:rsid w:val="00465E91"/>
    <w:rsid w:val="00465FDB"/>
    <w:rsid w:val="00466018"/>
    <w:rsid w:val="0046612A"/>
    <w:rsid w:val="0046625A"/>
    <w:rsid w:val="00466296"/>
    <w:rsid w:val="00466444"/>
    <w:rsid w:val="004664BB"/>
    <w:rsid w:val="004664C6"/>
    <w:rsid w:val="00466635"/>
    <w:rsid w:val="0046663E"/>
    <w:rsid w:val="0046670A"/>
    <w:rsid w:val="00466766"/>
    <w:rsid w:val="004667BC"/>
    <w:rsid w:val="004667CE"/>
    <w:rsid w:val="00466869"/>
    <w:rsid w:val="004668ED"/>
    <w:rsid w:val="00466B29"/>
    <w:rsid w:val="00466BD0"/>
    <w:rsid w:val="00466BEF"/>
    <w:rsid w:val="00466CA2"/>
    <w:rsid w:val="00466DCF"/>
    <w:rsid w:val="00466E7B"/>
    <w:rsid w:val="00466ED7"/>
    <w:rsid w:val="00466F2D"/>
    <w:rsid w:val="004670D3"/>
    <w:rsid w:val="00467129"/>
    <w:rsid w:val="004671EF"/>
    <w:rsid w:val="0046727C"/>
    <w:rsid w:val="00467306"/>
    <w:rsid w:val="00467320"/>
    <w:rsid w:val="0046749B"/>
    <w:rsid w:val="00467519"/>
    <w:rsid w:val="00467609"/>
    <w:rsid w:val="0046762D"/>
    <w:rsid w:val="004676DA"/>
    <w:rsid w:val="0046770C"/>
    <w:rsid w:val="00467954"/>
    <w:rsid w:val="004679CC"/>
    <w:rsid w:val="00467AA6"/>
    <w:rsid w:val="00467B74"/>
    <w:rsid w:val="00467BCD"/>
    <w:rsid w:val="00467BDA"/>
    <w:rsid w:val="00467C09"/>
    <w:rsid w:val="00467D15"/>
    <w:rsid w:val="00467D8A"/>
    <w:rsid w:val="00467F63"/>
    <w:rsid w:val="00470070"/>
    <w:rsid w:val="0047010E"/>
    <w:rsid w:val="004701E0"/>
    <w:rsid w:val="0047035E"/>
    <w:rsid w:val="00470380"/>
    <w:rsid w:val="004705DA"/>
    <w:rsid w:val="004705E8"/>
    <w:rsid w:val="00470715"/>
    <w:rsid w:val="00470753"/>
    <w:rsid w:val="004707B2"/>
    <w:rsid w:val="004708C0"/>
    <w:rsid w:val="004708D9"/>
    <w:rsid w:val="004709B7"/>
    <w:rsid w:val="004709F6"/>
    <w:rsid w:val="00470A01"/>
    <w:rsid w:val="00470A55"/>
    <w:rsid w:val="00470AEA"/>
    <w:rsid w:val="00470B76"/>
    <w:rsid w:val="00470BBC"/>
    <w:rsid w:val="00470C2A"/>
    <w:rsid w:val="00470CC4"/>
    <w:rsid w:val="00470D62"/>
    <w:rsid w:val="00470DA0"/>
    <w:rsid w:val="00470E2C"/>
    <w:rsid w:val="00470F58"/>
    <w:rsid w:val="00470FA7"/>
    <w:rsid w:val="00470FF1"/>
    <w:rsid w:val="004710EA"/>
    <w:rsid w:val="0047114A"/>
    <w:rsid w:val="004711AF"/>
    <w:rsid w:val="0047127A"/>
    <w:rsid w:val="004713B5"/>
    <w:rsid w:val="004714E5"/>
    <w:rsid w:val="004717F6"/>
    <w:rsid w:val="0047181C"/>
    <w:rsid w:val="00471AA8"/>
    <w:rsid w:val="00471C12"/>
    <w:rsid w:val="00471C3B"/>
    <w:rsid w:val="00471D01"/>
    <w:rsid w:val="00471EB5"/>
    <w:rsid w:val="00471EF4"/>
    <w:rsid w:val="00471F14"/>
    <w:rsid w:val="00471F8D"/>
    <w:rsid w:val="00472037"/>
    <w:rsid w:val="00472133"/>
    <w:rsid w:val="00472193"/>
    <w:rsid w:val="0047230D"/>
    <w:rsid w:val="004726A9"/>
    <w:rsid w:val="004726AB"/>
    <w:rsid w:val="004727CD"/>
    <w:rsid w:val="004727DE"/>
    <w:rsid w:val="0047281C"/>
    <w:rsid w:val="00472B96"/>
    <w:rsid w:val="00472C2A"/>
    <w:rsid w:val="00472C9E"/>
    <w:rsid w:val="00472D85"/>
    <w:rsid w:val="00472F22"/>
    <w:rsid w:val="00472F49"/>
    <w:rsid w:val="00472F4E"/>
    <w:rsid w:val="00473104"/>
    <w:rsid w:val="004731BC"/>
    <w:rsid w:val="004731DF"/>
    <w:rsid w:val="00473200"/>
    <w:rsid w:val="00473324"/>
    <w:rsid w:val="00473337"/>
    <w:rsid w:val="004737F0"/>
    <w:rsid w:val="0047389B"/>
    <w:rsid w:val="004738CB"/>
    <w:rsid w:val="004739A6"/>
    <w:rsid w:val="00473A06"/>
    <w:rsid w:val="00473D31"/>
    <w:rsid w:val="004741B2"/>
    <w:rsid w:val="004741C1"/>
    <w:rsid w:val="004741CD"/>
    <w:rsid w:val="0047422C"/>
    <w:rsid w:val="00474268"/>
    <w:rsid w:val="004742A9"/>
    <w:rsid w:val="004743CA"/>
    <w:rsid w:val="004744AB"/>
    <w:rsid w:val="0047462B"/>
    <w:rsid w:val="004746A8"/>
    <w:rsid w:val="00474750"/>
    <w:rsid w:val="00474849"/>
    <w:rsid w:val="004749EB"/>
    <w:rsid w:val="00474A3D"/>
    <w:rsid w:val="00474B96"/>
    <w:rsid w:val="00474BD0"/>
    <w:rsid w:val="00474DE9"/>
    <w:rsid w:val="00474E3E"/>
    <w:rsid w:val="00474F29"/>
    <w:rsid w:val="004750A8"/>
    <w:rsid w:val="004750F2"/>
    <w:rsid w:val="00475205"/>
    <w:rsid w:val="0047535F"/>
    <w:rsid w:val="0047539A"/>
    <w:rsid w:val="00475480"/>
    <w:rsid w:val="004754BE"/>
    <w:rsid w:val="004754F4"/>
    <w:rsid w:val="0047564F"/>
    <w:rsid w:val="004757B3"/>
    <w:rsid w:val="0047580C"/>
    <w:rsid w:val="004758A8"/>
    <w:rsid w:val="004758FB"/>
    <w:rsid w:val="00475A7D"/>
    <w:rsid w:val="00475AA1"/>
    <w:rsid w:val="00475B6E"/>
    <w:rsid w:val="00475BA4"/>
    <w:rsid w:val="00475BD9"/>
    <w:rsid w:val="00475C2E"/>
    <w:rsid w:val="00475C33"/>
    <w:rsid w:val="00475CC9"/>
    <w:rsid w:val="00475D7A"/>
    <w:rsid w:val="00475E21"/>
    <w:rsid w:val="00475E6C"/>
    <w:rsid w:val="00475F6F"/>
    <w:rsid w:val="00476142"/>
    <w:rsid w:val="00476201"/>
    <w:rsid w:val="0047627B"/>
    <w:rsid w:val="004762F2"/>
    <w:rsid w:val="00476324"/>
    <w:rsid w:val="00476518"/>
    <w:rsid w:val="0047659D"/>
    <w:rsid w:val="004765DD"/>
    <w:rsid w:val="00476656"/>
    <w:rsid w:val="004767F7"/>
    <w:rsid w:val="004768C6"/>
    <w:rsid w:val="004768E7"/>
    <w:rsid w:val="00476A5B"/>
    <w:rsid w:val="00476C2C"/>
    <w:rsid w:val="00476D80"/>
    <w:rsid w:val="00476E0B"/>
    <w:rsid w:val="00476E1D"/>
    <w:rsid w:val="00476F1F"/>
    <w:rsid w:val="00476F27"/>
    <w:rsid w:val="00476F4F"/>
    <w:rsid w:val="00477264"/>
    <w:rsid w:val="0047728A"/>
    <w:rsid w:val="004773A8"/>
    <w:rsid w:val="004773C1"/>
    <w:rsid w:val="00477428"/>
    <w:rsid w:val="0047746A"/>
    <w:rsid w:val="004774D8"/>
    <w:rsid w:val="0047751D"/>
    <w:rsid w:val="00477535"/>
    <w:rsid w:val="004775D5"/>
    <w:rsid w:val="004776AF"/>
    <w:rsid w:val="004778D6"/>
    <w:rsid w:val="00477BC0"/>
    <w:rsid w:val="00477C40"/>
    <w:rsid w:val="00477C4C"/>
    <w:rsid w:val="00477CE1"/>
    <w:rsid w:val="00477D5D"/>
    <w:rsid w:val="00477E5F"/>
    <w:rsid w:val="00477E96"/>
    <w:rsid w:val="004800ED"/>
    <w:rsid w:val="004801F1"/>
    <w:rsid w:val="00480223"/>
    <w:rsid w:val="00480224"/>
    <w:rsid w:val="00480252"/>
    <w:rsid w:val="004802B2"/>
    <w:rsid w:val="004802E5"/>
    <w:rsid w:val="0048031A"/>
    <w:rsid w:val="004804FA"/>
    <w:rsid w:val="0048055B"/>
    <w:rsid w:val="00480769"/>
    <w:rsid w:val="0048076A"/>
    <w:rsid w:val="00480828"/>
    <w:rsid w:val="00480E11"/>
    <w:rsid w:val="00480E3F"/>
    <w:rsid w:val="00480E92"/>
    <w:rsid w:val="00480EF0"/>
    <w:rsid w:val="00480F35"/>
    <w:rsid w:val="00480F65"/>
    <w:rsid w:val="00481025"/>
    <w:rsid w:val="004811A6"/>
    <w:rsid w:val="00481477"/>
    <w:rsid w:val="0048150F"/>
    <w:rsid w:val="004817BE"/>
    <w:rsid w:val="00481875"/>
    <w:rsid w:val="004818AA"/>
    <w:rsid w:val="004818D3"/>
    <w:rsid w:val="00481959"/>
    <w:rsid w:val="00481982"/>
    <w:rsid w:val="004819A0"/>
    <w:rsid w:val="00481A2E"/>
    <w:rsid w:val="00481A61"/>
    <w:rsid w:val="00481AF4"/>
    <w:rsid w:val="00481CD3"/>
    <w:rsid w:val="00481E3D"/>
    <w:rsid w:val="00481F9C"/>
    <w:rsid w:val="00481FD8"/>
    <w:rsid w:val="00481FF1"/>
    <w:rsid w:val="00482018"/>
    <w:rsid w:val="00482040"/>
    <w:rsid w:val="004823B1"/>
    <w:rsid w:val="004824C1"/>
    <w:rsid w:val="0048259E"/>
    <w:rsid w:val="00482743"/>
    <w:rsid w:val="00482774"/>
    <w:rsid w:val="00482817"/>
    <w:rsid w:val="00482848"/>
    <w:rsid w:val="0048284A"/>
    <w:rsid w:val="004828AE"/>
    <w:rsid w:val="00482BF7"/>
    <w:rsid w:val="00482CD2"/>
    <w:rsid w:val="00482DB3"/>
    <w:rsid w:val="00482E8D"/>
    <w:rsid w:val="00482EDF"/>
    <w:rsid w:val="00482F84"/>
    <w:rsid w:val="004831D6"/>
    <w:rsid w:val="00483417"/>
    <w:rsid w:val="004834DF"/>
    <w:rsid w:val="004835AD"/>
    <w:rsid w:val="00483872"/>
    <w:rsid w:val="004838C6"/>
    <w:rsid w:val="00483948"/>
    <w:rsid w:val="004839BE"/>
    <w:rsid w:val="00483BB6"/>
    <w:rsid w:val="00483C70"/>
    <w:rsid w:val="00483CBB"/>
    <w:rsid w:val="00483E5A"/>
    <w:rsid w:val="004840A8"/>
    <w:rsid w:val="0048416D"/>
    <w:rsid w:val="004841F9"/>
    <w:rsid w:val="0048425D"/>
    <w:rsid w:val="004843BA"/>
    <w:rsid w:val="004843D4"/>
    <w:rsid w:val="004843F7"/>
    <w:rsid w:val="00484594"/>
    <w:rsid w:val="0048466F"/>
    <w:rsid w:val="00484738"/>
    <w:rsid w:val="0048487B"/>
    <w:rsid w:val="004849A5"/>
    <w:rsid w:val="004849CF"/>
    <w:rsid w:val="00484B76"/>
    <w:rsid w:val="00484C3F"/>
    <w:rsid w:val="00484CEF"/>
    <w:rsid w:val="00484E0A"/>
    <w:rsid w:val="00484E5E"/>
    <w:rsid w:val="00485150"/>
    <w:rsid w:val="0048526E"/>
    <w:rsid w:val="00485353"/>
    <w:rsid w:val="004853AC"/>
    <w:rsid w:val="004855B5"/>
    <w:rsid w:val="00485638"/>
    <w:rsid w:val="004859D2"/>
    <w:rsid w:val="00485A73"/>
    <w:rsid w:val="00485B9A"/>
    <w:rsid w:val="00485CCA"/>
    <w:rsid w:val="00485DB1"/>
    <w:rsid w:val="00485DBF"/>
    <w:rsid w:val="00485E4B"/>
    <w:rsid w:val="00485FD7"/>
    <w:rsid w:val="00486195"/>
    <w:rsid w:val="004862C7"/>
    <w:rsid w:val="004862CA"/>
    <w:rsid w:val="00486356"/>
    <w:rsid w:val="004863FB"/>
    <w:rsid w:val="00486610"/>
    <w:rsid w:val="00486699"/>
    <w:rsid w:val="004867ED"/>
    <w:rsid w:val="0048682F"/>
    <w:rsid w:val="00486844"/>
    <w:rsid w:val="004868AA"/>
    <w:rsid w:val="004869A0"/>
    <w:rsid w:val="004869F2"/>
    <w:rsid w:val="00486B54"/>
    <w:rsid w:val="00486C3C"/>
    <w:rsid w:val="00486D7B"/>
    <w:rsid w:val="00486E65"/>
    <w:rsid w:val="00486EE4"/>
    <w:rsid w:val="004870F2"/>
    <w:rsid w:val="004870FA"/>
    <w:rsid w:val="004871A2"/>
    <w:rsid w:val="00487317"/>
    <w:rsid w:val="0048731A"/>
    <w:rsid w:val="00487327"/>
    <w:rsid w:val="00487384"/>
    <w:rsid w:val="004873C0"/>
    <w:rsid w:val="00487456"/>
    <w:rsid w:val="00487559"/>
    <w:rsid w:val="004876E4"/>
    <w:rsid w:val="00487804"/>
    <w:rsid w:val="0048783D"/>
    <w:rsid w:val="004878FA"/>
    <w:rsid w:val="00487A7D"/>
    <w:rsid w:val="00487AAC"/>
    <w:rsid w:val="00487CB1"/>
    <w:rsid w:val="00487E0C"/>
    <w:rsid w:val="00487E55"/>
    <w:rsid w:val="00487E7F"/>
    <w:rsid w:val="00487FD1"/>
    <w:rsid w:val="00490066"/>
    <w:rsid w:val="00490129"/>
    <w:rsid w:val="00490369"/>
    <w:rsid w:val="00490504"/>
    <w:rsid w:val="0049052D"/>
    <w:rsid w:val="004905C5"/>
    <w:rsid w:val="004906CC"/>
    <w:rsid w:val="00490824"/>
    <w:rsid w:val="00490A18"/>
    <w:rsid w:val="00490AD1"/>
    <w:rsid w:val="00490BF6"/>
    <w:rsid w:val="00490D3D"/>
    <w:rsid w:val="00490D6D"/>
    <w:rsid w:val="00490D84"/>
    <w:rsid w:val="00490DE2"/>
    <w:rsid w:val="00490FC0"/>
    <w:rsid w:val="00491119"/>
    <w:rsid w:val="0049120F"/>
    <w:rsid w:val="00491377"/>
    <w:rsid w:val="004913BB"/>
    <w:rsid w:val="00491435"/>
    <w:rsid w:val="0049153C"/>
    <w:rsid w:val="00491609"/>
    <w:rsid w:val="00491717"/>
    <w:rsid w:val="0049174B"/>
    <w:rsid w:val="0049188B"/>
    <w:rsid w:val="004918B5"/>
    <w:rsid w:val="00491969"/>
    <w:rsid w:val="00491989"/>
    <w:rsid w:val="00491A9B"/>
    <w:rsid w:val="00491BC4"/>
    <w:rsid w:val="00491CA3"/>
    <w:rsid w:val="00491E3A"/>
    <w:rsid w:val="00491E3C"/>
    <w:rsid w:val="00491F05"/>
    <w:rsid w:val="00491F38"/>
    <w:rsid w:val="00491F5C"/>
    <w:rsid w:val="00491F94"/>
    <w:rsid w:val="00492058"/>
    <w:rsid w:val="004920EC"/>
    <w:rsid w:val="0049210B"/>
    <w:rsid w:val="00492162"/>
    <w:rsid w:val="004921C6"/>
    <w:rsid w:val="004922A3"/>
    <w:rsid w:val="00492381"/>
    <w:rsid w:val="00492396"/>
    <w:rsid w:val="00492424"/>
    <w:rsid w:val="00492491"/>
    <w:rsid w:val="004924B8"/>
    <w:rsid w:val="004925AE"/>
    <w:rsid w:val="004925C9"/>
    <w:rsid w:val="004926A6"/>
    <w:rsid w:val="0049271E"/>
    <w:rsid w:val="00492782"/>
    <w:rsid w:val="004927C1"/>
    <w:rsid w:val="004927EA"/>
    <w:rsid w:val="00492843"/>
    <w:rsid w:val="00492956"/>
    <w:rsid w:val="00492BAB"/>
    <w:rsid w:val="00492C74"/>
    <w:rsid w:val="00492CB6"/>
    <w:rsid w:val="00492D8F"/>
    <w:rsid w:val="0049327F"/>
    <w:rsid w:val="004932D6"/>
    <w:rsid w:val="004932DD"/>
    <w:rsid w:val="004933EF"/>
    <w:rsid w:val="00493456"/>
    <w:rsid w:val="004934DC"/>
    <w:rsid w:val="004935A1"/>
    <w:rsid w:val="00493614"/>
    <w:rsid w:val="00493625"/>
    <w:rsid w:val="004936AD"/>
    <w:rsid w:val="0049378A"/>
    <w:rsid w:val="00493AD6"/>
    <w:rsid w:val="00493AEC"/>
    <w:rsid w:val="00493BA1"/>
    <w:rsid w:val="00493E3B"/>
    <w:rsid w:val="00493E67"/>
    <w:rsid w:val="00493EAD"/>
    <w:rsid w:val="00493FB9"/>
    <w:rsid w:val="004940CB"/>
    <w:rsid w:val="004940CF"/>
    <w:rsid w:val="004941AB"/>
    <w:rsid w:val="00494420"/>
    <w:rsid w:val="00494599"/>
    <w:rsid w:val="00494622"/>
    <w:rsid w:val="0049462F"/>
    <w:rsid w:val="004946F0"/>
    <w:rsid w:val="004948AD"/>
    <w:rsid w:val="004948E2"/>
    <w:rsid w:val="00494B0D"/>
    <w:rsid w:val="00494C2B"/>
    <w:rsid w:val="00494C8E"/>
    <w:rsid w:val="00494D52"/>
    <w:rsid w:val="00494DAD"/>
    <w:rsid w:val="00494F1F"/>
    <w:rsid w:val="00494F75"/>
    <w:rsid w:val="00494FD5"/>
    <w:rsid w:val="0049516B"/>
    <w:rsid w:val="00495176"/>
    <w:rsid w:val="004951BF"/>
    <w:rsid w:val="004952CC"/>
    <w:rsid w:val="004953B5"/>
    <w:rsid w:val="004954D1"/>
    <w:rsid w:val="004955AA"/>
    <w:rsid w:val="00495674"/>
    <w:rsid w:val="00495AE6"/>
    <w:rsid w:val="00495BBB"/>
    <w:rsid w:val="00495D69"/>
    <w:rsid w:val="00495D8C"/>
    <w:rsid w:val="00495DDA"/>
    <w:rsid w:val="00495DEB"/>
    <w:rsid w:val="00495E1C"/>
    <w:rsid w:val="00495E2C"/>
    <w:rsid w:val="00495ECB"/>
    <w:rsid w:val="00495EDD"/>
    <w:rsid w:val="00495F4F"/>
    <w:rsid w:val="00495FAA"/>
    <w:rsid w:val="00496036"/>
    <w:rsid w:val="004960E4"/>
    <w:rsid w:val="004961E9"/>
    <w:rsid w:val="004961F5"/>
    <w:rsid w:val="00496321"/>
    <w:rsid w:val="00496375"/>
    <w:rsid w:val="00496593"/>
    <w:rsid w:val="0049663E"/>
    <w:rsid w:val="00496760"/>
    <w:rsid w:val="004968C1"/>
    <w:rsid w:val="00496AC8"/>
    <w:rsid w:val="00496C94"/>
    <w:rsid w:val="00496D8C"/>
    <w:rsid w:val="00496DE6"/>
    <w:rsid w:val="00496E43"/>
    <w:rsid w:val="00496FE1"/>
    <w:rsid w:val="0049704E"/>
    <w:rsid w:val="004970EA"/>
    <w:rsid w:val="00497157"/>
    <w:rsid w:val="00497164"/>
    <w:rsid w:val="00497179"/>
    <w:rsid w:val="0049724B"/>
    <w:rsid w:val="00497271"/>
    <w:rsid w:val="004975DA"/>
    <w:rsid w:val="00497607"/>
    <w:rsid w:val="00497722"/>
    <w:rsid w:val="0049779E"/>
    <w:rsid w:val="004977B3"/>
    <w:rsid w:val="00497819"/>
    <w:rsid w:val="00497897"/>
    <w:rsid w:val="004979A7"/>
    <w:rsid w:val="00497DC3"/>
    <w:rsid w:val="00497E48"/>
    <w:rsid w:val="00497E5C"/>
    <w:rsid w:val="004A009C"/>
    <w:rsid w:val="004A028A"/>
    <w:rsid w:val="004A0303"/>
    <w:rsid w:val="004A044C"/>
    <w:rsid w:val="004A0472"/>
    <w:rsid w:val="004A04B3"/>
    <w:rsid w:val="004A0541"/>
    <w:rsid w:val="004A068F"/>
    <w:rsid w:val="004A06A3"/>
    <w:rsid w:val="004A07E3"/>
    <w:rsid w:val="004A09D9"/>
    <w:rsid w:val="004A09E1"/>
    <w:rsid w:val="004A0B97"/>
    <w:rsid w:val="004A0C3F"/>
    <w:rsid w:val="004A0C69"/>
    <w:rsid w:val="004A0CC3"/>
    <w:rsid w:val="004A0CF9"/>
    <w:rsid w:val="004A0D16"/>
    <w:rsid w:val="004A0E10"/>
    <w:rsid w:val="004A0E18"/>
    <w:rsid w:val="004A0E80"/>
    <w:rsid w:val="004A0F52"/>
    <w:rsid w:val="004A108E"/>
    <w:rsid w:val="004A11B9"/>
    <w:rsid w:val="004A11F9"/>
    <w:rsid w:val="004A1271"/>
    <w:rsid w:val="004A1311"/>
    <w:rsid w:val="004A1553"/>
    <w:rsid w:val="004A1AB5"/>
    <w:rsid w:val="004A1B51"/>
    <w:rsid w:val="004A1BC2"/>
    <w:rsid w:val="004A1C1D"/>
    <w:rsid w:val="004A1C41"/>
    <w:rsid w:val="004A1E71"/>
    <w:rsid w:val="004A1FB6"/>
    <w:rsid w:val="004A207E"/>
    <w:rsid w:val="004A2086"/>
    <w:rsid w:val="004A2150"/>
    <w:rsid w:val="004A21F9"/>
    <w:rsid w:val="004A224E"/>
    <w:rsid w:val="004A2380"/>
    <w:rsid w:val="004A2384"/>
    <w:rsid w:val="004A255E"/>
    <w:rsid w:val="004A265F"/>
    <w:rsid w:val="004A269D"/>
    <w:rsid w:val="004A2808"/>
    <w:rsid w:val="004A2892"/>
    <w:rsid w:val="004A29DF"/>
    <w:rsid w:val="004A2AD5"/>
    <w:rsid w:val="004A2B42"/>
    <w:rsid w:val="004A2DB6"/>
    <w:rsid w:val="004A2E4E"/>
    <w:rsid w:val="004A2F02"/>
    <w:rsid w:val="004A3098"/>
    <w:rsid w:val="004A3131"/>
    <w:rsid w:val="004A3167"/>
    <w:rsid w:val="004A3191"/>
    <w:rsid w:val="004A36B0"/>
    <w:rsid w:val="004A3717"/>
    <w:rsid w:val="004A371C"/>
    <w:rsid w:val="004A3738"/>
    <w:rsid w:val="004A3827"/>
    <w:rsid w:val="004A3829"/>
    <w:rsid w:val="004A3895"/>
    <w:rsid w:val="004A3913"/>
    <w:rsid w:val="004A3924"/>
    <w:rsid w:val="004A3A14"/>
    <w:rsid w:val="004A3BB0"/>
    <w:rsid w:val="004A3CDA"/>
    <w:rsid w:val="004A3D11"/>
    <w:rsid w:val="004A3D43"/>
    <w:rsid w:val="004A3D5D"/>
    <w:rsid w:val="004A4262"/>
    <w:rsid w:val="004A42AA"/>
    <w:rsid w:val="004A43AC"/>
    <w:rsid w:val="004A43AF"/>
    <w:rsid w:val="004A43D4"/>
    <w:rsid w:val="004A446C"/>
    <w:rsid w:val="004A458D"/>
    <w:rsid w:val="004A48CF"/>
    <w:rsid w:val="004A49F1"/>
    <w:rsid w:val="004A4A11"/>
    <w:rsid w:val="004A4B83"/>
    <w:rsid w:val="004A4BF8"/>
    <w:rsid w:val="004A4C04"/>
    <w:rsid w:val="004A4DA4"/>
    <w:rsid w:val="004A4F13"/>
    <w:rsid w:val="004A4F2F"/>
    <w:rsid w:val="004A4F72"/>
    <w:rsid w:val="004A5145"/>
    <w:rsid w:val="004A522E"/>
    <w:rsid w:val="004A5311"/>
    <w:rsid w:val="004A53FB"/>
    <w:rsid w:val="004A53FE"/>
    <w:rsid w:val="004A54DE"/>
    <w:rsid w:val="004A54FD"/>
    <w:rsid w:val="004A5545"/>
    <w:rsid w:val="004A5600"/>
    <w:rsid w:val="004A560C"/>
    <w:rsid w:val="004A57EE"/>
    <w:rsid w:val="004A582D"/>
    <w:rsid w:val="004A58E3"/>
    <w:rsid w:val="004A5A6D"/>
    <w:rsid w:val="004A5C17"/>
    <w:rsid w:val="004A5F1F"/>
    <w:rsid w:val="004A5FE1"/>
    <w:rsid w:val="004A6135"/>
    <w:rsid w:val="004A63C6"/>
    <w:rsid w:val="004A6406"/>
    <w:rsid w:val="004A642C"/>
    <w:rsid w:val="004A6479"/>
    <w:rsid w:val="004A64F1"/>
    <w:rsid w:val="004A67F7"/>
    <w:rsid w:val="004A682E"/>
    <w:rsid w:val="004A6859"/>
    <w:rsid w:val="004A6B53"/>
    <w:rsid w:val="004A6C0B"/>
    <w:rsid w:val="004A6C14"/>
    <w:rsid w:val="004A6F0F"/>
    <w:rsid w:val="004A6FF1"/>
    <w:rsid w:val="004A7012"/>
    <w:rsid w:val="004A7062"/>
    <w:rsid w:val="004A707B"/>
    <w:rsid w:val="004A70BB"/>
    <w:rsid w:val="004A72EF"/>
    <w:rsid w:val="004A73C0"/>
    <w:rsid w:val="004A744E"/>
    <w:rsid w:val="004A7458"/>
    <w:rsid w:val="004A74A2"/>
    <w:rsid w:val="004A7624"/>
    <w:rsid w:val="004A7719"/>
    <w:rsid w:val="004A7740"/>
    <w:rsid w:val="004A7921"/>
    <w:rsid w:val="004A792C"/>
    <w:rsid w:val="004A7AA8"/>
    <w:rsid w:val="004A7BFB"/>
    <w:rsid w:val="004A7C7B"/>
    <w:rsid w:val="004A7CB8"/>
    <w:rsid w:val="004A7D08"/>
    <w:rsid w:val="004B02A1"/>
    <w:rsid w:val="004B02E7"/>
    <w:rsid w:val="004B04C4"/>
    <w:rsid w:val="004B0725"/>
    <w:rsid w:val="004B072D"/>
    <w:rsid w:val="004B0735"/>
    <w:rsid w:val="004B090F"/>
    <w:rsid w:val="004B0945"/>
    <w:rsid w:val="004B0955"/>
    <w:rsid w:val="004B09A0"/>
    <w:rsid w:val="004B0CDD"/>
    <w:rsid w:val="004B0D50"/>
    <w:rsid w:val="004B0FAD"/>
    <w:rsid w:val="004B11CF"/>
    <w:rsid w:val="004B11EA"/>
    <w:rsid w:val="004B11F7"/>
    <w:rsid w:val="004B126C"/>
    <w:rsid w:val="004B1294"/>
    <w:rsid w:val="004B1461"/>
    <w:rsid w:val="004B155C"/>
    <w:rsid w:val="004B1634"/>
    <w:rsid w:val="004B17BB"/>
    <w:rsid w:val="004B18E0"/>
    <w:rsid w:val="004B18FA"/>
    <w:rsid w:val="004B1991"/>
    <w:rsid w:val="004B1C94"/>
    <w:rsid w:val="004B1CC5"/>
    <w:rsid w:val="004B1D22"/>
    <w:rsid w:val="004B1D8B"/>
    <w:rsid w:val="004B217D"/>
    <w:rsid w:val="004B21DA"/>
    <w:rsid w:val="004B222D"/>
    <w:rsid w:val="004B2237"/>
    <w:rsid w:val="004B234D"/>
    <w:rsid w:val="004B237B"/>
    <w:rsid w:val="004B2443"/>
    <w:rsid w:val="004B24AC"/>
    <w:rsid w:val="004B25C3"/>
    <w:rsid w:val="004B25DE"/>
    <w:rsid w:val="004B272E"/>
    <w:rsid w:val="004B277F"/>
    <w:rsid w:val="004B28E6"/>
    <w:rsid w:val="004B2A3E"/>
    <w:rsid w:val="004B2AD4"/>
    <w:rsid w:val="004B2B37"/>
    <w:rsid w:val="004B2B41"/>
    <w:rsid w:val="004B2B66"/>
    <w:rsid w:val="004B2C75"/>
    <w:rsid w:val="004B2CE4"/>
    <w:rsid w:val="004B2DF8"/>
    <w:rsid w:val="004B2F98"/>
    <w:rsid w:val="004B3018"/>
    <w:rsid w:val="004B30E8"/>
    <w:rsid w:val="004B314C"/>
    <w:rsid w:val="004B3161"/>
    <w:rsid w:val="004B320D"/>
    <w:rsid w:val="004B326E"/>
    <w:rsid w:val="004B327C"/>
    <w:rsid w:val="004B32E2"/>
    <w:rsid w:val="004B3337"/>
    <w:rsid w:val="004B3394"/>
    <w:rsid w:val="004B33D6"/>
    <w:rsid w:val="004B3489"/>
    <w:rsid w:val="004B34BE"/>
    <w:rsid w:val="004B3516"/>
    <w:rsid w:val="004B371A"/>
    <w:rsid w:val="004B3776"/>
    <w:rsid w:val="004B38B5"/>
    <w:rsid w:val="004B3927"/>
    <w:rsid w:val="004B3A35"/>
    <w:rsid w:val="004B3ABA"/>
    <w:rsid w:val="004B3AD8"/>
    <w:rsid w:val="004B3B96"/>
    <w:rsid w:val="004B3D18"/>
    <w:rsid w:val="004B3E35"/>
    <w:rsid w:val="004B3F28"/>
    <w:rsid w:val="004B3F32"/>
    <w:rsid w:val="004B4017"/>
    <w:rsid w:val="004B412A"/>
    <w:rsid w:val="004B4133"/>
    <w:rsid w:val="004B4173"/>
    <w:rsid w:val="004B442B"/>
    <w:rsid w:val="004B4459"/>
    <w:rsid w:val="004B4535"/>
    <w:rsid w:val="004B4720"/>
    <w:rsid w:val="004B480E"/>
    <w:rsid w:val="004B4A0C"/>
    <w:rsid w:val="004B4A11"/>
    <w:rsid w:val="004B4B94"/>
    <w:rsid w:val="004B4F48"/>
    <w:rsid w:val="004B4FC0"/>
    <w:rsid w:val="004B501B"/>
    <w:rsid w:val="004B507E"/>
    <w:rsid w:val="004B50D3"/>
    <w:rsid w:val="004B50D8"/>
    <w:rsid w:val="004B5107"/>
    <w:rsid w:val="004B5269"/>
    <w:rsid w:val="004B5378"/>
    <w:rsid w:val="004B551E"/>
    <w:rsid w:val="004B5643"/>
    <w:rsid w:val="004B5673"/>
    <w:rsid w:val="004B567C"/>
    <w:rsid w:val="004B571F"/>
    <w:rsid w:val="004B5787"/>
    <w:rsid w:val="004B589D"/>
    <w:rsid w:val="004B58BF"/>
    <w:rsid w:val="004B58C4"/>
    <w:rsid w:val="004B5927"/>
    <w:rsid w:val="004B5AB7"/>
    <w:rsid w:val="004B5B3B"/>
    <w:rsid w:val="004B5D09"/>
    <w:rsid w:val="004B5E35"/>
    <w:rsid w:val="004B5ED5"/>
    <w:rsid w:val="004B5EF0"/>
    <w:rsid w:val="004B5FCF"/>
    <w:rsid w:val="004B61A0"/>
    <w:rsid w:val="004B63B9"/>
    <w:rsid w:val="004B63F8"/>
    <w:rsid w:val="004B6419"/>
    <w:rsid w:val="004B671A"/>
    <w:rsid w:val="004B6748"/>
    <w:rsid w:val="004B678D"/>
    <w:rsid w:val="004B6811"/>
    <w:rsid w:val="004B6990"/>
    <w:rsid w:val="004B69AD"/>
    <w:rsid w:val="004B6B1C"/>
    <w:rsid w:val="004B6BEB"/>
    <w:rsid w:val="004B6CA9"/>
    <w:rsid w:val="004B6D7B"/>
    <w:rsid w:val="004B6DC1"/>
    <w:rsid w:val="004B6EBA"/>
    <w:rsid w:val="004B70F0"/>
    <w:rsid w:val="004B7464"/>
    <w:rsid w:val="004B758A"/>
    <w:rsid w:val="004B759D"/>
    <w:rsid w:val="004B7679"/>
    <w:rsid w:val="004B76FA"/>
    <w:rsid w:val="004B781A"/>
    <w:rsid w:val="004B7977"/>
    <w:rsid w:val="004B797F"/>
    <w:rsid w:val="004B7AA9"/>
    <w:rsid w:val="004B7B62"/>
    <w:rsid w:val="004B7C3F"/>
    <w:rsid w:val="004B7F94"/>
    <w:rsid w:val="004C0020"/>
    <w:rsid w:val="004C00B3"/>
    <w:rsid w:val="004C00BF"/>
    <w:rsid w:val="004C00D7"/>
    <w:rsid w:val="004C01C3"/>
    <w:rsid w:val="004C0250"/>
    <w:rsid w:val="004C0491"/>
    <w:rsid w:val="004C05ED"/>
    <w:rsid w:val="004C0614"/>
    <w:rsid w:val="004C0700"/>
    <w:rsid w:val="004C095C"/>
    <w:rsid w:val="004C0B08"/>
    <w:rsid w:val="004C0C2F"/>
    <w:rsid w:val="004C0DC4"/>
    <w:rsid w:val="004C0E29"/>
    <w:rsid w:val="004C0E4A"/>
    <w:rsid w:val="004C0E84"/>
    <w:rsid w:val="004C0FA7"/>
    <w:rsid w:val="004C106F"/>
    <w:rsid w:val="004C1177"/>
    <w:rsid w:val="004C12A0"/>
    <w:rsid w:val="004C12B0"/>
    <w:rsid w:val="004C1526"/>
    <w:rsid w:val="004C159C"/>
    <w:rsid w:val="004C167C"/>
    <w:rsid w:val="004C1841"/>
    <w:rsid w:val="004C189F"/>
    <w:rsid w:val="004C18B6"/>
    <w:rsid w:val="004C18ED"/>
    <w:rsid w:val="004C1909"/>
    <w:rsid w:val="004C1ACB"/>
    <w:rsid w:val="004C1B09"/>
    <w:rsid w:val="004C1B3D"/>
    <w:rsid w:val="004C1B55"/>
    <w:rsid w:val="004C1B56"/>
    <w:rsid w:val="004C1B8F"/>
    <w:rsid w:val="004C1BAB"/>
    <w:rsid w:val="004C1BBC"/>
    <w:rsid w:val="004C1E19"/>
    <w:rsid w:val="004C1F29"/>
    <w:rsid w:val="004C1F5A"/>
    <w:rsid w:val="004C1FD5"/>
    <w:rsid w:val="004C21F6"/>
    <w:rsid w:val="004C2281"/>
    <w:rsid w:val="004C237B"/>
    <w:rsid w:val="004C246E"/>
    <w:rsid w:val="004C25CB"/>
    <w:rsid w:val="004C271F"/>
    <w:rsid w:val="004C2823"/>
    <w:rsid w:val="004C291A"/>
    <w:rsid w:val="004C2936"/>
    <w:rsid w:val="004C2C3A"/>
    <w:rsid w:val="004C2D1E"/>
    <w:rsid w:val="004C2E1C"/>
    <w:rsid w:val="004C2EDB"/>
    <w:rsid w:val="004C306D"/>
    <w:rsid w:val="004C3147"/>
    <w:rsid w:val="004C32B2"/>
    <w:rsid w:val="004C3342"/>
    <w:rsid w:val="004C3375"/>
    <w:rsid w:val="004C34B9"/>
    <w:rsid w:val="004C359C"/>
    <w:rsid w:val="004C3833"/>
    <w:rsid w:val="004C3836"/>
    <w:rsid w:val="004C3887"/>
    <w:rsid w:val="004C397D"/>
    <w:rsid w:val="004C3A01"/>
    <w:rsid w:val="004C3ABA"/>
    <w:rsid w:val="004C3B26"/>
    <w:rsid w:val="004C3BC2"/>
    <w:rsid w:val="004C3C0B"/>
    <w:rsid w:val="004C3C2F"/>
    <w:rsid w:val="004C3CBB"/>
    <w:rsid w:val="004C3DEC"/>
    <w:rsid w:val="004C3F91"/>
    <w:rsid w:val="004C3FF7"/>
    <w:rsid w:val="004C413F"/>
    <w:rsid w:val="004C4208"/>
    <w:rsid w:val="004C4223"/>
    <w:rsid w:val="004C435C"/>
    <w:rsid w:val="004C43F9"/>
    <w:rsid w:val="004C441E"/>
    <w:rsid w:val="004C4424"/>
    <w:rsid w:val="004C443D"/>
    <w:rsid w:val="004C467A"/>
    <w:rsid w:val="004C488A"/>
    <w:rsid w:val="004C48EF"/>
    <w:rsid w:val="004C4934"/>
    <w:rsid w:val="004C493A"/>
    <w:rsid w:val="004C49A9"/>
    <w:rsid w:val="004C4A1A"/>
    <w:rsid w:val="004C4A31"/>
    <w:rsid w:val="004C4A79"/>
    <w:rsid w:val="004C4AE5"/>
    <w:rsid w:val="004C4B0C"/>
    <w:rsid w:val="004C4C09"/>
    <w:rsid w:val="004C4E93"/>
    <w:rsid w:val="004C4FCC"/>
    <w:rsid w:val="004C4FF2"/>
    <w:rsid w:val="004C503C"/>
    <w:rsid w:val="004C5060"/>
    <w:rsid w:val="004C5079"/>
    <w:rsid w:val="004C52B5"/>
    <w:rsid w:val="004C5320"/>
    <w:rsid w:val="004C549B"/>
    <w:rsid w:val="004C54AD"/>
    <w:rsid w:val="004C54DC"/>
    <w:rsid w:val="004C5523"/>
    <w:rsid w:val="004C56B5"/>
    <w:rsid w:val="004C5715"/>
    <w:rsid w:val="004C5732"/>
    <w:rsid w:val="004C5A43"/>
    <w:rsid w:val="004C5A7A"/>
    <w:rsid w:val="004C5C91"/>
    <w:rsid w:val="004C5CFC"/>
    <w:rsid w:val="004C5E5B"/>
    <w:rsid w:val="004C6093"/>
    <w:rsid w:val="004C6192"/>
    <w:rsid w:val="004C6229"/>
    <w:rsid w:val="004C64EB"/>
    <w:rsid w:val="004C65AC"/>
    <w:rsid w:val="004C65E6"/>
    <w:rsid w:val="004C65FE"/>
    <w:rsid w:val="004C6804"/>
    <w:rsid w:val="004C6917"/>
    <w:rsid w:val="004C6958"/>
    <w:rsid w:val="004C69F6"/>
    <w:rsid w:val="004C6AF6"/>
    <w:rsid w:val="004C6C50"/>
    <w:rsid w:val="004C6D4B"/>
    <w:rsid w:val="004C6E33"/>
    <w:rsid w:val="004C6E5A"/>
    <w:rsid w:val="004C6E5E"/>
    <w:rsid w:val="004C6F28"/>
    <w:rsid w:val="004C6F46"/>
    <w:rsid w:val="004C6F78"/>
    <w:rsid w:val="004C701F"/>
    <w:rsid w:val="004C731A"/>
    <w:rsid w:val="004C73DD"/>
    <w:rsid w:val="004C7598"/>
    <w:rsid w:val="004C75C1"/>
    <w:rsid w:val="004C7608"/>
    <w:rsid w:val="004C7692"/>
    <w:rsid w:val="004C776A"/>
    <w:rsid w:val="004C77FF"/>
    <w:rsid w:val="004C7876"/>
    <w:rsid w:val="004C7938"/>
    <w:rsid w:val="004C7ABB"/>
    <w:rsid w:val="004C7B02"/>
    <w:rsid w:val="004C7B8C"/>
    <w:rsid w:val="004C7B8E"/>
    <w:rsid w:val="004C7C16"/>
    <w:rsid w:val="004C7DCB"/>
    <w:rsid w:val="004C7DDB"/>
    <w:rsid w:val="004D002D"/>
    <w:rsid w:val="004D008E"/>
    <w:rsid w:val="004D016C"/>
    <w:rsid w:val="004D0176"/>
    <w:rsid w:val="004D024E"/>
    <w:rsid w:val="004D02B3"/>
    <w:rsid w:val="004D02F5"/>
    <w:rsid w:val="004D0309"/>
    <w:rsid w:val="004D03A8"/>
    <w:rsid w:val="004D03F1"/>
    <w:rsid w:val="004D0766"/>
    <w:rsid w:val="004D07B7"/>
    <w:rsid w:val="004D0862"/>
    <w:rsid w:val="004D0A29"/>
    <w:rsid w:val="004D0A7E"/>
    <w:rsid w:val="004D0B0D"/>
    <w:rsid w:val="004D0B6A"/>
    <w:rsid w:val="004D0B7D"/>
    <w:rsid w:val="004D0BAB"/>
    <w:rsid w:val="004D0CBB"/>
    <w:rsid w:val="004D0D7B"/>
    <w:rsid w:val="004D0EFD"/>
    <w:rsid w:val="004D0FE2"/>
    <w:rsid w:val="004D1042"/>
    <w:rsid w:val="004D1250"/>
    <w:rsid w:val="004D1351"/>
    <w:rsid w:val="004D150F"/>
    <w:rsid w:val="004D15B4"/>
    <w:rsid w:val="004D15EF"/>
    <w:rsid w:val="004D1611"/>
    <w:rsid w:val="004D1701"/>
    <w:rsid w:val="004D1755"/>
    <w:rsid w:val="004D1783"/>
    <w:rsid w:val="004D179E"/>
    <w:rsid w:val="004D19A5"/>
    <w:rsid w:val="004D1A83"/>
    <w:rsid w:val="004D1D08"/>
    <w:rsid w:val="004D1D95"/>
    <w:rsid w:val="004D200B"/>
    <w:rsid w:val="004D2169"/>
    <w:rsid w:val="004D21A9"/>
    <w:rsid w:val="004D2403"/>
    <w:rsid w:val="004D248F"/>
    <w:rsid w:val="004D25B2"/>
    <w:rsid w:val="004D26B6"/>
    <w:rsid w:val="004D2788"/>
    <w:rsid w:val="004D28E5"/>
    <w:rsid w:val="004D2AF1"/>
    <w:rsid w:val="004D2B06"/>
    <w:rsid w:val="004D2DB4"/>
    <w:rsid w:val="004D2DD0"/>
    <w:rsid w:val="004D2EF6"/>
    <w:rsid w:val="004D2FC6"/>
    <w:rsid w:val="004D3207"/>
    <w:rsid w:val="004D3301"/>
    <w:rsid w:val="004D3449"/>
    <w:rsid w:val="004D3505"/>
    <w:rsid w:val="004D3533"/>
    <w:rsid w:val="004D3600"/>
    <w:rsid w:val="004D3658"/>
    <w:rsid w:val="004D3741"/>
    <w:rsid w:val="004D3767"/>
    <w:rsid w:val="004D3848"/>
    <w:rsid w:val="004D3984"/>
    <w:rsid w:val="004D3A2F"/>
    <w:rsid w:val="004D3AC1"/>
    <w:rsid w:val="004D3C0D"/>
    <w:rsid w:val="004D3C1F"/>
    <w:rsid w:val="004D3C23"/>
    <w:rsid w:val="004D3C58"/>
    <w:rsid w:val="004D3D03"/>
    <w:rsid w:val="004D3D5A"/>
    <w:rsid w:val="004D3EF9"/>
    <w:rsid w:val="004D4008"/>
    <w:rsid w:val="004D425E"/>
    <w:rsid w:val="004D43BE"/>
    <w:rsid w:val="004D442E"/>
    <w:rsid w:val="004D44D5"/>
    <w:rsid w:val="004D44FE"/>
    <w:rsid w:val="004D4578"/>
    <w:rsid w:val="004D471F"/>
    <w:rsid w:val="004D48F0"/>
    <w:rsid w:val="004D49D0"/>
    <w:rsid w:val="004D49E4"/>
    <w:rsid w:val="004D4C7C"/>
    <w:rsid w:val="004D4D69"/>
    <w:rsid w:val="004D4DA1"/>
    <w:rsid w:val="004D4E69"/>
    <w:rsid w:val="004D4EF8"/>
    <w:rsid w:val="004D4FB3"/>
    <w:rsid w:val="004D4FB4"/>
    <w:rsid w:val="004D501C"/>
    <w:rsid w:val="004D53C8"/>
    <w:rsid w:val="004D53F5"/>
    <w:rsid w:val="004D547F"/>
    <w:rsid w:val="004D564A"/>
    <w:rsid w:val="004D57FD"/>
    <w:rsid w:val="004D584A"/>
    <w:rsid w:val="004D58A5"/>
    <w:rsid w:val="004D591F"/>
    <w:rsid w:val="004D59F5"/>
    <w:rsid w:val="004D5BF9"/>
    <w:rsid w:val="004D5E0C"/>
    <w:rsid w:val="004D5E20"/>
    <w:rsid w:val="004D5E60"/>
    <w:rsid w:val="004D5F24"/>
    <w:rsid w:val="004D6172"/>
    <w:rsid w:val="004D61C0"/>
    <w:rsid w:val="004D633F"/>
    <w:rsid w:val="004D634C"/>
    <w:rsid w:val="004D6432"/>
    <w:rsid w:val="004D6490"/>
    <w:rsid w:val="004D6554"/>
    <w:rsid w:val="004D6681"/>
    <w:rsid w:val="004D67C7"/>
    <w:rsid w:val="004D682E"/>
    <w:rsid w:val="004D69E6"/>
    <w:rsid w:val="004D69E9"/>
    <w:rsid w:val="004D6A31"/>
    <w:rsid w:val="004D6B5F"/>
    <w:rsid w:val="004D6CE8"/>
    <w:rsid w:val="004D6D20"/>
    <w:rsid w:val="004D6DB0"/>
    <w:rsid w:val="004D6F1D"/>
    <w:rsid w:val="004D7038"/>
    <w:rsid w:val="004D70B0"/>
    <w:rsid w:val="004D70B7"/>
    <w:rsid w:val="004D7120"/>
    <w:rsid w:val="004D725D"/>
    <w:rsid w:val="004D72A8"/>
    <w:rsid w:val="004D73DE"/>
    <w:rsid w:val="004D7408"/>
    <w:rsid w:val="004D7434"/>
    <w:rsid w:val="004D7556"/>
    <w:rsid w:val="004D75AF"/>
    <w:rsid w:val="004D76B8"/>
    <w:rsid w:val="004D7714"/>
    <w:rsid w:val="004D7753"/>
    <w:rsid w:val="004D783A"/>
    <w:rsid w:val="004D78B0"/>
    <w:rsid w:val="004D78B1"/>
    <w:rsid w:val="004D78BA"/>
    <w:rsid w:val="004D78F4"/>
    <w:rsid w:val="004D790C"/>
    <w:rsid w:val="004D7A51"/>
    <w:rsid w:val="004D7AFE"/>
    <w:rsid w:val="004D7BC5"/>
    <w:rsid w:val="004D7BFF"/>
    <w:rsid w:val="004D7D3A"/>
    <w:rsid w:val="004D7F2A"/>
    <w:rsid w:val="004D7F90"/>
    <w:rsid w:val="004D7FB2"/>
    <w:rsid w:val="004E01F2"/>
    <w:rsid w:val="004E0279"/>
    <w:rsid w:val="004E036B"/>
    <w:rsid w:val="004E03E7"/>
    <w:rsid w:val="004E03EC"/>
    <w:rsid w:val="004E058A"/>
    <w:rsid w:val="004E06D3"/>
    <w:rsid w:val="004E0758"/>
    <w:rsid w:val="004E082D"/>
    <w:rsid w:val="004E091A"/>
    <w:rsid w:val="004E09BC"/>
    <w:rsid w:val="004E09D0"/>
    <w:rsid w:val="004E09E2"/>
    <w:rsid w:val="004E0B13"/>
    <w:rsid w:val="004E0B75"/>
    <w:rsid w:val="004E0BF1"/>
    <w:rsid w:val="004E0E89"/>
    <w:rsid w:val="004E0FAB"/>
    <w:rsid w:val="004E0FE0"/>
    <w:rsid w:val="004E10D5"/>
    <w:rsid w:val="004E1188"/>
    <w:rsid w:val="004E1240"/>
    <w:rsid w:val="004E126A"/>
    <w:rsid w:val="004E12B9"/>
    <w:rsid w:val="004E1336"/>
    <w:rsid w:val="004E141C"/>
    <w:rsid w:val="004E1622"/>
    <w:rsid w:val="004E1673"/>
    <w:rsid w:val="004E1719"/>
    <w:rsid w:val="004E17A8"/>
    <w:rsid w:val="004E17D1"/>
    <w:rsid w:val="004E18A9"/>
    <w:rsid w:val="004E1959"/>
    <w:rsid w:val="004E199A"/>
    <w:rsid w:val="004E19DA"/>
    <w:rsid w:val="004E19F9"/>
    <w:rsid w:val="004E1AC7"/>
    <w:rsid w:val="004E1B54"/>
    <w:rsid w:val="004E1B8A"/>
    <w:rsid w:val="004E1BC9"/>
    <w:rsid w:val="004E1C77"/>
    <w:rsid w:val="004E1D51"/>
    <w:rsid w:val="004E1D67"/>
    <w:rsid w:val="004E1D7A"/>
    <w:rsid w:val="004E1DFB"/>
    <w:rsid w:val="004E1F3E"/>
    <w:rsid w:val="004E208B"/>
    <w:rsid w:val="004E225A"/>
    <w:rsid w:val="004E2289"/>
    <w:rsid w:val="004E2317"/>
    <w:rsid w:val="004E24EB"/>
    <w:rsid w:val="004E24F7"/>
    <w:rsid w:val="004E2649"/>
    <w:rsid w:val="004E2862"/>
    <w:rsid w:val="004E297B"/>
    <w:rsid w:val="004E29A5"/>
    <w:rsid w:val="004E2A0E"/>
    <w:rsid w:val="004E2AE1"/>
    <w:rsid w:val="004E2B83"/>
    <w:rsid w:val="004E2C6C"/>
    <w:rsid w:val="004E2E0E"/>
    <w:rsid w:val="004E2EDA"/>
    <w:rsid w:val="004E30EC"/>
    <w:rsid w:val="004E3163"/>
    <w:rsid w:val="004E31BB"/>
    <w:rsid w:val="004E325F"/>
    <w:rsid w:val="004E34A0"/>
    <w:rsid w:val="004E3574"/>
    <w:rsid w:val="004E3953"/>
    <w:rsid w:val="004E3CB3"/>
    <w:rsid w:val="004E3E6E"/>
    <w:rsid w:val="004E3F96"/>
    <w:rsid w:val="004E403D"/>
    <w:rsid w:val="004E41A3"/>
    <w:rsid w:val="004E42C4"/>
    <w:rsid w:val="004E4361"/>
    <w:rsid w:val="004E43C4"/>
    <w:rsid w:val="004E4530"/>
    <w:rsid w:val="004E4564"/>
    <w:rsid w:val="004E463C"/>
    <w:rsid w:val="004E46F6"/>
    <w:rsid w:val="004E4718"/>
    <w:rsid w:val="004E47AF"/>
    <w:rsid w:val="004E47D5"/>
    <w:rsid w:val="004E483F"/>
    <w:rsid w:val="004E489A"/>
    <w:rsid w:val="004E48FD"/>
    <w:rsid w:val="004E4BEF"/>
    <w:rsid w:val="004E4CC8"/>
    <w:rsid w:val="004E4D28"/>
    <w:rsid w:val="004E4D49"/>
    <w:rsid w:val="004E4D6C"/>
    <w:rsid w:val="004E532F"/>
    <w:rsid w:val="004E5584"/>
    <w:rsid w:val="004E559E"/>
    <w:rsid w:val="004E563E"/>
    <w:rsid w:val="004E5712"/>
    <w:rsid w:val="004E57F1"/>
    <w:rsid w:val="004E5810"/>
    <w:rsid w:val="004E59AB"/>
    <w:rsid w:val="004E5A09"/>
    <w:rsid w:val="004E5AF5"/>
    <w:rsid w:val="004E5D9B"/>
    <w:rsid w:val="004E605E"/>
    <w:rsid w:val="004E6090"/>
    <w:rsid w:val="004E6108"/>
    <w:rsid w:val="004E62B9"/>
    <w:rsid w:val="004E6337"/>
    <w:rsid w:val="004E633B"/>
    <w:rsid w:val="004E636D"/>
    <w:rsid w:val="004E659F"/>
    <w:rsid w:val="004E65AF"/>
    <w:rsid w:val="004E6620"/>
    <w:rsid w:val="004E6868"/>
    <w:rsid w:val="004E6877"/>
    <w:rsid w:val="004E6A3E"/>
    <w:rsid w:val="004E6AFD"/>
    <w:rsid w:val="004E6BEF"/>
    <w:rsid w:val="004E6E3A"/>
    <w:rsid w:val="004E6F7D"/>
    <w:rsid w:val="004E6FD9"/>
    <w:rsid w:val="004E70C8"/>
    <w:rsid w:val="004E70F8"/>
    <w:rsid w:val="004E7163"/>
    <w:rsid w:val="004E7191"/>
    <w:rsid w:val="004E7217"/>
    <w:rsid w:val="004E7550"/>
    <w:rsid w:val="004E764A"/>
    <w:rsid w:val="004E7719"/>
    <w:rsid w:val="004E776B"/>
    <w:rsid w:val="004E7824"/>
    <w:rsid w:val="004E786A"/>
    <w:rsid w:val="004E78D8"/>
    <w:rsid w:val="004E7959"/>
    <w:rsid w:val="004E7B4D"/>
    <w:rsid w:val="004E7B90"/>
    <w:rsid w:val="004E7C7A"/>
    <w:rsid w:val="004E7D02"/>
    <w:rsid w:val="004E7D44"/>
    <w:rsid w:val="004E7DB0"/>
    <w:rsid w:val="004E7E4A"/>
    <w:rsid w:val="004F01CA"/>
    <w:rsid w:val="004F02D7"/>
    <w:rsid w:val="004F03CD"/>
    <w:rsid w:val="004F042B"/>
    <w:rsid w:val="004F0432"/>
    <w:rsid w:val="004F0681"/>
    <w:rsid w:val="004F06B1"/>
    <w:rsid w:val="004F079D"/>
    <w:rsid w:val="004F081F"/>
    <w:rsid w:val="004F0978"/>
    <w:rsid w:val="004F0988"/>
    <w:rsid w:val="004F0A09"/>
    <w:rsid w:val="004F0BB3"/>
    <w:rsid w:val="004F0BBE"/>
    <w:rsid w:val="004F0D39"/>
    <w:rsid w:val="004F0E80"/>
    <w:rsid w:val="004F1352"/>
    <w:rsid w:val="004F145B"/>
    <w:rsid w:val="004F1480"/>
    <w:rsid w:val="004F1483"/>
    <w:rsid w:val="004F14BB"/>
    <w:rsid w:val="004F1580"/>
    <w:rsid w:val="004F1672"/>
    <w:rsid w:val="004F1793"/>
    <w:rsid w:val="004F19BE"/>
    <w:rsid w:val="004F19E3"/>
    <w:rsid w:val="004F1A98"/>
    <w:rsid w:val="004F1B2D"/>
    <w:rsid w:val="004F1CFD"/>
    <w:rsid w:val="004F1DEE"/>
    <w:rsid w:val="004F1EA8"/>
    <w:rsid w:val="004F1F52"/>
    <w:rsid w:val="004F2136"/>
    <w:rsid w:val="004F228A"/>
    <w:rsid w:val="004F229E"/>
    <w:rsid w:val="004F232E"/>
    <w:rsid w:val="004F245D"/>
    <w:rsid w:val="004F266C"/>
    <w:rsid w:val="004F26CA"/>
    <w:rsid w:val="004F2729"/>
    <w:rsid w:val="004F28C4"/>
    <w:rsid w:val="004F2914"/>
    <w:rsid w:val="004F2937"/>
    <w:rsid w:val="004F29ED"/>
    <w:rsid w:val="004F2C28"/>
    <w:rsid w:val="004F2E2C"/>
    <w:rsid w:val="004F2E75"/>
    <w:rsid w:val="004F2F11"/>
    <w:rsid w:val="004F2F84"/>
    <w:rsid w:val="004F2FC8"/>
    <w:rsid w:val="004F3069"/>
    <w:rsid w:val="004F3126"/>
    <w:rsid w:val="004F3181"/>
    <w:rsid w:val="004F34D0"/>
    <w:rsid w:val="004F366B"/>
    <w:rsid w:val="004F3817"/>
    <w:rsid w:val="004F3B8B"/>
    <w:rsid w:val="004F3D83"/>
    <w:rsid w:val="004F3EBC"/>
    <w:rsid w:val="004F3F17"/>
    <w:rsid w:val="004F3F6B"/>
    <w:rsid w:val="004F402E"/>
    <w:rsid w:val="004F40BF"/>
    <w:rsid w:val="004F4288"/>
    <w:rsid w:val="004F429D"/>
    <w:rsid w:val="004F44A4"/>
    <w:rsid w:val="004F4543"/>
    <w:rsid w:val="004F45C3"/>
    <w:rsid w:val="004F46A4"/>
    <w:rsid w:val="004F478E"/>
    <w:rsid w:val="004F478F"/>
    <w:rsid w:val="004F47EC"/>
    <w:rsid w:val="004F47ED"/>
    <w:rsid w:val="004F4AEB"/>
    <w:rsid w:val="004F4BE4"/>
    <w:rsid w:val="004F4C24"/>
    <w:rsid w:val="004F4C3E"/>
    <w:rsid w:val="004F4CB2"/>
    <w:rsid w:val="004F4D28"/>
    <w:rsid w:val="004F4EC6"/>
    <w:rsid w:val="004F4F08"/>
    <w:rsid w:val="004F4F92"/>
    <w:rsid w:val="004F4FE6"/>
    <w:rsid w:val="004F50D4"/>
    <w:rsid w:val="004F5149"/>
    <w:rsid w:val="004F526B"/>
    <w:rsid w:val="004F5427"/>
    <w:rsid w:val="004F5481"/>
    <w:rsid w:val="004F5502"/>
    <w:rsid w:val="004F5535"/>
    <w:rsid w:val="004F56AB"/>
    <w:rsid w:val="004F56EF"/>
    <w:rsid w:val="004F5719"/>
    <w:rsid w:val="004F57DA"/>
    <w:rsid w:val="004F580E"/>
    <w:rsid w:val="004F58A1"/>
    <w:rsid w:val="004F5914"/>
    <w:rsid w:val="004F59FE"/>
    <w:rsid w:val="004F5AD9"/>
    <w:rsid w:val="004F5B4A"/>
    <w:rsid w:val="004F5B75"/>
    <w:rsid w:val="004F5C28"/>
    <w:rsid w:val="004F5D10"/>
    <w:rsid w:val="004F5E17"/>
    <w:rsid w:val="004F5EBD"/>
    <w:rsid w:val="004F6029"/>
    <w:rsid w:val="004F60F1"/>
    <w:rsid w:val="004F6120"/>
    <w:rsid w:val="004F6129"/>
    <w:rsid w:val="004F618C"/>
    <w:rsid w:val="004F61AD"/>
    <w:rsid w:val="004F61EC"/>
    <w:rsid w:val="004F6439"/>
    <w:rsid w:val="004F647D"/>
    <w:rsid w:val="004F6720"/>
    <w:rsid w:val="004F6784"/>
    <w:rsid w:val="004F680B"/>
    <w:rsid w:val="004F68B0"/>
    <w:rsid w:val="004F6968"/>
    <w:rsid w:val="004F6A60"/>
    <w:rsid w:val="004F6B30"/>
    <w:rsid w:val="004F6B82"/>
    <w:rsid w:val="004F6C0C"/>
    <w:rsid w:val="004F6F52"/>
    <w:rsid w:val="004F702E"/>
    <w:rsid w:val="004F7054"/>
    <w:rsid w:val="004F70B2"/>
    <w:rsid w:val="004F7464"/>
    <w:rsid w:val="004F747E"/>
    <w:rsid w:val="004F7480"/>
    <w:rsid w:val="004F7484"/>
    <w:rsid w:val="004F748E"/>
    <w:rsid w:val="004F74B0"/>
    <w:rsid w:val="004F7527"/>
    <w:rsid w:val="004F75C2"/>
    <w:rsid w:val="004F761D"/>
    <w:rsid w:val="004F7632"/>
    <w:rsid w:val="004F76E8"/>
    <w:rsid w:val="004F79C2"/>
    <w:rsid w:val="004F7B47"/>
    <w:rsid w:val="004F7C00"/>
    <w:rsid w:val="004F7D00"/>
    <w:rsid w:val="004F7D04"/>
    <w:rsid w:val="004F7D8B"/>
    <w:rsid w:val="004F7D9A"/>
    <w:rsid w:val="004F7F0A"/>
    <w:rsid w:val="004F7FB1"/>
    <w:rsid w:val="004F7FE3"/>
    <w:rsid w:val="004F7FF0"/>
    <w:rsid w:val="00500402"/>
    <w:rsid w:val="00500433"/>
    <w:rsid w:val="005004BC"/>
    <w:rsid w:val="00500705"/>
    <w:rsid w:val="00500ADA"/>
    <w:rsid w:val="00500E6A"/>
    <w:rsid w:val="00500E78"/>
    <w:rsid w:val="00500F37"/>
    <w:rsid w:val="00500F59"/>
    <w:rsid w:val="00501049"/>
    <w:rsid w:val="0050106B"/>
    <w:rsid w:val="005013DE"/>
    <w:rsid w:val="00501400"/>
    <w:rsid w:val="00501592"/>
    <w:rsid w:val="0050160D"/>
    <w:rsid w:val="005016F9"/>
    <w:rsid w:val="005017C8"/>
    <w:rsid w:val="00501835"/>
    <w:rsid w:val="005018CC"/>
    <w:rsid w:val="00501A2A"/>
    <w:rsid w:val="00501A8B"/>
    <w:rsid w:val="00501A90"/>
    <w:rsid w:val="00501D8E"/>
    <w:rsid w:val="00501F6E"/>
    <w:rsid w:val="0050207C"/>
    <w:rsid w:val="005020FA"/>
    <w:rsid w:val="0050218A"/>
    <w:rsid w:val="00502264"/>
    <w:rsid w:val="00502426"/>
    <w:rsid w:val="0050243A"/>
    <w:rsid w:val="00502711"/>
    <w:rsid w:val="00502807"/>
    <w:rsid w:val="005028B5"/>
    <w:rsid w:val="005028ED"/>
    <w:rsid w:val="0050297D"/>
    <w:rsid w:val="00502A5A"/>
    <w:rsid w:val="00502BCB"/>
    <w:rsid w:val="00502D7C"/>
    <w:rsid w:val="00502FA5"/>
    <w:rsid w:val="00503009"/>
    <w:rsid w:val="0050308A"/>
    <w:rsid w:val="0050316D"/>
    <w:rsid w:val="005031CC"/>
    <w:rsid w:val="005031CF"/>
    <w:rsid w:val="005031DC"/>
    <w:rsid w:val="00503327"/>
    <w:rsid w:val="00503382"/>
    <w:rsid w:val="00503656"/>
    <w:rsid w:val="005036A0"/>
    <w:rsid w:val="00503722"/>
    <w:rsid w:val="00503773"/>
    <w:rsid w:val="00503786"/>
    <w:rsid w:val="005037C2"/>
    <w:rsid w:val="005037D6"/>
    <w:rsid w:val="0050383A"/>
    <w:rsid w:val="005038D1"/>
    <w:rsid w:val="00503B15"/>
    <w:rsid w:val="00503B9E"/>
    <w:rsid w:val="00503BBD"/>
    <w:rsid w:val="00503BDD"/>
    <w:rsid w:val="00503C64"/>
    <w:rsid w:val="00503D5D"/>
    <w:rsid w:val="00503D8C"/>
    <w:rsid w:val="00503F2A"/>
    <w:rsid w:val="005041D5"/>
    <w:rsid w:val="00504421"/>
    <w:rsid w:val="005044CD"/>
    <w:rsid w:val="005044F5"/>
    <w:rsid w:val="00504500"/>
    <w:rsid w:val="0050451F"/>
    <w:rsid w:val="00504711"/>
    <w:rsid w:val="005048B8"/>
    <w:rsid w:val="005048BD"/>
    <w:rsid w:val="00504A28"/>
    <w:rsid w:val="00504CC6"/>
    <w:rsid w:val="00504D8D"/>
    <w:rsid w:val="00505076"/>
    <w:rsid w:val="005050DC"/>
    <w:rsid w:val="00505162"/>
    <w:rsid w:val="005051E2"/>
    <w:rsid w:val="00505486"/>
    <w:rsid w:val="0050549D"/>
    <w:rsid w:val="005054B9"/>
    <w:rsid w:val="00505573"/>
    <w:rsid w:val="005055AD"/>
    <w:rsid w:val="005056FD"/>
    <w:rsid w:val="00505784"/>
    <w:rsid w:val="005058A4"/>
    <w:rsid w:val="00505921"/>
    <w:rsid w:val="00505B13"/>
    <w:rsid w:val="00505B1F"/>
    <w:rsid w:val="00505B46"/>
    <w:rsid w:val="00505BDC"/>
    <w:rsid w:val="00505C39"/>
    <w:rsid w:val="00505D91"/>
    <w:rsid w:val="00505EB3"/>
    <w:rsid w:val="0050603B"/>
    <w:rsid w:val="005060DA"/>
    <w:rsid w:val="00506109"/>
    <w:rsid w:val="0050615C"/>
    <w:rsid w:val="0050618D"/>
    <w:rsid w:val="005061CA"/>
    <w:rsid w:val="005061E1"/>
    <w:rsid w:val="0050630B"/>
    <w:rsid w:val="005063E1"/>
    <w:rsid w:val="00506427"/>
    <w:rsid w:val="0050646B"/>
    <w:rsid w:val="005064CD"/>
    <w:rsid w:val="00506502"/>
    <w:rsid w:val="005065FD"/>
    <w:rsid w:val="005066EC"/>
    <w:rsid w:val="005067FD"/>
    <w:rsid w:val="0050683B"/>
    <w:rsid w:val="00506A49"/>
    <w:rsid w:val="00506BA6"/>
    <w:rsid w:val="00506FF7"/>
    <w:rsid w:val="0050706E"/>
    <w:rsid w:val="0050738F"/>
    <w:rsid w:val="00507402"/>
    <w:rsid w:val="005076A8"/>
    <w:rsid w:val="00507753"/>
    <w:rsid w:val="0050776D"/>
    <w:rsid w:val="005079A2"/>
    <w:rsid w:val="00507C6E"/>
    <w:rsid w:val="00507DDB"/>
    <w:rsid w:val="00507E04"/>
    <w:rsid w:val="00507F6A"/>
    <w:rsid w:val="00507F99"/>
    <w:rsid w:val="00507FBE"/>
    <w:rsid w:val="005100F5"/>
    <w:rsid w:val="0051015A"/>
    <w:rsid w:val="005102A0"/>
    <w:rsid w:val="005102E5"/>
    <w:rsid w:val="005104B3"/>
    <w:rsid w:val="005104B4"/>
    <w:rsid w:val="005104E2"/>
    <w:rsid w:val="00510532"/>
    <w:rsid w:val="005105B0"/>
    <w:rsid w:val="005106E8"/>
    <w:rsid w:val="00510874"/>
    <w:rsid w:val="005108AA"/>
    <w:rsid w:val="00510995"/>
    <w:rsid w:val="00510AD3"/>
    <w:rsid w:val="00510C96"/>
    <w:rsid w:val="00510CBB"/>
    <w:rsid w:val="00510CCF"/>
    <w:rsid w:val="00510F11"/>
    <w:rsid w:val="00511032"/>
    <w:rsid w:val="005111BC"/>
    <w:rsid w:val="005112C0"/>
    <w:rsid w:val="005112FF"/>
    <w:rsid w:val="0051133A"/>
    <w:rsid w:val="00511581"/>
    <w:rsid w:val="00511705"/>
    <w:rsid w:val="005118A8"/>
    <w:rsid w:val="00511A29"/>
    <w:rsid w:val="00511B91"/>
    <w:rsid w:val="00511EED"/>
    <w:rsid w:val="00511F24"/>
    <w:rsid w:val="00511F96"/>
    <w:rsid w:val="00511FA2"/>
    <w:rsid w:val="00512039"/>
    <w:rsid w:val="00512045"/>
    <w:rsid w:val="00512107"/>
    <w:rsid w:val="0051220D"/>
    <w:rsid w:val="00512237"/>
    <w:rsid w:val="005125A6"/>
    <w:rsid w:val="005127B7"/>
    <w:rsid w:val="00512808"/>
    <w:rsid w:val="0051289A"/>
    <w:rsid w:val="005128BA"/>
    <w:rsid w:val="00512923"/>
    <w:rsid w:val="00512B60"/>
    <w:rsid w:val="00512BD6"/>
    <w:rsid w:val="00512C26"/>
    <w:rsid w:val="00512C7A"/>
    <w:rsid w:val="00512CF2"/>
    <w:rsid w:val="00512D0F"/>
    <w:rsid w:val="00512DAC"/>
    <w:rsid w:val="00512F48"/>
    <w:rsid w:val="00512F8C"/>
    <w:rsid w:val="00512FEF"/>
    <w:rsid w:val="00512FF7"/>
    <w:rsid w:val="00512FFF"/>
    <w:rsid w:val="0051309B"/>
    <w:rsid w:val="005130CA"/>
    <w:rsid w:val="00513115"/>
    <w:rsid w:val="005131A7"/>
    <w:rsid w:val="005131C7"/>
    <w:rsid w:val="00513207"/>
    <w:rsid w:val="0051325A"/>
    <w:rsid w:val="005133A6"/>
    <w:rsid w:val="0051342D"/>
    <w:rsid w:val="00513683"/>
    <w:rsid w:val="00513753"/>
    <w:rsid w:val="00513878"/>
    <w:rsid w:val="005139CC"/>
    <w:rsid w:val="00513A0E"/>
    <w:rsid w:val="00513AEA"/>
    <w:rsid w:val="00513B37"/>
    <w:rsid w:val="00513B3F"/>
    <w:rsid w:val="00513B62"/>
    <w:rsid w:val="00513C66"/>
    <w:rsid w:val="00513D41"/>
    <w:rsid w:val="00513EB9"/>
    <w:rsid w:val="00513F12"/>
    <w:rsid w:val="00513F6E"/>
    <w:rsid w:val="00513F7F"/>
    <w:rsid w:val="00514577"/>
    <w:rsid w:val="00514775"/>
    <w:rsid w:val="005148AA"/>
    <w:rsid w:val="005149A4"/>
    <w:rsid w:val="00514A0F"/>
    <w:rsid w:val="00514B18"/>
    <w:rsid w:val="00514B8C"/>
    <w:rsid w:val="00514CBA"/>
    <w:rsid w:val="00514CF8"/>
    <w:rsid w:val="00514D14"/>
    <w:rsid w:val="00514D44"/>
    <w:rsid w:val="00514E35"/>
    <w:rsid w:val="00514ECC"/>
    <w:rsid w:val="00514F2D"/>
    <w:rsid w:val="00515035"/>
    <w:rsid w:val="005150A4"/>
    <w:rsid w:val="00515127"/>
    <w:rsid w:val="005151E5"/>
    <w:rsid w:val="00515438"/>
    <w:rsid w:val="0051549A"/>
    <w:rsid w:val="00515587"/>
    <w:rsid w:val="005155DD"/>
    <w:rsid w:val="005155FF"/>
    <w:rsid w:val="0051578E"/>
    <w:rsid w:val="00515839"/>
    <w:rsid w:val="005158B3"/>
    <w:rsid w:val="005159F5"/>
    <w:rsid w:val="00515A4D"/>
    <w:rsid w:val="00515A91"/>
    <w:rsid w:val="00515B2F"/>
    <w:rsid w:val="00515B33"/>
    <w:rsid w:val="00515C51"/>
    <w:rsid w:val="00515C72"/>
    <w:rsid w:val="00515C76"/>
    <w:rsid w:val="00515DBA"/>
    <w:rsid w:val="00515DDD"/>
    <w:rsid w:val="00516004"/>
    <w:rsid w:val="005162D8"/>
    <w:rsid w:val="005164CD"/>
    <w:rsid w:val="005164DA"/>
    <w:rsid w:val="005164E4"/>
    <w:rsid w:val="0051662C"/>
    <w:rsid w:val="005166E3"/>
    <w:rsid w:val="005166F9"/>
    <w:rsid w:val="00516915"/>
    <w:rsid w:val="00516921"/>
    <w:rsid w:val="00516925"/>
    <w:rsid w:val="00516940"/>
    <w:rsid w:val="00516A67"/>
    <w:rsid w:val="00516A81"/>
    <w:rsid w:val="00516A98"/>
    <w:rsid w:val="00516B8F"/>
    <w:rsid w:val="00516DBA"/>
    <w:rsid w:val="00516E6B"/>
    <w:rsid w:val="00516EE5"/>
    <w:rsid w:val="005170B8"/>
    <w:rsid w:val="005170C6"/>
    <w:rsid w:val="00517205"/>
    <w:rsid w:val="00517222"/>
    <w:rsid w:val="0051723F"/>
    <w:rsid w:val="00517327"/>
    <w:rsid w:val="0051734E"/>
    <w:rsid w:val="005173B6"/>
    <w:rsid w:val="005173E1"/>
    <w:rsid w:val="00517406"/>
    <w:rsid w:val="0051742F"/>
    <w:rsid w:val="0051746A"/>
    <w:rsid w:val="0051753A"/>
    <w:rsid w:val="00517542"/>
    <w:rsid w:val="00517550"/>
    <w:rsid w:val="005176C7"/>
    <w:rsid w:val="005176DA"/>
    <w:rsid w:val="005177BE"/>
    <w:rsid w:val="0051783C"/>
    <w:rsid w:val="00517874"/>
    <w:rsid w:val="005178FD"/>
    <w:rsid w:val="00517968"/>
    <w:rsid w:val="00517ADA"/>
    <w:rsid w:val="00517BE7"/>
    <w:rsid w:val="00517CE8"/>
    <w:rsid w:val="00517D48"/>
    <w:rsid w:val="00517D9D"/>
    <w:rsid w:val="00517ED2"/>
    <w:rsid w:val="00517FC5"/>
    <w:rsid w:val="005202B2"/>
    <w:rsid w:val="00520340"/>
    <w:rsid w:val="00520363"/>
    <w:rsid w:val="00520395"/>
    <w:rsid w:val="0052048F"/>
    <w:rsid w:val="00520514"/>
    <w:rsid w:val="00520A00"/>
    <w:rsid w:val="00520B12"/>
    <w:rsid w:val="00520BAC"/>
    <w:rsid w:val="00520E10"/>
    <w:rsid w:val="00520E9C"/>
    <w:rsid w:val="00520EF6"/>
    <w:rsid w:val="00521032"/>
    <w:rsid w:val="00521038"/>
    <w:rsid w:val="00521084"/>
    <w:rsid w:val="0052110B"/>
    <w:rsid w:val="00521139"/>
    <w:rsid w:val="00521168"/>
    <w:rsid w:val="00521244"/>
    <w:rsid w:val="00521246"/>
    <w:rsid w:val="00521276"/>
    <w:rsid w:val="00521404"/>
    <w:rsid w:val="00521436"/>
    <w:rsid w:val="00521558"/>
    <w:rsid w:val="00521686"/>
    <w:rsid w:val="00521AE8"/>
    <w:rsid w:val="00521E95"/>
    <w:rsid w:val="00521F26"/>
    <w:rsid w:val="00521F9D"/>
    <w:rsid w:val="0052200E"/>
    <w:rsid w:val="0052223A"/>
    <w:rsid w:val="0052228B"/>
    <w:rsid w:val="00522299"/>
    <w:rsid w:val="00522387"/>
    <w:rsid w:val="0052240B"/>
    <w:rsid w:val="00522491"/>
    <w:rsid w:val="005224CE"/>
    <w:rsid w:val="0052266C"/>
    <w:rsid w:val="00522858"/>
    <w:rsid w:val="005228E7"/>
    <w:rsid w:val="00522AA9"/>
    <w:rsid w:val="00522AEC"/>
    <w:rsid w:val="00522C22"/>
    <w:rsid w:val="00522D23"/>
    <w:rsid w:val="00522D95"/>
    <w:rsid w:val="00522E34"/>
    <w:rsid w:val="00522E9D"/>
    <w:rsid w:val="00522FDB"/>
    <w:rsid w:val="0052327C"/>
    <w:rsid w:val="005232C0"/>
    <w:rsid w:val="005234A9"/>
    <w:rsid w:val="005234C2"/>
    <w:rsid w:val="0052350A"/>
    <w:rsid w:val="0052357C"/>
    <w:rsid w:val="00523662"/>
    <w:rsid w:val="00523673"/>
    <w:rsid w:val="005238F3"/>
    <w:rsid w:val="00523909"/>
    <w:rsid w:val="005239BF"/>
    <w:rsid w:val="00523BF3"/>
    <w:rsid w:val="00523BFB"/>
    <w:rsid w:val="00523C16"/>
    <w:rsid w:val="00523E2C"/>
    <w:rsid w:val="00523E2E"/>
    <w:rsid w:val="00523E60"/>
    <w:rsid w:val="00523F42"/>
    <w:rsid w:val="00523F45"/>
    <w:rsid w:val="00524040"/>
    <w:rsid w:val="0052412C"/>
    <w:rsid w:val="00524329"/>
    <w:rsid w:val="0052445A"/>
    <w:rsid w:val="005244F1"/>
    <w:rsid w:val="00524809"/>
    <w:rsid w:val="00524822"/>
    <w:rsid w:val="00524957"/>
    <w:rsid w:val="0052497C"/>
    <w:rsid w:val="00524B8E"/>
    <w:rsid w:val="00524C56"/>
    <w:rsid w:val="00524C8F"/>
    <w:rsid w:val="00524CEA"/>
    <w:rsid w:val="00524DB1"/>
    <w:rsid w:val="00524DFF"/>
    <w:rsid w:val="00524EE3"/>
    <w:rsid w:val="00524F4C"/>
    <w:rsid w:val="00524FE5"/>
    <w:rsid w:val="00524FF8"/>
    <w:rsid w:val="00525008"/>
    <w:rsid w:val="00525213"/>
    <w:rsid w:val="005252B4"/>
    <w:rsid w:val="005252FF"/>
    <w:rsid w:val="005253C4"/>
    <w:rsid w:val="0052545A"/>
    <w:rsid w:val="00525550"/>
    <w:rsid w:val="005255E6"/>
    <w:rsid w:val="0052573C"/>
    <w:rsid w:val="005257EA"/>
    <w:rsid w:val="005257F8"/>
    <w:rsid w:val="0052583A"/>
    <w:rsid w:val="0052588B"/>
    <w:rsid w:val="00525ACF"/>
    <w:rsid w:val="00525C23"/>
    <w:rsid w:val="00525C65"/>
    <w:rsid w:val="00525F59"/>
    <w:rsid w:val="00526010"/>
    <w:rsid w:val="005260C5"/>
    <w:rsid w:val="0052628E"/>
    <w:rsid w:val="005262B5"/>
    <w:rsid w:val="005262D2"/>
    <w:rsid w:val="00526325"/>
    <w:rsid w:val="0052656B"/>
    <w:rsid w:val="0052668B"/>
    <w:rsid w:val="005266CF"/>
    <w:rsid w:val="00526700"/>
    <w:rsid w:val="005268C4"/>
    <w:rsid w:val="005268E5"/>
    <w:rsid w:val="00526A6B"/>
    <w:rsid w:val="00526AFB"/>
    <w:rsid w:val="00526B40"/>
    <w:rsid w:val="00526BC1"/>
    <w:rsid w:val="00526BD6"/>
    <w:rsid w:val="00526E24"/>
    <w:rsid w:val="00526F3F"/>
    <w:rsid w:val="00526FB5"/>
    <w:rsid w:val="00527092"/>
    <w:rsid w:val="005270CC"/>
    <w:rsid w:val="0052729B"/>
    <w:rsid w:val="005273B5"/>
    <w:rsid w:val="005275EA"/>
    <w:rsid w:val="00527710"/>
    <w:rsid w:val="00527732"/>
    <w:rsid w:val="005277F1"/>
    <w:rsid w:val="0052784A"/>
    <w:rsid w:val="00527852"/>
    <w:rsid w:val="0052789E"/>
    <w:rsid w:val="005278A7"/>
    <w:rsid w:val="005278E5"/>
    <w:rsid w:val="005279D4"/>
    <w:rsid w:val="005279E3"/>
    <w:rsid w:val="00527A8D"/>
    <w:rsid w:val="00527ABF"/>
    <w:rsid w:val="00527B22"/>
    <w:rsid w:val="00527B97"/>
    <w:rsid w:val="00527BAE"/>
    <w:rsid w:val="00527C5C"/>
    <w:rsid w:val="00527C7D"/>
    <w:rsid w:val="00527D05"/>
    <w:rsid w:val="00527DC7"/>
    <w:rsid w:val="00527ECA"/>
    <w:rsid w:val="00527FBC"/>
    <w:rsid w:val="0053022C"/>
    <w:rsid w:val="005302A6"/>
    <w:rsid w:val="005302DC"/>
    <w:rsid w:val="0053037E"/>
    <w:rsid w:val="005303E1"/>
    <w:rsid w:val="0053049E"/>
    <w:rsid w:val="005305CB"/>
    <w:rsid w:val="005306E6"/>
    <w:rsid w:val="00530837"/>
    <w:rsid w:val="00530844"/>
    <w:rsid w:val="00530ACE"/>
    <w:rsid w:val="00530B09"/>
    <w:rsid w:val="00530BC3"/>
    <w:rsid w:val="00530C6F"/>
    <w:rsid w:val="00530CF6"/>
    <w:rsid w:val="00530D71"/>
    <w:rsid w:val="00530DDF"/>
    <w:rsid w:val="00530DEE"/>
    <w:rsid w:val="00530E5A"/>
    <w:rsid w:val="00530F4E"/>
    <w:rsid w:val="005310DA"/>
    <w:rsid w:val="0053112B"/>
    <w:rsid w:val="0053129A"/>
    <w:rsid w:val="0053130D"/>
    <w:rsid w:val="00531417"/>
    <w:rsid w:val="0053144A"/>
    <w:rsid w:val="005314B2"/>
    <w:rsid w:val="005316A8"/>
    <w:rsid w:val="00531884"/>
    <w:rsid w:val="00531BC7"/>
    <w:rsid w:val="00531CC7"/>
    <w:rsid w:val="005321E9"/>
    <w:rsid w:val="005322A8"/>
    <w:rsid w:val="005322DA"/>
    <w:rsid w:val="0053241B"/>
    <w:rsid w:val="005325B8"/>
    <w:rsid w:val="00532619"/>
    <w:rsid w:val="00532756"/>
    <w:rsid w:val="00532778"/>
    <w:rsid w:val="0053294D"/>
    <w:rsid w:val="0053298F"/>
    <w:rsid w:val="00532C03"/>
    <w:rsid w:val="00532D82"/>
    <w:rsid w:val="00532DB0"/>
    <w:rsid w:val="00532DCC"/>
    <w:rsid w:val="00532F36"/>
    <w:rsid w:val="00532F61"/>
    <w:rsid w:val="00532FE4"/>
    <w:rsid w:val="0053333D"/>
    <w:rsid w:val="0053340A"/>
    <w:rsid w:val="0053353A"/>
    <w:rsid w:val="005336E8"/>
    <w:rsid w:val="005337C1"/>
    <w:rsid w:val="005337C6"/>
    <w:rsid w:val="005337C8"/>
    <w:rsid w:val="005337F0"/>
    <w:rsid w:val="0053390E"/>
    <w:rsid w:val="00533A12"/>
    <w:rsid w:val="00533A2A"/>
    <w:rsid w:val="00533B06"/>
    <w:rsid w:val="00533B71"/>
    <w:rsid w:val="00533C0E"/>
    <w:rsid w:val="005340DB"/>
    <w:rsid w:val="00534294"/>
    <w:rsid w:val="005342E5"/>
    <w:rsid w:val="00534428"/>
    <w:rsid w:val="005344CA"/>
    <w:rsid w:val="00534535"/>
    <w:rsid w:val="0053457A"/>
    <w:rsid w:val="0053487D"/>
    <w:rsid w:val="00534A4F"/>
    <w:rsid w:val="00534AF7"/>
    <w:rsid w:val="00534B89"/>
    <w:rsid w:val="00534C09"/>
    <w:rsid w:val="00534C17"/>
    <w:rsid w:val="00534C4E"/>
    <w:rsid w:val="00534F1A"/>
    <w:rsid w:val="00535052"/>
    <w:rsid w:val="0053505A"/>
    <w:rsid w:val="005350A4"/>
    <w:rsid w:val="005350B3"/>
    <w:rsid w:val="00535105"/>
    <w:rsid w:val="0053532C"/>
    <w:rsid w:val="0053561F"/>
    <w:rsid w:val="00535639"/>
    <w:rsid w:val="00535761"/>
    <w:rsid w:val="005357EB"/>
    <w:rsid w:val="005358B9"/>
    <w:rsid w:val="00535C75"/>
    <w:rsid w:val="00535CD8"/>
    <w:rsid w:val="00535CDA"/>
    <w:rsid w:val="00535D92"/>
    <w:rsid w:val="00535FE4"/>
    <w:rsid w:val="00536133"/>
    <w:rsid w:val="0053634E"/>
    <w:rsid w:val="00536374"/>
    <w:rsid w:val="0053643A"/>
    <w:rsid w:val="0053660F"/>
    <w:rsid w:val="00536752"/>
    <w:rsid w:val="0053680E"/>
    <w:rsid w:val="00536B9F"/>
    <w:rsid w:val="00536BBF"/>
    <w:rsid w:val="00536C18"/>
    <w:rsid w:val="00536C54"/>
    <w:rsid w:val="00536D0A"/>
    <w:rsid w:val="00536F6F"/>
    <w:rsid w:val="00537045"/>
    <w:rsid w:val="0053717D"/>
    <w:rsid w:val="005371E1"/>
    <w:rsid w:val="005372A4"/>
    <w:rsid w:val="00537398"/>
    <w:rsid w:val="005374BE"/>
    <w:rsid w:val="0053751B"/>
    <w:rsid w:val="00537544"/>
    <w:rsid w:val="0053770C"/>
    <w:rsid w:val="00537717"/>
    <w:rsid w:val="005377B1"/>
    <w:rsid w:val="005378BC"/>
    <w:rsid w:val="005379C7"/>
    <w:rsid w:val="00537C44"/>
    <w:rsid w:val="00537D55"/>
    <w:rsid w:val="00537FC3"/>
    <w:rsid w:val="0053990B"/>
    <w:rsid w:val="00540114"/>
    <w:rsid w:val="005401D7"/>
    <w:rsid w:val="00540282"/>
    <w:rsid w:val="005402CE"/>
    <w:rsid w:val="00540394"/>
    <w:rsid w:val="00540457"/>
    <w:rsid w:val="005404A7"/>
    <w:rsid w:val="005405BC"/>
    <w:rsid w:val="005405D6"/>
    <w:rsid w:val="00540654"/>
    <w:rsid w:val="00540656"/>
    <w:rsid w:val="0054071D"/>
    <w:rsid w:val="005407BB"/>
    <w:rsid w:val="005407C8"/>
    <w:rsid w:val="00540AF6"/>
    <w:rsid w:val="00540BA6"/>
    <w:rsid w:val="00540C48"/>
    <w:rsid w:val="00540F77"/>
    <w:rsid w:val="00540FD0"/>
    <w:rsid w:val="0054109B"/>
    <w:rsid w:val="005410E4"/>
    <w:rsid w:val="0054116A"/>
    <w:rsid w:val="0054126F"/>
    <w:rsid w:val="00541276"/>
    <w:rsid w:val="00541317"/>
    <w:rsid w:val="0054141D"/>
    <w:rsid w:val="00541510"/>
    <w:rsid w:val="00541573"/>
    <w:rsid w:val="00541632"/>
    <w:rsid w:val="00541672"/>
    <w:rsid w:val="005416AA"/>
    <w:rsid w:val="0054176E"/>
    <w:rsid w:val="005417B0"/>
    <w:rsid w:val="00541923"/>
    <w:rsid w:val="0054199D"/>
    <w:rsid w:val="005419C3"/>
    <w:rsid w:val="00541ADB"/>
    <w:rsid w:val="00541B11"/>
    <w:rsid w:val="00541B81"/>
    <w:rsid w:val="00541C34"/>
    <w:rsid w:val="00541E2B"/>
    <w:rsid w:val="00541F5F"/>
    <w:rsid w:val="005420F8"/>
    <w:rsid w:val="00542296"/>
    <w:rsid w:val="00542487"/>
    <w:rsid w:val="005424B4"/>
    <w:rsid w:val="00542536"/>
    <w:rsid w:val="00542631"/>
    <w:rsid w:val="005426F2"/>
    <w:rsid w:val="00542846"/>
    <w:rsid w:val="005428DB"/>
    <w:rsid w:val="005428EB"/>
    <w:rsid w:val="00542C6E"/>
    <w:rsid w:val="00542CED"/>
    <w:rsid w:val="00542F61"/>
    <w:rsid w:val="005432A3"/>
    <w:rsid w:val="005432CF"/>
    <w:rsid w:val="0054340C"/>
    <w:rsid w:val="00543506"/>
    <w:rsid w:val="005435DC"/>
    <w:rsid w:val="00543787"/>
    <w:rsid w:val="0054383D"/>
    <w:rsid w:val="005438DB"/>
    <w:rsid w:val="0054392A"/>
    <w:rsid w:val="00543932"/>
    <w:rsid w:val="0054394C"/>
    <w:rsid w:val="00543A22"/>
    <w:rsid w:val="00543A4D"/>
    <w:rsid w:val="00543C9D"/>
    <w:rsid w:val="00543DD7"/>
    <w:rsid w:val="005441F6"/>
    <w:rsid w:val="00544255"/>
    <w:rsid w:val="005442AD"/>
    <w:rsid w:val="0054449C"/>
    <w:rsid w:val="005444B2"/>
    <w:rsid w:val="005446CA"/>
    <w:rsid w:val="005447C8"/>
    <w:rsid w:val="00544801"/>
    <w:rsid w:val="00544877"/>
    <w:rsid w:val="00544969"/>
    <w:rsid w:val="00544978"/>
    <w:rsid w:val="005449C0"/>
    <w:rsid w:val="00544A8C"/>
    <w:rsid w:val="00544D51"/>
    <w:rsid w:val="00544E60"/>
    <w:rsid w:val="00544FDB"/>
    <w:rsid w:val="00545125"/>
    <w:rsid w:val="0054524B"/>
    <w:rsid w:val="0054531C"/>
    <w:rsid w:val="005454EB"/>
    <w:rsid w:val="00545638"/>
    <w:rsid w:val="0054572D"/>
    <w:rsid w:val="00545739"/>
    <w:rsid w:val="005457AF"/>
    <w:rsid w:val="005458BF"/>
    <w:rsid w:val="00545980"/>
    <w:rsid w:val="00545AF0"/>
    <w:rsid w:val="00545B1B"/>
    <w:rsid w:val="00545B87"/>
    <w:rsid w:val="00545C8B"/>
    <w:rsid w:val="00545CAC"/>
    <w:rsid w:val="00545DFC"/>
    <w:rsid w:val="00545EB2"/>
    <w:rsid w:val="00545F13"/>
    <w:rsid w:val="00545F3D"/>
    <w:rsid w:val="00545F70"/>
    <w:rsid w:val="00545F75"/>
    <w:rsid w:val="00546056"/>
    <w:rsid w:val="005460E3"/>
    <w:rsid w:val="00546332"/>
    <w:rsid w:val="005465B8"/>
    <w:rsid w:val="0054670F"/>
    <w:rsid w:val="005467E2"/>
    <w:rsid w:val="00546976"/>
    <w:rsid w:val="005469EE"/>
    <w:rsid w:val="005469F2"/>
    <w:rsid w:val="00546A9E"/>
    <w:rsid w:val="00546AB0"/>
    <w:rsid w:val="00546ACA"/>
    <w:rsid w:val="00546B61"/>
    <w:rsid w:val="00546B85"/>
    <w:rsid w:val="00546BC5"/>
    <w:rsid w:val="00546BC8"/>
    <w:rsid w:val="00546D70"/>
    <w:rsid w:val="00546EC3"/>
    <w:rsid w:val="00546FAA"/>
    <w:rsid w:val="00547015"/>
    <w:rsid w:val="005470AA"/>
    <w:rsid w:val="005470B4"/>
    <w:rsid w:val="005470FA"/>
    <w:rsid w:val="005471DB"/>
    <w:rsid w:val="005472CD"/>
    <w:rsid w:val="005473F9"/>
    <w:rsid w:val="00547525"/>
    <w:rsid w:val="0054755A"/>
    <w:rsid w:val="005475A4"/>
    <w:rsid w:val="005475C5"/>
    <w:rsid w:val="0054769E"/>
    <w:rsid w:val="00547707"/>
    <w:rsid w:val="0054776F"/>
    <w:rsid w:val="00547825"/>
    <w:rsid w:val="00547A33"/>
    <w:rsid w:val="00547CB4"/>
    <w:rsid w:val="00547D11"/>
    <w:rsid w:val="00547D5E"/>
    <w:rsid w:val="00547ED2"/>
    <w:rsid w:val="00547F9B"/>
    <w:rsid w:val="0055006A"/>
    <w:rsid w:val="00550165"/>
    <w:rsid w:val="00550211"/>
    <w:rsid w:val="0055029A"/>
    <w:rsid w:val="005502F7"/>
    <w:rsid w:val="005503A9"/>
    <w:rsid w:val="00550576"/>
    <w:rsid w:val="00550669"/>
    <w:rsid w:val="005506E3"/>
    <w:rsid w:val="00550727"/>
    <w:rsid w:val="00550759"/>
    <w:rsid w:val="00550817"/>
    <w:rsid w:val="0055083F"/>
    <w:rsid w:val="00550ACE"/>
    <w:rsid w:val="00550B00"/>
    <w:rsid w:val="00550BE5"/>
    <w:rsid w:val="00550D97"/>
    <w:rsid w:val="00550E34"/>
    <w:rsid w:val="00550FAB"/>
    <w:rsid w:val="0055119E"/>
    <w:rsid w:val="005512BC"/>
    <w:rsid w:val="0055136C"/>
    <w:rsid w:val="00551517"/>
    <w:rsid w:val="00551605"/>
    <w:rsid w:val="005516A5"/>
    <w:rsid w:val="00551881"/>
    <w:rsid w:val="0055193E"/>
    <w:rsid w:val="00551948"/>
    <w:rsid w:val="00551A4B"/>
    <w:rsid w:val="00551A7E"/>
    <w:rsid w:val="00551AB8"/>
    <w:rsid w:val="00551B1B"/>
    <w:rsid w:val="00551C18"/>
    <w:rsid w:val="00551C6D"/>
    <w:rsid w:val="00551DC0"/>
    <w:rsid w:val="00551E69"/>
    <w:rsid w:val="00551EE9"/>
    <w:rsid w:val="005520B6"/>
    <w:rsid w:val="00552101"/>
    <w:rsid w:val="00552205"/>
    <w:rsid w:val="005524F4"/>
    <w:rsid w:val="00552520"/>
    <w:rsid w:val="0055276B"/>
    <w:rsid w:val="00552815"/>
    <w:rsid w:val="00552846"/>
    <w:rsid w:val="005528F0"/>
    <w:rsid w:val="00552902"/>
    <w:rsid w:val="0055297D"/>
    <w:rsid w:val="00552AA5"/>
    <w:rsid w:val="00552B60"/>
    <w:rsid w:val="00552C58"/>
    <w:rsid w:val="00553068"/>
    <w:rsid w:val="00553096"/>
    <w:rsid w:val="00553223"/>
    <w:rsid w:val="005532A6"/>
    <w:rsid w:val="005532B7"/>
    <w:rsid w:val="00553426"/>
    <w:rsid w:val="00553488"/>
    <w:rsid w:val="00553510"/>
    <w:rsid w:val="00553672"/>
    <w:rsid w:val="00553727"/>
    <w:rsid w:val="00553732"/>
    <w:rsid w:val="00553770"/>
    <w:rsid w:val="0055387F"/>
    <w:rsid w:val="0055390C"/>
    <w:rsid w:val="005539EB"/>
    <w:rsid w:val="00553A41"/>
    <w:rsid w:val="00553B2E"/>
    <w:rsid w:val="00553C26"/>
    <w:rsid w:val="00553CC0"/>
    <w:rsid w:val="00553D4F"/>
    <w:rsid w:val="00553DDE"/>
    <w:rsid w:val="00553E65"/>
    <w:rsid w:val="00553F6A"/>
    <w:rsid w:val="00554103"/>
    <w:rsid w:val="0055414D"/>
    <w:rsid w:val="0055420A"/>
    <w:rsid w:val="00554320"/>
    <w:rsid w:val="005545B4"/>
    <w:rsid w:val="00554690"/>
    <w:rsid w:val="00554A6C"/>
    <w:rsid w:val="00554B17"/>
    <w:rsid w:val="00554B37"/>
    <w:rsid w:val="00554C53"/>
    <w:rsid w:val="00554C58"/>
    <w:rsid w:val="00554DE7"/>
    <w:rsid w:val="00554E19"/>
    <w:rsid w:val="00554F06"/>
    <w:rsid w:val="00555021"/>
    <w:rsid w:val="005550F2"/>
    <w:rsid w:val="00555292"/>
    <w:rsid w:val="0055529C"/>
    <w:rsid w:val="00555323"/>
    <w:rsid w:val="005553D9"/>
    <w:rsid w:val="00555437"/>
    <w:rsid w:val="005554AA"/>
    <w:rsid w:val="00555512"/>
    <w:rsid w:val="005555DB"/>
    <w:rsid w:val="005556F5"/>
    <w:rsid w:val="0055584A"/>
    <w:rsid w:val="00555C8E"/>
    <w:rsid w:val="00555D41"/>
    <w:rsid w:val="00555DE8"/>
    <w:rsid w:val="00555F76"/>
    <w:rsid w:val="005560B8"/>
    <w:rsid w:val="005561DA"/>
    <w:rsid w:val="00556211"/>
    <w:rsid w:val="00556469"/>
    <w:rsid w:val="005564F6"/>
    <w:rsid w:val="00556609"/>
    <w:rsid w:val="00556628"/>
    <w:rsid w:val="00556745"/>
    <w:rsid w:val="005568E5"/>
    <w:rsid w:val="00556962"/>
    <w:rsid w:val="005569B5"/>
    <w:rsid w:val="005569DD"/>
    <w:rsid w:val="00556A3D"/>
    <w:rsid w:val="00556E5C"/>
    <w:rsid w:val="0055701F"/>
    <w:rsid w:val="0055705B"/>
    <w:rsid w:val="00557122"/>
    <w:rsid w:val="00557221"/>
    <w:rsid w:val="00557288"/>
    <w:rsid w:val="005573B1"/>
    <w:rsid w:val="00557544"/>
    <w:rsid w:val="005575AC"/>
    <w:rsid w:val="005578BB"/>
    <w:rsid w:val="005578E6"/>
    <w:rsid w:val="0055790F"/>
    <w:rsid w:val="00557BBA"/>
    <w:rsid w:val="00557CA6"/>
    <w:rsid w:val="00557D2A"/>
    <w:rsid w:val="00557DD7"/>
    <w:rsid w:val="00557DEC"/>
    <w:rsid w:val="00557E49"/>
    <w:rsid w:val="00557E96"/>
    <w:rsid w:val="00557FD3"/>
    <w:rsid w:val="00560096"/>
    <w:rsid w:val="0056009F"/>
    <w:rsid w:val="005600A0"/>
    <w:rsid w:val="005600DB"/>
    <w:rsid w:val="0056017D"/>
    <w:rsid w:val="00560285"/>
    <w:rsid w:val="0056028D"/>
    <w:rsid w:val="00560413"/>
    <w:rsid w:val="0056043E"/>
    <w:rsid w:val="00560491"/>
    <w:rsid w:val="00560618"/>
    <w:rsid w:val="0056065C"/>
    <w:rsid w:val="005606A8"/>
    <w:rsid w:val="005607F1"/>
    <w:rsid w:val="00560835"/>
    <w:rsid w:val="00560899"/>
    <w:rsid w:val="005608B2"/>
    <w:rsid w:val="00560933"/>
    <w:rsid w:val="005609AD"/>
    <w:rsid w:val="00560AF5"/>
    <w:rsid w:val="00560B64"/>
    <w:rsid w:val="00560D2F"/>
    <w:rsid w:val="00560E12"/>
    <w:rsid w:val="00560EAE"/>
    <w:rsid w:val="0056100D"/>
    <w:rsid w:val="00561135"/>
    <w:rsid w:val="00561162"/>
    <w:rsid w:val="0056135E"/>
    <w:rsid w:val="00561586"/>
    <w:rsid w:val="005615CF"/>
    <w:rsid w:val="0056174D"/>
    <w:rsid w:val="005618C6"/>
    <w:rsid w:val="005618C8"/>
    <w:rsid w:val="005618E3"/>
    <w:rsid w:val="00561B17"/>
    <w:rsid w:val="00561BFD"/>
    <w:rsid w:val="00561CCB"/>
    <w:rsid w:val="00561F3C"/>
    <w:rsid w:val="0056214E"/>
    <w:rsid w:val="005621C8"/>
    <w:rsid w:val="00562249"/>
    <w:rsid w:val="00562340"/>
    <w:rsid w:val="005623D1"/>
    <w:rsid w:val="005623D4"/>
    <w:rsid w:val="00562437"/>
    <w:rsid w:val="005627DF"/>
    <w:rsid w:val="0056281D"/>
    <w:rsid w:val="00562A42"/>
    <w:rsid w:val="00562BD1"/>
    <w:rsid w:val="00562C95"/>
    <w:rsid w:val="00563072"/>
    <w:rsid w:val="0056307D"/>
    <w:rsid w:val="0056308C"/>
    <w:rsid w:val="00563117"/>
    <w:rsid w:val="00563198"/>
    <w:rsid w:val="00563231"/>
    <w:rsid w:val="0056332F"/>
    <w:rsid w:val="00563345"/>
    <w:rsid w:val="00563382"/>
    <w:rsid w:val="00563491"/>
    <w:rsid w:val="005636F3"/>
    <w:rsid w:val="0056385E"/>
    <w:rsid w:val="005638E1"/>
    <w:rsid w:val="0056392B"/>
    <w:rsid w:val="005639C4"/>
    <w:rsid w:val="00563D6C"/>
    <w:rsid w:val="00563E12"/>
    <w:rsid w:val="00563E35"/>
    <w:rsid w:val="00563F32"/>
    <w:rsid w:val="00564214"/>
    <w:rsid w:val="005642AA"/>
    <w:rsid w:val="00564318"/>
    <w:rsid w:val="0056432C"/>
    <w:rsid w:val="0056442F"/>
    <w:rsid w:val="005647F2"/>
    <w:rsid w:val="005647F6"/>
    <w:rsid w:val="0056481B"/>
    <w:rsid w:val="00564821"/>
    <w:rsid w:val="005648AF"/>
    <w:rsid w:val="0056493F"/>
    <w:rsid w:val="00564940"/>
    <w:rsid w:val="0056496C"/>
    <w:rsid w:val="00564B45"/>
    <w:rsid w:val="00564BD2"/>
    <w:rsid w:val="00564C6D"/>
    <w:rsid w:val="00564C91"/>
    <w:rsid w:val="00564D50"/>
    <w:rsid w:val="00564D7A"/>
    <w:rsid w:val="00564DB4"/>
    <w:rsid w:val="00564DEF"/>
    <w:rsid w:val="00564E88"/>
    <w:rsid w:val="00564FB5"/>
    <w:rsid w:val="00564FDB"/>
    <w:rsid w:val="00565037"/>
    <w:rsid w:val="005652BD"/>
    <w:rsid w:val="00565394"/>
    <w:rsid w:val="0056545D"/>
    <w:rsid w:val="00565509"/>
    <w:rsid w:val="0056567D"/>
    <w:rsid w:val="00565746"/>
    <w:rsid w:val="00565A06"/>
    <w:rsid w:val="00565B93"/>
    <w:rsid w:val="00565BAE"/>
    <w:rsid w:val="00565CDC"/>
    <w:rsid w:val="00565D78"/>
    <w:rsid w:val="00565E7F"/>
    <w:rsid w:val="00566137"/>
    <w:rsid w:val="00566146"/>
    <w:rsid w:val="0056615F"/>
    <w:rsid w:val="0056621B"/>
    <w:rsid w:val="0056622E"/>
    <w:rsid w:val="0056634F"/>
    <w:rsid w:val="0056638F"/>
    <w:rsid w:val="00566410"/>
    <w:rsid w:val="00566477"/>
    <w:rsid w:val="005665E8"/>
    <w:rsid w:val="00566687"/>
    <w:rsid w:val="005666B2"/>
    <w:rsid w:val="005666C0"/>
    <w:rsid w:val="0056671F"/>
    <w:rsid w:val="005668E9"/>
    <w:rsid w:val="0056694F"/>
    <w:rsid w:val="00566972"/>
    <w:rsid w:val="00566980"/>
    <w:rsid w:val="0056698A"/>
    <w:rsid w:val="005669FD"/>
    <w:rsid w:val="00566C12"/>
    <w:rsid w:val="00566C42"/>
    <w:rsid w:val="00566D60"/>
    <w:rsid w:val="00566EAC"/>
    <w:rsid w:val="00567017"/>
    <w:rsid w:val="00567022"/>
    <w:rsid w:val="0056713B"/>
    <w:rsid w:val="00567460"/>
    <w:rsid w:val="005674B8"/>
    <w:rsid w:val="0056769A"/>
    <w:rsid w:val="005677B6"/>
    <w:rsid w:val="00567BD5"/>
    <w:rsid w:val="00567D60"/>
    <w:rsid w:val="00567D85"/>
    <w:rsid w:val="00567F1D"/>
    <w:rsid w:val="005700F0"/>
    <w:rsid w:val="00570123"/>
    <w:rsid w:val="00570125"/>
    <w:rsid w:val="00570156"/>
    <w:rsid w:val="0057022C"/>
    <w:rsid w:val="00570251"/>
    <w:rsid w:val="00570336"/>
    <w:rsid w:val="005703C9"/>
    <w:rsid w:val="00570566"/>
    <w:rsid w:val="0057058C"/>
    <w:rsid w:val="0057059C"/>
    <w:rsid w:val="00570602"/>
    <w:rsid w:val="00570724"/>
    <w:rsid w:val="0057081C"/>
    <w:rsid w:val="0057095E"/>
    <w:rsid w:val="00570A39"/>
    <w:rsid w:val="00570AF1"/>
    <w:rsid w:val="00570B00"/>
    <w:rsid w:val="00570C02"/>
    <w:rsid w:val="00570C20"/>
    <w:rsid w:val="00570C70"/>
    <w:rsid w:val="00570CE8"/>
    <w:rsid w:val="00570E87"/>
    <w:rsid w:val="00570EA9"/>
    <w:rsid w:val="00570EE7"/>
    <w:rsid w:val="00570F70"/>
    <w:rsid w:val="005711F3"/>
    <w:rsid w:val="005712DC"/>
    <w:rsid w:val="00571491"/>
    <w:rsid w:val="005714E4"/>
    <w:rsid w:val="005715C3"/>
    <w:rsid w:val="005715C5"/>
    <w:rsid w:val="0057163F"/>
    <w:rsid w:val="00571A6B"/>
    <w:rsid w:val="00571A7C"/>
    <w:rsid w:val="00571BA1"/>
    <w:rsid w:val="00571BCC"/>
    <w:rsid w:val="00571BCE"/>
    <w:rsid w:val="00571CC6"/>
    <w:rsid w:val="00571DCA"/>
    <w:rsid w:val="00571E69"/>
    <w:rsid w:val="00571EA7"/>
    <w:rsid w:val="00571FEA"/>
    <w:rsid w:val="0057202F"/>
    <w:rsid w:val="005721D6"/>
    <w:rsid w:val="0057222A"/>
    <w:rsid w:val="005722AD"/>
    <w:rsid w:val="00572495"/>
    <w:rsid w:val="00572519"/>
    <w:rsid w:val="0057261C"/>
    <w:rsid w:val="0057262A"/>
    <w:rsid w:val="00572689"/>
    <w:rsid w:val="005727FF"/>
    <w:rsid w:val="00572888"/>
    <w:rsid w:val="005729BD"/>
    <w:rsid w:val="00572A2D"/>
    <w:rsid w:val="00572B18"/>
    <w:rsid w:val="00572B47"/>
    <w:rsid w:val="00572C2C"/>
    <w:rsid w:val="00572CB1"/>
    <w:rsid w:val="00572DF5"/>
    <w:rsid w:val="00572FAA"/>
    <w:rsid w:val="005730D2"/>
    <w:rsid w:val="00573259"/>
    <w:rsid w:val="0057329C"/>
    <w:rsid w:val="005732EE"/>
    <w:rsid w:val="00573362"/>
    <w:rsid w:val="0057347D"/>
    <w:rsid w:val="005734DB"/>
    <w:rsid w:val="00573620"/>
    <w:rsid w:val="005737F8"/>
    <w:rsid w:val="00573B2C"/>
    <w:rsid w:val="00573BA0"/>
    <w:rsid w:val="00573D67"/>
    <w:rsid w:val="00573E6B"/>
    <w:rsid w:val="00573ED0"/>
    <w:rsid w:val="00574037"/>
    <w:rsid w:val="0057407D"/>
    <w:rsid w:val="00574280"/>
    <w:rsid w:val="005742AF"/>
    <w:rsid w:val="005742E0"/>
    <w:rsid w:val="005742F5"/>
    <w:rsid w:val="005742F6"/>
    <w:rsid w:val="005743D7"/>
    <w:rsid w:val="005745E4"/>
    <w:rsid w:val="0057460F"/>
    <w:rsid w:val="00574610"/>
    <w:rsid w:val="005747EC"/>
    <w:rsid w:val="00574A4E"/>
    <w:rsid w:val="00574AB8"/>
    <w:rsid w:val="00574B50"/>
    <w:rsid w:val="00574BB4"/>
    <w:rsid w:val="00574C94"/>
    <w:rsid w:val="00574CC4"/>
    <w:rsid w:val="00574E2A"/>
    <w:rsid w:val="00574F11"/>
    <w:rsid w:val="005752B0"/>
    <w:rsid w:val="00575491"/>
    <w:rsid w:val="005755B2"/>
    <w:rsid w:val="005756BD"/>
    <w:rsid w:val="0057597D"/>
    <w:rsid w:val="00575A6A"/>
    <w:rsid w:val="00575B60"/>
    <w:rsid w:val="00575B7D"/>
    <w:rsid w:val="00575C13"/>
    <w:rsid w:val="00575D7A"/>
    <w:rsid w:val="00575DEF"/>
    <w:rsid w:val="00575E1C"/>
    <w:rsid w:val="00575E82"/>
    <w:rsid w:val="00576009"/>
    <w:rsid w:val="00576348"/>
    <w:rsid w:val="00576359"/>
    <w:rsid w:val="00576384"/>
    <w:rsid w:val="0057651A"/>
    <w:rsid w:val="00576694"/>
    <w:rsid w:val="00576777"/>
    <w:rsid w:val="0057678B"/>
    <w:rsid w:val="0057689A"/>
    <w:rsid w:val="0057691D"/>
    <w:rsid w:val="00576983"/>
    <w:rsid w:val="00576B18"/>
    <w:rsid w:val="00576C02"/>
    <w:rsid w:val="00576CAB"/>
    <w:rsid w:val="00576CCB"/>
    <w:rsid w:val="00576D39"/>
    <w:rsid w:val="00576E3C"/>
    <w:rsid w:val="00576E87"/>
    <w:rsid w:val="0057710D"/>
    <w:rsid w:val="00577408"/>
    <w:rsid w:val="005776D7"/>
    <w:rsid w:val="00577888"/>
    <w:rsid w:val="005778EA"/>
    <w:rsid w:val="00577907"/>
    <w:rsid w:val="00577A06"/>
    <w:rsid w:val="00577AD9"/>
    <w:rsid w:val="00577B85"/>
    <w:rsid w:val="00577BEB"/>
    <w:rsid w:val="00577CD0"/>
    <w:rsid w:val="00577E4F"/>
    <w:rsid w:val="00577E89"/>
    <w:rsid w:val="00577F45"/>
    <w:rsid w:val="00580079"/>
    <w:rsid w:val="0058009C"/>
    <w:rsid w:val="005800DD"/>
    <w:rsid w:val="00580144"/>
    <w:rsid w:val="00580237"/>
    <w:rsid w:val="0058026D"/>
    <w:rsid w:val="0058052D"/>
    <w:rsid w:val="00580592"/>
    <w:rsid w:val="00580693"/>
    <w:rsid w:val="005806AE"/>
    <w:rsid w:val="00580718"/>
    <w:rsid w:val="005807D8"/>
    <w:rsid w:val="00580846"/>
    <w:rsid w:val="005808DF"/>
    <w:rsid w:val="005808EF"/>
    <w:rsid w:val="0058095A"/>
    <w:rsid w:val="00580A07"/>
    <w:rsid w:val="00580B70"/>
    <w:rsid w:val="00580BA4"/>
    <w:rsid w:val="00580E05"/>
    <w:rsid w:val="00580F35"/>
    <w:rsid w:val="00581009"/>
    <w:rsid w:val="005810DE"/>
    <w:rsid w:val="0058126C"/>
    <w:rsid w:val="00581327"/>
    <w:rsid w:val="005813B0"/>
    <w:rsid w:val="00581545"/>
    <w:rsid w:val="005815A2"/>
    <w:rsid w:val="00581794"/>
    <w:rsid w:val="005817C1"/>
    <w:rsid w:val="0058187C"/>
    <w:rsid w:val="0058188C"/>
    <w:rsid w:val="00581A06"/>
    <w:rsid w:val="00581A5F"/>
    <w:rsid w:val="00581B4A"/>
    <w:rsid w:val="00581B54"/>
    <w:rsid w:val="00581C18"/>
    <w:rsid w:val="00581D3C"/>
    <w:rsid w:val="00581E42"/>
    <w:rsid w:val="00581F42"/>
    <w:rsid w:val="00582020"/>
    <w:rsid w:val="00582545"/>
    <w:rsid w:val="005825A5"/>
    <w:rsid w:val="005826D1"/>
    <w:rsid w:val="00582759"/>
    <w:rsid w:val="005827D2"/>
    <w:rsid w:val="00582810"/>
    <w:rsid w:val="00582A10"/>
    <w:rsid w:val="00582A35"/>
    <w:rsid w:val="00582B75"/>
    <w:rsid w:val="00582D95"/>
    <w:rsid w:val="00582EE0"/>
    <w:rsid w:val="00582F17"/>
    <w:rsid w:val="0058303B"/>
    <w:rsid w:val="0058314A"/>
    <w:rsid w:val="0058331C"/>
    <w:rsid w:val="00583326"/>
    <w:rsid w:val="0058354E"/>
    <w:rsid w:val="005835F4"/>
    <w:rsid w:val="00583636"/>
    <w:rsid w:val="005836FF"/>
    <w:rsid w:val="0058376E"/>
    <w:rsid w:val="005839D7"/>
    <w:rsid w:val="00583B71"/>
    <w:rsid w:val="00583D52"/>
    <w:rsid w:val="00583EF4"/>
    <w:rsid w:val="00583F57"/>
    <w:rsid w:val="00584004"/>
    <w:rsid w:val="005842B6"/>
    <w:rsid w:val="0058430D"/>
    <w:rsid w:val="0058435F"/>
    <w:rsid w:val="005843A2"/>
    <w:rsid w:val="00584406"/>
    <w:rsid w:val="005845A5"/>
    <w:rsid w:val="005845C1"/>
    <w:rsid w:val="0058473F"/>
    <w:rsid w:val="00584757"/>
    <w:rsid w:val="005848CD"/>
    <w:rsid w:val="005848E2"/>
    <w:rsid w:val="005849A6"/>
    <w:rsid w:val="00584A86"/>
    <w:rsid w:val="00584AB8"/>
    <w:rsid w:val="00584AF0"/>
    <w:rsid w:val="00584BD3"/>
    <w:rsid w:val="00584D4A"/>
    <w:rsid w:val="00584D72"/>
    <w:rsid w:val="00584DEC"/>
    <w:rsid w:val="00584E2A"/>
    <w:rsid w:val="0058506A"/>
    <w:rsid w:val="0058509E"/>
    <w:rsid w:val="00585138"/>
    <w:rsid w:val="00585163"/>
    <w:rsid w:val="0058525E"/>
    <w:rsid w:val="00585360"/>
    <w:rsid w:val="0058558D"/>
    <w:rsid w:val="00585683"/>
    <w:rsid w:val="005856CF"/>
    <w:rsid w:val="005856DA"/>
    <w:rsid w:val="00585901"/>
    <w:rsid w:val="00585B84"/>
    <w:rsid w:val="00585BB8"/>
    <w:rsid w:val="00585BED"/>
    <w:rsid w:val="00585F4C"/>
    <w:rsid w:val="005861C3"/>
    <w:rsid w:val="0058622C"/>
    <w:rsid w:val="0058623E"/>
    <w:rsid w:val="005862BF"/>
    <w:rsid w:val="0058643C"/>
    <w:rsid w:val="005865F0"/>
    <w:rsid w:val="00586661"/>
    <w:rsid w:val="005866E8"/>
    <w:rsid w:val="00586A7F"/>
    <w:rsid w:val="00586BBF"/>
    <w:rsid w:val="00586D41"/>
    <w:rsid w:val="00586E99"/>
    <w:rsid w:val="00586EEA"/>
    <w:rsid w:val="00586FE4"/>
    <w:rsid w:val="005872D1"/>
    <w:rsid w:val="0058731E"/>
    <w:rsid w:val="005873E5"/>
    <w:rsid w:val="00587401"/>
    <w:rsid w:val="0058745E"/>
    <w:rsid w:val="0058747D"/>
    <w:rsid w:val="005876F6"/>
    <w:rsid w:val="005877FC"/>
    <w:rsid w:val="0058780D"/>
    <w:rsid w:val="00587889"/>
    <w:rsid w:val="0058795F"/>
    <w:rsid w:val="00587A88"/>
    <w:rsid w:val="00587ACB"/>
    <w:rsid w:val="00587C2F"/>
    <w:rsid w:val="00587D96"/>
    <w:rsid w:val="00587EFD"/>
    <w:rsid w:val="00590236"/>
    <w:rsid w:val="005902D9"/>
    <w:rsid w:val="005903F6"/>
    <w:rsid w:val="0059045C"/>
    <w:rsid w:val="0059072B"/>
    <w:rsid w:val="0059072D"/>
    <w:rsid w:val="0059098B"/>
    <w:rsid w:val="00590A15"/>
    <w:rsid w:val="00590A2C"/>
    <w:rsid w:val="00590A93"/>
    <w:rsid w:val="00590B0B"/>
    <w:rsid w:val="00590D97"/>
    <w:rsid w:val="00590E25"/>
    <w:rsid w:val="00590E46"/>
    <w:rsid w:val="005910F9"/>
    <w:rsid w:val="005912AF"/>
    <w:rsid w:val="0059139B"/>
    <w:rsid w:val="00591582"/>
    <w:rsid w:val="005917B8"/>
    <w:rsid w:val="00591879"/>
    <w:rsid w:val="0059188D"/>
    <w:rsid w:val="005918D2"/>
    <w:rsid w:val="005919E2"/>
    <w:rsid w:val="00591B96"/>
    <w:rsid w:val="00591D01"/>
    <w:rsid w:val="00591E92"/>
    <w:rsid w:val="005920E0"/>
    <w:rsid w:val="005920ED"/>
    <w:rsid w:val="0059213E"/>
    <w:rsid w:val="00592371"/>
    <w:rsid w:val="005924FD"/>
    <w:rsid w:val="00592516"/>
    <w:rsid w:val="005925DC"/>
    <w:rsid w:val="005927B1"/>
    <w:rsid w:val="005927C7"/>
    <w:rsid w:val="00592A2A"/>
    <w:rsid w:val="00592B5D"/>
    <w:rsid w:val="00592BB1"/>
    <w:rsid w:val="00592C0A"/>
    <w:rsid w:val="00592D91"/>
    <w:rsid w:val="00592EB3"/>
    <w:rsid w:val="00592FBE"/>
    <w:rsid w:val="00593201"/>
    <w:rsid w:val="0059337A"/>
    <w:rsid w:val="0059373E"/>
    <w:rsid w:val="005939A3"/>
    <w:rsid w:val="00593A46"/>
    <w:rsid w:val="00593A96"/>
    <w:rsid w:val="00593AAB"/>
    <w:rsid w:val="00593B0A"/>
    <w:rsid w:val="00593C26"/>
    <w:rsid w:val="00593C5A"/>
    <w:rsid w:val="00593C5B"/>
    <w:rsid w:val="00593D50"/>
    <w:rsid w:val="00593D88"/>
    <w:rsid w:val="00593DAE"/>
    <w:rsid w:val="00593E64"/>
    <w:rsid w:val="00593E94"/>
    <w:rsid w:val="00593EBA"/>
    <w:rsid w:val="0059413D"/>
    <w:rsid w:val="00594316"/>
    <w:rsid w:val="00594327"/>
    <w:rsid w:val="005943C2"/>
    <w:rsid w:val="00594445"/>
    <w:rsid w:val="00594454"/>
    <w:rsid w:val="00594492"/>
    <w:rsid w:val="0059451A"/>
    <w:rsid w:val="005946B3"/>
    <w:rsid w:val="00594708"/>
    <w:rsid w:val="00594777"/>
    <w:rsid w:val="00594808"/>
    <w:rsid w:val="00594871"/>
    <w:rsid w:val="005948A7"/>
    <w:rsid w:val="00594AC2"/>
    <w:rsid w:val="00594BD5"/>
    <w:rsid w:val="00594C3A"/>
    <w:rsid w:val="00594C56"/>
    <w:rsid w:val="00594CA0"/>
    <w:rsid w:val="00594E4B"/>
    <w:rsid w:val="00595059"/>
    <w:rsid w:val="00595137"/>
    <w:rsid w:val="0059534B"/>
    <w:rsid w:val="00595379"/>
    <w:rsid w:val="00595485"/>
    <w:rsid w:val="005954D9"/>
    <w:rsid w:val="00595540"/>
    <w:rsid w:val="005957EA"/>
    <w:rsid w:val="00595845"/>
    <w:rsid w:val="00595A55"/>
    <w:rsid w:val="00595A68"/>
    <w:rsid w:val="00595AC3"/>
    <w:rsid w:val="00595B6C"/>
    <w:rsid w:val="00595EE5"/>
    <w:rsid w:val="00595F5C"/>
    <w:rsid w:val="00595FA9"/>
    <w:rsid w:val="00596099"/>
    <w:rsid w:val="00596138"/>
    <w:rsid w:val="0059619E"/>
    <w:rsid w:val="005961A3"/>
    <w:rsid w:val="005961F9"/>
    <w:rsid w:val="005962ED"/>
    <w:rsid w:val="0059642B"/>
    <w:rsid w:val="0059666C"/>
    <w:rsid w:val="0059667D"/>
    <w:rsid w:val="005966C9"/>
    <w:rsid w:val="00596721"/>
    <w:rsid w:val="00596784"/>
    <w:rsid w:val="00596793"/>
    <w:rsid w:val="005967D3"/>
    <w:rsid w:val="005968F1"/>
    <w:rsid w:val="00596991"/>
    <w:rsid w:val="00596992"/>
    <w:rsid w:val="00596995"/>
    <w:rsid w:val="005969FB"/>
    <w:rsid w:val="00596A44"/>
    <w:rsid w:val="00596CCB"/>
    <w:rsid w:val="00596D1D"/>
    <w:rsid w:val="00596D86"/>
    <w:rsid w:val="00596DC9"/>
    <w:rsid w:val="00596E10"/>
    <w:rsid w:val="00596E49"/>
    <w:rsid w:val="00596E6B"/>
    <w:rsid w:val="00596F95"/>
    <w:rsid w:val="00596FD4"/>
    <w:rsid w:val="00597054"/>
    <w:rsid w:val="0059713F"/>
    <w:rsid w:val="005971CB"/>
    <w:rsid w:val="00597250"/>
    <w:rsid w:val="00597551"/>
    <w:rsid w:val="00597557"/>
    <w:rsid w:val="00597657"/>
    <w:rsid w:val="005976CA"/>
    <w:rsid w:val="0059774E"/>
    <w:rsid w:val="00597759"/>
    <w:rsid w:val="00597A26"/>
    <w:rsid w:val="00597BBC"/>
    <w:rsid w:val="00597C1F"/>
    <w:rsid w:val="00597CB2"/>
    <w:rsid w:val="00597F49"/>
    <w:rsid w:val="00597F67"/>
    <w:rsid w:val="005A006A"/>
    <w:rsid w:val="005A0301"/>
    <w:rsid w:val="005A030A"/>
    <w:rsid w:val="005A0535"/>
    <w:rsid w:val="005A0A4E"/>
    <w:rsid w:val="005A0B13"/>
    <w:rsid w:val="005A0BE3"/>
    <w:rsid w:val="005A0C7B"/>
    <w:rsid w:val="005A0CAA"/>
    <w:rsid w:val="005A0CD8"/>
    <w:rsid w:val="005A0D13"/>
    <w:rsid w:val="005A0DBB"/>
    <w:rsid w:val="005A0E1A"/>
    <w:rsid w:val="005A0EDA"/>
    <w:rsid w:val="005A0F01"/>
    <w:rsid w:val="005A1011"/>
    <w:rsid w:val="005A1432"/>
    <w:rsid w:val="005A14E3"/>
    <w:rsid w:val="005A1672"/>
    <w:rsid w:val="005A176D"/>
    <w:rsid w:val="005A193A"/>
    <w:rsid w:val="005A19C2"/>
    <w:rsid w:val="005A1BAC"/>
    <w:rsid w:val="005A1BE9"/>
    <w:rsid w:val="005A1BF8"/>
    <w:rsid w:val="005A1C71"/>
    <w:rsid w:val="005A1DA7"/>
    <w:rsid w:val="005A1EB4"/>
    <w:rsid w:val="005A2080"/>
    <w:rsid w:val="005A2144"/>
    <w:rsid w:val="005A2203"/>
    <w:rsid w:val="005A2256"/>
    <w:rsid w:val="005A2355"/>
    <w:rsid w:val="005A238A"/>
    <w:rsid w:val="005A239C"/>
    <w:rsid w:val="005A23A2"/>
    <w:rsid w:val="005A23CE"/>
    <w:rsid w:val="005A23D1"/>
    <w:rsid w:val="005A23F1"/>
    <w:rsid w:val="005A24AA"/>
    <w:rsid w:val="005A255D"/>
    <w:rsid w:val="005A25CA"/>
    <w:rsid w:val="005A2615"/>
    <w:rsid w:val="005A265F"/>
    <w:rsid w:val="005A2671"/>
    <w:rsid w:val="005A2706"/>
    <w:rsid w:val="005A28A3"/>
    <w:rsid w:val="005A28DF"/>
    <w:rsid w:val="005A2976"/>
    <w:rsid w:val="005A29E3"/>
    <w:rsid w:val="005A2A2E"/>
    <w:rsid w:val="005A2B4F"/>
    <w:rsid w:val="005A2B5B"/>
    <w:rsid w:val="005A2BE8"/>
    <w:rsid w:val="005A2CA8"/>
    <w:rsid w:val="005A2D7F"/>
    <w:rsid w:val="005A2E01"/>
    <w:rsid w:val="005A308D"/>
    <w:rsid w:val="005A3152"/>
    <w:rsid w:val="005A316E"/>
    <w:rsid w:val="005A322C"/>
    <w:rsid w:val="005A3264"/>
    <w:rsid w:val="005A3310"/>
    <w:rsid w:val="005A341E"/>
    <w:rsid w:val="005A3483"/>
    <w:rsid w:val="005A3501"/>
    <w:rsid w:val="005A355A"/>
    <w:rsid w:val="005A35D8"/>
    <w:rsid w:val="005A3699"/>
    <w:rsid w:val="005A372B"/>
    <w:rsid w:val="005A3743"/>
    <w:rsid w:val="005A374C"/>
    <w:rsid w:val="005A37A3"/>
    <w:rsid w:val="005A3822"/>
    <w:rsid w:val="005A383E"/>
    <w:rsid w:val="005A3852"/>
    <w:rsid w:val="005A3988"/>
    <w:rsid w:val="005A39AE"/>
    <w:rsid w:val="005A39E2"/>
    <w:rsid w:val="005A3A5E"/>
    <w:rsid w:val="005A3A6F"/>
    <w:rsid w:val="005A3B49"/>
    <w:rsid w:val="005A3BA2"/>
    <w:rsid w:val="005A3BF0"/>
    <w:rsid w:val="005A3C08"/>
    <w:rsid w:val="005A3CB6"/>
    <w:rsid w:val="005A3D6D"/>
    <w:rsid w:val="005A3EBF"/>
    <w:rsid w:val="005A3F27"/>
    <w:rsid w:val="005A3FDB"/>
    <w:rsid w:val="005A436F"/>
    <w:rsid w:val="005A439E"/>
    <w:rsid w:val="005A44DB"/>
    <w:rsid w:val="005A44F1"/>
    <w:rsid w:val="005A452F"/>
    <w:rsid w:val="005A457F"/>
    <w:rsid w:val="005A45B7"/>
    <w:rsid w:val="005A465F"/>
    <w:rsid w:val="005A46B7"/>
    <w:rsid w:val="005A471E"/>
    <w:rsid w:val="005A4841"/>
    <w:rsid w:val="005A4A73"/>
    <w:rsid w:val="005A4B20"/>
    <w:rsid w:val="005A4C0A"/>
    <w:rsid w:val="005A4C21"/>
    <w:rsid w:val="005A4C2F"/>
    <w:rsid w:val="005A4C5C"/>
    <w:rsid w:val="005A4F17"/>
    <w:rsid w:val="005A5072"/>
    <w:rsid w:val="005A520D"/>
    <w:rsid w:val="005A5286"/>
    <w:rsid w:val="005A52BA"/>
    <w:rsid w:val="005A5570"/>
    <w:rsid w:val="005A5722"/>
    <w:rsid w:val="005A5728"/>
    <w:rsid w:val="005A573D"/>
    <w:rsid w:val="005A5769"/>
    <w:rsid w:val="005A5781"/>
    <w:rsid w:val="005A5847"/>
    <w:rsid w:val="005A5954"/>
    <w:rsid w:val="005A5A31"/>
    <w:rsid w:val="005A5B4E"/>
    <w:rsid w:val="005A5B5A"/>
    <w:rsid w:val="005A5C92"/>
    <w:rsid w:val="005A5D84"/>
    <w:rsid w:val="005A5E40"/>
    <w:rsid w:val="005A5EA6"/>
    <w:rsid w:val="005A5ED3"/>
    <w:rsid w:val="005A5F1B"/>
    <w:rsid w:val="005A601E"/>
    <w:rsid w:val="005A60D1"/>
    <w:rsid w:val="005A630E"/>
    <w:rsid w:val="005A635E"/>
    <w:rsid w:val="005A6361"/>
    <w:rsid w:val="005A641A"/>
    <w:rsid w:val="005A641B"/>
    <w:rsid w:val="005A6483"/>
    <w:rsid w:val="005A6540"/>
    <w:rsid w:val="005A6657"/>
    <w:rsid w:val="005A66E4"/>
    <w:rsid w:val="005A66E8"/>
    <w:rsid w:val="005A676C"/>
    <w:rsid w:val="005A67ED"/>
    <w:rsid w:val="005A683E"/>
    <w:rsid w:val="005A6A39"/>
    <w:rsid w:val="005A6ABB"/>
    <w:rsid w:val="005A6C00"/>
    <w:rsid w:val="005A6C6A"/>
    <w:rsid w:val="005A6CB9"/>
    <w:rsid w:val="005A6CDE"/>
    <w:rsid w:val="005A6EC4"/>
    <w:rsid w:val="005A6ED5"/>
    <w:rsid w:val="005A721C"/>
    <w:rsid w:val="005A7332"/>
    <w:rsid w:val="005A734E"/>
    <w:rsid w:val="005A7373"/>
    <w:rsid w:val="005A751D"/>
    <w:rsid w:val="005A7591"/>
    <w:rsid w:val="005A76D6"/>
    <w:rsid w:val="005A7908"/>
    <w:rsid w:val="005A79BC"/>
    <w:rsid w:val="005A7A00"/>
    <w:rsid w:val="005A7AC4"/>
    <w:rsid w:val="005A7B44"/>
    <w:rsid w:val="005A7C0C"/>
    <w:rsid w:val="005A7D20"/>
    <w:rsid w:val="005A7D5C"/>
    <w:rsid w:val="005A7DE8"/>
    <w:rsid w:val="005AF51F"/>
    <w:rsid w:val="005B00A0"/>
    <w:rsid w:val="005B00FF"/>
    <w:rsid w:val="005B0159"/>
    <w:rsid w:val="005B022D"/>
    <w:rsid w:val="005B0330"/>
    <w:rsid w:val="005B040B"/>
    <w:rsid w:val="005B04E0"/>
    <w:rsid w:val="005B05F6"/>
    <w:rsid w:val="005B0781"/>
    <w:rsid w:val="005B0ACF"/>
    <w:rsid w:val="005B0B53"/>
    <w:rsid w:val="005B0BAB"/>
    <w:rsid w:val="005B0C4E"/>
    <w:rsid w:val="005B0D4E"/>
    <w:rsid w:val="005B0D54"/>
    <w:rsid w:val="005B0D69"/>
    <w:rsid w:val="005B1020"/>
    <w:rsid w:val="005B112C"/>
    <w:rsid w:val="005B1144"/>
    <w:rsid w:val="005B1171"/>
    <w:rsid w:val="005B1334"/>
    <w:rsid w:val="005B136D"/>
    <w:rsid w:val="005B1385"/>
    <w:rsid w:val="005B14EB"/>
    <w:rsid w:val="005B1503"/>
    <w:rsid w:val="005B163E"/>
    <w:rsid w:val="005B1829"/>
    <w:rsid w:val="005B187E"/>
    <w:rsid w:val="005B19D4"/>
    <w:rsid w:val="005B1ABA"/>
    <w:rsid w:val="005B1AC2"/>
    <w:rsid w:val="005B1C33"/>
    <w:rsid w:val="005B1C83"/>
    <w:rsid w:val="005B1CD2"/>
    <w:rsid w:val="005B1CDB"/>
    <w:rsid w:val="005B1D10"/>
    <w:rsid w:val="005B1F1A"/>
    <w:rsid w:val="005B1F5B"/>
    <w:rsid w:val="005B1F71"/>
    <w:rsid w:val="005B2131"/>
    <w:rsid w:val="005B2197"/>
    <w:rsid w:val="005B233D"/>
    <w:rsid w:val="005B25B2"/>
    <w:rsid w:val="005B2652"/>
    <w:rsid w:val="005B26F1"/>
    <w:rsid w:val="005B294C"/>
    <w:rsid w:val="005B2B9E"/>
    <w:rsid w:val="005B2BB9"/>
    <w:rsid w:val="005B2C09"/>
    <w:rsid w:val="005B2D32"/>
    <w:rsid w:val="005B2FCB"/>
    <w:rsid w:val="005B3080"/>
    <w:rsid w:val="005B309C"/>
    <w:rsid w:val="005B3124"/>
    <w:rsid w:val="005B3174"/>
    <w:rsid w:val="005B3205"/>
    <w:rsid w:val="005B336A"/>
    <w:rsid w:val="005B33EA"/>
    <w:rsid w:val="005B3457"/>
    <w:rsid w:val="005B3489"/>
    <w:rsid w:val="005B34E7"/>
    <w:rsid w:val="005B353F"/>
    <w:rsid w:val="005B3568"/>
    <w:rsid w:val="005B3663"/>
    <w:rsid w:val="005B3681"/>
    <w:rsid w:val="005B36D0"/>
    <w:rsid w:val="005B3A34"/>
    <w:rsid w:val="005B3BD9"/>
    <w:rsid w:val="005B3C82"/>
    <w:rsid w:val="005B3DAD"/>
    <w:rsid w:val="005B3EF8"/>
    <w:rsid w:val="005B3F9F"/>
    <w:rsid w:val="005B3FA5"/>
    <w:rsid w:val="005B403E"/>
    <w:rsid w:val="005B4220"/>
    <w:rsid w:val="005B437A"/>
    <w:rsid w:val="005B4420"/>
    <w:rsid w:val="005B4459"/>
    <w:rsid w:val="005B451A"/>
    <w:rsid w:val="005B4565"/>
    <w:rsid w:val="005B47DD"/>
    <w:rsid w:val="005B4836"/>
    <w:rsid w:val="005B4893"/>
    <w:rsid w:val="005B4894"/>
    <w:rsid w:val="005B491D"/>
    <w:rsid w:val="005B4B6B"/>
    <w:rsid w:val="005B4B9F"/>
    <w:rsid w:val="005B4C76"/>
    <w:rsid w:val="005B4CC7"/>
    <w:rsid w:val="005B4EBD"/>
    <w:rsid w:val="005B4FC6"/>
    <w:rsid w:val="005B4FFB"/>
    <w:rsid w:val="005B52E0"/>
    <w:rsid w:val="005B5314"/>
    <w:rsid w:val="005B54A8"/>
    <w:rsid w:val="005B54E5"/>
    <w:rsid w:val="005B5504"/>
    <w:rsid w:val="005B552C"/>
    <w:rsid w:val="005B557F"/>
    <w:rsid w:val="005B5834"/>
    <w:rsid w:val="005B5855"/>
    <w:rsid w:val="005B590B"/>
    <w:rsid w:val="005B595D"/>
    <w:rsid w:val="005B5972"/>
    <w:rsid w:val="005B5B91"/>
    <w:rsid w:val="005B5FA6"/>
    <w:rsid w:val="005B6044"/>
    <w:rsid w:val="005B60EA"/>
    <w:rsid w:val="005B611F"/>
    <w:rsid w:val="005B6193"/>
    <w:rsid w:val="005B61C4"/>
    <w:rsid w:val="005B6284"/>
    <w:rsid w:val="005B6373"/>
    <w:rsid w:val="005B637B"/>
    <w:rsid w:val="005B655A"/>
    <w:rsid w:val="005B67B4"/>
    <w:rsid w:val="005B693B"/>
    <w:rsid w:val="005B6A54"/>
    <w:rsid w:val="005B6AE8"/>
    <w:rsid w:val="005B6BCD"/>
    <w:rsid w:val="005B6C26"/>
    <w:rsid w:val="005B6C38"/>
    <w:rsid w:val="005B6CE9"/>
    <w:rsid w:val="005B6D51"/>
    <w:rsid w:val="005B6D88"/>
    <w:rsid w:val="005B6E5C"/>
    <w:rsid w:val="005B7053"/>
    <w:rsid w:val="005B70E2"/>
    <w:rsid w:val="005B730A"/>
    <w:rsid w:val="005B732C"/>
    <w:rsid w:val="005B7374"/>
    <w:rsid w:val="005B73CB"/>
    <w:rsid w:val="005B762E"/>
    <w:rsid w:val="005B763B"/>
    <w:rsid w:val="005B772F"/>
    <w:rsid w:val="005B778F"/>
    <w:rsid w:val="005B7833"/>
    <w:rsid w:val="005B7972"/>
    <w:rsid w:val="005B7A34"/>
    <w:rsid w:val="005B7BCB"/>
    <w:rsid w:val="005B7D2D"/>
    <w:rsid w:val="005B7DBC"/>
    <w:rsid w:val="005B7EB3"/>
    <w:rsid w:val="005B7EF7"/>
    <w:rsid w:val="005B7F13"/>
    <w:rsid w:val="005B7F91"/>
    <w:rsid w:val="005C0090"/>
    <w:rsid w:val="005C01DE"/>
    <w:rsid w:val="005C0336"/>
    <w:rsid w:val="005C0569"/>
    <w:rsid w:val="005C0663"/>
    <w:rsid w:val="005C06C5"/>
    <w:rsid w:val="005C0706"/>
    <w:rsid w:val="005C0732"/>
    <w:rsid w:val="005C0884"/>
    <w:rsid w:val="005C08A8"/>
    <w:rsid w:val="005C08AD"/>
    <w:rsid w:val="005C08FF"/>
    <w:rsid w:val="005C0A37"/>
    <w:rsid w:val="005C0DD6"/>
    <w:rsid w:val="005C0F36"/>
    <w:rsid w:val="005C11B6"/>
    <w:rsid w:val="005C11E1"/>
    <w:rsid w:val="005C1236"/>
    <w:rsid w:val="005C1524"/>
    <w:rsid w:val="005C1583"/>
    <w:rsid w:val="005C15D6"/>
    <w:rsid w:val="005C174A"/>
    <w:rsid w:val="005C1956"/>
    <w:rsid w:val="005C1961"/>
    <w:rsid w:val="005C1B8C"/>
    <w:rsid w:val="005C1C4A"/>
    <w:rsid w:val="005C1DF1"/>
    <w:rsid w:val="005C1E09"/>
    <w:rsid w:val="005C1E58"/>
    <w:rsid w:val="005C1F22"/>
    <w:rsid w:val="005C209A"/>
    <w:rsid w:val="005C2120"/>
    <w:rsid w:val="005C218A"/>
    <w:rsid w:val="005C22EB"/>
    <w:rsid w:val="005C232A"/>
    <w:rsid w:val="005C2392"/>
    <w:rsid w:val="005C24BC"/>
    <w:rsid w:val="005C25FE"/>
    <w:rsid w:val="005C2820"/>
    <w:rsid w:val="005C2861"/>
    <w:rsid w:val="005C28A6"/>
    <w:rsid w:val="005C29B4"/>
    <w:rsid w:val="005C2A53"/>
    <w:rsid w:val="005C2A78"/>
    <w:rsid w:val="005C2B13"/>
    <w:rsid w:val="005C2B1E"/>
    <w:rsid w:val="005C2C8B"/>
    <w:rsid w:val="005C2F29"/>
    <w:rsid w:val="005C2F8C"/>
    <w:rsid w:val="005C2FFB"/>
    <w:rsid w:val="005C30A8"/>
    <w:rsid w:val="005C33DB"/>
    <w:rsid w:val="005C3595"/>
    <w:rsid w:val="005C36AC"/>
    <w:rsid w:val="005C36EF"/>
    <w:rsid w:val="005C39B2"/>
    <w:rsid w:val="005C3B76"/>
    <w:rsid w:val="005C3C82"/>
    <w:rsid w:val="005C3C86"/>
    <w:rsid w:val="005C3D46"/>
    <w:rsid w:val="005C3E3E"/>
    <w:rsid w:val="005C3F09"/>
    <w:rsid w:val="005C4180"/>
    <w:rsid w:val="005C4227"/>
    <w:rsid w:val="005C4271"/>
    <w:rsid w:val="005C4317"/>
    <w:rsid w:val="005C4490"/>
    <w:rsid w:val="005C4500"/>
    <w:rsid w:val="005C4680"/>
    <w:rsid w:val="005C472B"/>
    <w:rsid w:val="005C474D"/>
    <w:rsid w:val="005C4773"/>
    <w:rsid w:val="005C47E4"/>
    <w:rsid w:val="005C47FE"/>
    <w:rsid w:val="005C4B7F"/>
    <w:rsid w:val="005C4BE9"/>
    <w:rsid w:val="005C4CD5"/>
    <w:rsid w:val="005C4D4E"/>
    <w:rsid w:val="005C4D97"/>
    <w:rsid w:val="005C4DF6"/>
    <w:rsid w:val="005C4E3A"/>
    <w:rsid w:val="005C505D"/>
    <w:rsid w:val="005C50E0"/>
    <w:rsid w:val="005C5182"/>
    <w:rsid w:val="005C51D3"/>
    <w:rsid w:val="005C52B0"/>
    <w:rsid w:val="005C52BD"/>
    <w:rsid w:val="005C5363"/>
    <w:rsid w:val="005C537A"/>
    <w:rsid w:val="005C54A0"/>
    <w:rsid w:val="005C5717"/>
    <w:rsid w:val="005C5AA4"/>
    <w:rsid w:val="005C5AB6"/>
    <w:rsid w:val="005C5B49"/>
    <w:rsid w:val="005C5BAA"/>
    <w:rsid w:val="005C5BF4"/>
    <w:rsid w:val="005C5BFD"/>
    <w:rsid w:val="005C5C2D"/>
    <w:rsid w:val="005C5C82"/>
    <w:rsid w:val="005C5DAF"/>
    <w:rsid w:val="005C5DF4"/>
    <w:rsid w:val="005C5FB0"/>
    <w:rsid w:val="005C6196"/>
    <w:rsid w:val="005C633A"/>
    <w:rsid w:val="005C6408"/>
    <w:rsid w:val="005C6560"/>
    <w:rsid w:val="005C65A4"/>
    <w:rsid w:val="005C664B"/>
    <w:rsid w:val="005C6684"/>
    <w:rsid w:val="005C668A"/>
    <w:rsid w:val="005C668B"/>
    <w:rsid w:val="005C6716"/>
    <w:rsid w:val="005C6790"/>
    <w:rsid w:val="005C67BC"/>
    <w:rsid w:val="005C6834"/>
    <w:rsid w:val="005C6873"/>
    <w:rsid w:val="005C68B1"/>
    <w:rsid w:val="005C68D0"/>
    <w:rsid w:val="005C68E3"/>
    <w:rsid w:val="005C69D3"/>
    <w:rsid w:val="005C6A02"/>
    <w:rsid w:val="005C6A8C"/>
    <w:rsid w:val="005C6AD2"/>
    <w:rsid w:val="005C6B45"/>
    <w:rsid w:val="005C6BC1"/>
    <w:rsid w:val="005C6C45"/>
    <w:rsid w:val="005C6CF9"/>
    <w:rsid w:val="005C6E34"/>
    <w:rsid w:val="005C6EFB"/>
    <w:rsid w:val="005C6F2E"/>
    <w:rsid w:val="005C6F97"/>
    <w:rsid w:val="005C704F"/>
    <w:rsid w:val="005C7066"/>
    <w:rsid w:val="005C72F5"/>
    <w:rsid w:val="005C763E"/>
    <w:rsid w:val="005C766A"/>
    <w:rsid w:val="005C76D6"/>
    <w:rsid w:val="005C7832"/>
    <w:rsid w:val="005C78B2"/>
    <w:rsid w:val="005C78E3"/>
    <w:rsid w:val="005C79D0"/>
    <w:rsid w:val="005C79F4"/>
    <w:rsid w:val="005C7AA2"/>
    <w:rsid w:val="005C7DD6"/>
    <w:rsid w:val="005C7FBF"/>
    <w:rsid w:val="005D0081"/>
    <w:rsid w:val="005D014D"/>
    <w:rsid w:val="005D0190"/>
    <w:rsid w:val="005D01B5"/>
    <w:rsid w:val="005D034E"/>
    <w:rsid w:val="005D0369"/>
    <w:rsid w:val="005D03B7"/>
    <w:rsid w:val="005D042E"/>
    <w:rsid w:val="005D0440"/>
    <w:rsid w:val="005D04AF"/>
    <w:rsid w:val="005D04B2"/>
    <w:rsid w:val="005D0627"/>
    <w:rsid w:val="005D0655"/>
    <w:rsid w:val="005D06E6"/>
    <w:rsid w:val="005D0764"/>
    <w:rsid w:val="005D07BA"/>
    <w:rsid w:val="005D08A6"/>
    <w:rsid w:val="005D08D1"/>
    <w:rsid w:val="005D0BAF"/>
    <w:rsid w:val="005D0BC1"/>
    <w:rsid w:val="005D0CB9"/>
    <w:rsid w:val="005D0DDB"/>
    <w:rsid w:val="005D0F86"/>
    <w:rsid w:val="005D10A2"/>
    <w:rsid w:val="005D10FB"/>
    <w:rsid w:val="005D116F"/>
    <w:rsid w:val="005D127A"/>
    <w:rsid w:val="005D1311"/>
    <w:rsid w:val="005D149D"/>
    <w:rsid w:val="005D14C2"/>
    <w:rsid w:val="005D1774"/>
    <w:rsid w:val="005D184F"/>
    <w:rsid w:val="005D19BB"/>
    <w:rsid w:val="005D1AE7"/>
    <w:rsid w:val="005D1B47"/>
    <w:rsid w:val="005D1CEA"/>
    <w:rsid w:val="005D1DFC"/>
    <w:rsid w:val="005D1E8E"/>
    <w:rsid w:val="005D1F4B"/>
    <w:rsid w:val="005D1F7A"/>
    <w:rsid w:val="005D2043"/>
    <w:rsid w:val="005D2054"/>
    <w:rsid w:val="005D20C1"/>
    <w:rsid w:val="005D213A"/>
    <w:rsid w:val="005D21D4"/>
    <w:rsid w:val="005D23F4"/>
    <w:rsid w:val="005D27BB"/>
    <w:rsid w:val="005D27CB"/>
    <w:rsid w:val="005D27F4"/>
    <w:rsid w:val="005D286E"/>
    <w:rsid w:val="005D29E3"/>
    <w:rsid w:val="005D2A51"/>
    <w:rsid w:val="005D2B08"/>
    <w:rsid w:val="005D2DB4"/>
    <w:rsid w:val="005D2EB6"/>
    <w:rsid w:val="005D2F45"/>
    <w:rsid w:val="005D3019"/>
    <w:rsid w:val="005D3068"/>
    <w:rsid w:val="005D3108"/>
    <w:rsid w:val="005D3124"/>
    <w:rsid w:val="005D31C2"/>
    <w:rsid w:val="005D3312"/>
    <w:rsid w:val="005D33D3"/>
    <w:rsid w:val="005D351D"/>
    <w:rsid w:val="005D3524"/>
    <w:rsid w:val="005D365D"/>
    <w:rsid w:val="005D36AF"/>
    <w:rsid w:val="005D382E"/>
    <w:rsid w:val="005D3D76"/>
    <w:rsid w:val="005D3E49"/>
    <w:rsid w:val="005D3EA5"/>
    <w:rsid w:val="005D3FA3"/>
    <w:rsid w:val="005D40C0"/>
    <w:rsid w:val="005D411F"/>
    <w:rsid w:val="005D420D"/>
    <w:rsid w:val="005D433D"/>
    <w:rsid w:val="005D4469"/>
    <w:rsid w:val="005D44EE"/>
    <w:rsid w:val="005D44F9"/>
    <w:rsid w:val="005D471A"/>
    <w:rsid w:val="005D4743"/>
    <w:rsid w:val="005D4784"/>
    <w:rsid w:val="005D47D6"/>
    <w:rsid w:val="005D4858"/>
    <w:rsid w:val="005D48C0"/>
    <w:rsid w:val="005D4A9F"/>
    <w:rsid w:val="005D4C53"/>
    <w:rsid w:val="005D4C56"/>
    <w:rsid w:val="005D4E35"/>
    <w:rsid w:val="005D4E8A"/>
    <w:rsid w:val="005D4EC9"/>
    <w:rsid w:val="005D4EE4"/>
    <w:rsid w:val="005D4F40"/>
    <w:rsid w:val="005D4FA1"/>
    <w:rsid w:val="005D51A7"/>
    <w:rsid w:val="005D53E5"/>
    <w:rsid w:val="005D540C"/>
    <w:rsid w:val="005D5432"/>
    <w:rsid w:val="005D548E"/>
    <w:rsid w:val="005D54EC"/>
    <w:rsid w:val="005D5503"/>
    <w:rsid w:val="005D5506"/>
    <w:rsid w:val="005D5572"/>
    <w:rsid w:val="005D55AC"/>
    <w:rsid w:val="005D55B3"/>
    <w:rsid w:val="005D5674"/>
    <w:rsid w:val="005D5676"/>
    <w:rsid w:val="005D5735"/>
    <w:rsid w:val="005D592D"/>
    <w:rsid w:val="005D59F2"/>
    <w:rsid w:val="005D5B33"/>
    <w:rsid w:val="005D5C79"/>
    <w:rsid w:val="005D5D58"/>
    <w:rsid w:val="005D5D64"/>
    <w:rsid w:val="005D5DD4"/>
    <w:rsid w:val="005D5E4A"/>
    <w:rsid w:val="005D5F4E"/>
    <w:rsid w:val="005D6095"/>
    <w:rsid w:val="005D613D"/>
    <w:rsid w:val="005D61E2"/>
    <w:rsid w:val="005D622F"/>
    <w:rsid w:val="005D631D"/>
    <w:rsid w:val="005D6451"/>
    <w:rsid w:val="005D64EB"/>
    <w:rsid w:val="005D6766"/>
    <w:rsid w:val="005D678C"/>
    <w:rsid w:val="005D6801"/>
    <w:rsid w:val="005D6868"/>
    <w:rsid w:val="005D688C"/>
    <w:rsid w:val="005D6AC3"/>
    <w:rsid w:val="005D6D96"/>
    <w:rsid w:val="005D7004"/>
    <w:rsid w:val="005D702F"/>
    <w:rsid w:val="005D705F"/>
    <w:rsid w:val="005D717B"/>
    <w:rsid w:val="005D7273"/>
    <w:rsid w:val="005D729E"/>
    <w:rsid w:val="005D7497"/>
    <w:rsid w:val="005D761C"/>
    <w:rsid w:val="005D77DB"/>
    <w:rsid w:val="005D794D"/>
    <w:rsid w:val="005D7A66"/>
    <w:rsid w:val="005D7AD8"/>
    <w:rsid w:val="005D7ADA"/>
    <w:rsid w:val="005D7AE0"/>
    <w:rsid w:val="005D7AEF"/>
    <w:rsid w:val="005E0016"/>
    <w:rsid w:val="005E008E"/>
    <w:rsid w:val="005E00CD"/>
    <w:rsid w:val="005E0160"/>
    <w:rsid w:val="005E01D2"/>
    <w:rsid w:val="005E0322"/>
    <w:rsid w:val="005E03C2"/>
    <w:rsid w:val="005E03DE"/>
    <w:rsid w:val="005E04B3"/>
    <w:rsid w:val="005E0607"/>
    <w:rsid w:val="005E084E"/>
    <w:rsid w:val="005E0861"/>
    <w:rsid w:val="005E0952"/>
    <w:rsid w:val="005E0A28"/>
    <w:rsid w:val="005E0B5C"/>
    <w:rsid w:val="005E0C81"/>
    <w:rsid w:val="005E0E7F"/>
    <w:rsid w:val="005E1001"/>
    <w:rsid w:val="005E114C"/>
    <w:rsid w:val="005E1503"/>
    <w:rsid w:val="005E1590"/>
    <w:rsid w:val="005E15A4"/>
    <w:rsid w:val="005E174E"/>
    <w:rsid w:val="005E1786"/>
    <w:rsid w:val="005E17DB"/>
    <w:rsid w:val="005E187D"/>
    <w:rsid w:val="005E190B"/>
    <w:rsid w:val="005E1C9F"/>
    <w:rsid w:val="005E1D39"/>
    <w:rsid w:val="005E1E1D"/>
    <w:rsid w:val="005E213B"/>
    <w:rsid w:val="005E228F"/>
    <w:rsid w:val="005E22A2"/>
    <w:rsid w:val="005E22C2"/>
    <w:rsid w:val="005E2353"/>
    <w:rsid w:val="005E2444"/>
    <w:rsid w:val="005E2538"/>
    <w:rsid w:val="005E278C"/>
    <w:rsid w:val="005E2961"/>
    <w:rsid w:val="005E2967"/>
    <w:rsid w:val="005E2AAC"/>
    <w:rsid w:val="005E2BD5"/>
    <w:rsid w:val="005E2CAD"/>
    <w:rsid w:val="005E2D0C"/>
    <w:rsid w:val="005E2F54"/>
    <w:rsid w:val="005E36A3"/>
    <w:rsid w:val="005E36B4"/>
    <w:rsid w:val="005E36C2"/>
    <w:rsid w:val="005E37AF"/>
    <w:rsid w:val="005E3B15"/>
    <w:rsid w:val="005E3B46"/>
    <w:rsid w:val="005E3B70"/>
    <w:rsid w:val="005E3D49"/>
    <w:rsid w:val="005E3D6E"/>
    <w:rsid w:val="005E3D81"/>
    <w:rsid w:val="005E3E2B"/>
    <w:rsid w:val="005E3ECF"/>
    <w:rsid w:val="005E4134"/>
    <w:rsid w:val="005E424C"/>
    <w:rsid w:val="005E42AF"/>
    <w:rsid w:val="005E42C6"/>
    <w:rsid w:val="005E4317"/>
    <w:rsid w:val="005E43DE"/>
    <w:rsid w:val="005E450D"/>
    <w:rsid w:val="005E4670"/>
    <w:rsid w:val="005E467A"/>
    <w:rsid w:val="005E4685"/>
    <w:rsid w:val="005E47E2"/>
    <w:rsid w:val="005E4865"/>
    <w:rsid w:val="005E4948"/>
    <w:rsid w:val="005E4A21"/>
    <w:rsid w:val="005E4C0B"/>
    <w:rsid w:val="005E4DED"/>
    <w:rsid w:val="005E4E09"/>
    <w:rsid w:val="005E4E16"/>
    <w:rsid w:val="005E4F8E"/>
    <w:rsid w:val="005E5159"/>
    <w:rsid w:val="005E525F"/>
    <w:rsid w:val="005E526A"/>
    <w:rsid w:val="005E54C3"/>
    <w:rsid w:val="005E551F"/>
    <w:rsid w:val="005E56B3"/>
    <w:rsid w:val="005E5853"/>
    <w:rsid w:val="005E58F6"/>
    <w:rsid w:val="005E593C"/>
    <w:rsid w:val="005E5AB0"/>
    <w:rsid w:val="005E5B9D"/>
    <w:rsid w:val="005E5BBF"/>
    <w:rsid w:val="005E5E05"/>
    <w:rsid w:val="005E5F58"/>
    <w:rsid w:val="005E6155"/>
    <w:rsid w:val="005E61C9"/>
    <w:rsid w:val="005E62A3"/>
    <w:rsid w:val="005E6322"/>
    <w:rsid w:val="005E6440"/>
    <w:rsid w:val="005E657C"/>
    <w:rsid w:val="005E6676"/>
    <w:rsid w:val="005E680D"/>
    <w:rsid w:val="005E68CD"/>
    <w:rsid w:val="005E68E3"/>
    <w:rsid w:val="005E6971"/>
    <w:rsid w:val="005E6985"/>
    <w:rsid w:val="005E6A5B"/>
    <w:rsid w:val="005E6BD7"/>
    <w:rsid w:val="005E6C72"/>
    <w:rsid w:val="005E6CCB"/>
    <w:rsid w:val="005E6CEC"/>
    <w:rsid w:val="005E6D93"/>
    <w:rsid w:val="005E6F9F"/>
    <w:rsid w:val="005E706D"/>
    <w:rsid w:val="005E7077"/>
    <w:rsid w:val="005E7173"/>
    <w:rsid w:val="005E728B"/>
    <w:rsid w:val="005E72CC"/>
    <w:rsid w:val="005E731E"/>
    <w:rsid w:val="005E73B9"/>
    <w:rsid w:val="005E73E3"/>
    <w:rsid w:val="005E7564"/>
    <w:rsid w:val="005E758F"/>
    <w:rsid w:val="005E768A"/>
    <w:rsid w:val="005E77EA"/>
    <w:rsid w:val="005E7922"/>
    <w:rsid w:val="005E7939"/>
    <w:rsid w:val="005E7AE3"/>
    <w:rsid w:val="005E7B9F"/>
    <w:rsid w:val="005E7C7E"/>
    <w:rsid w:val="005E7D51"/>
    <w:rsid w:val="005E7EB3"/>
    <w:rsid w:val="005F019A"/>
    <w:rsid w:val="005F035F"/>
    <w:rsid w:val="005F03C7"/>
    <w:rsid w:val="005F047F"/>
    <w:rsid w:val="005F055F"/>
    <w:rsid w:val="005F0583"/>
    <w:rsid w:val="005F06EE"/>
    <w:rsid w:val="005F07AA"/>
    <w:rsid w:val="005F07BB"/>
    <w:rsid w:val="005F09E7"/>
    <w:rsid w:val="005F0AE5"/>
    <w:rsid w:val="005F0BBA"/>
    <w:rsid w:val="005F0BCB"/>
    <w:rsid w:val="005F0D1C"/>
    <w:rsid w:val="005F0D5C"/>
    <w:rsid w:val="005F0E40"/>
    <w:rsid w:val="005F0FBA"/>
    <w:rsid w:val="005F104E"/>
    <w:rsid w:val="005F10FC"/>
    <w:rsid w:val="005F112D"/>
    <w:rsid w:val="005F1142"/>
    <w:rsid w:val="005F119B"/>
    <w:rsid w:val="005F136B"/>
    <w:rsid w:val="005F149F"/>
    <w:rsid w:val="005F1518"/>
    <w:rsid w:val="005F155F"/>
    <w:rsid w:val="005F1585"/>
    <w:rsid w:val="005F159A"/>
    <w:rsid w:val="005F1706"/>
    <w:rsid w:val="005F17E2"/>
    <w:rsid w:val="005F18A9"/>
    <w:rsid w:val="005F18E0"/>
    <w:rsid w:val="005F1AA6"/>
    <w:rsid w:val="005F1BD7"/>
    <w:rsid w:val="005F1DC2"/>
    <w:rsid w:val="005F1EB5"/>
    <w:rsid w:val="005F1FF3"/>
    <w:rsid w:val="005F2040"/>
    <w:rsid w:val="005F20B8"/>
    <w:rsid w:val="005F2179"/>
    <w:rsid w:val="005F2258"/>
    <w:rsid w:val="005F2267"/>
    <w:rsid w:val="005F26F0"/>
    <w:rsid w:val="005F2809"/>
    <w:rsid w:val="005F2987"/>
    <w:rsid w:val="005F2B06"/>
    <w:rsid w:val="005F2BC2"/>
    <w:rsid w:val="005F2C1C"/>
    <w:rsid w:val="005F2C39"/>
    <w:rsid w:val="005F2FC4"/>
    <w:rsid w:val="005F2FD0"/>
    <w:rsid w:val="005F2FE7"/>
    <w:rsid w:val="005F2FF3"/>
    <w:rsid w:val="005F307C"/>
    <w:rsid w:val="005F30AB"/>
    <w:rsid w:val="005F34F6"/>
    <w:rsid w:val="005F3966"/>
    <w:rsid w:val="005F3A86"/>
    <w:rsid w:val="005F3AB3"/>
    <w:rsid w:val="005F3B0F"/>
    <w:rsid w:val="005F3B92"/>
    <w:rsid w:val="005F3CD0"/>
    <w:rsid w:val="005F3E24"/>
    <w:rsid w:val="005F3E8D"/>
    <w:rsid w:val="005F3EA4"/>
    <w:rsid w:val="005F3FB8"/>
    <w:rsid w:val="005F4233"/>
    <w:rsid w:val="005F42CC"/>
    <w:rsid w:val="005F444C"/>
    <w:rsid w:val="005F449F"/>
    <w:rsid w:val="005F44C3"/>
    <w:rsid w:val="005F4568"/>
    <w:rsid w:val="005F458B"/>
    <w:rsid w:val="005F45A2"/>
    <w:rsid w:val="005F45C8"/>
    <w:rsid w:val="005F4661"/>
    <w:rsid w:val="005F48EE"/>
    <w:rsid w:val="005F4A4B"/>
    <w:rsid w:val="005F4A9C"/>
    <w:rsid w:val="005F4B4B"/>
    <w:rsid w:val="005F4BD7"/>
    <w:rsid w:val="005F503E"/>
    <w:rsid w:val="005F511E"/>
    <w:rsid w:val="005F5314"/>
    <w:rsid w:val="005F531C"/>
    <w:rsid w:val="005F54E2"/>
    <w:rsid w:val="005F5610"/>
    <w:rsid w:val="005F5624"/>
    <w:rsid w:val="005F5809"/>
    <w:rsid w:val="005F5923"/>
    <w:rsid w:val="005F5A48"/>
    <w:rsid w:val="005F5ACB"/>
    <w:rsid w:val="005F5B75"/>
    <w:rsid w:val="005F5B8C"/>
    <w:rsid w:val="005F5B9E"/>
    <w:rsid w:val="005F5BF6"/>
    <w:rsid w:val="005F5D18"/>
    <w:rsid w:val="005F5DC1"/>
    <w:rsid w:val="005F5DE7"/>
    <w:rsid w:val="005F5E93"/>
    <w:rsid w:val="005F5EC4"/>
    <w:rsid w:val="005F5EDB"/>
    <w:rsid w:val="005F5F75"/>
    <w:rsid w:val="005F600D"/>
    <w:rsid w:val="005F61F0"/>
    <w:rsid w:val="005F63C7"/>
    <w:rsid w:val="005F63DA"/>
    <w:rsid w:val="005F649D"/>
    <w:rsid w:val="005F64E0"/>
    <w:rsid w:val="005F64E9"/>
    <w:rsid w:val="005F6515"/>
    <w:rsid w:val="005F65BC"/>
    <w:rsid w:val="005F65DD"/>
    <w:rsid w:val="005F674A"/>
    <w:rsid w:val="005F6894"/>
    <w:rsid w:val="005F6939"/>
    <w:rsid w:val="005F6B4C"/>
    <w:rsid w:val="005F6C83"/>
    <w:rsid w:val="005F6C8F"/>
    <w:rsid w:val="005F6D56"/>
    <w:rsid w:val="005F6DF0"/>
    <w:rsid w:val="005F6EAB"/>
    <w:rsid w:val="005F6F68"/>
    <w:rsid w:val="005F6F7E"/>
    <w:rsid w:val="005F6FFA"/>
    <w:rsid w:val="005F7021"/>
    <w:rsid w:val="005F70A8"/>
    <w:rsid w:val="005F7170"/>
    <w:rsid w:val="005F73F2"/>
    <w:rsid w:val="005F7483"/>
    <w:rsid w:val="005F7523"/>
    <w:rsid w:val="005F7557"/>
    <w:rsid w:val="005F768B"/>
    <w:rsid w:val="005F76B9"/>
    <w:rsid w:val="005F7717"/>
    <w:rsid w:val="005F788B"/>
    <w:rsid w:val="005F78AF"/>
    <w:rsid w:val="005F7BDD"/>
    <w:rsid w:val="005F7EA9"/>
    <w:rsid w:val="00600004"/>
    <w:rsid w:val="00600014"/>
    <w:rsid w:val="0060019C"/>
    <w:rsid w:val="006002B7"/>
    <w:rsid w:val="0060052E"/>
    <w:rsid w:val="00600603"/>
    <w:rsid w:val="0060064D"/>
    <w:rsid w:val="00600706"/>
    <w:rsid w:val="00600799"/>
    <w:rsid w:val="00600874"/>
    <w:rsid w:val="006008FC"/>
    <w:rsid w:val="006009E7"/>
    <w:rsid w:val="00600A46"/>
    <w:rsid w:val="00600B2C"/>
    <w:rsid w:val="00600B4D"/>
    <w:rsid w:val="00600C3D"/>
    <w:rsid w:val="00600C68"/>
    <w:rsid w:val="00600CB3"/>
    <w:rsid w:val="00600ED6"/>
    <w:rsid w:val="00600F93"/>
    <w:rsid w:val="00601083"/>
    <w:rsid w:val="006010D6"/>
    <w:rsid w:val="006010E5"/>
    <w:rsid w:val="0060116E"/>
    <w:rsid w:val="0060119E"/>
    <w:rsid w:val="0060129C"/>
    <w:rsid w:val="006013B6"/>
    <w:rsid w:val="00601407"/>
    <w:rsid w:val="006014D8"/>
    <w:rsid w:val="00601524"/>
    <w:rsid w:val="00601590"/>
    <w:rsid w:val="00601974"/>
    <w:rsid w:val="00601C09"/>
    <w:rsid w:val="00601C44"/>
    <w:rsid w:val="00601D1B"/>
    <w:rsid w:val="00601E60"/>
    <w:rsid w:val="00601E9A"/>
    <w:rsid w:val="00601FD7"/>
    <w:rsid w:val="006020D4"/>
    <w:rsid w:val="0060215C"/>
    <w:rsid w:val="00602308"/>
    <w:rsid w:val="00602326"/>
    <w:rsid w:val="00602424"/>
    <w:rsid w:val="00602447"/>
    <w:rsid w:val="0060253F"/>
    <w:rsid w:val="006027B7"/>
    <w:rsid w:val="00602C0B"/>
    <w:rsid w:val="00602D08"/>
    <w:rsid w:val="00602D69"/>
    <w:rsid w:val="00602E19"/>
    <w:rsid w:val="00602E36"/>
    <w:rsid w:val="00602F7E"/>
    <w:rsid w:val="00602F9A"/>
    <w:rsid w:val="00602FD6"/>
    <w:rsid w:val="00603028"/>
    <w:rsid w:val="00603185"/>
    <w:rsid w:val="0060333A"/>
    <w:rsid w:val="006033F0"/>
    <w:rsid w:val="006033FF"/>
    <w:rsid w:val="006035B5"/>
    <w:rsid w:val="0060365E"/>
    <w:rsid w:val="0060368F"/>
    <w:rsid w:val="006038FC"/>
    <w:rsid w:val="006039C9"/>
    <w:rsid w:val="00603B61"/>
    <w:rsid w:val="00603E8B"/>
    <w:rsid w:val="00603E8E"/>
    <w:rsid w:val="00604187"/>
    <w:rsid w:val="006041E9"/>
    <w:rsid w:val="0060422F"/>
    <w:rsid w:val="0060427F"/>
    <w:rsid w:val="006042F4"/>
    <w:rsid w:val="0060431B"/>
    <w:rsid w:val="00604379"/>
    <w:rsid w:val="006043C3"/>
    <w:rsid w:val="00604581"/>
    <w:rsid w:val="00604597"/>
    <w:rsid w:val="00604769"/>
    <w:rsid w:val="0060483C"/>
    <w:rsid w:val="006048B3"/>
    <w:rsid w:val="00604999"/>
    <w:rsid w:val="00604B03"/>
    <w:rsid w:val="00604B3F"/>
    <w:rsid w:val="00604C7C"/>
    <w:rsid w:val="00604F13"/>
    <w:rsid w:val="00604F7D"/>
    <w:rsid w:val="0060514D"/>
    <w:rsid w:val="00605170"/>
    <w:rsid w:val="00605173"/>
    <w:rsid w:val="0060527F"/>
    <w:rsid w:val="0060537C"/>
    <w:rsid w:val="006055AE"/>
    <w:rsid w:val="0060566B"/>
    <w:rsid w:val="006056B8"/>
    <w:rsid w:val="006056BA"/>
    <w:rsid w:val="00605762"/>
    <w:rsid w:val="006057FA"/>
    <w:rsid w:val="00605870"/>
    <w:rsid w:val="0060589E"/>
    <w:rsid w:val="00605CBB"/>
    <w:rsid w:val="00605CCE"/>
    <w:rsid w:val="00605D5F"/>
    <w:rsid w:val="00605E6F"/>
    <w:rsid w:val="00605F4B"/>
    <w:rsid w:val="00605F67"/>
    <w:rsid w:val="00605FD7"/>
    <w:rsid w:val="00606008"/>
    <w:rsid w:val="00606057"/>
    <w:rsid w:val="00606274"/>
    <w:rsid w:val="006064A2"/>
    <w:rsid w:val="0060652E"/>
    <w:rsid w:val="0060652F"/>
    <w:rsid w:val="006065CB"/>
    <w:rsid w:val="0060672E"/>
    <w:rsid w:val="00606735"/>
    <w:rsid w:val="006067A9"/>
    <w:rsid w:val="00606924"/>
    <w:rsid w:val="00606A4F"/>
    <w:rsid w:val="00606BE3"/>
    <w:rsid w:val="00606F0E"/>
    <w:rsid w:val="00606F9A"/>
    <w:rsid w:val="00607004"/>
    <w:rsid w:val="006070EB"/>
    <w:rsid w:val="006072C1"/>
    <w:rsid w:val="00607308"/>
    <w:rsid w:val="00607375"/>
    <w:rsid w:val="00607385"/>
    <w:rsid w:val="006073E0"/>
    <w:rsid w:val="0060746A"/>
    <w:rsid w:val="00607596"/>
    <w:rsid w:val="00607738"/>
    <w:rsid w:val="0060776A"/>
    <w:rsid w:val="0060778A"/>
    <w:rsid w:val="00607889"/>
    <w:rsid w:val="00607903"/>
    <w:rsid w:val="00607990"/>
    <w:rsid w:val="00607BA5"/>
    <w:rsid w:val="00607BC7"/>
    <w:rsid w:val="00607D51"/>
    <w:rsid w:val="00607DC0"/>
    <w:rsid w:val="006101C9"/>
    <w:rsid w:val="00610559"/>
    <w:rsid w:val="00610614"/>
    <w:rsid w:val="006106F1"/>
    <w:rsid w:val="006107F5"/>
    <w:rsid w:val="00610872"/>
    <w:rsid w:val="0061087C"/>
    <w:rsid w:val="0061087F"/>
    <w:rsid w:val="006108E2"/>
    <w:rsid w:val="00610A38"/>
    <w:rsid w:val="00610AA6"/>
    <w:rsid w:val="00610AAB"/>
    <w:rsid w:val="00610BA1"/>
    <w:rsid w:val="00610C6A"/>
    <w:rsid w:val="00610E65"/>
    <w:rsid w:val="00611062"/>
    <w:rsid w:val="0061127B"/>
    <w:rsid w:val="0061146C"/>
    <w:rsid w:val="00611476"/>
    <w:rsid w:val="00611487"/>
    <w:rsid w:val="00611661"/>
    <w:rsid w:val="006116AF"/>
    <w:rsid w:val="006117AE"/>
    <w:rsid w:val="0061187F"/>
    <w:rsid w:val="0061194D"/>
    <w:rsid w:val="00611B8F"/>
    <w:rsid w:val="00611C07"/>
    <w:rsid w:val="00611C51"/>
    <w:rsid w:val="00611D76"/>
    <w:rsid w:val="00611E0A"/>
    <w:rsid w:val="00611FE6"/>
    <w:rsid w:val="00612009"/>
    <w:rsid w:val="006120C0"/>
    <w:rsid w:val="006121AC"/>
    <w:rsid w:val="00612261"/>
    <w:rsid w:val="0061227A"/>
    <w:rsid w:val="006122C2"/>
    <w:rsid w:val="0061241C"/>
    <w:rsid w:val="00612465"/>
    <w:rsid w:val="006124C7"/>
    <w:rsid w:val="00612545"/>
    <w:rsid w:val="0061256B"/>
    <w:rsid w:val="006125A9"/>
    <w:rsid w:val="0061260E"/>
    <w:rsid w:val="00612636"/>
    <w:rsid w:val="00612679"/>
    <w:rsid w:val="006126A9"/>
    <w:rsid w:val="0061274B"/>
    <w:rsid w:val="00612752"/>
    <w:rsid w:val="00612B10"/>
    <w:rsid w:val="00612DF8"/>
    <w:rsid w:val="00612EC6"/>
    <w:rsid w:val="0061317F"/>
    <w:rsid w:val="0061324B"/>
    <w:rsid w:val="006132D3"/>
    <w:rsid w:val="00613344"/>
    <w:rsid w:val="006133B2"/>
    <w:rsid w:val="00613449"/>
    <w:rsid w:val="0061344A"/>
    <w:rsid w:val="006134E4"/>
    <w:rsid w:val="006135B0"/>
    <w:rsid w:val="006135BE"/>
    <w:rsid w:val="0061370B"/>
    <w:rsid w:val="0061397F"/>
    <w:rsid w:val="00613AF1"/>
    <w:rsid w:val="00613C56"/>
    <w:rsid w:val="00613C8E"/>
    <w:rsid w:val="00613CB4"/>
    <w:rsid w:val="00613D1F"/>
    <w:rsid w:val="00613FA7"/>
    <w:rsid w:val="00614107"/>
    <w:rsid w:val="006141D6"/>
    <w:rsid w:val="006141ED"/>
    <w:rsid w:val="006142D1"/>
    <w:rsid w:val="006142D3"/>
    <w:rsid w:val="006143AE"/>
    <w:rsid w:val="006145B3"/>
    <w:rsid w:val="006147E2"/>
    <w:rsid w:val="0061487E"/>
    <w:rsid w:val="006148EB"/>
    <w:rsid w:val="0061490D"/>
    <w:rsid w:val="00614958"/>
    <w:rsid w:val="00614A4D"/>
    <w:rsid w:val="00614B17"/>
    <w:rsid w:val="00614B20"/>
    <w:rsid w:val="00614BFA"/>
    <w:rsid w:val="00614DD5"/>
    <w:rsid w:val="00614E08"/>
    <w:rsid w:val="00614F4B"/>
    <w:rsid w:val="006150E5"/>
    <w:rsid w:val="006150FA"/>
    <w:rsid w:val="00615133"/>
    <w:rsid w:val="00615215"/>
    <w:rsid w:val="006152CE"/>
    <w:rsid w:val="00615334"/>
    <w:rsid w:val="006155A3"/>
    <w:rsid w:val="00615601"/>
    <w:rsid w:val="00615733"/>
    <w:rsid w:val="0061586D"/>
    <w:rsid w:val="0061590C"/>
    <w:rsid w:val="006159F2"/>
    <w:rsid w:val="00615A68"/>
    <w:rsid w:val="00615A8D"/>
    <w:rsid w:val="00615CFA"/>
    <w:rsid w:val="00615D48"/>
    <w:rsid w:val="00615E31"/>
    <w:rsid w:val="00615E80"/>
    <w:rsid w:val="00616025"/>
    <w:rsid w:val="00616058"/>
    <w:rsid w:val="00616059"/>
    <w:rsid w:val="006160CF"/>
    <w:rsid w:val="0061615C"/>
    <w:rsid w:val="006161EC"/>
    <w:rsid w:val="006161F9"/>
    <w:rsid w:val="00616343"/>
    <w:rsid w:val="006163DD"/>
    <w:rsid w:val="00616455"/>
    <w:rsid w:val="00616667"/>
    <w:rsid w:val="00616791"/>
    <w:rsid w:val="006169AA"/>
    <w:rsid w:val="00616B50"/>
    <w:rsid w:val="00616B6E"/>
    <w:rsid w:val="00616BA2"/>
    <w:rsid w:val="00616CB2"/>
    <w:rsid w:val="00616CCA"/>
    <w:rsid w:val="00616CF4"/>
    <w:rsid w:val="00616DBF"/>
    <w:rsid w:val="00616E09"/>
    <w:rsid w:val="00616F55"/>
    <w:rsid w:val="00617121"/>
    <w:rsid w:val="00617123"/>
    <w:rsid w:val="006171D1"/>
    <w:rsid w:val="0061721D"/>
    <w:rsid w:val="0061736B"/>
    <w:rsid w:val="00617376"/>
    <w:rsid w:val="00617405"/>
    <w:rsid w:val="006174C0"/>
    <w:rsid w:val="0061753E"/>
    <w:rsid w:val="006175BB"/>
    <w:rsid w:val="00617637"/>
    <w:rsid w:val="00617869"/>
    <w:rsid w:val="006179BD"/>
    <w:rsid w:val="00617B15"/>
    <w:rsid w:val="00617B44"/>
    <w:rsid w:val="00617BCD"/>
    <w:rsid w:val="00617C2D"/>
    <w:rsid w:val="00617C44"/>
    <w:rsid w:val="00617DE8"/>
    <w:rsid w:val="00617E71"/>
    <w:rsid w:val="00617EA6"/>
    <w:rsid w:val="006201F6"/>
    <w:rsid w:val="006202BF"/>
    <w:rsid w:val="00620349"/>
    <w:rsid w:val="006203E2"/>
    <w:rsid w:val="00620452"/>
    <w:rsid w:val="0062050B"/>
    <w:rsid w:val="006206F3"/>
    <w:rsid w:val="0062099E"/>
    <w:rsid w:val="00620CE0"/>
    <w:rsid w:val="00620D17"/>
    <w:rsid w:val="00620DA9"/>
    <w:rsid w:val="00620E03"/>
    <w:rsid w:val="00620E6D"/>
    <w:rsid w:val="00620FD8"/>
    <w:rsid w:val="0062107B"/>
    <w:rsid w:val="00621170"/>
    <w:rsid w:val="00621176"/>
    <w:rsid w:val="006211AB"/>
    <w:rsid w:val="006211F1"/>
    <w:rsid w:val="00621368"/>
    <w:rsid w:val="006213EE"/>
    <w:rsid w:val="00621414"/>
    <w:rsid w:val="00621450"/>
    <w:rsid w:val="00621482"/>
    <w:rsid w:val="006214F7"/>
    <w:rsid w:val="00621591"/>
    <w:rsid w:val="00621657"/>
    <w:rsid w:val="006216BF"/>
    <w:rsid w:val="006216C2"/>
    <w:rsid w:val="0062170D"/>
    <w:rsid w:val="00621801"/>
    <w:rsid w:val="006218C7"/>
    <w:rsid w:val="006219CB"/>
    <w:rsid w:val="00621F6B"/>
    <w:rsid w:val="00622102"/>
    <w:rsid w:val="006221E8"/>
    <w:rsid w:val="006221F1"/>
    <w:rsid w:val="006222B1"/>
    <w:rsid w:val="00622445"/>
    <w:rsid w:val="00622453"/>
    <w:rsid w:val="0062256B"/>
    <w:rsid w:val="006225A0"/>
    <w:rsid w:val="00622794"/>
    <w:rsid w:val="006228CA"/>
    <w:rsid w:val="0062290D"/>
    <w:rsid w:val="00622C0B"/>
    <w:rsid w:val="00622C9B"/>
    <w:rsid w:val="00622DA7"/>
    <w:rsid w:val="00622F47"/>
    <w:rsid w:val="00622FA3"/>
    <w:rsid w:val="00622FA7"/>
    <w:rsid w:val="00623059"/>
    <w:rsid w:val="006231B1"/>
    <w:rsid w:val="00623286"/>
    <w:rsid w:val="006233E2"/>
    <w:rsid w:val="0062345F"/>
    <w:rsid w:val="00623634"/>
    <w:rsid w:val="0062371F"/>
    <w:rsid w:val="006239F2"/>
    <w:rsid w:val="00623B0E"/>
    <w:rsid w:val="00623C04"/>
    <w:rsid w:val="00623CB7"/>
    <w:rsid w:val="00623D7F"/>
    <w:rsid w:val="00623EBD"/>
    <w:rsid w:val="0062417E"/>
    <w:rsid w:val="00624236"/>
    <w:rsid w:val="006243D6"/>
    <w:rsid w:val="00624446"/>
    <w:rsid w:val="006244A1"/>
    <w:rsid w:val="00624512"/>
    <w:rsid w:val="006245D5"/>
    <w:rsid w:val="0062472C"/>
    <w:rsid w:val="00624783"/>
    <w:rsid w:val="006247F8"/>
    <w:rsid w:val="006248F0"/>
    <w:rsid w:val="00624984"/>
    <w:rsid w:val="00624AB7"/>
    <w:rsid w:val="00624B04"/>
    <w:rsid w:val="00624B21"/>
    <w:rsid w:val="00624BDE"/>
    <w:rsid w:val="00625045"/>
    <w:rsid w:val="00625158"/>
    <w:rsid w:val="0062519D"/>
    <w:rsid w:val="006251A4"/>
    <w:rsid w:val="006254AD"/>
    <w:rsid w:val="006254C0"/>
    <w:rsid w:val="0062559D"/>
    <w:rsid w:val="006255A4"/>
    <w:rsid w:val="006256AB"/>
    <w:rsid w:val="006256D0"/>
    <w:rsid w:val="006256F0"/>
    <w:rsid w:val="006257B0"/>
    <w:rsid w:val="0062589F"/>
    <w:rsid w:val="00625964"/>
    <w:rsid w:val="0062599E"/>
    <w:rsid w:val="006259AF"/>
    <w:rsid w:val="006259DD"/>
    <w:rsid w:val="00625AF2"/>
    <w:rsid w:val="00625B75"/>
    <w:rsid w:val="00625C0C"/>
    <w:rsid w:val="00625C5F"/>
    <w:rsid w:val="00625F00"/>
    <w:rsid w:val="0062601F"/>
    <w:rsid w:val="00626186"/>
    <w:rsid w:val="0062619F"/>
    <w:rsid w:val="00626273"/>
    <w:rsid w:val="006262F7"/>
    <w:rsid w:val="00626382"/>
    <w:rsid w:val="006263E3"/>
    <w:rsid w:val="006264A7"/>
    <w:rsid w:val="00626523"/>
    <w:rsid w:val="00626573"/>
    <w:rsid w:val="006266C4"/>
    <w:rsid w:val="006266F4"/>
    <w:rsid w:val="0062675B"/>
    <w:rsid w:val="0062678F"/>
    <w:rsid w:val="006268F4"/>
    <w:rsid w:val="006268F6"/>
    <w:rsid w:val="006268F8"/>
    <w:rsid w:val="00626AAD"/>
    <w:rsid w:val="00626C86"/>
    <w:rsid w:val="00626D3B"/>
    <w:rsid w:val="00626E8B"/>
    <w:rsid w:val="00626F53"/>
    <w:rsid w:val="00627071"/>
    <w:rsid w:val="0062714B"/>
    <w:rsid w:val="006271AF"/>
    <w:rsid w:val="006271D9"/>
    <w:rsid w:val="00627262"/>
    <w:rsid w:val="006273CD"/>
    <w:rsid w:val="0062746E"/>
    <w:rsid w:val="00627483"/>
    <w:rsid w:val="0062763D"/>
    <w:rsid w:val="00627A6C"/>
    <w:rsid w:val="00627B05"/>
    <w:rsid w:val="00627BF5"/>
    <w:rsid w:val="00627D4B"/>
    <w:rsid w:val="00627D94"/>
    <w:rsid w:val="00627DBA"/>
    <w:rsid w:val="00627E05"/>
    <w:rsid w:val="00627E26"/>
    <w:rsid w:val="00627EC5"/>
    <w:rsid w:val="00627EF2"/>
    <w:rsid w:val="0063009F"/>
    <w:rsid w:val="006300DA"/>
    <w:rsid w:val="00630186"/>
    <w:rsid w:val="006302C8"/>
    <w:rsid w:val="0063032A"/>
    <w:rsid w:val="0063035D"/>
    <w:rsid w:val="00630388"/>
    <w:rsid w:val="00630484"/>
    <w:rsid w:val="00630636"/>
    <w:rsid w:val="00630666"/>
    <w:rsid w:val="0063076F"/>
    <w:rsid w:val="00630A94"/>
    <w:rsid w:val="00630B40"/>
    <w:rsid w:val="00630CF0"/>
    <w:rsid w:val="00630D03"/>
    <w:rsid w:val="00630D15"/>
    <w:rsid w:val="00630E44"/>
    <w:rsid w:val="00630E54"/>
    <w:rsid w:val="00630FDD"/>
    <w:rsid w:val="0063124C"/>
    <w:rsid w:val="00631296"/>
    <w:rsid w:val="00631388"/>
    <w:rsid w:val="006313A0"/>
    <w:rsid w:val="0063147C"/>
    <w:rsid w:val="00631503"/>
    <w:rsid w:val="0063161B"/>
    <w:rsid w:val="00631762"/>
    <w:rsid w:val="006318A7"/>
    <w:rsid w:val="006318D6"/>
    <w:rsid w:val="00631A2D"/>
    <w:rsid w:val="00631A9D"/>
    <w:rsid w:val="00631AC2"/>
    <w:rsid w:val="00631E61"/>
    <w:rsid w:val="00631E6B"/>
    <w:rsid w:val="00631E92"/>
    <w:rsid w:val="00631FD7"/>
    <w:rsid w:val="00631FF7"/>
    <w:rsid w:val="006320B2"/>
    <w:rsid w:val="00632101"/>
    <w:rsid w:val="0063237A"/>
    <w:rsid w:val="006323D0"/>
    <w:rsid w:val="006327BA"/>
    <w:rsid w:val="006327D4"/>
    <w:rsid w:val="00632823"/>
    <w:rsid w:val="0063287A"/>
    <w:rsid w:val="00632A8A"/>
    <w:rsid w:val="00632B26"/>
    <w:rsid w:val="00632CB2"/>
    <w:rsid w:val="00632EE9"/>
    <w:rsid w:val="00633230"/>
    <w:rsid w:val="006332BA"/>
    <w:rsid w:val="0063333A"/>
    <w:rsid w:val="006333B4"/>
    <w:rsid w:val="0063340E"/>
    <w:rsid w:val="00633532"/>
    <w:rsid w:val="0063361A"/>
    <w:rsid w:val="006338BA"/>
    <w:rsid w:val="00633A69"/>
    <w:rsid w:val="00633B37"/>
    <w:rsid w:val="00633B5C"/>
    <w:rsid w:val="00633C82"/>
    <w:rsid w:val="00633CD7"/>
    <w:rsid w:val="00633DA4"/>
    <w:rsid w:val="00633DAB"/>
    <w:rsid w:val="00633F4E"/>
    <w:rsid w:val="00633FB3"/>
    <w:rsid w:val="00634034"/>
    <w:rsid w:val="0063406B"/>
    <w:rsid w:val="00634475"/>
    <w:rsid w:val="00634525"/>
    <w:rsid w:val="006345F0"/>
    <w:rsid w:val="00634602"/>
    <w:rsid w:val="0063460C"/>
    <w:rsid w:val="00634682"/>
    <w:rsid w:val="006348E0"/>
    <w:rsid w:val="00634AA4"/>
    <w:rsid w:val="00634B2A"/>
    <w:rsid w:val="00634CF3"/>
    <w:rsid w:val="00634DF8"/>
    <w:rsid w:val="00634DFA"/>
    <w:rsid w:val="00634E1F"/>
    <w:rsid w:val="00634EDF"/>
    <w:rsid w:val="00634F10"/>
    <w:rsid w:val="00635229"/>
    <w:rsid w:val="006354EB"/>
    <w:rsid w:val="00635565"/>
    <w:rsid w:val="00635593"/>
    <w:rsid w:val="006356D2"/>
    <w:rsid w:val="006357FC"/>
    <w:rsid w:val="00635818"/>
    <w:rsid w:val="00635A1D"/>
    <w:rsid w:val="00635A9C"/>
    <w:rsid w:val="00635C3E"/>
    <w:rsid w:val="00635CCB"/>
    <w:rsid w:val="00635EFF"/>
    <w:rsid w:val="00635F12"/>
    <w:rsid w:val="00635FC9"/>
    <w:rsid w:val="0063603D"/>
    <w:rsid w:val="006360DE"/>
    <w:rsid w:val="006362AD"/>
    <w:rsid w:val="006362E5"/>
    <w:rsid w:val="00636346"/>
    <w:rsid w:val="006364BE"/>
    <w:rsid w:val="00636531"/>
    <w:rsid w:val="006365A0"/>
    <w:rsid w:val="00636652"/>
    <w:rsid w:val="0063670B"/>
    <w:rsid w:val="00636713"/>
    <w:rsid w:val="00636899"/>
    <w:rsid w:val="006369D1"/>
    <w:rsid w:val="00636BE3"/>
    <w:rsid w:val="00636DD1"/>
    <w:rsid w:val="00636DDD"/>
    <w:rsid w:val="00636EB9"/>
    <w:rsid w:val="00636F0D"/>
    <w:rsid w:val="00636F8D"/>
    <w:rsid w:val="00637092"/>
    <w:rsid w:val="006370B3"/>
    <w:rsid w:val="006371A1"/>
    <w:rsid w:val="006371FB"/>
    <w:rsid w:val="0063723F"/>
    <w:rsid w:val="006373FA"/>
    <w:rsid w:val="00637505"/>
    <w:rsid w:val="006375BD"/>
    <w:rsid w:val="006375C8"/>
    <w:rsid w:val="00637664"/>
    <w:rsid w:val="006376B0"/>
    <w:rsid w:val="0063780A"/>
    <w:rsid w:val="0063789C"/>
    <w:rsid w:val="006378B2"/>
    <w:rsid w:val="0063794F"/>
    <w:rsid w:val="006379F1"/>
    <w:rsid w:val="00637A42"/>
    <w:rsid w:val="00637A67"/>
    <w:rsid w:val="00637C46"/>
    <w:rsid w:val="00637CB2"/>
    <w:rsid w:val="00637E4B"/>
    <w:rsid w:val="00637E50"/>
    <w:rsid w:val="00637E6F"/>
    <w:rsid w:val="00637F03"/>
    <w:rsid w:val="00637F77"/>
    <w:rsid w:val="00637F9E"/>
    <w:rsid w:val="00640002"/>
    <w:rsid w:val="0064007E"/>
    <w:rsid w:val="006400F5"/>
    <w:rsid w:val="00640239"/>
    <w:rsid w:val="00640395"/>
    <w:rsid w:val="0064066D"/>
    <w:rsid w:val="0064075E"/>
    <w:rsid w:val="00640AB5"/>
    <w:rsid w:val="00640AEF"/>
    <w:rsid w:val="00640B89"/>
    <w:rsid w:val="00640D08"/>
    <w:rsid w:val="00640DF0"/>
    <w:rsid w:val="00640E0C"/>
    <w:rsid w:val="00640E4E"/>
    <w:rsid w:val="00640FE8"/>
    <w:rsid w:val="0064100A"/>
    <w:rsid w:val="006411DF"/>
    <w:rsid w:val="00641240"/>
    <w:rsid w:val="006413CE"/>
    <w:rsid w:val="006414BC"/>
    <w:rsid w:val="00641534"/>
    <w:rsid w:val="006415DA"/>
    <w:rsid w:val="006415E4"/>
    <w:rsid w:val="0064166E"/>
    <w:rsid w:val="00641710"/>
    <w:rsid w:val="006417E4"/>
    <w:rsid w:val="00641847"/>
    <w:rsid w:val="0064190D"/>
    <w:rsid w:val="0064192D"/>
    <w:rsid w:val="00641984"/>
    <w:rsid w:val="00641AAF"/>
    <w:rsid w:val="00641D0F"/>
    <w:rsid w:val="00641E23"/>
    <w:rsid w:val="00641E39"/>
    <w:rsid w:val="00641E5A"/>
    <w:rsid w:val="00641F5F"/>
    <w:rsid w:val="00641F9A"/>
    <w:rsid w:val="00642111"/>
    <w:rsid w:val="006423DD"/>
    <w:rsid w:val="00642437"/>
    <w:rsid w:val="006426A4"/>
    <w:rsid w:val="00642842"/>
    <w:rsid w:val="0064294F"/>
    <w:rsid w:val="00642A1B"/>
    <w:rsid w:val="00642AD5"/>
    <w:rsid w:val="00642B0E"/>
    <w:rsid w:val="00642B16"/>
    <w:rsid w:val="00642BCE"/>
    <w:rsid w:val="00642D4D"/>
    <w:rsid w:val="00643248"/>
    <w:rsid w:val="00643307"/>
    <w:rsid w:val="0064334C"/>
    <w:rsid w:val="006433A0"/>
    <w:rsid w:val="00643412"/>
    <w:rsid w:val="006434F9"/>
    <w:rsid w:val="0064354E"/>
    <w:rsid w:val="006436BE"/>
    <w:rsid w:val="006436D2"/>
    <w:rsid w:val="00643889"/>
    <w:rsid w:val="0064389D"/>
    <w:rsid w:val="006438AA"/>
    <w:rsid w:val="0064392B"/>
    <w:rsid w:val="00643A74"/>
    <w:rsid w:val="00643BCB"/>
    <w:rsid w:val="00643BED"/>
    <w:rsid w:val="00643C71"/>
    <w:rsid w:val="00643C7B"/>
    <w:rsid w:val="00643E02"/>
    <w:rsid w:val="00643E86"/>
    <w:rsid w:val="006440CF"/>
    <w:rsid w:val="00644117"/>
    <w:rsid w:val="00644476"/>
    <w:rsid w:val="006446F2"/>
    <w:rsid w:val="006449CD"/>
    <w:rsid w:val="00644A6C"/>
    <w:rsid w:val="00644B92"/>
    <w:rsid w:val="00644BE9"/>
    <w:rsid w:val="00644BF5"/>
    <w:rsid w:val="00644D2B"/>
    <w:rsid w:val="00644DA6"/>
    <w:rsid w:val="00644E97"/>
    <w:rsid w:val="00644F82"/>
    <w:rsid w:val="00644FC7"/>
    <w:rsid w:val="00645107"/>
    <w:rsid w:val="0064527C"/>
    <w:rsid w:val="006452E7"/>
    <w:rsid w:val="0064536D"/>
    <w:rsid w:val="0064549D"/>
    <w:rsid w:val="006454C9"/>
    <w:rsid w:val="00645543"/>
    <w:rsid w:val="006455C5"/>
    <w:rsid w:val="00645609"/>
    <w:rsid w:val="00645698"/>
    <w:rsid w:val="006457E5"/>
    <w:rsid w:val="0064589B"/>
    <w:rsid w:val="006458F8"/>
    <w:rsid w:val="00645939"/>
    <w:rsid w:val="00645A52"/>
    <w:rsid w:val="00645C98"/>
    <w:rsid w:val="00645DC7"/>
    <w:rsid w:val="00645E3C"/>
    <w:rsid w:val="00645E42"/>
    <w:rsid w:val="00645E5C"/>
    <w:rsid w:val="00646132"/>
    <w:rsid w:val="00646159"/>
    <w:rsid w:val="00646283"/>
    <w:rsid w:val="006462AB"/>
    <w:rsid w:val="0064633C"/>
    <w:rsid w:val="00646386"/>
    <w:rsid w:val="00646405"/>
    <w:rsid w:val="006464C5"/>
    <w:rsid w:val="0064665C"/>
    <w:rsid w:val="00646771"/>
    <w:rsid w:val="006467A3"/>
    <w:rsid w:val="006467AB"/>
    <w:rsid w:val="00646A14"/>
    <w:rsid w:val="00646A31"/>
    <w:rsid w:val="00646B32"/>
    <w:rsid w:val="00646B39"/>
    <w:rsid w:val="00646ECE"/>
    <w:rsid w:val="0064702E"/>
    <w:rsid w:val="0064703F"/>
    <w:rsid w:val="006470A4"/>
    <w:rsid w:val="00647115"/>
    <w:rsid w:val="0064714A"/>
    <w:rsid w:val="0064722F"/>
    <w:rsid w:val="006472A3"/>
    <w:rsid w:val="0064747E"/>
    <w:rsid w:val="00647486"/>
    <w:rsid w:val="006475EB"/>
    <w:rsid w:val="0064761B"/>
    <w:rsid w:val="00647685"/>
    <w:rsid w:val="00647745"/>
    <w:rsid w:val="006477E7"/>
    <w:rsid w:val="0064781B"/>
    <w:rsid w:val="00647824"/>
    <w:rsid w:val="00647836"/>
    <w:rsid w:val="00647849"/>
    <w:rsid w:val="006478AB"/>
    <w:rsid w:val="00647BAB"/>
    <w:rsid w:val="00647EE3"/>
    <w:rsid w:val="00647F8D"/>
    <w:rsid w:val="00650102"/>
    <w:rsid w:val="006502D9"/>
    <w:rsid w:val="006504EE"/>
    <w:rsid w:val="0065054A"/>
    <w:rsid w:val="00650629"/>
    <w:rsid w:val="00650646"/>
    <w:rsid w:val="006506DA"/>
    <w:rsid w:val="00650712"/>
    <w:rsid w:val="006507B0"/>
    <w:rsid w:val="0065080E"/>
    <w:rsid w:val="00650A5E"/>
    <w:rsid w:val="00650AF0"/>
    <w:rsid w:val="00650B6B"/>
    <w:rsid w:val="00650CA9"/>
    <w:rsid w:val="00650DB1"/>
    <w:rsid w:val="00650E0C"/>
    <w:rsid w:val="00650E41"/>
    <w:rsid w:val="00650F88"/>
    <w:rsid w:val="0065106E"/>
    <w:rsid w:val="0065140C"/>
    <w:rsid w:val="00651471"/>
    <w:rsid w:val="00651489"/>
    <w:rsid w:val="006515B7"/>
    <w:rsid w:val="00651831"/>
    <w:rsid w:val="00651930"/>
    <w:rsid w:val="00651946"/>
    <w:rsid w:val="00651958"/>
    <w:rsid w:val="006519E6"/>
    <w:rsid w:val="00651A3C"/>
    <w:rsid w:val="00651B07"/>
    <w:rsid w:val="00651BD3"/>
    <w:rsid w:val="00651C1F"/>
    <w:rsid w:val="00651DBC"/>
    <w:rsid w:val="00651EBD"/>
    <w:rsid w:val="00651EF1"/>
    <w:rsid w:val="006521D8"/>
    <w:rsid w:val="006522DB"/>
    <w:rsid w:val="0065239D"/>
    <w:rsid w:val="006523CD"/>
    <w:rsid w:val="00652567"/>
    <w:rsid w:val="00652585"/>
    <w:rsid w:val="006525BB"/>
    <w:rsid w:val="00652702"/>
    <w:rsid w:val="00652796"/>
    <w:rsid w:val="00652809"/>
    <w:rsid w:val="00652825"/>
    <w:rsid w:val="006528CD"/>
    <w:rsid w:val="006529EF"/>
    <w:rsid w:val="00652C1C"/>
    <w:rsid w:val="00652C3A"/>
    <w:rsid w:val="00652C96"/>
    <w:rsid w:val="00652CD2"/>
    <w:rsid w:val="00652F21"/>
    <w:rsid w:val="00652F66"/>
    <w:rsid w:val="0065326B"/>
    <w:rsid w:val="006533C1"/>
    <w:rsid w:val="00653548"/>
    <w:rsid w:val="0065369A"/>
    <w:rsid w:val="006538AF"/>
    <w:rsid w:val="00653A2F"/>
    <w:rsid w:val="00653A56"/>
    <w:rsid w:val="00653A76"/>
    <w:rsid w:val="00653B33"/>
    <w:rsid w:val="00653B34"/>
    <w:rsid w:val="00653BC9"/>
    <w:rsid w:val="00653C38"/>
    <w:rsid w:val="00653D45"/>
    <w:rsid w:val="00653DA5"/>
    <w:rsid w:val="00653E31"/>
    <w:rsid w:val="00653E4C"/>
    <w:rsid w:val="00653E64"/>
    <w:rsid w:val="00653E8E"/>
    <w:rsid w:val="00653FA8"/>
    <w:rsid w:val="00653FCB"/>
    <w:rsid w:val="006541ED"/>
    <w:rsid w:val="006542B6"/>
    <w:rsid w:val="006542FC"/>
    <w:rsid w:val="00654554"/>
    <w:rsid w:val="00654612"/>
    <w:rsid w:val="0065466F"/>
    <w:rsid w:val="006546A6"/>
    <w:rsid w:val="00654739"/>
    <w:rsid w:val="00654809"/>
    <w:rsid w:val="0065491A"/>
    <w:rsid w:val="00654974"/>
    <w:rsid w:val="00654A0C"/>
    <w:rsid w:val="00654A11"/>
    <w:rsid w:val="00654B52"/>
    <w:rsid w:val="00654B97"/>
    <w:rsid w:val="00654BF9"/>
    <w:rsid w:val="00654C6A"/>
    <w:rsid w:val="00654CE4"/>
    <w:rsid w:val="00654E48"/>
    <w:rsid w:val="00654EB0"/>
    <w:rsid w:val="00654F08"/>
    <w:rsid w:val="00655063"/>
    <w:rsid w:val="006551B7"/>
    <w:rsid w:val="0065521B"/>
    <w:rsid w:val="006552C6"/>
    <w:rsid w:val="00655438"/>
    <w:rsid w:val="00655513"/>
    <w:rsid w:val="00655565"/>
    <w:rsid w:val="006555C1"/>
    <w:rsid w:val="0065560D"/>
    <w:rsid w:val="0065578E"/>
    <w:rsid w:val="006557CF"/>
    <w:rsid w:val="00655842"/>
    <w:rsid w:val="0065584E"/>
    <w:rsid w:val="006559A3"/>
    <w:rsid w:val="00655A32"/>
    <w:rsid w:val="00655A48"/>
    <w:rsid w:val="00655B14"/>
    <w:rsid w:val="00655C16"/>
    <w:rsid w:val="00655C18"/>
    <w:rsid w:val="00655C96"/>
    <w:rsid w:val="006561A8"/>
    <w:rsid w:val="006561E1"/>
    <w:rsid w:val="00656228"/>
    <w:rsid w:val="00656276"/>
    <w:rsid w:val="00656407"/>
    <w:rsid w:val="00656589"/>
    <w:rsid w:val="006567B9"/>
    <w:rsid w:val="00656852"/>
    <w:rsid w:val="00656861"/>
    <w:rsid w:val="0065690D"/>
    <w:rsid w:val="006569B2"/>
    <w:rsid w:val="006569B5"/>
    <w:rsid w:val="00656C3A"/>
    <w:rsid w:val="00656C96"/>
    <w:rsid w:val="00656E3D"/>
    <w:rsid w:val="00656F14"/>
    <w:rsid w:val="00656FC1"/>
    <w:rsid w:val="00657109"/>
    <w:rsid w:val="00657317"/>
    <w:rsid w:val="00657352"/>
    <w:rsid w:val="006574A3"/>
    <w:rsid w:val="006575E7"/>
    <w:rsid w:val="00657712"/>
    <w:rsid w:val="0065787A"/>
    <w:rsid w:val="00657979"/>
    <w:rsid w:val="006579A7"/>
    <w:rsid w:val="00657A05"/>
    <w:rsid w:val="00657B6B"/>
    <w:rsid w:val="00657D0A"/>
    <w:rsid w:val="00657DD3"/>
    <w:rsid w:val="00657E5F"/>
    <w:rsid w:val="00657E78"/>
    <w:rsid w:val="00657ED3"/>
    <w:rsid w:val="00657FB2"/>
    <w:rsid w:val="0066015F"/>
    <w:rsid w:val="006601D9"/>
    <w:rsid w:val="0066029F"/>
    <w:rsid w:val="0066045B"/>
    <w:rsid w:val="00660521"/>
    <w:rsid w:val="00660571"/>
    <w:rsid w:val="00660572"/>
    <w:rsid w:val="0066063F"/>
    <w:rsid w:val="00660700"/>
    <w:rsid w:val="00660764"/>
    <w:rsid w:val="00660857"/>
    <w:rsid w:val="00660887"/>
    <w:rsid w:val="006608A5"/>
    <w:rsid w:val="006608D5"/>
    <w:rsid w:val="006609C6"/>
    <w:rsid w:val="006609E9"/>
    <w:rsid w:val="00660C89"/>
    <w:rsid w:val="00660D47"/>
    <w:rsid w:val="00660DC7"/>
    <w:rsid w:val="00660F26"/>
    <w:rsid w:val="00660FF5"/>
    <w:rsid w:val="00661066"/>
    <w:rsid w:val="006610EB"/>
    <w:rsid w:val="006611C0"/>
    <w:rsid w:val="00661254"/>
    <w:rsid w:val="00661276"/>
    <w:rsid w:val="0066129E"/>
    <w:rsid w:val="006612C6"/>
    <w:rsid w:val="0066151E"/>
    <w:rsid w:val="0066161C"/>
    <w:rsid w:val="0066165A"/>
    <w:rsid w:val="006619BE"/>
    <w:rsid w:val="006619C1"/>
    <w:rsid w:val="006619C8"/>
    <w:rsid w:val="00661B8A"/>
    <w:rsid w:val="00661C37"/>
    <w:rsid w:val="00661FEF"/>
    <w:rsid w:val="0066202E"/>
    <w:rsid w:val="00662046"/>
    <w:rsid w:val="00662076"/>
    <w:rsid w:val="006620BC"/>
    <w:rsid w:val="00662139"/>
    <w:rsid w:val="00662218"/>
    <w:rsid w:val="006623D0"/>
    <w:rsid w:val="006624A5"/>
    <w:rsid w:val="006625E9"/>
    <w:rsid w:val="00662632"/>
    <w:rsid w:val="00662681"/>
    <w:rsid w:val="006626BF"/>
    <w:rsid w:val="00662750"/>
    <w:rsid w:val="0066290C"/>
    <w:rsid w:val="00662AF4"/>
    <w:rsid w:val="00662B64"/>
    <w:rsid w:val="00662C0B"/>
    <w:rsid w:val="00662C33"/>
    <w:rsid w:val="00662D6B"/>
    <w:rsid w:val="00662DA1"/>
    <w:rsid w:val="00662DBB"/>
    <w:rsid w:val="00662F55"/>
    <w:rsid w:val="0066300D"/>
    <w:rsid w:val="0066305E"/>
    <w:rsid w:val="0066334B"/>
    <w:rsid w:val="006633A4"/>
    <w:rsid w:val="0066348B"/>
    <w:rsid w:val="0066350C"/>
    <w:rsid w:val="00663724"/>
    <w:rsid w:val="006639CA"/>
    <w:rsid w:val="00663A2A"/>
    <w:rsid w:val="00663B27"/>
    <w:rsid w:val="00663CDD"/>
    <w:rsid w:val="00663D69"/>
    <w:rsid w:val="00663DD0"/>
    <w:rsid w:val="00663ECB"/>
    <w:rsid w:val="00663F03"/>
    <w:rsid w:val="00663FC5"/>
    <w:rsid w:val="00663FDB"/>
    <w:rsid w:val="0066402B"/>
    <w:rsid w:val="00664238"/>
    <w:rsid w:val="006642E0"/>
    <w:rsid w:val="00664385"/>
    <w:rsid w:val="006645B9"/>
    <w:rsid w:val="006645E5"/>
    <w:rsid w:val="0066467E"/>
    <w:rsid w:val="0066470B"/>
    <w:rsid w:val="00664763"/>
    <w:rsid w:val="0066478B"/>
    <w:rsid w:val="006648CB"/>
    <w:rsid w:val="00664907"/>
    <w:rsid w:val="006649FA"/>
    <w:rsid w:val="00664B29"/>
    <w:rsid w:val="00664B73"/>
    <w:rsid w:val="00664B79"/>
    <w:rsid w:val="00664C94"/>
    <w:rsid w:val="00664DF4"/>
    <w:rsid w:val="00664F3B"/>
    <w:rsid w:val="0066519F"/>
    <w:rsid w:val="00665203"/>
    <w:rsid w:val="006654AB"/>
    <w:rsid w:val="0066552C"/>
    <w:rsid w:val="0066579A"/>
    <w:rsid w:val="006658E9"/>
    <w:rsid w:val="00665900"/>
    <w:rsid w:val="00665918"/>
    <w:rsid w:val="006659D2"/>
    <w:rsid w:val="00665A75"/>
    <w:rsid w:val="00665B9B"/>
    <w:rsid w:val="00665F33"/>
    <w:rsid w:val="00665FCB"/>
    <w:rsid w:val="00666063"/>
    <w:rsid w:val="0066606C"/>
    <w:rsid w:val="0066617E"/>
    <w:rsid w:val="006662A0"/>
    <w:rsid w:val="00666364"/>
    <w:rsid w:val="006663E6"/>
    <w:rsid w:val="00666443"/>
    <w:rsid w:val="006664A2"/>
    <w:rsid w:val="00666594"/>
    <w:rsid w:val="006665AE"/>
    <w:rsid w:val="0066668A"/>
    <w:rsid w:val="0066676F"/>
    <w:rsid w:val="006667F9"/>
    <w:rsid w:val="006668B0"/>
    <w:rsid w:val="0066693D"/>
    <w:rsid w:val="00666E80"/>
    <w:rsid w:val="00666F7E"/>
    <w:rsid w:val="00666FE8"/>
    <w:rsid w:val="0066704E"/>
    <w:rsid w:val="006670A7"/>
    <w:rsid w:val="00667207"/>
    <w:rsid w:val="00667220"/>
    <w:rsid w:val="00667425"/>
    <w:rsid w:val="00667556"/>
    <w:rsid w:val="0066766A"/>
    <w:rsid w:val="00667722"/>
    <w:rsid w:val="0066788B"/>
    <w:rsid w:val="00667AA6"/>
    <w:rsid w:val="00667B0A"/>
    <w:rsid w:val="00667B5A"/>
    <w:rsid w:val="00667BA3"/>
    <w:rsid w:val="00667C90"/>
    <w:rsid w:val="00667D4B"/>
    <w:rsid w:val="00670155"/>
    <w:rsid w:val="006701AB"/>
    <w:rsid w:val="006701F6"/>
    <w:rsid w:val="00670298"/>
    <w:rsid w:val="00670427"/>
    <w:rsid w:val="006705B7"/>
    <w:rsid w:val="006705CA"/>
    <w:rsid w:val="00670743"/>
    <w:rsid w:val="00670780"/>
    <w:rsid w:val="006707A0"/>
    <w:rsid w:val="00670F2D"/>
    <w:rsid w:val="006710B6"/>
    <w:rsid w:val="006711F8"/>
    <w:rsid w:val="00671216"/>
    <w:rsid w:val="006712EC"/>
    <w:rsid w:val="00671314"/>
    <w:rsid w:val="00671358"/>
    <w:rsid w:val="00671520"/>
    <w:rsid w:val="0067165F"/>
    <w:rsid w:val="00671787"/>
    <w:rsid w:val="006717D2"/>
    <w:rsid w:val="00671800"/>
    <w:rsid w:val="0067191E"/>
    <w:rsid w:val="0067193E"/>
    <w:rsid w:val="00671A89"/>
    <w:rsid w:val="00671D8A"/>
    <w:rsid w:val="00671DC4"/>
    <w:rsid w:val="00671DC7"/>
    <w:rsid w:val="00671E81"/>
    <w:rsid w:val="00671F13"/>
    <w:rsid w:val="006720B2"/>
    <w:rsid w:val="0067239F"/>
    <w:rsid w:val="00672411"/>
    <w:rsid w:val="006724AC"/>
    <w:rsid w:val="00672543"/>
    <w:rsid w:val="00672591"/>
    <w:rsid w:val="006725D1"/>
    <w:rsid w:val="00672723"/>
    <w:rsid w:val="006727FA"/>
    <w:rsid w:val="00672AE8"/>
    <w:rsid w:val="00672B36"/>
    <w:rsid w:val="00672BC4"/>
    <w:rsid w:val="00672D0B"/>
    <w:rsid w:val="00672E9A"/>
    <w:rsid w:val="00672EF6"/>
    <w:rsid w:val="006730E1"/>
    <w:rsid w:val="00673100"/>
    <w:rsid w:val="00673494"/>
    <w:rsid w:val="006734E1"/>
    <w:rsid w:val="0067353D"/>
    <w:rsid w:val="006735C8"/>
    <w:rsid w:val="006735C9"/>
    <w:rsid w:val="0067366E"/>
    <w:rsid w:val="006736B8"/>
    <w:rsid w:val="0067385B"/>
    <w:rsid w:val="006738A8"/>
    <w:rsid w:val="00673980"/>
    <w:rsid w:val="00673AF8"/>
    <w:rsid w:val="00673BC9"/>
    <w:rsid w:val="00673BF4"/>
    <w:rsid w:val="00673CDF"/>
    <w:rsid w:val="00673E7F"/>
    <w:rsid w:val="00673E9F"/>
    <w:rsid w:val="00673EC0"/>
    <w:rsid w:val="006740B7"/>
    <w:rsid w:val="00674173"/>
    <w:rsid w:val="00674382"/>
    <w:rsid w:val="006743FD"/>
    <w:rsid w:val="006744C7"/>
    <w:rsid w:val="006744F4"/>
    <w:rsid w:val="00674517"/>
    <w:rsid w:val="00674682"/>
    <w:rsid w:val="0067484D"/>
    <w:rsid w:val="006748D2"/>
    <w:rsid w:val="0067490D"/>
    <w:rsid w:val="00674A91"/>
    <w:rsid w:val="00674AB9"/>
    <w:rsid w:val="00674BD2"/>
    <w:rsid w:val="00674DC2"/>
    <w:rsid w:val="0067502C"/>
    <w:rsid w:val="006750EF"/>
    <w:rsid w:val="00675705"/>
    <w:rsid w:val="00675999"/>
    <w:rsid w:val="006759A9"/>
    <w:rsid w:val="00675A0B"/>
    <w:rsid w:val="00675A48"/>
    <w:rsid w:val="00675B9C"/>
    <w:rsid w:val="00675C17"/>
    <w:rsid w:val="00675EC9"/>
    <w:rsid w:val="00675F45"/>
    <w:rsid w:val="00676027"/>
    <w:rsid w:val="0067635C"/>
    <w:rsid w:val="0067642B"/>
    <w:rsid w:val="00676471"/>
    <w:rsid w:val="00676488"/>
    <w:rsid w:val="006764C4"/>
    <w:rsid w:val="00676738"/>
    <w:rsid w:val="00676817"/>
    <w:rsid w:val="00676A8D"/>
    <w:rsid w:val="00676B23"/>
    <w:rsid w:val="00676BEA"/>
    <w:rsid w:val="00676C06"/>
    <w:rsid w:val="00676C42"/>
    <w:rsid w:val="00676C88"/>
    <w:rsid w:val="00676CB2"/>
    <w:rsid w:val="00676D2D"/>
    <w:rsid w:val="00676DD7"/>
    <w:rsid w:val="00676E04"/>
    <w:rsid w:val="00676F1B"/>
    <w:rsid w:val="00676FF3"/>
    <w:rsid w:val="00677054"/>
    <w:rsid w:val="006770B6"/>
    <w:rsid w:val="00677135"/>
    <w:rsid w:val="006772B0"/>
    <w:rsid w:val="00677389"/>
    <w:rsid w:val="006773A7"/>
    <w:rsid w:val="00677499"/>
    <w:rsid w:val="00677710"/>
    <w:rsid w:val="0067791A"/>
    <w:rsid w:val="006779E7"/>
    <w:rsid w:val="00677AD6"/>
    <w:rsid w:val="00677B26"/>
    <w:rsid w:val="00677C09"/>
    <w:rsid w:val="00677CE4"/>
    <w:rsid w:val="00677D2B"/>
    <w:rsid w:val="00677E96"/>
    <w:rsid w:val="00677FA5"/>
    <w:rsid w:val="00679F72"/>
    <w:rsid w:val="0068035B"/>
    <w:rsid w:val="00680417"/>
    <w:rsid w:val="00680473"/>
    <w:rsid w:val="006804AF"/>
    <w:rsid w:val="00680582"/>
    <w:rsid w:val="006806B7"/>
    <w:rsid w:val="00680851"/>
    <w:rsid w:val="00680920"/>
    <w:rsid w:val="00680975"/>
    <w:rsid w:val="00680AE5"/>
    <w:rsid w:val="00680B72"/>
    <w:rsid w:val="00680CA8"/>
    <w:rsid w:val="00680D11"/>
    <w:rsid w:val="00680D50"/>
    <w:rsid w:val="00680F86"/>
    <w:rsid w:val="006810F5"/>
    <w:rsid w:val="00681262"/>
    <w:rsid w:val="006814CD"/>
    <w:rsid w:val="0068157B"/>
    <w:rsid w:val="0068158E"/>
    <w:rsid w:val="0068160E"/>
    <w:rsid w:val="006818D9"/>
    <w:rsid w:val="0068192A"/>
    <w:rsid w:val="00681977"/>
    <w:rsid w:val="00681A7D"/>
    <w:rsid w:val="00681ACD"/>
    <w:rsid w:val="00681B05"/>
    <w:rsid w:val="00681B48"/>
    <w:rsid w:val="00681BBB"/>
    <w:rsid w:val="00681CF3"/>
    <w:rsid w:val="00681F02"/>
    <w:rsid w:val="00681FCF"/>
    <w:rsid w:val="006820DC"/>
    <w:rsid w:val="006820F9"/>
    <w:rsid w:val="00682113"/>
    <w:rsid w:val="00682372"/>
    <w:rsid w:val="006823D6"/>
    <w:rsid w:val="006825F1"/>
    <w:rsid w:val="00682663"/>
    <w:rsid w:val="00682664"/>
    <w:rsid w:val="00682831"/>
    <w:rsid w:val="006829D6"/>
    <w:rsid w:val="00682AF3"/>
    <w:rsid w:val="00682B01"/>
    <w:rsid w:val="00682B9E"/>
    <w:rsid w:val="00682C2A"/>
    <w:rsid w:val="00682D3D"/>
    <w:rsid w:val="00682F1A"/>
    <w:rsid w:val="00682F67"/>
    <w:rsid w:val="00682FF6"/>
    <w:rsid w:val="00683053"/>
    <w:rsid w:val="006831FB"/>
    <w:rsid w:val="00683550"/>
    <w:rsid w:val="00683631"/>
    <w:rsid w:val="00683634"/>
    <w:rsid w:val="006836CC"/>
    <w:rsid w:val="0068373B"/>
    <w:rsid w:val="0068375A"/>
    <w:rsid w:val="00683835"/>
    <w:rsid w:val="00683902"/>
    <w:rsid w:val="00683A21"/>
    <w:rsid w:val="00683ACF"/>
    <w:rsid w:val="00683F9A"/>
    <w:rsid w:val="00684020"/>
    <w:rsid w:val="00684112"/>
    <w:rsid w:val="00684173"/>
    <w:rsid w:val="006841F3"/>
    <w:rsid w:val="006842DB"/>
    <w:rsid w:val="006843EE"/>
    <w:rsid w:val="00684418"/>
    <w:rsid w:val="006844BE"/>
    <w:rsid w:val="00684528"/>
    <w:rsid w:val="006845B7"/>
    <w:rsid w:val="006845E5"/>
    <w:rsid w:val="006846F4"/>
    <w:rsid w:val="00684730"/>
    <w:rsid w:val="006847AB"/>
    <w:rsid w:val="0068485C"/>
    <w:rsid w:val="006848FA"/>
    <w:rsid w:val="00684A43"/>
    <w:rsid w:val="00684B44"/>
    <w:rsid w:val="00684D04"/>
    <w:rsid w:val="00684D99"/>
    <w:rsid w:val="00684DBA"/>
    <w:rsid w:val="00684E52"/>
    <w:rsid w:val="00685083"/>
    <w:rsid w:val="006851B2"/>
    <w:rsid w:val="00685223"/>
    <w:rsid w:val="006852AE"/>
    <w:rsid w:val="0068535B"/>
    <w:rsid w:val="006853F9"/>
    <w:rsid w:val="00685407"/>
    <w:rsid w:val="0068567B"/>
    <w:rsid w:val="006856A6"/>
    <w:rsid w:val="0068572D"/>
    <w:rsid w:val="00685743"/>
    <w:rsid w:val="0068578C"/>
    <w:rsid w:val="00685955"/>
    <w:rsid w:val="00685A31"/>
    <w:rsid w:val="00685A6B"/>
    <w:rsid w:val="00685A88"/>
    <w:rsid w:val="00685AB9"/>
    <w:rsid w:val="00685AC7"/>
    <w:rsid w:val="00685BB1"/>
    <w:rsid w:val="00685BB6"/>
    <w:rsid w:val="00685C1A"/>
    <w:rsid w:val="00685D5F"/>
    <w:rsid w:val="00685F7B"/>
    <w:rsid w:val="00685F8F"/>
    <w:rsid w:val="00686006"/>
    <w:rsid w:val="0068613B"/>
    <w:rsid w:val="006862B7"/>
    <w:rsid w:val="0068631A"/>
    <w:rsid w:val="006863AB"/>
    <w:rsid w:val="00686414"/>
    <w:rsid w:val="00686420"/>
    <w:rsid w:val="00686447"/>
    <w:rsid w:val="006865E0"/>
    <w:rsid w:val="006868A6"/>
    <w:rsid w:val="00686A91"/>
    <w:rsid w:val="00686AA6"/>
    <w:rsid w:val="00686AC4"/>
    <w:rsid w:val="00686E86"/>
    <w:rsid w:val="00686EDA"/>
    <w:rsid w:val="00686EFA"/>
    <w:rsid w:val="00686F85"/>
    <w:rsid w:val="00687123"/>
    <w:rsid w:val="00687292"/>
    <w:rsid w:val="006873CE"/>
    <w:rsid w:val="00687444"/>
    <w:rsid w:val="0068754F"/>
    <w:rsid w:val="00687717"/>
    <w:rsid w:val="00687769"/>
    <w:rsid w:val="00687777"/>
    <w:rsid w:val="006877C7"/>
    <w:rsid w:val="00687892"/>
    <w:rsid w:val="00687998"/>
    <w:rsid w:val="00687CB0"/>
    <w:rsid w:val="00687DA8"/>
    <w:rsid w:val="00687DC9"/>
    <w:rsid w:val="00687E72"/>
    <w:rsid w:val="00687ECD"/>
    <w:rsid w:val="00687F6A"/>
    <w:rsid w:val="00690075"/>
    <w:rsid w:val="006900CE"/>
    <w:rsid w:val="0069011F"/>
    <w:rsid w:val="006901C0"/>
    <w:rsid w:val="00690221"/>
    <w:rsid w:val="006902CF"/>
    <w:rsid w:val="006903D3"/>
    <w:rsid w:val="006903DA"/>
    <w:rsid w:val="006903DF"/>
    <w:rsid w:val="0069059D"/>
    <w:rsid w:val="006906C7"/>
    <w:rsid w:val="006908B6"/>
    <w:rsid w:val="006908C2"/>
    <w:rsid w:val="00690A6B"/>
    <w:rsid w:val="00690CE6"/>
    <w:rsid w:val="00690D14"/>
    <w:rsid w:val="00690DA7"/>
    <w:rsid w:val="00690EF3"/>
    <w:rsid w:val="00690F8E"/>
    <w:rsid w:val="00691014"/>
    <w:rsid w:val="00691180"/>
    <w:rsid w:val="00691385"/>
    <w:rsid w:val="00691388"/>
    <w:rsid w:val="0069139A"/>
    <w:rsid w:val="0069147B"/>
    <w:rsid w:val="006914FF"/>
    <w:rsid w:val="00691566"/>
    <w:rsid w:val="006917EE"/>
    <w:rsid w:val="00691863"/>
    <w:rsid w:val="006918FA"/>
    <w:rsid w:val="00691961"/>
    <w:rsid w:val="00691A27"/>
    <w:rsid w:val="00691AAB"/>
    <w:rsid w:val="00691B03"/>
    <w:rsid w:val="00691F7A"/>
    <w:rsid w:val="00692168"/>
    <w:rsid w:val="00692191"/>
    <w:rsid w:val="00692327"/>
    <w:rsid w:val="00692364"/>
    <w:rsid w:val="00692449"/>
    <w:rsid w:val="00692540"/>
    <w:rsid w:val="006926B4"/>
    <w:rsid w:val="00692743"/>
    <w:rsid w:val="00692796"/>
    <w:rsid w:val="006927E5"/>
    <w:rsid w:val="00692A3C"/>
    <w:rsid w:val="00692A7F"/>
    <w:rsid w:val="00692B52"/>
    <w:rsid w:val="00692BEB"/>
    <w:rsid w:val="00692C0A"/>
    <w:rsid w:val="00692C16"/>
    <w:rsid w:val="00692C30"/>
    <w:rsid w:val="00692E46"/>
    <w:rsid w:val="00693334"/>
    <w:rsid w:val="0069335D"/>
    <w:rsid w:val="006933E1"/>
    <w:rsid w:val="00693578"/>
    <w:rsid w:val="006935D6"/>
    <w:rsid w:val="006936B3"/>
    <w:rsid w:val="006937D3"/>
    <w:rsid w:val="00693A5D"/>
    <w:rsid w:val="00693A76"/>
    <w:rsid w:val="00693A79"/>
    <w:rsid w:val="00693A8E"/>
    <w:rsid w:val="00693B1E"/>
    <w:rsid w:val="00693CC7"/>
    <w:rsid w:val="00693CDF"/>
    <w:rsid w:val="00693E96"/>
    <w:rsid w:val="0069411C"/>
    <w:rsid w:val="00694346"/>
    <w:rsid w:val="006943AF"/>
    <w:rsid w:val="00694593"/>
    <w:rsid w:val="00694677"/>
    <w:rsid w:val="006946A0"/>
    <w:rsid w:val="006946A5"/>
    <w:rsid w:val="00694769"/>
    <w:rsid w:val="006947DF"/>
    <w:rsid w:val="0069491F"/>
    <w:rsid w:val="0069493C"/>
    <w:rsid w:val="00694C3A"/>
    <w:rsid w:val="00694C8D"/>
    <w:rsid w:val="00694D20"/>
    <w:rsid w:val="00694DB2"/>
    <w:rsid w:val="00694E36"/>
    <w:rsid w:val="00695103"/>
    <w:rsid w:val="006951BD"/>
    <w:rsid w:val="0069535F"/>
    <w:rsid w:val="0069558C"/>
    <w:rsid w:val="006955ED"/>
    <w:rsid w:val="0069574D"/>
    <w:rsid w:val="006957F9"/>
    <w:rsid w:val="006957FF"/>
    <w:rsid w:val="0069585B"/>
    <w:rsid w:val="006959C8"/>
    <w:rsid w:val="00695C62"/>
    <w:rsid w:val="00695EC7"/>
    <w:rsid w:val="00695F47"/>
    <w:rsid w:val="00695FC9"/>
    <w:rsid w:val="0069610F"/>
    <w:rsid w:val="0069611C"/>
    <w:rsid w:val="00696120"/>
    <w:rsid w:val="006961B1"/>
    <w:rsid w:val="0069642F"/>
    <w:rsid w:val="00696464"/>
    <w:rsid w:val="00696479"/>
    <w:rsid w:val="00696553"/>
    <w:rsid w:val="0069663F"/>
    <w:rsid w:val="00696675"/>
    <w:rsid w:val="0069668C"/>
    <w:rsid w:val="0069688A"/>
    <w:rsid w:val="00696A11"/>
    <w:rsid w:val="00696AB8"/>
    <w:rsid w:val="00696AE1"/>
    <w:rsid w:val="00696B60"/>
    <w:rsid w:val="00696B84"/>
    <w:rsid w:val="00696CA1"/>
    <w:rsid w:val="00697062"/>
    <w:rsid w:val="00697067"/>
    <w:rsid w:val="00697185"/>
    <w:rsid w:val="006971F7"/>
    <w:rsid w:val="00697234"/>
    <w:rsid w:val="00697344"/>
    <w:rsid w:val="00697597"/>
    <w:rsid w:val="0069768E"/>
    <w:rsid w:val="00697691"/>
    <w:rsid w:val="0069787B"/>
    <w:rsid w:val="00697953"/>
    <w:rsid w:val="00697982"/>
    <w:rsid w:val="00697A53"/>
    <w:rsid w:val="00697B3E"/>
    <w:rsid w:val="00697BDC"/>
    <w:rsid w:val="00697C0E"/>
    <w:rsid w:val="00697C93"/>
    <w:rsid w:val="00697D09"/>
    <w:rsid w:val="00697D36"/>
    <w:rsid w:val="00697DFC"/>
    <w:rsid w:val="00697EC8"/>
    <w:rsid w:val="00697FE9"/>
    <w:rsid w:val="006A02A0"/>
    <w:rsid w:val="006A0515"/>
    <w:rsid w:val="006A053B"/>
    <w:rsid w:val="006A0626"/>
    <w:rsid w:val="006A06ED"/>
    <w:rsid w:val="006A08B9"/>
    <w:rsid w:val="006A08D5"/>
    <w:rsid w:val="006A0A25"/>
    <w:rsid w:val="006A0B5B"/>
    <w:rsid w:val="006A0B9A"/>
    <w:rsid w:val="006A0CC3"/>
    <w:rsid w:val="006A0F06"/>
    <w:rsid w:val="006A1112"/>
    <w:rsid w:val="006A1198"/>
    <w:rsid w:val="006A1640"/>
    <w:rsid w:val="006A1866"/>
    <w:rsid w:val="006A1922"/>
    <w:rsid w:val="006A1947"/>
    <w:rsid w:val="006A19A3"/>
    <w:rsid w:val="006A1A04"/>
    <w:rsid w:val="006A1A32"/>
    <w:rsid w:val="006A1ADA"/>
    <w:rsid w:val="006A1B99"/>
    <w:rsid w:val="006A1C7F"/>
    <w:rsid w:val="006A1CAF"/>
    <w:rsid w:val="006A1CF0"/>
    <w:rsid w:val="006A1D88"/>
    <w:rsid w:val="006A1ED8"/>
    <w:rsid w:val="006A1F9D"/>
    <w:rsid w:val="006A203B"/>
    <w:rsid w:val="006A2055"/>
    <w:rsid w:val="006A20CB"/>
    <w:rsid w:val="006A21D2"/>
    <w:rsid w:val="006A2221"/>
    <w:rsid w:val="006A2429"/>
    <w:rsid w:val="006A24D0"/>
    <w:rsid w:val="006A25D5"/>
    <w:rsid w:val="006A2651"/>
    <w:rsid w:val="006A2752"/>
    <w:rsid w:val="006A27E3"/>
    <w:rsid w:val="006A2809"/>
    <w:rsid w:val="006A2835"/>
    <w:rsid w:val="006A287B"/>
    <w:rsid w:val="006A28E9"/>
    <w:rsid w:val="006A296B"/>
    <w:rsid w:val="006A299C"/>
    <w:rsid w:val="006A2AFF"/>
    <w:rsid w:val="006A2B59"/>
    <w:rsid w:val="006A2BD3"/>
    <w:rsid w:val="006A2BEA"/>
    <w:rsid w:val="006A2C3B"/>
    <w:rsid w:val="006A3010"/>
    <w:rsid w:val="006A30D1"/>
    <w:rsid w:val="006A31CA"/>
    <w:rsid w:val="006A3278"/>
    <w:rsid w:val="006A339D"/>
    <w:rsid w:val="006A33D7"/>
    <w:rsid w:val="006A3402"/>
    <w:rsid w:val="006A346E"/>
    <w:rsid w:val="006A34C4"/>
    <w:rsid w:val="006A34FD"/>
    <w:rsid w:val="006A3897"/>
    <w:rsid w:val="006A38C8"/>
    <w:rsid w:val="006A39BF"/>
    <w:rsid w:val="006A39E2"/>
    <w:rsid w:val="006A3A02"/>
    <w:rsid w:val="006A3A70"/>
    <w:rsid w:val="006A3AB5"/>
    <w:rsid w:val="006A3AE9"/>
    <w:rsid w:val="006A3CD0"/>
    <w:rsid w:val="006A3D22"/>
    <w:rsid w:val="006A3E1C"/>
    <w:rsid w:val="006A3FA5"/>
    <w:rsid w:val="006A3FC4"/>
    <w:rsid w:val="006A400B"/>
    <w:rsid w:val="006A40B7"/>
    <w:rsid w:val="006A4210"/>
    <w:rsid w:val="006A4234"/>
    <w:rsid w:val="006A4434"/>
    <w:rsid w:val="006A44B3"/>
    <w:rsid w:val="006A4514"/>
    <w:rsid w:val="006A461E"/>
    <w:rsid w:val="006A4783"/>
    <w:rsid w:val="006A47B2"/>
    <w:rsid w:val="006A4A56"/>
    <w:rsid w:val="006A4AAC"/>
    <w:rsid w:val="006A4B7A"/>
    <w:rsid w:val="006A4BD8"/>
    <w:rsid w:val="006A4C63"/>
    <w:rsid w:val="006A4CFE"/>
    <w:rsid w:val="006A4EC3"/>
    <w:rsid w:val="006A4F5F"/>
    <w:rsid w:val="006A5083"/>
    <w:rsid w:val="006A5096"/>
    <w:rsid w:val="006A50D3"/>
    <w:rsid w:val="006A5246"/>
    <w:rsid w:val="006A52B9"/>
    <w:rsid w:val="006A539F"/>
    <w:rsid w:val="006A541D"/>
    <w:rsid w:val="006A5437"/>
    <w:rsid w:val="006A5485"/>
    <w:rsid w:val="006A54A2"/>
    <w:rsid w:val="006A55EF"/>
    <w:rsid w:val="006A55F0"/>
    <w:rsid w:val="006A55FA"/>
    <w:rsid w:val="006A5647"/>
    <w:rsid w:val="006A5681"/>
    <w:rsid w:val="006A56B2"/>
    <w:rsid w:val="006A56DD"/>
    <w:rsid w:val="006A57EB"/>
    <w:rsid w:val="006A581D"/>
    <w:rsid w:val="006A5CE9"/>
    <w:rsid w:val="006A5F1F"/>
    <w:rsid w:val="006A6065"/>
    <w:rsid w:val="006A613B"/>
    <w:rsid w:val="006A61E7"/>
    <w:rsid w:val="006A62C4"/>
    <w:rsid w:val="006A6404"/>
    <w:rsid w:val="006A6488"/>
    <w:rsid w:val="006A64FF"/>
    <w:rsid w:val="006A6508"/>
    <w:rsid w:val="006A6694"/>
    <w:rsid w:val="006A6762"/>
    <w:rsid w:val="006A67A9"/>
    <w:rsid w:val="006A67F3"/>
    <w:rsid w:val="006A6A4E"/>
    <w:rsid w:val="006A6B15"/>
    <w:rsid w:val="006A6B7A"/>
    <w:rsid w:val="006A6BD4"/>
    <w:rsid w:val="006A6C52"/>
    <w:rsid w:val="006A6C85"/>
    <w:rsid w:val="006A6DF5"/>
    <w:rsid w:val="006A6E9C"/>
    <w:rsid w:val="006A70CC"/>
    <w:rsid w:val="006A7149"/>
    <w:rsid w:val="006A72EC"/>
    <w:rsid w:val="006A7340"/>
    <w:rsid w:val="006A7558"/>
    <w:rsid w:val="006A7582"/>
    <w:rsid w:val="006A763A"/>
    <w:rsid w:val="006A76C4"/>
    <w:rsid w:val="006A76DC"/>
    <w:rsid w:val="006A76EC"/>
    <w:rsid w:val="006A7827"/>
    <w:rsid w:val="006A7ADA"/>
    <w:rsid w:val="006A7B9C"/>
    <w:rsid w:val="006A7BB3"/>
    <w:rsid w:val="006A7C99"/>
    <w:rsid w:val="006A7D6B"/>
    <w:rsid w:val="006A7E65"/>
    <w:rsid w:val="006A7E6C"/>
    <w:rsid w:val="006A7E7E"/>
    <w:rsid w:val="006A7EF4"/>
    <w:rsid w:val="006A7F6B"/>
    <w:rsid w:val="006B0078"/>
    <w:rsid w:val="006B00DC"/>
    <w:rsid w:val="006B021E"/>
    <w:rsid w:val="006B021F"/>
    <w:rsid w:val="006B0222"/>
    <w:rsid w:val="006B0278"/>
    <w:rsid w:val="006B038F"/>
    <w:rsid w:val="006B03DF"/>
    <w:rsid w:val="006B05F7"/>
    <w:rsid w:val="006B06D9"/>
    <w:rsid w:val="006B076F"/>
    <w:rsid w:val="006B0843"/>
    <w:rsid w:val="006B0901"/>
    <w:rsid w:val="006B0908"/>
    <w:rsid w:val="006B0910"/>
    <w:rsid w:val="006B0AF1"/>
    <w:rsid w:val="006B0B22"/>
    <w:rsid w:val="006B0B7E"/>
    <w:rsid w:val="006B0C92"/>
    <w:rsid w:val="006B0C94"/>
    <w:rsid w:val="006B0DBC"/>
    <w:rsid w:val="006B0EEC"/>
    <w:rsid w:val="006B0F84"/>
    <w:rsid w:val="006B0FBC"/>
    <w:rsid w:val="006B109A"/>
    <w:rsid w:val="006B10DB"/>
    <w:rsid w:val="006B1181"/>
    <w:rsid w:val="006B1269"/>
    <w:rsid w:val="006B12EF"/>
    <w:rsid w:val="006B138E"/>
    <w:rsid w:val="006B145E"/>
    <w:rsid w:val="006B15C8"/>
    <w:rsid w:val="006B15DD"/>
    <w:rsid w:val="006B1607"/>
    <w:rsid w:val="006B167B"/>
    <w:rsid w:val="006B1697"/>
    <w:rsid w:val="006B172B"/>
    <w:rsid w:val="006B175B"/>
    <w:rsid w:val="006B17D3"/>
    <w:rsid w:val="006B19FA"/>
    <w:rsid w:val="006B1BC2"/>
    <w:rsid w:val="006B1BE2"/>
    <w:rsid w:val="006B1DB1"/>
    <w:rsid w:val="006B202B"/>
    <w:rsid w:val="006B230C"/>
    <w:rsid w:val="006B23CD"/>
    <w:rsid w:val="006B2403"/>
    <w:rsid w:val="006B2710"/>
    <w:rsid w:val="006B27BA"/>
    <w:rsid w:val="006B2BED"/>
    <w:rsid w:val="006B2E36"/>
    <w:rsid w:val="006B2E3E"/>
    <w:rsid w:val="006B2F5A"/>
    <w:rsid w:val="006B2F8E"/>
    <w:rsid w:val="006B3140"/>
    <w:rsid w:val="006B317C"/>
    <w:rsid w:val="006B31F4"/>
    <w:rsid w:val="006B3315"/>
    <w:rsid w:val="006B3338"/>
    <w:rsid w:val="006B343F"/>
    <w:rsid w:val="006B35A2"/>
    <w:rsid w:val="006B36C2"/>
    <w:rsid w:val="006B374E"/>
    <w:rsid w:val="006B37AB"/>
    <w:rsid w:val="006B3862"/>
    <w:rsid w:val="006B38E0"/>
    <w:rsid w:val="006B38F4"/>
    <w:rsid w:val="006B391E"/>
    <w:rsid w:val="006B3955"/>
    <w:rsid w:val="006B3AC5"/>
    <w:rsid w:val="006B3DAE"/>
    <w:rsid w:val="006B3E1C"/>
    <w:rsid w:val="006B3E75"/>
    <w:rsid w:val="006B3F3C"/>
    <w:rsid w:val="006B3F61"/>
    <w:rsid w:val="006B4156"/>
    <w:rsid w:val="006B4200"/>
    <w:rsid w:val="006B4264"/>
    <w:rsid w:val="006B43C5"/>
    <w:rsid w:val="006B4407"/>
    <w:rsid w:val="006B44BF"/>
    <w:rsid w:val="006B47A0"/>
    <w:rsid w:val="006B49DA"/>
    <w:rsid w:val="006B4B29"/>
    <w:rsid w:val="006B4B94"/>
    <w:rsid w:val="006B4C42"/>
    <w:rsid w:val="006B4C6A"/>
    <w:rsid w:val="006B4FB7"/>
    <w:rsid w:val="006B510E"/>
    <w:rsid w:val="006B52A4"/>
    <w:rsid w:val="006B52F4"/>
    <w:rsid w:val="006B5503"/>
    <w:rsid w:val="006B5544"/>
    <w:rsid w:val="006B5558"/>
    <w:rsid w:val="006B55CA"/>
    <w:rsid w:val="006B5700"/>
    <w:rsid w:val="006B5703"/>
    <w:rsid w:val="006B5A15"/>
    <w:rsid w:val="006B5CAD"/>
    <w:rsid w:val="006B5E00"/>
    <w:rsid w:val="006B60A3"/>
    <w:rsid w:val="006B60AD"/>
    <w:rsid w:val="006B6422"/>
    <w:rsid w:val="006B64B3"/>
    <w:rsid w:val="006B65F3"/>
    <w:rsid w:val="006B6617"/>
    <w:rsid w:val="006B66D4"/>
    <w:rsid w:val="006B67BF"/>
    <w:rsid w:val="006B67ED"/>
    <w:rsid w:val="006B6830"/>
    <w:rsid w:val="006B6899"/>
    <w:rsid w:val="006B69A4"/>
    <w:rsid w:val="006B6AE0"/>
    <w:rsid w:val="006B6C4B"/>
    <w:rsid w:val="006B6EBB"/>
    <w:rsid w:val="006B6F3F"/>
    <w:rsid w:val="006B7051"/>
    <w:rsid w:val="006B720E"/>
    <w:rsid w:val="006B7247"/>
    <w:rsid w:val="006B730C"/>
    <w:rsid w:val="006B7341"/>
    <w:rsid w:val="006B742E"/>
    <w:rsid w:val="006B7499"/>
    <w:rsid w:val="006B74A8"/>
    <w:rsid w:val="006B752E"/>
    <w:rsid w:val="006B7613"/>
    <w:rsid w:val="006B779E"/>
    <w:rsid w:val="006B79FD"/>
    <w:rsid w:val="006B7A31"/>
    <w:rsid w:val="006B7A43"/>
    <w:rsid w:val="006B7B74"/>
    <w:rsid w:val="006B7C0B"/>
    <w:rsid w:val="006B7C33"/>
    <w:rsid w:val="006BDDDC"/>
    <w:rsid w:val="006C000C"/>
    <w:rsid w:val="006C0013"/>
    <w:rsid w:val="006C0206"/>
    <w:rsid w:val="006C02C1"/>
    <w:rsid w:val="006C04FD"/>
    <w:rsid w:val="006C061B"/>
    <w:rsid w:val="006C06FD"/>
    <w:rsid w:val="006C0903"/>
    <w:rsid w:val="006C097C"/>
    <w:rsid w:val="006C0A4B"/>
    <w:rsid w:val="006C0C09"/>
    <w:rsid w:val="006C0C11"/>
    <w:rsid w:val="006C0CDE"/>
    <w:rsid w:val="006C0CF1"/>
    <w:rsid w:val="006C0D47"/>
    <w:rsid w:val="006C0D51"/>
    <w:rsid w:val="006C0E14"/>
    <w:rsid w:val="006C0EA5"/>
    <w:rsid w:val="006C0ECF"/>
    <w:rsid w:val="006C0FB9"/>
    <w:rsid w:val="006C0FBE"/>
    <w:rsid w:val="006C0FF9"/>
    <w:rsid w:val="006C10B3"/>
    <w:rsid w:val="006C13D8"/>
    <w:rsid w:val="006C13E4"/>
    <w:rsid w:val="006C13FB"/>
    <w:rsid w:val="006C142A"/>
    <w:rsid w:val="006C14C2"/>
    <w:rsid w:val="006C1532"/>
    <w:rsid w:val="006C1584"/>
    <w:rsid w:val="006C15A8"/>
    <w:rsid w:val="006C1651"/>
    <w:rsid w:val="006C1811"/>
    <w:rsid w:val="006C1836"/>
    <w:rsid w:val="006C1A71"/>
    <w:rsid w:val="006C1C01"/>
    <w:rsid w:val="006C1E5F"/>
    <w:rsid w:val="006C1F94"/>
    <w:rsid w:val="006C1F95"/>
    <w:rsid w:val="006C20C7"/>
    <w:rsid w:val="006C20E2"/>
    <w:rsid w:val="006C212B"/>
    <w:rsid w:val="006C2189"/>
    <w:rsid w:val="006C232A"/>
    <w:rsid w:val="006C2543"/>
    <w:rsid w:val="006C25A9"/>
    <w:rsid w:val="006C2638"/>
    <w:rsid w:val="006C2680"/>
    <w:rsid w:val="006C26E7"/>
    <w:rsid w:val="006C27E8"/>
    <w:rsid w:val="006C2824"/>
    <w:rsid w:val="006C288A"/>
    <w:rsid w:val="006C29E2"/>
    <w:rsid w:val="006C2B50"/>
    <w:rsid w:val="006C2BD4"/>
    <w:rsid w:val="006C2CC1"/>
    <w:rsid w:val="006C2CE9"/>
    <w:rsid w:val="006C2D72"/>
    <w:rsid w:val="006C2DC6"/>
    <w:rsid w:val="006C2DCD"/>
    <w:rsid w:val="006C2F08"/>
    <w:rsid w:val="006C2F29"/>
    <w:rsid w:val="006C2FB4"/>
    <w:rsid w:val="006C3161"/>
    <w:rsid w:val="006C323E"/>
    <w:rsid w:val="006C338D"/>
    <w:rsid w:val="006C33E6"/>
    <w:rsid w:val="006C3463"/>
    <w:rsid w:val="006C34A2"/>
    <w:rsid w:val="006C350C"/>
    <w:rsid w:val="006C37E5"/>
    <w:rsid w:val="006C383D"/>
    <w:rsid w:val="006C38D6"/>
    <w:rsid w:val="006C3903"/>
    <w:rsid w:val="006C39B7"/>
    <w:rsid w:val="006C39C3"/>
    <w:rsid w:val="006C3AC3"/>
    <w:rsid w:val="006C3BDA"/>
    <w:rsid w:val="006C3C4D"/>
    <w:rsid w:val="006C3CB0"/>
    <w:rsid w:val="006C3CB9"/>
    <w:rsid w:val="006C3E6D"/>
    <w:rsid w:val="006C3E9E"/>
    <w:rsid w:val="006C3EF0"/>
    <w:rsid w:val="006C408E"/>
    <w:rsid w:val="006C40D7"/>
    <w:rsid w:val="006C42F8"/>
    <w:rsid w:val="006C4304"/>
    <w:rsid w:val="006C43EB"/>
    <w:rsid w:val="006C441B"/>
    <w:rsid w:val="006C45A4"/>
    <w:rsid w:val="006C4707"/>
    <w:rsid w:val="006C488D"/>
    <w:rsid w:val="006C4915"/>
    <w:rsid w:val="006C4B92"/>
    <w:rsid w:val="006C4E32"/>
    <w:rsid w:val="006C4EC7"/>
    <w:rsid w:val="006C4F28"/>
    <w:rsid w:val="006C50A6"/>
    <w:rsid w:val="006C5175"/>
    <w:rsid w:val="006C519A"/>
    <w:rsid w:val="006C51E4"/>
    <w:rsid w:val="006C521A"/>
    <w:rsid w:val="006C5428"/>
    <w:rsid w:val="006C547F"/>
    <w:rsid w:val="006C54C5"/>
    <w:rsid w:val="006C55E8"/>
    <w:rsid w:val="006C55EA"/>
    <w:rsid w:val="006C5674"/>
    <w:rsid w:val="006C56AE"/>
    <w:rsid w:val="006C56F0"/>
    <w:rsid w:val="006C574C"/>
    <w:rsid w:val="006C5799"/>
    <w:rsid w:val="006C5970"/>
    <w:rsid w:val="006C599B"/>
    <w:rsid w:val="006C5B5C"/>
    <w:rsid w:val="006C5C3A"/>
    <w:rsid w:val="006C5D60"/>
    <w:rsid w:val="006C5E6D"/>
    <w:rsid w:val="006C5EF0"/>
    <w:rsid w:val="006C6164"/>
    <w:rsid w:val="006C61CD"/>
    <w:rsid w:val="006C6474"/>
    <w:rsid w:val="006C64BD"/>
    <w:rsid w:val="006C6642"/>
    <w:rsid w:val="006C670F"/>
    <w:rsid w:val="006C6A16"/>
    <w:rsid w:val="006C6B7A"/>
    <w:rsid w:val="006C6BD9"/>
    <w:rsid w:val="006C6D7E"/>
    <w:rsid w:val="006C6D91"/>
    <w:rsid w:val="006C6FB8"/>
    <w:rsid w:val="006C7040"/>
    <w:rsid w:val="006C7176"/>
    <w:rsid w:val="006C723C"/>
    <w:rsid w:val="006C73A8"/>
    <w:rsid w:val="006C747C"/>
    <w:rsid w:val="006C7634"/>
    <w:rsid w:val="006C76B9"/>
    <w:rsid w:val="006C7759"/>
    <w:rsid w:val="006C7788"/>
    <w:rsid w:val="006C7907"/>
    <w:rsid w:val="006C7D0D"/>
    <w:rsid w:val="006C7D7B"/>
    <w:rsid w:val="006C7FBA"/>
    <w:rsid w:val="006D004F"/>
    <w:rsid w:val="006D00B1"/>
    <w:rsid w:val="006D014F"/>
    <w:rsid w:val="006D01A5"/>
    <w:rsid w:val="006D01EB"/>
    <w:rsid w:val="006D0215"/>
    <w:rsid w:val="006D0323"/>
    <w:rsid w:val="006D0363"/>
    <w:rsid w:val="006D043E"/>
    <w:rsid w:val="006D046D"/>
    <w:rsid w:val="006D08A0"/>
    <w:rsid w:val="006D08C6"/>
    <w:rsid w:val="006D0926"/>
    <w:rsid w:val="006D0A68"/>
    <w:rsid w:val="006D0DCF"/>
    <w:rsid w:val="006D0F7D"/>
    <w:rsid w:val="006D0FEF"/>
    <w:rsid w:val="006D11AD"/>
    <w:rsid w:val="006D12B5"/>
    <w:rsid w:val="006D12DA"/>
    <w:rsid w:val="006D132A"/>
    <w:rsid w:val="006D1543"/>
    <w:rsid w:val="006D1719"/>
    <w:rsid w:val="006D18D0"/>
    <w:rsid w:val="006D19CD"/>
    <w:rsid w:val="006D1A1E"/>
    <w:rsid w:val="006D1D20"/>
    <w:rsid w:val="006D1DC9"/>
    <w:rsid w:val="006D1E23"/>
    <w:rsid w:val="006D1E7F"/>
    <w:rsid w:val="006D1E94"/>
    <w:rsid w:val="006D1EB1"/>
    <w:rsid w:val="006D1EC9"/>
    <w:rsid w:val="006D2014"/>
    <w:rsid w:val="006D201A"/>
    <w:rsid w:val="006D202F"/>
    <w:rsid w:val="006D2282"/>
    <w:rsid w:val="006D22C0"/>
    <w:rsid w:val="006D23B3"/>
    <w:rsid w:val="006D247C"/>
    <w:rsid w:val="006D256A"/>
    <w:rsid w:val="006D2584"/>
    <w:rsid w:val="006D25B5"/>
    <w:rsid w:val="006D262C"/>
    <w:rsid w:val="006D29AB"/>
    <w:rsid w:val="006D29C9"/>
    <w:rsid w:val="006D29E5"/>
    <w:rsid w:val="006D2B3D"/>
    <w:rsid w:val="006D2BE3"/>
    <w:rsid w:val="006D2CFD"/>
    <w:rsid w:val="006D2CFF"/>
    <w:rsid w:val="006D2DCE"/>
    <w:rsid w:val="006D2E73"/>
    <w:rsid w:val="006D2F5F"/>
    <w:rsid w:val="006D30E2"/>
    <w:rsid w:val="006D32D8"/>
    <w:rsid w:val="006D3456"/>
    <w:rsid w:val="006D3488"/>
    <w:rsid w:val="006D3499"/>
    <w:rsid w:val="006D359E"/>
    <w:rsid w:val="006D35FF"/>
    <w:rsid w:val="006D36BE"/>
    <w:rsid w:val="006D36E3"/>
    <w:rsid w:val="006D379F"/>
    <w:rsid w:val="006D38A3"/>
    <w:rsid w:val="006D38E9"/>
    <w:rsid w:val="006D39AE"/>
    <w:rsid w:val="006D3A31"/>
    <w:rsid w:val="006D3B04"/>
    <w:rsid w:val="006D3BC6"/>
    <w:rsid w:val="006D4011"/>
    <w:rsid w:val="006D4149"/>
    <w:rsid w:val="006D41BC"/>
    <w:rsid w:val="006D4280"/>
    <w:rsid w:val="006D441F"/>
    <w:rsid w:val="006D4472"/>
    <w:rsid w:val="006D447C"/>
    <w:rsid w:val="006D4594"/>
    <w:rsid w:val="006D45DB"/>
    <w:rsid w:val="006D46BD"/>
    <w:rsid w:val="006D47DE"/>
    <w:rsid w:val="006D4B1E"/>
    <w:rsid w:val="006D4F26"/>
    <w:rsid w:val="006D4FD3"/>
    <w:rsid w:val="006D5107"/>
    <w:rsid w:val="006D5314"/>
    <w:rsid w:val="006D533E"/>
    <w:rsid w:val="006D53AA"/>
    <w:rsid w:val="006D5419"/>
    <w:rsid w:val="006D54B6"/>
    <w:rsid w:val="006D5514"/>
    <w:rsid w:val="006D55A2"/>
    <w:rsid w:val="006D565E"/>
    <w:rsid w:val="006D57DD"/>
    <w:rsid w:val="006D5819"/>
    <w:rsid w:val="006D595D"/>
    <w:rsid w:val="006D5C83"/>
    <w:rsid w:val="006D5CA6"/>
    <w:rsid w:val="006D5CF4"/>
    <w:rsid w:val="006D5E82"/>
    <w:rsid w:val="006D5EE9"/>
    <w:rsid w:val="006D5F68"/>
    <w:rsid w:val="006D5F7D"/>
    <w:rsid w:val="006D5F8A"/>
    <w:rsid w:val="006D609F"/>
    <w:rsid w:val="006D6281"/>
    <w:rsid w:val="006D62D9"/>
    <w:rsid w:val="006D62E6"/>
    <w:rsid w:val="006D64D9"/>
    <w:rsid w:val="006D6512"/>
    <w:rsid w:val="006D660C"/>
    <w:rsid w:val="006D665D"/>
    <w:rsid w:val="006D671F"/>
    <w:rsid w:val="006D67F8"/>
    <w:rsid w:val="006D6A02"/>
    <w:rsid w:val="006D6A34"/>
    <w:rsid w:val="006D6A69"/>
    <w:rsid w:val="006D6AA7"/>
    <w:rsid w:val="006D6B03"/>
    <w:rsid w:val="006D6B14"/>
    <w:rsid w:val="006D6BDC"/>
    <w:rsid w:val="006D6D1D"/>
    <w:rsid w:val="006D6D95"/>
    <w:rsid w:val="006D71C3"/>
    <w:rsid w:val="006D71E5"/>
    <w:rsid w:val="006D758F"/>
    <w:rsid w:val="006D75A6"/>
    <w:rsid w:val="006D76C3"/>
    <w:rsid w:val="006D7745"/>
    <w:rsid w:val="006D77B5"/>
    <w:rsid w:val="006D79EF"/>
    <w:rsid w:val="006D7A1C"/>
    <w:rsid w:val="006D7B75"/>
    <w:rsid w:val="006D7B91"/>
    <w:rsid w:val="006D7C2F"/>
    <w:rsid w:val="006D7CA5"/>
    <w:rsid w:val="006D7D51"/>
    <w:rsid w:val="006D7E3C"/>
    <w:rsid w:val="006D7E97"/>
    <w:rsid w:val="006D7F02"/>
    <w:rsid w:val="006D7F30"/>
    <w:rsid w:val="006E007F"/>
    <w:rsid w:val="006E0081"/>
    <w:rsid w:val="006E0227"/>
    <w:rsid w:val="006E02CC"/>
    <w:rsid w:val="006E0443"/>
    <w:rsid w:val="006E0467"/>
    <w:rsid w:val="006E0502"/>
    <w:rsid w:val="006E07F7"/>
    <w:rsid w:val="006E0896"/>
    <w:rsid w:val="006E0B08"/>
    <w:rsid w:val="006E0CAD"/>
    <w:rsid w:val="006E0D24"/>
    <w:rsid w:val="006E0DB6"/>
    <w:rsid w:val="006E0E4F"/>
    <w:rsid w:val="006E0ED5"/>
    <w:rsid w:val="006E0F9C"/>
    <w:rsid w:val="006E1253"/>
    <w:rsid w:val="006E1272"/>
    <w:rsid w:val="006E128A"/>
    <w:rsid w:val="006E12D6"/>
    <w:rsid w:val="006E13B9"/>
    <w:rsid w:val="006E13FA"/>
    <w:rsid w:val="006E14C1"/>
    <w:rsid w:val="006E1579"/>
    <w:rsid w:val="006E1667"/>
    <w:rsid w:val="006E1710"/>
    <w:rsid w:val="006E17BE"/>
    <w:rsid w:val="006E18C1"/>
    <w:rsid w:val="006E18D5"/>
    <w:rsid w:val="006E18E1"/>
    <w:rsid w:val="006E19CE"/>
    <w:rsid w:val="006E1AD4"/>
    <w:rsid w:val="006E1B16"/>
    <w:rsid w:val="006E1B26"/>
    <w:rsid w:val="006E1B62"/>
    <w:rsid w:val="006E1C37"/>
    <w:rsid w:val="006E1D5A"/>
    <w:rsid w:val="006E1DD3"/>
    <w:rsid w:val="006E1E8C"/>
    <w:rsid w:val="006E1FD7"/>
    <w:rsid w:val="006E2186"/>
    <w:rsid w:val="006E23EB"/>
    <w:rsid w:val="006E2458"/>
    <w:rsid w:val="006E24F0"/>
    <w:rsid w:val="006E26F2"/>
    <w:rsid w:val="006E26F3"/>
    <w:rsid w:val="006E2702"/>
    <w:rsid w:val="006E2774"/>
    <w:rsid w:val="006E27EB"/>
    <w:rsid w:val="006E2875"/>
    <w:rsid w:val="006E2883"/>
    <w:rsid w:val="006E29CA"/>
    <w:rsid w:val="006E2A7B"/>
    <w:rsid w:val="006E2C3A"/>
    <w:rsid w:val="006E2C66"/>
    <w:rsid w:val="006E2CB5"/>
    <w:rsid w:val="006E2D1C"/>
    <w:rsid w:val="006E2E89"/>
    <w:rsid w:val="006E2F1B"/>
    <w:rsid w:val="006E2F21"/>
    <w:rsid w:val="006E30C8"/>
    <w:rsid w:val="006E30E9"/>
    <w:rsid w:val="006E30F2"/>
    <w:rsid w:val="006E31C3"/>
    <w:rsid w:val="006E3286"/>
    <w:rsid w:val="006E330F"/>
    <w:rsid w:val="006E3455"/>
    <w:rsid w:val="006E34B4"/>
    <w:rsid w:val="006E3588"/>
    <w:rsid w:val="006E35B8"/>
    <w:rsid w:val="006E360C"/>
    <w:rsid w:val="006E3646"/>
    <w:rsid w:val="006E36F2"/>
    <w:rsid w:val="006E3726"/>
    <w:rsid w:val="006E377B"/>
    <w:rsid w:val="006E3784"/>
    <w:rsid w:val="006E3830"/>
    <w:rsid w:val="006E3928"/>
    <w:rsid w:val="006E39E0"/>
    <w:rsid w:val="006E3B8A"/>
    <w:rsid w:val="006E3E6C"/>
    <w:rsid w:val="006E3EE8"/>
    <w:rsid w:val="006E3FC0"/>
    <w:rsid w:val="006E4024"/>
    <w:rsid w:val="006E402A"/>
    <w:rsid w:val="006E40F9"/>
    <w:rsid w:val="006E411F"/>
    <w:rsid w:val="006E4189"/>
    <w:rsid w:val="006E4602"/>
    <w:rsid w:val="006E47FC"/>
    <w:rsid w:val="006E4822"/>
    <w:rsid w:val="006E488B"/>
    <w:rsid w:val="006E48E8"/>
    <w:rsid w:val="006E4950"/>
    <w:rsid w:val="006E4D55"/>
    <w:rsid w:val="006E4F38"/>
    <w:rsid w:val="006E509E"/>
    <w:rsid w:val="006E511D"/>
    <w:rsid w:val="006E517F"/>
    <w:rsid w:val="006E53FB"/>
    <w:rsid w:val="006E55F6"/>
    <w:rsid w:val="006E575F"/>
    <w:rsid w:val="006E5771"/>
    <w:rsid w:val="006E5915"/>
    <w:rsid w:val="006E5A0F"/>
    <w:rsid w:val="006E5A19"/>
    <w:rsid w:val="006E5AAF"/>
    <w:rsid w:val="006E5C4C"/>
    <w:rsid w:val="006E5C62"/>
    <w:rsid w:val="006E5E30"/>
    <w:rsid w:val="006E5ECA"/>
    <w:rsid w:val="006E5F91"/>
    <w:rsid w:val="006E603F"/>
    <w:rsid w:val="006E6084"/>
    <w:rsid w:val="006E60A2"/>
    <w:rsid w:val="006E60D8"/>
    <w:rsid w:val="006E6193"/>
    <w:rsid w:val="006E624E"/>
    <w:rsid w:val="006E6388"/>
    <w:rsid w:val="006E63C0"/>
    <w:rsid w:val="006E65A5"/>
    <w:rsid w:val="006E6676"/>
    <w:rsid w:val="006E6696"/>
    <w:rsid w:val="006E669E"/>
    <w:rsid w:val="006E66A9"/>
    <w:rsid w:val="006E66AB"/>
    <w:rsid w:val="006E672B"/>
    <w:rsid w:val="006E672C"/>
    <w:rsid w:val="006E6774"/>
    <w:rsid w:val="006E6777"/>
    <w:rsid w:val="006E689D"/>
    <w:rsid w:val="006E68E3"/>
    <w:rsid w:val="006E693B"/>
    <w:rsid w:val="006E6A03"/>
    <w:rsid w:val="006E6AAC"/>
    <w:rsid w:val="006E6AF0"/>
    <w:rsid w:val="006E6BAE"/>
    <w:rsid w:val="006E6C54"/>
    <w:rsid w:val="006E6D1D"/>
    <w:rsid w:val="006E6F57"/>
    <w:rsid w:val="006E703A"/>
    <w:rsid w:val="006E70FE"/>
    <w:rsid w:val="006E71BA"/>
    <w:rsid w:val="006E71CF"/>
    <w:rsid w:val="006E7207"/>
    <w:rsid w:val="006E720E"/>
    <w:rsid w:val="006E7261"/>
    <w:rsid w:val="006E7266"/>
    <w:rsid w:val="006E731D"/>
    <w:rsid w:val="006E734F"/>
    <w:rsid w:val="006E746C"/>
    <w:rsid w:val="006E74B4"/>
    <w:rsid w:val="006E74FF"/>
    <w:rsid w:val="006E750A"/>
    <w:rsid w:val="006E7577"/>
    <w:rsid w:val="006E76BD"/>
    <w:rsid w:val="006E76EA"/>
    <w:rsid w:val="006E7710"/>
    <w:rsid w:val="006E7717"/>
    <w:rsid w:val="006E7745"/>
    <w:rsid w:val="006E77FA"/>
    <w:rsid w:val="006E783C"/>
    <w:rsid w:val="006E787D"/>
    <w:rsid w:val="006E79EC"/>
    <w:rsid w:val="006E7A2F"/>
    <w:rsid w:val="006E7A85"/>
    <w:rsid w:val="006E7B07"/>
    <w:rsid w:val="006E7B9F"/>
    <w:rsid w:val="006E7C14"/>
    <w:rsid w:val="006E7C16"/>
    <w:rsid w:val="006E7CDC"/>
    <w:rsid w:val="006E7D55"/>
    <w:rsid w:val="006E7EE6"/>
    <w:rsid w:val="006F0181"/>
    <w:rsid w:val="006F0248"/>
    <w:rsid w:val="006F032B"/>
    <w:rsid w:val="006F0413"/>
    <w:rsid w:val="006F0453"/>
    <w:rsid w:val="006F0457"/>
    <w:rsid w:val="006F05DD"/>
    <w:rsid w:val="006F06B2"/>
    <w:rsid w:val="006F075D"/>
    <w:rsid w:val="006F0779"/>
    <w:rsid w:val="006F07ED"/>
    <w:rsid w:val="006F08E4"/>
    <w:rsid w:val="006F097C"/>
    <w:rsid w:val="006F0AF1"/>
    <w:rsid w:val="006F0B51"/>
    <w:rsid w:val="006F0C4B"/>
    <w:rsid w:val="006F0D2D"/>
    <w:rsid w:val="006F0E80"/>
    <w:rsid w:val="006F0F04"/>
    <w:rsid w:val="006F0F39"/>
    <w:rsid w:val="006F11DD"/>
    <w:rsid w:val="006F1276"/>
    <w:rsid w:val="006F1362"/>
    <w:rsid w:val="006F137A"/>
    <w:rsid w:val="006F1386"/>
    <w:rsid w:val="006F14DD"/>
    <w:rsid w:val="006F1510"/>
    <w:rsid w:val="006F19C1"/>
    <w:rsid w:val="006F1A47"/>
    <w:rsid w:val="006F1B42"/>
    <w:rsid w:val="006F1E94"/>
    <w:rsid w:val="006F1EA4"/>
    <w:rsid w:val="006F1EED"/>
    <w:rsid w:val="006F2312"/>
    <w:rsid w:val="006F2333"/>
    <w:rsid w:val="006F239B"/>
    <w:rsid w:val="006F244F"/>
    <w:rsid w:val="006F2480"/>
    <w:rsid w:val="006F2487"/>
    <w:rsid w:val="006F2501"/>
    <w:rsid w:val="006F27A6"/>
    <w:rsid w:val="006F2940"/>
    <w:rsid w:val="006F2B70"/>
    <w:rsid w:val="006F2B77"/>
    <w:rsid w:val="006F2B8B"/>
    <w:rsid w:val="006F2BA4"/>
    <w:rsid w:val="006F2BF2"/>
    <w:rsid w:val="006F2CC4"/>
    <w:rsid w:val="006F2D31"/>
    <w:rsid w:val="006F2D53"/>
    <w:rsid w:val="006F2E0C"/>
    <w:rsid w:val="006F2FC5"/>
    <w:rsid w:val="006F3065"/>
    <w:rsid w:val="006F33BB"/>
    <w:rsid w:val="006F33C7"/>
    <w:rsid w:val="006F351B"/>
    <w:rsid w:val="006F372C"/>
    <w:rsid w:val="006F37C6"/>
    <w:rsid w:val="006F37DD"/>
    <w:rsid w:val="006F38C2"/>
    <w:rsid w:val="006F390A"/>
    <w:rsid w:val="006F399D"/>
    <w:rsid w:val="006F39F9"/>
    <w:rsid w:val="006F3BD7"/>
    <w:rsid w:val="006F3C6F"/>
    <w:rsid w:val="006F3D43"/>
    <w:rsid w:val="006F3DA9"/>
    <w:rsid w:val="006F3E81"/>
    <w:rsid w:val="006F3F2A"/>
    <w:rsid w:val="006F3F9B"/>
    <w:rsid w:val="006F405A"/>
    <w:rsid w:val="006F415E"/>
    <w:rsid w:val="006F418C"/>
    <w:rsid w:val="006F41D3"/>
    <w:rsid w:val="006F4277"/>
    <w:rsid w:val="006F42F8"/>
    <w:rsid w:val="006F4421"/>
    <w:rsid w:val="006F45E0"/>
    <w:rsid w:val="006F45EA"/>
    <w:rsid w:val="006F4793"/>
    <w:rsid w:val="006F4867"/>
    <w:rsid w:val="006F4A86"/>
    <w:rsid w:val="006F4B5E"/>
    <w:rsid w:val="006F4B85"/>
    <w:rsid w:val="006F4D67"/>
    <w:rsid w:val="006F5076"/>
    <w:rsid w:val="006F5189"/>
    <w:rsid w:val="006F530C"/>
    <w:rsid w:val="006F5350"/>
    <w:rsid w:val="006F5403"/>
    <w:rsid w:val="006F5528"/>
    <w:rsid w:val="006F555F"/>
    <w:rsid w:val="006F573E"/>
    <w:rsid w:val="006F58B0"/>
    <w:rsid w:val="006F5985"/>
    <w:rsid w:val="006F59F6"/>
    <w:rsid w:val="006F5BAA"/>
    <w:rsid w:val="006F5C65"/>
    <w:rsid w:val="006F5DBF"/>
    <w:rsid w:val="006F5E2D"/>
    <w:rsid w:val="006F5EC5"/>
    <w:rsid w:val="006F5F36"/>
    <w:rsid w:val="006F61B8"/>
    <w:rsid w:val="006F61FB"/>
    <w:rsid w:val="006F629C"/>
    <w:rsid w:val="006F62B7"/>
    <w:rsid w:val="006F63C9"/>
    <w:rsid w:val="006F64AC"/>
    <w:rsid w:val="006F654E"/>
    <w:rsid w:val="006F6671"/>
    <w:rsid w:val="006F668E"/>
    <w:rsid w:val="006F674F"/>
    <w:rsid w:val="006F68EF"/>
    <w:rsid w:val="006F6A2E"/>
    <w:rsid w:val="006F6EEE"/>
    <w:rsid w:val="006F713E"/>
    <w:rsid w:val="006F7407"/>
    <w:rsid w:val="006F750C"/>
    <w:rsid w:val="006F7559"/>
    <w:rsid w:val="006F7583"/>
    <w:rsid w:val="006F7623"/>
    <w:rsid w:val="006F7716"/>
    <w:rsid w:val="006F79AD"/>
    <w:rsid w:val="006F7A25"/>
    <w:rsid w:val="006F7C9C"/>
    <w:rsid w:val="006F7CA4"/>
    <w:rsid w:val="006F7CB8"/>
    <w:rsid w:val="006F7CBA"/>
    <w:rsid w:val="006F7CCB"/>
    <w:rsid w:val="006F7D0E"/>
    <w:rsid w:val="006F7EFE"/>
    <w:rsid w:val="006F7FA6"/>
    <w:rsid w:val="00700052"/>
    <w:rsid w:val="007000A8"/>
    <w:rsid w:val="007000ED"/>
    <w:rsid w:val="007001A0"/>
    <w:rsid w:val="007001B8"/>
    <w:rsid w:val="00700202"/>
    <w:rsid w:val="00700256"/>
    <w:rsid w:val="007004A0"/>
    <w:rsid w:val="007004C2"/>
    <w:rsid w:val="00700504"/>
    <w:rsid w:val="0070052A"/>
    <w:rsid w:val="00700540"/>
    <w:rsid w:val="00700773"/>
    <w:rsid w:val="00700898"/>
    <w:rsid w:val="00700909"/>
    <w:rsid w:val="00700B5D"/>
    <w:rsid w:val="00700B88"/>
    <w:rsid w:val="00700F1C"/>
    <w:rsid w:val="00700F6B"/>
    <w:rsid w:val="00701075"/>
    <w:rsid w:val="00701230"/>
    <w:rsid w:val="007012E3"/>
    <w:rsid w:val="00701428"/>
    <w:rsid w:val="0070153C"/>
    <w:rsid w:val="00701597"/>
    <w:rsid w:val="00701746"/>
    <w:rsid w:val="0070178F"/>
    <w:rsid w:val="0070187B"/>
    <w:rsid w:val="0070197D"/>
    <w:rsid w:val="00701A4D"/>
    <w:rsid w:val="00701C62"/>
    <w:rsid w:val="00701C86"/>
    <w:rsid w:val="00701F26"/>
    <w:rsid w:val="00702064"/>
    <w:rsid w:val="007020AB"/>
    <w:rsid w:val="007020F1"/>
    <w:rsid w:val="007022E7"/>
    <w:rsid w:val="00702515"/>
    <w:rsid w:val="0070269F"/>
    <w:rsid w:val="007026C0"/>
    <w:rsid w:val="0070284B"/>
    <w:rsid w:val="007028B4"/>
    <w:rsid w:val="00702AA2"/>
    <w:rsid w:val="00702BEA"/>
    <w:rsid w:val="00702E6A"/>
    <w:rsid w:val="00702E80"/>
    <w:rsid w:val="00703015"/>
    <w:rsid w:val="007030BD"/>
    <w:rsid w:val="00703130"/>
    <w:rsid w:val="007031A8"/>
    <w:rsid w:val="0070322F"/>
    <w:rsid w:val="0070342C"/>
    <w:rsid w:val="00703481"/>
    <w:rsid w:val="00703534"/>
    <w:rsid w:val="00703546"/>
    <w:rsid w:val="0070361E"/>
    <w:rsid w:val="007036DA"/>
    <w:rsid w:val="007036EB"/>
    <w:rsid w:val="00703709"/>
    <w:rsid w:val="00703736"/>
    <w:rsid w:val="0070384D"/>
    <w:rsid w:val="00703879"/>
    <w:rsid w:val="0070388F"/>
    <w:rsid w:val="0070395A"/>
    <w:rsid w:val="00703A32"/>
    <w:rsid w:val="00703D21"/>
    <w:rsid w:val="00703D97"/>
    <w:rsid w:val="00703DD3"/>
    <w:rsid w:val="00703E24"/>
    <w:rsid w:val="00703EEF"/>
    <w:rsid w:val="00704417"/>
    <w:rsid w:val="0070478F"/>
    <w:rsid w:val="007049E3"/>
    <w:rsid w:val="00704AD1"/>
    <w:rsid w:val="00704B58"/>
    <w:rsid w:val="00704FD6"/>
    <w:rsid w:val="00705033"/>
    <w:rsid w:val="0070505E"/>
    <w:rsid w:val="007050A7"/>
    <w:rsid w:val="0070517F"/>
    <w:rsid w:val="0070532F"/>
    <w:rsid w:val="00705682"/>
    <w:rsid w:val="0070588E"/>
    <w:rsid w:val="007058E6"/>
    <w:rsid w:val="007059C4"/>
    <w:rsid w:val="007059E3"/>
    <w:rsid w:val="00705AA7"/>
    <w:rsid w:val="00705B09"/>
    <w:rsid w:val="00705B47"/>
    <w:rsid w:val="00705BDB"/>
    <w:rsid w:val="00705C2C"/>
    <w:rsid w:val="00705D74"/>
    <w:rsid w:val="00705D96"/>
    <w:rsid w:val="00705E82"/>
    <w:rsid w:val="00705F04"/>
    <w:rsid w:val="00705F3F"/>
    <w:rsid w:val="00705F53"/>
    <w:rsid w:val="00706127"/>
    <w:rsid w:val="00706196"/>
    <w:rsid w:val="007061B6"/>
    <w:rsid w:val="007061FF"/>
    <w:rsid w:val="00706247"/>
    <w:rsid w:val="00706283"/>
    <w:rsid w:val="007065F8"/>
    <w:rsid w:val="0070662E"/>
    <w:rsid w:val="00706676"/>
    <w:rsid w:val="0070671E"/>
    <w:rsid w:val="0070682F"/>
    <w:rsid w:val="0070697D"/>
    <w:rsid w:val="00706AFE"/>
    <w:rsid w:val="00706BBB"/>
    <w:rsid w:val="00706C4A"/>
    <w:rsid w:val="00706C93"/>
    <w:rsid w:val="007070AE"/>
    <w:rsid w:val="0070720E"/>
    <w:rsid w:val="0070736E"/>
    <w:rsid w:val="007073CC"/>
    <w:rsid w:val="0070740A"/>
    <w:rsid w:val="007074D9"/>
    <w:rsid w:val="0070764A"/>
    <w:rsid w:val="00707666"/>
    <w:rsid w:val="007077A9"/>
    <w:rsid w:val="00707823"/>
    <w:rsid w:val="00707889"/>
    <w:rsid w:val="00707937"/>
    <w:rsid w:val="00707A82"/>
    <w:rsid w:val="00707BE8"/>
    <w:rsid w:val="00707C0A"/>
    <w:rsid w:val="00707C9B"/>
    <w:rsid w:val="00707CD1"/>
    <w:rsid w:val="00707DCD"/>
    <w:rsid w:val="0071015D"/>
    <w:rsid w:val="00710210"/>
    <w:rsid w:val="00710304"/>
    <w:rsid w:val="007104AB"/>
    <w:rsid w:val="007105B8"/>
    <w:rsid w:val="00710646"/>
    <w:rsid w:val="0071077C"/>
    <w:rsid w:val="007107F9"/>
    <w:rsid w:val="007108C0"/>
    <w:rsid w:val="007108C7"/>
    <w:rsid w:val="0071094F"/>
    <w:rsid w:val="00710A46"/>
    <w:rsid w:val="00710AA5"/>
    <w:rsid w:val="00710E6A"/>
    <w:rsid w:val="00710EF3"/>
    <w:rsid w:val="00710F21"/>
    <w:rsid w:val="007110B8"/>
    <w:rsid w:val="0071110A"/>
    <w:rsid w:val="00711169"/>
    <w:rsid w:val="007111DB"/>
    <w:rsid w:val="00711304"/>
    <w:rsid w:val="00711308"/>
    <w:rsid w:val="007114AA"/>
    <w:rsid w:val="00711557"/>
    <w:rsid w:val="00711605"/>
    <w:rsid w:val="00711872"/>
    <w:rsid w:val="007118B5"/>
    <w:rsid w:val="00711C9B"/>
    <w:rsid w:val="00711CDE"/>
    <w:rsid w:val="00711E4D"/>
    <w:rsid w:val="00711F52"/>
    <w:rsid w:val="00711FA3"/>
    <w:rsid w:val="0071227A"/>
    <w:rsid w:val="0071228E"/>
    <w:rsid w:val="0071239A"/>
    <w:rsid w:val="007123A1"/>
    <w:rsid w:val="00712410"/>
    <w:rsid w:val="00712515"/>
    <w:rsid w:val="00712545"/>
    <w:rsid w:val="00712AA7"/>
    <w:rsid w:val="00712AC2"/>
    <w:rsid w:val="00712CF3"/>
    <w:rsid w:val="00712D88"/>
    <w:rsid w:val="00712EC8"/>
    <w:rsid w:val="00713058"/>
    <w:rsid w:val="007130B4"/>
    <w:rsid w:val="0071311C"/>
    <w:rsid w:val="00713163"/>
    <w:rsid w:val="007131A6"/>
    <w:rsid w:val="007131DD"/>
    <w:rsid w:val="00713225"/>
    <w:rsid w:val="007135D2"/>
    <w:rsid w:val="00713615"/>
    <w:rsid w:val="007137F4"/>
    <w:rsid w:val="007138B2"/>
    <w:rsid w:val="00713A3A"/>
    <w:rsid w:val="00713BAB"/>
    <w:rsid w:val="00713BD2"/>
    <w:rsid w:val="00713BDC"/>
    <w:rsid w:val="00713CC4"/>
    <w:rsid w:val="00713DC4"/>
    <w:rsid w:val="0071403B"/>
    <w:rsid w:val="0071410A"/>
    <w:rsid w:val="007141CA"/>
    <w:rsid w:val="0071435D"/>
    <w:rsid w:val="0071445A"/>
    <w:rsid w:val="00714673"/>
    <w:rsid w:val="0071477D"/>
    <w:rsid w:val="007147CA"/>
    <w:rsid w:val="0071480E"/>
    <w:rsid w:val="00714970"/>
    <w:rsid w:val="00714AEA"/>
    <w:rsid w:val="00714B38"/>
    <w:rsid w:val="00714C00"/>
    <w:rsid w:val="00714C47"/>
    <w:rsid w:val="00714DBB"/>
    <w:rsid w:val="00714F20"/>
    <w:rsid w:val="00715047"/>
    <w:rsid w:val="0071505D"/>
    <w:rsid w:val="00715084"/>
    <w:rsid w:val="007151D6"/>
    <w:rsid w:val="00715221"/>
    <w:rsid w:val="0071522C"/>
    <w:rsid w:val="0071525E"/>
    <w:rsid w:val="00715273"/>
    <w:rsid w:val="00715490"/>
    <w:rsid w:val="007154F4"/>
    <w:rsid w:val="007155C3"/>
    <w:rsid w:val="007155DB"/>
    <w:rsid w:val="00715662"/>
    <w:rsid w:val="00715971"/>
    <w:rsid w:val="00715B95"/>
    <w:rsid w:val="00715DC9"/>
    <w:rsid w:val="00715EAF"/>
    <w:rsid w:val="00715ECD"/>
    <w:rsid w:val="00715F5A"/>
    <w:rsid w:val="00715F72"/>
    <w:rsid w:val="007160CB"/>
    <w:rsid w:val="00716267"/>
    <w:rsid w:val="007162FD"/>
    <w:rsid w:val="007164AA"/>
    <w:rsid w:val="0071656C"/>
    <w:rsid w:val="00716584"/>
    <w:rsid w:val="007165B5"/>
    <w:rsid w:val="007166F6"/>
    <w:rsid w:val="00716852"/>
    <w:rsid w:val="007169C6"/>
    <w:rsid w:val="00716A31"/>
    <w:rsid w:val="00716A4D"/>
    <w:rsid w:val="00716B40"/>
    <w:rsid w:val="00716CA2"/>
    <w:rsid w:val="00716EC2"/>
    <w:rsid w:val="00716EE0"/>
    <w:rsid w:val="0071702E"/>
    <w:rsid w:val="0071707B"/>
    <w:rsid w:val="007170DF"/>
    <w:rsid w:val="007172C5"/>
    <w:rsid w:val="0071734D"/>
    <w:rsid w:val="0071737E"/>
    <w:rsid w:val="00717416"/>
    <w:rsid w:val="00717469"/>
    <w:rsid w:val="00717474"/>
    <w:rsid w:val="00717497"/>
    <w:rsid w:val="007175BF"/>
    <w:rsid w:val="007178D5"/>
    <w:rsid w:val="00717909"/>
    <w:rsid w:val="007179C4"/>
    <w:rsid w:val="007179E2"/>
    <w:rsid w:val="00717A73"/>
    <w:rsid w:val="00717A82"/>
    <w:rsid w:val="00717B04"/>
    <w:rsid w:val="00717C0F"/>
    <w:rsid w:val="00717C1B"/>
    <w:rsid w:val="00717CF2"/>
    <w:rsid w:val="00717D85"/>
    <w:rsid w:val="00717D9A"/>
    <w:rsid w:val="00717ECD"/>
    <w:rsid w:val="00717FC6"/>
    <w:rsid w:val="007200AD"/>
    <w:rsid w:val="00720269"/>
    <w:rsid w:val="007202D8"/>
    <w:rsid w:val="00720306"/>
    <w:rsid w:val="0072039E"/>
    <w:rsid w:val="007203E6"/>
    <w:rsid w:val="0072046B"/>
    <w:rsid w:val="007204F5"/>
    <w:rsid w:val="00720515"/>
    <w:rsid w:val="007206D1"/>
    <w:rsid w:val="007207CE"/>
    <w:rsid w:val="00720886"/>
    <w:rsid w:val="007208B2"/>
    <w:rsid w:val="00720CE7"/>
    <w:rsid w:val="00720FC2"/>
    <w:rsid w:val="00721337"/>
    <w:rsid w:val="0072157D"/>
    <w:rsid w:val="00721623"/>
    <w:rsid w:val="00721A0A"/>
    <w:rsid w:val="00721C95"/>
    <w:rsid w:val="00721CBB"/>
    <w:rsid w:val="00721DDD"/>
    <w:rsid w:val="00721F11"/>
    <w:rsid w:val="00721F27"/>
    <w:rsid w:val="0072207A"/>
    <w:rsid w:val="00722102"/>
    <w:rsid w:val="00722131"/>
    <w:rsid w:val="007221D2"/>
    <w:rsid w:val="00722231"/>
    <w:rsid w:val="007222B2"/>
    <w:rsid w:val="00722417"/>
    <w:rsid w:val="007225A4"/>
    <w:rsid w:val="007228B4"/>
    <w:rsid w:val="00722942"/>
    <w:rsid w:val="007229BF"/>
    <w:rsid w:val="00722A7F"/>
    <w:rsid w:val="00722CEE"/>
    <w:rsid w:val="00722E17"/>
    <w:rsid w:val="00722F47"/>
    <w:rsid w:val="00722FD8"/>
    <w:rsid w:val="0072303E"/>
    <w:rsid w:val="0072319A"/>
    <w:rsid w:val="0072330D"/>
    <w:rsid w:val="007234E0"/>
    <w:rsid w:val="0072356D"/>
    <w:rsid w:val="00723884"/>
    <w:rsid w:val="007238A1"/>
    <w:rsid w:val="00723A8C"/>
    <w:rsid w:val="00723AE4"/>
    <w:rsid w:val="00723BAA"/>
    <w:rsid w:val="00723C65"/>
    <w:rsid w:val="00723DCA"/>
    <w:rsid w:val="00723E94"/>
    <w:rsid w:val="00724052"/>
    <w:rsid w:val="0072406A"/>
    <w:rsid w:val="00724160"/>
    <w:rsid w:val="0072432F"/>
    <w:rsid w:val="00724577"/>
    <w:rsid w:val="00724741"/>
    <w:rsid w:val="00724765"/>
    <w:rsid w:val="00724798"/>
    <w:rsid w:val="00724806"/>
    <w:rsid w:val="007248AE"/>
    <w:rsid w:val="007249A6"/>
    <w:rsid w:val="007249CB"/>
    <w:rsid w:val="00724B51"/>
    <w:rsid w:val="00724B9E"/>
    <w:rsid w:val="00724C89"/>
    <w:rsid w:val="00724CBE"/>
    <w:rsid w:val="00724D2A"/>
    <w:rsid w:val="00724DBC"/>
    <w:rsid w:val="00724DF2"/>
    <w:rsid w:val="00724F47"/>
    <w:rsid w:val="0072505C"/>
    <w:rsid w:val="007250E3"/>
    <w:rsid w:val="00725277"/>
    <w:rsid w:val="00725343"/>
    <w:rsid w:val="0072562E"/>
    <w:rsid w:val="00725636"/>
    <w:rsid w:val="00725698"/>
    <w:rsid w:val="00725826"/>
    <w:rsid w:val="0072586F"/>
    <w:rsid w:val="00725A64"/>
    <w:rsid w:val="00725B42"/>
    <w:rsid w:val="00725BAE"/>
    <w:rsid w:val="00725D5D"/>
    <w:rsid w:val="00725DA5"/>
    <w:rsid w:val="00725DA8"/>
    <w:rsid w:val="00726011"/>
    <w:rsid w:val="007261F2"/>
    <w:rsid w:val="00726209"/>
    <w:rsid w:val="00726234"/>
    <w:rsid w:val="00726380"/>
    <w:rsid w:val="00726474"/>
    <w:rsid w:val="00726481"/>
    <w:rsid w:val="00726523"/>
    <w:rsid w:val="00726722"/>
    <w:rsid w:val="007267A6"/>
    <w:rsid w:val="007267D4"/>
    <w:rsid w:val="00726A01"/>
    <w:rsid w:val="00726A08"/>
    <w:rsid w:val="00726B25"/>
    <w:rsid w:val="00726B47"/>
    <w:rsid w:val="00726BB6"/>
    <w:rsid w:val="00726DF5"/>
    <w:rsid w:val="00726E04"/>
    <w:rsid w:val="00726E3A"/>
    <w:rsid w:val="00727104"/>
    <w:rsid w:val="00727266"/>
    <w:rsid w:val="007272B0"/>
    <w:rsid w:val="0072749E"/>
    <w:rsid w:val="00727513"/>
    <w:rsid w:val="00727871"/>
    <w:rsid w:val="00727965"/>
    <w:rsid w:val="007279AD"/>
    <w:rsid w:val="00727AA3"/>
    <w:rsid w:val="00727B75"/>
    <w:rsid w:val="00727BF2"/>
    <w:rsid w:val="00727C29"/>
    <w:rsid w:val="00727C69"/>
    <w:rsid w:val="00727C79"/>
    <w:rsid w:val="00727C92"/>
    <w:rsid w:val="00727E7B"/>
    <w:rsid w:val="00727E8D"/>
    <w:rsid w:val="00727EAC"/>
    <w:rsid w:val="0073001E"/>
    <w:rsid w:val="0073001F"/>
    <w:rsid w:val="00730033"/>
    <w:rsid w:val="00730072"/>
    <w:rsid w:val="00730109"/>
    <w:rsid w:val="007302CC"/>
    <w:rsid w:val="00730350"/>
    <w:rsid w:val="00730385"/>
    <w:rsid w:val="0073040D"/>
    <w:rsid w:val="00730464"/>
    <w:rsid w:val="00730628"/>
    <w:rsid w:val="0073085A"/>
    <w:rsid w:val="00730A2C"/>
    <w:rsid w:val="00730A6F"/>
    <w:rsid w:val="00730B1E"/>
    <w:rsid w:val="00730B52"/>
    <w:rsid w:val="00730B8F"/>
    <w:rsid w:val="00730BC8"/>
    <w:rsid w:val="00730E67"/>
    <w:rsid w:val="00730E91"/>
    <w:rsid w:val="0073100D"/>
    <w:rsid w:val="0073105C"/>
    <w:rsid w:val="0073133C"/>
    <w:rsid w:val="0073161A"/>
    <w:rsid w:val="007316D4"/>
    <w:rsid w:val="007316EE"/>
    <w:rsid w:val="0073174B"/>
    <w:rsid w:val="00731886"/>
    <w:rsid w:val="00731A5D"/>
    <w:rsid w:val="00731C65"/>
    <w:rsid w:val="00731CE7"/>
    <w:rsid w:val="00731ECA"/>
    <w:rsid w:val="00732092"/>
    <w:rsid w:val="007320EF"/>
    <w:rsid w:val="007321A6"/>
    <w:rsid w:val="007321FE"/>
    <w:rsid w:val="00732287"/>
    <w:rsid w:val="007323AA"/>
    <w:rsid w:val="00732473"/>
    <w:rsid w:val="007324FD"/>
    <w:rsid w:val="00732682"/>
    <w:rsid w:val="007326AA"/>
    <w:rsid w:val="007327B5"/>
    <w:rsid w:val="0073280D"/>
    <w:rsid w:val="0073286D"/>
    <w:rsid w:val="007328CF"/>
    <w:rsid w:val="00732AC3"/>
    <w:rsid w:val="00732AFC"/>
    <w:rsid w:val="00732B59"/>
    <w:rsid w:val="00732B77"/>
    <w:rsid w:val="00732B8A"/>
    <w:rsid w:val="00732BFD"/>
    <w:rsid w:val="00732C02"/>
    <w:rsid w:val="00732CD2"/>
    <w:rsid w:val="00732F0B"/>
    <w:rsid w:val="0073309D"/>
    <w:rsid w:val="0073330B"/>
    <w:rsid w:val="007333FA"/>
    <w:rsid w:val="0073341D"/>
    <w:rsid w:val="0073353A"/>
    <w:rsid w:val="007336BC"/>
    <w:rsid w:val="0073372E"/>
    <w:rsid w:val="00733732"/>
    <w:rsid w:val="0073379E"/>
    <w:rsid w:val="00733851"/>
    <w:rsid w:val="00733859"/>
    <w:rsid w:val="0073386B"/>
    <w:rsid w:val="00733876"/>
    <w:rsid w:val="00733982"/>
    <w:rsid w:val="007339F3"/>
    <w:rsid w:val="00733A3D"/>
    <w:rsid w:val="00733A91"/>
    <w:rsid w:val="00733BD9"/>
    <w:rsid w:val="00733C7F"/>
    <w:rsid w:val="00733D37"/>
    <w:rsid w:val="00733D5D"/>
    <w:rsid w:val="00733FBF"/>
    <w:rsid w:val="00733FDA"/>
    <w:rsid w:val="0073415A"/>
    <w:rsid w:val="00734179"/>
    <w:rsid w:val="00734284"/>
    <w:rsid w:val="00734304"/>
    <w:rsid w:val="007343CF"/>
    <w:rsid w:val="00734472"/>
    <w:rsid w:val="007345A7"/>
    <w:rsid w:val="007346FA"/>
    <w:rsid w:val="0073472F"/>
    <w:rsid w:val="00734763"/>
    <w:rsid w:val="007347F4"/>
    <w:rsid w:val="007348AA"/>
    <w:rsid w:val="007348B6"/>
    <w:rsid w:val="00734987"/>
    <w:rsid w:val="007349A4"/>
    <w:rsid w:val="00734BAB"/>
    <w:rsid w:val="00734F37"/>
    <w:rsid w:val="00734F82"/>
    <w:rsid w:val="00734F8B"/>
    <w:rsid w:val="00735054"/>
    <w:rsid w:val="007350C7"/>
    <w:rsid w:val="00735140"/>
    <w:rsid w:val="0073529E"/>
    <w:rsid w:val="00735306"/>
    <w:rsid w:val="00735333"/>
    <w:rsid w:val="00735390"/>
    <w:rsid w:val="00735417"/>
    <w:rsid w:val="0073542F"/>
    <w:rsid w:val="00735456"/>
    <w:rsid w:val="0073568B"/>
    <w:rsid w:val="0073576F"/>
    <w:rsid w:val="007357FE"/>
    <w:rsid w:val="00735807"/>
    <w:rsid w:val="00735835"/>
    <w:rsid w:val="00735934"/>
    <w:rsid w:val="00735939"/>
    <w:rsid w:val="007359EC"/>
    <w:rsid w:val="00735AC8"/>
    <w:rsid w:val="00735BF7"/>
    <w:rsid w:val="00735D90"/>
    <w:rsid w:val="00735FCE"/>
    <w:rsid w:val="007362B0"/>
    <w:rsid w:val="00736449"/>
    <w:rsid w:val="0073662D"/>
    <w:rsid w:val="0073686F"/>
    <w:rsid w:val="0073689A"/>
    <w:rsid w:val="00736907"/>
    <w:rsid w:val="00736A31"/>
    <w:rsid w:val="00736BAA"/>
    <w:rsid w:val="00736CFA"/>
    <w:rsid w:val="00736D11"/>
    <w:rsid w:val="00736E43"/>
    <w:rsid w:val="00736EB2"/>
    <w:rsid w:val="007370B9"/>
    <w:rsid w:val="007370CD"/>
    <w:rsid w:val="007371AB"/>
    <w:rsid w:val="007372AA"/>
    <w:rsid w:val="007372B1"/>
    <w:rsid w:val="0073736D"/>
    <w:rsid w:val="007373EC"/>
    <w:rsid w:val="00737446"/>
    <w:rsid w:val="0073762E"/>
    <w:rsid w:val="007376A3"/>
    <w:rsid w:val="0073778B"/>
    <w:rsid w:val="00737841"/>
    <w:rsid w:val="00737856"/>
    <w:rsid w:val="0073793E"/>
    <w:rsid w:val="007379A9"/>
    <w:rsid w:val="007379BE"/>
    <w:rsid w:val="00737A5E"/>
    <w:rsid w:val="00737AE0"/>
    <w:rsid w:val="00737BCF"/>
    <w:rsid w:val="00737C3A"/>
    <w:rsid w:val="00737CD9"/>
    <w:rsid w:val="00737CFA"/>
    <w:rsid w:val="00737D58"/>
    <w:rsid w:val="00737D70"/>
    <w:rsid w:val="00737EE8"/>
    <w:rsid w:val="007400F7"/>
    <w:rsid w:val="0074019F"/>
    <w:rsid w:val="00740449"/>
    <w:rsid w:val="007405B8"/>
    <w:rsid w:val="00740845"/>
    <w:rsid w:val="007409C7"/>
    <w:rsid w:val="00740A70"/>
    <w:rsid w:val="00740B4E"/>
    <w:rsid w:val="00740CDA"/>
    <w:rsid w:val="00740E4D"/>
    <w:rsid w:val="00740F7A"/>
    <w:rsid w:val="00741056"/>
    <w:rsid w:val="00741198"/>
    <w:rsid w:val="007411DA"/>
    <w:rsid w:val="00741344"/>
    <w:rsid w:val="0074139B"/>
    <w:rsid w:val="00741603"/>
    <w:rsid w:val="00741A21"/>
    <w:rsid w:val="00741C11"/>
    <w:rsid w:val="00741C31"/>
    <w:rsid w:val="00741CF2"/>
    <w:rsid w:val="00741E02"/>
    <w:rsid w:val="00741E0F"/>
    <w:rsid w:val="00741EBF"/>
    <w:rsid w:val="00742049"/>
    <w:rsid w:val="007420E5"/>
    <w:rsid w:val="007423CD"/>
    <w:rsid w:val="00742453"/>
    <w:rsid w:val="00742683"/>
    <w:rsid w:val="00742685"/>
    <w:rsid w:val="007426CE"/>
    <w:rsid w:val="00742742"/>
    <w:rsid w:val="00742747"/>
    <w:rsid w:val="007428D6"/>
    <w:rsid w:val="007428FC"/>
    <w:rsid w:val="007429EA"/>
    <w:rsid w:val="00742A19"/>
    <w:rsid w:val="00742AAE"/>
    <w:rsid w:val="00742B08"/>
    <w:rsid w:val="00742CA4"/>
    <w:rsid w:val="00742CFC"/>
    <w:rsid w:val="00742E04"/>
    <w:rsid w:val="00742E47"/>
    <w:rsid w:val="00742EA4"/>
    <w:rsid w:val="00742ED7"/>
    <w:rsid w:val="00742F0F"/>
    <w:rsid w:val="00743138"/>
    <w:rsid w:val="00743195"/>
    <w:rsid w:val="007431CE"/>
    <w:rsid w:val="007432E2"/>
    <w:rsid w:val="0074344F"/>
    <w:rsid w:val="0074349D"/>
    <w:rsid w:val="007436DE"/>
    <w:rsid w:val="00743756"/>
    <w:rsid w:val="00743783"/>
    <w:rsid w:val="007437FB"/>
    <w:rsid w:val="007438A7"/>
    <w:rsid w:val="00743A71"/>
    <w:rsid w:val="00743B20"/>
    <w:rsid w:val="00743BE7"/>
    <w:rsid w:val="00743C37"/>
    <w:rsid w:val="00743EAB"/>
    <w:rsid w:val="00743ECD"/>
    <w:rsid w:val="00743F3A"/>
    <w:rsid w:val="00744057"/>
    <w:rsid w:val="007440FA"/>
    <w:rsid w:val="0074428B"/>
    <w:rsid w:val="00744371"/>
    <w:rsid w:val="00744388"/>
    <w:rsid w:val="0074457E"/>
    <w:rsid w:val="007445C4"/>
    <w:rsid w:val="007446C3"/>
    <w:rsid w:val="007446FC"/>
    <w:rsid w:val="00744780"/>
    <w:rsid w:val="0074492C"/>
    <w:rsid w:val="0074499A"/>
    <w:rsid w:val="00744BDA"/>
    <w:rsid w:val="00744D08"/>
    <w:rsid w:val="00744DA9"/>
    <w:rsid w:val="00744E1B"/>
    <w:rsid w:val="00744EA1"/>
    <w:rsid w:val="00745030"/>
    <w:rsid w:val="00745067"/>
    <w:rsid w:val="00745128"/>
    <w:rsid w:val="0074521F"/>
    <w:rsid w:val="007452D9"/>
    <w:rsid w:val="00745329"/>
    <w:rsid w:val="0074546F"/>
    <w:rsid w:val="00745687"/>
    <w:rsid w:val="007456E4"/>
    <w:rsid w:val="0074586D"/>
    <w:rsid w:val="0074587E"/>
    <w:rsid w:val="0074593E"/>
    <w:rsid w:val="00745965"/>
    <w:rsid w:val="0074598B"/>
    <w:rsid w:val="00745BB0"/>
    <w:rsid w:val="00745CC4"/>
    <w:rsid w:val="00745D50"/>
    <w:rsid w:val="00745EB0"/>
    <w:rsid w:val="00746077"/>
    <w:rsid w:val="00746167"/>
    <w:rsid w:val="007461CF"/>
    <w:rsid w:val="007462D6"/>
    <w:rsid w:val="007463D4"/>
    <w:rsid w:val="0074655C"/>
    <w:rsid w:val="0074665B"/>
    <w:rsid w:val="007466AE"/>
    <w:rsid w:val="00746718"/>
    <w:rsid w:val="0074674C"/>
    <w:rsid w:val="0074675C"/>
    <w:rsid w:val="0074695B"/>
    <w:rsid w:val="00746962"/>
    <w:rsid w:val="00746A0F"/>
    <w:rsid w:val="00746A8C"/>
    <w:rsid w:val="00746B53"/>
    <w:rsid w:val="00746B99"/>
    <w:rsid w:val="00746E5A"/>
    <w:rsid w:val="00746F04"/>
    <w:rsid w:val="0074706B"/>
    <w:rsid w:val="00747168"/>
    <w:rsid w:val="0074732B"/>
    <w:rsid w:val="007474A0"/>
    <w:rsid w:val="007474F5"/>
    <w:rsid w:val="007475DA"/>
    <w:rsid w:val="007475E7"/>
    <w:rsid w:val="00747710"/>
    <w:rsid w:val="0074783E"/>
    <w:rsid w:val="0074786F"/>
    <w:rsid w:val="0074789A"/>
    <w:rsid w:val="007478DD"/>
    <w:rsid w:val="0074799F"/>
    <w:rsid w:val="00747A1E"/>
    <w:rsid w:val="00747A4C"/>
    <w:rsid w:val="00747C43"/>
    <w:rsid w:val="00747CE9"/>
    <w:rsid w:val="00747ED3"/>
    <w:rsid w:val="007502CD"/>
    <w:rsid w:val="0075032C"/>
    <w:rsid w:val="0075040C"/>
    <w:rsid w:val="0075043E"/>
    <w:rsid w:val="0075046D"/>
    <w:rsid w:val="00750535"/>
    <w:rsid w:val="00750547"/>
    <w:rsid w:val="0075061E"/>
    <w:rsid w:val="00750628"/>
    <w:rsid w:val="007506F1"/>
    <w:rsid w:val="0075073F"/>
    <w:rsid w:val="00750858"/>
    <w:rsid w:val="0075091B"/>
    <w:rsid w:val="0075098C"/>
    <w:rsid w:val="00750EEE"/>
    <w:rsid w:val="00750F85"/>
    <w:rsid w:val="007510E7"/>
    <w:rsid w:val="0075123E"/>
    <w:rsid w:val="0075133A"/>
    <w:rsid w:val="00751352"/>
    <w:rsid w:val="0075157F"/>
    <w:rsid w:val="007515E7"/>
    <w:rsid w:val="007517DB"/>
    <w:rsid w:val="00751863"/>
    <w:rsid w:val="00751897"/>
    <w:rsid w:val="00751C45"/>
    <w:rsid w:val="00751CC1"/>
    <w:rsid w:val="00751F9F"/>
    <w:rsid w:val="00751FB3"/>
    <w:rsid w:val="0075205F"/>
    <w:rsid w:val="007521CB"/>
    <w:rsid w:val="007522DF"/>
    <w:rsid w:val="00752419"/>
    <w:rsid w:val="0075245B"/>
    <w:rsid w:val="0075256C"/>
    <w:rsid w:val="0075256E"/>
    <w:rsid w:val="00752776"/>
    <w:rsid w:val="00752778"/>
    <w:rsid w:val="007528A5"/>
    <w:rsid w:val="007528F6"/>
    <w:rsid w:val="007529F4"/>
    <w:rsid w:val="00752A43"/>
    <w:rsid w:val="00752A50"/>
    <w:rsid w:val="00752A58"/>
    <w:rsid w:val="00752B4C"/>
    <w:rsid w:val="00752D75"/>
    <w:rsid w:val="00752D95"/>
    <w:rsid w:val="00752DCF"/>
    <w:rsid w:val="00752E25"/>
    <w:rsid w:val="00753045"/>
    <w:rsid w:val="0075317E"/>
    <w:rsid w:val="007532B7"/>
    <w:rsid w:val="00753303"/>
    <w:rsid w:val="0075331D"/>
    <w:rsid w:val="00753349"/>
    <w:rsid w:val="0075336E"/>
    <w:rsid w:val="007533B0"/>
    <w:rsid w:val="00753413"/>
    <w:rsid w:val="00753630"/>
    <w:rsid w:val="0075368F"/>
    <w:rsid w:val="007537E0"/>
    <w:rsid w:val="00753819"/>
    <w:rsid w:val="0075390C"/>
    <w:rsid w:val="00753AFA"/>
    <w:rsid w:val="00753CC5"/>
    <w:rsid w:val="00753D17"/>
    <w:rsid w:val="00753D4C"/>
    <w:rsid w:val="00753E2F"/>
    <w:rsid w:val="00753F09"/>
    <w:rsid w:val="00753F18"/>
    <w:rsid w:val="00753F75"/>
    <w:rsid w:val="007540A5"/>
    <w:rsid w:val="00754152"/>
    <w:rsid w:val="007543A4"/>
    <w:rsid w:val="00754449"/>
    <w:rsid w:val="00754493"/>
    <w:rsid w:val="00754587"/>
    <w:rsid w:val="007547F7"/>
    <w:rsid w:val="007548DA"/>
    <w:rsid w:val="00754B86"/>
    <w:rsid w:val="00754C33"/>
    <w:rsid w:val="00754D7E"/>
    <w:rsid w:val="00754F2B"/>
    <w:rsid w:val="00754F8C"/>
    <w:rsid w:val="007550D2"/>
    <w:rsid w:val="007552C2"/>
    <w:rsid w:val="007553DD"/>
    <w:rsid w:val="00755434"/>
    <w:rsid w:val="007556A3"/>
    <w:rsid w:val="00755795"/>
    <w:rsid w:val="00755893"/>
    <w:rsid w:val="007559BA"/>
    <w:rsid w:val="00755A07"/>
    <w:rsid w:val="00755B7C"/>
    <w:rsid w:val="00755C8D"/>
    <w:rsid w:val="00755D07"/>
    <w:rsid w:val="00755E09"/>
    <w:rsid w:val="00755F19"/>
    <w:rsid w:val="00755F7C"/>
    <w:rsid w:val="00756033"/>
    <w:rsid w:val="00756047"/>
    <w:rsid w:val="00756103"/>
    <w:rsid w:val="0075625F"/>
    <w:rsid w:val="0075626A"/>
    <w:rsid w:val="0075636F"/>
    <w:rsid w:val="007563CD"/>
    <w:rsid w:val="0075694E"/>
    <w:rsid w:val="00756AE4"/>
    <w:rsid w:val="00756B21"/>
    <w:rsid w:val="00756B80"/>
    <w:rsid w:val="00756BA2"/>
    <w:rsid w:val="00756BD5"/>
    <w:rsid w:val="00756C3F"/>
    <w:rsid w:val="00756C60"/>
    <w:rsid w:val="0075713C"/>
    <w:rsid w:val="0075718A"/>
    <w:rsid w:val="0075725F"/>
    <w:rsid w:val="007572BB"/>
    <w:rsid w:val="00757303"/>
    <w:rsid w:val="00757366"/>
    <w:rsid w:val="00757476"/>
    <w:rsid w:val="00757621"/>
    <w:rsid w:val="007578F0"/>
    <w:rsid w:val="00757AC4"/>
    <w:rsid w:val="00757B11"/>
    <w:rsid w:val="00757BC9"/>
    <w:rsid w:val="00757C01"/>
    <w:rsid w:val="00757E51"/>
    <w:rsid w:val="00757E6E"/>
    <w:rsid w:val="00760042"/>
    <w:rsid w:val="00760318"/>
    <w:rsid w:val="00760331"/>
    <w:rsid w:val="007607B2"/>
    <w:rsid w:val="007608DA"/>
    <w:rsid w:val="00760A48"/>
    <w:rsid w:val="00760ADE"/>
    <w:rsid w:val="00760AFF"/>
    <w:rsid w:val="00760B32"/>
    <w:rsid w:val="00760B45"/>
    <w:rsid w:val="00760BE8"/>
    <w:rsid w:val="00760D3F"/>
    <w:rsid w:val="00760D84"/>
    <w:rsid w:val="00760E2A"/>
    <w:rsid w:val="00760F0E"/>
    <w:rsid w:val="00760F53"/>
    <w:rsid w:val="007610AA"/>
    <w:rsid w:val="0076122C"/>
    <w:rsid w:val="0076125E"/>
    <w:rsid w:val="0076130D"/>
    <w:rsid w:val="00761340"/>
    <w:rsid w:val="0076137C"/>
    <w:rsid w:val="0076142E"/>
    <w:rsid w:val="0076162F"/>
    <w:rsid w:val="00761647"/>
    <w:rsid w:val="00761748"/>
    <w:rsid w:val="007619BF"/>
    <w:rsid w:val="00761BE4"/>
    <w:rsid w:val="00761C65"/>
    <w:rsid w:val="00761C94"/>
    <w:rsid w:val="00761CA8"/>
    <w:rsid w:val="00761E1A"/>
    <w:rsid w:val="00761FE4"/>
    <w:rsid w:val="00762226"/>
    <w:rsid w:val="0076252D"/>
    <w:rsid w:val="0076272E"/>
    <w:rsid w:val="0076274C"/>
    <w:rsid w:val="00762916"/>
    <w:rsid w:val="007629E3"/>
    <w:rsid w:val="007629F9"/>
    <w:rsid w:val="00762A6A"/>
    <w:rsid w:val="00762C4F"/>
    <w:rsid w:val="00762C7E"/>
    <w:rsid w:val="00762E04"/>
    <w:rsid w:val="00762F99"/>
    <w:rsid w:val="007631AC"/>
    <w:rsid w:val="00763217"/>
    <w:rsid w:val="0076322E"/>
    <w:rsid w:val="00763238"/>
    <w:rsid w:val="007632D1"/>
    <w:rsid w:val="007633F1"/>
    <w:rsid w:val="00763415"/>
    <w:rsid w:val="00763564"/>
    <w:rsid w:val="007635B2"/>
    <w:rsid w:val="0076368B"/>
    <w:rsid w:val="00763724"/>
    <w:rsid w:val="007637BC"/>
    <w:rsid w:val="00763882"/>
    <w:rsid w:val="007638F2"/>
    <w:rsid w:val="0076394A"/>
    <w:rsid w:val="0076398B"/>
    <w:rsid w:val="00763B81"/>
    <w:rsid w:val="00763C6E"/>
    <w:rsid w:val="00763C81"/>
    <w:rsid w:val="00763FE1"/>
    <w:rsid w:val="00764085"/>
    <w:rsid w:val="007640CE"/>
    <w:rsid w:val="00764120"/>
    <w:rsid w:val="00764217"/>
    <w:rsid w:val="00764318"/>
    <w:rsid w:val="00764357"/>
    <w:rsid w:val="007643DE"/>
    <w:rsid w:val="0076444A"/>
    <w:rsid w:val="00764516"/>
    <w:rsid w:val="00764603"/>
    <w:rsid w:val="00764706"/>
    <w:rsid w:val="007647D6"/>
    <w:rsid w:val="00764859"/>
    <w:rsid w:val="00764891"/>
    <w:rsid w:val="007648CF"/>
    <w:rsid w:val="00764912"/>
    <w:rsid w:val="007649C2"/>
    <w:rsid w:val="00764B36"/>
    <w:rsid w:val="00764B98"/>
    <w:rsid w:val="00764C9A"/>
    <w:rsid w:val="00764CDF"/>
    <w:rsid w:val="00764D57"/>
    <w:rsid w:val="00764E70"/>
    <w:rsid w:val="007651E6"/>
    <w:rsid w:val="0076521B"/>
    <w:rsid w:val="007652DE"/>
    <w:rsid w:val="007653C4"/>
    <w:rsid w:val="0076557B"/>
    <w:rsid w:val="00765615"/>
    <w:rsid w:val="00765630"/>
    <w:rsid w:val="007656A1"/>
    <w:rsid w:val="007657BD"/>
    <w:rsid w:val="0076585B"/>
    <w:rsid w:val="00765895"/>
    <w:rsid w:val="007658FB"/>
    <w:rsid w:val="0076599B"/>
    <w:rsid w:val="00765B2E"/>
    <w:rsid w:val="00765C22"/>
    <w:rsid w:val="00765CD1"/>
    <w:rsid w:val="00765CDF"/>
    <w:rsid w:val="00765CEB"/>
    <w:rsid w:val="00765E12"/>
    <w:rsid w:val="00765FA7"/>
    <w:rsid w:val="0076600D"/>
    <w:rsid w:val="00766022"/>
    <w:rsid w:val="007660DC"/>
    <w:rsid w:val="007661EB"/>
    <w:rsid w:val="0076630C"/>
    <w:rsid w:val="00766428"/>
    <w:rsid w:val="0076658B"/>
    <w:rsid w:val="00766776"/>
    <w:rsid w:val="00766890"/>
    <w:rsid w:val="007668B2"/>
    <w:rsid w:val="0076692C"/>
    <w:rsid w:val="00766BCD"/>
    <w:rsid w:val="00766BCE"/>
    <w:rsid w:val="00766C4C"/>
    <w:rsid w:val="00766C9C"/>
    <w:rsid w:val="00766E25"/>
    <w:rsid w:val="00766EAF"/>
    <w:rsid w:val="00766FAE"/>
    <w:rsid w:val="0076702D"/>
    <w:rsid w:val="0076722D"/>
    <w:rsid w:val="0076733B"/>
    <w:rsid w:val="00767405"/>
    <w:rsid w:val="00767650"/>
    <w:rsid w:val="0076774F"/>
    <w:rsid w:val="00767874"/>
    <w:rsid w:val="00767893"/>
    <w:rsid w:val="007678B2"/>
    <w:rsid w:val="007678F3"/>
    <w:rsid w:val="00767922"/>
    <w:rsid w:val="007679B7"/>
    <w:rsid w:val="007679D0"/>
    <w:rsid w:val="00767A0D"/>
    <w:rsid w:val="00767BD3"/>
    <w:rsid w:val="00770178"/>
    <w:rsid w:val="007701D8"/>
    <w:rsid w:val="0077026E"/>
    <w:rsid w:val="0077057B"/>
    <w:rsid w:val="00770842"/>
    <w:rsid w:val="00770845"/>
    <w:rsid w:val="007709C4"/>
    <w:rsid w:val="00770C75"/>
    <w:rsid w:val="00770C91"/>
    <w:rsid w:val="00770CB0"/>
    <w:rsid w:val="00770CD4"/>
    <w:rsid w:val="00770E44"/>
    <w:rsid w:val="00770EFA"/>
    <w:rsid w:val="00770F94"/>
    <w:rsid w:val="00770F98"/>
    <w:rsid w:val="007710B3"/>
    <w:rsid w:val="007710B4"/>
    <w:rsid w:val="007712E5"/>
    <w:rsid w:val="007712FB"/>
    <w:rsid w:val="00771386"/>
    <w:rsid w:val="007713A6"/>
    <w:rsid w:val="007714F8"/>
    <w:rsid w:val="00771585"/>
    <w:rsid w:val="0077168B"/>
    <w:rsid w:val="007716B6"/>
    <w:rsid w:val="00771824"/>
    <w:rsid w:val="00771A6A"/>
    <w:rsid w:val="00771BC8"/>
    <w:rsid w:val="00771CF6"/>
    <w:rsid w:val="00771DC9"/>
    <w:rsid w:val="00771EFB"/>
    <w:rsid w:val="00771F02"/>
    <w:rsid w:val="00771F2C"/>
    <w:rsid w:val="00771FB3"/>
    <w:rsid w:val="0077206F"/>
    <w:rsid w:val="00772113"/>
    <w:rsid w:val="0077218D"/>
    <w:rsid w:val="007721A4"/>
    <w:rsid w:val="007721AC"/>
    <w:rsid w:val="007721D5"/>
    <w:rsid w:val="007721E5"/>
    <w:rsid w:val="007723A6"/>
    <w:rsid w:val="00772485"/>
    <w:rsid w:val="0077276C"/>
    <w:rsid w:val="007727B1"/>
    <w:rsid w:val="007728B4"/>
    <w:rsid w:val="00772964"/>
    <w:rsid w:val="00772A03"/>
    <w:rsid w:val="00772A39"/>
    <w:rsid w:val="00772BC7"/>
    <w:rsid w:val="00772BEE"/>
    <w:rsid w:val="00772C29"/>
    <w:rsid w:val="00772CB0"/>
    <w:rsid w:val="00772F38"/>
    <w:rsid w:val="00772FE5"/>
    <w:rsid w:val="00772FF2"/>
    <w:rsid w:val="007730E6"/>
    <w:rsid w:val="00773123"/>
    <w:rsid w:val="0077315C"/>
    <w:rsid w:val="0077316B"/>
    <w:rsid w:val="00773257"/>
    <w:rsid w:val="007735FC"/>
    <w:rsid w:val="0077377A"/>
    <w:rsid w:val="007737B2"/>
    <w:rsid w:val="0077386A"/>
    <w:rsid w:val="007738A3"/>
    <w:rsid w:val="007739D6"/>
    <w:rsid w:val="007739EE"/>
    <w:rsid w:val="00773BCF"/>
    <w:rsid w:val="00773CDC"/>
    <w:rsid w:val="00773DC7"/>
    <w:rsid w:val="00773F88"/>
    <w:rsid w:val="00773F92"/>
    <w:rsid w:val="00774124"/>
    <w:rsid w:val="00774204"/>
    <w:rsid w:val="00774205"/>
    <w:rsid w:val="007742F3"/>
    <w:rsid w:val="00774320"/>
    <w:rsid w:val="007743C6"/>
    <w:rsid w:val="00774515"/>
    <w:rsid w:val="0077468C"/>
    <w:rsid w:val="00774C0E"/>
    <w:rsid w:val="00774CDE"/>
    <w:rsid w:val="00774D6D"/>
    <w:rsid w:val="00774DCB"/>
    <w:rsid w:val="00774EA7"/>
    <w:rsid w:val="00774EDD"/>
    <w:rsid w:val="00774EFE"/>
    <w:rsid w:val="00774FE0"/>
    <w:rsid w:val="00775030"/>
    <w:rsid w:val="0077503E"/>
    <w:rsid w:val="00775046"/>
    <w:rsid w:val="00775057"/>
    <w:rsid w:val="00775368"/>
    <w:rsid w:val="0077545B"/>
    <w:rsid w:val="00775575"/>
    <w:rsid w:val="00775610"/>
    <w:rsid w:val="00775671"/>
    <w:rsid w:val="00775892"/>
    <w:rsid w:val="0077598A"/>
    <w:rsid w:val="007759DC"/>
    <w:rsid w:val="00775B91"/>
    <w:rsid w:val="00775D69"/>
    <w:rsid w:val="00775E40"/>
    <w:rsid w:val="00776128"/>
    <w:rsid w:val="0077620F"/>
    <w:rsid w:val="007762A4"/>
    <w:rsid w:val="00776377"/>
    <w:rsid w:val="00776383"/>
    <w:rsid w:val="007763EA"/>
    <w:rsid w:val="00776487"/>
    <w:rsid w:val="007764A3"/>
    <w:rsid w:val="007764AF"/>
    <w:rsid w:val="007764B9"/>
    <w:rsid w:val="0077651B"/>
    <w:rsid w:val="007765EA"/>
    <w:rsid w:val="007766B3"/>
    <w:rsid w:val="0077687D"/>
    <w:rsid w:val="00776964"/>
    <w:rsid w:val="00776999"/>
    <w:rsid w:val="00776A5C"/>
    <w:rsid w:val="00776B0D"/>
    <w:rsid w:val="00776B29"/>
    <w:rsid w:val="00776B74"/>
    <w:rsid w:val="00776C46"/>
    <w:rsid w:val="00776C8A"/>
    <w:rsid w:val="00776CD6"/>
    <w:rsid w:val="00776DB8"/>
    <w:rsid w:val="00776F08"/>
    <w:rsid w:val="00776FC6"/>
    <w:rsid w:val="007771BE"/>
    <w:rsid w:val="0077724D"/>
    <w:rsid w:val="007772DF"/>
    <w:rsid w:val="007772F6"/>
    <w:rsid w:val="00777547"/>
    <w:rsid w:val="00777549"/>
    <w:rsid w:val="0077762B"/>
    <w:rsid w:val="0077771A"/>
    <w:rsid w:val="00777780"/>
    <w:rsid w:val="007777FA"/>
    <w:rsid w:val="00777963"/>
    <w:rsid w:val="00777999"/>
    <w:rsid w:val="00777B9C"/>
    <w:rsid w:val="00777BE3"/>
    <w:rsid w:val="00777CD9"/>
    <w:rsid w:val="00777D2C"/>
    <w:rsid w:val="00777D70"/>
    <w:rsid w:val="00777D88"/>
    <w:rsid w:val="00777DBA"/>
    <w:rsid w:val="00777F70"/>
    <w:rsid w:val="00777FC2"/>
    <w:rsid w:val="007800BB"/>
    <w:rsid w:val="007800C8"/>
    <w:rsid w:val="007802C4"/>
    <w:rsid w:val="00780442"/>
    <w:rsid w:val="007805CF"/>
    <w:rsid w:val="007805D0"/>
    <w:rsid w:val="0078072B"/>
    <w:rsid w:val="007807D9"/>
    <w:rsid w:val="00780910"/>
    <w:rsid w:val="0078095E"/>
    <w:rsid w:val="0078098A"/>
    <w:rsid w:val="00780AF0"/>
    <w:rsid w:val="00780BBD"/>
    <w:rsid w:val="00780C4E"/>
    <w:rsid w:val="00780CC8"/>
    <w:rsid w:val="00780F48"/>
    <w:rsid w:val="00781036"/>
    <w:rsid w:val="0078108E"/>
    <w:rsid w:val="0078115D"/>
    <w:rsid w:val="0078130D"/>
    <w:rsid w:val="00781424"/>
    <w:rsid w:val="0078154D"/>
    <w:rsid w:val="00781646"/>
    <w:rsid w:val="00781771"/>
    <w:rsid w:val="007818CF"/>
    <w:rsid w:val="007819AF"/>
    <w:rsid w:val="00781A11"/>
    <w:rsid w:val="00781B62"/>
    <w:rsid w:val="00781C21"/>
    <w:rsid w:val="00781CE8"/>
    <w:rsid w:val="00781D57"/>
    <w:rsid w:val="00781D62"/>
    <w:rsid w:val="00781D6B"/>
    <w:rsid w:val="00781DB4"/>
    <w:rsid w:val="00781DBF"/>
    <w:rsid w:val="00781ED8"/>
    <w:rsid w:val="00781EF6"/>
    <w:rsid w:val="00781F0F"/>
    <w:rsid w:val="00781F5B"/>
    <w:rsid w:val="0078203B"/>
    <w:rsid w:val="0078207B"/>
    <w:rsid w:val="00782179"/>
    <w:rsid w:val="007821C4"/>
    <w:rsid w:val="00782237"/>
    <w:rsid w:val="0078226B"/>
    <w:rsid w:val="00782302"/>
    <w:rsid w:val="007824C5"/>
    <w:rsid w:val="007824FE"/>
    <w:rsid w:val="007825A7"/>
    <w:rsid w:val="00782680"/>
    <w:rsid w:val="007827C9"/>
    <w:rsid w:val="00782859"/>
    <w:rsid w:val="0078292E"/>
    <w:rsid w:val="00782A16"/>
    <w:rsid w:val="00782A24"/>
    <w:rsid w:val="00782A2F"/>
    <w:rsid w:val="00782A7A"/>
    <w:rsid w:val="00782B1D"/>
    <w:rsid w:val="00782B3C"/>
    <w:rsid w:val="00782B8B"/>
    <w:rsid w:val="00782D41"/>
    <w:rsid w:val="00782F9F"/>
    <w:rsid w:val="007830DB"/>
    <w:rsid w:val="0078319B"/>
    <w:rsid w:val="00783336"/>
    <w:rsid w:val="0078350C"/>
    <w:rsid w:val="0078351F"/>
    <w:rsid w:val="00783609"/>
    <w:rsid w:val="00783813"/>
    <w:rsid w:val="00783856"/>
    <w:rsid w:val="0078385C"/>
    <w:rsid w:val="007838BC"/>
    <w:rsid w:val="00783AAB"/>
    <w:rsid w:val="00783B56"/>
    <w:rsid w:val="00783B7E"/>
    <w:rsid w:val="00783C18"/>
    <w:rsid w:val="00783D52"/>
    <w:rsid w:val="00783DDF"/>
    <w:rsid w:val="00783E38"/>
    <w:rsid w:val="00784065"/>
    <w:rsid w:val="007841A2"/>
    <w:rsid w:val="00784329"/>
    <w:rsid w:val="00784339"/>
    <w:rsid w:val="007843BD"/>
    <w:rsid w:val="00784494"/>
    <w:rsid w:val="007844D9"/>
    <w:rsid w:val="007845BC"/>
    <w:rsid w:val="007846F3"/>
    <w:rsid w:val="007847A0"/>
    <w:rsid w:val="00784851"/>
    <w:rsid w:val="007849A1"/>
    <w:rsid w:val="007849AE"/>
    <w:rsid w:val="00784AB9"/>
    <w:rsid w:val="00784AE5"/>
    <w:rsid w:val="00784B1B"/>
    <w:rsid w:val="00784B58"/>
    <w:rsid w:val="00784C32"/>
    <w:rsid w:val="00784C35"/>
    <w:rsid w:val="00784CD3"/>
    <w:rsid w:val="00784F93"/>
    <w:rsid w:val="00785011"/>
    <w:rsid w:val="007850F5"/>
    <w:rsid w:val="0078521C"/>
    <w:rsid w:val="00785238"/>
    <w:rsid w:val="00785396"/>
    <w:rsid w:val="00785603"/>
    <w:rsid w:val="007856C7"/>
    <w:rsid w:val="007856D3"/>
    <w:rsid w:val="00785A0B"/>
    <w:rsid w:val="00785B2F"/>
    <w:rsid w:val="00785B53"/>
    <w:rsid w:val="00785C38"/>
    <w:rsid w:val="00785DCD"/>
    <w:rsid w:val="00785FF7"/>
    <w:rsid w:val="0078601D"/>
    <w:rsid w:val="007861C0"/>
    <w:rsid w:val="00786325"/>
    <w:rsid w:val="007863B5"/>
    <w:rsid w:val="007864F3"/>
    <w:rsid w:val="00786574"/>
    <w:rsid w:val="00786584"/>
    <w:rsid w:val="0078662E"/>
    <w:rsid w:val="00786674"/>
    <w:rsid w:val="007866A2"/>
    <w:rsid w:val="00786775"/>
    <w:rsid w:val="007867CB"/>
    <w:rsid w:val="007869AF"/>
    <w:rsid w:val="00786A4A"/>
    <w:rsid w:val="00786D2F"/>
    <w:rsid w:val="00786E59"/>
    <w:rsid w:val="00786EEE"/>
    <w:rsid w:val="00786F31"/>
    <w:rsid w:val="00786FEA"/>
    <w:rsid w:val="00787031"/>
    <w:rsid w:val="0078703E"/>
    <w:rsid w:val="0078716B"/>
    <w:rsid w:val="00787250"/>
    <w:rsid w:val="007872CE"/>
    <w:rsid w:val="0078757A"/>
    <w:rsid w:val="0078761F"/>
    <w:rsid w:val="00787626"/>
    <w:rsid w:val="00787649"/>
    <w:rsid w:val="00787692"/>
    <w:rsid w:val="0078774C"/>
    <w:rsid w:val="00787843"/>
    <w:rsid w:val="007878BA"/>
    <w:rsid w:val="007878F5"/>
    <w:rsid w:val="00787918"/>
    <w:rsid w:val="00787926"/>
    <w:rsid w:val="00787967"/>
    <w:rsid w:val="00787A45"/>
    <w:rsid w:val="00787B4D"/>
    <w:rsid w:val="00787CCD"/>
    <w:rsid w:val="00787CED"/>
    <w:rsid w:val="00787D92"/>
    <w:rsid w:val="00787DFD"/>
    <w:rsid w:val="00787FD6"/>
    <w:rsid w:val="00790120"/>
    <w:rsid w:val="00790332"/>
    <w:rsid w:val="007903C4"/>
    <w:rsid w:val="00790472"/>
    <w:rsid w:val="00790604"/>
    <w:rsid w:val="0079083E"/>
    <w:rsid w:val="00790B03"/>
    <w:rsid w:val="00790C1B"/>
    <w:rsid w:val="00790E29"/>
    <w:rsid w:val="0079110F"/>
    <w:rsid w:val="00791149"/>
    <w:rsid w:val="00791172"/>
    <w:rsid w:val="0079124E"/>
    <w:rsid w:val="007912CF"/>
    <w:rsid w:val="007912F7"/>
    <w:rsid w:val="0079132C"/>
    <w:rsid w:val="0079134E"/>
    <w:rsid w:val="0079155A"/>
    <w:rsid w:val="00791653"/>
    <w:rsid w:val="0079178F"/>
    <w:rsid w:val="007917DC"/>
    <w:rsid w:val="00791A7E"/>
    <w:rsid w:val="00791B8B"/>
    <w:rsid w:val="00791C20"/>
    <w:rsid w:val="00791CE5"/>
    <w:rsid w:val="00791D4D"/>
    <w:rsid w:val="00791D9E"/>
    <w:rsid w:val="00791F02"/>
    <w:rsid w:val="00791F15"/>
    <w:rsid w:val="00791F58"/>
    <w:rsid w:val="00791FBA"/>
    <w:rsid w:val="0079201E"/>
    <w:rsid w:val="0079217B"/>
    <w:rsid w:val="00792311"/>
    <w:rsid w:val="0079240C"/>
    <w:rsid w:val="00792445"/>
    <w:rsid w:val="007928F7"/>
    <w:rsid w:val="007929CC"/>
    <w:rsid w:val="007929E8"/>
    <w:rsid w:val="00792B5E"/>
    <w:rsid w:val="00792BDC"/>
    <w:rsid w:val="00792CFD"/>
    <w:rsid w:val="00792D1B"/>
    <w:rsid w:val="00793003"/>
    <w:rsid w:val="0079300B"/>
    <w:rsid w:val="007930FC"/>
    <w:rsid w:val="00793195"/>
    <w:rsid w:val="00793295"/>
    <w:rsid w:val="007932B6"/>
    <w:rsid w:val="007932F3"/>
    <w:rsid w:val="0079332E"/>
    <w:rsid w:val="00793399"/>
    <w:rsid w:val="0079348A"/>
    <w:rsid w:val="00793568"/>
    <w:rsid w:val="00793745"/>
    <w:rsid w:val="0079378D"/>
    <w:rsid w:val="0079385C"/>
    <w:rsid w:val="007938ED"/>
    <w:rsid w:val="007939ED"/>
    <w:rsid w:val="00793A12"/>
    <w:rsid w:val="00793C6F"/>
    <w:rsid w:val="00793D7F"/>
    <w:rsid w:val="00793E11"/>
    <w:rsid w:val="00793EB7"/>
    <w:rsid w:val="00793ED8"/>
    <w:rsid w:val="00793EF5"/>
    <w:rsid w:val="00793F9C"/>
    <w:rsid w:val="00793FDF"/>
    <w:rsid w:val="0079415F"/>
    <w:rsid w:val="0079428B"/>
    <w:rsid w:val="00794334"/>
    <w:rsid w:val="007943DD"/>
    <w:rsid w:val="0079445D"/>
    <w:rsid w:val="00794504"/>
    <w:rsid w:val="00794560"/>
    <w:rsid w:val="00794792"/>
    <w:rsid w:val="007947CF"/>
    <w:rsid w:val="00794C03"/>
    <w:rsid w:val="00794D67"/>
    <w:rsid w:val="00794DE1"/>
    <w:rsid w:val="00794EB3"/>
    <w:rsid w:val="00794ED9"/>
    <w:rsid w:val="00794EE0"/>
    <w:rsid w:val="00794F5F"/>
    <w:rsid w:val="00794FAA"/>
    <w:rsid w:val="007952C2"/>
    <w:rsid w:val="00795381"/>
    <w:rsid w:val="0079540D"/>
    <w:rsid w:val="0079548C"/>
    <w:rsid w:val="0079558B"/>
    <w:rsid w:val="007957BC"/>
    <w:rsid w:val="00795854"/>
    <w:rsid w:val="00795BA8"/>
    <w:rsid w:val="00795C33"/>
    <w:rsid w:val="00795D0B"/>
    <w:rsid w:val="00795E41"/>
    <w:rsid w:val="00796023"/>
    <w:rsid w:val="0079611A"/>
    <w:rsid w:val="00796225"/>
    <w:rsid w:val="0079627D"/>
    <w:rsid w:val="0079646D"/>
    <w:rsid w:val="0079651E"/>
    <w:rsid w:val="00796535"/>
    <w:rsid w:val="00796743"/>
    <w:rsid w:val="00796A0F"/>
    <w:rsid w:val="00796A19"/>
    <w:rsid w:val="00796A55"/>
    <w:rsid w:val="00796AFE"/>
    <w:rsid w:val="00796D68"/>
    <w:rsid w:val="00796DA7"/>
    <w:rsid w:val="00796E48"/>
    <w:rsid w:val="00796E62"/>
    <w:rsid w:val="00796E6D"/>
    <w:rsid w:val="007972DC"/>
    <w:rsid w:val="007972E7"/>
    <w:rsid w:val="00797363"/>
    <w:rsid w:val="0079736A"/>
    <w:rsid w:val="0079737B"/>
    <w:rsid w:val="007973F0"/>
    <w:rsid w:val="0079747E"/>
    <w:rsid w:val="007974D4"/>
    <w:rsid w:val="007974E0"/>
    <w:rsid w:val="0079762B"/>
    <w:rsid w:val="007976EA"/>
    <w:rsid w:val="0079798F"/>
    <w:rsid w:val="00797A2E"/>
    <w:rsid w:val="00797A57"/>
    <w:rsid w:val="00797A6E"/>
    <w:rsid w:val="00797C4F"/>
    <w:rsid w:val="00797DB5"/>
    <w:rsid w:val="00797E64"/>
    <w:rsid w:val="00797FF3"/>
    <w:rsid w:val="007A000A"/>
    <w:rsid w:val="007A0112"/>
    <w:rsid w:val="007A011C"/>
    <w:rsid w:val="007A0197"/>
    <w:rsid w:val="007A0267"/>
    <w:rsid w:val="007A0273"/>
    <w:rsid w:val="007A0324"/>
    <w:rsid w:val="007A03AD"/>
    <w:rsid w:val="007A0402"/>
    <w:rsid w:val="007A0411"/>
    <w:rsid w:val="007A045E"/>
    <w:rsid w:val="007A0536"/>
    <w:rsid w:val="007A0605"/>
    <w:rsid w:val="007A06CE"/>
    <w:rsid w:val="007A075B"/>
    <w:rsid w:val="007A078B"/>
    <w:rsid w:val="007A08D2"/>
    <w:rsid w:val="007A08DE"/>
    <w:rsid w:val="007A0908"/>
    <w:rsid w:val="007A0A11"/>
    <w:rsid w:val="007A0C53"/>
    <w:rsid w:val="007A0CDF"/>
    <w:rsid w:val="007A0D8B"/>
    <w:rsid w:val="007A0E0E"/>
    <w:rsid w:val="007A1037"/>
    <w:rsid w:val="007A104F"/>
    <w:rsid w:val="007A10CF"/>
    <w:rsid w:val="007A1168"/>
    <w:rsid w:val="007A119C"/>
    <w:rsid w:val="007A13F8"/>
    <w:rsid w:val="007A144E"/>
    <w:rsid w:val="007A153C"/>
    <w:rsid w:val="007A1589"/>
    <w:rsid w:val="007A1749"/>
    <w:rsid w:val="007A1937"/>
    <w:rsid w:val="007A1A4F"/>
    <w:rsid w:val="007A1A5D"/>
    <w:rsid w:val="007A1AEC"/>
    <w:rsid w:val="007A1B8D"/>
    <w:rsid w:val="007A1E1B"/>
    <w:rsid w:val="007A1F98"/>
    <w:rsid w:val="007A20BE"/>
    <w:rsid w:val="007A20E5"/>
    <w:rsid w:val="007A213E"/>
    <w:rsid w:val="007A2165"/>
    <w:rsid w:val="007A231B"/>
    <w:rsid w:val="007A2326"/>
    <w:rsid w:val="007A250B"/>
    <w:rsid w:val="007A2587"/>
    <w:rsid w:val="007A25FF"/>
    <w:rsid w:val="007A2624"/>
    <w:rsid w:val="007A2778"/>
    <w:rsid w:val="007A27E9"/>
    <w:rsid w:val="007A280C"/>
    <w:rsid w:val="007A2DA5"/>
    <w:rsid w:val="007A2DAC"/>
    <w:rsid w:val="007A2F3C"/>
    <w:rsid w:val="007A2FB0"/>
    <w:rsid w:val="007A2FDA"/>
    <w:rsid w:val="007A304C"/>
    <w:rsid w:val="007A322E"/>
    <w:rsid w:val="007A328B"/>
    <w:rsid w:val="007A32A9"/>
    <w:rsid w:val="007A340B"/>
    <w:rsid w:val="007A349B"/>
    <w:rsid w:val="007A3625"/>
    <w:rsid w:val="007A3697"/>
    <w:rsid w:val="007A36AE"/>
    <w:rsid w:val="007A3757"/>
    <w:rsid w:val="007A3799"/>
    <w:rsid w:val="007A3844"/>
    <w:rsid w:val="007A399A"/>
    <w:rsid w:val="007A3B5A"/>
    <w:rsid w:val="007A3CE2"/>
    <w:rsid w:val="007A3DCF"/>
    <w:rsid w:val="007A3E17"/>
    <w:rsid w:val="007A3FCD"/>
    <w:rsid w:val="007A4266"/>
    <w:rsid w:val="007A4279"/>
    <w:rsid w:val="007A430B"/>
    <w:rsid w:val="007A4404"/>
    <w:rsid w:val="007A4480"/>
    <w:rsid w:val="007A44E1"/>
    <w:rsid w:val="007A46D1"/>
    <w:rsid w:val="007A49BA"/>
    <w:rsid w:val="007A4A81"/>
    <w:rsid w:val="007A4B0D"/>
    <w:rsid w:val="007A4B6F"/>
    <w:rsid w:val="007A4C46"/>
    <w:rsid w:val="007A4CBC"/>
    <w:rsid w:val="007A4D18"/>
    <w:rsid w:val="007A4DEE"/>
    <w:rsid w:val="007A4F8A"/>
    <w:rsid w:val="007A4F9B"/>
    <w:rsid w:val="007A5000"/>
    <w:rsid w:val="007A5116"/>
    <w:rsid w:val="007A519E"/>
    <w:rsid w:val="007A51B6"/>
    <w:rsid w:val="007A53D7"/>
    <w:rsid w:val="007A5446"/>
    <w:rsid w:val="007A55A8"/>
    <w:rsid w:val="007A565B"/>
    <w:rsid w:val="007A5744"/>
    <w:rsid w:val="007A5784"/>
    <w:rsid w:val="007A57F5"/>
    <w:rsid w:val="007A584D"/>
    <w:rsid w:val="007A5862"/>
    <w:rsid w:val="007A5869"/>
    <w:rsid w:val="007A589E"/>
    <w:rsid w:val="007A5925"/>
    <w:rsid w:val="007A5989"/>
    <w:rsid w:val="007A599E"/>
    <w:rsid w:val="007A5A3F"/>
    <w:rsid w:val="007A5E3B"/>
    <w:rsid w:val="007A5F15"/>
    <w:rsid w:val="007A6004"/>
    <w:rsid w:val="007A607B"/>
    <w:rsid w:val="007A6143"/>
    <w:rsid w:val="007A621C"/>
    <w:rsid w:val="007A6275"/>
    <w:rsid w:val="007A63E8"/>
    <w:rsid w:val="007A6439"/>
    <w:rsid w:val="007A66D7"/>
    <w:rsid w:val="007A68C2"/>
    <w:rsid w:val="007A6921"/>
    <w:rsid w:val="007A699C"/>
    <w:rsid w:val="007A69E0"/>
    <w:rsid w:val="007A6A22"/>
    <w:rsid w:val="007A6CB7"/>
    <w:rsid w:val="007A6F47"/>
    <w:rsid w:val="007A6FE3"/>
    <w:rsid w:val="007A7203"/>
    <w:rsid w:val="007A7401"/>
    <w:rsid w:val="007A7423"/>
    <w:rsid w:val="007A74BD"/>
    <w:rsid w:val="007A76D6"/>
    <w:rsid w:val="007A7A25"/>
    <w:rsid w:val="007A7AC7"/>
    <w:rsid w:val="007A7B13"/>
    <w:rsid w:val="007A7BA2"/>
    <w:rsid w:val="007A7BB3"/>
    <w:rsid w:val="007A7C06"/>
    <w:rsid w:val="007A7C49"/>
    <w:rsid w:val="007A7C4D"/>
    <w:rsid w:val="007A7C60"/>
    <w:rsid w:val="007A7C6C"/>
    <w:rsid w:val="007A7D03"/>
    <w:rsid w:val="007A7DA0"/>
    <w:rsid w:val="007A7DFE"/>
    <w:rsid w:val="007A7EED"/>
    <w:rsid w:val="007B0020"/>
    <w:rsid w:val="007B02D1"/>
    <w:rsid w:val="007B0313"/>
    <w:rsid w:val="007B0326"/>
    <w:rsid w:val="007B037E"/>
    <w:rsid w:val="007B0394"/>
    <w:rsid w:val="007B05E3"/>
    <w:rsid w:val="007B0640"/>
    <w:rsid w:val="007B06E7"/>
    <w:rsid w:val="007B071B"/>
    <w:rsid w:val="007B0774"/>
    <w:rsid w:val="007B078C"/>
    <w:rsid w:val="007B0796"/>
    <w:rsid w:val="007B0843"/>
    <w:rsid w:val="007B088D"/>
    <w:rsid w:val="007B0A74"/>
    <w:rsid w:val="007B0B0E"/>
    <w:rsid w:val="007B0C8E"/>
    <w:rsid w:val="007B0D56"/>
    <w:rsid w:val="007B0F03"/>
    <w:rsid w:val="007B134E"/>
    <w:rsid w:val="007B1577"/>
    <w:rsid w:val="007B164A"/>
    <w:rsid w:val="007B16EB"/>
    <w:rsid w:val="007B18B4"/>
    <w:rsid w:val="007B18DE"/>
    <w:rsid w:val="007B196B"/>
    <w:rsid w:val="007B1994"/>
    <w:rsid w:val="007B1A0C"/>
    <w:rsid w:val="007B1A28"/>
    <w:rsid w:val="007B1A5E"/>
    <w:rsid w:val="007B1B55"/>
    <w:rsid w:val="007B1B9E"/>
    <w:rsid w:val="007B1C11"/>
    <w:rsid w:val="007B1E18"/>
    <w:rsid w:val="007B1E9E"/>
    <w:rsid w:val="007B1F81"/>
    <w:rsid w:val="007B1F85"/>
    <w:rsid w:val="007B208E"/>
    <w:rsid w:val="007B20F8"/>
    <w:rsid w:val="007B2127"/>
    <w:rsid w:val="007B2197"/>
    <w:rsid w:val="007B22C5"/>
    <w:rsid w:val="007B256F"/>
    <w:rsid w:val="007B25F6"/>
    <w:rsid w:val="007B261B"/>
    <w:rsid w:val="007B2675"/>
    <w:rsid w:val="007B282B"/>
    <w:rsid w:val="007B28D4"/>
    <w:rsid w:val="007B291E"/>
    <w:rsid w:val="007B2B89"/>
    <w:rsid w:val="007B2BAD"/>
    <w:rsid w:val="007B2BFD"/>
    <w:rsid w:val="007B2FF7"/>
    <w:rsid w:val="007B3417"/>
    <w:rsid w:val="007B34B1"/>
    <w:rsid w:val="007B35A2"/>
    <w:rsid w:val="007B36C5"/>
    <w:rsid w:val="007B3700"/>
    <w:rsid w:val="007B377B"/>
    <w:rsid w:val="007B37E4"/>
    <w:rsid w:val="007B38A5"/>
    <w:rsid w:val="007B38F6"/>
    <w:rsid w:val="007B3957"/>
    <w:rsid w:val="007B3A27"/>
    <w:rsid w:val="007B3A50"/>
    <w:rsid w:val="007B3ABC"/>
    <w:rsid w:val="007B3C06"/>
    <w:rsid w:val="007B3EE5"/>
    <w:rsid w:val="007B3F8F"/>
    <w:rsid w:val="007B3FE4"/>
    <w:rsid w:val="007B4065"/>
    <w:rsid w:val="007B408A"/>
    <w:rsid w:val="007B4153"/>
    <w:rsid w:val="007B434D"/>
    <w:rsid w:val="007B44F0"/>
    <w:rsid w:val="007B452D"/>
    <w:rsid w:val="007B4671"/>
    <w:rsid w:val="007B4784"/>
    <w:rsid w:val="007B47D1"/>
    <w:rsid w:val="007B47DD"/>
    <w:rsid w:val="007B4818"/>
    <w:rsid w:val="007B487C"/>
    <w:rsid w:val="007B4A01"/>
    <w:rsid w:val="007B4A2C"/>
    <w:rsid w:val="007B4B8F"/>
    <w:rsid w:val="007B4D12"/>
    <w:rsid w:val="007B5078"/>
    <w:rsid w:val="007B50B6"/>
    <w:rsid w:val="007B515A"/>
    <w:rsid w:val="007B519F"/>
    <w:rsid w:val="007B530E"/>
    <w:rsid w:val="007B5472"/>
    <w:rsid w:val="007B5728"/>
    <w:rsid w:val="007B5836"/>
    <w:rsid w:val="007B5AB4"/>
    <w:rsid w:val="007B5BF0"/>
    <w:rsid w:val="007B5DFA"/>
    <w:rsid w:val="007B5E1D"/>
    <w:rsid w:val="007B5E29"/>
    <w:rsid w:val="007B5F0B"/>
    <w:rsid w:val="007B6026"/>
    <w:rsid w:val="007B624D"/>
    <w:rsid w:val="007B6250"/>
    <w:rsid w:val="007B627D"/>
    <w:rsid w:val="007B635A"/>
    <w:rsid w:val="007B63A7"/>
    <w:rsid w:val="007B6661"/>
    <w:rsid w:val="007B668A"/>
    <w:rsid w:val="007B66B6"/>
    <w:rsid w:val="007B67C7"/>
    <w:rsid w:val="007B6883"/>
    <w:rsid w:val="007B69E4"/>
    <w:rsid w:val="007B6B96"/>
    <w:rsid w:val="007B6C69"/>
    <w:rsid w:val="007B6DA8"/>
    <w:rsid w:val="007B6E64"/>
    <w:rsid w:val="007B6ED2"/>
    <w:rsid w:val="007B6F27"/>
    <w:rsid w:val="007B6F6B"/>
    <w:rsid w:val="007B7305"/>
    <w:rsid w:val="007B76D1"/>
    <w:rsid w:val="007B77C4"/>
    <w:rsid w:val="007B7966"/>
    <w:rsid w:val="007B7A04"/>
    <w:rsid w:val="007B7A0A"/>
    <w:rsid w:val="007B7A86"/>
    <w:rsid w:val="007B7A97"/>
    <w:rsid w:val="007B7B12"/>
    <w:rsid w:val="007B7F00"/>
    <w:rsid w:val="007BFA21"/>
    <w:rsid w:val="007C0195"/>
    <w:rsid w:val="007C028E"/>
    <w:rsid w:val="007C0447"/>
    <w:rsid w:val="007C0592"/>
    <w:rsid w:val="007C05B0"/>
    <w:rsid w:val="007C067D"/>
    <w:rsid w:val="007C0718"/>
    <w:rsid w:val="007C08E9"/>
    <w:rsid w:val="007C0B88"/>
    <w:rsid w:val="007C0D10"/>
    <w:rsid w:val="007C0DBF"/>
    <w:rsid w:val="007C101C"/>
    <w:rsid w:val="007C1070"/>
    <w:rsid w:val="007C10C7"/>
    <w:rsid w:val="007C10CF"/>
    <w:rsid w:val="007C111B"/>
    <w:rsid w:val="007C11FB"/>
    <w:rsid w:val="007C1348"/>
    <w:rsid w:val="007C15A6"/>
    <w:rsid w:val="007C15E9"/>
    <w:rsid w:val="007C1603"/>
    <w:rsid w:val="007C1755"/>
    <w:rsid w:val="007C1775"/>
    <w:rsid w:val="007C193F"/>
    <w:rsid w:val="007C194F"/>
    <w:rsid w:val="007C1AAA"/>
    <w:rsid w:val="007C1AEA"/>
    <w:rsid w:val="007C1BE4"/>
    <w:rsid w:val="007C1CC9"/>
    <w:rsid w:val="007C1E40"/>
    <w:rsid w:val="007C1EFB"/>
    <w:rsid w:val="007C20CE"/>
    <w:rsid w:val="007C211F"/>
    <w:rsid w:val="007C2224"/>
    <w:rsid w:val="007C2264"/>
    <w:rsid w:val="007C242A"/>
    <w:rsid w:val="007C24E4"/>
    <w:rsid w:val="007C250F"/>
    <w:rsid w:val="007C266C"/>
    <w:rsid w:val="007C2693"/>
    <w:rsid w:val="007C2808"/>
    <w:rsid w:val="007C2990"/>
    <w:rsid w:val="007C29D0"/>
    <w:rsid w:val="007C2A5E"/>
    <w:rsid w:val="007C2C82"/>
    <w:rsid w:val="007C2F4A"/>
    <w:rsid w:val="007C30E8"/>
    <w:rsid w:val="007C30FE"/>
    <w:rsid w:val="007C3212"/>
    <w:rsid w:val="007C3226"/>
    <w:rsid w:val="007C3317"/>
    <w:rsid w:val="007C336F"/>
    <w:rsid w:val="007C3396"/>
    <w:rsid w:val="007C33A0"/>
    <w:rsid w:val="007C33AF"/>
    <w:rsid w:val="007C3440"/>
    <w:rsid w:val="007C34DE"/>
    <w:rsid w:val="007C3623"/>
    <w:rsid w:val="007C3651"/>
    <w:rsid w:val="007C36FA"/>
    <w:rsid w:val="007C3788"/>
    <w:rsid w:val="007C383A"/>
    <w:rsid w:val="007C3903"/>
    <w:rsid w:val="007C3A5B"/>
    <w:rsid w:val="007C3B20"/>
    <w:rsid w:val="007C3E7D"/>
    <w:rsid w:val="007C4600"/>
    <w:rsid w:val="007C465A"/>
    <w:rsid w:val="007C466B"/>
    <w:rsid w:val="007C4745"/>
    <w:rsid w:val="007C4855"/>
    <w:rsid w:val="007C4A4C"/>
    <w:rsid w:val="007C4A5C"/>
    <w:rsid w:val="007C4A7A"/>
    <w:rsid w:val="007C4B1E"/>
    <w:rsid w:val="007C4B3E"/>
    <w:rsid w:val="007C4B83"/>
    <w:rsid w:val="007C4C5A"/>
    <w:rsid w:val="007C4CF5"/>
    <w:rsid w:val="007C4D32"/>
    <w:rsid w:val="007C4D59"/>
    <w:rsid w:val="007C4D83"/>
    <w:rsid w:val="007C4DA6"/>
    <w:rsid w:val="007C4E1C"/>
    <w:rsid w:val="007C4E44"/>
    <w:rsid w:val="007C4EDB"/>
    <w:rsid w:val="007C51B4"/>
    <w:rsid w:val="007C5216"/>
    <w:rsid w:val="007C532A"/>
    <w:rsid w:val="007C53B7"/>
    <w:rsid w:val="007C54FC"/>
    <w:rsid w:val="007C55AD"/>
    <w:rsid w:val="007C563B"/>
    <w:rsid w:val="007C5729"/>
    <w:rsid w:val="007C5941"/>
    <w:rsid w:val="007C5B04"/>
    <w:rsid w:val="007C5B47"/>
    <w:rsid w:val="007C5BF9"/>
    <w:rsid w:val="007C5C7F"/>
    <w:rsid w:val="007C5CA1"/>
    <w:rsid w:val="007C5D1B"/>
    <w:rsid w:val="007C5E81"/>
    <w:rsid w:val="007C5E9B"/>
    <w:rsid w:val="007C5F1A"/>
    <w:rsid w:val="007C5F38"/>
    <w:rsid w:val="007C5F3B"/>
    <w:rsid w:val="007C6086"/>
    <w:rsid w:val="007C60A8"/>
    <w:rsid w:val="007C620B"/>
    <w:rsid w:val="007C6305"/>
    <w:rsid w:val="007C6321"/>
    <w:rsid w:val="007C6450"/>
    <w:rsid w:val="007C64F0"/>
    <w:rsid w:val="007C6554"/>
    <w:rsid w:val="007C6922"/>
    <w:rsid w:val="007C6A2C"/>
    <w:rsid w:val="007C6A35"/>
    <w:rsid w:val="007C6ACA"/>
    <w:rsid w:val="007C6C1E"/>
    <w:rsid w:val="007C6C39"/>
    <w:rsid w:val="007C6C42"/>
    <w:rsid w:val="007C6C84"/>
    <w:rsid w:val="007C6DBE"/>
    <w:rsid w:val="007C70C7"/>
    <w:rsid w:val="007C70D5"/>
    <w:rsid w:val="007C71C8"/>
    <w:rsid w:val="007C72CB"/>
    <w:rsid w:val="007C737E"/>
    <w:rsid w:val="007C74A0"/>
    <w:rsid w:val="007C74D6"/>
    <w:rsid w:val="007C78E8"/>
    <w:rsid w:val="007C7961"/>
    <w:rsid w:val="007C7980"/>
    <w:rsid w:val="007C79EB"/>
    <w:rsid w:val="007C7AD4"/>
    <w:rsid w:val="007C7C4E"/>
    <w:rsid w:val="007C7D5C"/>
    <w:rsid w:val="007C7D5D"/>
    <w:rsid w:val="007C7DC5"/>
    <w:rsid w:val="007D0118"/>
    <w:rsid w:val="007D01E4"/>
    <w:rsid w:val="007D03AD"/>
    <w:rsid w:val="007D04A8"/>
    <w:rsid w:val="007D0617"/>
    <w:rsid w:val="007D0715"/>
    <w:rsid w:val="007D081A"/>
    <w:rsid w:val="007D082A"/>
    <w:rsid w:val="007D0861"/>
    <w:rsid w:val="007D09C7"/>
    <w:rsid w:val="007D0A05"/>
    <w:rsid w:val="007D0A7B"/>
    <w:rsid w:val="007D0DE5"/>
    <w:rsid w:val="007D0DE6"/>
    <w:rsid w:val="007D0E38"/>
    <w:rsid w:val="007D0E45"/>
    <w:rsid w:val="007D0EB8"/>
    <w:rsid w:val="007D1029"/>
    <w:rsid w:val="007D1044"/>
    <w:rsid w:val="007D1056"/>
    <w:rsid w:val="007D1163"/>
    <w:rsid w:val="007D1294"/>
    <w:rsid w:val="007D1349"/>
    <w:rsid w:val="007D1387"/>
    <w:rsid w:val="007D1427"/>
    <w:rsid w:val="007D15DD"/>
    <w:rsid w:val="007D180E"/>
    <w:rsid w:val="007D18E0"/>
    <w:rsid w:val="007D1A76"/>
    <w:rsid w:val="007D1C69"/>
    <w:rsid w:val="007D1D11"/>
    <w:rsid w:val="007D1DB5"/>
    <w:rsid w:val="007D1F40"/>
    <w:rsid w:val="007D203C"/>
    <w:rsid w:val="007D21F5"/>
    <w:rsid w:val="007D22E4"/>
    <w:rsid w:val="007D2337"/>
    <w:rsid w:val="007D23B0"/>
    <w:rsid w:val="007D2663"/>
    <w:rsid w:val="007D2770"/>
    <w:rsid w:val="007D28C5"/>
    <w:rsid w:val="007D28EB"/>
    <w:rsid w:val="007D2A4C"/>
    <w:rsid w:val="007D2D21"/>
    <w:rsid w:val="007D2E17"/>
    <w:rsid w:val="007D2F1F"/>
    <w:rsid w:val="007D2F89"/>
    <w:rsid w:val="007D30BC"/>
    <w:rsid w:val="007D3254"/>
    <w:rsid w:val="007D3291"/>
    <w:rsid w:val="007D32DC"/>
    <w:rsid w:val="007D338E"/>
    <w:rsid w:val="007D3410"/>
    <w:rsid w:val="007D3417"/>
    <w:rsid w:val="007D3427"/>
    <w:rsid w:val="007D3585"/>
    <w:rsid w:val="007D35A9"/>
    <w:rsid w:val="007D3612"/>
    <w:rsid w:val="007D369D"/>
    <w:rsid w:val="007D37CA"/>
    <w:rsid w:val="007D37DF"/>
    <w:rsid w:val="007D388D"/>
    <w:rsid w:val="007D3954"/>
    <w:rsid w:val="007D3AC7"/>
    <w:rsid w:val="007D3AE9"/>
    <w:rsid w:val="007D3B1C"/>
    <w:rsid w:val="007D3B38"/>
    <w:rsid w:val="007D3CF8"/>
    <w:rsid w:val="007D3D0A"/>
    <w:rsid w:val="007D3D5C"/>
    <w:rsid w:val="007D3EB0"/>
    <w:rsid w:val="007D3ED3"/>
    <w:rsid w:val="007D3FD5"/>
    <w:rsid w:val="007D4050"/>
    <w:rsid w:val="007D40BD"/>
    <w:rsid w:val="007D421B"/>
    <w:rsid w:val="007D465D"/>
    <w:rsid w:val="007D4773"/>
    <w:rsid w:val="007D4862"/>
    <w:rsid w:val="007D4C8E"/>
    <w:rsid w:val="007D4D83"/>
    <w:rsid w:val="007D4E68"/>
    <w:rsid w:val="007D50AE"/>
    <w:rsid w:val="007D50CF"/>
    <w:rsid w:val="007D51CF"/>
    <w:rsid w:val="007D5345"/>
    <w:rsid w:val="007D5540"/>
    <w:rsid w:val="007D5613"/>
    <w:rsid w:val="007D5661"/>
    <w:rsid w:val="007D572B"/>
    <w:rsid w:val="007D58AF"/>
    <w:rsid w:val="007D5979"/>
    <w:rsid w:val="007D5A75"/>
    <w:rsid w:val="007D5B17"/>
    <w:rsid w:val="007D5C9E"/>
    <w:rsid w:val="007D5D3E"/>
    <w:rsid w:val="007D5E2F"/>
    <w:rsid w:val="007D5EEB"/>
    <w:rsid w:val="007D5F4C"/>
    <w:rsid w:val="007D5FBC"/>
    <w:rsid w:val="007D60E9"/>
    <w:rsid w:val="007D6306"/>
    <w:rsid w:val="007D635B"/>
    <w:rsid w:val="007D63EA"/>
    <w:rsid w:val="007D64B8"/>
    <w:rsid w:val="007D6892"/>
    <w:rsid w:val="007D6908"/>
    <w:rsid w:val="007D6B1D"/>
    <w:rsid w:val="007D6B7D"/>
    <w:rsid w:val="007D6B94"/>
    <w:rsid w:val="007D6BDB"/>
    <w:rsid w:val="007D6C4A"/>
    <w:rsid w:val="007D6C59"/>
    <w:rsid w:val="007D6C9F"/>
    <w:rsid w:val="007D6E06"/>
    <w:rsid w:val="007D6E67"/>
    <w:rsid w:val="007D6F26"/>
    <w:rsid w:val="007D6F44"/>
    <w:rsid w:val="007D70BF"/>
    <w:rsid w:val="007D70F2"/>
    <w:rsid w:val="007D715D"/>
    <w:rsid w:val="007D71DB"/>
    <w:rsid w:val="007D7252"/>
    <w:rsid w:val="007D7291"/>
    <w:rsid w:val="007D7365"/>
    <w:rsid w:val="007D73F2"/>
    <w:rsid w:val="007D741C"/>
    <w:rsid w:val="007D754A"/>
    <w:rsid w:val="007D7740"/>
    <w:rsid w:val="007D785B"/>
    <w:rsid w:val="007D7895"/>
    <w:rsid w:val="007D7E0B"/>
    <w:rsid w:val="007D7EA1"/>
    <w:rsid w:val="007D7EE4"/>
    <w:rsid w:val="007E010B"/>
    <w:rsid w:val="007E01D2"/>
    <w:rsid w:val="007E01EA"/>
    <w:rsid w:val="007E023B"/>
    <w:rsid w:val="007E025B"/>
    <w:rsid w:val="007E0308"/>
    <w:rsid w:val="007E030F"/>
    <w:rsid w:val="007E05E4"/>
    <w:rsid w:val="007E06C0"/>
    <w:rsid w:val="007E07CC"/>
    <w:rsid w:val="007E091B"/>
    <w:rsid w:val="007E09E2"/>
    <w:rsid w:val="007E0B3C"/>
    <w:rsid w:val="007E0B49"/>
    <w:rsid w:val="007E0B8F"/>
    <w:rsid w:val="007E0D29"/>
    <w:rsid w:val="007E114D"/>
    <w:rsid w:val="007E11BD"/>
    <w:rsid w:val="007E127A"/>
    <w:rsid w:val="007E13AF"/>
    <w:rsid w:val="007E1410"/>
    <w:rsid w:val="007E1429"/>
    <w:rsid w:val="007E15B7"/>
    <w:rsid w:val="007E172B"/>
    <w:rsid w:val="007E17B1"/>
    <w:rsid w:val="007E1995"/>
    <w:rsid w:val="007E1A53"/>
    <w:rsid w:val="007E1AD5"/>
    <w:rsid w:val="007E1B78"/>
    <w:rsid w:val="007E1C64"/>
    <w:rsid w:val="007E1D00"/>
    <w:rsid w:val="007E1EBA"/>
    <w:rsid w:val="007E1EE7"/>
    <w:rsid w:val="007E1EFE"/>
    <w:rsid w:val="007E1FFF"/>
    <w:rsid w:val="007E200C"/>
    <w:rsid w:val="007E217C"/>
    <w:rsid w:val="007E217D"/>
    <w:rsid w:val="007E21DD"/>
    <w:rsid w:val="007E2249"/>
    <w:rsid w:val="007E226F"/>
    <w:rsid w:val="007E23F9"/>
    <w:rsid w:val="007E2410"/>
    <w:rsid w:val="007E244F"/>
    <w:rsid w:val="007E2463"/>
    <w:rsid w:val="007E24E5"/>
    <w:rsid w:val="007E26CA"/>
    <w:rsid w:val="007E26EA"/>
    <w:rsid w:val="007E282A"/>
    <w:rsid w:val="007E295B"/>
    <w:rsid w:val="007E2A23"/>
    <w:rsid w:val="007E2A55"/>
    <w:rsid w:val="007E2BF6"/>
    <w:rsid w:val="007E2CBA"/>
    <w:rsid w:val="007E2E03"/>
    <w:rsid w:val="007E2F7C"/>
    <w:rsid w:val="007E307C"/>
    <w:rsid w:val="007E321C"/>
    <w:rsid w:val="007E3266"/>
    <w:rsid w:val="007E3304"/>
    <w:rsid w:val="007E3482"/>
    <w:rsid w:val="007E34A0"/>
    <w:rsid w:val="007E379F"/>
    <w:rsid w:val="007E37DA"/>
    <w:rsid w:val="007E3820"/>
    <w:rsid w:val="007E3B7C"/>
    <w:rsid w:val="007E3C2B"/>
    <w:rsid w:val="007E3C8F"/>
    <w:rsid w:val="007E3D6C"/>
    <w:rsid w:val="007E3F4B"/>
    <w:rsid w:val="007E3F8D"/>
    <w:rsid w:val="007E4091"/>
    <w:rsid w:val="007E40D6"/>
    <w:rsid w:val="007E431D"/>
    <w:rsid w:val="007E44FC"/>
    <w:rsid w:val="007E453B"/>
    <w:rsid w:val="007E4646"/>
    <w:rsid w:val="007E46A7"/>
    <w:rsid w:val="007E4734"/>
    <w:rsid w:val="007E474E"/>
    <w:rsid w:val="007E48A0"/>
    <w:rsid w:val="007E49C5"/>
    <w:rsid w:val="007E49EC"/>
    <w:rsid w:val="007E4A64"/>
    <w:rsid w:val="007E4AEB"/>
    <w:rsid w:val="007E4C26"/>
    <w:rsid w:val="007E4D5E"/>
    <w:rsid w:val="007E4DE3"/>
    <w:rsid w:val="007E4DEE"/>
    <w:rsid w:val="007E4F1D"/>
    <w:rsid w:val="007E4F9C"/>
    <w:rsid w:val="007E4FB0"/>
    <w:rsid w:val="007E5043"/>
    <w:rsid w:val="007E5248"/>
    <w:rsid w:val="007E5275"/>
    <w:rsid w:val="007E5309"/>
    <w:rsid w:val="007E530E"/>
    <w:rsid w:val="007E54F0"/>
    <w:rsid w:val="007E554F"/>
    <w:rsid w:val="007E5659"/>
    <w:rsid w:val="007E5663"/>
    <w:rsid w:val="007E56AC"/>
    <w:rsid w:val="007E5765"/>
    <w:rsid w:val="007E579A"/>
    <w:rsid w:val="007E5ACC"/>
    <w:rsid w:val="007E5B07"/>
    <w:rsid w:val="007E5CAA"/>
    <w:rsid w:val="007E5CAE"/>
    <w:rsid w:val="007E5CE5"/>
    <w:rsid w:val="007E5D46"/>
    <w:rsid w:val="007E5DDA"/>
    <w:rsid w:val="007E5E44"/>
    <w:rsid w:val="007E5EC2"/>
    <w:rsid w:val="007E5F83"/>
    <w:rsid w:val="007E60F5"/>
    <w:rsid w:val="007E62D8"/>
    <w:rsid w:val="007E637F"/>
    <w:rsid w:val="007E6572"/>
    <w:rsid w:val="007E65D5"/>
    <w:rsid w:val="007E6659"/>
    <w:rsid w:val="007E66D2"/>
    <w:rsid w:val="007E66DD"/>
    <w:rsid w:val="007E677F"/>
    <w:rsid w:val="007E68B9"/>
    <w:rsid w:val="007E6A99"/>
    <w:rsid w:val="007E6B06"/>
    <w:rsid w:val="007E6CA1"/>
    <w:rsid w:val="007E6CC9"/>
    <w:rsid w:val="007E6E79"/>
    <w:rsid w:val="007E6EA6"/>
    <w:rsid w:val="007E6F50"/>
    <w:rsid w:val="007E70ED"/>
    <w:rsid w:val="007E7126"/>
    <w:rsid w:val="007E7134"/>
    <w:rsid w:val="007E729E"/>
    <w:rsid w:val="007E7310"/>
    <w:rsid w:val="007E73F6"/>
    <w:rsid w:val="007E7452"/>
    <w:rsid w:val="007E7511"/>
    <w:rsid w:val="007E7599"/>
    <w:rsid w:val="007E75A7"/>
    <w:rsid w:val="007E76D5"/>
    <w:rsid w:val="007E7A8B"/>
    <w:rsid w:val="007E7A97"/>
    <w:rsid w:val="007E7B2E"/>
    <w:rsid w:val="007E7B4D"/>
    <w:rsid w:val="007E7B83"/>
    <w:rsid w:val="007E7BA1"/>
    <w:rsid w:val="007E7BE6"/>
    <w:rsid w:val="007E7C05"/>
    <w:rsid w:val="007E7F7E"/>
    <w:rsid w:val="007E7FD5"/>
    <w:rsid w:val="007E7FEF"/>
    <w:rsid w:val="007F0035"/>
    <w:rsid w:val="007F006D"/>
    <w:rsid w:val="007F007F"/>
    <w:rsid w:val="007F019C"/>
    <w:rsid w:val="007F021A"/>
    <w:rsid w:val="007F0255"/>
    <w:rsid w:val="007F0354"/>
    <w:rsid w:val="007F0491"/>
    <w:rsid w:val="007F069B"/>
    <w:rsid w:val="007F06C8"/>
    <w:rsid w:val="007F06E5"/>
    <w:rsid w:val="007F0745"/>
    <w:rsid w:val="007F088B"/>
    <w:rsid w:val="007F0B69"/>
    <w:rsid w:val="007F0BDD"/>
    <w:rsid w:val="007F0BE3"/>
    <w:rsid w:val="007F0CAB"/>
    <w:rsid w:val="007F0CB6"/>
    <w:rsid w:val="007F0CFB"/>
    <w:rsid w:val="007F0D50"/>
    <w:rsid w:val="007F0EED"/>
    <w:rsid w:val="007F0F9F"/>
    <w:rsid w:val="007F0FC5"/>
    <w:rsid w:val="007F109B"/>
    <w:rsid w:val="007F1235"/>
    <w:rsid w:val="007F19E6"/>
    <w:rsid w:val="007F1A76"/>
    <w:rsid w:val="007F1B90"/>
    <w:rsid w:val="007F1CB6"/>
    <w:rsid w:val="007F1CBF"/>
    <w:rsid w:val="007F1CDA"/>
    <w:rsid w:val="007F1E14"/>
    <w:rsid w:val="007F1EF6"/>
    <w:rsid w:val="007F1F26"/>
    <w:rsid w:val="007F1FFF"/>
    <w:rsid w:val="007F205F"/>
    <w:rsid w:val="007F2239"/>
    <w:rsid w:val="007F237A"/>
    <w:rsid w:val="007F23B4"/>
    <w:rsid w:val="007F25E4"/>
    <w:rsid w:val="007F2621"/>
    <w:rsid w:val="007F2786"/>
    <w:rsid w:val="007F27EE"/>
    <w:rsid w:val="007F285E"/>
    <w:rsid w:val="007F2983"/>
    <w:rsid w:val="007F29D8"/>
    <w:rsid w:val="007F2A03"/>
    <w:rsid w:val="007F2AC1"/>
    <w:rsid w:val="007F2C5A"/>
    <w:rsid w:val="007F2CD3"/>
    <w:rsid w:val="007F2CE6"/>
    <w:rsid w:val="007F2E10"/>
    <w:rsid w:val="007F2E96"/>
    <w:rsid w:val="007F2ECE"/>
    <w:rsid w:val="007F2F06"/>
    <w:rsid w:val="007F2F79"/>
    <w:rsid w:val="007F32D7"/>
    <w:rsid w:val="007F3388"/>
    <w:rsid w:val="007F3400"/>
    <w:rsid w:val="007F344D"/>
    <w:rsid w:val="007F3547"/>
    <w:rsid w:val="007F35C7"/>
    <w:rsid w:val="007F36E8"/>
    <w:rsid w:val="007F398F"/>
    <w:rsid w:val="007F39AA"/>
    <w:rsid w:val="007F39F4"/>
    <w:rsid w:val="007F3D15"/>
    <w:rsid w:val="007F3D58"/>
    <w:rsid w:val="007F3DDC"/>
    <w:rsid w:val="007F3DE9"/>
    <w:rsid w:val="007F3E8D"/>
    <w:rsid w:val="007F3F76"/>
    <w:rsid w:val="007F3FFD"/>
    <w:rsid w:val="007F4056"/>
    <w:rsid w:val="007F40E7"/>
    <w:rsid w:val="007F4219"/>
    <w:rsid w:val="007F421E"/>
    <w:rsid w:val="007F42CD"/>
    <w:rsid w:val="007F42D0"/>
    <w:rsid w:val="007F4383"/>
    <w:rsid w:val="007F43F5"/>
    <w:rsid w:val="007F44C6"/>
    <w:rsid w:val="007F45F6"/>
    <w:rsid w:val="007F47B5"/>
    <w:rsid w:val="007F4816"/>
    <w:rsid w:val="007F481F"/>
    <w:rsid w:val="007F4846"/>
    <w:rsid w:val="007F49A7"/>
    <w:rsid w:val="007F4B3E"/>
    <w:rsid w:val="007F4D86"/>
    <w:rsid w:val="007F4DEC"/>
    <w:rsid w:val="007F4ED1"/>
    <w:rsid w:val="007F51EB"/>
    <w:rsid w:val="007F5251"/>
    <w:rsid w:val="007F52F2"/>
    <w:rsid w:val="007F53B3"/>
    <w:rsid w:val="007F5441"/>
    <w:rsid w:val="007F55A5"/>
    <w:rsid w:val="007F5667"/>
    <w:rsid w:val="007F5802"/>
    <w:rsid w:val="007F584A"/>
    <w:rsid w:val="007F5962"/>
    <w:rsid w:val="007F59B6"/>
    <w:rsid w:val="007F5A98"/>
    <w:rsid w:val="007F5BA4"/>
    <w:rsid w:val="007F5BD5"/>
    <w:rsid w:val="007F5E87"/>
    <w:rsid w:val="007F5E9C"/>
    <w:rsid w:val="007F5EB8"/>
    <w:rsid w:val="007F5F5B"/>
    <w:rsid w:val="007F5F83"/>
    <w:rsid w:val="007F5F8D"/>
    <w:rsid w:val="007F6003"/>
    <w:rsid w:val="007F6142"/>
    <w:rsid w:val="007F61D1"/>
    <w:rsid w:val="007F6240"/>
    <w:rsid w:val="007F6285"/>
    <w:rsid w:val="007F6330"/>
    <w:rsid w:val="007F6447"/>
    <w:rsid w:val="007F6448"/>
    <w:rsid w:val="007F6451"/>
    <w:rsid w:val="007F64CA"/>
    <w:rsid w:val="007F6558"/>
    <w:rsid w:val="007F657A"/>
    <w:rsid w:val="007F6717"/>
    <w:rsid w:val="007F67EE"/>
    <w:rsid w:val="007F6891"/>
    <w:rsid w:val="007F68E6"/>
    <w:rsid w:val="007F6A15"/>
    <w:rsid w:val="007F6A6B"/>
    <w:rsid w:val="007F6A75"/>
    <w:rsid w:val="007F6DD9"/>
    <w:rsid w:val="007F6F80"/>
    <w:rsid w:val="007F73B0"/>
    <w:rsid w:val="007F753C"/>
    <w:rsid w:val="007F756B"/>
    <w:rsid w:val="007F7619"/>
    <w:rsid w:val="007F7752"/>
    <w:rsid w:val="007F7943"/>
    <w:rsid w:val="007F79FC"/>
    <w:rsid w:val="007F7A31"/>
    <w:rsid w:val="007F7B61"/>
    <w:rsid w:val="007F7BF4"/>
    <w:rsid w:val="007F7C2A"/>
    <w:rsid w:val="007F7D35"/>
    <w:rsid w:val="007F7E29"/>
    <w:rsid w:val="007F7E4E"/>
    <w:rsid w:val="007F7E65"/>
    <w:rsid w:val="007F7F14"/>
    <w:rsid w:val="00800071"/>
    <w:rsid w:val="0080013F"/>
    <w:rsid w:val="00800151"/>
    <w:rsid w:val="008001A3"/>
    <w:rsid w:val="00800355"/>
    <w:rsid w:val="00800516"/>
    <w:rsid w:val="0080066F"/>
    <w:rsid w:val="00800750"/>
    <w:rsid w:val="008007D2"/>
    <w:rsid w:val="0080084E"/>
    <w:rsid w:val="0080093F"/>
    <w:rsid w:val="00800951"/>
    <w:rsid w:val="008009C3"/>
    <w:rsid w:val="00800E19"/>
    <w:rsid w:val="00801155"/>
    <w:rsid w:val="008011B9"/>
    <w:rsid w:val="008011D7"/>
    <w:rsid w:val="0080124B"/>
    <w:rsid w:val="00801387"/>
    <w:rsid w:val="008014F3"/>
    <w:rsid w:val="00801557"/>
    <w:rsid w:val="008016B8"/>
    <w:rsid w:val="0080193C"/>
    <w:rsid w:val="00801970"/>
    <w:rsid w:val="00801A2D"/>
    <w:rsid w:val="00801D71"/>
    <w:rsid w:val="00801F42"/>
    <w:rsid w:val="00801F76"/>
    <w:rsid w:val="00801FC4"/>
    <w:rsid w:val="00802001"/>
    <w:rsid w:val="0080200F"/>
    <w:rsid w:val="00802241"/>
    <w:rsid w:val="008022A4"/>
    <w:rsid w:val="0080232F"/>
    <w:rsid w:val="008024B1"/>
    <w:rsid w:val="00802507"/>
    <w:rsid w:val="00802552"/>
    <w:rsid w:val="0080255E"/>
    <w:rsid w:val="008025A3"/>
    <w:rsid w:val="008025B3"/>
    <w:rsid w:val="00802616"/>
    <w:rsid w:val="008026C5"/>
    <w:rsid w:val="008026D4"/>
    <w:rsid w:val="00802760"/>
    <w:rsid w:val="00802907"/>
    <w:rsid w:val="00802A3D"/>
    <w:rsid w:val="00802BC1"/>
    <w:rsid w:val="00802CDA"/>
    <w:rsid w:val="00802D93"/>
    <w:rsid w:val="00802FC2"/>
    <w:rsid w:val="008032AF"/>
    <w:rsid w:val="0080337C"/>
    <w:rsid w:val="00803391"/>
    <w:rsid w:val="008033DD"/>
    <w:rsid w:val="008034D5"/>
    <w:rsid w:val="00803667"/>
    <w:rsid w:val="008037ED"/>
    <w:rsid w:val="0080391C"/>
    <w:rsid w:val="00803925"/>
    <w:rsid w:val="00803BE4"/>
    <w:rsid w:val="00803C92"/>
    <w:rsid w:val="00803EFA"/>
    <w:rsid w:val="00803F1F"/>
    <w:rsid w:val="00803F87"/>
    <w:rsid w:val="00804069"/>
    <w:rsid w:val="00804176"/>
    <w:rsid w:val="0080423A"/>
    <w:rsid w:val="008042D9"/>
    <w:rsid w:val="008042E3"/>
    <w:rsid w:val="00804384"/>
    <w:rsid w:val="008046B7"/>
    <w:rsid w:val="008046D5"/>
    <w:rsid w:val="00804755"/>
    <w:rsid w:val="00804797"/>
    <w:rsid w:val="00804A04"/>
    <w:rsid w:val="00804C2F"/>
    <w:rsid w:val="00804C56"/>
    <w:rsid w:val="00804D50"/>
    <w:rsid w:val="00804D80"/>
    <w:rsid w:val="00804DCF"/>
    <w:rsid w:val="00804E9D"/>
    <w:rsid w:val="008051A5"/>
    <w:rsid w:val="0080527D"/>
    <w:rsid w:val="008052A1"/>
    <w:rsid w:val="00805352"/>
    <w:rsid w:val="008053C1"/>
    <w:rsid w:val="00805459"/>
    <w:rsid w:val="0080555B"/>
    <w:rsid w:val="0080565D"/>
    <w:rsid w:val="0080569A"/>
    <w:rsid w:val="00805823"/>
    <w:rsid w:val="00805879"/>
    <w:rsid w:val="008058AE"/>
    <w:rsid w:val="00805A06"/>
    <w:rsid w:val="00805A60"/>
    <w:rsid w:val="00805AC9"/>
    <w:rsid w:val="00805B46"/>
    <w:rsid w:val="00805E33"/>
    <w:rsid w:val="00805F77"/>
    <w:rsid w:val="00805FB7"/>
    <w:rsid w:val="00805FF6"/>
    <w:rsid w:val="00806029"/>
    <w:rsid w:val="0080614D"/>
    <w:rsid w:val="0080616C"/>
    <w:rsid w:val="00806194"/>
    <w:rsid w:val="0080623A"/>
    <w:rsid w:val="00806514"/>
    <w:rsid w:val="00806797"/>
    <w:rsid w:val="008067A5"/>
    <w:rsid w:val="00806888"/>
    <w:rsid w:val="008069FE"/>
    <w:rsid w:val="00806A5F"/>
    <w:rsid w:val="00806AAC"/>
    <w:rsid w:val="00806B0B"/>
    <w:rsid w:val="00806B48"/>
    <w:rsid w:val="00806B5A"/>
    <w:rsid w:val="00806B66"/>
    <w:rsid w:val="00806B85"/>
    <w:rsid w:val="00806CD3"/>
    <w:rsid w:val="00806D54"/>
    <w:rsid w:val="00806DF8"/>
    <w:rsid w:val="00806EE8"/>
    <w:rsid w:val="00806F7D"/>
    <w:rsid w:val="008070BB"/>
    <w:rsid w:val="008070EB"/>
    <w:rsid w:val="00807159"/>
    <w:rsid w:val="00807171"/>
    <w:rsid w:val="00807291"/>
    <w:rsid w:val="0080743C"/>
    <w:rsid w:val="00807554"/>
    <w:rsid w:val="0080759E"/>
    <w:rsid w:val="008075A7"/>
    <w:rsid w:val="008075AA"/>
    <w:rsid w:val="008075BF"/>
    <w:rsid w:val="00807625"/>
    <w:rsid w:val="0080770D"/>
    <w:rsid w:val="00807768"/>
    <w:rsid w:val="008079AD"/>
    <w:rsid w:val="00807A34"/>
    <w:rsid w:val="00807C23"/>
    <w:rsid w:val="00807E1F"/>
    <w:rsid w:val="00807E42"/>
    <w:rsid w:val="008101D4"/>
    <w:rsid w:val="00810432"/>
    <w:rsid w:val="0081046C"/>
    <w:rsid w:val="008106F6"/>
    <w:rsid w:val="008107AC"/>
    <w:rsid w:val="008107CA"/>
    <w:rsid w:val="008108D4"/>
    <w:rsid w:val="0081095D"/>
    <w:rsid w:val="00810999"/>
    <w:rsid w:val="008109DD"/>
    <w:rsid w:val="00810C1B"/>
    <w:rsid w:val="00810C6E"/>
    <w:rsid w:val="00810ECD"/>
    <w:rsid w:val="00810EF6"/>
    <w:rsid w:val="00810F4C"/>
    <w:rsid w:val="0081102D"/>
    <w:rsid w:val="008110F2"/>
    <w:rsid w:val="0081114E"/>
    <w:rsid w:val="0081120B"/>
    <w:rsid w:val="00811293"/>
    <w:rsid w:val="00811335"/>
    <w:rsid w:val="00811345"/>
    <w:rsid w:val="0081146B"/>
    <w:rsid w:val="008114D4"/>
    <w:rsid w:val="00811500"/>
    <w:rsid w:val="008115F5"/>
    <w:rsid w:val="0081166B"/>
    <w:rsid w:val="00811681"/>
    <w:rsid w:val="008116A9"/>
    <w:rsid w:val="0081184F"/>
    <w:rsid w:val="00811877"/>
    <w:rsid w:val="00811A44"/>
    <w:rsid w:val="00811A58"/>
    <w:rsid w:val="00811ACC"/>
    <w:rsid w:val="00811ACF"/>
    <w:rsid w:val="00811B76"/>
    <w:rsid w:val="00811EC1"/>
    <w:rsid w:val="008121FE"/>
    <w:rsid w:val="008122E2"/>
    <w:rsid w:val="008124D4"/>
    <w:rsid w:val="00812528"/>
    <w:rsid w:val="008125C4"/>
    <w:rsid w:val="0081260C"/>
    <w:rsid w:val="0081268B"/>
    <w:rsid w:val="008126B6"/>
    <w:rsid w:val="00812708"/>
    <w:rsid w:val="0081277D"/>
    <w:rsid w:val="0081284D"/>
    <w:rsid w:val="00812914"/>
    <w:rsid w:val="008129DB"/>
    <w:rsid w:val="00812A6B"/>
    <w:rsid w:val="00812B07"/>
    <w:rsid w:val="00812BE2"/>
    <w:rsid w:val="00812CA6"/>
    <w:rsid w:val="00812CD3"/>
    <w:rsid w:val="00812D37"/>
    <w:rsid w:val="00812E6C"/>
    <w:rsid w:val="00812EB5"/>
    <w:rsid w:val="00812ED6"/>
    <w:rsid w:val="00812F03"/>
    <w:rsid w:val="008132F6"/>
    <w:rsid w:val="00813334"/>
    <w:rsid w:val="0081343C"/>
    <w:rsid w:val="008134A0"/>
    <w:rsid w:val="008134DA"/>
    <w:rsid w:val="008134E4"/>
    <w:rsid w:val="008136E6"/>
    <w:rsid w:val="00813794"/>
    <w:rsid w:val="008137F4"/>
    <w:rsid w:val="0081387B"/>
    <w:rsid w:val="00813940"/>
    <w:rsid w:val="008139C8"/>
    <w:rsid w:val="008139E7"/>
    <w:rsid w:val="00813AB0"/>
    <w:rsid w:val="00813D26"/>
    <w:rsid w:val="00813D60"/>
    <w:rsid w:val="00813DA3"/>
    <w:rsid w:val="00813E33"/>
    <w:rsid w:val="00813E82"/>
    <w:rsid w:val="00813EBE"/>
    <w:rsid w:val="0081404D"/>
    <w:rsid w:val="008141E8"/>
    <w:rsid w:val="00814260"/>
    <w:rsid w:val="00814296"/>
    <w:rsid w:val="008142AA"/>
    <w:rsid w:val="00814421"/>
    <w:rsid w:val="0081459C"/>
    <w:rsid w:val="008147DA"/>
    <w:rsid w:val="00814946"/>
    <w:rsid w:val="0081494D"/>
    <w:rsid w:val="0081495A"/>
    <w:rsid w:val="008149E8"/>
    <w:rsid w:val="00814B0C"/>
    <w:rsid w:val="00814B9D"/>
    <w:rsid w:val="00814B9E"/>
    <w:rsid w:val="00814DB9"/>
    <w:rsid w:val="00814ED5"/>
    <w:rsid w:val="00814FA9"/>
    <w:rsid w:val="00815013"/>
    <w:rsid w:val="0081519C"/>
    <w:rsid w:val="008151B2"/>
    <w:rsid w:val="00815314"/>
    <w:rsid w:val="0081536F"/>
    <w:rsid w:val="00815632"/>
    <w:rsid w:val="00815787"/>
    <w:rsid w:val="008158D2"/>
    <w:rsid w:val="00815952"/>
    <w:rsid w:val="00815980"/>
    <w:rsid w:val="00815B0A"/>
    <w:rsid w:val="00815BEA"/>
    <w:rsid w:val="00815DE7"/>
    <w:rsid w:val="00815EB7"/>
    <w:rsid w:val="00815F00"/>
    <w:rsid w:val="00815F50"/>
    <w:rsid w:val="008160B4"/>
    <w:rsid w:val="008160DF"/>
    <w:rsid w:val="00816155"/>
    <w:rsid w:val="008161CB"/>
    <w:rsid w:val="00816307"/>
    <w:rsid w:val="00816324"/>
    <w:rsid w:val="008163D0"/>
    <w:rsid w:val="00816510"/>
    <w:rsid w:val="0081663D"/>
    <w:rsid w:val="00816660"/>
    <w:rsid w:val="008166D4"/>
    <w:rsid w:val="008167CF"/>
    <w:rsid w:val="00816893"/>
    <w:rsid w:val="00816987"/>
    <w:rsid w:val="00816B37"/>
    <w:rsid w:val="00816B3B"/>
    <w:rsid w:val="00816BAC"/>
    <w:rsid w:val="00816BCC"/>
    <w:rsid w:val="00816C8C"/>
    <w:rsid w:val="00816D27"/>
    <w:rsid w:val="00816E94"/>
    <w:rsid w:val="00816FD2"/>
    <w:rsid w:val="0081704F"/>
    <w:rsid w:val="00817118"/>
    <w:rsid w:val="008171A8"/>
    <w:rsid w:val="0081732B"/>
    <w:rsid w:val="0081754D"/>
    <w:rsid w:val="008175A2"/>
    <w:rsid w:val="00817B1C"/>
    <w:rsid w:val="00817C01"/>
    <w:rsid w:val="00817C57"/>
    <w:rsid w:val="00817D29"/>
    <w:rsid w:val="00817D8A"/>
    <w:rsid w:val="00817DB3"/>
    <w:rsid w:val="00817E47"/>
    <w:rsid w:val="00817E79"/>
    <w:rsid w:val="00817F32"/>
    <w:rsid w:val="00820135"/>
    <w:rsid w:val="0082020E"/>
    <w:rsid w:val="008202DD"/>
    <w:rsid w:val="008202FC"/>
    <w:rsid w:val="00820383"/>
    <w:rsid w:val="008203F5"/>
    <w:rsid w:val="0082068E"/>
    <w:rsid w:val="00820699"/>
    <w:rsid w:val="008207C8"/>
    <w:rsid w:val="0082083F"/>
    <w:rsid w:val="00820848"/>
    <w:rsid w:val="008209D3"/>
    <w:rsid w:val="00820A9C"/>
    <w:rsid w:val="00820B9E"/>
    <w:rsid w:val="00820BBA"/>
    <w:rsid w:val="00820C09"/>
    <w:rsid w:val="00820DFD"/>
    <w:rsid w:val="00820EF8"/>
    <w:rsid w:val="00820FA3"/>
    <w:rsid w:val="00820FF3"/>
    <w:rsid w:val="008210BE"/>
    <w:rsid w:val="008210F4"/>
    <w:rsid w:val="008211A6"/>
    <w:rsid w:val="008211AE"/>
    <w:rsid w:val="008211B6"/>
    <w:rsid w:val="008213EF"/>
    <w:rsid w:val="00821414"/>
    <w:rsid w:val="008214F5"/>
    <w:rsid w:val="00821534"/>
    <w:rsid w:val="0082156C"/>
    <w:rsid w:val="0082164C"/>
    <w:rsid w:val="00821655"/>
    <w:rsid w:val="008218DD"/>
    <w:rsid w:val="0082193B"/>
    <w:rsid w:val="008219D1"/>
    <w:rsid w:val="008219E9"/>
    <w:rsid w:val="00821B8A"/>
    <w:rsid w:val="00821C0B"/>
    <w:rsid w:val="00821C43"/>
    <w:rsid w:val="00821C80"/>
    <w:rsid w:val="00821E18"/>
    <w:rsid w:val="00821ECB"/>
    <w:rsid w:val="00821F96"/>
    <w:rsid w:val="00822003"/>
    <w:rsid w:val="008222DB"/>
    <w:rsid w:val="00822398"/>
    <w:rsid w:val="00822433"/>
    <w:rsid w:val="008224BD"/>
    <w:rsid w:val="008226C9"/>
    <w:rsid w:val="0082289B"/>
    <w:rsid w:val="008228C0"/>
    <w:rsid w:val="0082292B"/>
    <w:rsid w:val="00822A3F"/>
    <w:rsid w:val="00822A62"/>
    <w:rsid w:val="00822B5D"/>
    <w:rsid w:val="00822C25"/>
    <w:rsid w:val="00822C3E"/>
    <w:rsid w:val="00822CBE"/>
    <w:rsid w:val="00822D84"/>
    <w:rsid w:val="00822DB4"/>
    <w:rsid w:val="00822E3B"/>
    <w:rsid w:val="00822E94"/>
    <w:rsid w:val="00822EAC"/>
    <w:rsid w:val="00823032"/>
    <w:rsid w:val="00823094"/>
    <w:rsid w:val="00823188"/>
    <w:rsid w:val="008231A6"/>
    <w:rsid w:val="00823312"/>
    <w:rsid w:val="008233C8"/>
    <w:rsid w:val="0082365B"/>
    <w:rsid w:val="0082379B"/>
    <w:rsid w:val="0082386A"/>
    <w:rsid w:val="008238F0"/>
    <w:rsid w:val="00823A38"/>
    <w:rsid w:val="00823D6D"/>
    <w:rsid w:val="00823E13"/>
    <w:rsid w:val="00823E45"/>
    <w:rsid w:val="0082401D"/>
    <w:rsid w:val="0082413A"/>
    <w:rsid w:val="008242D7"/>
    <w:rsid w:val="0082435A"/>
    <w:rsid w:val="008245A0"/>
    <w:rsid w:val="00824751"/>
    <w:rsid w:val="0082486D"/>
    <w:rsid w:val="00824A5B"/>
    <w:rsid w:val="00824AAF"/>
    <w:rsid w:val="00824C10"/>
    <w:rsid w:val="00824DC0"/>
    <w:rsid w:val="00824E3E"/>
    <w:rsid w:val="00824EAF"/>
    <w:rsid w:val="00824F1E"/>
    <w:rsid w:val="00824FC8"/>
    <w:rsid w:val="00824FEC"/>
    <w:rsid w:val="00825010"/>
    <w:rsid w:val="008250CE"/>
    <w:rsid w:val="008250F5"/>
    <w:rsid w:val="00825242"/>
    <w:rsid w:val="0082527F"/>
    <w:rsid w:val="0082530C"/>
    <w:rsid w:val="008253B3"/>
    <w:rsid w:val="008253D3"/>
    <w:rsid w:val="00825454"/>
    <w:rsid w:val="00825669"/>
    <w:rsid w:val="00825834"/>
    <w:rsid w:val="00825897"/>
    <w:rsid w:val="00825AEE"/>
    <w:rsid w:val="00825B2D"/>
    <w:rsid w:val="00825BE4"/>
    <w:rsid w:val="00825BF5"/>
    <w:rsid w:val="00825C70"/>
    <w:rsid w:val="00825D61"/>
    <w:rsid w:val="00826170"/>
    <w:rsid w:val="0082629C"/>
    <w:rsid w:val="008262ED"/>
    <w:rsid w:val="008263A6"/>
    <w:rsid w:val="008263AB"/>
    <w:rsid w:val="0082641A"/>
    <w:rsid w:val="008265E4"/>
    <w:rsid w:val="00826689"/>
    <w:rsid w:val="0082671F"/>
    <w:rsid w:val="00826759"/>
    <w:rsid w:val="00826A2F"/>
    <w:rsid w:val="00826AB0"/>
    <w:rsid w:val="00826B0B"/>
    <w:rsid w:val="00826C7B"/>
    <w:rsid w:val="00826D58"/>
    <w:rsid w:val="00826F08"/>
    <w:rsid w:val="00826F0B"/>
    <w:rsid w:val="00826F85"/>
    <w:rsid w:val="00826FBB"/>
    <w:rsid w:val="008270A3"/>
    <w:rsid w:val="008270AC"/>
    <w:rsid w:val="00827122"/>
    <w:rsid w:val="008271AA"/>
    <w:rsid w:val="00827455"/>
    <w:rsid w:val="0082748D"/>
    <w:rsid w:val="00827572"/>
    <w:rsid w:val="008277AA"/>
    <w:rsid w:val="00827AC6"/>
    <w:rsid w:val="00827C4D"/>
    <w:rsid w:val="00827E24"/>
    <w:rsid w:val="00827EF4"/>
    <w:rsid w:val="0082D698"/>
    <w:rsid w:val="00830129"/>
    <w:rsid w:val="00830293"/>
    <w:rsid w:val="008302CC"/>
    <w:rsid w:val="00830420"/>
    <w:rsid w:val="00830469"/>
    <w:rsid w:val="0083053E"/>
    <w:rsid w:val="008306EE"/>
    <w:rsid w:val="008307BA"/>
    <w:rsid w:val="00830849"/>
    <w:rsid w:val="008309A9"/>
    <w:rsid w:val="008309CF"/>
    <w:rsid w:val="00830ABA"/>
    <w:rsid w:val="00830DCB"/>
    <w:rsid w:val="00830F24"/>
    <w:rsid w:val="008310A5"/>
    <w:rsid w:val="008311CA"/>
    <w:rsid w:val="00831207"/>
    <w:rsid w:val="00831230"/>
    <w:rsid w:val="0083135F"/>
    <w:rsid w:val="008316ED"/>
    <w:rsid w:val="008317F2"/>
    <w:rsid w:val="00831807"/>
    <w:rsid w:val="008318B1"/>
    <w:rsid w:val="008318E0"/>
    <w:rsid w:val="008319D7"/>
    <w:rsid w:val="00831AA7"/>
    <w:rsid w:val="00831ADE"/>
    <w:rsid w:val="00831B52"/>
    <w:rsid w:val="00831BB5"/>
    <w:rsid w:val="00831BB6"/>
    <w:rsid w:val="00831CA2"/>
    <w:rsid w:val="00831CE9"/>
    <w:rsid w:val="00831DBA"/>
    <w:rsid w:val="00831F52"/>
    <w:rsid w:val="00831F9A"/>
    <w:rsid w:val="00832070"/>
    <w:rsid w:val="008320D9"/>
    <w:rsid w:val="00832139"/>
    <w:rsid w:val="0083221C"/>
    <w:rsid w:val="008322F7"/>
    <w:rsid w:val="0083246F"/>
    <w:rsid w:val="008325B7"/>
    <w:rsid w:val="00832616"/>
    <w:rsid w:val="00832689"/>
    <w:rsid w:val="008326BB"/>
    <w:rsid w:val="008327C3"/>
    <w:rsid w:val="0083284F"/>
    <w:rsid w:val="00832ABC"/>
    <w:rsid w:val="00832BAD"/>
    <w:rsid w:val="00832C65"/>
    <w:rsid w:val="00832D10"/>
    <w:rsid w:val="00832D70"/>
    <w:rsid w:val="00832DDB"/>
    <w:rsid w:val="00833006"/>
    <w:rsid w:val="00833053"/>
    <w:rsid w:val="008330CF"/>
    <w:rsid w:val="00833110"/>
    <w:rsid w:val="00833391"/>
    <w:rsid w:val="00833597"/>
    <w:rsid w:val="008335EA"/>
    <w:rsid w:val="008337C1"/>
    <w:rsid w:val="0083394A"/>
    <w:rsid w:val="00833A0D"/>
    <w:rsid w:val="00833BDC"/>
    <w:rsid w:val="00833DCE"/>
    <w:rsid w:val="00833E06"/>
    <w:rsid w:val="00833E64"/>
    <w:rsid w:val="0083409C"/>
    <w:rsid w:val="008341AC"/>
    <w:rsid w:val="00834228"/>
    <w:rsid w:val="008343C5"/>
    <w:rsid w:val="008344B3"/>
    <w:rsid w:val="008344CC"/>
    <w:rsid w:val="00834871"/>
    <w:rsid w:val="00834AA0"/>
    <w:rsid w:val="00834B0C"/>
    <w:rsid w:val="00834C3F"/>
    <w:rsid w:val="00834CAB"/>
    <w:rsid w:val="00834CDB"/>
    <w:rsid w:val="00834D7F"/>
    <w:rsid w:val="00834D8E"/>
    <w:rsid w:val="00834F6D"/>
    <w:rsid w:val="00835166"/>
    <w:rsid w:val="008351B4"/>
    <w:rsid w:val="008351D1"/>
    <w:rsid w:val="008352AA"/>
    <w:rsid w:val="00835434"/>
    <w:rsid w:val="00835528"/>
    <w:rsid w:val="008355DE"/>
    <w:rsid w:val="008357ED"/>
    <w:rsid w:val="0083582F"/>
    <w:rsid w:val="00835982"/>
    <w:rsid w:val="008359A8"/>
    <w:rsid w:val="00835AA8"/>
    <w:rsid w:val="00835BA9"/>
    <w:rsid w:val="00835EEC"/>
    <w:rsid w:val="00835F17"/>
    <w:rsid w:val="00835FC4"/>
    <w:rsid w:val="00835FDE"/>
    <w:rsid w:val="0083601B"/>
    <w:rsid w:val="008360E8"/>
    <w:rsid w:val="008361D2"/>
    <w:rsid w:val="008362BA"/>
    <w:rsid w:val="0083636D"/>
    <w:rsid w:val="0083638F"/>
    <w:rsid w:val="008363C7"/>
    <w:rsid w:val="00836425"/>
    <w:rsid w:val="008365FC"/>
    <w:rsid w:val="008367AB"/>
    <w:rsid w:val="00836905"/>
    <w:rsid w:val="008369B4"/>
    <w:rsid w:val="008369CC"/>
    <w:rsid w:val="00836A4F"/>
    <w:rsid w:val="00836AFD"/>
    <w:rsid w:val="00836B42"/>
    <w:rsid w:val="00836C0F"/>
    <w:rsid w:val="00836C89"/>
    <w:rsid w:val="00836D3C"/>
    <w:rsid w:val="00836D8A"/>
    <w:rsid w:val="00836FC6"/>
    <w:rsid w:val="00837042"/>
    <w:rsid w:val="008370F4"/>
    <w:rsid w:val="00837197"/>
    <w:rsid w:val="0083739E"/>
    <w:rsid w:val="008375EA"/>
    <w:rsid w:val="008376CE"/>
    <w:rsid w:val="00837825"/>
    <w:rsid w:val="008378DC"/>
    <w:rsid w:val="00837A37"/>
    <w:rsid w:val="00837AD8"/>
    <w:rsid w:val="00837C53"/>
    <w:rsid w:val="00837CEA"/>
    <w:rsid w:val="00837DB2"/>
    <w:rsid w:val="00840188"/>
    <w:rsid w:val="008401BB"/>
    <w:rsid w:val="008401EA"/>
    <w:rsid w:val="0084047B"/>
    <w:rsid w:val="008405D6"/>
    <w:rsid w:val="0084061A"/>
    <w:rsid w:val="0084087E"/>
    <w:rsid w:val="00840919"/>
    <w:rsid w:val="00840996"/>
    <w:rsid w:val="008409E6"/>
    <w:rsid w:val="00840A00"/>
    <w:rsid w:val="00840AB4"/>
    <w:rsid w:val="00840D67"/>
    <w:rsid w:val="00840DB0"/>
    <w:rsid w:val="00840E06"/>
    <w:rsid w:val="00840EE2"/>
    <w:rsid w:val="00840F43"/>
    <w:rsid w:val="00840F4E"/>
    <w:rsid w:val="00841425"/>
    <w:rsid w:val="00841438"/>
    <w:rsid w:val="008414A0"/>
    <w:rsid w:val="00841963"/>
    <w:rsid w:val="00841A68"/>
    <w:rsid w:val="00841AA0"/>
    <w:rsid w:val="00841BF8"/>
    <w:rsid w:val="00841E84"/>
    <w:rsid w:val="00841E88"/>
    <w:rsid w:val="0084202B"/>
    <w:rsid w:val="00842130"/>
    <w:rsid w:val="0084232E"/>
    <w:rsid w:val="008423E8"/>
    <w:rsid w:val="0084246B"/>
    <w:rsid w:val="00842487"/>
    <w:rsid w:val="008424DA"/>
    <w:rsid w:val="008425AE"/>
    <w:rsid w:val="008427A8"/>
    <w:rsid w:val="0084284D"/>
    <w:rsid w:val="00842934"/>
    <w:rsid w:val="00842C17"/>
    <w:rsid w:val="00842C47"/>
    <w:rsid w:val="00842C49"/>
    <w:rsid w:val="00842C4C"/>
    <w:rsid w:val="00842CDB"/>
    <w:rsid w:val="00842D99"/>
    <w:rsid w:val="00842DAA"/>
    <w:rsid w:val="00842DF9"/>
    <w:rsid w:val="008430B8"/>
    <w:rsid w:val="00843112"/>
    <w:rsid w:val="008432C2"/>
    <w:rsid w:val="008432EE"/>
    <w:rsid w:val="008433B4"/>
    <w:rsid w:val="00843525"/>
    <w:rsid w:val="00843830"/>
    <w:rsid w:val="0084390B"/>
    <w:rsid w:val="00843CB2"/>
    <w:rsid w:val="00843DA3"/>
    <w:rsid w:val="00843E1E"/>
    <w:rsid w:val="00843E23"/>
    <w:rsid w:val="00843F81"/>
    <w:rsid w:val="0084418F"/>
    <w:rsid w:val="0084420A"/>
    <w:rsid w:val="0084436E"/>
    <w:rsid w:val="0084439B"/>
    <w:rsid w:val="008443F5"/>
    <w:rsid w:val="0084453D"/>
    <w:rsid w:val="0084467A"/>
    <w:rsid w:val="008446F5"/>
    <w:rsid w:val="00844739"/>
    <w:rsid w:val="00844948"/>
    <w:rsid w:val="00844AD8"/>
    <w:rsid w:val="00844AFA"/>
    <w:rsid w:val="00844B6A"/>
    <w:rsid w:val="00844BFA"/>
    <w:rsid w:val="00844CF0"/>
    <w:rsid w:val="00844D36"/>
    <w:rsid w:val="00844DBB"/>
    <w:rsid w:val="00844F1A"/>
    <w:rsid w:val="00844FB3"/>
    <w:rsid w:val="00845007"/>
    <w:rsid w:val="00845039"/>
    <w:rsid w:val="008450DC"/>
    <w:rsid w:val="0084528D"/>
    <w:rsid w:val="00845375"/>
    <w:rsid w:val="00845404"/>
    <w:rsid w:val="00845507"/>
    <w:rsid w:val="008455A1"/>
    <w:rsid w:val="008455B2"/>
    <w:rsid w:val="008455CE"/>
    <w:rsid w:val="008456FD"/>
    <w:rsid w:val="00845820"/>
    <w:rsid w:val="00845841"/>
    <w:rsid w:val="00845A2C"/>
    <w:rsid w:val="00845A9A"/>
    <w:rsid w:val="00845DFC"/>
    <w:rsid w:val="00845EC1"/>
    <w:rsid w:val="008460B9"/>
    <w:rsid w:val="008460DC"/>
    <w:rsid w:val="008463F6"/>
    <w:rsid w:val="00846450"/>
    <w:rsid w:val="0084648D"/>
    <w:rsid w:val="008464E6"/>
    <w:rsid w:val="0084650D"/>
    <w:rsid w:val="00846537"/>
    <w:rsid w:val="00846783"/>
    <w:rsid w:val="00846842"/>
    <w:rsid w:val="008469C2"/>
    <w:rsid w:val="00846A1D"/>
    <w:rsid w:val="00846AA7"/>
    <w:rsid w:val="00846ADC"/>
    <w:rsid w:val="00846CDE"/>
    <w:rsid w:val="00846D2D"/>
    <w:rsid w:val="00846D5D"/>
    <w:rsid w:val="00846E13"/>
    <w:rsid w:val="00846EC0"/>
    <w:rsid w:val="00846EC3"/>
    <w:rsid w:val="00846F72"/>
    <w:rsid w:val="00846FBF"/>
    <w:rsid w:val="00846FCE"/>
    <w:rsid w:val="008471DA"/>
    <w:rsid w:val="00847347"/>
    <w:rsid w:val="008474AA"/>
    <w:rsid w:val="00847825"/>
    <w:rsid w:val="008478CE"/>
    <w:rsid w:val="00847A45"/>
    <w:rsid w:val="00847AAE"/>
    <w:rsid w:val="00847CC7"/>
    <w:rsid w:val="00847E0B"/>
    <w:rsid w:val="00847E1A"/>
    <w:rsid w:val="00847F60"/>
    <w:rsid w:val="008500E4"/>
    <w:rsid w:val="008500F1"/>
    <w:rsid w:val="008500F4"/>
    <w:rsid w:val="00850107"/>
    <w:rsid w:val="0085010F"/>
    <w:rsid w:val="00850167"/>
    <w:rsid w:val="0085028C"/>
    <w:rsid w:val="00850513"/>
    <w:rsid w:val="00850553"/>
    <w:rsid w:val="00850564"/>
    <w:rsid w:val="0085060A"/>
    <w:rsid w:val="00850AED"/>
    <w:rsid w:val="00850C38"/>
    <w:rsid w:val="00850F28"/>
    <w:rsid w:val="00850F9D"/>
    <w:rsid w:val="00851066"/>
    <w:rsid w:val="00851082"/>
    <w:rsid w:val="008510BD"/>
    <w:rsid w:val="00851107"/>
    <w:rsid w:val="008511E5"/>
    <w:rsid w:val="0085125A"/>
    <w:rsid w:val="00851346"/>
    <w:rsid w:val="00851649"/>
    <w:rsid w:val="00851AA0"/>
    <w:rsid w:val="00851DED"/>
    <w:rsid w:val="00852082"/>
    <w:rsid w:val="00852177"/>
    <w:rsid w:val="00852538"/>
    <w:rsid w:val="0085258F"/>
    <w:rsid w:val="008525BF"/>
    <w:rsid w:val="00852614"/>
    <w:rsid w:val="00852656"/>
    <w:rsid w:val="00852662"/>
    <w:rsid w:val="00852992"/>
    <w:rsid w:val="00852A77"/>
    <w:rsid w:val="00852BC9"/>
    <w:rsid w:val="00852C65"/>
    <w:rsid w:val="00852D4C"/>
    <w:rsid w:val="00852F20"/>
    <w:rsid w:val="00852F30"/>
    <w:rsid w:val="008531BD"/>
    <w:rsid w:val="008532EC"/>
    <w:rsid w:val="00853341"/>
    <w:rsid w:val="0085334A"/>
    <w:rsid w:val="008533B9"/>
    <w:rsid w:val="008533CF"/>
    <w:rsid w:val="008534DE"/>
    <w:rsid w:val="008539E5"/>
    <w:rsid w:val="008539F8"/>
    <w:rsid w:val="00853A2E"/>
    <w:rsid w:val="00853BB4"/>
    <w:rsid w:val="00853CAD"/>
    <w:rsid w:val="00853CC6"/>
    <w:rsid w:val="00853D2D"/>
    <w:rsid w:val="00853D40"/>
    <w:rsid w:val="00853DE3"/>
    <w:rsid w:val="00853E38"/>
    <w:rsid w:val="00853E69"/>
    <w:rsid w:val="00853F93"/>
    <w:rsid w:val="00854172"/>
    <w:rsid w:val="0085422C"/>
    <w:rsid w:val="008542F4"/>
    <w:rsid w:val="008545A0"/>
    <w:rsid w:val="008546C6"/>
    <w:rsid w:val="00854730"/>
    <w:rsid w:val="00854873"/>
    <w:rsid w:val="0085487A"/>
    <w:rsid w:val="00854898"/>
    <w:rsid w:val="008548CA"/>
    <w:rsid w:val="00854990"/>
    <w:rsid w:val="00854B45"/>
    <w:rsid w:val="00854D6C"/>
    <w:rsid w:val="00854EC3"/>
    <w:rsid w:val="00854F3D"/>
    <w:rsid w:val="00855012"/>
    <w:rsid w:val="0085504F"/>
    <w:rsid w:val="00855083"/>
    <w:rsid w:val="0085508F"/>
    <w:rsid w:val="00855199"/>
    <w:rsid w:val="008551FA"/>
    <w:rsid w:val="008551FF"/>
    <w:rsid w:val="008552CF"/>
    <w:rsid w:val="008552DF"/>
    <w:rsid w:val="008553B3"/>
    <w:rsid w:val="00855480"/>
    <w:rsid w:val="0085559F"/>
    <w:rsid w:val="00855642"/>
    <w:rsid w:val="00855771"/>
    <w:rsid w:val="008558E1"/>
    <w:rsid w:val="00855A0B"/>
    <w:rsid w:val="00855AE9"/>
    <w:rsid w:val="00855BCF"/>
    <w:rsid w:val="00855CCF"/>
    <w:rsid w:val="00855D33"/>
    <w:rsid w:val="00855F05"/>
    <w:rsid w:val="00855F2C"/>
    <w:rsid w:val="00855F68"/>
    <w:rsid w:val="00855FDE"/>
    <w:rsid w:val="008560A2"/>
    <w:rsid w:val="008560D1"/>
    <w:rsid w:val="00856216"/>
    <w:rsid w:val="00856268"/>
    <w:rsid w:val="008563E3"/>
    <w:rsid w:val="00856545"/>
    <w:rsid w:val="00856921"/>
    <w:rsid w:val="00856941"/>
    <w:rsid w:val="00856A27"/>
    <w:rsid w:val="00856B30"/>
    <w:rsid w:val="00856C50"/>
    <w:rsid w:val="00856C51"/>
    <w:rsid w:val="00856C58"/>
    <w:rsid w:val="00856F01"/>
    <w:rsid w:val="0085717B"/>
    <w:rsid w:val="008572A1"/>
    <w:rsid w:val="008572E0"/>
    <w:rsid w:val="00857328"/>
    <w:rsid w:val="00857386"/>
    <w:rsid w:val="00857393"/>
    <w:rsid w:val="00857408"/>
    <w:rsid w:val="00857409"/>
    <w:rsid w:val="008575EB"/>
    <w:rsid w:val="00857613"/>
    <w:rsid w:val="008576FB"/>
    <w:rsid w:val="0085773F"/>
    <w:rsid w:val="0085774A"/>
    <w:rsid w:val="00857774"/>
    <w:rsid w:val="0085781F"/>
    <w:rsid w:val="00857992"/>
    <w:rsid w:val="00857A00"/>
    <w:rsid w:val="00857ACA"/>
    <w:rsid w:val="00857B11"/>
    <w:rsid w:val="00857B9B"/>
    <w:rsid w:val="00857BBE"/>
    <w:rsid w:val="00857BDE"/>
    <w:rsid w:val="00857D55"/>
    <w:rsid w:val="00857D72"/>
    <w:rsid w:val="00857DC5"/>
    <w:rsid w:val="00857EA6"/>
    <w:rsid w:val="00857EF4"/>
    <w:rsid w:val="008600B0"/>
    <w:rsid w:val="008600C3"/>
    <w:rsid w:val="0086019C"/>
    <w:rsid w:val="00860317"/>
    <w:rsid w:val="00860365"/>
    <w:rsid w:val="008603BD"/>
    <w:rsid w:val="0086064B"/>
    <w:rsid w:val="00860760"/>
    <w:rsid w:val="00860764"/>
    <w:rsid w:val="00860861"/>
    <w:rsid w:val="00860CFB"/>
    <w:rsid w:val="00860D21"/>
    <w:rsid w:val="00860D3A"/>
    <w:rsid w:val="00860DD2"/>
    <w:rsid w:val="00860DEF"/>
    <w:rsid w:val="00860DF6"/>
    <w:rsid w:val="00860E83"/>
    <w:rsid w:val="00860EB9"/>
    <w:rsid w:val="008610CC"/>
    <w:rsid w:val="008612A7"/>
    <w:rsid w:val="00861388"/>
    <w:rsid w:val="00861603"/>
    <w:rsid w:val="00861655"/>
    <w:rsid w:val="008616BD"/>
    <w:rsid w:val="00861746"/>
    <w:rsid w:val="008617C4"/>
    <w:rsid w:val="008618F3"/>
    <w:rsid w:val="00861907"/>
    <w:rsid w:val="00861927"/>
    <w:rsid w:val="0086199C"/>
    <w:rsid w:val="00861AF4"/>
    <w:rsid w:val="00861B18"/>
    <w:rsid w:val="00861B53"/>
    <w:rsid w:val="00861B5E"/>
    <w:rsid w:val="00861D15"/>
    <w:rsid w:val="00861F21"/>
    <w:rsid w:val="00862032"/>
    <w:rsid w:val="00862047"/>
    <w:rsid w:val="00862215"/>
    <w:rsid w:val="00862257"/>
    <w:rsid w:val="008622C9"/>
    <w:rsid w:val="008622D0"/>
    <w:rsid w:val="00862318"/>
    <w:rsid w:val="008623C0"/>
    <w:rsid w:val="008623C7"/>
    <w:rsid w:val="008624D3"/>
    <w:rsid w:val="0086255E"/>
    <w:rsid w:val="008625DD"/>
    <w:rsid w:val="008626AF"/>
    <w:rsid w:val="0086287B"/>
    <w:rsid w:val="008629BC"/>
    <w:rsid w:val="00862A8A"/>
    <w:rsid w:val="00862E02"/>
    <w:rsid w:val="00862F34"/>
    <w:rsid w:val="0086305B"/>
    <w:rsid w:val="008630C4"/>
    <w:rsid w:val="008630CD"/>
    <w:rsid w:val="008631B7"/>
    <w:rsid w:val="008632D5"/>
    <w:rsid w:val="008632FD"/>
    <w:rsid w:val="00863348"/>
    <w:rsid w:val="00863354"/>
    <w:rsid w:val="00863451"/>
    <w:rsid w:val="00863492"/>
    <w:rsid w:val="00863561"/>
    <w:rsid w:val="008635DC"/>
    <w:rsid w:val="00863686"/>
    <w:rsid w:val="008636F3"/>
    <w:rsid w:val="00863A4C"/>
    <w:rsid w:val="00863B65"/>
    <w:rsid w:val="00863BF4"/>
    <w:rsid w:val="00863F05"/>
    <w:rsid w:val="00864058"/>
    <w:rsid w:val="00864118"/>
    <w:rsid w:val="00864166"/>
    <w:rsid w:val="0086422F"/>
    <w:rsid w:val="0086425F"/>
    <w:rsid w:val="00864263"/>
    <w:rsid w:val="0086428F"/>
    <w:rsid w:val="008644C0"/>
    <w:rsid w:val="00864511"/>
    <w:rsid w:val="00864610"/>
    <w:rsid w:val="0086466F"/>
    <w:rsid w:val="008646FD"/>
    <w:rsid w:val="00864711"/>
    <w:rsid w:val="008647F0"/>
    <w:rsid w:val="008647FE"/>
    <w:rsid w:val="0086490F"/>
    <w:rsid w:val="008649B1"/>
    <w:rsid w:val="008649D7"/>
    <w:rsid w:val="00864A20"/>
    <w:rsid w:val="00864A58"/>
    <w:rsid w:val="00864A9F"/>
    <w:rsid w:val="00864B0E"/>
    <w:rsid w:val="00864B73"/>
    <w:rsid w:val="00864C78"/>
    <w:rsid w:val="00864DA9"/>
    <w:rsid w:val="00864E1D"/>
    <w:rsid w:val="00864E61"/>
    <w:rsid w:val="00864F3D"/>
    <w:rsid w:val="00864F9A"/>
    <w:rsid w:val="0086510B"/>
    <w:rsid w:val="00865172"/>
    <w:rsid w:val="00865178"/>
    <w:rsid w:val="0086518A"/>
    <w:rsid w:val="008651B2"/>
    <w:rsid w:val="00865282"/>
    <w:rsid w:val="00865509"/>
    <w:rsid w:val="00865548"/>
    <w:rsid w:val="008656DD"/>
    <w:rsid w:val="00865737"/>
    <w:rsid w:val="008657B3"/>
    <w:rsid w:val="00865920"/>
    <w:rsid w:val="00865A4C"/>
    <w:rsid w:val="00865C17"/>
    <w:rsid w:val="00865F78"/>
    <w:rsid w:val="0086600E"/>
    <w:rsid w:val="00866081"/>
    <w:rsid w:val="00866105"/>
    <w:rsid w:val="0086610A"/>
    <w:rsid w:val="00866169"/>
    <w:rsid w:val="008661AC"/>
    <w:rsid w:val="008662A4"/>
    <w:rsid w:val="0086643D"/>
    <w:rsid w:val="00866543"/>
    <w:rsid w:val="00866721"/>
    <w:rsid w:val="00866798"/>
    <w:rsid w:val="00866859"/>
    <w:rsid w:val="0086689A"/>
    <w:rsid w:val="008669B4"/>
    <w:rsid w:val="00866A12"/>
    <w:rsid w:val="00866AE0"/>
    <w:rsid w:val="00866BC0"/>
    <w:rsid w:val="00866CF2"/>
    <w:rsid w:val="00866D31"/>
    <w:rsid w:val="00866E66"/>
    <w:rsid w:val="008670D4"/>
    <w:rsid w:val="00867126"/>
    <w:rsid w:val="0086714B"/>
    <w:rsid w:val="00867191"/>
    <w:rsid w:val="0086737C"/>
    <w:rsid w:val="00867470"/>
    <w:rsid w:val="008675EC"/>
    <w:rsid w:val="008677DE"/>
    <w:rsid w:val="00867880"/>
    <w:rsid w:val="008679EF"/>
    <w:rsid w:val="00867C63"/>
    <w:rsid w:val="00867D9F"/>
    <w:rsid w:val="00867DA0"/>
    <w:rsid w:val="00867F23"/>
    <w:rsid w:val="00867F31"/>
    <w:rsid w:val="00867FEE"/>
    <w:rsid w:val="00870088"/>
    <w:rsid w:val="00870257"/>
    <w:rsid w:val="008703A5"/>
    <w:rsid w:val="00870580"/>
    <w:rsid w:val="00870613"/>
    <w:rsid w:val="0087081B"/>
    <w:rsid w:val="00870831"/>
    <w:rsid w:val="00870A15"/>
    <w:rsid w:val="00870B72"/>
    <w:rsid w:val="00870BD0"/>
    <w:rsid w:val="00870DC6"/>
    <w:rsid w:val="00870DDC"/>
    <w:rsid w:val="00870E01"/>
    <w:rsid w:val="00870EA4"/>
    <w:rsid w:val="00870F0C"/>
    <w:rsid w:val="00870F72"/>
    <w:rsid w:val="00871043"/>
    <w:rsid w:val="00871072"/>
    <w:rsid w:val="0087107A"/>
    <w:rsid w:val="0087127D"/>
    <w:rsid w:val="008712AD"/>
    <w:rsid w:val="008713CE"/>
    <w:rsid w:val="0087140C"/>
    <w:rsid w:val="008715EC"/>
    <w:rsid w:val="008716F1"/>
    <w:rsid w:val="008716F3"/>
    <w:rsid w:val="008717A5"/>
    <w:rsid w:val="008717B0"/>
    <w:rsid w:val="00871866"/>
    <w:rsid w:val="00871890"/>
    <w:rsid w:val="00871955"/>
    <w:rsid w:val="00871980"/>
    <w:rsid w:val="00871A65"/>
    <w:rsid w:val="00871AB2"/>
    <w:rsid w:val="00871B0E"/>
    <w:rsid w:val="00871B6E"/>
    <w:rsid w:val="00871B9A"/>
    <w:rsid w:val="00871C2B"/>
    <w:rsid w:val="00871CAE"/>
    <w:rsid w:val="00871CF9"/>
    <w:rsid w:val="00871D57"/>
    <w:rsid w:val="00871E1F"/>
    <w:rsid w:val="00871E79"/>
    <w:rsid w:val="00871FAA"/>
    <w:rsid w:val="008720A3"/>
    <w:rsid w:val="008720E6"/>
    <w:rsid w:val="00872153"/>
    <w:rsid w:val="00872318"/>
    <w:rsid w:val="008724D1"/>
    <w:rsid w:val="008725C8"/>
    <w:rsid w:val="0087263A"/>
    <w:rsid w:val="00872688"/>
    <w:rsid w:val="0087276C"/>
    <w:rsid w:val="0087282B"/>
    <w:rsid w:val="00872832"/>
    <w:rsid w:val="008728EA"/>
    <w:rsid w:val="00872AF7"/>
    <w:rsid w:val="00872BAB"/>
    <w:rsid w:val="00872CB3"/>
    <w:rsid w:val="00872CC3"/>
    <w:rsid w:val="00872CEE"/>
    <w:rsid w:val="00872D26"/>
    <w:rsid w:val="00872D5E"/>
    <w:rsid w:val="00872E85"/>
    <w:rsid w:val="008730CC"/>
    <w:rsid w:val="008730F1"/>
    <w:rsid w:val="00873222"/>
    <w:rsid w:val="00873254"/>
    <w:rsid w:val="008732A1"/>
    <w:rsid w:val="008732EC"/>
    <w:rsid w:val="008733F7"/>
    <w:rsid w:val="0087349E"/>
    <w:rsid w:val="008735C0"/>
    <w:rsid w:val="0087366A"/>
    <w:rsid w:val="00873697"/>
    <w:rsid w:val="00873721"/>
    <w:rsid w:val="00873748"/>
    <w:rsid w:val="00873779"/>
    <w:rsid w:val="00873795"/>
    <w:rsid w:val="0087386B"/>
    <w:rsid w:val="00873903"/>
    <w:rsid w:val="008739D9"/>
    <w:rsid w:val="00873A64"/>
    <w:rsid w:val="00873CA1"/>
    <w:rsid w:val="00873D5E"/>
    <w:rsid w:val="00873DAC"/>
    <w:rsid w:val="00873DCE"/>
    <w:rsid w:val="00873F22"/>
    <w:rsid w:val="00873F32"/>
    <w:rsid w:val="0087401E"/>
    <w:rsid w:val="00874119"/>
    <w:rsid w:val="00874214"/>
    <w:rsid w:val="00874385"/>
    <w:rsid w:val="008743B6"/>
    <w:rsid w:val="008744C5"/>
    <w:rsid w:val="008745F5"/>
    <w:rsid w:val="0087495E"/>
    <w:rsid w:val="00874A10"/>
    <w:rsid w:val="00874A7C"/>
    <w:rsid w:val="00874A8F"/>
    <w:rsid w:val="00874B0B"/>
    <w:rsid w:val="00874B23"/>
    <w:rsid w:val="00874BA1"/>
    <w:rsid w:val="00874BAF"/>
    <w:rsid w:val="00874DF6"/>
    <w:rsid w:val="00874E8C"/>
    <w:rsid w:val="00874EAF"/>
    <w:rsid w:val="008751C2"/>
    <w:rsid w:val="008752A2"/>
    <w:rsid w:val="008753B3"/>
    <w:rsid w:val="0087543C"/>
    <w:rsid w:val="008754C9"/>
    <w:rsid w:val="008755C3"/>
    <w:rsid w:val="0087571F"/>
    <w:rsid w:val="00875808"/>
    <w:rsid w:val="00875821"/>
    <w:rsid w:val="008759D0"/>
    <w:rsid w:val="00875AAF"/>
    <w:rsid w:val="00875B21"/>
    <w:rsid w:val="00875B5A"/>
    <w:rsid w:val="00875D59"/>
    <w:rsid w:val="00875E06"/>
    <w:rsid w:val="00875E17"/>
    <w:rsid w:val="00876098"/>
    <w:rsid w:val="0087612E"/>
    <w:rsid w:val="008761B5"/>
    <w:rsid w:val="008762F2"/>
    <w:rsid w:val="00876366"/>
    <w:rsid w:val="0087639A"/>
    <w:rsid w:val="008763FD"/>
    <w:rsid w:val="0087640F"/>
    <w:rsid w:val="00876455"/>
    <w:rsid w:val="008764C8"/>
    <w:rsid w:val="0087667B"/>
    <w:rsid w:val="008767C4"/>
    <w:rsid w:val="00876825"/>
    <w:rsid w:val="00876837"/>
    <w:rsid w:val="0087684A"/>
    <w:rsid w:val="00876991"/>
    <w:rsid w:val="00876AE4"/>
    <w:rsid w:val="00876B95"/>
    <w:rsid w:val="00876BEB"/>
    <w:rsid w:val="00876C62"/>
    <w:rsid w:val="00876D71"/>
    <w:rsid w:val="00876E57"/>
    <w:rsid w:val="00876ECF"/>
    <w:rsid w:val="00876EEC"/>
    <w:rsid w:val="00876F0B"/>
    <w:rsid w:val="00877308"/>
    <w:rsid w:val="00877387"/>
    <w:rsid w:val="008776A4"/>
    <w:rsid w:val="0087770B"/>
    <w:rsid w:val="00877753"/>
    <w:rsid w:val="008778E6"/>
    <w:rsid w:val="0087796E"/>
    <w:rsid w:val="008779C2"/>
    <w:rsid w:val="00877AFD"/>
    <w:rsid w:val="00877B40"/>
    <w:rsid w:val="00877C41"/>
    <w:rsid w:val="00877CA7"/>
    <w:rsid w:val="00877CF0"/>
    <w:rsid w:val="00877CF5"/>
    <w:rsid w:val="00877D60"/>
    <w:rsid w:val="00877DF4"/>
    <w:rsid w:val="00877E4C"/>
    <w:rsid w:val="00880028"/>
    <w:rsid w:val="00880051"/>
    <w:rsid w:val="0088009A"/>
    <w:rsid w:val="008800F7"/>
    <w:rsid w:val="008801E7"/>
    <w:rsid w:val="00880257"/>
    <w:rsid w:val="00880397"/>
    <w:rsid w:val="0088042D"/>
    <w:rsid w:val="0088048D"/>
    <w:rsid w:val="0088067E"/>
    <w:rsid w:val="00880987"/>
    <w:rsid w:val="00880989"/>
    <w:rsid w:val="00880A97"/>
    <w:rsid w:val="00880AB2"/>
    <w:rsid w:val="00880BD3"/>
    <w:rsid w:val="00880C18"/>
    <w:rsid w:val="00880C46"/>
    <w:rsid w:val="00880CE0"/>
    <w:rsid w:val="00880D0F"/>
    <w:rsid w:val="00880FBD"/>
    <w:rsid w:val="0088100D"/>
    <w:rsid w:val="0088108E"/>
    <w:rsid w:val="00881404"/>
    <w:rsid w:val="0088142A"/>
    <w:rsid w:val="00881609"/>
    <w:rsid w:val="00881774"/>
    <w:rsid w:val="008817EA"/>
    <w:rsid w:val="008818F0"/>
    <w:rsid w:val="0088198F"/>
    <w:rsid w:val="00881B14"/>
    <w:rsid w:val="00881B30"/>
    <w:rsid w:val="00881BAF"/>
    <w:rsid w:val="00881FFA"/>
    <w:rsid w:val="00882015"/>
    <w:rsid w:val="00882064"/>
    <w:rsid w:val="008821BB"/>
    <w:rsid w:val="008822E5"/>
    <w:rsid w:val="00882366"/>
    <w:rsid w:val="00882485"/>
    <w:rsid w:val="008824EC"/>
    <w:rsid w:val="0088254E"/>
    <w:rsid w:val="00882583"/>
    <w:rsid w:val="00882592"/>
    <w:rsid w:val="00882765"/>
    <w:rsid w:val="00882773"/>
    <w:rsid w:val="008828DF"/>
    <w:rsid w:val="00882B84"/>
    <w:rsid w:val="00882BA5"/>
    <w:rsid w:val="00882CF1"/>
    <w:rsid w:val="00882F20"/>
    <w:rsid w:val="0088303B"/>
    <w:rsid w:val="008830BE"/>
    <w:rsid w:val="0088333C"/>
    <w:rsid w:val="008839B7"/>
    <w:rsid w:val="008839C5"/>
    <w:rsid w:val="00883BBA"/>
    <w:rsid w:val="00883BCD"/>
    <w:rsid w:val="00883BE8"/>
    <w:rsid w:val="00883C13"/>
    <w:rsid w:val="00883CA3"/>
    <w:rsid w:val="00883CD8"/>
    <w:rsid w:val="00883D5D"/>
    <w:rsid w:val="00883DD4"/>
    <w:rsid w:val="008841FA"/>
    <w:rsid w:val="00884254"/>
    <w:rsid w:val="0088426D"/>
    <w:rsid w:val="008843DD"/>
    <w:rsid w:val="00884416"/>
    <w:rsid w:val="00884442"/>
    <w:rsid w:val="00884567"/>
    <w:rsid w:val="008849B0"/>
    <w:rsid w:val="008849BC"/>
    <w:rsid w:val="008849C2"/>
    <w:rsid w:val="00884B75"/>
    <w:rsid w:val="00884B9F"/>
    <w:rsid w:val="00884C29"/>
    <w:rsid w:val="00884CC4"/>
    <w:rsid w:val="00884CE0"/>
    <w:rsid w:val="00884DC3"/>
    <w:rsid w:val="00884ED8"/>
    <w:rsid w:val="00884F1E"/>
    <w:rsid w:val="00884F59"/>
    <w:rsid w:val="00885142"/>
    <w:rsid w:val="00885356"/>
    <w:rsid w:val="00885799"/>
    <w:rsid w:val="00885898"/>
    <w:rsid w:val="008858ED"/>
    <w:rsid w:val="00885935"/>
    <w:rsid w:val="00885DEB"/>
    <w:rsid w:val="00885E43"/>
    <w:rsid w:val="00885FD9"/>
    <w:rsid w:val="00885FE1"/>
    <w:rsid w:val="00886015"/>
    <w:rsid w:val="00886087"/>
    <w:rsid w:val="008860EC"/>
    <w:rsid w:val="0088617B"/>
    <w:rsid w:val="00886265"/>
    <w:rsid w:val="008863A4"/>
    <w:rsid w:val="0088679D"/>
    <w:rsid w:val="00886834"/>
    <w:rsid w:val="00886959"/>
    <w:rsid w:val="00886A18"/>
    <w:rsid w:val="00886AC9"/>
    <w:rsid w:val="00886D13"/>
    <w:rsid w:val="00886D61"/>
    <w:rsid w:val="00886E92"/>
    <w:rsid w:val="00886FA8"/>
    <w:rsid w:val="008871BA"/>
    <w:rsid w:val="00887242"/>
    <w:rsid w:val="008872AD"/>
    <w:rsid w:val="00887340"/>
    <w:rsid w:val="00887669"/>
    <w:rsid w:val="00887713"/>
    <w:rsid w:val="00887838"/>
    <w:rsid w:val="00887895"/>
    <w:rsid w:val="008878DF"/>
    <w:rsid w:val="008879E4"/>
    <w:rsid w:val="00887C55"/>
    <w:rsid w:val="00887D04"/>
    <w:rsid w:val="00887ED4"/>
    <w:rsid w:val="00887F9B"/>
    <w:rsid w:val="00887FEB"/>
    <w:rsid w:val="00889AA5"/>
    <w:rsid w:val="0089001E"/>
    <w:rsid w:val="008900A9"/>
    <w:rsid w:val="008901D2"/>
    <w:rsid w:val="00890281"/>
    <w:rsid w:val="008902C0"/>
    <w:rsid w:val="00890339"/>
    <w:rsid w:val="00890407"/>
    <w:rsid w:val="008904BC"/>
    <w:rsid w:val="008904C4"/>
    <w:rsid w:val="00890596"/>
    <w:rsid w:val="00890602"/>
    <w:rsid w:val="0089072C"/>
    <w:rsid w:val="008907F1"/>
    <w:rsid w:val="00890A04"/>
    <w:rsid w:val="00890ABF"/>
    <w:rsid w:val="00890C2A"/>
    <w:rsid w:val="00890CA6"/>
    <w:rsid w:val="00890DFA"/>
    <w:rsid w:val="0089106F"/>
    <w:rsid w:val="008911B6"/>
    <w:rsid w:val="008911D7"/>
    <w:rsid w:val="008912A8"/>
    <w:rsid w:val="0089149F"/>
    <w:rsid w:val="0089155A"/>
    <w:rsid w:val="00891599"/>
    <w:rsid w:val="00891765"/>
    <w:rsid w:val="00891819"/>
    <w:rsid w:val="008918C9"/>
    <w:rsid w:val="00891AE1"/>
    <w:rsid w:val="00891C76"/>
    <w:rsid w:val="00891CBD"/>
    <w:rsid w:val="00891CD2"/>
    <w:rsid w:val="00891D08"/>
    <w:rsid w:val="00891D92"/>
    <w:rsid w:val="00891FEA"/>
    <w:rsid w:val="008921A6"/>
    <w:rsid w:val="00892255"/>
    <w:rsid w:val="008922E3"/>
    <w:rsid w:val="0089237B"/>
    <w:rsid w:val="00892382"/>
    <w:rsid w:val="00892563"/>
    <w:rsid w:val="00892570"/>
    <w:rsid w:val="0089258F"/>
    <w:rsid w:val="008925CF"/>
    <w:rsid w:val="008925F0"/>
    <w:rsid w:val="00892709"/>
    <w:rsid w:val="00892719"/>
    <w:rsid w:val="00892766"/>
    <w:rsid w:val="0089282F"/>
    <w:rsid w:val="008928B1"/>
    <w:rsid w:val="00892971"/>
    <w:rsid w:val="00892AFC"/>
    <w:rsid w:val="00892B12"/>
    <w:rsid w:val="00892D3A"/>
    <w:rsid w:val="00892E39"/>
    <w:rsid w:val="00892E5A"/>
    <w:rsid w:val="00892E5B"/>
    <w:rsid w:val="00892EBC"/>
    <w:rsid w:val="00892F38"/>
    <w:rsid w:val="0089301A"/>
    <w:rsid w:val="00893028"/>
    <w:rsid w:val="008930BC"/>
    <w:rsid w:val="0089340A"/>
    <w:rsid w:val="0089345D"/>
    <w:rsid w:val="0089346D"/>
    <w:rsid w:val="00893660"/>
    <w:rsid w:val="00893C69"/>
    <w:rsid w:val="00893C9A"/>
    <w:rsid w:val="00893FFA"/>
    <w:rsid w:val="00894228"/>
    <w:rsid w:val="008942A1"/>
    <w:rsid w:val="00894380"/>
    <w:rsid w:val="00894382"/>
    <w:rsid w:val="0089438C"/>
    <w:rsid w:val="00894693"/>
    <w:rsid w:val="0089487D"/>
    <w:rsid w:val="0089489C"/>
    <w:rsid w:val="00894AAC"/>
    <w:rsid w:val="00894AE5"/>
    <w:rsid w:val="00894EE5"/>
    <w:rsid w:val="00894F72"/>
    <w:rsid w:val="0089505F"/>
    <w:rsid w:val="00895088"/>
    <w:rsid w:val="008950D6"/>
    <w:rsid w:val="008950E6"/>
    <w:rsid w:val="0089511C"/>
    <w:rsid w:val="0089525B"/>
    <w:rsid w:val="008954E2"/>
    <w:rsid w:val="008956A6"/>
    <w:rsid w:val="00895714"/>
    <w:rsid w:val="00895808"/>
    <w:rsid w:val="00895889"/>
    <w:rsid w:val="008958F2"/>
    <w:rsid w:val="00895AA3"/>
    <w:rsid w:val="00895AE6"/>
    <w:rsid w:val="00895BEB"/>
    <w:rsid w:val="00895BFC"/>
    <w:rsid w:val="00895C36"/>
    <w:rsid w:val="00895DEE"/>
    <w:rsid w:val="00895DFF"/>
    <w:rsid w:val="00895EE9"/>
    <w:rsid w:val="008960EF"/>
    <w:rsid w:val="00896184"/>
    <w:rsid w:val="008962A3"/>
    <w:rsid w:val="00896307"/>
    <w:rsid w:val="00896397"/>
    <w:rsid w:val="008966DE"/>
    <w:rsid w:val="0089677E"/>
    <w:rsid w:val="00896887"/>
    <w:rsid w:val="008968BA"/>
    <w:rsid w:val="00896A3E"/>
    <w:rsid w:val="00896A62"/>
    <w:rsid w:val="00896A79"/>
    <w:rsid w:val="00896AA9"/>
    <w:rsid w:val="00896AE3"/>
    <w:rsid w:val="00896D2A"/>
    <w:rsid w:val="0089704F"/>
    <w:rsid w:val="00897278"/>
    <w:rsid w:val="00897340"/>
    <w:rsid w:val="008973EC"/>
    <w:rsid w:val="00897617"/>
    <w:rsid w:val="008977A8"/>
    <w:rsid w:val="00897861"/>
    <w:rsid w:val="008978BD"/>
    <w:rsid w:val="00897AA1"/>
    <w:rsid w:val="00897B3C"/>
    <w:rsid w:val="00897BD7"/>
    <w:rsid w:val="00897D7D"/>
    <w:rsid w:val="008A0044"/>
    <w:rsid w:val="008A007E"/>
    <w:rsid w:val="008A00AD"/>
    <w:rsid w:val="008A01F7"/>
    <w:rsid w:val="008A0315"/>
    <w:rsid w:val="008A0323"/>
    <w:rsid w:val="008A034F"/>
    <w:rsid w:val="008A04FA"/>
    <w:rsid w:val="008A054D"/>
    <w:rsid w:val="008A06B6"/>
    <w:rsid w:val="008A08FD"/>
    <w:rsid w:val="008A0B41"/>
    <w:rsid w:val="008A0B51"/>
    <w:rsid w:val="008A0CE8"/>
    <w:rsid w:val="008A0D6F"/>
    <w:rsid w:val="008A0DBC"/>
    <w:rsid w:val="008A0E45"/>
    <w:rsid w:val="008A1050"/>
    <w:rsid w:val="008A11F8"/>
    <w:rsid w:val="008A12CA"/>
    <w:rsid w:val="008A1395"/>
    <w:rsid w:val="008A15BA"/>
    <w:rsid w:val="008A163C"/>
    <w:rsid w:val="008A170F"/>
    <w:rsid w:val="008A18C4"/>
    <w:rsid w:val="008A1C78"/>
    <w:rsid w:val="008A1CF7"/>
    <w:rsid w:val="008A1F06"/>
    <w:rsid w:val="008A1F70"/>
    <w:rsid w:val="008A204E"/>
    <w:rsid w:val="008A20E7"/>
    <w:rsid w:val="008A220F"/>
    <w:rsid w:val="008A23B7"/>
    <w:rsid w:val="008A23FF"/>
    <w:rsid w:val="008A247B"/>
    <w:rsid w:val="008A2781"/>
    <w:rsid w:val="008A27AD"/>
    <w:rsid w:val="008A27E0"/>
    <w:rsid w:val="008A29F6"/>
    <w:rsid w:val="008A2A31"/>
    <w:rsid w:val="008A2AAC"/>
    <w:rsid w:val="008A2B59"/>
    <w:rsid w:val="008A2B6A"/>
    <w:rsid w:val="008A2B82"/>
    <w:rsid w:val="008A2C1C"/>
    <w:rsid w:val="008A2D58"/>
    <w:rsid w:val="008A2D73"/>
    <w:rsid w:val="008A2E63"/>
    <w:rsid w:val="008A2E95"/>
    <w:rsid w:val="008A2F7C"/>
    <w:rsid w:val="008A2FA2"/>
    <w:rsid w:val="008A30DD"/>
    <w:rsid w:val="008A3121"/>
    <w:rsid w:val="008A3209"/>
    <w:rsid w:val="008A327C"/>
    <w:rsid w:val="008A32A5"/>
    <w:rsid w:val="008A3326"/>
    <w:rsid w:val="008A3356"/>
    <w:rsid w:val="008A3456"/>
    <w:rsid w:val="008A3562"/>
    <w:rsid w:val="008A35B3"/>
    <w:rsid w:val="008A368C"/>
    <w:rsid w:val="008A37A1"/>
    <w:rsid w:val="008A3929"/>
    <w:rsid w:val="008A3931"/>
    <w:rsid w:val="008A3A6E"/>
    <w:rsid w:val="008A3A95"/>
    <w:rsid w:val="008A3B0A"/>
    <w:rsid w:val="008A3C08"/>
    <w:rsid w:val="008A3F55"/>
    <w:rsid w:val="008A405A"/>
    <w:rsid w:val="008A40CE"/>
    <w:rsid w:val="008A4187"/>
    <w:rsid w:val="008A432D"/>
    <w:rsid w:val="008A43EE"/>
    <w:rsid w:val="008A4429"/>
    <w:rsid w:val="008A456C"/>
    <w:rsid w:val="008A4581"/>
    <w:rsid w:val="008A4599"/>
    <w:rsid w:val="008A4634"/>
    <w:rsid w:val="008A47C1"/>
    <w:rsid w:val="008A4AC4"/>
    <w:rsid w:val="008A4AE8"/>
    <w:rsid w:val="008A4AFC"/>
    <w:rsid w:val="008A4B01"/>
    <w:rsid w:val="008A4C33"/>
    <w:rsid w:val="008A4C57"/>
    <w:rsid w:val="008A4D32"/>
    <w:rsid w:val="008A4DAC"/>
    <w:rsid w:val="008A4EE3"/>
    <w:rsid w:val="008A4FB5"/>
    <w:rsid w:val="008A50AA"/>
    <w:rsid w:val="008A5194"/>
    <w:rsid w:val="008A5556"/>
    <w:rsid w:val="008A57E8"/>
    <w:rsid w:val="008A5827"/>
    <w:rsid w:val="008A598E"/>
    <w:rsid w:val="008A5AA1"/>
    <w:rsid w:val="008A5AA2"/>
    <w:rsid w:val="008A5ACF"/>
    <w:rsid w:val="008A5B2B"/>
    <w:rsid w:val="008A5B8B"/>
    <w:rsid w:val="008A5CD6"/>
    <w:rsid w:val="008A5D51"/>
    <w:rsid w:val="008A5D8A"/>
    <w:rsid w:val="008A5EF0"/>
    <w:rsid w:val="008A5F63"/>
    <w:rsid w:val="008A5FD3"/>
    <w:rsid w:val="008A60C7"/>
    <w:rsid w:val="008A6103"/>
    <w:rsid w:val="008A6112"/>
    <w:rsid w:val="008A6191"/>
    <w:rsid w:val="008A619D"/>
    <w:rsid w:val="008A6243"/>
    <w:rsid w:val="008A629B"/>
    <w:rsid w:val="008A64C2"/>
    <w:rsid w:val="008A64E7"/>
    <w:rsid w:val="008A658F"/>
    <w:rsid w:val="008A6874"/>
    <w:rsid w:val="008A6899"/>
    <w:rsid w:val="008A69A7"/>
    <w:rsid w:val="008A69F9"/>
    <w:rsid w:val="008A6B05"/>
    <w:rsid w:val="008A6BF3"/>
    <w:rsid w:val="008A6D99"/>
    <w:rsid w:val="008A6DB2"/>
    <w:rsid w:val="008A6E73"/>
    <w:rsid w:val="008A709C"/>
    <w:rsid w:val="008A714E"/>
    <w:rsid w:val="008A7289"/>
    <w:rsid w:val="008A7342"/>
    <w:rsid w:val="008A739D"/>
    <w:rsid w:val="008A740B"/>
    <w:rsid w:val="008A7410"/>
    <w:rsid w:val="008A7856"/>
    <w:rsid w:val="008A78E4"/>
    <w:rsid w:val="008A7A38"/>
    <w:rsid w:val="008A7A74"/>
    <w:rsid w:val="008A7D62"/>
    <w:rsid w:val="008A7E11"/>
    <w:rsid w:val="008A7E4A"/>
    <w:rsid w:val="008A7F32"/>
    <w:rsid w:val="008A7FB5"/>
    <w:rsid w:val="008B0006"/>
    <w:rsid w:val="008B00E8"/>
    <w:rsid w:val="008B0321"/>
    <w:rsid w:val="008B0356"/>
    <w:rsid w:val="008B0441"/>
    <w:rsid w:val="008B046A"/>
    <w:rsid w:val="008B0470"/>
    <w:rsid w:val="008B05DB"/>
    <w:rsid w:val="008B0651"/>
    <w:rsid w:val="008B0661"/>
    <w:rsid w:val="008B0956"/>
    <w:rsid w:val="008B0970"/>
    <w:rsid w:val="008B0BC3"/>
    <w:rsid w:val="008B0C4B"/>
    <w:rsid w:val="008B0CB4"/>
    <w:rsid w:val="008B0D1A"/>
    <w:rsid w:val="008B0FE5"/>
    <w:rsid w:val="008B10D1"/>
    <w:rsid w:val="008B13A2"/>
    <w:rsid w:val="008B1475"/>
    <w:rsid w:val="008B149B"/>
    <w:rsid w:val="008B1870"/>
    <w:rsid w:val="008B18AE"/>
    <w:rsid w:val="008B199C"/>
    <w:rsid w:val="008B19DE"/>
    <w:rsid w:val="008B19F0"/>
    <w:rsid w:val="008B1A1D"/>
    <w:rsid w:val="008B1A40"/>
    <w:rsid w:val="008B1BAE"/>
    <w:rsid w:val="008B1BCF"/>
    <w:rsid w:val="008B1CBA"/>
    <w:rsid w:val="008B1CC4"/>
    <w:rsid w:val="008B1D28"/>
    <w:rsid w:val="008B1DAC"/>
    <w:rsid w:val="008B1DE9"/>
    <w:rsid w:val="008B1EC9"/>
    <w:rsid w:val="008B209E"/>
    <w:rsid w:val="008B223B"/>
    <w:rsid w:val="008B22AC"/>
    <w:rsid w:val="008B2618"/>
    <w:rsid w:val="008B27A2"/>
    <w:rsid w:val="008B27D9"/>
    <w:rsid w:val="008B2819"/>
    <w:rsid w:val="008B2876"/>
    <w:rsid w:val="008B289F"/>
    <w:rsid w:val="008B28E8"/>
    <w:rsid w:val="008B29C4"/>
    <w:rsid w:val="008B2B59"/>
    <w:rsid w:val="008B2BEA"/>
    <w:rsid w:val="008B2CD1"/>
    <w:rsid w:val="008B2DEA"/>
    <w:rsid w:val="008B2EBB"/>
    <w:rsid w:val="008B31B6"/>
    <w:rsid w:val="008B321E"/>
    <w:rsid w:val="008B3232"/>
    <w:rsid w:val="008B32A1"/>
    <w:rsid w:val="008B32CF"/>
    <w:rsid w:val="008B335D"/>
    <w:rsid w:val="008B342E"/>
    <w:rsid w:val="008B343F"/>
    <w:rsid w:val="008B36CA"/>
    <w:rsid w:val="008B3729"/>
    <w:rsid w:val="008B377D"/>
    <w:rsid w:val="008B3794"/>
    <w:rsid w:val="008B37E4"/>
    <w:rsid w:val="008B37F8"/>
    <w:rsid w:val="008B38F0"/>
    <w:rsid w:val="008B3931"/>
    <w:rsid w:val="008B3960"/>
    <w:rsid w:val="008B3986"/>
    <w:rsid w:val="008B39C8"/>
    <w:rsid w:val="008B3A08"/>
    <w:rsid w:val="008B3BF0"/>
    <w:rsid w:val="008B3C51"/>
    <w:rsid w:val="008B3D65"/>
    <w:rsid w:val="008B3D89"/>
    <w:rsid w:val="008B3DA4"/>
    <w:rsid w:val="008B3F4B"/>
    <w:rsid w:val="008B413A"/>
    <w:rsid w:val="008B41CA"/>
    <w:rsid w:val="008B4308"/>
    <w:rsid w:val="008B4333"/>
    <w:rsid w:val="008B4423"/>
    <w:rsid w:val="008B44F4"/>
    <w:rsid w:val="008B4535"/>
    <w:rsid w:val="008B467B"/>
    <w:rsid w:val="008B46CC"/>
    <w:rsid w:val="008B4790"/>
    <w:rsid w:val="008B4832"/>
    <w:rsid w:val="008B4B43"/>
    <w:rsid w:val="008B4B5F"/>
    <w:rsid w:val="008B4B74"/>
    <w:rsid w:val="008B4C51"/>
    <w:rsid w:val="008B4C67"/>
    <w:rsid w:val="008B4DBF"/>
    <w:rsid w:val="008B4EEF"/>
    <w:rsid w:val="008B4F74"/>
    <w:rsid w:val="008B5125"/>
    <w:rsid w:val="008B5153"/>
    <w:rsid w:val="008B5210"/>
    <w:rsid w:val="008B5277"/>
    <w:rsid w:val="008B5338"/>
    <w:rsid w:val="008B5533"/>
    <w:rsid w:val="008B565D"/>
    <w:rsid w:val="008B575C"/>
    <w:rsid w:val="008B5971"/>
    <w:rsid w:val="008B59AD"/>
    <w:rsid w:val="008B5AED"/>
    <w:rsid w:val="008B5BE0"/>
    <w:rsid w:val="008B5C7C"/>
    <w:rsid w:val="008B5E22"/>
    <w:rsid w:val="008B5E7D"/>
    <w:rsid w:val="008B5EDD"/>
    <w:rsid w:val="008B5F87"/>
    <w:rsid w:val="008B618D"/>
    <w:rsid w:val="008B61B4"/>
    <w:rsid w:val="008B6468"/>
    <w:rsid w:val="008B662B"/>
    <w:rsid w:val="008B66C6"/>
    <w:rsid w:val="008B67B2"/>
    <w:rsid w:val="008B67F7"/>
    <w:rsid w:val="008B69BD"/>
    <w:rsid w:val="008B6A35"/>
    <w:rsid w:val="008B6B51"/>
    <w:rsid w:val="008B6C34"/>
    <w:rsid w:val="008B6DA1"/>
    <w:rsid w:val="008B6E8E"/>
    <w:rsid w:val="008B6EBE"/>
    <w:rsid w:val="008B6FBD"/>
    <w:rsid w:val="008B7150"/>
    <w:rsid w:val="008B71DB"/>
    <w:rsid w:val="008B724B"/>
    <w:rsid w:val="008B7372"/>
    <w:rsid w:val="008B73C9"/>
    <w:rsid w:val="008B744C"/>
    <w:rsid w:val="008B747A"/>
    <w:rsid w:val="008B7663"/>
    <w:rsid w:val="008B767D"/>
    <w:rsid w:val="008B77E7"/>
    <w:rsid w:val="008B77F6"/>
    <w:rsid w:val="008B780B"/>
    <w:rsid w:val="008B786F"/>
    <w:rsid w:val="008B7898"/>
    <w:rsid w:val="008B78F9"/>
    <w:rsid w:val="008B7977"/>
    <w:rsid w:val="008B79E0"/>
    <w:rsid w:val="008B7B93"/>
    <w:rsid w:val="008B7B9D"/>
    <w:rsid w:val="008B7CFA"/>
    <w:rsid w:val="008B7D0E"/>
    <w:rsid w:val="008B7EF8"/>
    <w:rsid w:val="008B7F0B"/>
    <w:rsid w:val="008B7F49"/>
    <w:rsid w:val="008B7F69"/>
    <w:rsid w:val="008C004E"/>
    <w:rsid w:val="008C0119"/>
    <w:rsid w:val="008C02BE"/>
    <w:rsid w:val="008C0442"/>
    <w:rsid w:val="008C0598"/>
    <w:rsid w:val="008C0759"/>
    <w:rsid w:val="008C07BC"/>
    <w:rsid w:val="008C0826"/>
    <w:rsid w:val="008C0887"/>
    <w:rsid w:val="008C0AEC"/>
    <w:rsid w:val="008C0BA7"/>
    <w:rsid w:val="008C0BFA"/>
    <w:rsid w:val="008C0CBE"/>
    <w:rsid w:val="008C0D79"/>
    <w:rsid w:val="008C0EB0"/>
    <w:rsid w:val="008C0EB2"/>
    <w:rsid w:val="008C0ED8"/>
    <w:rsid w:val="008C1007"/>
    <w:rsid w:val="008C1046"/>
    <w:rsid w:val="008C118C"/>
    <w:rsid w:val="008C11D8"/>
    <w:rsid w:val="008C12F4"/>
    <w:rsid w:val="008C132D"/>
    <w:rsid w:val="008C1339"/>
    <w:rsid w:val="008C144E"/>
    <w:rsid w:val="008C169C"/>
    <w:rsid w:val="008C1793"/>
    <w:rsid w:val="008C1821"/>
    <w:rsid w:val="008C18C0"/>
    <w:rsid w:val="008C1B4C"/>
    <w:rsid w:val="008C1D5F"/>
    <w:rsid w:val="008C1D63"/>
    <w:rsid w:val="008C1E52"/>
    <w:rsid w:val="008C1EC5"/>
    <w:rsid w:val="008C1F00"/>
    <w:rsid w:val="008C1F85"/>
    <w:rsid w:val="008C1FA7"/>
    <w:rsid w:val="008C211F"/>
    <w:rsid w:val="008C226B"/>
    <w:rsid w:val="008C22FF"/>
    <w:rsid w:val="008C2383"/>
    <w:rsid w:val="008C2395"/>
    <w:rsid w:val="008C23A3"/>
    <w:rsid w:val="008C24E9"/>
    <w:rsid w:val="008C24EB"/>
    <w:rsid w:val="008C254D"/>
    <w:rsid w:val="008C2599"/>
    <w:rsid w:val="008C2631"/>
    <w:rsid w:val="008C265E"/>
    <w:rsid w:val="008C28DC"/>
    <w:rsid w:val="008C2989"/>
    <w:rsid w:val="008C2B0C"/>
    <w:rsid w:val="008C2B1B"/>
    <w:rsid w:val="008C2B4A"/>
    <w:rsid w:val="008C2D26"/>
    <w:rsid w:val="008C2D79"/>
    <w:rsid w:val="008C2E8C"/>
    <w:rsid w:val="008C2F3C"/>
    <w:rsid w:val="008C2F7E"/>
    <w:rsid w:val="008C30B1"/>
    <w:rsid w:val="008C3300"/>
    <w:rsid w:val="008C3314"/>
    <w:rsid w:val="008C3347"/>
    <w:rsid w:val="008C3415"/>
    <w:rsid w:val="008C347A"/>
    <w:rsid w:val="008C366C"/>
    <w:rsid w:val="008C3672"/>
    <w:rsid w:val="008C36D1"/>
    <w:rsid w:val="008C3705"/>
    <w:rsid w:val="008C373C"/>
    <w:rsid w:val="008C37A5"/>
    <w:rsid w:val="008C37D3"/>
    <w:rsid w:val="008C3ADD"/>
    <w:rsid w:val="008C3B35"/>
    <w:rsid w:val="008C3F57"/>
    <w:rsid w:val="008C403D"/>
    <w:rsid w:val="008C403E"/>
    <w:rsid w:val="008C4044"/>
    <w:rsid w:val="008C40DD"/>
    <w:rsid w:val="008C44ED"/>
    <w:rsid w:val="008C4503"/>
    <w:rsid w:val="008C45CC"/>
    <w:rsid w:val="008C47EE"/>
    <w:rsid w:val="008C48D9"/>
    <w:rsid w:val="008C4907"/>
    <w:rsid w:val="008C4ACA"/>
    <w:rsid w:val="008C4B1E"/>
    <w:rsid w:val="008C4C72"/>
    <w:rsid w:val="008C4D95"/>
    <w:rsid w:val="008C4DE5"/>
    <w:rsid w:val="008C4DE9"/>
    <w:rsid w:val="008C50D2"/>
    <w:rsid w:val="008C5197"/>
    <w:rsid w:val="008C524F"/>
    <w:rsid w:val="008C527B"/>
    <w:rsid w:val="008C52AB"/>
    <w:rsid w:val="008C540B"/>
    <w:rsid w:val="008C541C"/>
    <w:rsid w:val="008C5442"/>
    <w:rsid w:val="008C5669"/>
    <w:rsid w:val="008C5856"/>
    <w:rsid w:val="008C5967"/>
    <w:rsid w:val="008C59BA"/>
    <w:rsid w:val="008C59FB"/>
    <w:rsid w:val="008C5A04"/>
    <w:rsid w:val="008C5ABC"/>
    <w:rsid w:val="008C5C87"/>
    <w:rsid w:val="008C5D0F"/>
    <w:rsid w:val="008C5E2F"/>
    <w:rsid w:val="008C6125"/>
    <w:rsid w:val="008C63A4"/>
    <w:rsid w:val="008C63B6"/>
    <w:rsid w:val="008C6416"/>
    <w:rsid w:val="008C650B"/>
    <w:rsid w:val="008C6541"/>
    <w:rsid w:val="008C67C2"/>
    <w:rsid w:val="008C67DE"/>
    <w:rsid w:val="008C6800"/>
    <w:rsid w:val="008C686A"/>
    <w:rsid w:val="008C688F"/>
    <w:rsid w:val="008C6927"/>
    <w:rsid w:val="008C6993"/>
    <w:rsid w:val="008C6BED"/>
    <w:rsid w:val="008C6C90"/>
    <w:rsid w:val="008C6FBC"/>
    <w:rsid w:val="008C6FEA"/>
    <w:rsid w:val="008C7014"/>
    <w:rsid w:val="008C722D"/>
    <w:rsid w:val="008C7447"/>
    <w:rsid w:val="008C744D"/>
    <w:rsid w:val="008C74CC"/>
    <w:rsid w:val="008C7508"/>
    <w:rsid w:val="008C756D"/>
    <w:rsid w:val="008C7578"/>
    <w:rsid w:val="008C7605"/>
    <w:rsid w:val="008C7617"/>
    <w:rsid w:val="008C7650"/>
    <w:rsid w:val="008C78B2"/>
    <w:rsid w:val="008C7945"/>
    <w:rsid w:val="008C7AD7"/>
    <w:rsid w:val="008C7B2A"/>
    <w:rsid w:val="008C7C1D"/>
    <w:rsid w:val="008C7C37"/>
    <w:rsid w:val="008C7DCC"/>
    <w:rsid w:val="008C7E75"/>
    <w:rsid w:val="008C7F81"/>
    <w:rsid w:val="008D0005"/>
    <w:rsid w:val="008D0065"/>
    <w:rsid w:val="008D022C"/>
    <w:rsid w:val="008D02FF"/>
    <w:rsid w:val="008D03E2"/>
    <w:rsid w:val="008D04D0"/>
    <w:rsid w:val="008D0525"/>
    <w:rsid w:val="008D0625"/>
    <w:rsid w:val="008D064F"/>
    <w:rsid w:val="008D0870"/>
    <w:rsid w:val="008D09A0"/>
    <w:rsid w:val="008D0C25"/>
    <w:rsid w:val="008D0CB9"/>
    <w:rsid w:val="008D0CF0"/>
    <w:rsid w:val="008D0DCC"/>
    <w:rsid w:val="008D10C9"/>
    <w:rsid w:val="008D1119"/>
    <w:rsid w:val="008D125C"/>
    <w:rsid w:val="008D1270"/>
    <w:rsid w:val="008D139C"/>
    <w:rsid w:val="008D140F"/>
    <w:rsid w:val="008D141C"/>
    <w:rsid w:val="008D15D8"/>
    <w:rsid w:val="008D161B"/>
    <w:rsid w:val="008D162B"/>
    <w:rsid w:val="008D166F"/>
    <w:rsid w:val="008D16BD"/>
    <w:rsid w:val="008D16F1"/>
    <w:rsid w:val="008D175A"/>
    <w:rsid w:val="008D1871"/>
    <w:rsid w:val="008D199B"/>
    <w:rsid w:val="008D19F9"/>
    <w:rsid w:val="008D1A2C"/>
    <w:rsid w:val="008D1AD5"/>
    <w:rsid w:val="008D1ADF"/>
    <w:rsid w:val="008D1D87"/>
    <w:rsid w:val="008D1DB9"/>
    <w:rsid w:val="008D1EB5"/>
    <w:rsid w:val="008D1F2F"/>
    <w:rsid w:val="008D1F6C"/>
    <w:rsid w:val="008D20D9"/>
    <w:rsid w:val="008D2283"/>
    <w:rsid w:val="008D22AF"/>
    <w:rsid w:val="008D2429"/>
    <w:rsid w:val="008D249B"/>
    <w:rsid w:val="008D2535"/>
    <w:rsid w:val="008D2637"/>
    <w:rsid w:val="008D26A9"/>
    <w:rsid w:val="008D2A83"/>
    <w:rsid w:val="008D2B59"/>
    <w:rsid w:val="008D2BBA"/>
    <w:rsid w:val="008D2CC6"/>
    <w:rsid w:val="008D2D19"/>
    <w:rsid w:val="008D2D58"/>
    <w:rsid w:val="008D2DE0"/>
    <w:rsid w:val="008D2EA2"/>
    <w:rsid w:val="008D2EB4"/>
    <w:rsid w:val="008D2EFA"/>
    <w:rsid w:val="008D3067"/>
    <w:rsid w:val="008D309D"/>
    <w:rsid w:val="008D3162"/>
    <w:rsid w:val="008D3254"/>
    <w:rsid w:val="008D3434"/>
    <w:rsid w:val="008D34F5"/>
    <w:rsid w:val="008D379C"/>
    <w:rsid w:val="008D37E5"/>
    <w:rsid w:val="008D3B24"/>
    <w:rsid w:val="008D3DB6"/>
    <w:rsid w:val="008D3E8C"/>
    <w:rsid w:val="008D3EA5"/>
    <w:rsid w:val="008D3F71"/>
    <w:rsid w:val="008D40A8"/>
    <w:rsid w:val="008D4174"/>
    <w:rsid w:val="008D449F"/>
    <w:rsid w:val="008D45A1"/>
    <w:rsid w:val="008D4769"/>
    <w:rsid w:val="008D482A"/>
    <w:rsid w:val="008D4936"/>
    <w:rsid w:val="008D4A3F"/>
    <w:rsid w:val="008D4A9F"/>
    <w:rsid w:val="008D4BA3"/>
    <w:rsid w:val="008D4BA4"/>
    <w:rsid w:val="008D4C90"/>
    <w:rsid w:val="008D4CC3"/>
    <w:rsid w:val="008D4D01"/>
    <w:rsid w:val="008D4D48"/>
    <w:rsid w:val="008D4D4F"/>
    <w:rsid w:val="008D4DB6"/>
    <w:rsid w:val="008D4DF9"/>
    <w:rsid w:val="008D4E13"/>
    <w:rsid w:val="008D4E50"/>
    <w:rsid w:val="008D5026"/>
    <w:rsid w:val="008D5164"/>
    <w:rsid w:val="008D51A2"/>
    <w:rsid w:val="008D5374"/>
    <w:rsid w:val="008D538D"/>
    <w:rsid w:val="008D5751"/>
    <w:rsid w:val="008D59EC"/>
    <w:rsid w:val="008D59F1"/>
    <w:rsid w:val="008D5A91"/>
    <w:rsid w:val="008D5B5E"/>
    <w:rsid w:val="008D5B80"/>
    <w:rsid w:val="008D5BFD"/>
    <w:rsid w:val="008D5C7B"/>
    <w:rsid w:val="008D5CB7"/>
    <w:rsid w:val="008D5CC5"/>
    <w:rsid w:val="008D5CE0"/>
    <w:rsid w:val="008D5E71"/>
    <w:rsid w:val="008D5F9C"/>
    <w:rsid w:val="008D5FEB"/>
    <w:rsid w:val="008D602F"/>
    <w:rsid w:val="008D613B"/>
    <w:rsid w:val="008D6221"/>
    <w:rsid w:val="008D6298"/>
    <w:rsid w:val="008D62DB"/>
    <w:rsid w:val="008D62FB"/>
    <w:rsid w:val="008D6537"/>
    <w:rsid w:val="008D66C0"/>
    <w:rsid w:val="008D673D"/>
    <w:rsid w:val="008D687B"/>
    <w:rsid w:val="008D690F"/>
    <w:rsid w:val="008D6966"/>
    <w:rsid w:val="008D6A3C"/>
    <w:rsid w:val="008D6AF8"/>
    <w:rsid w:val="008D6B16"/>
    <w:rsid w:val="008D6B4D"/>
    <w:rsid w:val="008D6BE1"/>
    <w:rsid w:val="008D6DC8"/>
    <w:rsid w:val="008D6EE3"/>
    <w:rsid w:val="008D6F48"/>
    <w:rsid w:val="008D728F"/>
    <w:rsid w:val="008D73CC"/>
    <w:rsid w:val="008D73D7"/>
    <w:rsid w:val="008D75D8"/>
    <w:rsid w:val="008D75EA"/>
    <w:rsid w:val="008D798B"/>
    <w:rsid w:val="008D79BA"/>
    <w:rsid w:val="008D79D7"/>
    <w:rsid w:val="008D7C1F"/>
    <w:rsid w:val="008D7C88"/>
    <w:rsid w:val="008D7D36"/>
    <w:rsid w:val="008D7D99"/>
    <w:rsid w:val="008D7F1E"/>
    <w:rsid w:val="008D7F8E"/>
    <w:rsid w:val="008E0050"/>
    <w:rsid w:val="008E00B0"/>
    <w:rsid w:val="008E010B"/>
    <w:rsid w:val="008E015D"/>
    <w:rsid w:val="008E02AB"/>
    <w:rsid w:val="008E0309"/>
    <w:rsid w:val="008E0418"/>
    <w:rsid w:val="008E042D"/>
    <w:rsid w:val="008E044F"/>
    <w:rsid w:val="008E0450"/>
    <w:rsid w:val="008E04A2"/>
    <w:rsid w:val="008E0597"/>
    <w:rsid w:val="008E05F1"/>
    <w:rsid w:val="008E0645"/>
    <w:rsid w:val="008E06A3"/>
    <w:rsid w:val="008E0700"/>
    <w:rsid w:val="008E0726"/>
    <w:rsid w:val="008E099A"/>
    <w:rsid w:val="008E09CB"/>
    <w:rsid w:val="008E0A66"/>
    <w:rsid w:val="008E0B5C"/>
    <w:rsid w:val="008E0C4F"/>
    <w:rsid w:val="008E0CC1"/>
    <w:rsid w:val="008E0DD3"/>
    <w:rsid w:val="008E0E8D"/>
    <w:rsid w:val="008E0EC0"/>
    <w:rsid w:val="008E0F0F"/>
    <w:rsid w:val="008E11FC"/>
    <w:rsid w:val="008E127A"/>
    <w:rsid w:val="008E13D0"/>
    <w:rsid w:val="008E146A"/>
    <w:rsid w:val="008E16A9"/>
    <w:rsid w:val="008E16BC"/>
    <w:rsid w:val="008E17AF"/>
    <w:rsid w:val="008E1886"/>
    <w:rsid w:val="008E18AA"/>
    <w:rsid w:val="008E18B5"/>
    <w:rsid w:val="008E1982"/>
    <w:rsid w:val="008E198E"/>
    <w:rsid w:val="008E1A9A"/>
    <w:rsid w:val="008E1E04"/>
    <w:rsid w:val="008E1E46"/>
    <w:rsid w:val="008E1E56"/>
    <w:rsid w:val="008E1FFE"/>
    <w:rsid w:val="008E2051"/>
    <w:rsid w:val="008E20DD"/>
    <w:rsid w:val="008E2269"/>
    <w:rsid w:val="008E2359"/>
    <w:rsid w:val="008E2417"/>
    <w:rsid w:val="008E2499"/>
    <w:rsid w:val="008E24F3"/>
    <w:rsid w:val="008E262C"/>
    <w:rsid w:val="008E2684"/>
    <w:rsid w:val="008E2694"/>
    <w:rsid w:val="008E26AD"/>
    <w:rsid w:val="008E271F"/>
    <w:rsid w:val="008E282B"/>
    <w:rsid w:val="008E282F"/>
    <w:rsid w:val="008E28B1"/>
    <w:rsid w:val="008E2912"/>
    <w:rsid w:val="008E2A8E"/>
    <w:rsid w:val="008E2AEB"/>
    <w:rsid w:val="008E2C37"/>
    <w:rsid w:val="008E2C4E"/>
    <w:rsid w:val="008E2CA5"/>
    <w:rsid w:val="008E2EB5"/>
    <w:rsid w:val="008E2FDF"/>
    <w:rsid w:val="008E2FE3"/>
    <w:rsid w:val="008E302E"/>
    <w:rsid w:val="008E306B"/>
    <w:rsid w:val="008E30ED"/>
    <w:rsid w:val="008E31A9"/>
    <w:rsid w:val="008E3276"/>
    <w:rsid w:val="008E339C"/>
    <w:rsid w:val="008E33E4"/>
    <w:rsid w:val="008E3787"/>
    <w:rsid w:val="008E3862"/>
    <w:rsid w:val="008E3870"/>
    <w:rsid w:val="008E38DB"/>
    <w:rsid w:val="008E3902"/>
    <w:rsid w:val="008E3A1B"/>
    <w:rsid w:val="008E3A25"/>
    <w:rsid w:val="008E3A27"/>
    <w:rsid w:val="008E3A57"/>
    <w:rsid w:val="008E3BCF"/>
    <w:rsid w:val="008E3BDC"/>
    <w:rsid w:val="008E3BF8"/>
    <w:rsid w:val="008E3EC7"/>
    <w:rsid w:val="008E4049"/>
    <w:rsid w:val="008E40B0"/>
    <w:rsid w:val="008E410C"/>
    <w:rsid w:val="008E417C"/>
    <w:rsid w:val="008E42DD"/>
    <w:rsid w:val="008E4302"/>
    <w:rsid w:val="008E4471"/>
    <w:rsid w:val="008E460B"/>
    <w:rsid w:val="008E46E5"/>
    <w:rsid w:val="008E4717"/>
    <w:rsid w:val="008E484D"/>
    <w:rsid w:val="008E4A25"/>
    <w:rsid w:val="008E4C93"/>
    <w:rsid w:val="008E4D83"/>
    <w:rsid w:val="008E4F02"/>
    <w:rsid w:val="008E4FA8"/>
    <w:rsid w:val="008E502E"/>
    <w:rsid w:val="008E5097"/>
    <w:rsid w:val="008E51BD"/>
    <w:rsid w:val="008E5239"/>
    <w:rsid w:val="008E527A"/>
    <w:rsid w:val="008E5468"/>
    <w:rsid w:val="008E5520"/>
    <w:rsid w:val="008E5523"/>
    <w:rsid w:val="008E5809"/>
    <w:rsid w:val="008E5A23"/>
    <w:rsid w:val="008E5AAD"/>
    <w:rsid w:val="008E5B0E"/>
    <w:rsid w:val="008E5B87"/>
    <w:rsid w:val="008E5D1F"/>
    <w:rsid w:val="008E5E07"/>
    <w:rsid w:val="008E5F4D"/>
    <w:rsid w:val="008E6515"/>
    <w:rsid w:val="008E67F4"/>
    <w:rsid w:val="008E681D"/>
    <w:rsid w:val="008E6882"/>
    <w:rsid w:val="008E68AD"/>
    <w:rsid w:val="008E69C5"/>
    <w:rsid w:val="008E6A4B"/>
    <w:rsid w:val="008E6D65"/>
    <w:rsid w:val="008E6E40"/>
    <w:rsid w:val="008E6E9F"/>
    <w:rsid w:val="008E6EA5"/>
    <w:rsid w:val="008E6F55"/>
    <w:rsid w:val="008E6FF6"/>
    <w:rsid w:val="008E724D"/>
    <w:rsid w:val="008E7389"/>
    <w:rsid w:val="008E73EC"/>
    <w:rsid w:val="008E7603"/>
    <w:rsid w:val="008E7826"/>
    <w:rsid w:val="008E785F"/>
    <w:rsid w:val="008E7877"/>
    <w:rsid w:val="008E78A3"/>
    <w:rsid w:val="008E7A9A"/>
    <w:rsid w:val="008E7B11"/>
    <w:rsid w:val="008E7CCA"/>
    <w:rsid w:val="008E7CF1"/>
    <w:rsid w:val="008E7E49"/>
    <w:rsid w:val="008F000B"/>
    <w:rsid w:val="008F00BB"/>
    <w:rsid w:val="008F014E"/>
    <w:rsid w:val="008F01CD"/>
    <w:rsid w:val="008F02CD"/>
    <w:rsid w:val="008F02E3"/>
    <w:rsid w:val="008F0304"/>
    <w:rsid w:val="008F03C5"/>
    <w:rsid w:val="008F0402"/>
    <w:rsid w:val="008F044A"/>
    <w:rsid w:val="008F046A"/>
    <w:rsid w:val="008F068D"/>
    <w:rsid w:val="008F06AB"/>
    <w:rsid w:val="008F06F9"/>
    <w:rsid w:val="008F0904"/>
    <w:rsid w:val="008F0A38"/>
    <w:rsid w:val="008F0BC5"/>
    <w:rsid w:val="008F0D46"/>
    <w:rsid w:val="008F0E23"/>
    <w:rsid w:val="008F0E29"/>
    <w:rsid w:val="008F0FDF"/>
    <w:rsid w:val="008F1083"/>
    <w:rsid w:val="008F1179"/>
    <w:rsid w:val="008F13BE"/>
    <w:rsid w:val="008F148C"/>
    <w:rsid w:val="008F1993"/>
    <w:rsid w:val="008F1ABC"/>
    <w:rsid w:val="008F1AE1"/>
    <w:rsid w:val="008F1B49"/>
    <w:rsid w:val="008F1C0F"/>
    <w:rsid w:val="008F1C95"/>
    <w:rsid w:val="008F1D14"/>
    <w:rsid w:val="008F1D43"/>
    <w:rsid w:val="008F1E6E"/>
    <w:rsid w:val="008F1F41"/>
    <w:rsid w:val="008F2023"/>
    <w:rsid w:val="008F228F"/>
    <w:rsid w:val="008F2318"/>
    <w:rsid w:val="008F23B6"/>
    <w:rsid w:val="008F23DC"/>
    <w:rsid w:val="008F24AD"/>
    <w:rsid w:val="008F260C"/>
    <w:rsid w:val="008F260F"/>
    <w:rsid w:val="008F26CD"/>
    <w:rsid w:val="008F26F3"/>
    <w:rsid w:val="008F275D"/>
    <w:rsid w:val="008F2C03"/>
    <w:rsid w:val="008F2C25"/>
    <w:rsid w:val="008F2C85"/>
    <w:rsid w:val="008F2DB2"/>
    <w:rsid w:val="008F2DF8"/>
    <w:rsid w:val="008F2E66"/>
    <w:rsid w:val="008F2E87"/>
    <w:rsid w:val="008F2F1B"/>
    <w:rsid w:val="008F30E2"/>
    <w:rsid w:val="008F33A1"/>
    <w:rsid w:val="008F34CD"/>
    <w:rsid w:val="008F357D"/>
    <w:rsid w:val="008F36C6"/>
    <w:rsid w:val="008F38DA"/>
    <w:rsid w:val="008F3987"/>
    <w:rsid w:val="008F39DA"/>
    <w:rsid w:val="008F3A8E"/>
    <w:rsid w:val="008F3B0C"/>
    <w:rsid w:val="008F3B2D"/>
    <w:rsid w:val="008F3B2E"/>
    <w:rsid w:val="008F3C8F"/>
    <w:rsid w:val="008F3DD8"/>
    <w:rsid w:val="008F4008"/>
    <w:rsid w:val="008F40B1"/>
    <w:rsid w:val="008F4160"/>
    <w:rsid w:val="008F4220"/>
    <w:rsid w:val="008F42A6"/>
    <w:rsid w:val="008F42B3"/>
    <w:rsid w:val="008F42D7"/>
    <w:rsid w:val="008F446B"/>
    <w:rsid w:val="008F458E"/>
    <w:rsid w:val="008F461B"/>
    <w:rsid w:val="008F4777"/>
    <w:rsid w:val="008F4821"/>
    <w:rsid w:val="008F48B0"/>
    <w:rsid w:val="008F4B95"/>
    <w:rsid w:val="008F4B99"/>
    <w:rsid w:val="008F4BCE"/>
    <w:rsid w:val="008F4CD5"/>
    <w:rsid w:val="008F4E27"/>
    <w:rsid w:val="008F4E54"/>
    <w:rsid w:val="008F4E65"/>
    <w:rsid w:val="008F4EDA"/>
    <w:rsid w:val="008F4F27"/>
    <w:rsid w:val="008F4F52"/>
    <w:rsid w:val="008F502E"/>
    <w:rsid w:val="008F51CC"/>
    <w:rsid w:val="008F51D9"/>
    <w:rsid w:val="008F54E9"/>
    <w:rsid w:val="008F550B"/>
    <w:rsid w:val="008F558C"/>
    <w:rsid w:val="008F56DD"/>
    <w:rsid w:val="008F57EE"/>
    <w:rsid w:val="008F5846"/>
    <w:rsid w:val="008F5906"/>
    <w:rsid w:val="008F595B"/>
    <w:rsid w:val="008F598F"/>
    <w:rsid w:val="008F5AC4"/>
    <w:rsid w:val="008F5AE2"/>
    <w:rsid w:val="008F5C46"/>
    <w:rsid w:val="008F5C4A"/>
    <w:rsid w:val="008F5CA4"/>
    <w:rsid w:val="008F5D80"/>
    <w:rsid w:val="008F5E5D"/>
    <w:rsid w:val="008F5E6F"/>
    <w:rsid w:val="008F5E9E"/>
    <w:rsid w:val="008F5F13"/>
    <w:rsid w:val="008F5F1C"/>
    <w:rsid w:val="008F6000"/>
    <w:rsid w:val="008F6252"/>
    <w:rsid w:val="008F64E4"/>
    <w:rsid w:val="008F654D"/>
    <w:rsid w:val="008F6577"/>
    <w:rsid w:val="008F6674"/>
    <w:rsid w:val="008F6686"/>
    <w:rsid w:val="008F679C"/>
    <w:rsid w:val="008F67D4"/>
    <w:rsid w:val="008F68C7"/>
    <w:rsid w:val="008F6ACC"/>
    <w:rsid w:val="008F6BB0"/>
    <w:rsid w:val="008F6DC0"/>
    <w:rsid w:val="008F6FB2"/>
    <w:rsid w:val="008F7077"/>
    <w:rsid w:val="008F7171"/>
    <w:rsid w:val="008F71EC"/>
    <w:rsid w:val="008F7434"/>
    <w:rsid w:val="008F7934"/>
    <w:rsid w:val="008F79B0"/>
    <w:rsid w:val="008F7D86"/>
    <w:rsid w:val="008F7E5E"/>
    <w:rsid w:val="008F7FE2"/>
    <w:rsid w:val="009001A9"/>
    <w:rsid w:val="00900259"/>
    <w:rsid w:val="0090034D"/>
    <w:rsid w:val="0090063E"/>
    <w:rsid w:val="0090077B"/>
    <w:rsid w:val="009007AC"/>
    <w:rsid w:val="009007C0"/>
    <w:rsid w:val="00900870"/>
    <w:rsid w:val="009009A1"/>
    <w:rsid w:val="00900AE8"/>
    <w:rsid w:val="00900BCA"/>
    <w:rsid w:val="00900C32"/>
    <w:rsid w:val="00900C6F"/>
    <w:rsid w:val="00900C7C"/>
    <w:rsid w:val="00900FDE"/>
    <w:rsid w:val="00901273"/>
    <w:rsid w:val="00901278"/>
    <w:rsid w:val="009015DF"/>
    <w:rsid w:val="00901672"/>
    <w:rsid w:val="009016D1"/>
    <w:rsid w:val="00901701"/>
    <w:rsid w:val="0090171B"/>
    <w:rsid w:val="00901827"/>
    <w:rsid w:val="00901BE5"/>
    <w:rsid w:val="00901CAE"/>
    <w:rsid w:val="00901F4A"/>
    <w:rsid w:val="009020F8"/>
    <w:rsid w:val="0090219C"/>
    <w:rsid w:val="009022FF"/>
    <w:rsid w:val="00902523"/>
    <w:rsid w:val="00902560"/>
    <w:rsid w:val="00902612"/>
    <w:rsid w:val="00902721"/>
    <w:rsid w:val="00902779"/>
    <w:rsid w:val="00902799"/>
    <w:rsid w:val="00902890"/>
    <w:rsid w:val="00902ABF"/>
    <w:rsid w:val="00902B56"/>
    <w:rsid w:val="00902BE2"/>
    <w:rsid w:val="00902C7D"/>
    <w:rsid w:val="00902C8A"/>
    <w:rsid w:val="00902E18"/>
    <w:rsid w:val="00903040"/>
    <w:rsid w:val="0090304C"/>
    <w:rsid w:val="00903139"/>
    <w:rsid w:val="00903177"/>
    <w:rsid w:val="00903203"/>
    <w:rsid w:val="00903385"/>
    <w:rsid w:val="0090338B"/>
    <w:rsid w:val="009033A8"/>
    <w:rsid w:val="0090343E"/>
    <w:rsid w:val="009034A6"/>
    <w:rsid w:val="0090361A"/>
    <w:rsid w:val="0090370F"/>
    <w:rsid w:val="00903782"/>
    <w:rsid w:val="009039B3"/>
    <w:rsid w:val="00903B2F"/>
    <w:rsid w:val="00903B57"/>
    <w:rsid w:val="00903D42"/>
    <w:rsid w:val="00904095"/>
    <w:rsid w:val="009041CC"/>
    <w:rsid w:val="00904270"/>
    <w:rsid w:val="009042C4"/>
    <w:rsid w:val="009042DF"/>
    <w:rsid w:val="00904309"/>
    <w:rsid w:val="009044FF"/>
    <w:rsid w:val="00904514"/>
    <w:rsid w:val="009045F8"/>
    <w:rsid w:val="00904774"/>
    <w:rsid w:val="00904820"/>
    <w:rsid w:val="00904A3A"/>
    <w:rsid w:val="00904ABE"/>
    <w:rsid w:val="00904BBA"/>
    <w:rsid w:val="00904C5E"/>
    <w:rsid w:val="00904D7A"/>
    <w:rsid w:val="00904DFB"/>
    <w:rsid w:val="00904E85"/>
    <w:rsid w:val="00904F21"/>
    <w:rsid w:val="00904F49"/>
    <w:rsid w:val="00905050"/>
    <w:rsid w:val="00905176"/>
    <w:rsid w:val="009051A2"/>
    <w:rsid w:val="009051DB"/>
    <w:rsid w:val="009057FA"/>
    <w:rsid w:val="00905955"/>
    <w:rsid w:val="009059EB"/>
    <w:rsid w:val="00905A03"/>
    <w:rsid w:val="00905B52"/>
    <w:rsid w:val="00905BA4"/>
    <w:rsid w:val="00905C6F"/>
    <w:rsid w:val="00905C9B"/>
    <w:rsid w:val="00905D2C"/>
    <w:rsid w:val="00905D61"/>
    <w:rsid w:val="00905D80"/>
    <w:rsid w:val="00905E1E"/>
    <w:rsid w:val="009060CF"/>
    <w:rsid w:val="009061AF"/>
    <w:rsid w:val="00906325"/>
    <w:rsid w:val="00906359"/>
    <w:rsid w:val="0090638B"/>
    <w:rsid w:val="009063BC"/>
    <w:rsid w:val="0090649D"/>
    <w:rsid w:val="009064C9"/>
    <w:rsid w:val="00906500"/>
    <w:rsid w:val="009066DA"/>
    <w:rsid w:val="009069A3"/>
    <w:rsid w:val="009069B7"/>
    <w:rsid w:val="009069DE"/>
    <w:rsid w:val="00906AC9"/>
    <w:rsid w:val="00906CAD"/>
    <w:rsid w:val="00906CD6"/>
    <w:rsid w:val="00906EC6"/>
    <w:rsid w:val="00907031"/>
    <w:rsid w:val="0090708E"/>
    <w:rsid w:val="00907154"/>
    <w:rsid w:val="00907346"/>
    <w:rsid w:val="00907376"/>
    <w:rsid w:val="009073AB"/>
    <w:rsid w:val="00907476"/>
    <w:rsid w:val="009075C3"/>
    <w:rsid w:val="00907711"/>
    <w:rsid w:val="00907818"/>
    <w:rsid w:val="0090781F"/>
    <w:rsid w:val="009078AB"/>
    <w:rsid w:val="0090793E"/>
    <w:rsid w:val="009079A0"/>
    <w:rsid w:val="009079AA"/>
    <w:rsid w:val="00907AD4"/>
    <w:rsid w:val="00907B03"/>
    <w:rsid w:val="00907C7C"/>
    <w:rsid w:val="00907D38"/>
    <w:rsid w:val="009101EF"/>
    <w:rsid w:val="00910228"/>
    <w:rsid w:val="009104EF"/>
    <w:rsid w:val="0091053C"/>
    <w:rsid w:val="00910644"/>
    <w:rsid w:val="0091070A"/>
    <w:rsid w:val="009107AD"/>
    <w:rsid w:val="009107E9"/>
    <w:rsid w:val="009109C2"/>
    <w:rsid w:val="00910A33"/>
    <w:rsid w:val="00910A56"/>
    <w:rsid w:val="00910F26"/>
    <w:rsid w:val="00910F5C"/>
    <w:rsid w:val="00911053"/>
    <w:rsid w:val="0091108B"/>
    <w:rsid w:val="009110E2"/>
    <w:rsid w:val="009111C5"/>
    <w:rsid w:val="009112B8"/>
    <w:rsid w:val="009113B7"/>
    <w:rsid w:val="00911581"/>
    <w:rsid w:val="00911584"/>
    <w:rsid w:val="00911606"/>
    <w:rsid w:val="0091164D"/>
    <w:rsid w:val="0091184A"/>
    <w:rsid w:val="0091194E"/>
    <w:rsid w:val="00911963"/>
    <w:rsid w:val="00911AAA"/>
    <w:rsid w:val="00911D0E"/>
    <w:rsid w:val="00911D1B"/>
    <w:rsid w:val="00911E40"/>
    <w:rsid w:val="00911E65"/>
    <w:rsid w:val="00911ECA"/>
    <w:rsid w:val="00911FA1"/>
    <w:rsid w:val="009120EC"/>
    <w:rsid w:val="00912249"/>
    <w:rsid w:val="009125A5"/>
    <w:rsid w:val="009126CF"/>
    <w:rsid w:val="00912805"/>
    <w:rsid w:val="00912B1F"/>
    <w:rsid w:val="00912C17"/>
    <w:rsid w:val="00912D0D"/>
    <w:rsid w:val="00912D2D"/>
    <w:rsid w:val="00912D64"/>
    <w:rsid w:val="00912E86"/>
    <w:rsid w:val="00912E8D"/>
    <w:rsid w:val="00912EE4"/>
    <w:rsid w:val="00912F2F"/>
    <w:rsid w:val="00913043"/>
    <w:rsid w:val="009130AE"/>
    <w:rsid w:val="009131D0"/>
    <w:rsid w:val="00913396"/>
    <w:rsid w:val="0091339F"/>
    <w:rsid w:val="00913467"/>
    <w:rsid w:val="00913622"/>
    <w:rsid w:val="00913745"/>
    <w:rsid w:val="009138BB"/>
    <w:rsid w:val="00913988"/>
    <w:rsid w:val="009139BA"/>
    <w:rsid w:val="00913A08"/>
    <w:rsid w:val="00913A2B"/>
    <w:rsid w:val="00913A6C"/>
    <w:rsid w:val="00913ADE"/>
    <w:rsid w:val="00913AEC"/>
    <w:rsid w:val="00913BFF"/>
    <w:rsid w:val="00913D16"/>
    <w:rsid w:val="00913E4C"/>
    <w:rsid w:val="00913E52"/>
    <w:rsid w:val="00914026"/>
    <w:rsid w:val="0091402E"/>
    <w:rsid w:val="009140EB"/>
    <w:rsid w:val="009142FC"/>
    <w:rsid w:val="009143A5"/>
    <w:rsid w:val="009143C4"/>
    <w:rsid w:val="00914500"/>
    <w:rsid w:val="00914595"/>
    <w:rsid w:val="00914665"/>
    <w:rsid w:val="009146DC"/>
    <w:rsid w:val="009148C6"/>
    <w:rsid w:val="00914900"/>
    <w:rsid w:val="0091499D"/>
    <w:rsid w:val="009149BC"/>
    <w:rsid w:val="00914A52"/>
    <w:rsid w:val="00914A72"/>
    <w:rsid w:val="00914C3B"/>
    <w:rsid w:val="00914D6D"/>
    <w:rsid w:val="00914DE5"/>
    <w:rsid w:val="00915037"/>
    <w:rsid w:val="009150AC"/>
    <w:rsid w:val="00915302"/>
    <w:rsid w:val="0091538A"/>
    <w:rsid w:val="00915678"/>
    <w:rsid w:val="0091567D"/>
    <w:rsid w:val="0091571E"/>
    <w:rsid w:val="009157E5"/>
    <w:rsid w:val="009157F6"/>
    <w:rsid w:val="00915808"/>
    <w:rsid w:val="009158B5"/>
    <w:rsid w:val="00915945"/>
    <w:rsid w:val="0091594C"/>
    <w:rsid w:val="0091596A"/>
    <w:rsid w:val="00915AB3"/>
    <w:rsid w:val="00915E98"/>
    <w:rsid w:val="00915ED4"/>
    <w:rsid w:val="00916063"/>
    <w:rsid w:val="009160E8"/>
    <w:rsid w:val="00916570"/>
    <w:rsid w:val="00916627"/>
    <w:rsid w:val="0091689A"/>
    <w:rsid w:val="00916937"/>
    <w:rsid w:val="00916964"/>
    <w:rsid w:val="00916A9B"/>
    <w:rsid w:val="00916AB8"/>
    <w:rsid w:val="00916AEB"/>
    <w:rsid w:val="00916B26"/>
    <w:rsid w:val="00916B3E"/>
    <w:rsid w:val="00916BE6"/>
    <w:rsid w:val="00916D43"/>
    <w:rsid w:val="00916DDD"/>
    <w:rsid w:val="00916E6B"/>
    <w:rsid w:val="00917138"/>
    <w:rsid w:val="0091715F"/>
    <w:rsid w:val="0091740F"/>
    <w:rsid w:val="0091744B"/>
    <w:rsid w:val="00917456"/>
    <w:rsid w:val="009174A5"/>
    <w:rsid w:val="0091760C"/>
    <w:rsid w:val="0091772B"/>
    <w:rsid w:val="00917736"/>
    <w:rsid w:val="0091775D"/>
    <w:rsid w:val="0091783E"/>
    <w:rsid w:val="00917A39"/>
    <w:rsid w:val="00917AB9"/>
    <w:rsid w:val="00917ABD"/>
    <w:rsid w:val="00917B05"/>
    <w:rsid w:val="00917B50"/>
    <w:rsid w:val="00917C6F"/>
    <w:rsid w:val="009200D9"/>
    <w:rsid w:val="009202BD"/>
    <w:rsid w:val="0092042F"/>
    <w:rsid w:val="00920458"/>
    <w:rsid w:val="009204A2"/>
    <w:rsid w:val="009205D3"/>
    <w:rsid w:val="0092062D"/>
    <w:rsid w:val="00920873"/>
    <w:rsid w:val="0092091E"/>
    <w:rsid w:val="0092096E"/>
    <w:rsid w:val="00920A26"/>
    <w:rsid w:val="00920AF6"/>
    <w:rsid w:val="00920C0A"/>
    <w:rsid w:val="00920D88"/>
    <w:rsid w:val="00920DC1"/>
    <w:rsid w:val="00920F4A"/>
    <w:rsid w:val="00920F62"/>
    <w:rsid w:val="00921022"/>
    <w:rsid w:val="009212E1"/>
    <w:rsid w:val="0092144C"/>
    <w:rsid w:val="0092163C"/>
    <w:rsid w:val="0092167C"/>
    <w:rsid w:val="009217F5"/>
    <w:rsid w:val="00921857"/>
    <w:rsid w:val="009218D6"/>
    <w:rsid w:val="009218F0"/>
    <w:rsid w:val="00921AD6"/>
    <w:rsid w:val="00921BB5"/>
    <w:rsid w:val="00921C0E"/>
    <w:rsid w:val="00921CF4"/>
    <w:rsid w:val="00921E3D"/>
    <w:rsid w:val="00921E8A"/>
    <w:rsid w:val="00921F0A"/>
    <w:rsid w:val="00921F7B"/>
    <w:rsid w:val="00921FD2"/>
    <w:rsid w:val="00921FE5"/>
    <w:rsid w:val="009220B5"/>
    <w:rsid w:val="0092239D"/>
    <w:rsid w:val="009223E5"/>
    <w:rsid w:val="009225BD"/>
    <w:rsid w:val="00922640"/>
    <w:rsid w:val="00922684"/>
    <w:rsid w:val="00922811"/>
    <w:rsid w:val="0092284E"/>
    <w:rsid w:val="009229C2"/>
    <w:rsid w:val="00922B68"/>
    <w:rsid w:val="00922BDD"/>
    <w:rsid w:val="00922CE2"/>
    <w:rsid w:val="00922DE7"/>
    <w:rsid w:val="00922E4D"/>
    <w:rsid w:val="00922EBE"/>
    <w:rsid w:val="0092322D"/>
    <w:rsid w:val="009232F0"/>
    <w:rsid w:val="00923318"/>
    <w:rsid w:val="009233A6"/>
    <w:rsid w:val="009233F1"/>
    <w:rsid w:val="0092347B"/>
    <w:rsid w:val="0092351E"/>
    <w:rsid w:val="0092366B"/>
    <w:rsid w:val="009236CB"/>
    <w:rsid w:val="0092383C"/>
    <w:rsid w:val="009239FF"/>
    <w:rsid w:val="00923A13"/>
    <w:rsid w:val="00923C3B"/>
    <w:rsid w:val="00923D04"/>
    <w:rsid w:val="009240DE"/>
    <w:rsid w:val="0092411E"/>
    <w:rsid w:val="009242B0"/>
    <w:rsid w:val="00924342"/>
    <w:rsid w:val="009243B0"/>
    <w:rsid w:val="00924432"/>
    <w:rsid w:val="00924578"/>
    <w:rsid w:val="009248A0"/>
    <w:rsid w:val="009248B7"/>
    <w:rsid w:val="009248C8"/>
    <w:rsid w:val="009249C0"/>
    <w:rsid w:val="009249DC"/>
    <w:rsid w:val="009249E1"/>
    <w:rsid w:val="00924A08"/>
    <w:rsid w:val="00924B33"/>
    <w:rsid w:val="00924B89"/>
    <w:rsid w:val="00924CED"/>
    <w:rsid w:val="00924D36"/>
    <w:rsid w:val="00924E44"/>
    <w:rsid w:val="00925077"/>
    <w:rsid w:val="009250CD"/>
    <w:rsid w:val="00925152"/>
    <w:rsid w:val="009252BB"/>
    <w:rsid w:val="00925575"/>
    <w:rsid w:val="00925750"/>
    <w:rsid w:val="00925816"/>
    <w:rsid w:val="009259E4"/>
    <w:rsid w:val="00925B37"/>
    <w:rsid w:val="00925B39"/>
    <w:rsid w:val="00925B5F"/>
    <w:rsid w:val="00925CDB"/>
    <w:rsid w:val="00925DCC"/>
    <w:rsid w:val="00925EF9"/>
    <w:rsid w:val="0092608B"/>
    <w:rsid w:val="009260C9"/>
    <w:rsid w:val="00926117"/>
    <w:rsid w:val="00926183"/>
    <w:rsid w:val="009261C4"/>
    <w:rsid w:val="009261E9"/>
    <w:rsid w:val="009261F4"/>
    <w:rsid w:val="0092627F"/>
    <w:rsid w:val="009262B6"/>
    <w:rsid w:val="00926367"/>
    <w:rsid w:val="00926501"/>
    <w:rsid w:val="00926657"/>
    <w:rsid w:val="009266F7"/>
    <w:rsid w:val="0092676F"/>
    <w:rsid w:val="00926832"/>
    <w:rsid w:val="0092688B"/>
    <w:rsid w:val="009268B5"/>
    <w:rsid w:val="00926A1E"/>
    <w:rsid w:val="00926F62"/>
    <w:rsid w:val="0092701B"/>
    <w:rsid w:val="009270DB"/>
    <w:rsid w:val="00927245"/>
    <w:rsid w:val="009272ED"/>
    <w:rsid w:val="0092736A"/>
    <w:rsid w:val="009273A5"/>
    <w:rsid w:val="009273B0"/>
    <w:rsid w:val="009273F6"/>
    <w:rsid w:val="0092752A"/>
    <w:rsid w:val="009275A8"/>
    <w:rsid w:val="0092767D"/>
    <w:rsid w:val="009276B7"/>
    <w:rsid w:val="0092772C"/>
    <w:rsid w:val="0092772E"/>
    <w:rsid w:val="00927774"/>
    <w:rsid w:val="009277CC"/>
    <w:rsid w:val="00927A0A"/>
    <w:rsid w:val="00927A2D"/>
    <w:rsid w:val="00927ACD"/>
    <w:rsid w:val="00927B22"/>
    <w:rsid w:val="00927B76"/>
    <w:rsid w:val="00927C64"/>
    <w:rsid w:val="00927CA1"/>
    <w:rsid w:val="00927D70"/>
    <w:rsid w:val="00927D9B"/>
    <w:rsid w:val="00929D69"/>
    <w:rsid w:val="00930123"/>
    <w:rsid w:val="009302E9"/>
    <w:rsid w:val="009304E6"/>
    <w:rsid w:val="00930660"/>
    <w:rsid w:val="00930805"/>
    <w:rsid w:val="009308EF"/>
    <w:rsid w:val="00930A14"/>
    <w:rsid w:val="00930A17"/>
    <w:rsid w:val="00930A5C"/>
    <w:rsid w:val="00930B57"/>
    <w:rsid w:val="00930B98"/>
    <w:rsid w:val="00930C0E"/>
    <w:rsid w:val="00930E20"/>
    <w:rsid w:val="00930E59"/>
    <w:rsid w:val="00931029"/>
    <w:rsid w:val="009310E0"/>
    <w:rsid w:val="009310E9"/>
    <w:rsid w:val="00931168"/>
    <w:rsid w:val="009311F2"/>
    <w:rsid w:val="009312F4"/>
    <w:rsid w:val="00931327"/>
    <w:rsid w:val="00931354"/>
    <w:rsid w:val="00931386"/>
    <w:rsid w:val="00931444"/>
    <w:rsid w:val="00931512"/>
    <w:rsid w:val="009315CB"/>
    <w:rsid w:val="009315EA"/>
    <w:rsid w:val="00931674"/>
    <w:rsid w:val="009316C1"/>
    <w:rsid w:val="009317E2"/>
    <w:rsid w:val="00931856"/>
    <w:rsid w:val="009318DF"/>
    <w:rsid w:val="009318EB"/>
    <w:rsid w:val="00931964"/>
    <w:rsid w:val="00931B14"/>
    <w:rsid w:val="00931E12"/>
    <w:rsid w:val="00931EA6"/>
    <w:rsid w:val="00931FEE"/>
    <w:rsid w:val="00932050"/>
    <w:rsid w:val="00932058"/>
    <w:rsid w:val="009320F7"/>
    <w:rsid w:val="0093213E"/>
    <w:rsid w:val="009321A4"/>
    <w:rsid w:val="00932611"/>
    <w:rsid w:val="009326F5"/>
    <w:rsid w:val="009327D3"/>
    <w:rsid w:val="009329DE"/>
    <w:rsid w:val="00932A9D"/>
    <w:rsid w:val="00932AAD"/>
    <w:rsid w:val="00932B26"/>
    <w:rsid w:val="00932CBD"/>
    <w:rsid w:val="00932D51"/>
    <w:rsid w:val="00932E46"/>
    <w:rsid w:val="00932EC6"/>
    <w:rsid w:val="00932F47"/>
    <w:rsid w:val="00933323"/>
    <w:rsid w:val="00933332"/>
    <w:rsid w:val="009333A3"/>
    <w:rsid w:val="0093352A"/>
    <w:rsid w:val="009335D4"/>
    <w:rsid w:val="00933822"/>
    <w:rsid w:val="00933835"/>
    <w:rsid w:val="009338FF"/>
    <w:rsid w:val="009339B0"/>
    <w:rsid w:val="00933A03"/>
    <w:rsid w:val="00933BAB"/>
    <w:rsid w:val="00933C0B"/>
    <w:rsid w:val="00933CED"/>
    <w:rsid w:val="00933D5D"/>
    <w:rsid w:val="00933D9C"/>
    <w:rsid w:val="00933E1E"/>
    <w:rsid w:val="00933E24"/>
    <w:rsid w:val="00933EC2"/>
    <w:rsid w:val="0093406F"/>
    <w:rsid w:val="0093409A"/>
    <w:rsid w:val="00934223"/>
    <w:rsid w:val="009344B9"/>
    <w:rsid w:val="009344C9"/>
    <w:rsid w:val="009345F8"/>
    <w:rsid w:val="00934602"/>
    <w:rsid w:val="009346EB"/>
    <w:rsid w:val="0093496A"/>
    <w:rsid w:val="00934A64"/>
    <w:rsid w:val="00934C1A"/>
    <w:rsid w:val="00934D6C"/>
    <w:rsid w:val="00934DC3"/>
    <w:rsid w:val="00934EA7"/>
    <w:rsid w:val="00934EC8"/>
    <w:rsid w:val="00934F32"/>
    <w:rsid w:val="00934F77"/>
    <w:rsid w:val="00935004"/>
    <w:rsid w:val="00935028"/>
    <w:rsid w:val="0093503A"/>
    <w:rsid w:val="00935382"/>
    <w:rsid w:val="00935391"/>
    <w:rsid w:val="00935468"/>
    <w:rsid w:val="009354AA"/>
    <w:rsid w:val="009354B2"/>
    <w:rsid w:val="0093560B"/>
    <w:rsid w:val="00935623"/>
    <w:rsid w:val="009358C6"/>
    <w:rsid w:val="00935976"/>
    <w:rsid w:val="00935AAF"/>
    <w:rsid w:val="00935D0F"/>
    <w:rsid w:val="00935FA2"/>
    <w:rsid w:val="00936072"/>
    <w:rsid w:val="00936390"/>
    <w:rsid w:val="009363C6"/>
    <w:rsid w:val="009364A2"/>
    <w:rsid w:val="009364D5"/>
    <w:rsid w:val="0093650E"/>
    <w:rsid w:val="00936594"/>
    <w:rsid w:val="009365D2"/>
    <w:rsid w:val="00936729"/>
    <w:rsid w:val="00936C68"/>
    <w:rsid w:val="00936EFD"/>
    <w:rsid w:val="00936FCC"/>
    <w:rsid w:val="009371D5"/>
    <w:rsid w:val="00937200"/>
    <w:rsid w:val="00937280"/>
    <w:rsid w:val="009374DE"/>
    <w:rsid w:val="0093778B"/>
    <w:rsid w:val="009377C3"/>
    <w:rsid w:val="009377EA"/>
    <w:rsid w:val="00937849"/>
    <w:rsid w:val="0093785E"/>
    <w:rsid w:val="009378A3"/>
    <w:rsid w:val="009378F9"/>
    <w:rsid w:val="0093795C"/>
    <w:rsid w:val="00937A33"/>
    <w:rsid w:val="00937BAE"/>
    <w:rsid w:val="00937F15"/>
    <w:rsid w:val="00937F3B"/>
    <w:rsid w:val="00937FD3"/>
    <w:rsid w:val="00940011"/>
    <w:rsid w:val="009400B9"/>
    <w:rsid w:val="009401F3"/>
    <w:rsid w:val="00940203"/>
    <w:rsid w:val="009403AD"/>
    <w:rsid w:val="009405C0"/>
    <w:rsid w:val="009405EA"/>
    <w:rsid w:val="009406CE"/>
    <w:rsid w:val="009406E6"/>
    <w:rsid w:val="00940731"/>
    <w:rsid w:val="0094075B"/>
    <w:rsid w:val="009407BB"/>
    <w:rsid w:val="0094080A"/>
    <w:rsid w:val="009408E0"/>
    <w:rsid w:val="00940971"/>
    <w:rsid w:val="00941086"/>
    <w:rsid w:val="0094113B"/>
    <w:rsid w:val="00941218"/>
    <w:rsid w:val="009412B4"/>
    <w:rsid w:val="0094130D"/>
    <w:rsid w:val="00941354"/>
    <w:rsid w:val="00941524"/>
    <w:rsid w:val="009415EF"/>
    <w:rsid w:val="009418C1"/>
    <w:rsid w:val="0094192F"/>
    <w:rsid w:val="00941A55"/>
    <w:rsid w:val="00941BA8"/>
    <w:rsid w:val="00941C90"/>
    <w:rsid w:val="00941D37"/>
    <w:rsid w:val="00941E2F"/>
    <w:rsid w:val="0094204B"/>
    <w:rsid w:val="00942073"/>
    <w:rsid w:val="009420C2"/>
    <w:rsid w:val="0094245B"/>
    <w:rsid w:val="00942730"/>
    <w:rsid w:val="00942734"/>
    <w:rsid w:val="00942956"/>
    <w:rsid w:val="00942BB0"/>
    <w:rsid w:val="00942BE2"/>
    <w:rsid w:val="00942C1B"/>
    <w:rsid w:val="00942C4D"/>
    <w:rsid w:val="00942D33"/>
    <w:rsid w:val="00942DD5"/>
    <w:rsid w:val="00942E16"/>
    <w:rsid w:val="00943003"/>
    <w:rsid w:val="00943182"/>
    <w:rsid w:val="009431D4"/>
    <w:rsid w:val="009432DF"/>
    <w:rsid w:val="009433B1"/>
    <w:rsid w:val="00943463"/>
    <w:rsid w:val="0094369D"/>
    <w:rsid w:val="00943707"/>
    <w:rsid w:val="00943750"/>
    <w:rsid w:val="0094378A"/>
    <w:rsid w:val="009437C0"/>
    <w:rsid w:val="00943823"/>
    <w:rsid w:val="00943839"/>
    <w:rsid w:val="0094385B"/>
    <w:rsid w:val="00943A1A"/>
    <w:rsid w:val="00943B34"/>
    <w:rsid w:val="00943B4E"/>
    <w:rsid w:val="00943C35"/>
    <w:rsid w:val="00943D3E"/>
    <w:rsid w:val="00943EAD"/>
    <w:rsid w:val="00943F47"/>
    <w:rsid w:val="00943FAC"/>
    <w:rsid w:val="00943FCC"/>
    <w:rsid w:val="0094411C"/>
    <w:rsid w:val="009441EF"/>
    <w:rsid w:val="009441F0"/>
    <w:rsid w:val="009444D9"/>
    <w:rsid w:val="009444F9"/>
    <w:rsid w:val="00944501"/>
    <w:rsid w:val="0094464A"/>
    <w:rsid w:val="009446ED"/>
    <w:rsid w:val="009446F2"/>
    <w:rsid w:val="009448ED"/>
    <w:rsid w:val="00944B3A"/>
    <w:rsid w:val="00944BDD"/>
    <w:rsid w:val="00944CA8"/>
    <w:rsid w:val="00944CBD"/>
    <w:rsid w:val="00944FA7"/>
    <w:rsid w:val="0094512B"/>
    <w:rsid w:val="00945175"/>
    <w:rsid w:val="00945234"/>
    <w:rsid w:val="009453B5"/>
    <w:rsid w:val="00945450"/>
    <w:rsid w:val="009455AA"/>
    <w:rsid w:val="0094574C"/>
    <w:rsid w:val="00945767"/>
    <w:rsid w:val="009457C0"/>
    <w:rsid w:val="0094589A"/>
    <w:rsid w:val="009458BB"/>
    <w:rsid w:val="009458BF"/>
    <w:rsid w:val="00945915"/>
    <w:rsid w:val="00945A2A"/>
    <w:rsid w:val="00945AD8"/>
    <w:rsid w:val="00945DFC"/>
    <w:rsid w:val="00945F4E"/>
    <w:rsid w:val="009461AE"/>
    <w:rsid w:val="00946202"/>
    <w:rsid w:val="00946212"/>
    <w:rsid w:val="00946337"/>
    <w:rsid w:val="00946392"/>
    <w:rsid w:val="00946406"/>
    <w:rsid w:val="009464AF"/>
    <w:rsid w:val="0094673B"/>
    <w:rsid w:val="009467E9"/>
    <w:rsid w:val="0094693E"/>
    <w:rsid w:val="00946C39"/>
    <w:rsid w:val="00946FB3"/>
    <w:rsid w:val="00947001"/>
    <w:rsid w:val="00947086"/>
    <w:rsid w:val="00947102"/>
    <w:rsid w:val="00947189"/>
    <w:rsid w:val="009471A5"/>
    <w:rsid w:val="00947339"/>
    <w:rsid w:val="009476AB"/>
    <w:rsid w:val="009476D5"/>
    <w:rsid w:val="0094780D"/>
    <w:rsid w:val="0094792B"/>
    <w:rsid w:val="00947A09"/>
    <w:rsid w:val="00947A98"/>
    <w:rsid w:val="00947AE3"/>
    <w:rsid w:val="00947BE9"/>
    <w:rsid w:val="00947BF1"/>
    <w:rsid w:val="00947DA5"/>
    <w:rsid w:val="00947ECE"/>
    <w:rsid w:val="00947F1C"/>
    <w:rsid w:val="00947FD1"/>
    <w:rsid w:val="0094C8EA"/>
    <w:rsid w:val="009502BE"/>
    <w:rsid w:val="00950483"/>
    <w:rsid w:val="009504CC"/>
    <w:rsid w:val="009505F2"/>
    <w:rsid w:val="00950602"/>
    <w:rsid w:val="00950805"/>
    <w:rsid w:val="00950890"/>
    <w:rsid w:val="0095097F"/>
    <w:rsid w:val="009509CF"/>
    <w:rsid w:val="00950A1D"/>
    <w:rsid w:val="00950B20"/>
    <w:rsid w:val="00950B4B"/>
    <w:rsid w:val="00950C26"/>
    <w:rsid w:val="00950C2C"/>
    <w:rsid w:val="00950E43"/>
    <w:rsid w:val="00950E5A"/>
    <w:rsid w:val="00950F4A"/>
    <w:rsid w:val="00951245"/>
    <w:rsid w:val="00951273"/>
    <w:rsid w:val="00951289"/>
    <w:rsid w:val="009512BC"/>
    <w:rsid w:val="00951321"/>
    <w:rsid w:val="0095135D"/>
    <w:rsid w:val="0095144E"/>
    <w:rsid w:val="00951454"/>
    <w:rsid w:val="009514EE"/>
    <w:rsid w:val="00951502"/>
    <w:rsid w:val="0095150F"/>
    <w:rsid w:val="0095158E"/>
    <w:rsid w:val="009515DE"/>
    <w:rsid w:val="00951617"/>
    <w:rsid w:val="00951631"/>
    <w:rsid w:val="009516A8"/>
    <w:rsid w:val="00951719"/>
    <w:rsid w:val="00951A27"/>
    <w:rsid w:val="00951A86"/>
    <w:rsid w:val="00951A90"/>
    <w:rsid w:val="00951B3D"/>
    <w:rsid w:val="00951E54"/>
    <w:rsid w:val="00951E90"/>
    <w:rsid w:val="00951E9F"/>
    <w:rsid w:val="009520B2"/>
    <w:rsid w:val="00952356"/>
    <w:rsid w:val="009523D2"/>
    <w:rsid w:val="009525C0"/>
    <w:rsid w:val="009525D7"/>
    <w:rsid w:val="009526D0"/>
    <w:rsid w:val="0095275C"/>
    <w:rsid w:val="009527A7"/>
    <w:rsid w:val="009528B5"/>
    <w:rsid w:val="00952998"/>
    <w:rsid w:val="00952BBB"/>
    <w:rsid w:val="00952C2B"/>
    <w:rsid w:val="00952D94"/>
    <w:rsid w:val="00952E22"/>
    <w:rsid w:val="00952F7E"/>
    <w:rsid w:val="0095307C"/>
    <w:rsid w:val="009530E4"/>
    <w:rsid w:val="00953199"/>
    <w:rsid w:val="00953235"/>
    <w:rsid w:val="009532AE"/>
    <w:rsid w:val="0095338A"/>
    <w:rsid w:val="009533AE"/>
    <w:rsid w:val="0095340F"/>
    <w:rsid w:val="0095344F"/>
    <w:rsid w:val="009536BF"/>
    <w:rsid w:val="0095374D"/>
    <w:rsid w:val="009537BD"/>
    <w:rsid w:val="00953A6F"/>
    <w:rsid w:val="00953AE9"/>
    <w:rsid w:val="00953C93"/>
    <w:rsid w:val="00953CAA"/>
    <w:rsid w:val="00953CDD"/>
    <w:rsid w:val="00953DC6"/>
    <w:rsid w:val="00953E8F"/>
    <w:rsid w:val="00953F63"/>
    <w:rsid w:val="0095416C"/>
    <w:rsid w:val="009542CC"/>
    <w:rsid w:val="00954397"/>
    <w:rsid w:val="009543A3"/>
    <w:rsid w:val="0095452F"/>
    <w:rsid w:val="0095465F"/>
    <w:rsid w:val="009546AD"/>
    <w:rsid w:val="009546C3"/>
    <w:rsid w:val="00954A32"/>
    <w:rsid w:val="00954A43"/>
    <w:rsid w:val="00954B41"/>
    <w:rsid w:val="00954D14"/>
    <w:rsid w:val="00954D52"/>
    <w:rsid w:val="00955032"/>
    <w:rsid w:val="0095504A"/>
    <w:rsid w:val="009552DC"/>
    <w:rsid w:val="00955448"/>
    <w:rsid w:val="00955457"/>
    <w:rsid w:val="0095577A"/>
    <w:rsid w:val="009557F9"/>
    <w:rsid w:val="00955B50"/>
    <w:rsid w:val="00955B92"/>
    <w:rsid w:val="00955BEF"/>
    <w:rsid w:val="00955CAA"/>
    <w:rsid w:val="00955D0C"/>
    <w:rsid w:val="00955DC6"/>
    <w:rsid w:val="00955F56"/>
    <w:rsid w:val="009562C3"/>
    <w:rsid w:val="0095632D"/>
    <w:rsid w:val="009563B4"/>
    <w:rsid w:val="0095657D"/>
    <w:rsid w:val="009565F3"/>
    <w:rsid w:val="0095669B"/>
    <w:rsid w:val="009566B6"/>
    <w:rsid w:val="00956719"/>
    <w:rsid w:val="0095680D"/>
    <w:rsid w:val="009568DA"/>
    <w:rsid w:val="0095695C"/>
    <w:rsid w:val="0095695E"/>
    <w:rsid w:val="00956A98"/>
    <w:rsid w:val="00956CBB"/>
    <w:rsid w:val="00956DA9"/>
    <w:rsid w:val="00956EAD"/>
    <w:rsid w:val="00956F95"/>
    <w:rsid w:val="00957098"/>
    <w:rsid w:val="009570A8"/>
    <w:rsid w:val="00957328"/>
    <w:rsid w:val="0095763C"/>
    <w:rsid w:val="0095774D"/>
    <w:rsid w:val="0095775A"/>
    <w:rsid w:val="009577BB"/>
    <w:rsid w:val="00957839"/>
    <w:rsid w:val="009578F9"/>
    <w:rsid w:val="009579BE"/>
    <w:rsid w:val="00957B1D"/>
    <w:rsid w:val="00957B82"/>
    <w:rsid w:val="00957BF2"/>
    <w:rsid w:val="00957C11"/>
    <w:rsid w:val="00957CBC"/>
    <w:rsid w:val="00957D10"/>
    <w:rsid w:val="00957D8D"/>
    <w:rsid w:val="00957FAE"/>
    <w:rsid w:val="009600C2"/>
    <w:rsid w:val="009600C9"/>
    <w:rsid w:val="0096017F"/>
    <w:rsid w:val="009602B1"/>
    <w:rsid w:val="00960307"/>
    <w:rsid w:val="009604BA"/>
    <w:rsid w:val="00960620"/>
    <w:rsid w:val="00960812"/>
    <w:rsid w:val="009609FF"/>
    <w:rsid w:val="00960A87"/>
    <w:rsid w:val="00960B6F"/>
    <w:rsid w:val="00960DFA"/>
    <w:rsid w:val="00960E98"/>
    <w:rsid w:val="00961027"/>
    <w:rsid w:val="0096111F"/>
    <w:rsid w:val="009611CC"/>
    <w:rsid w:val="009612A5"/>
    <w:rsid w:val="00961327"/>
    <w:rsid w:val="009613A6"/>
    <w:rsid w:val="00961400"/>
    <w:rsid w:val="0096148A"/>
    <w:rsid w:val="0096162D"/>
    <w:rsid w:val="00961668"/>
    <w:rsid w:val="009616B2"/>
    <w:rsid w:val="009616E9"/>
    <w:rsid w:val="009617CA"/>
    <w:rsid w:val="009618D3"/>
    <w:rsid w:val="0096196D"/>
    <w:rsid w:val="009619CE"/>
    <w:rsid w:val="00961AE0"/>
    <w:rsid w:val="00961BA7"/>
    <w:rsid w:val="00961C21"/>
    <w:rsid w:val="00961C9E"/>
    <w:rsid w:val="00961E57"/>
    <w:rsid w:val="0096218C"/>
    <w:rsid w:val="0096218E"/>
    <w:rsid w:val="00962245"/>
    <w:rsid w:val="0096242F"/>
    <w:rsid w:val="009624F0"/>
    <w:rsid w:val="0096256E"/>
    <w:rsid w:val="00962759"/>
    <w:rsid w:val="009628FE"/>
    <w:rsid w:val="00962973"/>
    <w:rsid w:val="009629F2"/>
    <w:rsid w:val="00962A2C"/>
    <w:rsid w:val="00962A86"/>
    <w:rsid w:val="00962B56"/>
    <w:rsid w:val="00962B9C"/>
    <w:rsid w:val="00962C6B"/>
    <w:rsid w:val="00962C81"/>
    <w:rsid w:val="00962CA1"/>
    <w:rsid w:val="00962D0B"/>
    <w:rsid w:val="00962D7E"/>
    <w:rsid w:val="00962DE2"/>
    <w:rsid w:val="00962EF2"/>
    <w:rsid w:val="00962F11"/>
    <w:rsid w:val="00962F45"/>
    <w:rsid w:val="0096310D"/>
    <w:rsid w:val="00963332"/>
    <w:rsid w:val="009633D0"/>
    <w:rsid w:val="009633EF"/>
    <w:rsid w:val="00963548"/>
    <w:rsid w:val="00963588"/>
    <w:rsid w:val="009635B1"/>
    <w:rsid w:val="0096374D"/>
    <w:rsid w:val="00963BBE"/>
    <w:rsid w:val="00964037"/>
    <w:rsid w:val="00964066"/>
    <w:rsid w:val="009640C0"/>
    <w:rsid w:val="00964153"/>
    <w:rsid w:val="009641C9"/>
    <w:rsid w:val="009641DC"/>
    <w:rsid w:val="00964434"/>
    <w:rsid w:val="00964550"/>
    <w:rsid w:val="0096459C"/>
    <w:rsid w:val="009645B0"/>
    <w:rsid w:val="009645FA"/>
    <w:rsid w:val="0096468C"/>
    <w:rsid w:val="0096477E"/>
    <w:rsid w:val="0096479F"/>
    <w:rsid w:val="00964A3A"/>
    <w:rsid w:val="00964A9D"/>
    <w:rsid w:val="00964C60"/>
    <w:rsid w:val="00964D0C"/>
    <w:rsid w:val="00964D42"/>
    <w:rsid w:val="00964D7F"/>
    <w:rsid w:val="00964E03"/>
    <w:rsid w:val="00964E4F"/>
    <w:rsid w:val="0096502C"/>
    <w:rsid w:val="009652A0"/>
    <w:rsid w:val="00965304"/>
    <w:rsid w:val="0096539C"/>
    <w:rsid w:val="00965442"/>
    <w:rsid w:val="00965494"/>
    <w:rsid w:val="0096559C"/>
    <w:rsid w:val="0096568A"/>
    <w:rsid w:val="00965955"/>
    <w:rsid w:val="009659C3"/>
    <w:rsid w:val="00965A18"/>
    <w:rsid w:val="00965AA5"/>
    <w:rsid w:val="00965E03"/>
    <w:rsid w:val="00965E34"/>
    <w:rsid w:val="00965FA0"/>
    <w:rsid w:val="00966074"/>
    <w:rsid w:val="0096611B"/>
    <w:rsid w:val="009661C1"/>
    <w:rsid w:val="00966224"/>
    <w:rsid w:val="00966227"/>
    <w:rsid w:val="00966313"/>
    <w:rsid w:val="0096642C"/>
    <w:rsid w:val="009664E7"/>
    <w:rsid w:val="009664EC"/>
    <w:rsid w:val="0096657B"/>
    <w:rsid w:val="009666E0"/>
    <w:rsid w:val="009668AD"/>
    <w:rsid w:val="00966944"/>
    <w:rsid w:val="0096694A"/>
    <w:rsid w:val="009669A9"/>
    <w:rsid w:val="00966EBB"/>
    <w:rsid w:val="00966EEA"/>
    <w:rsid w:val="00966F36"/>
    <w:rsid w:val="00967093"/>
    <w:rsid w:val="009672F9"/>
    <w:rsid w:val="0096733D"/>
    <w:rsid w:val="0096736B"/>
    <w:rsid w:val="009673B8"/>
    <w:rsid w:val="009675FB"/>
    <w:rsid w:val="009676E2"/>
    <w:rsid w:val="00967705"/>
    <w:rsid w:val="0096773B"/>
    <w:rsid w:val="009678F7"/>
    <w:rsid w:val="00967996"/>
    <w:rsid w:val="00967A05"/>
    <w:rsid w:val="00967B93"/>
    <w:rsid w:val="00967BA7"/>
    <w:rsid w:val="00967CD5"/>
    <w:rsid w:val="00967DA0"/>
    <w:rsid w:val="00967DB2"/>
    <w:rsid w:val="00967DB4"/>
    <w:rsid w:val="00967E30"/>
    <w:rsid w:val="00967EBD"/>
    <w:rsid w:val="00967F69"/>
    <w:rsid w:val="0097039A"/>
    <w:rsid w:val="00970438"/>
    <w:rsid w:val="009705E8"/>
    <w:rsid w:val="00970636"/>
    <w:rsid w:val="0097096B"/>
    <w:rsid w:val="00970A16"/>
    <w:rsid w:val="00970B77"/>
    <w:rsid w:val="00970BA4"/>
    <w:rsid w:val="00970C74"/>
    <w:rsid w:val="00970D4F"/>
    <w:rsid w:val="00970D63"/>
    <w:rsid w:val="00970E27"/>
    <w:rsid w:val="00970F15"/>
    <w:rsid w:val="00970F33"/>
    <w:rsid w:val="009710A7"/>
    <w:rsid w:val="009711A2"/>
    <w:rsid w:val="00971276"/>
    <w:rsid w:val="009713A4"/>
    <w:rsid w:val="00971473"/>
    <w:rsid w:val="00971641"/>
    <w:rsid w:val="009716E8"/>
    <w:rsid w:val="009717A1"/>
    <w:rsid w:val="009717DC"/>
    <w:rsid w:val="00971815"/>
    <w:rsid w:val="00971A12"/>
    <w:rsid w:val="00971AB6"/>
    <w:rsid w:val="00971B35"/>
    <w:rsid w:val="00971CEF"/>
    <w:rsid w:val="00971E01"/>
    <w:rsid w:val="00971E42"/>
    <w:rsid w:val="0097203A"/>
    <w:rsid w:val="0097231F"/>
    <w:rsid w:val="00972320"/>
    <w:rsid w:val="00972391"/>
    <w:rsid w:val="009723CC"/>
    <w:rsid w:val="00972489"/>
    <w:rsid w:val="0097256A"/>
    <w:rsid w:val="0097256B"/>
    <w:rsid w:val="009726FA"/>
    <w:rsid w:val="00972908"/>
    <w:rsid w:val="0097291B"/>
    <w:rsid w:val="0097299F"/>
    <w:rsid w:val="00972A14"/>
    <w:rsid w:val="00972B7F"/>
    <w:rsid w:val="00972C32"/>
    <w:rsid w:val="00972D85"/>
    <w:rsid w:val="00972E19"/>
    <w:rsid w:val="00972E9C"/>
    <w:rsid w:val="00972F3C"/>
    <w:rsid w:val="00973317"/>
    <w:rsid w:val="009734CC"/>
    <w:rsid w:val="00973581"/>
    <w:rsid w:val="00973840"/>
    <w:rsid w:val="00973931"/>
    <w:rsid w:val="009739C4"/>
    <w:rsid w:val="00973C21"/>
    <w:rsid w:val="00973CF8"/>
    <w:rsid w:val="00973F0C"/>
    <w:rsid w:val="00973F75"/>
    <w:rsid w:val="00974043"/>
    <w:rsid w:val="0097432C"/>
    <w:rsid w:val="00974382"/>
    <w:rsid w:val="009743FB"/>
    <w:rsid w:val="00974437"/>
    <w:rsid w:val="00974446"/>
    <w:rsid w:val="0097447C"/>
    <w:rsid w:val="00974615"/>
    <w:rsid w:val="00974774"/>
    <w:rsid w:val="009747B0"/>
    <w:rsid w:val="0097486F"/>
    <w:rsid w:val="00974904"/>
    <w:rsid w:val="00974B3A"/>
    <w:rsid w:val="00974BD1"/>
    <w:rsid w:val="00974BFB"/>
    <w:rsid w:val="00974C9E"/>
    <w:rsid w:val="00974CCF"/>
    <w:rsid w:val="00974E25"/>
    <w:rsid w:val="00975085"/>
    <w:rsid w:val="009750BA"/>
    <w:rsid w:val="009752CB"/>
    <w:rsid w:val="0097554A"/>
    <w:rsid w:val="009756C7"/>
    <w:rsid w:val="009757BB"/>
    <w:rsid w:val="009759D6"/>
    <w:rsid w:val="00975B62"/>
    <w:rsid w:val="00975B69"/>
    <w:rsid w:val="00975C3E"/>
    <w:rsid w:val="00975D1D"/>
    <w:rsid w:val="00975DCE"/>
    <w:rsid w:val="00976113"/>
    <w:rsid w:val="00976132"/>
    <w:rsid w:val="009761C2"/>
    <w:rsid w:val="0097621E"/>
    <w:rsid w:val="00976444"/>
    <w:rsid w:val="00976482"/>
    <w:rsid w:val="00976820"/>
    <w:rsid w:val="009768F4"/>
    <w:rsid w:val="009768F5"/>
    <w:rsid w:val="00976918"/>
    <w:rsid w:val="00976953"/>
    <w:rsid w:val="00976A39"/>
    <w:rsid w:val="00976BD1"/>
    <w:rsid w:val="00976BD6"/>
    <w:rsid w:val="00976EFF"/>
    <w:rsid w:val="00976FAE"/>
    <w:rsid w:val="00976FCE"/>
    <w:rsid w:val="009770B1"/>
    <w:rsid w:val="00977212"/>
    <w:rsid w:val="00977223"/>
    <w:rsid w:val="009772B6"/>
    <w:rsid w:val="009773C8"/>
    <w:rsid w:val="0097741C"/>
    <w:rsid w:val="00977458"/>
    <w:rsid w:val="00977494"/>
    <w:rsid w:val="009774A6"/>
    <w:rsid w:val="0097775E"/>
    <w:rsid w:val="009777B7"/>
    <w:rsid w:val="009779A8"/>
    <w:rsid w:val="009779F5"/>
    <w:rsid w:val="00977A87"/>
    <w:rsid w:val="00977AFC"/>
    <w:rsid w:val="00977B72"/>
    <w:rsid w:val="00977B82"/>
    <w:rsid w:val="00977CE6"/>
    <w:rsid w:val="00977D5C"/>
    <w:rsid w:val="00977D5D"/>
    <w:rsid w:val="00977E03"/>
    <w:rsid w:val="00977E2E"/>
    <w:rsid w:val="00977E52"/>
    <w:rsid w:val="00977EDA"/>
    <w:rsid w:val="00977EE8"/>
    <w:rsid w:val="00977FE5"/>
    <w:rsid w:val="0098007C"/>
    <w:rsid w:val="0098008B"/>
    <w:rsid w:val="0098008F"/>
    <w:rsid w:val="009803B4"/>
    <w:rsid w:val="009804F4"/>
    <w:rsid w:val="0098066C"/>
    <w:rsid w:val="009806E8"/>
    <w:rsid w:val="00980713"/>
    <w:rsid w:val="009807B2"/>
    <w:rsid w:val="00980871"/>
    <w:rsid w:val="00980ABC"/>
    <w:rsid w:val="00980B6B"/>
    <w:rsid w:val="00980C17"/>
    <w:rsid w:val="00980DE2"/>
    <w:rsid w:val="00980E6A"/>
    <w:rsid w:val="00980EC3"/>
    <w:rsid w:val="0098102B"/>
    <w:rsid w:val="00981045"/>
    <w:rsid w:val="00981118"/>
    <w:rsid w:val="0098136F"/>
    <w:rsid w:val="00981665"/>
    <w:rsid w:val="0098182A"/>
    <w:rsid w:val="00981B1D"/>
    <w:rsid w:val="00981BE2"/>
    <w:rsid w:val="00981C15"/>
    <w:rsid w:val="00981E13"/>
    <w:rsid w:val="00981F78"/>
    <w:rsid w:val="00982073"/>
    <w:rsid w:val="009821DA"/>
    <w:rsid w:val="00982404"/>
    <w:rsid w:val="00982405"/>
    <w:rsid w:val="00982492"/>
    <w:rsid w:val="00982524"/>
    <w:rsid w:val="00982773"/>
    <w:rsid w:val="009829E6"/>
    <w:rsid w:val="00982C60"/>
    <w:rsid w:val="00982C70"/>
    <w:rsid w:val="00982D75"/>
    <w:rsid w:val="00982E39"/>
    <w:rsid w:val="00982EDB"/>
    <w:rsid w:val="00982F16"/>
    <w:rsid w:val="00982FB1"/>
    <w:rsid w:val="009830F9"/>
    <w:rsid w:val="00983271"/>
    <w:rsid w:val="00983273"/>
    <w:rsid w:val="009832BB"/>
    <w:rsid w:val="0098331A"/>
    <w:rsid w:val="00983373"/>
    <w:rsid w:val="00983374"/>
    <w:rsid w:val="009833EA"/>
    <w:rsid w:val="0098359A"/>
    <w:rsid w:val="0098390D"/>
    <w:rsid w:val="00983BF3"/>
    <w:rsid w:val="00983C32"/>
    <w:rsid w:val="00983C55"/>
    <w:rsid w:val="00983CC3"/>
    <w:rsid w:val="00983E24"/>
    <w:rsid w:val="00984047"/>
    <w:rsid w:val="0098424C"/>
    <w:rsid w:val="0098434E"/>
    <w:rsid w:val="009843AD"/>
    <w:rsid w:val="009843D5"/>
    <w:rsid w:val="00984419"/>
    <w:rsid w:val="00984446"/>
    <w:rsid w:val="00984588"/>
    <w:rsid w:val="00984592"/>
    <w:rsid w:val="00984639"/>
    <w:rsid w:val="00984825"/>
    <w:rsid w:val="0098498B"/>
    <w:rsid w:val="009849D9"/>
    <w:rsid w:val="00984D24"/>
    <w:rsid w:val="00984F60"/>
    <w:rsid w:val="00984F67"/>
    <w:rsid w:val="00985015"/>
    <w:rsid w:val="0098501A"/>
    <w:rsid w:val="00985044"/>
    <w:rsid w:val="009851D1"/>
    <w:rsid w:val="00985267"/>
    <w:rsid w:val="00985279"/>
    <w:rsid w:val="009853B4"/>
    <w:rsid w:val="00985496"/>
    <w:rsid w:val="00985510"/>
    <w:rsid w:val="00985605"/>
    <w:rsid w:val="009857A2"/>
    <w:rsid w:val="0098589C"/>
    <w:rsid w:val="0098592E"/>
    <w:rsid w:val="009859C0"/>
    <w:rsid w:val="00985A73"/>
    <w:rsid w:val="00985B50"/>
    <w:rsid w:val="00985B69"/>
    <w:rsid w:val="00985BB8"/>
    <w:rsid w:val="00985BFE"/>
    <w:rsid w:val="00985C0B"/>
    <w:rsid w:val="00985C5A"/>
    <w:rsid w:val="00985C99"/>
    <w:rsid w:val="00985CD2"/>
    <w:rsid w:val="00985CDF"/>
    <w:rsid w:val="00985D46"/>
    <w:rsid w:val="00985FB2"/>
    <w:rsid w:val="00986054"/>
    <w:rsid w:val="009860BD"/>
    <w:rsid w:val="009860BF"/>
    <w:rsid w:val="009861F0"/>
    <w:rsid w:val="009862B0"/>
    <w:rsid w:val="009863F4"/>
    <w:rsid w:val="009864A7"/>
    <w:rsid w:val="00986556"/>
    <w:rsid w:val="0098662A"/>
    <w:rsid w:val="0098668F"/>
    <w:rsid w:val="00986878"/>
    <w:rsid w:val="0098692D"/>
    <w:rsid w:val="00986AF4"/>
    <w:rsid w:val="00986B58"/>
    <w:rsid w:val="00986C86"/>
    <w:rsid w:val="00986EDB"/>
    <w:rsid w:val="00986F74"/>
    <w:rsid w:val="00986F8F"/>
    <w:rsid w:val="00986F94"/>
    <w:rsid w:val="00986FC5"/>
    <w:rsid w:val="00986FF0"/>
    <w:rsid w:val="009871A0"/>
    <w:rsid w:val="00987241"/>
    <w:rsid w:val="009873DF"/>
    <w:rsid w:val="0098751D"/>
    <w:rsid w:val="0098760A"/>
    <w:rsid w:val="0098760C"/>
    <w:rsid w:val="0098764C"/>
    <w:rsid w:val="0098767F"/>
    <w:rsid w:val="009877B7"/>
    <w:rsid w:val="009879CA"/>
    <w:rsid w:val="00987A05"/>
    <w:rsid w:val="00987C8F"/>
    <w:rsid w:val="00987E17"/>
    <w:rsid w:val="00987E21"/>
    <w:rsid w:val="00987E3F"/>
    <w:rsid w:val="00987FA0"/>
    <w:rsid w:val="009901F5"/>
    <w:rsid w:val="00990416"/>
    <w:rsid w:val="00990551"/>
    <w:rsid w:val="00990600"/>
    <w:rsid w:val="0099067E"/>
    <w:rsid w:val="00990684"/>
    <w:rsid w:val="0099069A"/>
    <w:rsid w:val="009906D0"/>
    <w:rsid w:val="009906ED"/>
    <w:rsid w:val="00990841"/>
    <w:rsid w:val="009908B9"/>
    <w:rsid w:val="00990A13"/>
    <w:rsid w:val="00990A68"/>
    <w:rsid w:val="00990B32"/>
    <w:rsid w:val="00990B48"/>
    <w:rsid w:val="00990DC3"/>
    <w:rsid w:val="009911C5"/>
    <w:rsid w:val="009913AF"/>
    <w:rsid w:val="009915B4"/>
    <w:rsid w:val="00991730"/>
    <w:rsid w:val="00991731"/>
    <w:rsid w:val="009917C8"/>
    <w:rsid w:val="009918D6"/>
    <w:rsid w:val="00991972"/>
    <w:rsid w:val="00991B21"/>
    <w:rsid w:val="00991CAE"/>
    <w:rsid w:val="00991CD3"/>
    <w:rsid w:val="00991D5D"/>
    <w:rsid w:val="00991E04"/>
    <w:rsid w:val="00991E5C"/>
    <w:rsid w:val="00991EBA"/>
    <w:rsid w:val="00991EC6"/>
    <w:rsid w:val="00991F09"/>
    <w:rsid w:val="0099207A"/>
    <w:rsid w:val="009920F2"/>
    <w:rsid w:val="009922C4"/>
    <w:rsid w:val="0099242F"/>
    <w:rsid w:val="00992440"/>
    <w:rsid w:val="00992579"/>
    <w:rsid w:val="0099263C"/>
    <w:rsid w:val="0099271B"/>
    <w:rsid w:val="00992860"/>
    <w:rsid w:val="00992893"/>
    <w:rsid w:val="00992963"/>
    <w:rsid w:val="00992A14"/>
    <w:rsid w:val="00992A6A"/>
    <w:rsid w:val="00992B78"/>
    <w:rsid w:val="00992B83"/>
    <w:rsid w:val="00992B87"/>
    <w:rsid w:val="00992B93"/>
    <w:rsid w:val="00992BD6"/>
    <w:rsid w:val="00992C56"/>
    <w:rsid w:val="00992E1E"/>
    <w:rsid w:val="00992E77"/>
    <w:rsid w:val="00992EBC"/>
    <w:rsid w:val="00992EF7"/>
    <w:rsid w:val="00992F92"/>
    <w:rsid w:val="00992FC5"/>
    <w:rsid w:val="00992FCF"/>
    <w:rsid w:val="00993078"/>
    <w:rsid w:val="00993262"/>
    <w:rsid w:val="00993417"/>
    <w:rsid w:val="00993489"/>
    <w:rsid w:val="009934BB"/>
    <w:rsid w:val="00993511"/>
    <w:rsid w:val="00993528"/>
    <w:rsid w:val="0099352A"/>
    <w:rsid w:val="00993672"/>
    <w:rsid w:val="00993688"/>
    <w:rsid w:val="00993716"/>
    <w:rsid w:val="0099374C"/>
    <w:rsid w:val="0099387C"/>
    <w:rsid w:val="009938D4"/>
    <w:rsid w:val="00993904"/>
    <w:rsid w:val="00993957"/>
    <w:rsid w:val="00993BC5"/>
    <w:rsid w:val="00993D05"/>
    <w:rsid w:val="00993E82"/>
    <w:rsid w:val="00993EFC"/>
    <w:rsid w:val="009942C9"/>
    <w:rsid w:val="00994325"/>
    <w:rsid w:val="009943C6"/>
    <w:rsid w:val="0099452D"/>
    <w:rsid w:val="009945EB"/>
    <w:rsid w:val="00994671"/>
    <w:rsid w:val="00994757"/>
    <w:rsid w:val="009948D5"/>
    <w:rsid w:val="0099494B"/>
    <w:rsid w:val="009949BB"/>
    <w:rsid w:val="00994A55"/>
    <w:rsid w:val="00994B46"/>
    <w:rsid w:val="00994B8C"/>
    <w:rsid w:val="00994E96"/>
    <w:rsid w:val="00995180"/>
    <w:rsid w:val="0099562F"/>
    <w:rsid w:val="00995667"/>
    <w:rsid w:val="00995682"/>
    <w:rsid w:val="009957C5"/>
    <w:rsid w:val="009959C7"/>
    <w:rsid w:val="00995A5F"/>
    <w:rsid w:val="00995A78"/>
    <w:rsid w:val="00995AC1"/>
    <w:rsid w:val="00995B99"/>
    <w:rsid w:val="00995B9D"/>
    <w:rsid w:val="00995C4A"/>
    <w:rsid w:val="00995CA2"/>
    <w:rsid w:val="00995D0C"/>
    <w:rsid w:val="00995DAE"/>
    <w:rsid w:val="00995E8C"/>
    <w:rsid w:val="009960A9"/>
    <w:rsid w:val="009962D4"/>
    <w:rsid w:val="00996426"/>
    <w:rsid w:val="0099648A"/>
    <w:rsid w:val="009964D9"/>
    <w:rsid w:val="00996655"/>
    <w:rsid w:val="00996820"/>
    <w:rsid w:val="00996822"/>
    <w:rsid w:val="00996831"/>
    <w:rsid w:val="00996BD9"/>
    <w:rsid w:val="00996BE3"/>
    <w:rsid w:val="00996E1D"/>
    <w:rsid w:val="00996F1F"/>
    <w:rsid w:val="00996FA4"/>
    <w:rsid w:val="009971D6"/>
    <w:rsid w:val="00997211"/>
    <w:rsid w:val="009972F2"/>
    <w:rsid w:val="00997326"/>
    <w:rsid w:val="009973C6"/>
    <w:rsid w:val="009974C2"/>
    <w:rsid w:val="009974EE"/>
    <w:rsid w:val="00997503"/>
    <w:rsid w:val="009976E6"/>
    <w:rsid w:val="00997772"/>
    <w:rsid w:val="00997783"/>
    <w:rsid w:val="00997962"/>
    <w:rsid w:val="009979AC"/>
    <w:rsid w:val="00997B82"/>
    <w:rsid w:val="00997BAC"/>
    <w:rsid w:val="00997BD6"/>
    <w:rsid w:val="00997D5F"/>
    <w:rsid w:val="00997F38"/>
    <w:rsid w:val="00997FA6"/>
    <w:rsid w:val="00997FD1"/>
    <w:rsid w:val="00997FE1"/>
    <w:rsid w:val="009A0046"/>
    <w:rsid w:val="009A01F2"/>
    <w:rsid w:val="009A04AC"/>
    <w:rsid w:val="009A05B2"/>
    <w:rsid w:val="009A06A3"/>
    <w:rsid w:val="009A0762"/>
    <w:rsid w:val="009A0952"/>
    <w:rsid w:val="009A0966"/>
    <w:rsid w:val="009A0A44"/>
    <w:rsid w:val="009A0E6E"/>
    <w:rsid w:val="009A0EE6"/>
    <w:rsid w:val="009A126E"/>
    <w:rsid w:val="009A12E8"/>
    <w:rsid w:val="009A1485"/>
    <w:rsid w:val="009A15ED"/>
    <w:rsid w:val="009A1640"/>
    <w:rsid w:val="009A167E"/>
    <w:rsid w:val="009A16CE"/>
    <w:rsid w:val="009A17AD"/>
    <w:rsid w:val="009A17F8"/>
    <w:rsid w:val="009A17FF"/>
    <w:rsid w:val="009A1862"/>
    <w:rsid w:val="009A189F"/>
    <w:rsid w:val="009A1A0D"/>
    <w:rsid w:val="009A1AA8"/>
    <w:rsid w:val="009A1B8E"/>
    <w:rsid w:val="009A1BE0"/>
    <w:rsid w:val="009A1C87"/>
    <w:rsid w:val="009A1D31"/>
    <w:rsid w:val="009A1E58"/>
    <w:rsid w:val="009A206C"/>
    <w:rsid w:val="009A2109"/>
    <w:rsid w:val="009A2111"/>
    <w:rsid w:val="009A21BB"/>
    <w:rsid w:val="009A220E"/>
    <w:rsid w:val="009A2249"/>
    <w:rsid w:val="009A2256"/>
    <w:rsid w:val="009A2292"/>
    <w:rsid w:val="009A22F1"/>
    <w:rsid w:val="009A2400"/>
    <w:rsid w:val="009A2607"/>
    <w:rsid w:val="009A27A0"/>
    <w:rsid w:val="009A2899"/>
    <w:rsid w:val="009A2940"/>
    <w:rsid w:val="009A2962"/>
    <w:rsid w:val="009A2970"/>
    <w:rsid w:val="009A299F"/>
    <w:rsid w:val="009A29DF"/>
    <w:rsid w:val="009A29F0"/>
    <w:rsid w:val="009A2A89"/>
    <w:rsid w:val="009A2B4D"/>
    <w:rsid w:val="009A2C9A"/>
    <w:rsid w:val="009A2D7B"/>
    <w:rsid w:val="009A2F93"/>
    <w:rsid w:val="009A30DE"/>
    <w:rsid w:val="009A3220"/>
    <w:rsid w:val="009A32FB"/>
    <w:rsid w:val="009A33EF"/>
    <w:rsid w:val="009A3481"/>
    <w:rsid w:val="009A355D"/>
    <w:rsid w:val="009A365F"/>
    <w:rsid w:val="009A3674"/>
    <w:rsid w:val="009A368E"/>
    <w:rsid w:val="009A371F"/>
    <w:rsid w:val="009A37C1"/>
    <w:rsid w:val="009A380B"/>
    <w:rsid w:val="009A3900"/>
    <w:rsid w:val="009A3A09"/>
    <w:rsid w:val="009A3ACB"/>
    <w:rsid w:val="009A3ADE"/>
    <w:rsid w:val="009A3AE0"/>
    <w:rsid w:val="009A3B12"/>
    <w:rsid w:val="009A3BB1"/>
    <w:rsid w:val="009A3C91"/>
    <w:rsid w:val="009A3D13"/>
    <w:rsid w:val="009A3DED"/>
    <w:rsid w:val="009A3E4C"/>
    <w:rsid w:val="009A3F2A"/>
    <w:rsid w:val="009A3F75"/>
    <w:rsid w:val="009A3F9B"/>
    <w:rsid w:val="009A4076"/>
    <w:rsid w:val="009A4135"/>
    <w:rsid w:val="009A429B"/>
    <w:rsid w:val="009A42BA"/>
    <w:rsid w:val="009A4305"/>
    <w:rsid w:val="009A443C"/>
    <w:rsid w:val="009A4450"/>
    <w:rsid w:val="009A44A2"/>
    <w:rsid w:val="009A451D"/>
    <w:rsid w:val="009A4524"/>
    <w:rsid w:val="009A466E"/>
    <w:rsid w:val="009A4727"/>
    <w:rsid w:val="009A48D4"/>
    <w:rsid w:val="009A496E"/>
    <w:rsid w:val="009A4C8E"/>
    <w:rsid w:val="009A4E00"/>
    <w:rsid w:val="009A4FE2"/>
    <w:rsid w:val="009A50D6"/>
    <w:rsid w:val="009A52FD"/>
    <w:rsid w:val="009A5449"/>
    <w:rsid w:val="009A5503"/>
    <w:rsid w:val="009A5528"/>
    <w:rsid w:val="009A5554"/>
    <w:rsid w:val="009A55C5"/>
    <w:rsid w:val="009A560C"/>
    <w:rsid w:val="009A56C8"/>
    <w:rsid w:val="009A5707"/>
    <w:rsid w:val="009A59CA"/>
    <w:rsid w:val="009A5B4E"/>
    <w:rsid w:val="009A5BF0"/>
    <w:rsid w:val="009A5CFA"/>
    <w:rsid w:val="009A5DF5"/>
    <w:rsid w:val="009A6197"/>
    <w:rsid w:val="009A6259"/>
    <w:rsid w:val="009A6269"/>
    <w:rsid w:val="009A6377"/>
    <w:rsid w:val="009A640A"/>
    <w:rsid w:val="009A6987"/>
    <w:rsid w:val="009A69E3"/>
    <w:rsid w:val="009A6C08"/>
    <w:rsid w:val="009A6C75"/>
    <w:rsid w:val="009A6E29"/>
    <w:rsid w:val="009A705E"/>
    <w:rsid w:val="009A7196"/>
    <w:rsid w:val="009A7237"/>
    <w:rsid w:val="009A7369"/>
    <w:rsid w:val="009A738F"/>
    <w:rsid w:val="009A73AD"/>
    <w:rsid w:val="009A76D2"/>
    <w:rsid w:val="009A77A2"/>
    <w:rsid w:val="009A77D8"/>
    <w:rsid w:val="009A77DF"/>
    <w:rsid w:val="009A7B3D"/>
    <w:rsid w:val="009A7C09"/>
    <w:rsid w:val="009A7C43"/>
    <w:rsid w:val="009A7E50"/>
    <w:rsid w:val="009A7F1E"/>
    <w:rsid w:val="009B0074"/>
    <w:rsid w:val="009B0146"/>
    <w:rsid w:val="009B0180"/>
    <w:rsid w:val="009B03A3"/>
    <w:rsid w:val="009B03F2"/>
    <w:rsid w:val="009B0444"/>
    <w:rsid w:val="009B05C5"/>
    <w:rsid w:val="009B0611"/>
    <w:rsid w:val="009B0742"/>
    <w:rsid w:val="009B07C7"/>
    <w:rsid w:val="009B0800"/>
    <w:rsid w:val="009B0843"/>
    <w:rsid w:val="009B0955"/>
    <w:rsid w:val="009B0C92"/>
    <w:rsid w:val="009B100B"/>
    <w:rsid w:val="009B110A"/>
    <w:rsid w:val="009B1206"/>
    <w:rsid w:val="009B12D8"/>
    <w:rsid w:val="009B1350"/>
    <w:rsid w:val="009B1380"/>
    <w:rsid w:val="009B1438"/>
    <w:rsid w:val="009B1460"/>
    <w:rsid w:val="009B14F5"/>
    <w:rsid w:val="009B1629"/>
    <w:rsid w:val="009B1645"/>
    <w:rsid w:val="009B166B"/>
    <w:rsid w:val="009B171E"/>
    <w:rsid w:val="009B1738"/>
    <w:rsid w:val="009B1757"/>
    <w:rsid w:val="009B17CD"/>
    <w:rsid w:val="009B18B7"/>
    <w:rsid w:val="009B1A0B"/>
    <w:rsid w:val="009B1A0C"/>
    <w:rsid w:val="009B1AD4"/>
    <w:rsid w:val="009B1B5E"/>
    <w:rsid w:val="009B1C5E"/>
    <w:rsid w:val="009B1D68"/>
    <w:rsid w:val="009B200B"/>
    <w:rsid w:val="009B2018"/>
    <w:rsid w:val="009B20B6"/>
    <w:rsid w:val="009B2257"/>
    <w:rsid w:val="009B2312"/>
    <w:rsid w:val="009B2344"/>
    <w:rsid w:val="009B23C6"/>
    <w:rsid w:val="009B23DB"/>
    <w:rsid w:val="009B2576"/>
    <w:rsid w:val="009B2583"/>
    <w:rsid w:val="009B2635"/>
    <w:rsid w:val="009B2735"/>
    <w:rsid w:val="009B274F"/>
    <w:rsid w:val="009B2776"/>
    <w:rsid w:val="009B277E"/>
    <w:rsid w:val="009B2847"/>
    <w:rsid w:val="009B28B0"/>
    <w:rsid w:val="009B2976"/>
    <w:rsid w:val="009B2B26"/>
    <w:rsid w:val="009B2B93"/>
    <w:rsid w:val="009B2D7B"/>
    <w:rsid w:val="009B2F02"/>
    <w:rsid w:val="009B2F03"/>
    <w:rsid w:val="009B330B"/>
    <w:rsid w:val="009B3353"/>
    <w:rsid w:val="009B3431"/>
    <w:rsid w:val="009B3492"/>
    <w:rsid w:val="009B34C7"/>
    <w:rsid w:val="009B35FB"/>
    <w:rsid w:val="009B36BB"/>
    <w:rsid w:val="009B3878"/>
    <w:rsid w:val="009B38E2"/>
    <w:rsid w:val="009B39CA"/>
    <w:rsid w:val="009B3A38"/>
    <w:rsid w:val="009B3AB0"/>
    <w:rsid w:val="009B3BAE"/>
    <w:rsid w:val="009B3D83"/>
    <w:rsid w:val="009B3E45"/>
    <w:rsid w:val="009B3E5A"/>
    <w:rsid w:val="009B40D2"/>
    <w:rsid w:val="009B41DE"/>
    <w:rsid w:val="009B42DB"/>
    <w:rsid w:val="009B43F4"/>
    <w:rsid w:val="009B4524"/>
    <w:rsid w:val="009B45B4"/>
    <w:rsid w:val="009B461E"/>
    <w:rsid w:val="009B47D3"/>
    <w:rsid w:val="009B49AD"/>
    <w:rsid w:val="009B4AE1"/>
    <w:rsid w:val="009B4B57"/>
    <w:rsid w:val="009B4B61"/>
    <w:rsid w:val="009B4D5A"/>
    <w:rsid w:val="009B4FC7"/>
    <w:rsid w:val="009B547A"/>
    <w:rsid w:val="009B5581"/>
    <w:rsid w:val="009B5624"/>
    <w:rsid w:val="009B5662"/>
    <w:rsid w:val="009B56AF"/>
    <w:rsid w:val="009B56B8"/>
    <w:rsid w:val="009B5825"/>
    <w:rsid w:val="009B594E"/>
    <w:rsid w:val="009B5956"/>
    <w:rsid w:val="009B5963"/>
    <w:rsid w:val="009B5BB7"/>
    <w:rsid w:val="009B5C36"/>
    <w:rsid w:val="009B5D5F"/>
    <w:rsid w:val="009B5D72"/>
    <w:rsid w:val="009B5DD2"/>
    <w:rsid w:val="009B5E8D"/>
    <w:rsid w:val="009B5ED7"/>
    <w:rsid w:val="009B5F28"/>
    <w:rsid w:val="009B5F55"/>
    <w:rsid w:val="009B610C"/>
    <w:rsid w:val="009B615E"/>
    <w:rsid w:val="009B61C1"/>
    <w:rsid w:val="009B6473"/>
    <w:rsid w:val="009B64FA"/>
    <w:rsid w:val="009B6666"/>
    <w:rsid w:val="009B67EB"/>
    <w:rsid w:val="009B682E"/>
    <w:rsid w:val="009B68DA"/>
    <w:rsid w:val="009B6A30"/>
    <w:rsid w:val="009B6A48"/>
    <w:rsid w:val="009B6A95"/>
    <w:rsid w:val="009B6AB8"/>
    <w:rsid w:val="009B6B95"/>
    <w:rsid w:val="009B6CD4"/>
    <w:rsid w:val="009B6CD8"/>
    <w:rsid w:val="009B6D64"/>
    <w:rsid w:val="009B6DAD"/>
    <w:rsid w:val="009B6DFC"/>
    <w:rsid w:val="009B6E89"/>
    <w:rsid w:val="009B71DC"/>
    <w:rsid w:val="009B7208"/>
    <w:rsid w:val="009B7292"/>
    <w:rsid w:val="009B737C"/>
    <w:rsid w:val="009B74CE"/>
    <w:rsid w:val="009B74DC"/>
    <w:rsid w:val="009B7504"/>
    <w:rsid w:val="009B7521"/>
    <w:rsid w:val="009B752B"/>
    <w:rsid w:val="009B7533"/>
    <w:rsid w:val="009B76D3"/>
    <w:rsid w:val="009B76EE"/>
    <w:rsid w:val="009B7709"/>
    <w:rsid w:val="009B7722"/>
    <w:rsid w:val="009B7739"/>
    <w:rsid w:val="009B783C"/>
    <w:rsid w:val="009B7A39"/>
    <w:rsid w:val="009B7B24"/>
    <w:rsid w:val="009B7B5B"/>
    <w:rsid w:val="009B7C2D"/>
    <w:rsid w:val="009B7D68"/>
    <w:rsid w:val="009B7DE2"/>
    <w:rsid w:val="009B7E8F"/>
    <w:rsid w:val="009B7EDC"/>
    <w:rsid w:val="009C011A"/>
    <w:rsid w:val="009C0266"/>
    <w:rsid w:val="009C02EB"/>
    <w:rsid w:val="009C038A"/>
    <w:rsid w:val="009C047A"/>
    <w:rsid w:val="009C04BC"/>
    <w:rsid w:val="009C04C7"/>
    <w:rsid w:val="009C0580"/>
    <w:rsid w:val="009C05AD"/>
    <w:rsid w:val="009C05E8"/>
    <w:rsid w:val="009C0692"/>
    <w:rsid w:val="009C06F5"/>
    <w:rsid w:val="009C0879"/>
    <w:rsid w:val="009C0A6E"/>
    <w:rsid w:val="009C0AE2"/>
    <w:rsid w:val="009C0B93"/>
    <w:rsid w:val="009C0DA9"/>
    <w:rsid w:val="009C0E6D"/>
    <w:rsid w:val="009C0ED2"/>
    <w:rsid w:val="009C0F97"/>
    <w:rsid w:val="009C0FEC"/>
    <w:rsid w:val="009C1073"/>
    <w:rsid w:val="009C1088"/>
    <w:rsid w:val="009C12ED"/>
    <w:rsid w:val="009C14CD"/>
    <w:rsid w:val="009C1652"/>
    <w:rsid w:val="009C1722"/>
    <w:rsid w:val="009C18C1"/>
    <w:rsid w:val="009C1A90"/>
    <w:rsid w:val="009C1C4C"/>
    <w:rsid w:val="009C1C96"/>
    <w:rsid w:val="009C1D04"/>
    <w:rsid w:val="009C1DEC"/>
    <w:rsid w:val="009C1EFE"/>
    <w:rsid w:val="009C1F1C"/>
    <w:rsid w:val="009C1FBD"/>
    <w:rsid w:val="009C1FDB"/>
    <w:rsid w:val="009C1FE8"/>
    <w:rsid w:val="009C2193"/>
    <w:rsid w:val="009C21C1"/>
    <w:rsid w:val="009C2218"/>
    <w:rsid w:val="009C2444"/>
    <w:rsid w:val="009C24C2"/>
    <w:rsid w:val="009C24E7"/>
    <w:rsid w:val="009C24F0"/>
    <w:rsid w:val="009C26A2"/>
    <w:rsid w:val="009C287E"/>
    <w:rsid w:val="009C303F"/>
    <w:rsid w:val="009C30B9"/>
    <w:rsid w:val="009C33B6"/>
    <w:rsid w:val="009C34F9"/>
    <w:rsid w:val="009C352E"/>
    <w:rsid w:val="009C37D8"/>
    <w:rsid w:val="009C3876"/>
    <w:rsid w:val="009C38E4"/>
    <w:rsid w:val="009C3982"/>
    <w:rsid w:val="009C3ADB"/>
    <w:rsid w:val="009C3DA0"/>
    <w:rsid w:val="009C3E12"/>
    <w:rsid w:val="009C3EB5"/>
    <w:rsid w:val="009C3FED"/>
    <w:rsid w:val="009C4018"/>
    <w:rsid w:val="009C4089"/>
    <w:rsid w:val="009C419B"/>
    <w:rsid w:val="009C4239"/>
    <w:rsid w:val="009C4359"/>
    <w:rsid w:val="009C4497"/>
    <w:rsid w:val="009C44CA"/>
    <w:rsid w:val="009C4563"/>
    <w:rsid w:val="009C47C3"/>
    <w:rsid w:val="009C49CE"/>
    <w:rsid w:val="009C4CD9"/>
    <w:rsid w:val="009C4D6A"/>
    <w:rsid w:val="009C4E25"/>
    <w:rsid w:val="009C4E67"/>
    <w:rsid w:val="009C50AC"/>
    <w:rsid w:val="009C50B1"/>
    <w:rsid w:val="009C518B"/>
    <w:rsid w:val="009C53B9"/>
    <w:rsid w:val="009C551F"/>
    <w:rsid w:val="009C56A4"/>
    <w:rsid w:val="009C5718"/>
    <w:rsid w:val="009C57D4"/>
    <w:rsid w:val="009C5947"/>
    <w:rsid w:val="009C5A33"/>
    <w:rsid w:val="009C5B91"/>
    <w:rsid w:val="009C5C89"/>
    <w:rsid w:val="009C5D30"/>
    <w:rsid w:val="009C5E7F"/>
    <w:rsid w:val="009C5EE7"/>
    <w:rsid w:val="009C6172"/>
    <w:rsid w:val="009C61E9"/>
    <w:rsid w:val="009C630A"/>
    <w:rsid w:val="009C63B0"/>
    <w:rsid w:val="009C63C8"/>
    <w:rsid w:val="009C64F5"/>
    <w:rsid w:val="009C65C1"/>
    <w:rsid w:val="009C673F"/>
    <w:rsid w:val="009C6764"/>
    <w:rsid w:val="009C697A"/>
    <w:rsid w:val="009C6DBE"/>
    <w:rsid w:val="009C6E4F"/>
    <w:rsid w:val="009C6E5C"/>
    <w:rsid w:val="009C6E69"/>
    <w:rsid w:val="009C6EC9"/>
    <w:rsid w:val="009C70AA"/>
    <w:rsid w:val="009C7276"/>
    <w:rsid w:val="009C7373"/>
    <w:rsid w:val="009C74A4"/>
    <w:rsid w:val="009C74EC"/>
    <w:rsid w:val="009C7738"/>
    <w:rsid w:val="009C7875"/>
    <w:rsid w:val="009C7877"/>
    <w:rsid w:val="009C78EF"/>
    <w:rsid w:val="009C7A1A"/>
    <w:rsid w:val="009C7A93"/>
    <w:rsid w:val="009C7B94"/>
    <w:rsid w:val="009C7C15"/>
    <w:rsid w:val="009C7CBF"/>
    <w:rsid w:val="009C7D5C"/>
    <w:rsid w:val="009C7F81"/>
    <w:rsid w:val="009D003D"/>
    <w:rsid w:val="009D00F3"/>
    <w:rsid w:val="009D013B"/>
    <w:rsid w:val="009D0280"/>
    <w:rsid w:val="009D02D0"/>
    <w:rsid w:val="009D02E5"/>
    <w:rsid w:val="009D0346"/>
    <w:rsid w:val="009D0457"/>
    <w:rsid w:val="009D0474"/>
    <w:rsid w:val="009D0532"/>
    <w:rsid w:val="009D056F"/>
    <w:rsid w:val="009D05EE"/>
    <w:rsid w:val="009D06F9"/>
    <w:rsid w:val="009D070A"/>
    <w:rsid w:val="009D080D"/>
    <w:rsid w:val="009D083E"/>
    <w:rsid w:val="009D087A"/>
    <w:rsid w:val="009D0A77"/>
    <w:rsid w:val="009D0C3B"/>
    <w:rsid w:val="009D0C50"/>
    <w:rsid w:val="009D0D10"/>
    <w:rsid w:val="009D0EC9"/>
    <w:rsid w:val="009D0F6C"/>
    <w:rsid w:val="009D1087"/>
    <w:rsid w:val="009D110D"/>
    <w:rsid w:val="009D117D"/>
    <w:rsid w:val="009D1247"/>
    <w:rsid w:val="009D16F4"/>
    <w:rsid w:val="009D17A0"/>
    <w:rsid w:val="009D17C3"/>
    <w:rsid w:val="009D19B8"/>
    <w:rsid w:val="009D1A13"/>
    <w:rsid w:val="009D1AD1"/>
    <w:rsid w:val="009D1DEF"/>
    <w:rsid w:val="009D1EB2"/>
    <w:rsid w:val="009D1EF1"/>
    <w:rsid w:val="009D1F76"/>
    <w:rsid w:val="009D2060"/>
    <w:rsid w:val="009D21F4"/>
    <w:rsid w:val="009D22C5"/>
    <w:rsid w:val="009D22FB"/>
    <w:rsid w:val="009D2355"/>
    <w:rsid w:val="009D2484"/>
    <w:rsid w:val="009D25ED"/>
    <w:rsid w:val="009D2683"/>
    <w:rsid w:val="009D26AA"/>
    <w:rsid w:val="009D26DB"/>
    <w:rsid w:val="009D28ED"/>
    <w:rsid w:val="009D29F2"/>
    <w:rsid w:val="009D2A2E"/>
    <w:rsid w:val="009D2A4F"/>
    <w:rsid w:val="009D2A50"/>
    <w:rsid w:val="009D2AF8"/>
    <w:rsid w:val="009D2BA2"/>
    <w:rsid w:val="009D2C4D"/>
    <w:rsid w:val="009D2E6E"/>
    <w:rsid w:val="009D2FFA"/>
    <w:rsid w:val="009D3086"/>
    <w:rsid w:val="009D31D3"/>
    <w:rsid w:val="009D3209"/>
    <w:rsid w:val="009D32C4"/>
    <w:rsid w:val="009D337B"/>
    <w:rsid w:val="009D358E"/>
    <w:rsid w:val="009D372B"/>
    <w:rsid w:val="009D396A"/>
    <w:rsid w:val="009D3AB7"/>
    <w:rsid w:val="009D3AF8"/>
    <w:rsid w:val="009D4026"/>
    <w:rsid w:val="009D41AD"/>
    <w:rsid w:val="009D421F"/>
    <w:rsid w:val="009D42E2"/>
    <w:rsid w:val="009D42F5"/>
    <w:rsid w:val="009D4328"/>
    <w:rsid w:val="009D4411"/>
    <w:rsid w:val="009D444E"/>
    <w:rsid w:val="009D46B7"/>
    <w:rsid w:val="009D4905"/>
    <w:rsid w:val="009D4CA2"/>
    <w:rsid w:val="009D4D0F"/>
    <w:rsid w:val="009D4E41"/>
    <w:rsid w:val="009D50BE"/>
    <w:rsid w:val="009D510E"/>
    <w:rsid w:val="009D5159"/>
    <w:rsid w:val="009D53AB"/>
    <w:rsid w:val="009D5575"/>
    <w:rsid w:val="009D563C"/>
    <w:rsid w:val="009D5756"/>
    <w:rsid w:val="009D57E8"/>
    <w:rsid w:val="009D5906"/>
    <w:rsid w:val="009D592A"/>
    <w:rsid w:val="009D593F"/>
    <w:rsid w:val="009D596C"/>
    <w:rsid w:val="009D5A2D"/>
    <w:rsid w:val="009D5B1B"/>
    <w:rsid w:val="009D5B2A"/>
    <w:rsid w:val="009D5BEA"/>
    <w:rsid w:val="009D5C4C"/>
    <w:rsid w:val="009D5CE5"/>
    <w:rsid w:val="009D5DEA"/>
    <w:rsid w:val="009D612D"/>
    <w:rsid w:val="009D6268"/>
    <w:rsid w:val="009D6269"/>
    <w:rsid w:val="009D6413"/>
    <w:rsid w:val="009D647A"/>
    <w:rsid w:val="009D65A1"/>
    <w:rsid w:val="009D65BD"/>
    <w:rsid w:val="009D65C0"/>
    <w:rsid w:val="009D6912"/>
    <w:rsid w:val="009D6B17"/>
    <w:rsid w:val="009D6B4F"/>
    <w:rsid w:val="009D6BBB"/>
    <w:rsid w:val="009D6C0D"/>
    <w:rsid w:val="009D6D2F"/>
    <w:rsid w:val="009D6D75"/>
    <w:rsid w:val="009D6D98"/>
    <w:rsid w:val="009D6DB7"/>
    <w:rsid w:val="009D6E56"/>
    <w:rsid w:val="009D7004"/>
    <w:rsid w:val="009D703A"/>
    <w:rsid w:val="009D7081"/>
    <w:rsid w:val="009D70F3"/>
    <w:rsid w:val="009D725B"/>
    <w:rsid w:val="009D72CC"/>
    <w:rsid w:val="009D73BD"/>
    <w:rsid w:val="009D73DD"/>
    <w:rsid w:val="009D7409"/>
    <w:rsid w:val="009D74FA"/>
    <w:rsid w:val="009D75F5"/>
    <w:rsid w:val="009D7641"/>
    <w:rsid w:val="009D76CE"/>
    <w:rsid w:val="009D7897"/>
    <w:rsid w:val="009D78CD"/>
    <w:rsid w:val="009D7A31"/>
    <w:rsid w:val="009D7B71"/>
    <w:rsid w:val="009D7D19"/>
    <w:rsid w:val="009D7D77"/>
    <w:rsid w:val="009D7DC6"/>
    <w:rsid w:val="009D7E06"/>
    <w:rsid w:val="009E00D5"/>
    <w:rsid w:val="009E00FD"/>
    <w:rsid w:val="009E0182"/>
    <w:rsid w:val="009E0201"/>
    <w:rsid w:val="009E0235"/>
    <w:rsid w:val="009E0265"/>
    <w:rsid w:val="009E0347"/>
    <w:rsid w:val="009E07E8"/>
    <w:rsid w:val="009E082A"/>
    <w:rsid w:val="009E0836"/>
    <w:rsid w:val="009E08EC"/>
    <w:rsid w:val="009E0926"/>
    <w:rsid w:val="009E09B3"/>
    <w:rsid w:val="009E09D3"/>
    <w:rsid w:val="009E0A36"/>
    <w:rsid w:val="009E0A61"/>
    <w:rsid w:val="009E0A9C"/>
    <w:rsid w:val="009E0B01"/>
    <w:rsid w:val="009E0B72"/>
    <w:rsid w:val="009E0D7D"/>
    <w:rsid w:val="009E0D90"/>
    <w:rsid w:val="009E0DA4"/>
    <w:rsid w:val="009E0F14"/>
    <w:rsid w:val="009E0F49"/>
    <w:rsid w:val="009E131B"/>
    <w:rsid w:val="009E1338"/>
    <w:rsid w:val="009E13AC"/>
    <w:rsid w:val="009E149A"/>
    <w:rsid w:val="009E14F1"/>
    <w:rsid w:val="009E15A5"/>
    <w:rsid w:val="009E16F0"/>
    <w:rsid w:val="009E1822"/>
    <w:rsid w:val="009E18D9"/>
    <w:rsid w:val="009E19EB"/>
    <w:rsid w:val="009E1A5F"/>
    <w:rsid w:val="009E1A8D"/>
    <w:rsid w:val="009E1AE6"/>
    <w:rsid w:val="009E1C07"/>
    <w:rsid w:val="009E1E3D"/>
    <w:rsid w:val="009E1E8A"/>
    <w:rsid w:val="009E1EB7"/>
    <w:rsid w:val="009E1F4C"/>
    <w:rsid w:val="009E1FBE"/>
    <w:rsid w:val="009E20A5"/>
    <w:rsid w:val="009E2168"/>
    <w:rsid w:val="009E228F"/>
    <w:rsid w:val="009E2578"/>
    <w:rsid w:val="009E2588"/>
    <w:rsid w:val="009E26A5"/>
    <w:rsid w:val="009E27C3"/>
    <w:rsid w:val="009E282D"/>
    <w:rsid w:val="009E2849"/>
    <w:rsid w:val="009E28F9"/>
    <w:rsid w:val="009E29B8"/>
    <w:rsid w:val="009E29FD"/>
    <w:rsid w:val="009E2B79"/>
    <w:rsid w:val="009E2B9C"/>
    <w:rsid w:val="009E2CE4"/>
    <w:rsid w:val="009E2EA9"/>
    <w:rsid w:val="009E2F0A"/>
    <w:rsid w:val="009E2FF3"/>
    <w:rsid w:val="009E30AA"/>
    <w:rsid w:val="009E30C0"/>
    <w:rsid w:val="009E3119"/>
    <w:rsid w:val="009E3200"/>
    <w:rsid w:val="009E32C3"/>
    <w:rsid w:val="009E33E8"/>
    <w:rsid w:val="009E33F4"/>
    <w:rsid w:val="009E343B"/>
    <w:rsid w:val="009E3455"/>
    <w:rsid w:val="009E3493"/>
    <w:rsid w:val="009E36AB"/>
    <w:rsid w:val="009E36F5"/>
    <w:rsid w:val="009E3763"/>
    <w:rsid w:val="009E37C9"/>
    <w:rsid w:val="009E37CE"/>
    <w:rsid w:val="009E3940"/>
    <w:rsid w:val="009E3A87"/>
    <w:rsid w:val="009E3AC3"/>
    <w:rsid w:val="009E3AC7"/>
    <w:rsid w:val="009E3C7F"/>
    <w:rsid w:val="009E3D17"/>
    <w:rsid w:val="009E3E63"/>
    <w:rsid w:val="009E3EB7"/>
    <w:rsid w:val="009E3F16"/>
    <w:rsid w:val="009E405E"/>
    <w:rsid w:val="009E411B"/>
    <w:rsid w:val="009E423D"/>
    <w:rsid w:val="009E430A"/>
    <w:rsid w:val="009E443F"/>
    <w:rsid w:val="009E44F1"/>
    <w:rsid w:val="009E46A1"/>
    <w:rsid w:val="009E46C1"/>
    <w:rsid w:val="009E470F"/>
    <w:rsid w:val="009E4723"/>
    <w:rsid w:val="009E4764"/>
    <w:rsid w:val="009E488F"/>
    <w:rsid w:val="009E4897"/>
    <w:rsid w:val="009E48A8"/>
    <w:rsid w:val="009E4D5D"/>
    <w:rsid w:val="009E4D7D"/>
    <w:rsid w:val="009E4E92"/>
    <w:rsid w:val="009E4F48"/>
    <w:rsid w:val="009E5021"/>
    <w:rsid w:val="009E50CA"/>
    <w:rsid w:val="009E511A"/>
    <w:rsid w:val="009E5212"/>
    <w:rsid w:val="009E521C"/>
    <w:rsid w:val="009E5372"/>
    <w:rsid w:val="009E5473"/>
    <w:rsid w:val="009E56DB"/>
    <w:rsid w:val="009E56FD"/>
    <w:rsid w:val="009E58DD"/>
    <w:rsid w:val="009E5920"/>
    <w:rsid w:val="009E59A4"/>
    <w:rsid w:val="009E5A23"/>
    <w:rsid w:val="009E5A4C"/>
    <w:rsid w:val="009E5AD2"/>
    <w:rsid w:val="009E5AD9"/>
    <w:rsid w:val="009E5C02"/>
    <w:rsid w:val="009E5D37"/>
    <w:rsid w:val="009E5E34"/>
    <w:rsid w:val="009E5FB7"/>
    <w:rsid w:val="009E615A"/>
    <w:rsid w:val="009E627E"/>
    <w:rsid w:val="009E6430"/>
    <w:rsid w:val="009E6485"/>
    <w:rsid w:val="009E64B8"/>
    <w:rsid w:val="009E67AF"/>
    <w:rsid w:val="009E6993"/>
    <w:rsid w:val="009E69E4"/>
    <w:rsid w:val="009E6B32"/>
    <w:rsid w:val="009E6B9B"/>
    <w:rsid w:val="009E6BF8"/>
    <w:rsid w:val="009E6C42"/>
    <w:rsid w:val="009E6C4E"/>
    <w:rsid w:val="009E6CC0"/>
    <w:rsid w:val="009E6F67"/>
    <w:rsid w:val="009E70F3"/>
    <w:rsid w:val="009E70FD"/>
    <w:rsid w:val="009E71B1"/>
    <w:rsid w:val="009E72C0"/>
    <w:rsid w:val="009E7311"/>
    <w:rsid w:val="009E73FC"/>
    <w:rsid w:val="009E74E5"/>
    <w:rsid w:val="009E75A9"/>
    <w:rsid w:val="009E7739"/>
    <w:rsid w:val="009E77A5"/>
    <w:rsid w:val="009E7AE3"/>
    <w:rsid w:val="009E7B6F"/>
    <w:rsid w:val="009E7D07"/>
    <w:rsid w:val="009E7DC9"/>
    <w:rsid w:val="009E7F2A"/>
    <w:rsid w:val="009F00F8"/>
    <w:rsid w:val="009F0219"/>
    <w:rsid w:val="009F03EA"/>
    <w:rsid w:val="009F0405"/>
    <w:rsid w:val="009F04E3"/>
    <w:rsid w:val="009F05FC"/>
    <w:rsid w:val="009F07D6"/>
    <w:rsid w:val="009F0845"/>
    <w:rsid w:val="009F0974"/>
    <w:rsid w:val="009F0B85"/>
    <w:rsid w:val="009F0BF8"/>
    <w:rsid w:val="009F0CFB"/>
    <w:rsid w:val="009F107B"/>
    <w:rsid w:val="009F123E"/>
    <w:rsid w:val="009F1264"/>
    <w:rsid w:val="009F15D2"/>
    <w:rsid w:val="009F161A"/>
    <w:rsid w:val="009F1673"/>
    <w:rsid w:val="009F1782"/>
    <w:rsid w:val="009F1798"/>
    <w:rsid w:val="009F1839"/>
    <w:rsid w:val="009F1863"/>
    <w:rsid w:val="009F1B03"/>
    <w:rsid w:val="009F1B7D"/>
    <w:rsid w:val="009F1BD9"/>
    <w:rsid w:val="009F1CA7"/>
    <w:rsid w:val="009F1CAB"/>
    <w:rsid w:val="009F1CFC"/>
    <w:rsid w:val="009F1DCD"/>
    <w:rsid w:val="009F230A"/>
    <w:rsid w:val="009F251A"/>
    <w:rsid w:val="009F2797"/>
    <w:rsid w:val="009F28BD"/>
    <w:rsid w:val="009F28CB"/>
    <w:rsid w:val="009F2AF6"/>
    <w:rsid w:val="009F2B02"/>
    <w:rsid w:val="009F2C78"/>
    <w:rsid w:val="009F2E83"/>
    <w:rsid w:val="009F2F46"/>
    <w:rsid w:val="009F321D"/>
    <w:rsid w:val="009F325F"/>
    <w:rsid w:val="009F3277"/>
    <w:rsid w:val="009F3402"/>
    <w:rsid w:val="009F3494"/>
    <w:rsid w:val="009F34AF"/>
    <w:rsid w:val="009F35CB"/>
    <w:rsid w:val="009F363B"/>
    <w:rsid w:val="009F36FD"/>
    <w:rsid w:val="009F3717"/>
    <w:rsid w:val="009F3765"/>
    <w:rsid w:val="009F395F"/>
    <w:rsid w:val="009F39A2"/>
    <w:rsid w:val="009F3C00"/>
    <w:rsid w:val="009F3C1A"/>
    <w:rsid w:val="009F3C30"/>
    <w:rsid w:val="009F3DD9"/>
    <w:rsid w:val="009F3DF5"/>
    <w:rsid w:val="009F3F92"/>
    <w:rsid w:val="009F3FAA"/>
    <w:rsid w:val="009F41A2"/>
    <w:rsid w:val="009F41A5"/>
    <w:rsid w:val="009F41CC"/>
    <w:rsid w:val="009F4339"/>
    <w:rsid w:val="009F43E5"/>
    <w:rsid w:val="009F43EB"/>
    <w:rsid w:val="009F4434"/>
    <w:rsid w:val="009F4466"/>
    <w:rsid w:val="009F4493"/>
    <w:rsid w:val="009F4496"/>
    <w:rsid w:val="009F44A4"/>
    <w:rsid w:val="009F4582"/>
    <w:rsid w:val="009F46A6"/>
    <w:rsid w:val="009F489F"/>
    <w:rsid w:val="009F4921"/>
    <w:rsid w:val="009F49B6"/>
    <w:rsid w:val="009F4D33"/>
    <w:rsid w:val="009F4D8E"/>
    <w:rsid w:val="009F4DF2"/>
    <w:rsid w:val="009F4E28"/>
    <w:rsid w:val="009F4E5C"/>
    <w:rsid w:val="009F4EB9"/>
    <w:rsid w:val="009F4EBE"/>
    <w:rsid w:val="009F4FFF"/>
    <w:rsid w:val="009F5117"/>
    <w:rsid w:val="009F51B8"/>
    <w:rsid w:val="009F56EA"/>
    <w:rsid w:val="009F57D7"/>
    <w:rsid w:val="009F58CD"/>
    <w:rsid w:val="009F5A39"/>
    <w:rsid w:val="009F5A77"/>
    <w:rsid w:val="009F5AD3"/>
    <w:rsid w:val="009F5B11"/>
    <w:rsid w:val="009F5B8B"/>
    <w:rsid w:val="009F5BC2"/>
    <w:rsid w:val="009F5CAB"/>
    <w:rsid w:val="009F5CB0"/>
    <w:rsid w:val="009F5CC5"/>
    <w:rsid w:val="009F5E5F"/>
    <w:rsid w:val="009F5F27"/>
    <w:rsid w:val="009F5F48"/>
    <w:rsid w:val="009F600D"/>
    <w:rsid w:val="009F6030"/>
    <w:rsid w:val="009F6236"/>
    <w:rsid w:val="009F63CE"/>
    <w:rsid w:val="009F6400"/>
    <w:rsid w:val="009F662C"/>
    <w:rsid w:val="009F6635"/>
    <w:rsid w:val="009F6674"/>
    <w:rsid w:val="009F6712"/>
    <w:rsid w:val="009F6746"/>
    <w:rsid w:val="009F68BD"/>
    <w:rsid w:val="009F698D"/>
    <w:rsid w:val="009F6A19"/>
    <w:rsid w:val="009F6B03"/>
    <w:rsid w:val="009F6BFE"/>
    <w:rsid w:val="009F6C13"/>
    <w:rsid w:val="009F6C32"/>
    <w:rsid w:val="009F708E"/>
    <w:rsid w:val="009F7259"/>
    <w:rsid w:val="009F739F"/>
    <w:rsid w:val="009F74B2"/>
    <w:rsid w:val="009F75B4"/>
    <w:rsid w:val="009F7698"/>
    <w:rsid w:val="009F7765"/>
    <w:rsid w:val="009F781B"/>
    <w:rsid w:val="009F7904"/>
    <w:rsid w:val="009F794B"/>
    <w:rsid w:val="009F7A45"/>
    <w:rsid w:val="009F7B06"/>
    <w:rsid w:val="009F7BAF"/>
    <w:rsid w:val="009F7EA0"/>
    <w:rsid w:val="009F7F1F"/>
    <w:rsid w:val="009F7FD8"/>
    <w:rsid w:val="00A001C5"/>
    <w:rsid w:val="00A0020F"/>
    <w:rsid w:val="00A00463"/>
    <w:rsid w:val="00A004A8"/>
    <w:rsid w:val="00A00594"/>
    <w:rsid w:val="00A0076E"/>
    <w:rsid w:val="00A00776"/>
    <w:rsid w:val="00A008EE"/>
    <w:rsid w:val="00A00ACB"/>
    <w:rsid w:val="00A00C5A"/>
    <w:rsid w:val="00A00CEA"/>
    <w:rsid w:val="00A00CF8"/>
    <w:rsid w:val="00A00DBD"/>
    <w:rsid w:val="00A00DBE"/>
    <w:rsid w:val="00A00E1B"/>
    <w:rsid w:val="00A00E1C"/>
    <w:rsid w:val="00A00EC0"/>
    <w:rsid w:val="00A00FDC"/>
    <w:rsid w:val="00A0135F"/>
    <w:rsid w:val="00A0137A"/>
    <w:rsid w:val="00A014AA"/>
    <w:rsid w:val="00A01775"/>
    <w:rsid w:val="00A01777"/>
    <w:rsid w:val="00A01788"/>
    <w:rsid w:val="00A017EC"/>
    <w:rsid w:val="00A01987"/>
    <w:rsid w:val="00A01A16"/>
    <w:rsid w:val="00A01B42"/>
    <w:rsid w:val="00A01CA7"/>
    <w:rsid w:val="00A01D92"/>
    <w:rsid w:val="00A01E06"/>
    <w:rsid w:val="00A01EE8"/>
    <w:rsid w:val="00A020F4"/>
    <w:rsid w:val="00A0218F"/>
    <w:rsid w:val="00A023FF"/>
    <w:rsid w:val="00A02445"/>
    <w:rsid w:val="00A02712"/>
    <w:rsid w:val="00A028EE"/>
    <w:rsid w:val="00A0292B"/>
    <w:rsid w:val="00A0298E"/>
    <w:rsid w:val="00A02B2D"/>
    <w:rsid w:val="00A02CA2"/>
    <w:rsid w:val="00A02DEA"/>
    <w:rsid w:val="00A02E2D"/>
    <w:rsid w:val="00A02E76"/>
    <w:rsid w:val="00A02F02"/>
    <w:rsid w:val="00A02F61"/>
    <w:rsid w:val="00A02F96"/>
    <w:rsid w:val="00A0303A"/>
    <w:rsid w:val="00A03126"/>
    <w:rsid w:val="00A0316E"/>
    <w:rsid w:val="00A031CB"/>
    <w:rsid w:val="00A0336C"/>
    <w:rsid w:val="00A03568"/>
    <w:rsid w:val="00A035B6"/>
    <w:rsid w:val="00A035D5"/>
    <w:rsid w:val="00A0367B"/>
    <w:rsid w:val="00A0369A"/>
    <w:rsid w:val="00A036B9"/>
    <w:rsid w:val="00A036FA"/>
    <w:rsid w:val="00A03877"/>
    <w:rsid w:val="00A039A9"/>
    <w:rsid w:val="00A039D4"/>
    <w:rsid w:val="00A03A65"/>
    <w:rsid w:val="00A03BBD"/>
    <w:rsid w:val="00A03C0C"/>
    <w:rsid w:val="00A03D73"/>
    <w:rsid w:val="00A03DC9"/>
    <w:rsid w:val="00A04057"/>
    <w:rsid w:val="00A0407B"/>
    <w:rsid w:val="00A0415E"/>
    <w:rsid w:val="00A04179"/>
    <w:rsid w:val="00A0429A"/>
    <w:rsid w:val="00A042C0"/>
    <w:rsid w:val="00A042DB"/>
    <w:rsid w:val="00A04454"/>
    <w:rsid w:val="00A04725"/>
    <w:rsid w:val="00A04874"/>
    <w:rsid w:val="00A04886"/>
    <w:rsid w:val="00A049D4"/>
    <w:rsid w:val="00A04A36"/>
    <w:rsid w:val="00A04B21"/>
    <w:rsid w:val="00A04B3D"/>
    <w:rsid w:val="00A04B7D"/>
    <w:rsid w:val="00A04C3B"/>
    <w:rsid w:val="00A04D36"/>
    <w:rsid w:val="00A04E32"/>
    <w:rsid w:val="00A04E65"/>
    <w:rsid w:val="00A04ED6"/>
    <w:rsid w:val="00A05027"/>
    <w:rsid w:val="00A050D9"/>
    <w:rsid w:val="00A051EF"/>
    <w:rsid w:val="00A053B6"/>
    <w:rsid w:val="00A053DB"/>
    <w:rsid w:val="00A0546E"/>
    <w:rsid w:val="00A056D5"/>
    <w:rsid w:val="00A056E1"/>
    <w:rsid w:val="00A0576F"/>
    <w:rsid w:val="00A057BA"/>
    <w:rsid w:val="00A0585C"/>
    <w:rsid w:val="00A05877"/>
    <w:rsid w:val="00A05D52"/>
    <w:rsid w:val="00A06057"/>
    <w:rsid w:val="00A0608F"/>
    <w:rsid w:val="00A0619F"/>
    <w:rsid w:val="00A062F3"/>
    <w:rsid w:val="00A06338"/>
    <w:rsid w:val="00A06408"/>
    <w:rsid w:val="00A06436"/>
    <w:rsid w:val="00A064BE"/>
    <w:rsid w:val="00A064CE"/>
    <w:rsid w:val="00A06553"/>
    <w:rsid w:val="00A066A9"/>
    <w:rsid w:val="00A066BE"/>
    <w:rsid w:val="00A0675C"/>
    <w:rsid w:val="00A067F4"/>
    <w:rsid w:val="00A0682A"/>
    <w:rsid w:val="00A069BA"/>
    <w:rsid w:val="00A06B7A"/>
    <w:rsid w:val="00A06CC4"/>
    <w:rsid w:val="00A06E23"/>
    <w:rsid w:val="00A06EE5"/>
    <w:rsid w:val="00A0710F"/>
    <w:rsid w:val="00A073A1"/>
    <w:rsid w:val="00A07437"/>
    <w:rsid w:val="00A07438"/>
    <w:rsid w:val="00A07478"/>
    <w:rsid w:val="00A0753E"/>
    <w:rsid w:val="00A0754B"/>
    <w:rsid w:val="00A075B8"/>
    <w:rsid w:val="00A076A9"/>
    <w:rsid w:val="00A07835"/>
    <w:rsid w:val="00A079A4"/>
    <w:rsid w:val="00A079DE"/>
    <w:rsid w:val="00A07A16"/>
    <w:rsid w:val="00A07ADB"/>
    <w:rsid w:val="00A07B0D"/>
    <w:rsid w:val="00A07B55"/>
    <w:rsid w:val="00A07B76"/>
    <w:rsid w:val="00A07C10"/>
    <w:rsid w:val="00A07E01"/>
    <w:rsid w:val="00A07F5E"/>
    <w:rsid w:val="00A101A6"/>
    <w:rsid w:val="00A1020A"/>
    <w:rsid w:val="00A102F5"/>
    <w:rsid w:val="00A10433"/>
    <w:rsid w:val="00A10487"/>
    <w:rsid w:val="00A10648"/>
    <w:rsid w:val="00A108F3"/>
    <w:rsid w:val="00A1099C"/>
    <w:rsid w:val="00A1099D"/>
    <w:rsid w:val="00A10A77"/>
    <w:rsid w:val="00A10B52"/>
    <w:rsid w:val="00A10D26"/>
    <w:rsid w:val="00A10E2B"/>
    <w:rsid w:val="00A1101A"/>
    <w:rsid w:val="00A11047"/>
    <w:rsid w:val="00A111A0"/>
    <w:rsid w:val="00A1121F"/>
    <w:rsid w:val="00A11438"/>
    <w:rsid w:val="00A11557"/>
    <w:rsid w:val="00A11558"/>
    <w:rsid w:val="00A11675"/>
    <w:rsid w:val="00A11692"/>
    <w:rsid w:val="00A11881"/>
    <w:rsid w:val="00A11982"/>
    <w:rsid w:val="00A11A09"/>
    <w:rsid w:val="00A11AA7"/>
    <w:rsid w:val="00A11AA9"/>
    <w:rsid w:val="00A11B19"/>
    <w:rsid w:val="00A11D8E"/>
    <w:rsid w:val="00A11DAF"/>
    <w:rsid w:val="00A11DED"/>
    <w:rsid w:val="00A11E3A"/>
    <w:rsid w:val="00A11E51"/>
    <w:rsid w:val="00A11E6A"/>
    <w:rsid w:val="00A11EC8"/>
    <w:rsid w:val="00A11F53"/>
    <w:rsid w:val="00A11F59"/>
    <w:rsid w:val="00A11FB6"/>
    <w:rsid w:val="00A12065"/>
    <w:rsid w:val="00A120CF"/>
    <w:rsid w:val="00A1212E"/>
    <w:rsid w:val="00A12196"/>
    <w:rsid w:val="00A121A4"/>
    <w:rsid w:val="00A121DB"/>
    <w:rsid w:val="00A1235C"/>
    <w:rsid w:val="00A124D7"/>
    <w:rsid w:val="00A1269B"/>
    <w:rsid w:val="00A126B7"/>
    <w:rsid w:val="00A126F1"/>
    <w:rsid w:val="00A126FB"/>
    <w:rsid w:val="00A12822"/>
    <w:rsid w:val="00A12861"/>
    <w:rsid w:val="00A1292E"/>
    <w:rsid w:val="00A12984"/>
    <w:rsid w:val="00A129F2"/>
    <w:rsid w:val="00A12B37"/>
    <w:rsid w:val="00A12C27"/>
    <w:rsid w:val="00A12C9C"/>
    <w:rsid w:val="00A12ECA"/>
    <w:rsid w:val="00A12F75"/>
    <w:rsid w:val="00A13073"/>
    <w:rsid w:val="00A130C9"/>
    <w:rsid w:val="00A1316F"/>
    <w:rsid w:val="00A1317A"/>
    <w:rsid w:val="00A13282"/>
    <w:rsid w:val="00A133A2"/>
    <w:rsid w:val="00A133BC"/>
    <w:rsid w:val="00A13523"/>
    <w:rsid w:val="00A1352A"/>
    <w:rsid w:val="00A135A4"/>
    <w:rsid w:val="00A1360F"/>
    <w:rsid w:val="00A1380A"/>
    <w:rsid w:val="00A1386A"/>
    <w:rsid w:val="00A139DC"/>
    <w:rsid w:val="00A13A05"/>
    <w:rsid w:val="00A13A21"/>
    <w:rsid w:val="00A13C9A"/>
    <w:rsid w:val="00A13CA3"/>
    <w:rsid w:val="00A13F6C"/>
    <w:rsid w:val="00A1424B"/>
    <w:rsid w:val="00A1429C"/>
    <w:rsid w:val="00A14442"/>
    <w:rsid w:val="00A144A0"/>
    <w:rsid w:val="00A144EE"/>
    <w:rsid w:val="00A1450B"/>
    <w:rsid w:val="00A14643"/>
    <w:rsid w:val="00A146CF"/>
    <w:rsid w:val="00A146D8"/>
    <w:rsid w:val="00A1471D"/>
    <w:rsid w:val="00A1473A"/>
    <w:rsid w:val="00A14945"/>
    <w:rsid w:val="00A1499A"/>
    <w:rsid w:val="00A149CD"/>
    <w:rsid w:val="00A14A96"/>
    <w:rsid w:val="00A14AD2"/>
    <w:rsid w:val="00A14B58"/>
    <w:rsid w:val="00A14B70"/>
    <w:rsid w:val="00A14C46"/>
    <w:rsid w:val="00A14E61"/>
    <w:rsid w:val="00A14E84"/>
    <w:rsid w:val="00A150AE"/>
    <w:rsid w:val="00A15104"/>
    <w:rsid w:val="00A15215"/>
    <w:rsid w:val="00A15234"/>
    <w:rsid w:val="00A1529D"/>
    <w:rsid w:val="00A15324"/>
    <w:rsid w:val="00A15331"/>
    <w:rsid w:val="00A153CB"/>
    <w:rsid w:val="00A15493"/>
    <w:rsid w:val="00A154A9"/>
    <w:rsid w:val="00A154F0"/>
    <w:rsid w:val="00A156D7"/>
    <w:rsid w:val="00A15805"/>
    <w:rsid w:val="00A15902"/>
    <w:rsid w:val="00A1595A"/>
    <w:rsid w:val="00A15A8B"/>
    <w:rsid w:val="00A15AC8"/>
    <w:rsid w:val="00A15B15"/>
    <w:rsid w:val="00A15CE4"/>
    <w:rsid w:val="00A15CE8"/>
    <w:rsid w:val="00A15D32"/>
    <w:rsid w:val="00A15EEB"/>
    <w:rsid w:val="00A160FE"/>
    <w:rsid w:val="00A16192"/>
    <w:rsid w:val="00A16280"/>
    <w:rsid w:val="00A16311"/>
    <w:rsid w:val="00A163AC"/>
    <w:rsid w:val="00A164E9"/>
    <w:rsid w:val="00A16507"/>
    <w:rsid w:val="00A16528"/>
    <w:rsid w:val="00A1656A"/>
    <w:rsid w:val="00A16610"/>
    <w:rsid w:val="00A16639"/>
    <w:rsid w:val="00A16731"/>
    <w:rsid w:val="00A1677A"/>
    <w:rsid w:val="00A1686D"/>
    <w:rsid w:val="00A16B27"/>
    <w:rsid w:val="00A16B61"/>
    <w:rsid w:val="00A16C26"/>
    <w:rsid w:val="00A16C6B"/>
    <w:rsid w:val="00A16CFD"/>
    <w:rsid w:val="00A16D03"/>
    <w:rsid w:val="00A16D9F"/>
    <w:rsid w:val="00A16DDC"/>
    <w:rsid w:val="00A16E58"/>
    <w:rsid w:val="00A16F43"/>
    <w:rsid w:val="00A17169"/>
    <w:rsid w:val="00A172CF"/>
    <w:rsid w:val="00A17335"/>
    <w:rsid w:val="00A17383"/>
    <w:rsid w:val="00A17538"/>
    <w:rsid w:val="00A1763B"/>
    <w:rsid w:val="00A177FC"/>
    <w:rsid w:val="00A1782C"/>
    <w:rsid w:val="00A17883"/>
    <w:rsid w:val="00A178D2"/>
    <w:rsid w:val="00A1792F"/>
    <w:rsid w:val="00A17B0B"/>
    <w:rsid w:val="00A17BF7"/>
    <w:rsid w:val="00A17CB7"/>
    <w:rsid w:val="00A17D8C"/>
    <w:rsid w:val="00A17FB3"/>
    <w:rsid w:val="00A2005A"/>
    <w:rsid w:val="00A2013D"/>
    <w:rsid w:val="00A2020A"/>
    <w:rsid w:val="00A20360"/>
    <w:rsid w:val="00A203A5"/>
    <w:rsid w:val="00A20435"/>
    <w:rsid w:val="00A2049F"/>
    <w:rsid w:val="00A20631"/>
    <w:rsid w:val="00A20687"/>
    <w:rsid w:val="00A20717"/>
    <w:rsid w:val="00A2071D"/>
    <w:rsid w:val="00A207BA"/>
    <w:rsid w:val="00A20A0C"/>
    <w:rsid w:val="00A20A24"/>
    <w:rsid w:val="00A20A6A"/>
    <w:rsid w:val="00A20A83"/>
    <w:rsid w:val="00A20B94"/>
    <w:rsid w:val="00A20BEB"/>
    <w:rsid w:val="00A20C86"/>
    <w:rsid w:val="00A20D05"/>
    <w:rsid w:val="00A20DD4"/>
    <w:rsid w:val="00A20E0A"/>
    <w:rsid w:val="00A20E29"/>
    <w:rsid w:val="00A20EDB"/>
    <w:rsid w:val="00A20F20"/>
    <w:rsid w:val="00A210F4"/>
    <w:rsid w:val="00A21238"/>
    <w:rsid w:val="00A212A2"/>
    <w:rsid w:val="00A212B4"/>
    <w:rsid w:val="00A21324"/>
    <w:rsid w:val="00A21388"/>
    <w:rsid w:val="00A214D5"/>
    <w:rsid w:val="00A2150D"/>
    <w:rsid w:val="00A21883"/>
    <w:rsid w:val="00A2199E"/>
    <w:rsid w:val="00A219AE"/>
    <w:rsid w:val="00A219CD"/>
    <w:rsid w:val="00A219FA"/>
    <w:rsid w:val="00A21AE0"/>
    <w:rsid w:val="00A21C60"/>
    <w:rsid w:val="00A21FDD"/>
    <w:rsid w:val="00A22057"/>
    <w:rsid w:val="00A2206E"/>
    <w:rsid w:val="00A221E4"/>
    <w:rsid w:val="00A222A8"/>
    <w:rsid w:val="00A2236A"/>
    <w:rsid w:val="00A22417"/>
    <w:rsid w:val="00A22481"/>
    <w:rsid w:val="00A225B9"/>
    <w:rsid w:val="00A225FE"/>
    <w:rsid w:val="00A22612"/>
    <w:rsid w:val="00A22776"/>
    <w:rsid w:val="00A227C1"/>
    <w:rsid w:val="00A227CB"/>
    <w:rsid w:val="00A2280D"/>
    <w:rsid w:val="00A228A2"/>
    <w:rsid w:val="00A229EC"/>
    <w:rsid w:val="00A22A06"/>
    <w:rsid w:val="00A22A08"/>
    <w:rsid w:val="00A22A72"/>
    <w:rsid w:val="00A22C2C"/>
    <w:rsid w:val="00A22E49"/>
    <w:rsid w:val="00A22F48"/>
    <w:rsid w:val="00A22F5A"/>
    <w:rsid w:val="00A22FD5"/>
    <w:rsid w:val="00A230C9"/>
    <w:rsid w:val="00A230DC"/>
    <w:rsid w:val="00A23246"/>
    <w:rsid w:val="00A23682"/>
    <w:rsid w:val="00A23691"/>
    <w:rsid w:val="00A23741"/>
    <w:rsid w:val="00A2378A"/>
    <w:rsid w:val="00A23809"/>
    <w:rsid w:val="00A238D8"/>
    <w:rsid w:val="00A23A27"/>
    <w:rsid w:val="00A23AAF"/>
    <w:rsid w:val="00A23B19"/>
    <w:rsid w:val="00A23F0F"/>
    <w:rsid w:val="00A23F8B"/>
    <w:rsid w:val="00A241BB"/>
    <w:rsid w:val="00A242B2"/>
    <w:rsid w:val="00A2437D"/>
    <w:rsid w:val="00A244E8"/>
    <w:rsid w:val="00A24681"/>
    <w:rsid w:val="00A24727"/>
    <w:rsid w:val="00A2496C"/>
    <w:rsid w:val="00A249D3"/>
    <w:rsid w:val="00A24A87"/>
    <w:rsid w:val="00A24B28"/>
    <w:rsid w:val="00A24B9A"/>
    <w:rsid w:val="00A24BE2"/>
    <w:rsid w:val="00A24E03"/>
    <w:rsid w:val="00A24F08"/>
    <w:rsid w:val="00A24F14"/>
    <w:rsid w:val="00A24F90"/>
    <w:rsid w:val="00A25002"/>
    <w:rsid w:val="00A250F8"/>
    <w:rsid w:val="00A25105"/>
    <w:rsid w:val="00A25293"/>
    <w:rsid w:val="00A2529D"/>
    <w:rsid w:val="00A252AD"/>
    <w:rsid w:val="00A252AF"/>
    <w:rsid w:val="00A25328"/>
    <w:rsid w:val="00A25510"/>
    <w:rsid w:val="00A255C0"/>
    <w:rsid w:val="00A25698"/>
    <w:rsid w:val="00A25756"/>
    <w:rsid w:val="00A25956"/>
    <w:rsid w:val="00A259FA"/>
    <w:rsid w:val="00A25DD5"/>
    <w:rsid w:val="00A25E21"/>
    <w:rsid w:val="00A25E83"/>
    <w:rsid w:val="00A262AF"/>
    <w:rsid w:val="00A263DA"/>
    <w:rsid w:val="00A26412"/>
    <w:rsid w:val="00A2643A"/>
    <w:rsid w:val="00A26690"/>
    <w:rsid w:val="00A266AD"/>
    <w:rsid w:val="00A266B9"/>
    <w:rsid w:val="00A26979"/>
    <w:rsid w:val="00A26A08"/>
    <w:rsid w:val="00A26ABF"/>
    <w:rsid w:val="00A26B43"/>
    <w:rsid w:val="00A26B8B"/>
    <w:rsid w:val="00A26C2D"/>
    <w:rsid w:val="00A26C6B"/>
    <w:rsid w:val="00A26CD4"/>
    <w:rsid w:val="00A26D86"/>
    <w:rsid w:val="00A26F6A"/>
    <w:rsid w:val="00A26FC0"/>
    <w:rsid w:val="00A27111"/>
    <w:rsid w:val="00A27151"/>
    <w:rsid w:val="00A2717C"/>
    <w:rsid w:val="00A2720F"/>
    <w:rsid w:val="00A27211"/>
    <w:rsid w:val="00A2723B"/>
    <w:rsid w:val="00A27420"/>
    <w:rsid w:val="00A27474"/>
    <w:rsid w:val="00A274DB"/>
    <w:rsid w:val="00A27535"/>
    <w:rsid w:val="00A27565"/>
    <w:rsid w:val="00A2766F"/>
    <w:rsid w:val="00A279BE"/>
    <w:rsid w:val="00A279DF"/>
    <w:rsid w:val="00A27A5D"/>
    <w:rsid w:val="00A27AA5"/>
    <w:rsid w:val="00A27B00"/>
    <w:rsid w:val="00A27B15"/>
    <w:rsid w:val="00A27B16"/>
    <w:rsid w:val="00A27C7B"/>
    <w:rsid w:val="00A27CB9"/>
    <w:rsid w:val="00A27CEC"/>
    <w:rsid w:val="00A27DE3"/>
    <w:rsid w:val="00A27E10"/>
    <w:rsid w:val="00A27ED1"/>
    <w:rsid w:val="00A27FEE"/>
    <w:rsid w:val="00A300B2"/>
    <w:rsid w:val="00A30176"/>
    <w:rsid w:val="00A30210"/>
    <w:rsid w:val="00A302F2"/>
    <w:rsid w:val="00A30528"/>
    <w:rsid w:val="00A305F9"/>
    <w:rsid w:val="00A30602"/>
    <w:rsid w:val="00A30635"/>
    <w:rsid w:val="00A30789"/>
    <w:rsid w:val="00A307E8"/>
    <w:rsid w:val="00A30828"/>
    <w:rsid w:val="00A30935"/>
    <w:rsid w:val="00A30AF7"/>
    <w:rsid w:val="00A30AF8"/>
    <w:rsid w:val="00A30C67"/>
    <w:rsid w:val="00A30F6E"/>
    <w:rsid w:val="00A30FC2"/>
    <w:rsid w:val="00A30FCB"/>
    <w:rsid w:val="00A30FE6"/>
    <w:rsid w:val="00A3106E"/>
    <w:rsid w:val="00A3107E"/>
    <w:rsid w:val="00A3122F"/>
    <w:rsid w:val="00A31231"/>
    <w:rsid w:val="00A31283"/>
    <w:rsid w:val="00A313D9"/>
    <w:rsid w:val="00A31475"/>
    <w:rsid w:val="00A314C6"/>
    <w:rsid w:val="00A31668"/>
    <w:rsid w:val="00A31679"/>
    <w:rsid w:val="00A317F5"/>
    <w:rsid w:val="00A31A19"/>
    <w:rsid w:val="00A31A83"/>
    <w:rsid w:val="00A31B46"/>
    <w:rsid w:val="00A31C23"/>
    <w:rsid w:val="00A31D0E"/>
    <w:rsid w:val="00A31DB7"/>
    <w:rsid w:val="00A31E91"/>
    <w:rsid w:val="00A31EBB"/>
    <w:rsid w:val="00A31EE3"/>
    <w:rsid w:val="00A31F1E"/>
    <w:rsid w:val="00A320FE"/>
    <w:rsid w:val="00A32171"/>
    <w:rsid w:val="00A321B9"/>
    <w:rsid w:val="00A3227D"/>
    <w:rsid w:val="00A3228D"/>
    <w:rsid w:val="00A322AC"/>
    <w:rsid w:val="00A32328"/>
    <w:rsid w:val="00A325EF"/>
    <w:rsid w:val="00A32614"/>
    <w:rsid w:val="00A32756"/>
    <w:rsid w:val="00A32875"/>
    <w:rsid w:val="00A32A65"/>
    <w:rsid w:val="00A32AEF"/>
    <w:rsid w:val="00A32AF8"/>
    <w:rsid w:val="00A32BE6"/>
    <w:rsid w:val="00A32C58"/>
    <w:rsid w:val="00A32E23"/>
    <w:rsid w:val="00A32EC9"/>
    <w:rsid w:val="00A3300D"/>
    <w:rsid w:val="00A3308C"/>
    <w:rsid w:val="00A330D7"/>
    <w:rsid w:val="00A3312A"/>
    <w:rsid w:val="00A33139"/>
    <w:rsid w:val="00A3348B"/>
    <w:rsid w:val="00A334E2"/>
    <w:rsid w:val="00A336AE"/>
    <w:rsid w:val="00A337C4"/>
    <w:rsid w:val="00A3385D"/>
    <w:rsid w:val="00A33893"/>
    <w:rsid w:val="00A33897"/>
    <w:rsid w:val="00A338AE"/>
    <w:rsid w:val="00A3393B"/>
    <w:rsid w:val="00A339E1"/>
    <w:rsid w:val="00A33B4A"/>
    <w:rsid w:val="00A33CAF"/>
    <w:rsid w:val="00A33D57"/>
    <w:rsid w:val="00A33D9C"/>
    <w:rsid w:val="00A33F36"/>
    <w:rsid w:val="00A33FDB"/>
    <w:rsid w:val="00A33FE0"/>
    <w:rsid w:val="00A34043"/>
    <w:rsid w:val="00A340BE"/>
    <w:rsid w:val="00A34101"/>
    <w:rsid w:val="00A34204"/>
    <w:rsid w:val="00A3427B"/>
    <w:rsid w:val="00A343F6"/>
    <w:rsid w:val="00A34561"/>
    <w:rsid w:val="00A345FD"/>
    <w:rsid w:val="00A3484F"/>
    <w:rsid w:val="00A348BF"/>
    <w:rsid w:val="00A3490C"/>
    <w:rsid w:val="00A3491A"/>
    <w:rsid w:val="00A349A2"/>
    <w:rsid w:val="00A34AEB"/>
    <w:rsid w:val="00A34CA0"/>
    <w:rsid w:val="00A34CE8"/>
    <w:rsid w:val="00A34D38"/>
    <w:rsid w:val="00A34DBE"/>
    <w:rsid w:val="00A34E96"/>
    <w:rsid w:val="00A34F3C"/>
    <w:rsid w:val="00A34F8A"/>
    <w:rsid w:val="00A35191"/>
    <w:rsid w:val="00A351FE"/>
    <w:rsid w:val="00A352E8"/>
    <w:rsid w:val="00A35326"/>
    <w:rsid w:val="00A3557F"/>
    <w:rsid w:val="00A3558A"/>
    <w:rsid w:val="00A355AB"/>
    <w:rsid w:val="00A35628"/>
    <w:rsid w:val="00A35690"/>
    <w:rsid w:val="00A35758"/>
    <w:rsid w:val="00A358FB"/>
    <w:rsid w:val="00A359BC"/>
    <w:rsid w:val="00A359C0"/>
    <w:rsid w:val="00A35A09"/>
    <w:rsid w:val="00A35B76"/>
    <w:rsid w:val="00A35CFF"/>
    <w:rsid w:val="00A35D0D"/>
    <w:rsid w:val="00A35D97"/>
    <w:rsid w:val="00A35DB2"/>
    <w:rsid w:val="00A35F94"/>
    <w:rsid w:val="00A360FC"/>
    <w:rsid w:val="00A361D8"/>
    <w:rsid w:val="00A36295"/>
    <w:rsid w:val="00A363FF"/>
    <w:rsid w:val="00A36467"/>
    <w:rsid w:val="00A365E2"/>
    <w:rsid w:val="00A36631"/>
    <w:rsid w:val="00A366E2"/>
    <w:rsid w:val="00A3677A"/>
    <w:rsid w:val="00A36911"/>
    <w:rsid w:val="00A36B8D"/>
    <w:rsid w:val="00A36CD2"/>
    <w:rsid w:val="00A36E13"/>
    <w:rsid w:val="00A36FD2"/>
    <w:rsid w:val="00A3708A"/>
    <w:rsid w:val="00A3717B"/>
    <w:rsid w:val="00A37191"/>
    <w:rsid w:val="00A371FB"/>
    <w:rsid w:val="00A3728F"/>
    <w:rsid w:val="00A3729E"/>
    <w:rsid w:val="00A372AD"/>
    <w:rsid w:val="00A37411"/>
    <w:rsid w:val="00A3742B"/>
    <w:rsid w:val="00A3748C"/>
    <w:rsid w:val="00A376AE"/>
    <w:rsid w:val="00A376ED"/>
    <w:rsid w:val="00A37704"/>
    <w:rsid w:val="00A378C8"/>
    <w:rsid w:val="00A37909"/>
    <w:rsid w:val="00A37C98"/>
    <w:rsid w:val="00A37F33"/>
    <w:rsid w:val="00A37F38"/>
    <w:rsid w:val="00A37F47"/>
    <w:rsid w:val="00A400E6"/>
    <w:rsid w:val="00A40221"/>
    <w:rsid w:val="00A40322"/>
    <w:rsid w:val="00A4037F"/>
    <w:rsid w:val="00A40402"/>
    <w:rsid w:val="00A40477"/>
    <w:rsid w:val="00A40497"/>
    <w:rsid w:val="00A405D3"/>
    <w:rsid w:val="00A4060C"/>
    <w:rsid w:val="00A40771"/>
    <w:rsid w:val="00A409FE"/>
    <w:rsid w:val="00A40B81"/>
    <w:rsid w:val="00A40BAC"/>
    <w:rsid w:val="00A40D76"/>
    <w:rsid w:val="00A40DE5"/>
    <w:rsid w:val="00A41020"/>
    <w:rsid w:val="00A410D5"/>
    <w:rsid w:val="00A41382"/>
    <w:rsid w:val="00A41392"/>
    <w:rsid w:val="00A413D6"/>
    <w:rsid w:val="00A413DF"/>
    <w:rsid w:val="00A414FD"/>
    <w:rsid w:val="00A415FB"/>
    <w:rsid w:val="00A4165E"/>
    <w:rsid w:val="00A41842"/>
    <w:rsid w:val="00A419CE"/>
    <w:rsid w:val="00A41C12"/>
    <w:rsid w:val="00A41D51"/>
    <w:rsid w:val="00A41DED"/>
    <w:rsid w:val="00A41E37"/>
    <w:rsid w:val="00A41E69"/>
    <w:rsid w:val="00A41E91"/>
    <w:rsid w:val="00A41FD8"/>
    <w:rsid w:val="00A41FFF"/>
    <w:rsid w:val="00A42135"/>
    <w:rsid w:val="00A42259"/>
    <w:rsid w:val="00A422EC"/>
    <w:rsid w:val="00A422FE"/>
    <w:rsid w:val="00A4251A"/>
    <w:rsid w:val="00A4251F"/>
    <w:rsid w:val="00A42570"/>
    <w:rsid w:val="00A4258A"/>
    <w:rsid w:val="00A425E2"/>
    <w:rsid w:val="00A42955"/>
    <w:rsid w:val="00A42B5D"/>
    <w:rsid w:val="00A42BE2"/>
    <w:rsid w:val="00A42BF9"/>
    <w:rsid w:val="00A42C3E"/>
    <w:rsid w:val="00A42D07"/>
    <w:rsid w:val="00A42F15"/>
    <w:rsid w:val="00A42FB8"/>
    <w:rsid w:val="00A43184"/>
    <w:rsid w:val="00A431A9"/>
    <w:rsid w:val="00A432BE"/>
    <w:rsid w:val="00A43401"/>
    <w:rsid w:val="00A434DE"/>
    <w:rsid w:val="00A4358F"/>
    <w:rsid w:val="00A43676"/>
    <w:rsid w:val="00A43677"/>
    <w:rsid w:val="00A4371D"/>
    <w:rsid w:val="00A4374A"/>
    <w:rsid w:val="00A438BA"/>
    <w:rsid w:val="00A43922"/>
    <w:rsid w:val="00A439CB"/>
    <w:rsid w:val="00A43AFD"/>
    <w:rsid w:val="00A43B18"/>
    <w:rsid w:val="00A43B66"/>
    <w:rsid w:val="00A43BA2"/>
    <w:rsid w:val="00A43D71"/>
    <w:rsid w:val="00A43E8C"/>
    <w:rsid w:val="00A44155"/>
    <w:rsid w:val="00A44232"/>
    <w:rsid w:val="00A445F5"/>
    <w:rsid w:val="00A44793"/>
    <w:rsid w:val="00A4479A"/>
    <w:rsid w:val="00A4482E"/>
    <w:rsid w:val="00A449E3"/>
    <w:rsid w:val="00A44A7D"/>
    <w:rsid w:val="00A44AA6"/>
    <w:rsid w:val="00A44B59"/>
    <w:rsid w:val="00A44B66"/>
    <w:rsid w:val="00A44C56"/>
    <w:rsid w:val="00A44E96"/>
    <w:rsid w:val="00A44FC5"/>
    <w:rsid w:val="00A44FCD"/>
    <w:rsid w:val="00A44FEE"/>
    <w:rsid w:val="00A45003"/>
    <w:rsid w:val="00A45006"/>
    <w:rsid w:val="00A45139"/>
    <w:rsid w:val="00A45147"/>
    <w:rsid w:val="00A4525C"/>
    <w:rsid w:val="00A452E5"/>
    <w:rsid w:val="00A45361"/>
    <w:rsid w:val="00A45440"/>
    <w:rsid w:val="00A45490"/>
    <w:rsid w:val="00A454C0"/>
    <w:rsid w:val="00A454F6"/>
    <w:rsid w:val="00A45577"/>
    <w:rsid w:val="00A4562D"/>
    <w:rsid w:val="00A456DC"/>
    <w:rsid w:val="00A4578E"/>
    <w:rsid w:val="00A457BD"/>
    <w:rsid w:val="00A45843"/>
    <w:rsid w:val="00A4584A"/>
    <w:rsid w:val="00A45B16"/>
    <w:rsid w:val="00A45CE6"/>
    <w:rsid w:val="00A45D9A"/>
    <w:rsid w:val="00A45E2F"/>
    <w:rsid w:val="00A45F7A"/>
    <w:rsid w:val="00A462C2"/>
    <w:rsid w:val="00A462E0"/>
    <w:rsid w:val="00A46349"/>
    <w:rsid w:val="00A46402"/>
    <w:rsid w:val="00A46510"/>
    <w:rsid w:val="00A4682C"/>
    <w:rsid w:val="00A46932"/>
    <w:rsid w:val="00A46B44"/>
    <w:rsid w:val="00A46B48"/>
    <w:rsid w:val="00A46B5B"/>
    <w:rsid w:val="00A46BC9"/>
    <w:rsid w:val="00A46BCD"/>
    <w:rsid w:val="00A46C11"/>
    <w:rsid w:val="00A46CCD"/>
    <w:rsid w:val="00A46D96"/>
    <w:rsid w:val="00A46D99"/>
    <w:rsid w:val="00A46EB1"/>
    <w:rsid w:val="00A46F53"/>
    <w:rsid w:val="00A46FB6"/>
    <w:rsid w:val="00A46FB7"/>
    <w:rsid w:val="00A47072"/>
    <w:rsid w:val="00A4713C"/>
    <w:rsid w:val="00A471F4"/>
    <w:rsid w:val="00A47378"/>
    <w:rsid w:val="00A474F4"/>
    <w:rsid w:val="00A4755D"/>
    <w:rsid w:val="00A475A1"/>
    <w:rsid w:val="00A475D1"/>
    <w:rsid w:val="00A47778"/>
    <w:rsid w:val="00A47A0C"/>
    <w:rsid w:val="00A47C16"/>
    <w:rsid w:val="00A47DD2"/>
    <w:rsid w:val="00A47DF5"/>
    <w:rsid w:val="00A502D5"/>
    <w:rsid w:val="00A50395"/>
    <w:rsid w:val="00A5048E"/>
    <w:rsid w:val="00A504AA"/>
    <w:rsid w:val="00A504CC"/>
    <w:rsid w:val="00A5056D"/>
    <w:rsid w:val="00A50656"/>
    <w:rsid w:val="00A5065C"/>
    <w:rsid w:val="00A50716"/>
    <w:rsid w:val="00A50758"/>
    <w:rsid w:val="00A5082B"/>
    <w:rsid w:val="00A508C6"/>
    <w:rsid w:val="00A509C0"/>
    <w:rsid w:val="00A50AC5"/>
    <w:rsid w:val="00A50B9B"/>
    <w:rsid w:val="00A50EB1"/>
    <w:rsid w:val="00A50EFA"/>
    <w:rsid w:val="00A50F16"/>
    <w:rsid w:val="00A50FDD"/>
    <w:rsid w:val="00A51003"/>
    <w:rsid w:val="00A51019"/>
    <w:rsid w:val="00A510E2"/>
    <w:rsid w:val="00A51159"/>
    <w:rsid w:val="00A51278"/>
    <w:rsid w:val="00A512BA"/>
    <w:rsid w:val="00A51330"/>
    <w:rsid w:val="00A51361"/>
    <w:rsid w:val="00A51398"/>
    <w:rsid w:val="00A51505"/>
    <w:rsid w:val="00A516C8"/>
    <w:rsid w:val="00A516D9"/>
    <w:rsid w:val="00A5171B"/>
    <w:rsid w:val="00A51765"/>
    <w:rsid w:val="00A5179F"/>
    <w:rsid w:val="00A51911"/>
    <w:rsid w:val="00A51AB2"/>
    <w:rsid w:val="00A51BA4"/>
    <w:rsid w:val="00A51CF0"/>
    <w:rsid w:val="00A51D0D"/>
    <w:rsid w:val="00A51DCF"/>
    <w:rsid w:val="00A51E3D"/>
    <w:rsid w:val="00A5201A"/>
    <w:rsid w:val="00A520B4"/>
    <w:rsid w:val="00A522AD"/>
    <w:rsid w:val="00A522EC"/>
    <w:rsid w:val="00A52303"/>
    <w:rsid w:val="00A52366"/>
    <w:rsid w:val="00A523EE"/>
    <w:rsid w:val="00A52406"/>
    <w:rsid w:val="00A52420"/>
    <w:rsid w:val="00A52488"/>
    <w:rsid w:val="00A525B1"/>
    <w:rsid w:val="00A525B4"/>
    <w:rsid w:val="00A525BD"/>
    <w:rsid w:val="00A52686"/>
    <w:rsid w:val="00A5280D"/>
    <w:rsid w:val="00A52893"/>
    <w:rsid w:val="00A528C3"/>
    <w:rsid w:val="00A528DE"/>
    <w:rsid w:val="00A52938"/>
    <w:rsid w:val="00A52981"/>
    <w:rsid w:val="00A52A47"/>
    <w:rsid w:val="00A52B7D"/>
    <w:rsid w:val="00A52B8D"/>
    <w:rsid w:val="00A52C7F"/>
    <w:rsid w:val="00A52D22"/>
    <w:rsid w:val="00A52F62"/>
    <w:rsid w:val="00A52FD6"/>
    <w:rsid w:val="00A53042"/>
    <w:rsid w:val="00A5313A"/>
    <w:rsid w:val="00A53146"/>
    <w:rsid w:val="00A53428"/>
    <w:rsid w:val="00A5360B"/>
    <w:rsid w:val="00A537F8"/>
    <w:rsid w:val="00A53831"/>
    <w:rsid w:val="00A5395A"/>
    <w:rsid w:val="00A5397C"/>
    <w:rsid w:val="00A53A01"/>
    <w:rsid w:val="00A53BDE"/>
    <w:rsid w:val="00A53CD9"/>
    <w:rsid w:val="00A53E93"/>
    <w:rsid w:val="00A53F84"/>
    <w:rsid w:val="00A540BF"/>
    <w:rsid w:val="00A541ED"/>
    <w:rsid w:val="00A54207"/>
    <w:rsid w:val="00A54356"/>
    <w:rsid w:val="00A54362"/>
    <w:rsid w:val="00A5440A"/>
    <w:rsid w:val="00A54449"/>
    <w:rsid w:val="00A544BE"/>
    <w:rsid w:val="00A5454A"/>
    <w:rsid w:val="00A545AF"/>
    <w:rsid w:val="00A545B3"/>
    <w:rsid w:val="00A545F6"/>
    <w:rsid w:val="00A5471B"/>
    <w:rsid w:val="00A548A4"/>
    <w:rsid w:val="00A548F5"/>
    <w:rsid w:val="00A54A05"/>
    <w:rsid w:val="00A54B43"/>
    <w:rsid w:val="00A54C2C"/>
    <w:rsid w:val="00A54CCC"/>
    <w:rsid w:val="00A54D36"/>
    <w:rsid w:val="00A54D70"/>
    <w:rsid w:val="00A54FE5"/>
    <w:rsid w:val="00A55078"/>
    <w:rsid w:val="00A55124"/>
    <w:rsid w:val="00A551F6"/>
    <w:rsid w:val="00A5522C"/>
    <w:rsid w:val="00A5537D"/>
    <w:rsid w:val="00A55486"/>
    <w:rsid w:val="00A55539"/>
    <w:rsid w:val="00A55567"/>
    <w:rsid w:val="00A5559E"/>
    <w:rsid w:val="00A555A0"/>
    <w:rsid w:val="00A55751"/>
    <w:rsid w:val="00A557DD"/>
    <w:rsid w:val="00A5583A"/>
    <w:rsid w:val="00A558CD"/>
    <w:rsid w:val="00A55A00"/>
    <w:rsid w:val="00A55B70"/>
    <w:rsid w:val="00A55F08"/>
    <w:rsid w:val="00A55F28"/>
    <w:rsid w:val="00A55FA4"/>
    <w:rsid w:val="00A56027"/>
    <w:rsid w:val="00A56059"/>
    <w:rsid w:val="00A5608A"/>
    <w:rsid w:val="00A56093"/>
    <w:rsid w:val="00A560CC"/>
    <w:rsid w:val="00A56127"/>
    <w:rsid w:val="00A5616C"/>
    <w:rsid w:val="00A562F5"/>
    <w:rsid w:val="00A5637A"/>
    <w:rsid w:val="00A563B7"/>
    <w:rsid w:val="00A563C1"/>
    <w:rsid w:val="00A564D8"/>
    <w:rsid w:val="00A565C7"/>
    <w:rsid w:val="00A565EA"/>
    <w:rsid w:val="00A56708"/>
    <w:rsid w:val="00A5671C"/>
    <w:rsid w:val="00A56779"/>
    <w:rsid w:val="00A56830"/>
    <w:rsid w:val="00A568F2"/>
    <w:rsid w:val="00A56976"/>
    <w:rsid w:val="00A56A3D"/>
    <w:rsid w:val="00A56C6E"/>
    <w:rsid w:val="00A56D7D"/>
    <w:rsid w:val="00A56E61"/>
    <w:rsid w:val="00A56F08"/>
    <w:rsid w:val="00A5719D"/>
    <w:rsid w:val="00A57240"/>
    <w:rsid w:val="00A572AB"/>
    <w:rsid w:val="00A574F2"/>
    <w:rsid w:val="00A57615"/>
    <w:rsid w:val="00A5772C"/>
    <w:rsid w:val="00A5788B"/>
    <w:rsid w:val="00A5789C"/>
    <w:rsid w:val="00A57AF3"/>
    <w:rsid w:val="00A57BA1"/>
    <w:rsid w:val="00A57CCE"/>
    <w:rsid w:val="00A57DF3"/>
    <w:rsid w:val="00A57E21"/>
    <w:rsid w:val="00A600B6"/>
    <w:rsid w:val="00A6012C"/>
    <w:rsid w:val="00A60448"/>
    <w:rsid w:val="00A6052F"/>
    <w:rsid w:val="00A6064A"/>
    <w:rsid w:val="00A606B1"/>
    <w:rsid w:val="00A60774"/>
    <w:rsid w:val="00A60876"/>
    <w:rsid w:val="00A608B6"/>
    <w:rsid w:val="00A608C1"/>
    <w:rsid w:val="00A608FB"/>
    <w:rsid w:val="00A60A80"/>
    <w:rsid w:val="00A60A83"/>
    <w:rsid w:val="00A60D06"/>
    <w:rsid w:val="00A60E4D"/>
    <w:rsid w:val="00A6121D"/>
    <w:rsid w:val="00A612A5"/>
    <w:rsid w:val="00A613C2"/>
    <w:rsid w:val="00A6143E"/>
    <w:rsid w:val="00A61699"/>
    <w:rsid w:val="00A616D3"/>
    <w:rsid w:val="00A61712"/>
    <w:rsid w:val="00A61B48"/>
    <w:rsid w:val="00A61C9E"/>
    <w:rsid w:val="00A61F24"/>
    <w:rsid w:val="00A62008"/>
    <w:rsid w:val="00A62045"/>
    <w:rsid w:val="00A620AD"/>
    <w:rsid w:val="00A622FF"/>
    <w:rsid w:val="00A6239F"/>
    <w:rsid w:val="00A623AA"/>
    <w:rsid w:val="00A62511"/>
    <w:rsid w:val="00A625FD"/>
    <w:rsid w:val="00A6269A"/>
    <w:rsid w:val="00A626FA"/>
    <w:rsid w:val="00A62752"/>
    <w:rsid w:val="00A6285F"/>
    <w:rsid w:val="00A6295A"/>
    <w:rsid w:val="00A62ADF"/>
    <w:rsid w:val="00A62EF1"/>
    <w:rsid w:val="00A62F45"/>
    <w:rsid w:val="00A6312A"/>
    <w:rsid w:val="00A6353C"/>
    <w:rsid w:val="00A63545"/>
    <w:rsid w:val="00A63558"/>
    <w:rsid w:val="00A63592"/>
    <w:rsid w:val="00A63612"/>
    <w:rsid w:val="00A63649"/>
    <w:rsid w:val="00A636B3"/>
    <w:rsid w:val="00A636D7"/>
    <w:rsid w:val="00A636F7"/>
    <w:rsid w:val="00A63735"/>
    <w:rsid w:val="00A639F9"/>
    <w:rsid w:val="00A63A3E"/>
    <w:rsid w:val="00A63AC3"/>
    <w:rsid w:val="00A63E0A"/>
    <w:rsid w:val="00A63FE6"/>
    <w:rsid w:val="00A6408D"/>
    <w:rsid w:val="00A640A6"/>
    <w:rsid w:val="00A64100"/>
    <w:rsid w:val="00A64137"/>
    <w:rsid w:val="00A642A4"/>
    <w:rsid w:val="00A642A6"/>
    <w:rsid w:val="00A642EA"/>
    <w:rsid w:val="00A642EB"/>
    <w:rsid w:val="00A6430D"/>
    <w:rsid w:val="00A64356"/>
    <w:rsid w:val="00A643CA"/>
    <w:rsid w:val="00A645D0"/>
    <w:rsid w:val="00A64966"/>
    <w:rsid w:val="00A649D4"/>
    <w:rsid w:val="00A64B8D"/>
    <w:rsid w:val="00A64BE1"/>
    <w:rsid w:val="00A64C38"/>
    <w:rsid w:val="00A64CB0"/>
    <w:rsid w:val="00A64CB4"/>
    <w:rsid w:val="00A64CEE"/>
    <w:rsid w:val="00A64D1C"/>
    <w:rsid w:val="00A64D55"/>
    <w:rsid w:val="00A64DA9"/>
    <w:rsid w:val="00A64E41"/>
    <w:rsid w:val="00A64E52"/>
    <w:rsid w:val="00A64E99"/>
    <w:rsid w:val="00A64ED2"/>
    <w:rsid w:val="00A64FA7"/>
    <w:rsid w:val="00A651F8"/>
    <w:rsid w:val="00A65255"/>
    <w:rsid w:val="00A652CD"/>
    <w:rsid w:val="00A65346"/>
    <w:rsid w:val="00A65358"/>
    <w:rsid w:val="00A65365"/>
    <w:rsid w:val="00A653A1"/>
    <w:rsid w:val="00A656DA"/>
    <w:rsid w:val="00A656E4"/>
    <w:rsid w:val="00A65712"/>
    <w:rsid w:val="00A65715"/>
    <w:rsid w:val="00A6575C"/>
    <w:rsid w:val="00A65827"/>
    <w:rsid w:val="00A65867"/>
    <w:rsid w:val="00A65982"/>
    <w:rsid w:val="00A65AA2"/>
    <w:rsid w:val="00A65C26"/>
    <w:rsid w:val="00A65C28"/>
    <w:rsid w:val="00A65D37"/>
    <w:rsid w:val="00A65DA0"/>
    <w:rsid w:val="00A661CA"/>
    <w:rsid w:val="00A6620E"/>
    <w:rsid w:val="00A66451"/>
    <w:rsid w:val="00A664F0"/>
    <w:rsid w:val="00A66520"/>
    <w:rsid w:val="00A66705"/>
    <w:rsid w:val="00A66772"/>
    <w:rsid w:val="00A66979"/>
    <w:rsid w:val="00A66AE8"/>
    <w:rsid w:val="00A66B2E"/>
    <w:rsid w:val="00A66B34"/>
    <w:rsid w:val="00A66B41"/>
    <w:rsid w:val="00A66BCA"/>
    <w:rsid w:val="00A66C32"/>
    <w:rsid w:val="00A66D1E"/>
    <w:rsid w:val="00A66D62"/>
    <w:rsid w:val="00A67099"/>
    <w:rsid w:val="00A672E9"/>
    <w:rsid w:val="00A674A6"/>
    <w:rsid w:val="00A675AA"/>
    <w:rsid w:val="00A6767C"/>
    <w:rsid w:val="00A67793"/>
    <w:rsid w:val="00A677DC"/>
    <w:rsid w:val="00A679DB"/>
    <w:rsid w:val="00A67C89"/>
    <w:rsid w:val="00A67D00"/>
    <w:rsid w:val="00A67D1A"/>
    <w:rsid w:val="00A67E05"/>
    <w:rsid w:val="00A67E2E"/>
    <w:rsid w:val="00A70060"/>
    <w:rsid w:val="00A701F2"/>
    <w:rsid w:val="00A70221"/>
    <w:rsid w:val="00A7023C"/>
    <w:rsid w:val="00A70252"/>
    <w:rsid w:val="00A70469"/>
    <w:rsid w:val="00A70595"/>
    <w:rsid w:val="00A705EC"/>
    <w:rsid w:val="00A70606"/>
    <w:rsid w:val="00A70641"/>
    <w:rsid w:val="00A70838"/>
    <w:rsid w:val="00A70903"/>
    <w:rsid w:val="00A70A72"/>
    <w:rsid w:val="00A70AC6"/>
    <w:rsid w:val="00A70B7F"/>
    <w:rsid w:val="00A70CA0"/>
    <w:rsid w:val="00A70CA2"/>
    <w:rsid w:val="00A70D15"/>
    <w:rsid w:val="00A70DD3"/>
    <w:rsid w:val="00A7144B"/>
    <w:rsid w:val="00A714A4"/>
    <w:rsid w:val="00A714D5"/>
    <w:rsid w:val="00A716CF"/>
    <w:rsid w:val="00A7176E"/>
    <w:rsid w:val="00A718B6"/>
    <w:rsid w:val="00A718CC"/>
    <w:rsid w:val="00A719DA"/>
    <w:rsid w:val="00A719DD"/>
    <w:rsid w:val="00A71DD9"/>
    <w:rsid w:val="00A7207A"/>
    <w:rsid w:val="00A720B8"/>
    <w:rsid w:val="00A720D4"/>
    <w:rsid w:val="00A723CF"/>
    <w:rsid w:val="00A724A1"/>
    <w:rsid w:val="00A724E1"/>
    <w:rsid w:val="00A72561"/>
    <w:rsid w:val="00A7260E"/>
    <w:rsid w:val="00A72634"/>
    <w:rsid w:val="00A72654"/>
    <w:rsid w:val="00A72968"/>
    <w:rsid w:val="00A729F6"/>
    <w:rsid w:val="00A72C70"/>
    <w:rsid w:val="00A72CF8"/>
    <w:rsid w:val="00A72E59"/>
    <w:rsid w:val="00A72F99"/>
    <w:rsid w:val="00A73054"/>
    <w:rsid w:val="00A73066"/>
    <w:rsid w:val="00A731A0"/>
    <w:rsid w:val="00A731B5"/>
    <w:rsid w:val="00A73291"/>
    <w:rsid w:val="00A732A2"/>
    <w:rsid w:val="00A732D0"/>
    <w:rsid w:val="00A7333D"/>
    <w:rsid w:val="00A73346"/>
    <w:rsid w:val="00A73352"/>
    <w:rsid w:val="00A733F7"/>
    <w:rsid w:val="00A734BF"/>
    <w:rsid w:val="00A7352F"/>
    <w:rsid w:val="00A736D5"/>
    <w:rsid w:val="00A736D6"/>
    <w:rsid w:val="00A737D5"/>
    <w:rsid w:val="00A7380F"/>
    <w:rsid w:val="00A738F1"/>
    <w:rsid w:val="00A7394E"/>
    <w:rsid w:val="00A739BC"/>
    <w:rsid w:val="00A73AF3"/>
    <w:rsid w:val="00A73B33"/>
    <w:rsid w:val="00A73BFD"/>
    <w:rsid w:val="00A73D44"/>
    <w:rsid w:val="00A73DAA"/>
    <w:rsid w:val="00A73DB6"/>
    <w:rsid w:val="00A73E3C"/>
    <w:rsid w:val="00A73EA2"/>
    <w:rsid w:val="00A74157"/>
    <w:rsid w:val="00A741F2"/>
    <w:rsid w:val="00A74223"/>
    <w:rsid w:val="00A7430A"/>
    <w:rsid w:val="00A743B7"/>
    <w:rsid w:val="00A744CB"/>
    <w:rsid w:val="00A74560"/>
    <w:rsid w:val="00A74571"/>
    <w:rsid w:val="00A745C1"/>
    <w:rsid w:val="00A745CD"/>
    <w:rsid w:val="00A74659"/>
    <w:rsid w:val="00A7470E"/>
    <w:rsid w:val="00A7472B"/>
    <w:rsid w:val="00A74741"/>
    <w:rsid w:val="00A74791"/>
    <w:rsid w:val="00A74871"/>
    <w:rsid w:val="00A748A8"/>
    <w:rsid w:val="00A7496B"/>
    <w:rsid w:val="00A74995"/>
    <w:rsid w:val="00A749CE"/>
    <w:rsid w:val="00A74A7A"/>
    <w:rsid w:val="00A74B68"/>
    <w:rsid w:val="00A74E70"/>
    <w:rsid w:val="00A74ED6"/>
    <w:rsid w:val="00A74F6E"/>
    <w:rsid w:val="00A74F73"/>
    <w:rsid w:val="00A74FD8"/>
    <w:rsid w:val="00A750CE"/>
    <w:rsid w:val="00A75255"/>
    <w:rsid w:val="00A75415"/>
    <w:rsid w:val="00A75437"/>
    <w:rsid w:val="00A75716"/>
    <w:rsid w:val="00A75906"/>
    <w:rsid w:val="00A75907"/>
    <w:rsid w:val="00A759A5"/>
    <w:rsid w:val="00A75A49"/>
    <w:rsid w:val="00A75B6E"/>
    <w:rsid w:val="00A75C8B"/>
    <w:rsid w:val="00A75CFB"/>
    <w:rsid w:val="00A75F70"/>
    <w:rsid w:val="00A76013"/>
    <w:rsid w:val="00A76073"/>
    <w:rsid w:val="00A76090"/>
    <w:rsid w:val="00A76152"/>
    <w:rsid w:val="00A7625A"/>
    <w:rsid w:val="00A762D6"/>
    <w:rsid w:val="00A763B4"/>
    <w:rsid w:val="00A764A9"/>
    <w:rsid w:val="00A765DD"/>
    <w:rsid w:val="00A76651"/>
    <w:rsid w:val="00A7671F"/>
    <w:rsid w:val="00A7673E"/>
    <w:rsid w:val="00A7673F"/>
    <w:rsid w:val="00A76A0E"/>
    <w:rsid w:val="00A76BE6"/>
    <w:rsid w:val="00A76CC0"/>
    <w:rsid w:val="00A76CC4"/>
    <w:rsid w:val="00A76D11"/>
    <w:rsid w:val="00A76E76"/>
    <w:rsid w:val="00A76F3E"/>
    <w:rsid w:val="00A76FAC"/>
    <w:rsid w:val="00A77134"/>
    <w:rsid w:val="00A7718B"/>
    <w:rsid w:val="00A772F2"/>
    <w:rsid w:val="00A77497"/>
    <w:rsid w:val="00A77729"/>
    <w:rsid w:val="00A77782"/>
    <w:rsid w:val="00A777A6"/>
    <w:rsid w:val="00A77809"/>
    <w:rsid w:val="00A778EE"/>
    <w:rsid w:val="00A77960"/>
    <w:rsid w:val="00A779CD"/>
    <w:rsid w:val="00A77AA1"/>
    <w:rsid w:val="00A77C12"/>
    <w:rsid w:val="00A77C14"/>
    <w:rsid w:val="00A77D04"/>
    <w:rsid w:val="00A77F70"/>
    <w:rsid w:val="00A77F80"/>
    <w:rsid w:val="00A8009F"/>
    <w:rsid w:val="00A8010F"/>
    <w:rsid w:val="00A80114"/>
    <w:rsid w:val="00A8012F"/>
    <w:rsid w:val="00A80169"/>
    <w:rsid w:val="00A8038D"/>
    <w:rsid w:val="00A8039E"/>
    <w:rsid w:val="00A803E7"/>
    <w:rsid w:val="00A804B5"/>
    <w:rsid w:val="00A80604"/>
    <w:rsid w:val="00A807C6"/>
    <w:rsid w:val="00A80C5E"/>
    <w:rsid w:val="00A80C79"/>
    <w:rsid w:val="00A80C85"/>
    <w:rsid w:val="00A80CDD"/>
    <w:rsid w:val="00A80D11"/>
    <w:rsid w:val="00A80F68"/>
    <w:rsid w:val="00A80FDE"/>
    <w:rsid w:val="00A81317"/>
    <w:rsid w:val="00A814A6"/>
    <w:rsid w:val="00A81576"/>
    <w:rsid w:val="00A815F6"/>
    <w:rsid w:val="00A8161D"/>
    <w:rsid w:val="00A81786"/>
    <w:rsid w:val="00A819DB"/>
    <w:rsid w:val="00A819FC"/>
    <w:rsid w:val="00A81A84"/>
    <w:rsid w:val="00A81C3F"/>
    <w:rsid w:val="00A81DCC"/>
    <w:rsid w:val="00A8208D"/>
    <w:rsid w:val="00A82229"/>
    <w:rsid w:val="00A8223F"/>
    <w:rsid w:val="00A82251"/>
    <w:rsid w:val="00A8230A"/>
    <w:rsid w:val="00A82352"/>
    <w:rsid w:val="00A8255E"/>
    <w:rsid w:val="00A8271C"/>
    <w:rsid w:val="00A827FD"/>
    <w:rsid w:val="00A82844"/>
    <w:rsid w:val="00A82A43"/>
    <w:rsid w:val="00A82A52"/>
    <w:rsid w:val="00A82B97"/>
    <w:rsid w:val="00A82BF8"/>
    <w:rsid w:val="00A82C3E"/>
    <w:rsid w:val="00A82C4A"/>
    <w:rsid w:val="00A82C91"/>
    <w:rsid w:val="00A82D88"/>
    <w:rsid w:val="00A82D9E"/>
    <w:rsid w:val="00A82E2A"/>
    <w:rsid w:val="00A82FD1"/>
    <w:rsid w:val="00A8301D"/>
    <w:rsid w:val="00A8318A"/>
    <w:rsid w:val="00A83302"/>
    <w:rsid w:val="00A83485"/>
    <w:rsid w:val="00A8364C"/>
    <w:rsid w:val="00A83664"/>
    <w:rsid w:val="00A836BE"/>
    <w:rsid w:val="00A8380F"/>
    <w:rsid w:val="00A8387B"/>
    <w:rsid w:val="00A8394D"/>
    <w:rsid w:val="00A8396A"/>
    <w:rsid w:val="00A839AC"/>
    <w:rsid w:val="00A83A3C"/>
    <w:rsid w:val="00A83ADC"/>
    <w:rsid w:val="00A83B57"/>
    <w:rsid w:val="00A83C8B"/>
    <w:rsid w:val="00A83CE5"/>
    <w:rsid w:val="00A83E5C"/>
    <w:rsid w:val="00A83FD4"/>
    <w:rsid w:val="00A840DB"/>
    <w:rsid w:val="00A842FA"/>
    <w:rsid w:val="00A845B4"/>
    <w:rsid w:val="00A84613"/>
    <w:rsid w:val="00A84690"/>
    <w:rsid w:val="00A8480F"/>
    <w:rsid w:val="00A84862"/>
    <w:rsid w:val="00A84900"/>
    <w:rsid w:val="00A84B37"/>
    <w:rsid w:val="00A84BA3"/>
    <w:rsid w:val="00A84D08"/>
    <w:rsid w:val="00A84D5B"/>
    <w:rsid w:val="00A84E98"/>
    <w:rsid w:val="00A8516C"/>
    <w:rsid w:val="00A85348"/>
    <w:rsid w:val="00A8538D"/>
    <w:rsid w:val="00A85618"/>
    <w:rsid w:val="00A8566C"/>
    <w:rsid w:val="00A85698"/>
    <w:rsid w:val="00A859AC"/>
    <w:rsid w:val="00A85B31"/>
    <w:rsid w:val="00A85C83"/>
    <w:rsid w:val="00A85D9E"/>
    <w:rsid w:val="00A85DA9"/>
    <w:rsid w:val="00A85FAC"/>
    <w:rsid w:val="00A86067"/>
    <w:rsid w:val="00A8608E"/>
    <w:rsid w:val="00A8645C"/>
    <w:rsid w:val="00A86623"/>
    <w:rsid w:val="00A86674"/>
    <w:rsid w:val="00A866E0"/>
    <w:rsid w:val="00A86756"/>
    <w:rsid w:val="00A867AD"/>
    <w:rsid w:val="00A86982"/>
    <w:rsid w:val="00A869E7"/>
    <w:rsid w:val="00A86A60"/>
    <w:rsid w:val="00A86B37"/>
    <w:rsid w:val="00A86BD8"/>
    <w:rsid w:val="00A86C74"/>
    <w:rsid w:val="00A86C89"/>
    <w:rsid w:val="00A86D04"/>
    <w:rsid w:val="00A86F2A"/>
    <w:rsid w:val="00A872B7"/>
    <w:rsid w:val="00A8731D"/>
    <w:rsid w:val="00A87354"/>
    <w:rsid w:val="00A87478"/>
    <w:rsid w:val="00A875B2"/>
    <w:rsid w:val="00A87719"/>
    <w:rsid w:val="00A8773E"/>
    <w:rsid w:val="00A87932"/>
    <w:rsid w:val="00A87950"/>
    <w:rsid w:val="00A879B3"/>
    <w:rsid w:val="00A87A32"/>
    <w:rsid w:val="00A87A9B"/>
    <w:rsid w:val="00A87DBF"/>
    <w:rsid w:val="00A87E97"/>
    <w:rsid w:val="00A90048"/>
    <w:rsid w:val="00A90132"/>
    <w:rsid w:val="00A90136"/>
    <w:rsid w:val="00A90224"/>
    <w:rsid w:val="00A90243"/>
    <w:rsid w:val="00A902A8"/>
    <w:rsid w:val="00A903A2"/>
    <w:rsid w:val="00A90447"/>
    <w:rsid w:val="00A90512"/>
    <w:rsid w:val="00A90655"/>
    <w:rsid w:val="00A906B9"/>
    <w:rsid w:val="00A907CE"/>
    <w:rsid w:val="00A9080E"/>
    <w:rsid w:val="00A90836"/>
    <w:rsid w:val="00A908AB"/>
    <w:rsid w:val="00A9091A"/>
    <w:rsid w:val="00A90997"/>
    <w:rsid w:val="00A909CA"/>
    <w:rsid w:val="00A90A30"/>
    <w:rsid w:val="00A90A85"/>
    <w:rsid w:val="00A90AD3"/>
    <w:rsid w:val="00A90C70"/>
    <w:rsid w:val="00A90CAE"/>
    <w:rsid w:val="00A90D1F"/>
    <w:rsid w:val="00A90EE5"/>
    <w:rsid w:val="00A90F21"/>
    <w:rsid w:val="00A91120"/>
    <w:rsid w:val="00A91286"/>
    <w:rsid w:val="00A913A6"/>
    <w:rsid w:val="00A915CA"/>
    <w:rsid w:val="00A916EE"/>
    <w:rsid w:val="00A91983"/>
    <w:rsid w:val="00A919AA"/>
    <w:rsid w:val="00A91ACE"/>
    <w:rsid w:val="00A91AFC"/>
    <w:rsid w:val="00A91C55"/>
    <w:rsid w:val="00A91D77"/>
    <w:rsid w:val="00A91E47"/>
    <w:rsid w:val="00A91FE7"/>
    <w:rsid w:val="00A92035"/>
    <w:rsid w:val="00A9213F"/>
    <w:rsid w:val="00A92197"/>
    <w:rsid w:val="00A9237C"/>
    <w:rsid w:val="00A92444"/>
    <w:rsid w:val="00A9249C"/>
    <w:rsid w:val="00A92616"/>
    <w:rsid w:val="00A926AF"/>
    <w:rsid w:val="00A929E9"/>
    <w:rsid w:val="00A92B4E"/>
    <w:rsid w:val="00A92B68"/>
    <w:rsid w:val="00A92DFB"/>
    <w:rsid w:val="00A930A6"/>
    <w:rsid w:val="00A932DB"/>
    <w:rsid w:val="00A933E7"/>
    <w:rsid w:val="00A934C8"/>
    <w:rsid w:val="00A93719"/>
    <w:rsid w:val="00A93943"/>
    <w:rsid w:val="00A9395E"/>
    <w:rsid w:val="00A939D5"/>
    <w:rsid w:val="00A93A1C"/>
    <w:rsid w:val="00A93AB6"/>
    <w:rsid w:val="00A93ABF"/>
    <w:rsid w:val="00A93E58"/>
    <w:rsid w:val="00A93E9B"/>
    <w:rsid w:val="00A93FE3"/>
    <w:rsid w:val="00A93FE8"/>
    <w:rsid w:val="00A9413C"/>
    <w:rsid w:val="00A94463"/>
    <w:rsid w:val="00A94685"/>
    <w:rsid w:val="00A946AE"/>
    <w:rsid w:val="00A9478F"/>
    <w:rsid w:val="00A94A42"/>
    <w:rsid w:val="00A94B1E"/>
    <w:rsid w:val="00A94B25"/>
    <w:rsid w:val="00A94C9B"/>
    <w:rsid w:val="00A94D28"/>
    <w:rsid w:val="00A94D34"/>
    <w:rsid w:val="00A94D4A"/>
    <w:rsid w:val="00A94DA6"/>
    <w:rsid w:val="00A94E8F"/>
    <w:rsid w:val="00A94F60"/>
    <w:rsid w:val="00A95075"/>
    <w:rsid w:val="00A9512F"/>
    <w:rsid w:val="00A95130"/>
    <w:rsid w:val="00A95154"/>
    <w:rsid w:val="00A95182"/>
    <w:rsid w:val="00A951DD"/>
    <w:rsid w:val="00A95224"/>
    <w:rsid w:val="00A95269"/>
    <w:rsid w:val="00A952C8"/>
    <w:rsid w:val="00A9564D"/>
    <w:rsid w:val="00A9570C"/>
    <w:rsid w:val="00A9581F"/>
    <w:rsid w:val="00A95877"/>
    <w:rsid w:val="00A958E1"/>
    <w:rsid w:val="00A958F0"/>
    <w:rsid w:val="00A958F5"/>
    <w:rsid w:val="00A959C5"/>
    <w:rsid w:val="00A95B32"/>
    <w:rsid w:val="00A95C72"/>
    <w:rsid w:val="00A95D87"/>
    <w:rsid w:val="00A95DED"/>
    <w:rsid w:val="00A95F0F"/>
    <w:rsid w:val="00A95F25"/>
    <w:rsid w:val="00A96229"/>
    <w:rsid w:val="00A96321"/>
    <w:rsid w:val="00A96367"/>
    <w:rsid w:val="00A964BB"/>
    <w:rsid w:val="00A964D5"/>
    <w:rsid w:val="00A964DB"/>
    <w:rsid w:val="00A965F4"/>
    <w:rsid w:val="00A9668B"/>
    <w:rsid w:val="00A96703"/>
    <w:rsid w:val="00A96848"/>
    <w:rsid w:val="00A969F6"/>
    <w:rsid w:val="00A96A0E"/>
    <w:rsid w:val="00A96AB6"/>
    <w:rsid w:val="00A96D3B"/>
    <w:rsid w:val="00A96FA9"/>
    <w:rsid w:val="00A970D8"/>
    <w:rsid w:val="00A97177"/>
    <w:rsid w:val="00A97295"/>
    <w:rsid w:val="00A9733A"/>
    <w:rsid w:val="00A97515"/>
    <w:rsid w:val="00A976D9"/>
    <w:rsid w:val="00A97936"/>
    <w:rsid w:val="00A97A3D"/>
    <w:rsid w:val="00A97A4D"/>
    <w:rsid w:val="00A97A8F"/>
    <w:rsid w:val="00A97B5D"/>
    <w:rsid w:val="00A97BDA"/>
    <w:rsid w:val="00A97C25"/>
    <w:rsid w:val="00A97D7D"/>
    <w:rsid w:val="00A97F73"/>
    <w:rsid w:val="00AA008C"/>
    <w:rsid w:val="00AA0121"/>
    <w:rsid w:val="00AA012C"/>
    <w:rsid w:val="00AA01BC"/>
    <w:rsid w:val="00AA01F0"/>
    <w:rsid w:val="00AA03CF"/>
    <w:rsid w:val="00AA03FE"/>
    <w:rsid w:val="00AA0451"/>
    <w:rsid w:val="00AA04F8"/>
    <w:rsid w:val="00AA07CC"/>
    <w:rsid w:val="00AA085F"/>
    <w:rsid w:val="00AA087A"/>
    <w:rsid w:val="00AA08A0"/>
    <w:rsid w:val="00AA0900"/>
    <w:rsid w:val="00AA0907"/>
    <w:rsid w:val="00AA09A7"/>
    <w:rsid w:val="00AA0B0D"/>
    <w:rsid w:val="00AA0B5B"/>
    <w:rsid w:val="00AA0C69"/>
    <w:rsid w:val="00AA0DC7"/>
    <w:rsid w:val="00AA0E29"/>
    <w:rsid w:val="00AA113D"/>
    <w:rsid w:val="00AA11DF"/>
    <w:rsid w:val="00AA12BE"/>
    <w:rsid w:val="00AA143A"/>
    <w:rsid w:val="00AA1444"/>
    <w:rsid w:val="00AA18F9"/>
    <w:rsid w:val="00AA196F"/>
    <w:rsid w:val="00AA19CE"/>
    <w:rsid w:val="00AA19E0"/>
    <w:rsid w:val="00AA19E3"/>
    <w:rsid w:val="00AA1AEA"/>
    <w:rsid w:val="00AA1B04"/>
    <w:rsid w:val="00AA1B2A"/>
    <w:rsid w:val="00AA1C2F"/>
    <w:rsid w:val="00AA1C94"/>
    <w:rsid w:val="00AA1D05"/>
    <w:rsid w:val="00AA1E25"/>
    <w:rsid w:val="00AA1F12"/>
    <w:rsid w:val="00AA1F5C"/>
    <w:rsid w:val="00AA1F91"/>
    <w:rsid w:val="00AA1FD7"/>
    <w:rsid w:val="00AA2087"/>
    <w:rsid w:val="00AA22CC"/>
    <w:rsid w:val="00AA22EF"/>
    <w:rsid w:val="00AA2387"/>
    <w:rsid w:val="00AA23D4"/>
    <w:rsid w:val="00AA2452"/>
    <w:rsid w:val="00AA24C9"/>
    <w:rsid w:val="00AA257C"/>
    <w:rsid w:val="00AA2583"/>
    <w:rsid w:val="00AA2659"/>
    <w:rsid w:val="00AA2695"/>
    <w:rsid w:val="00AA27A3"/>
    <w:rsid w:val="00AA29B4"/>
    <w:rsid w:val="00AA29E1"/>
    <w:rsid w:val="00AA2C08"/>
    <w:rsid w:val="00AA2C28"/>
    <w:rsid w:val="00AA2DA3"/>
    <w:rsid w:val="00AA2F27"/>
    <w:rsid w:val="00AA31EF"/>
    <w:rsid w:val="00AA34E1"/>
    <w:rsid w:val="00AA37C6"/>
    <w:rsid w:val="00AA3849"/>
    <w:rsid w:val="00AA3903"/>
    <w:rsid w:val="00AA3990"/>
    <w:rsid w:val="00AA3BB9"/>
    <w:rsid w:val="00AA3C1B"/>
    <w:rsid w:val="00AA3C73"/>
    <w:rsid w:val="00AA3C81"/>
    <w:rsid w:val="00AA3D07"/>
    <w:rsid w:val="00AA3D26"/>
    <w:rsid w:val="00AA3DE4"/>
    <w:rsid w:val="00AA3F6B"/>
    <w:rsid w:val="00AA3FCE"/>
    <w:rsid w:val="00AA3FD5"/>
    <w:rsid w:val="00AA4126"/>
    <w:rsid w:val="00AA41B8"/>
    <w:rsid w:val="00AA42C8"/>
    <w:rsid w:val="00AA43CE"/>
    <w:rsid w:val="00AA441F"/>
    <w:rsid w:val="00AA46EB"/>
    <w:rsid w:val="00AA4862"/>
    <w:rsid w:val="00AA493E"/>
    <w:rsid w:val="00AA4946"/>
    <w:rsid w:val="00AA49A8"/>
    <w:rsid w:val="00AA49E0"/>
    <w:rsid w:val="00AA4BA3"/>
    <w:rsid w:val="00AA4BDE"/>
    <w:rsid w:val="00AA4CF8"/>
    <w:rsid w:val="00AA4D53"/>
    <w:rsid w:val="00AA4D60"/>
    <w:rsid w:val="00AA4F00"/>
    <w:rsid w:val="00AA50D4"/>
    <w:rsid w:val="00AA5284"/>
    <w:rsid w:val="00AA529E"/>
    <w:rsid w:val="00AA531D"/>
    <w:rsid w:val="00AA5400"/>
    <w:rsid w:val="00AA5510"/>
    <w:rsid w:val="00AA55BF"/>
    <w:rsid w:val="00AA5653"/>
    <w:rsid w:val="00AA5672"/>
    <w:rsid w:val="00AA57B8"/>
    <w:rsid w:val="00AA57C9"/>
    <w:rsid w:val="00AA57EC"/>
    <w:rsid w:val="00AA582A"/>
    <w:rsid w:val="00AA5B35"/>
    <w:rsid w:val="00AA5B41"/>
    <w:rsid w:val="00AA5C86"/>
    <w:rsid w:val="00AA5E03"/>
    <w:rsid w:val="00AA5ECC"/>
    <w:rsid w:val="00AA5F71"/>
    <w:rsid w:val="00AA5F92"/>
    <w:rsid w:val="00AA5FF2"/>
    <w:rsid w:val="00AA617D"/>
    <w:rsid w:val="00AA61B8"/>
    <w:rsid w:val="00AA6356"/>
    <w:rsid w:val="00AA6415"/>
    <w:rsid w:val="00AA6477"/>
    <w:rsid w:val="00AA6509"/>
    <w:rsid w:val="00AA662D"/>
    <w:rsid w:val="00AA66F6"/>
    <w:rsid w:val="00AA693B"/>
    <w:rsid w:val="00AA6950"/>
    <w:rsid w:val="00AA69A6"/>
    <w:rsid w:val="00AA6A84"/>
    <w:rsid w:val="00AA6B02"/>
    <w:rsid w:val="00AA6B7A"/>
    <w:rsid w:val="00AA6DA0"/>
    <w:rsid w:val="00AA6FD9"/>
    <w:rsid w:val="00AA70B2"/>
    <w:rsid w:val="00AA70DE"/>
    <w:rsid w:val="00AA7145"/>
    <w:rsid w:val="00AA71B3"/>
    <w:rsid w:val="00AA723A"/>
    <w:rsid w:val="00AA7417"/>
    <w:rsid w:val="00AA7419"/>
    <w:rsid w:val="00AA7590"/>
    <w:rsid w:val="00AA7595"/>
    <w:rsid w:val="00AA75C5"/>
    <w:rsid w:val="00AA761E"/>
    <w:rsid w:val="00AA76EE"/>
    <w:rsid w:val="00AA787B"/>
    <w:rsid w:val="00AA7917"/>
    <w:rsid w:val="00AA792B"/>
    <w:rsid w:val="00AA7A86"/>
    <w:rsid w:val="00AA7BD2"/>
    <w:rsid w:val="00AA7E1D"/>
    <w:rsid w:val="00AA7F23"/>
    <w:rsid w:val="00AAB6EC"/>
    <w:rsid w:val="00AB0056"/>
    <w:rsid w:val="00AB015C"/>
    <w:rsid w:val="00AB0380"/>
    <w:rsid w:val="00AB0499"/>
    <w:rsid w:val="00AB05A1"/>
    <w:rsid w:val="00AB0612"/>
    <w:rsid w:val="00AB0697"/>
    <w:rsid w:val="00AB07BD"/>
    <w:rsid w:val="00AB0850"/>
    <w:rsid w:val="00AB0857"/>
    <w:rsid w:val="00AB09EB"/>
    <w:rsid w:val="00AB0BD0"/>
    <w:rsid w:val="00AB0D7C"/>
    <w:rsid w:val="00AB0DD9"/>
    <w:rsid w:val="00AB0DEF"/>
    <w:rsid w:val="00AB0E60"/>
    <w:rsid w:val="00AB1059"/>
    <w:rsid w:val="00AB1301"/>
    <w:rsid w:val="00AB1334"/>
    <w:rsid w:val="00AB143C"/>
    <w:rsid w:val="00AB1510"/>
    <w:rsid w:val="00AB1524"/>
    <w:rsid w:val="00AB174A"/>
    <w:rsid w:val="00AB187A"/>
    <w:rsid w:val="00AB18B8"/>
    <w:rsid w:val="00AB1A16"/>
    <w:rsid w:val="00AB1AD5"/>
    <w:rsid w:val="00AB1CDA"/>
    <w:rsid w:val="00AB1D91"/>
    <w:rsid w:val="00AB1D9A"/>
    <w:rsid w:val="00AB1DF8"/>
    <w:rsid w:val="00AB1E3C"/>
    <w:rsid w:val="00AB1F61"/>
    <w:rsid w:val="00AB1FCA"/>
    <w:rsid w:val="00AB218A"/>
    <w:rsid w:val="00AB230F"/>
    <w:rsid w:val="00AB2391"/>
    <w:rsid w:val="00AB24B0"/>
    <w:rsid w:val="00AB24B9"/>
    <w:rsid w:val="00AB2502"/>
    <w:rsid w:val="00AB2589"/>
    <w:rsid w:val="00AB279E"/>
    <w:rsid w:val="00AB281A"/>
    <w:rsid w:val="00AB297C"/>
    <w:rsid w:val="00AB29B1"/>
    <w:rsid w:val="00AB2AD3"/>
    <w:rsid w:val="00AB2AD9"/>
    <w:rsid w:val="00AB2CDC"/>
    <w:rsid w:val="00AB2D0D"/>
    <w:rsid w:val="00AB2D48"/>
    <w:rsid w:val="00AB300C"/>
    <w:rsid w:val="00AB300F"/>
    <w:rsid w:val="00AB3156"/>
    <w:rsid w:val="00AB324A"/>
    <w:rsid w:val="00AB3398"/>
    <w:rsid w:val="00AB350C"/>
    <w:rsid w:val="00AB363A"/>
    <w:rsid w:val="00AB37D3"/>
    <w:rsid w:val="00AB3A38"/>
    <w:rsid w:val="00AB3A99"/>
    <w:rsid w:val="00AB3B33"/>
    <w:rsid w:val="00AB3B66"/>
    <w:rsid w:val="00AB3E02"/>
    <w:rsid w:val="00AB3E5D"/>
    <w:rsid w:val="00AB3E8C"/>
    <w:rsid w:val="00AB3FBF"/>
    <w:rsid w:val="00AB4046"/>
    <w:rsid w:val="00AB43B2"/>
    <w:rsid w:val="00AB4431"/>
    <w:rsid w:val="00AB4582"/>
    <w:rsid w:val="00AB458D"/>
    <w:rsid w:val="00AB45E9"/>
    <w:rsid w:val="00AB4887"/>
    <w:rsid w:val="00AB48BE"/>
    <w:rsid w:val="00AB49A6"/>
    <w:rsid w:val="00AB49A7"/>
    <w:rsid w:val="00AB4A7C"/>
    <w:rsid w:val="00AB4A83"/>
    <w:rsid w:val="00AB4AC6"/>
    <w:rsid w:val="00AB4B30"/>
    <w:rsid w:val="00AB4B44"/>
    <w:rsid w:val="00AB4CCC"/>
    <w:rsid w:val="00AB4DA1"/>
    <w:rsid w:val="00AB4DEC"/>
    <w:rsid w:val="00AB4E3A"/>
    <w:rsid w:val="00AB4F85"/>
    <w:rsid w:val="00AB50B5"/>
    <w:rsid w:val="00AB524F"/>
    <w:rsid w:val="00AB52F7"/>
    <w:rsid w:val="00AB5428"/>
    <w:rsid w:val="00AB553E"/>
    <w:rsid w:val="00AB5549"/>
    <w:rsid w:val="00AB556A"/>
    <w:rsid w:val="00AB55B7"/>
    <w:rsid w:val="00AB5A4F"/>
    <w:rsid w:val="00AB5AF7"/>
    <w:rsid w:val="00AB5BBA"/>
    <w:rsid w:val="00AB5C27"/>
    <w:rsid w:val="00AB5D93"/>
    <w:rsid w:val="00AB5E74"/>
    <w:rsid w:val="00AB5F31"/>
    <w:rsid w:val="00AB6068"/>
    <w:rsid w:val="00AB627B"/>
    <w:rsid w:val="00AB6339"/>
    <w:rsid w:val="00AB63F5"/>
    <w:rsid w:val="00AB652D"/>
    <w:rsid w:val="00AB660E"/>
    <w:rsid w:val="00AB6762"/>
    <w:rsid w:val="00AB680F"/>
    <w:rsid w:val="00AB6844"/>
    <w:rsid w:val="00AB68D3"/>
    <w:rsid w:val="00AB6B34"/>
    <w:rsid w:val="00AB6F05"/>
    <w:rsid w:val="00AB6F39"/>
    <w:rsid w:val="00AB6F3F"/>
    <w:rsid w:val="00AB6F77"/>
    <w:rsid w:val="00AB7318"/>
    <w:rsid w:val="00AB746B"/>
    <w:rsid w:val="00AB751F"/>
    <w:rsid w:val="00AB762C"/>
    <w:rsid w:val="00AB767B"/>
    <w:rsid w:val="00AB7866"/>
    <w:rsid w:val="00AB7888"/>
    <w:rsid w:val="00AB794F"/>
    <w:rsid w:val="00AB7B43"/>
    <w:rsid w:val="00AB7B7C"/>
    <w:rsid w:val="00AB7D3C"/>
    <w:rsid w:val="00AB7DE8"/>
    <w:rsid w:val="00AB7E7F"/>
    <w:rsid w:val="00AB7F84"/>
    <w:rsid w:val="00ABF9F2"/>
    <w:rsid w:val="00AC00A0"/>
    <w:rsid w:val="00AC00B6"/>
    <w:rsid w:val="00AC00E5"/>
    <w:rsid w:val="00AC00F7"/>
    <w:rsid w:val="00AC0124"/>
    <w:rsid w:val="00AC0149"/>
    <w:rsid w:val="00AC0245"/>
    <w:rsid w:val="00AC0392"/>
    <w:rsid w:val="00AC05EB"/>
    <w:rsid w:val="00AC072E"/>
    <w:rsid w:val="00AC0890"/>
    <w:rsid w:val="00AC0946"/>
    <w:rsid w:val="00AC0A3F"/>
    <w:rsid w:val="00AC0BA0"/>
    <w:rsid w:val="00AC0BAB"/>
    <w:rsid w:val="00AC0C07"/>
    <w:rsid w:val="00AC0D4C"/>
    <w:rsid w:val="00AC0E01"/>
    <w:rsid w:val="00AC104B"/>
    <w:rsid w:val="00AC1073"/>
    <w:rsid w:val="00AC121C"/>
    <w:rsid w:val="00AC12FC"/>
    <w:rsid w:val="00AC166B"/>
    <w:rsid w:val="00AC1708"/>
    <w:rsid w:val="00AC18C8"/>
    <w:rsid w:val="00AC1A30"/>
    <w:rsid w:val="00AC1A93"/>
    <w:rsid w:val="00AC1A9F"/>
    <w:rsid w:val="00AC1AA3"/>
    <w:rsid w:val="00AC1ADC"/>
    <w:rsid w:val="00AC1C09"/>
    <w:rsid w:val="00AC1D33"/>
    <w:rsid w:val="00AC1D38"/>
    <w:rsid w:val="00AC1DA3"/>
    <w:rsid w:val="00AC1DBB"/>
    <w:rsid w:val="00AC211F"/>
    <w:rsid w:val="00AC217F"/>
    <w:rsid w:val="00AC246F"/>
    <w:rsid w:val="00AC261B"/>
    <w:rsid w:val="00AC2681"/>
    <w:rsid w:val="00AC2778"/>
    <w:rsid w:val="00AC27AC"/>
    <w:rsid w:val="00AC2A89"/>
    <w:rsid w:val="00AC2B10"/>
    <w:rsid w:val="00AC2B53"/>
    <w:rsid w:val="00AC2C8D"/>
    <w:rsid w:val="00AC2D54"/>
    <w:rsid w:val="00AC309D"/>
    <w:rsid w:val="00AC3194"/>
    <w:rsid w:val="00AC338D"/>
    <w:rsid w:val="00AC33A4"/>
    <w:rsid w:val="00AC33A9"/>
    <w:rsid w:val="00AC35BA"/>
    <w:rsid w:val="00AC38FD"/>
    <w:rsid w:val="00AC3ABF"/>
    <w:rsid w:val="00AC3AD2"/>
    <w:rsid w:val="00AC3C8B"/>
    <w:rsid w:val="00AC3D20"/>
    <w:rsid w:val="00AC3D6A"/>
    <w:rsid w:val="00AC3F9B"/>
    <w:rsid w:val="00AC4060"/>
    <w:rsid w:val="00AC4103"/>
    <w:rsid w:val="00AC4176"/>
    <w:rsid w:val="00AC41AD"/>
    <w:rsid w:val="00AC43AD"/>
    <w:rsid w:val="00AC4405"/>
    <w:rsid w:val="00AC444A"/>
    <w:rsid w:val="00AC4509"/>
    <w:rsid w:val="00AC45C4"/>
    <w:rsid w:val="00AC46DB"/>
    <w:rsid w:val="00AC495D"/>
    <w:rsid w:val="00AC4A0B"/>
    <w:rsid w:val="00AC4A30"/>
    <w:rsid w:val="00AC4B4E"/>
    <w:rsid w:val="00AC4BBA"/>
    <w:rsid w:val="00AC4C91"/>
    <w:rsid w:val="00AC4EAE"/>
    <w:rsid w:val="00AC4F90"/>
    <w:rsid w:val="00AC5081"/>
    <w:rsid w:val="00AC51BA"/>
    <w:rsid w:val="00AC5218"/>
    <w:rsid w:val="00AC5273"/>
    <w:rsid w:val="00AC53A3"/>
    <w:rsid w:val="00AC53F5"/>
    <w:rsid w:val="00AC543C"/>
    <w:rsid w:val="00AC5590"/>
    <w:rsid w:val="00AC57F2"/>
    <w:rsid w:val="00AC58E9"/>
    <w:rsid w:val="00AC59AB"/>
    <w:rsid w:val="00AC5A7D"/>
    <w:rsid w:val="00AC5B0F"/>
    <w:rsid w:val="00AC5C5F"/>
    <w:rsid w:val="00AC5D92"/>
    <w:rsid w:val="00AC5E40"/>
    <w:rsid w:val="00AC5E98"/>
    <w:rsid w:val="00AC6181"/>
    <w:rsid w:val="00AC61C4"/>
    <w:rsid w:val="00AC62BB"/>
    <w:rsid w:val="00AC63C4"/>
    <w:rsid w:val="00AC6486"/>
    <w:rsid w:val="00AC660A"/>
    <w:rsid w:val="00AC6861"/>
    <w:rsid w:val="00AC6886"/>
    <w:rsid w:val="00AC6B05"/>
    <w:rsid w:val="00AC6BB1"/>
    <w:rsid w:val="00AC6C5C"/>
    <w:rsid w:val="00AC6C60"/>
    <w:rsid w:val="00AC6CC3"/>
    <w:rsid w:val="00AC6D54"/>
    <w:rsid w:val="00AC6D55"/>
    <w:rsid w:val="00AC6D6D"/>
    <w:rsid w:val="00AC6DCA"/>
    <w:rsid w:val="00AC6DE7"/>
    <w:rsid w:val="00AC6E01"/>
    <w:rsid w:val="00AC6F46"/>
    <w:rsid w:val="00AC6FB4"/>
    <w:rsid w:val="00AC6FD7"/>
    <w:rsid w:val="00AC7060"/>
    <w:rsid w:val="00AC7181"/>
    <w:rsid w:val="00AC7240"/>
    <w:rsid w:val="00AC73F9"/>
    <w:rsid w:val="00AC7442"/>
    <w:rsid w:val="00AC751D"/>
    <w:rsid w:val="00AC7532"/>
    <w:rsid w:val="00AC76A3"/>
    <w:rsid w:val="00AC7764"/>
    <w:rsid w:val="00AC77D4"/>
    <w:rsid w:val="00AC7931"/>
    <w:rsid w:val="00AC79FC"/>
    <w:rsid w:val="00AC7B5C"/>
    <w:rsid w:val="00AC7C0A"/>
    <w:rsid w:val="00AC7C1C"/>
    <w:rsid w:val="00AC7D15"/>
    <w:rsid w:val="00AC7D21"/>
    <w:rsid w:val="00AC7E4E"/>
    <w:rsid w:val="00AC7E55"/>
    <w:rsid w:val="00AC7F4F"/>
    <w:rsid w:val="00AD0018"/>
    <w:rsid w:val="00AD011C"/>
    <w:rsid w:val="00AD0140"/>
    <w:rsid w:val="00AD01E6"/>
    <w:rsid w:val="00AD0212"/>
    <w:rsid w:val="00AD0267"/>
    <w:rsid w:val="00AD0295"/>
    <w:rsid w:val="00AD03D9"/>
    <w:rsid w:val="00AD03FF"/>
    <w:rsid w:val="00AD050F"/>
    <w:rsid w:val="00AD0553"/>
    <w:rsid w:val="00AD0672"/>
    <w:rsid w:val="00AD067A"/>
    <w:rsid w:val="00AD067D"/>
    <w:rsid w:val="00AD0694"/>
    <w:rsid w:val="00AD073F"/>
    <w:rsid w:val="00AD080D"/>
    <w:rsid w:val="00AD0ACF"/>
    <w:rsid w:val="00AD0AED"/>
    <w:rsid w:val="00AD0B4D"/>
    <w:rsid w:val="00AD0CD0"/>
    <w:rsid w:val="00AD0CE2"/>
    <w:rsid w:val="00AD0D1B"/>
    <w:rsid w:val="00AD0D5C"/>
    <w:rsid w:val="00AD0F1F"/>
    <w:rsid w:val="00AD1108"/>
    <w:rsid w:val="00AD12B5"/>
    <w:rsid w:val="00AD13E6"/>
    <w:rsid w:val="00AD162B"/>
    <w:rsid w:val="00AD16AE"/>
    <w:rsid w:val="00AD1731"/>
    <w:rsid w:val="00AD1893"/>
    <w:rsid w:val="00AD18E9"/>
    <w:rsid w:val="00AD197D"/>
    <w:rsid w:val="00AD1990"/>
    <w:rsid w:val="00AD19A1"/>
    <w:rsid w:val="00AD1B23"/>
    <w:rsid w:val="00AD1EBC"/>
    <w:rsid w:val="00AD1F1D"/>
    <w:rsid w:val="00AD1F65"/>
    <w:rsid w:val="00AD20CC"/>
    <w:rsid w:val="00AD217F"/>
    <w:rsid w:val="00AD22B5"/>
    <w:rsid w:val="00AD2375"/>
    <w:rsid w:val="00AD2416"/>
    <w:rsid w:val="00AD2586"/>
    <w:rsid w:val="00AD272D"/>
    <w:rsid w:val="00AD286F"/>
    <w:rsid w:val="00AD2961"/>
    <w:rsid w:val="00AD29B8"/>
    <w:rsid w:val="00AD2A13"/>
    <w:rsid w:val="00AD2A18"/>
    <w:rsid w:val="00AD2D64"/>
    <w:rsid w:val="00AD2DF9"/>
    <w:rsid w:val="00AD2ED2"/>
    <w:rsid w:val="00AD2F3A"/>
    <w:rsid w:val="00AD2F9D"/>
    <w:rsid w:val="00AD302A"/>
    <w:rsid w:val="00AD3073"/>
    <w:rsid w:val="00AD30B5"/>
    <w:rsid w:val="00AD31D6"/>
    <w:rsid w:val="00AD3288"/>
    <w:rsid w:val="00AD32AA"/>
    <w:rsid w:val="00AD33E1"/>
    <w:rsid w:val="00AD35E4"/>
    <w:rsid w:val="00AD3702"/>
    <w:rsid w:val="00AD3706"/>
    <w:rsid w:val="00AD370B"/>
    <w:rsid w:val="00AD3860"/>
    <w:rsid w:val="00AD39A4"/>
    <w:rsid w:val="00AD3A79"/>
    <w:rsid w:val="00AD3C3A"/>
    <w:rsid w:val="00AD3D88"/>
    <w:rsid w:val="00AD409E"/>
    <w:rsid w:val="00AD4213"/>
    <w:rsid w:val="00AD425D"/>
    <w:rsid w:val="00AD42C9"/>
    <w:rsid w:val="00AD4472"/>
    <w:rsid w:val="00AD4499"/>
    <w:rsid w:val="00AD4578"/>
    <w:rsid w:val="00AD45BD"/>
    <w:rsid w:val="00AD473D"/>
    <w:rsid w:val="00AD4741"/>
    <w:rsid w:val="00AD4814"/>
    <w:rsid w:val="00AD49F5"/>
    <w:rsid w:val="00AD4BB7"/>
    <w:rsid w:val="00AD5003"/>
    <w:rsid w:val="00AD5255"/>
    <w:rsid w:val="00AD52CF"/>
    <w:rsid w:val="00AD533D"/>
    <w:rsid w:val="00AD546F"/>
    <w:rsid w:val="00AD5640"/>
    <w:rsid w:val="00AD56CA"/>
    <w:rsid w:val="00AD56E4"/>
    <w:rsid w:val="00AD5779"/>
    <w:rsid w:val="00AD5AEE"/>
    <w:rsid w:val="00AD5B1C"/>
    <w:rsid w:val="00AD5B3B"/>
    <w:rsid w:val="00AD5C30"/>
    <w:rsid w:val="00AD5D23"/>
    <w:rsid w:val="00AD5D49"/>
    <w:rsid w:val="00AD5DEB"/>
    <w:rsid w:val="00AD5DFC"/>
    <w:rsid w:val="00AD5EE5"/>
    <w:rsid w:val="00AD5EF4"/>
    <w:rsid w:val="00AD5FA4"/>
    <w:rsid w:val="00AD60D5"/>
    <w:rsid w:val="00AD62EC"/>
    <w:rsid w:val="00AD6316"/>
    <w:rsid w:val="00AD63EE"/>
    <w:rsid w:val="00AD6418"/>
    <w:rsid w:val="00AD64D1"/>
    <w:rsid w:val="00AD64E3"/>
    <w:rsid w:val="00AD65D4"/>
    <w:rsid w:val="00AD65E2"/>
    <w:rsid w:val="00AD65FE"/>
    <w:rsid w:val="00AD681F"/>
    <w:rsid w:val="00AD6850"/>
    <w:rsid w:val="00AD6863"/>
    <w:rsid w:val="00AD68F5"/>
    <w:rsid w:val="00AD6BF0"/>
    <w:rsid w:val="00AD6D77"/>
    <w:rsid w:val="00AD6EEC"/>
    <w:rsid w:val="00AD6EF8"/>
    <w:rsid w:val="00AD6F2A"/>
    <w:rsid w:val="00AD7253"/>
    <w:rsid w:val="00AD72A6"/>
    <w:rsid w:val="00AD734B"/>
    <w:rsid w:val="00AD7510"/>
    <w:rsid w:val="00AD7699"/>
    <w:rsid w:val="00AD76A0"/>
    <w:rsid w:val="00AD7893"/>
    <w:rsid w:val="00AD7A34"/>
    <w:rsid w:val="00AD7BDC"/>
    <w:rsid w:val="00AD7DA4"/>
    <w:rsid w:val="00AD7E6E"/>
    <w:rsid w:val="00AE0380"/>
    <w:rsid w:val="00AE03FB"/>
    <w:rsid w:val="00AE0450"/>
    <w:rsid w:val="00AE05D0"/>
    <w:rsid w:val="00AE075B"/>
    <w:rsid w:val="00AE0867"/>
    <w:rsid w:val="00AE0943"/>
    <w:rsid w:val="00AE0A87"/>
    <w:rsid w:val="00AE0B03"/>
    <w:rsid w:val="00AE0CAB"/>
    <w:rsid w:val="00AE0F88"/>
    <w:rsid w:val="00AE0FDF"/>
    <w:rsid w:val="00AE103C"/>
    <w:rsid w:val="00AE108D"/>
    <w:rsid w:val="00AE10BE"/>
    <w:rsid w:val="00AE11DD"/>
    <w:rsid w:val="00AE129F"/>
    <w:rsid w:val="00AE13F4"/>
    <w:rsid w:val="00AE1496"/>
    <w:rsid w:val="00AE17B7"/>
    <w:rsid w:val="00AE17D6"/>
    <w:rsid w:val="00AE1871"/>
    <w:rsid w:val="00AE1876"/>
    <w:rsid w:val="00AE18F4"/>
    <w:rsid w:val="00AE1AF3"/>
    <w:rsid w:val="00AE1D4D"/>
    <w:rsid w:val="00AE1DC8"/>
    <w:rsid w:val="00AE1E63"/>
    <w:rsid w:val="00AE1ECF"/>
    <w:rsid w:val="00AE1F02"/>
    <w:rsid w:val="00AE1F56"/>
    <w:rsid w:val="00AE1FD1"/>
    <w:rsid w:val="00AE20B4"/>
    <w:rsid w:val="00AE20F0"/>
    <w:rsid w:val="00AE2267"/>
    <w:rsid w:val="00AE2302"/>
    <w:rsid w:val="00AE24D3"/>
    <w:rsid w:val="00AE2548"/>
    <w:rsid w:val="00AE2597"/>
    <w:rsid w:val="00AE2707"/>
    <w:rsid w:val="00AE2797"/>
    <w:rsid w:val="00AE29F9"/>
    <w:rsid w:val="00AE2A5C"/>
    <w:rsid w:val="00AE2B5A"/>
    <w:rsid w:val="00AE2B73"/>
    <w:rsid w:val="00AE2CBE"/>
    <w:rsid w:val="00AE2E40"/>
    <w:rsid w:val="00AE2E85"/>
    <w:rsid w:val="00AE2ED9"/>
    <w:rsid w:val="00AE2F42"/>
    <w:rsid w:val="00AE3534"/>
    <w:rsid w:val="00AE36C8"/>
    <w:rsid w:val="00AE3747"/>
    <w:rsid w:val="00AE378D"/>
    <w:rsid w:val="00AE378F"/>
    <w:rsid w:val="00AE394F"/>
    <w:rsid w:val="00AE3AB3"/>
    <w:rsid w:val="00AE3B17"/>
    <w:rsid w:val="00AE3BF0"/>
    <w:rsid w:val="00AE3C1F"/>
    <w:rsid w:val="00AE3D86"/>
    <w:rsid w:val="00AE3EC4"/>
    <w:rsid w:val="00AE3F99"/>
    <w:rsid w:val="00AE3FE6"/>
    <w:rsid w:val="00AE407B"/>
    <w:rsid w:val="00AE4081"/>
    <w:rsid w:val="00AE4091"/>
    <w:rsid w:val="00AE412D"/>
    <w:rsid w:val="00AE41AD"/>
    <w:rsid w:val="00AE41D2"/>
    <w:rsid w:val="00AE448E"/>
    <w:rsid w:val="00AE4B29"/>
    <w:rsid w:val="00AE4B2E"/>
    <w:rsid w:val="00AE4D5A"/>
    <w:rsid w:val="00AE4DA6"/>
    <w:rsid w:val="00AE4DE2"/>
    <w:rsid w:val="00AE4EA8"/>
    <w:rsid w:val="00AE4F31"/>
    <w:rsid w:val="00AE4F33"/>
    <w:rsid w:val="00AE50A6"/>
    <w:rsid w:val="00AE50B5"/>
    <w:rsid w:val="00AE50C8"/>
    <w:rsid w:val="00AE50F6"/>
    <w:rsid w:val="00AE5226"/>
    <w:rsid w:val="00AE5375"/>
    <w:rsid w:val="00AE537D"/>
    <w:rsid w:val="00AE5383"/>
    <w:rsid w:val="00AE53B8"/>
    <w:rsid w:val="00AE574C"/>
    <w:rsid w:val="00AE58A8"/>
    <w:rsid w:val="00AE590A"/>
    <w:rsid w:val="00AE5A9D"/>
    <w:rsid w:val="00AE5B25"/>
    <w:rsid w:val="00AE5C5A"/>
    <w:rsid w:val="00AE5DAA"/>
    <w:rsid w:val="00AE5DD5"/>
    <w:rsid w:val="00AE5E84"/>
    <w:rsid w:val="00AE5FB4"/>
    <w:rsid w:val="00AE6019"/>
    <w:rsid w:val="00AE60BE"/>
    <w:rsid w:val="00AE60FE"/>
    <w:rsid w:val="00AE61BC"/>
    <w:rsid w:val="00AE61E7"/>
    <w:rsid w:val="00AE6222"/>
    <w:rsid w:val="00AE6267"/>
    <w:rsid w:val="00AE635C"/>
    <w:rsid w:val="00AE641F"/>
    <w:rsid w:val="00AE6587"/>
    <w:rsid w:val="00AE65F4"/>
    <w:rsid w:val="00AE67C0"/>
    <w:rsid w:val="00AE6825"/>
    <w:rsid w:val="00AE68D7"/>
    <w:rsid w:val="00AE696B"/>
    <w:rsid w:val="00AE6AC9"/>
    <w:rsid w:val="00AE6B3B"/>
    <w:rsid w:val="00AE6C03"/>
    <w:rsid w:val="00AE6C1C"/>
    <w:rsid w:val="00AE6C2D"/>
    <w:rsid w:val="00AE6D39"/>
    <w:rsid w:val="00AE6D62"/>
    <w:rsid w:val="00AE6D79"/>
    <w:rsid w:val="00AE6D9E"/>
    <w:rsid w:val="00AE6DC3"/>
    <w:rsid w:val="00AE6DFA"/>
    <w:rsid w:val="00AE6F06"/>
    <w:rsid w:val="00AE6F3B"/>
    <w:rsid w:val="00AE6F84"/>
    <w:rsid w:val="00AE6FA4"/>
    <w:rsid w:val="00AE7007"/>
    <w:rsid w:val="00AE7012"/>
    <w:rsid w:val="00AE70A0"/>
    <w:rsid w:val="00AE7114"/>
    <w:rsid w:val="00AE7148"/>
    <w:rsid w:val="00AE72BA"/>
    <w:rsid w:val="00AE73EB"/>
    <w:rsid w:val="00AE7486"/>
    <w:rsid w:val="00AE74FF"/>
    <w:rsid w:val="00AE78F5"/>
    <w:rsid w:val="00AE7DC6"/>
    <w:rsid w:val="00AE7DCF"/>
    <w:rsid w:val="00AE7FD5"/>
    <w:rsid w:val="00AF0085"/>
    <w:rsid w:val="00AF009C"/>
    <w:rsid w:val="00AF00B2"/>
    <w:rsid w:val="00AF023E"/>
    <w:rsid w:val="00AF02B4"/>
    <w:rsid w:val="00AF02C9"/>
    <w:rsid w:val="00AF0475"/>
    <w:rsid w:val="00AF0503"/>
    <w:rsid w:val="00AF05BD"/>
    <w:rsid w:val="00AF0736"/>
    <w:rsid w:val="00AF0836"/>
    <w:rsid w:val="00AF0882"/>
    <w:rsid w:val="00AF0893"/>
    <w:rsid w:val="00AF0994"/>
    <w:rsid w:val="00AF09DA"/>
    <w:rsid w:val="00AF0A76"/>
    <w:rsid w:val="00AF0AAD"/>
    <w:rsid w:val="00AF0D4A"/>
    <w:rsid w:val="00AF0F09"/>
    <w:rsid w:val="00AF0F79"/>
    <w:rsid w:val="00AF0F99"/>
    <w:rsid w:val="00AF101C"/>
    <w:rsid w:val="00AF1120"/>
    <w:rsid w:val="00AF1142"/>
    <w:rsid w:val="00AF11FE"/>
    <w:rsid w:val="00AF12E8"/>
    <w:rsid w:val="00AF13C9"/>
    <w:rsid w:val="00AF1478"/>
    <w:rsid w:val="00AF1606"/>
    <w:rsid w:val="00AF165C"/>
    <w:rsid w:val="00AF16BB"/>
    <w:rsid w:val="00AF17D1"/>
    <w:rsid w:val="00AF1BD2"/>
    <w:rsid w:val="00AF1E09"/>
    <w:rsid w:val="00AF1E2C"/>
    <w:rsid w:val="00AF1F2F"/>
    <w:rsid w:val="00AF22FA"/>
    <w:rsid w:val="00AF2309"/>
    <w:rsid w:val="00AF23C7"/>
    <w:rsid w:val="00AF23CA"/>
    <w:rsid w:val="00AF2438"/>
    <w:rsid w:val="00AF247F"/>
    <w:rsid w:val="00AF24EF"/>
    <w:rsid w:val="00AF255A"/>
    <w:rsid w:val="00AF2599"/>
    <w:rsid w:val="00AF259E"/>
    <w:rsid w:val="00AF25E3"/>
    <w:rsid w:val="00AF2601"/>
    <w:rsid w:val="00AF26BF"/>
    <w:rsid w:val="00AF2716"/>
    <w:rsid w:val="00AF2775"/>
    <w:rsid w:val="00AF28A5"/>
    <w:rsid w:val="00AF28C3"/>
    <w:rsid w:val="00AF2EE7"/>
    <w:rsid w:val="00AF2EF4"/>
    <w:rsid w:val="00AF2F96"/>
    <w:rsid w:val="00AF3032"/>
    <w:rsid w:val="00AF3044"/>
    <w:rsid w:val="00AF3175"/>
    <w:rsid w:val="00AF322C"/>
    <w:rsid w:val="00AF3256"/>
    <w:rsid w:val="00AF3323"/>
    <w:rsid w:val="00AF3356"/>
    <w:rsid w:val="00AF33BB"/>
    <w:rsid w:val="00AF340C"/>
    <w:rsid w:val="00AF39E4"/>
    <w:rsid w:val="00AF3A30"/>
    <w:rsid w:val="00AF3A77"/>
    <w:rsid w:val="00AF3A89"/>
    <w:rsid w:val="00AF3B78"/>
    <w:rsid w:val="00AF3BD7"/>
    <w:rsid w:val="00AF3C70"/>
    <w:rsid w:val="00AF3CF3"/>
    <w:rsid w:val="00AF3DA4"/>
    <w:rsid w:val="00AF3E3D"/>
    <w:rsid w:val="00AF3E7F"/>
    <w:rsid w:val="00AF3F24"/>
    <w:rsid w:val="00AF416F"/>
    <w:rsid w:val="00AF41DC"/>
    <w:rsid w:val="00AF426B"/>
    <w:rsid w:val="00AF4388"/>
    <w:rsid w:val="00AF44C4"/>
    <w:rsid w:val="00AF44EF"/>
    <w:rsid w:val="00AF45AF"/>
    <w:rsid w:val="00AF4664"/>
    <w:rsid w:val="00AF4724"/>
    <w:rsid w:val="00AF475C"/>
    <w:rsid w:val="00AF4766"/>
    <w:rsid w:val="00AF4826"/>
    <w:rsid w:val="00AF48DC"/>
    <w:rsid w:val="00AF4926"/>
    <w:rsid w:val="00AF4AC7"/>
    <w:rsid w:val="00AF4C6B"/>
    <w:rsid w:val="00AF4D6A"/>
    <w:rsid w:val="00AF4DEE"/>
    <w:rsid w:val="00AF4F1A"/>
    <w:rsid w:val="00AF5084"/>
    <w:rsid w:val="00AF5131"/>
    <w:rsid w:val="00AF5145"/>
    <w:rsid w:val="00AF515D"/>
    <w:rsid w:val="00AF52EB"/>
    <w:rsid w:val="00AF52FB"/>
    <w:rsid w:val="00AF5383"/>
    <w:rsid w:val="00AF54C4"/>
    <w:rsid w:val="00AF54E6"/>
    <w:rsid w:val="00AF553D"/>
    <w:rsid w:val="00AF555D"/>
    <w:rsid w:val="00AF5617"/>
    <w:rsid w:val="00AF57D9"/>
    <w:rsid w:val="00AF581A"/>
    <w:rsid w:val="00AF58CD"/>
    <w:rsid w:val="00AF5986"/>
    <w:rsid w:val="00AF5A77"/>
    <w:rsid w:val="00AF5B32"/>
    <w:rsid w:val="00AF5B5C"/>
    <w:rsid w:val="00AF5BAD"/>
    <w:rsid w:val="00AF5C68"/>
    <w:rsid w:val="00AF5D73"/>
    <w:rsid w:val="00AF6034"/>
    <w:rsid w:val="00AF60FF"/>
    <w:rsid w:val="00AF6161"/>
    <w:rsid w:val="00AF6258"/>
    <w:rsid w:val="00AF6380"/>
    <w:rsid w:val="00AF64E6"/>
    <w:rsid w:val="00AF6612"/>
    <w:rsid w:val="00AF6792"/>
    <w:rsid w:val="00AF67D4"/>
    <w:rsid w:val="00AF67E9"/>
    <w:rsid w:val="00AF6832"/>
    <w:rsid w:val="00AF69C8"/>
    <w:rsid w:val="00AF69CC"/>
    <w:rsid w:val="00AF6AF4"/>
    <w:rsid w:val="00AF6C1E"/>
    <w:rsid w:val="00AF6CBD"/>
    <w:rsid w:val="00AF6CC5"/>
    <w:rsid w:val="00AF6D78"/>
    <w:rsid w:val="00AF71A9"/>
    <w:rsid w:val="00AF71C9"/>
    <w:rsid w:val="00AF726E"/>
    <w:rsid w:val="00AF74DA"/>
    <w:rsid w:val="00AF7503"/>
    <w:rsid w:val="00AF76B9"/>
    <w:rsid w:val="00AF7705"/>
    <w:rsid w:val="00AF7753"/>
    <w:rsid w:val="00AF7A52"/>
    <w:rsid w:val="00AF7A5D"/>
    <w:rsid w:val="00AF7B26"/>
    <w:rsid w:val="00AF7C6D"/>
    <w:rsid w:val="00AF7DD3"/>
    <w:rsid w:val="00AF7F31"/>
    <w:rsid w:val="00B00035"/>
    <w:rsid w:val="00B00068"/>
    <w:rsid w:val="00B00091"/>
    <w:rsid w:val="00B000D7"/>
    <w:rsid w:val="00B000F0"/>
    <w:rsid w:val="00B0017A"/>
    <w:rsid w:val="00B002D1"/>
    <w:rsid w:val="00B004B3"/>
    <w:rsid w:val="00B005B1"/>
    <w:rsid w:val="00B006FD"/>
    <w:rsid w:val="00B00768"/>
    <w:rsid w:val="00B008B9"/>
    <w:rsid w:val="00B00954"/>
    <w:rsid w:val="00B009C4"/>
    <w:rsid w:val="00B00A8C"/>
    <w:rsid w:val="00B00AB8"/>
    <w:rsid w:val="00B00B6A"/>
    <w:rsid w:val="00B00BDF"/>
    <w:rsid w:val="00B00CE6"/>
    <w:rsid w:val="00B00D66"/>
    <w:rsid w:val="00B00DBB"/>
    <w:rsid w:val="00B00DC5"/>
    <w:rsid w:val="00B00E3D"/>
    <w:rsid w:val="00B00F93"/>
    <w:rsid w:val="00B01033"/>
    <w:rsid w:val="00B0108A"/>
    <w:rsid w:val="00B011D6"/>
    <w:rsid w:val="00B012AC"/>
    <w:rsid w:val="00B014A0"/>
    <w:rsid w:val="00B0161C"/>
    <w:rsid w:val="00B016D1"/>
    <w:rsid w:val="00B01706"/>
    <w:rsid w:val="00B017E6"/>
    <w:rsid w:val="00B019A5"/>
    <w:rsid w:val="00B019E0"/>
    <w:rsid w:val="00B01A8A"/>
    <w:rsid w:val="00B01BBE"/>
    <w:rsid w:val="00B01BE1"/>
    <w:rsid w:val="00B01C9F"/>
    <w:rsid w:val="00B01D05"/>
    <w:rsid w:val="00B01D24"/>
    <w:rsid w:val="00B01DC5"/>
    <w:rsid w:val="00B01DEF"/>
    <w:rsid w:val="00B01E76"/>
    <w:rsid w:val="00B02012"/>
    <w:rsid w:val="00B024DF"/>
    <w:rsid w:val="00B02503"/>
    <w:rsid w:val="00B025CB"/>
    <w:rsid w:val="00B026C5"/>
    <w:rsid w:val="00B0288B"/>
    <w:rsid w:val="00B02912"/>
    <w:rsid w:val="00B02A03"/>
    <w:rsid w:val="00B02B3D"/>
    <w:rsid w:val="00B02B79"/>
    <w:rsid w:val="00B02CBE"/>
    <w:rsid w:val="00B02EDF"/>
    <w:rsid w:val="00B02FE2"/>
    <w:rsid w:val="00B02FF5"/>
    <w:rsid w:val="00B0311B"/>
    <w:rsid w:val="00B03158"/>
    <w:rsid w:val="00B03171"/>
    <w:rsid w:val="00B0319C"/>
    <w:rsid w:val="00B031DE"/>
    <w:rsid w:val="00B0321F"/>
    <w:rsid w:val="00B032B3"/>
    <w:rsid w:val="00B03316"/>
    <w:rsid w:val="00B03425"/>
    <w:rsid w:val="00B03431"/>
    <w:rsid w:val="00B034D8"/>
    <w:rsid w:val="00B0370B"/>
    <w:rsid w:val="00B037A8"/>
    <w:rsid w:val="00B039DF"/>
    <w:rsid w:val="00B03B0E"/>
    <w:rsid w:val="00B03BA6"/>
    <w:rsid w:val="00B03C4E"/>
    <w:rsid w:val="00B03D24"/>
    <w:rsid w:val="00B03D46"/>
    <w:rsid w:val="00B03EC6"/>
    <w:rsid w:val="00B03EFD"/>
    <w:rsid w:val="00B040C0"/>
    <w:rsid w:val="00B041B9"/>
    <w:rsid w:val="00B0430E"/>
    <w:rsid w:val="00B04419"/>
    <w:rsid w:val="00B04465"/>
    <w:rsid w:val="00B04578"/>
    <w:rsid w:val="00B045DB"/>
    <w:rsid w:val="00B04643"/>
    <w:rsid w:val="00B047C0"/>
    <w:rsid w:val="00B047DE"/>
    <w:rsid w:val="00B0480C"/>
    <w:rsid w:val="00B0481F"/>
    <w:rsid w:val="00B04842"/>
    <w:rsid w:val="00B0487A"/>
    <w:rsid w:val="00B04AB6"/>
    <w:rsid w:val="00B04B17"/>
    <w:rsid w:val="00B04B7B"/>
    <w:rsid w:val="00B04BB2"/>
    <w:rsid w:val="00B04BCA"/>
    <w:rsid w:val="00B04C8F"/>
    <w:rsid w:val="00B04D4E"/>
    <w:rsid w:val="00B04F49"/>
    <w:rsid w:val="00B04F5E"/>
    <w:rsid w:val="00B04FED"/>
    <w:rsid w:val="00B0518E"/>
    <w:rsid w:val="00B051AA"/>
    <w:rsid w:val="00B05236"/>
    <w:rsid w:val="00B0536F"/>
    <w:rsid w:val="00B05413"/>
    <w:rsid w:val="00B05464"/>
    <w:rsid w:val="00B0559B"/>
    <w:rsid w:val="00B0568F"/>
    <w:rsid w:val="00B05690"/>
    <w:rsid w:val="00B056B5"/>
    <w:rsid w:val="00B0574F"/>
    <w:rsid w:val="00B05792"/>
    <w:rsid w:val="00B057B2"/>
    <w:rsid w:val="00B05862"/>
    <w:rsid w:val="00B058F0"/>
    <w:rsid w:val="00B05954"/>
    <w:rsid w:val="00B05D17"/>
    <w:rsid w:val="00B05ECA"/>
    <w:rsid w:val="00B05FC0"/>
    <w:rsid w:val="00B06107"/>
    <w:rsid w:val="00B062D4"/>
    <w:rsid w:val="00B062F7"/>
    <w:rsid w:val="00B06449"/>
    <w:rsid w:val="00B064B5"/>
    <w:rsid w:val="00B06763"/>
    <w:rsid w:val="00B067B3"/>
    <w:rsid w:val="00B067C4"/>
    <w:rsid w:val="00B06A18"/>
    <w:rsid w:val="00B06D5B"/>
    <w:rsid w:val="00B06E10"/>
    <w:rsid w:val="00B06F43"/>
    <w:rsid w:val="00B06F4D"/>
    <w:rsid w:val="00B070C0"/>
    <w:rsid w:val="00B070E0"/>
    <w:rsid w:val="00B0713D"/>
    <w:rsid w:val="00B07346"/>
    <w:rsid w:val="00B07490"/>
    <w:rsid w:val="00B074DD"/>
    <w:rsid w:val="00B07580"/>
    <w:rsid w:val="00B0774C"/>
    <w:rsid w:val="00B077F5"/>
    <w:rsid w:val="00B07857"/>
    <w:rsid w:val="00B079CC"/>
    <w:rsid w:val="00B079EB"/>
    <w:rsid w:val="00B07A07"/>
    <w:rsid w:val="00B07AE5"/>
    <w:rsid w:val="00B07B11"/>
    <w:rsid w:val="00B07CF8"/>
    <w:rsid w:val="00B07D8F"/>
    <w:rsid w:val="00B07E19"/>
    <w:rsid w:val="00B07FA5"/>
    <w:rsid w:val="00B10054"/>
    <w:rsid w:val="00B10103"/>
    <w:rsid w:val="00B10164"/>
    <w:rsid w:val="00B10197"/>
    <w:rsid w:val="00B102FD"/>
    <w:rsid w:val="00B103A5"/>
    <w:rsid w:val="00B10575"/>
    <w:rsid w:val="00B106C2"/>
    <w:rsid w:val="00B10838"/>
    <w:rsid w:val="00B10ADB"/>
    <w:rsid w:val="00B10B34"/>
    <w:rsid w:val="00B10F90"/>
    <w:rsid w:val="00B1107A"/>
    <w:rsid w:val="00B111F9"/>
    <w:rsid w:val="00B11279"/>
    <w:rsid w:val="00B11342"/>
    <w:rsid w:val="00B11349"/>
    <w:rsid w:val="00B1147E"/>
    <w:rsid w:val="00B11554"/>
    <w:rsid w:val="00B11580"/>
    <w:rsid w:val="00B115A8"/>
    <w:rsid w:val="00B115CF"/>
    <w:rsid w:val="00B11680"/>
    <w:rsid w:val="00B116AB"/>
    <w:rsid w:val="00B117DD"/>
    <w:rsid w:val="00B11917"/>
    <w:rsid w:val="00B119B4"/>
    <w:rsid w:val="00B119D7"/>
    <w:rsid w:val="00B11A9C"/>
    <w:rsid w:val="00B11D57"/>
    <w:rsid w:val="00B11F0B"/>
    <w:rsid w:val="00B11F91"/>
    <w:rsid w:val="00B12026"/>
    <w:rsid w:val="00B121B2"/>
    <w:rsid w:val="00B1221D"/>
    <w:rsid w:val="00B1226E"/>
    <w:rsid w:val="00B12379"/>
    <w:rsid w:val="00B124AD"/>
    <w:rsid w:val="00B125F7"/>
    <w:rsid w:val="00B126AD"/>
    <w:rsid w:val="00B126B0"/>
    <w:rsid w:val="00B127F7"/>
    <w:rsid w:val="00B12825"/>
    <w:rsid w:val="00B1296E"/>
    <w:rsid w:val="00B12993"/>
    <w:rsid w:val="00B12C12"/>
    <w:rsid w:val="00B12D41"/>
    <w:rsid w:val="00B12F4F"/>
    <w:rsid w:val="00B13016"/>
    <w:rsid w:val="00B130CF"/>
    <w:rsid w:val="00B1310C"/>
    <w:rsid w:val="00B131E0"/>
    <w:rsid w:val="00B13416"/>
    <w:rsid w:val="00B13525"/>
    <w:rsid w:val="00B13542"/>
    <w:rsid w:val="00B135E9"/>
    <w:rsid w:val="00B1361A"/>
    <w:rsid w:val="00B1369E"/>
    <w:rsid w:val="00B13A46"/>
    <w:rsid w:val="00B13AE2"/>
    <w:rsid w:val="00B13C09"/>
    <w:rsid w:val="00B13CBA"/>
    <w:rsid w:val="00B13D14"/>
    <w:rsid w:val="00B13D3B"/>
    <w:rsid w:val="00B13D80"/>
    <w:rsid w:val="00B13E85"/>
    <w:rsid w:val="00B13E91"/>
    <w:rsid w:val="00B13F98"/>
    <w:rsid w:val="00B1407E"/>
    <w:rsid w:val="00B1418B"/>
    <w:rsid w:val="00B14371"/>
    <w:rsid w:val="00B14663"/>
    <w:rsid w:val="00B14795"/>
    <w:rsid w:val="00B147C3"/>
    <w:rsid w:val="00B147CB"/>
    <w:rsid w:val="00B14A47"/>
    <w:rsid w:val="00B14A7B"/>
    <w:rsid w:val="00B14C4B"/>
    <w:rsid w:val="00B14CD8"/>
    <w:rsid w:val="00B14D98"/>
    <w:rsid w:val="00B14E4D"/>
    <w:rsid w:val="00B14EB1"/>
    <w:rsid w:val="00B151ED"/>
    <w:rsid w:val="00B15223"/>
    <w:rsid w:val="00B15286"/>
    <w:rsid w:val="00B152AA"/>
    <w:rsid w:val="00B152AC"/>
    <w:rsid w:val="00B1564E"/>
    <w:rsid w:val="00B1567E"/>
    <w:rsid w:val="00B156C0"/>
    <w:rsid w:val="00B15992"/>
    <w:rsid w:val="00B15C29"/>
    <w:rsid w:val="00B15C73"/>
    <w:rsid w:val="00B15F6B"/>
    <w:rsid w:val="00B1610D"/>
    <w:rsid w:val="00B1616C"/>
    <w:rsid w:val="00B162C1"/>
    <w:rsid w:val="00B163D5"/>
    <w:rsid w:val="00B164B9"/>
    <w:rsid w:val="00B164F7"/>
    <w:rsid w:val="00B165C8"/>
    <w:rsid w:val="00B165FE"/>
    <w:rsid w:val="00B1666D"/>
    <w:rsid w:val="00B16756"/>
    <w:rsid w:val="00B16847"/>
    <w:rsid w:val="00B16B4B"/>
    <w:rsid w:val="00B16B72"/>
    <w:rsid w:val="00B16BBD"/>
    <w:rsid w:val="00B16C98"/>
    <w:rsid w:val="00B16CBA"/>
    <w:rsid w:val="00B16D11"/>
    <w:rsid w:val="00B16DAE"/>
    <w:rsid w:val="00B16DC4"/>
    <w:rsid w:val="00B16DF6"/>
    <w:rsid w:val="00B16EA2"/>
    <w:rsid w:val="00B16EEC"/>
    <w:rsid w:val="00B170F2"/>
    <w:rsid w:val="00B17268"/>
    <w:rsid w:val="00B172AF"/>
    <w:rsid w:val="00B172F5"/>
    <w:rsid w:val="00B173B5"/>
    <w:rsid w:val="00B173DB"/>
    <w:rsid w:val="00B17478"/>
    <w:rsid w:val="00B1748A"/>
    <w:rsid w:val="00B17513"/>
    <w:rsid w:val="00B17669"/>
    <w:rsid w:val="00B176A6"/>
    <w:rsid w:val="00B176BD"/>
    <w:rsid w:val="00B17827"/>
    <w:rsid w:val="00B1797D"/>
    <w:rsid w:val="00B17A66"/>
    <w:rsid w:val="00B17C2F"/>
    <w:rsid w:val="00B17C4D"/>
    <w:rsid w:val="00B17E1F"/>
    <w:rsid w:val="00B20005"/>
    <w:rsid w:val="00B200C0"/>
    <w:rsid w:val="00B201A2"/>
    <w:rsid w:val="00B20257"/>
    <w:rsid w:val="00B2025A"/>
    <w:rsid w:val="00B20291"/>
    <w:rsid w:val="00B20365"/>
    <w:rsid w:val="00B203A9"/>
    <w:rsid w:val="00B203EE"/>
    <w:rsid w:val="00B204F7"/>
    <w:rsid w:val="00B2058E"/>
    <w:rsid w:val="00B2069F"/>
    <w:rsid w:val="00B206A4"/>
    <w:rsid w:val="00B20876"/>
    <w:rsid w:val="00B20884"/>
    <w:rsid w:val="00B20992"/>
    <w:rsid w:val="00B20B0A"/>
    <w:rsid w:val="00B20B1B"/>
    <w:rsid w:val="00B20BBD"/>
    <w:rsid w:val="00B20FD0"/>
    <w:rsid w:val="00B20FE5"/>
    <w:rsid w:val="00B210AE"/>
    <w:rsid w:val="00B21449"/>
    <w:rsid w:val="00B2155C"/>
    <w:rsid w:val="00B21596"/>
    <w:rsid w:val="00B21773"/>
    <w:rsid w:val="00B2185F"/>
    <w:rsid w:val="00B218E1"/>
    <w:rsid w:val="00B21914"/>
    <w:rsid w:val="00B21A66"/>
    <w:rsid w:val="00B21B53"/>
    <w:rsid w:val="00B21E37"/>
    <w:rsid w:val="00B21F14"/>
    <w:rsid w:val="00B21F64"/>
    <w:rsid w:val="00B22188"/>
    <w:rsid w:val="00B22245"/>
    <w:rsid w:val="00B222F4"/>
    <w:rsid w:val="00B22324"/>
    <w:rsid w:val="00B2232E"/>
    <w:rsid w:val="00B2249C"/>
    <w:rsid w:val="00B2257B"/>
    <w:rsid w:val="00B22722"/>
    <w:rsid w:val="00B227AF"/>
    <w:rsid w:val="00B227F8"/>
    <w:rsid w:val="00B228BA"/>
    <w:rsid w:val="00B228F1"/>
    <w:rsid w:val="00B22A81"/>
    <w:rsid w:val="00B22A85"/>
    <w:rsid w:val="00B22AB5"/>
    <w:rsid w:val="00B22B3D"/>
    <w:rsid w:val="00B22D77"/>
    <w:rsid w:val="00B22F22"/>
    <w:rsid w:val="00B23093"/>
    <w:rsid w:val="00B230B1"/>
    <w:rsid w:val="00B2313F"/>
    <w:rsid w:val="00B23292"/>
    <w:rsid w:val="00B23308"/>
    <w:rsid w:val="00B23379"/>
    <w:rsid w:val="00B234F1"/>
    <w:rsid w:val="00B23524"/>
    <w:rsid w:val="00B2372E"/>
    <w:rsid w:val="00B23826"/>
    <w:rsid w:val="00B23971"/>
    <w:rsid w:val="00B239B0"/>
    <w:rsid w:val="00B23A32"/>
    <w:rsid w:val="00B23A69"/>
    <w:rsid w:val="00B23A7D"/>
    <w:rsid w:val="00B23AEF"/>
    <w:rsid w:val="00B23B25"/>
    <w:rsid w:val="00B23E11"/>
    <w:rsid w:val="00B23F58"/>
    <w:rsid w:val="00B2432E"/>
    <w:rsid w:val="00B2433C"/>
    <w:rsid w:val="00B243F5"/>
    <w:rsid w:val="00B24401"/>
    <w:rsid w:val="00B2476E"/>
    <w:rsid w:val="00B24878"/>
    <w:rsid w:val="00B24969"/>
    <w:rsid w:val="00B24ACC"/>
    <w:rsid w:val="00B24B3D"/>
    <w:rsid w:val="00B24C46"/>
    <w:rsid w:val="00B24DC9"/>
    <w:rsid w:val="00B25042"/>
    <w:rsid w:val="00B2510D"/>
    <w:rsid w:val="00B25128"/>
    <w:rsid w:val="00B2518C"/>
    <w:rsid w:val="00B25195"/>
    <w:rsid w:val="00B25225"/>
    <w:rsid w:val="00B2530B"/>
    <w:rsid w:val="00B2538C"/>
    <w:rsid w:val="00B2564B"/>
    <w:rsid w:val="00B256C8"/>
    <w:rsid w:val="00B257C6"/>
    <w:rsid w:val="00B258EE"/>
    <w:rsid w:val="00B25913"/>
    <w:rsid w:val="00B25919"/>
    <w:rsid w:val="00B25979"/>
    <w:rsid w:val="00B25A3C"/>
    <w:rsid w:val="00B25B6C"/>
    <w:rsid w:val="00B25C94"/>
    <w:rsid w:val="00B25E0D"/>
    <w:rsid w:val="00B26126"/>
    <w:rsid w:val="00B2613C"/>
    <w:rsid w:val="00B2629C"/>
    <w:rsid w:val="00B262A6"/>
    <w:rsid w:val="00B264C6"/>
    <w:rsid w:val="00B26523"/>
    <w:rsid w:val="00B266E9"/>
    <w:rsid w:val="00B26701"/>
    <w:rsid w:val="00B26717"/>
    <w:rsid w:val="00B26737"/>
    <w:rsid w:val="00B26779"/>
    <w:rsid w:val="00B267F2"/>
    <w:rsid w:val="00B268BB"/>
    <w:rsid w:val="00B268E7"/>
    <w:rsid w:val="00B26A15"/>
    <w:rsid w:val="00B26AFC"/>
    <w:rsid w:val="00B26C8C"/>
    <w:rsid w:val="00B26D33"/>
    <w:rsid w:val="00B26EE1"/>
    <w:rsid w:val="00B2706A"/>
    <w:rsid w:val="00B2709D"/>
    <w:rsid w:val="00B2710A"/>
    <w:rsid w:val="00B271C1"/>
    <w:rsid w:val="00B273AA"/>
    <w:rsid w:val="00B273ED"/>
    <w:rsid w:val="00B27612"/>
    <w:rsid w:val="00B276D0"/>
    <w:rsid w:val="00B27746"/>
    <w:rsid w:val="00B278EA"/>
    <w:rsid w:val="00B27998"/>
    <w:rsid w:val="00B27A89"/>
    <w:rsid w:val="00B27B13"/>
    <w:rsid w:val="00B27CD9"/>
    <w:rsid w:val="00B27D0C"/>
    <w:rsid w:val="00B27DB6"/>
    <w:rsid w:val="00B27F75"/>
    <w:rsid w:val="00B3030C"/>
    <w:rsid w:val="00B30388"/>
    <w:rsid w:val="00B3040D"/>
    <w:rsid w:val="00B3041E"/>
    <w:rsid w:val="00B30467"/>
    <w:rsid w:val="00B30528"/>
    <w:rsid w:val="00B3052F"/>
    <w:rsid w:val="00B3058D"/>
    <w:rsid w:val="00B305A2"/>
    <w:rsid w:val="00B306CF"/>
    <w:rsid w:val="00B307DB"/>
    <w:rsid w:val="00B3099D"/>
    <w:rsid w:val="00B30B49"/>
    <w:rsid w:val="00B30C8E"/>
    <w:rsid w:val="00B30FA4"/>
    <w:rsid w:val="00B3103F"/>
    <w:rsid w:val="00B3143C"/>
    <w:rsid w:val="00B3146A"/>
    <w:rsid w:val="00B314B9"/>
    <w:rsid w:val="00B31558"/>
    <w:rsid w:val="00B31609"/>
    <w:rsid w:val="00B31655"/>
    <w:rsid w:val="00B31820"/>
    <w:rsid w:val="00B31867"/>
    <w:rsid w:val="00B3194F"/>
    <w:rsid w:val="00B31AD9"/>
    <w:rsid w:val="00B31B66"/>
    <w:rsid w:val="00B31BAF"/>
    <w:rsid w:val="00B31C79"/>
    <w:rsid w:val="00B31D45"/>
    <w:rsid w:val="00B31D9A"/>
    <w:rsid w:val="00B31EA0"/>
    <w:rsid w:val="00B31FEF"/>
    <w:rsid w:val="00B32008"/>
    <w:rsid w:val="00B320AB"/>
    <w:rsid w:val="00B321C9"/>
    <w:rsid w:val="00B322EF"/>
    <w:rsid w:val="00B323FC"/>
    <w:rsid w:val="00B324E0"/>
    <w:rsid w:val="00B32595"/>
    <w:rsid w:val="00B325CA"/>
    <w:rsid w:val="00B3288F"/>
    <w:rsid w:val="00B32A0F"/>
    <w:rsid w:val="00B32A5F"/>
    <w:rsid w:val="00B32AD6"/>
    <w:rsid w:val="00B32CFB"/>
    <w:rsid w:val="00B32D62"/>
    <w:rsid w:val="00B32D8B"/>
    <w:rsid w:val="00B32F01"/>
    <w:rsid w:val="00B32FDB"/>
    <w:rsid w:val="00B32FF1"/>
    <w:rsid w:val="00B3300F"/>
    <w:rsid w:val="00B3301E"/>
    <w:rsid w:val="00B330EA"/>
    <w:rsid w:val="00B33160"/>
    <w:rsid w:val="00B33325"/>
    <w:rsid w:val="00B33442"/>
    <w:rsid w:val="00B33463"/>
    <w:rsid w:val="00B33484"/>
    <w:rsid w:val="00B334B2"/>
    <w:rsid w:val="00B334D8"/>
    <w:rsid w:val="00B33836"/>
    <w:rsid w:val="00B338B3"/>
    <w:rsid w:val="00B339C5"/>
    <w:rsid w:val="00B33B85"/>
    <w:rsid w:val="00B33B8A"/>
    <w:rsid w:val="00B33C58"/>
    <w:rsid w:val="00B33C81"/>
    <w:rsid w:val="00B33CD1"/>
    <w:rsid w:val="00B33D9A"/>
    <w:rsid w:val="00B33DBB"/>
    <w:rsid w:val="00B34063"/>
    <w:rsid w:val="00B3426E"/>
    <w:rsid w:val="00B34482"/>
    <w:rsid w:val="00B344CE"/>
    <w:rsid w:val="00B348F9"/>
    <w:rsid w:val="00B349DA"/>
    <w:rsid w:val="00B349F1"/>
    <w:rsid w:val="00B34A9D"/>
    <w:rsid w:val="00B34ADD"/>
    <w:rsid w:val="00B34AF7"/>
    <w:rsid w:val="00B34C6A"/>
    <w:rsid w:val="00B34EC5"/>
    <w:rsid w:val="00B34F25"/>
    <w:rsid w:val="00B350FC"/>
    <w:rsid w:val="00B35193"/>
    <w:rsid w:val="00B351CD"/>
    <w:rsid w:val="00B35281"/>
    <w:rsid w:val="00B352EA"/>
    <w:rsid w:val="00B353A0"/>
    <w:rsid w:val="00B3545C"/>
    <w:rsid w:val="00B3551B"/>
    <w:rsid w:val="00B35697"/>
    <w:rsid w:val="00B35A11"/>
    <w:rsid w:val="00B35A2C"/>
    <w:rsid w:val="00B35AC6"/>
    <w:rsid w:val="00B35C88"/>
    <w:rsid w:val="00B35CA2"/>
    <w:rsid w:val="00B35D45"/>
    <w:rsid w:val="00B35EB3"/>
    <w:rsid w:val="00B35F97"/>
    <w:rsid w:val="00B360A2"/>
    <w:rsid w:val="00B3610B"/>
    <w:rsid w:val="00B3613A"/>
    <w:rsid w:val="00B362E5"/>
    <w:rsid w:val="00B3645E"/>
    <w:rsid w:val="00B36551"/>
    <w:rsid w:val="00B36672"/>
    <w:rsid w:val="00B3667B"/>
    <w:rsid w:val="00B366A3"/>
    <w:rsid w:val="00B366DF"/>
    <w:rsid w:val="00B368AA"/>
    <w:rsid w:val="00B368AD"/>
    <w:rsid w:val="00B36B0A"/>
    <w:rsid w:val="00B36BA6"/>
    <w:rsid w:val="00B36D14"/>
    <w:rsid w:val="00B36D89"/>
    <w:rsid w:val="00B36DF2"/>
    <w:rsid w:val="00B36EB8"/>
    <w:rsid w:val="00B36F67"/>
    <w:rsid w:val="00B37051"/>
    <w:rsid w:val="00B37093"/>
    <w:rsid w:val="00B372D9"/>
    <w:rsid w:val="00B37362"/>
    <w:rsid w:val="00B3765C"/>
    <w:rsid w:val="00B3770C"/>
    <w:rsid w:val="00B37B07"/>
    <w:rsid w:val="00B37B1A"/>
    <w:rsid w:val="00B37B8B"/>
    <w:rsid w:val="00B37BC3"/>
    <w:rsid w:val="00B37CEC"/>
    <w:rsid w:val="00B37D6A"/>
    <w:rsid w:val="00B37DAB"/>
    <w:rsid w:val="00B37FF6"/>
    <w:rsid w:val="00B37FF8"/>
    <w:rsid w:val="00B3A972"/>
    <w:rsid w:val="00B40071"/>
    <w:rsid w:val="00B4014A"/>
    <w:rsid w:val="00B40156"/>
    <w:rsid w:val="00B40190"/>
    <w:rsid w:val="00B402C2"/>
    <w:rsid w:val="00B402C9"/>
    <w:rsid w:val="00B4034E"/>
    <w:rsid w:val="00B404C8"/>
    <w:rsid w:val="00B40500"/>
    <w:rsid w:val="00B40570"/>
    <w:rsid w:val="00B40595"/>
    <w:rsid w:val="00B40634"/>
    <w:rsid w:val="00B4070C"/>
    <w:rsid w:val="00B407D0"/>
    <w:rsid w:val="00B40856"/>
    <w:rsid w:val="00B4088D"/>
    <w:rsid w:val="00B40942"/>
    <w:rsid w:val="00B40950"/>
    <w:rsid w:val="00B4097D"/>
    <w:rsid w:val="00B409DB"/>
    <w:rsid w:val="00B40B4D"/>
    <w:rsid w:val="00B40B9C"/>
    <w:rsid w:val="00B40CE3"/>
    <w:rsid w:val="00B40D2E"/>
    <w:rsid w:val="00B410B5"/>
    <w:rsid w:val="00B411BA"/>
    <w:rsid w:val="00B411F1"/>
    <w:rsid w:val="00B41408"/>
    <w:rsid w:val="00B4145D"/>
    <w:rsid w:val="00B41539"/>
    <w:rsid w:val="00B4156E"/>
    <w:rsid w:val="00B4157F"/>
    <w:rsid w:val="00B4159B"/>
    <w:rsid w:val="00B415B0"/>
    <w:rsid w:val="00B416CF"/>
    <w:rsid w:val="00B41953"/>
    <w:rsid w:val="00B41984"/>
    <w:rsid w:val="00B419C5"/>
    <w:rsid w:val="00B41B3C"/>
    <w:rsid w:val="00B41C02"/>
    <w:rsid w:val="00B41F7A"/>
    <w:rsid w:val="00B41FB3"/>
    <w:rsid w:val="00B41FF5"/>
    <w:rsid w:val="00B4207C"/>
    <w:rsid w:val="00B420D4"/>
    <w:rsid w:val="00B42279"/>
    <w:rsid w:val="00B42598"/>
    <w:rsid w:val="00B4285C"/>
    <w:rsid w:val="00B42A86"/>
    <w:rsid w:val="00B42B58"/>
    <w:rsid w:val="00B42C12"/>
    <w:rsid w:val="00B42C84"/>
    <w:rsid w:val="00B42E50"/>
    <w:rsid w:val="00B42E5C"/>
    <w:rsid w:val="00B42F49"/>
    <w:rsid w:val="00B43085"/>
    <w:rsid w:val="00B430A9"/>
    <w:rsid w:val="00B430B4"/>
    <w:rsid w:val="00B43162"/>
    <w:rsid w:val="00B432A6"/>
    <w:rsid w:val="00B4333C"/>
    <w:rsid w:val="00B4334A"/>
    <w:rsid w:val="00B4359C"/>
    <w:rsid w:val="00B435CE"/>
    <w:rsid w:val="00B43613"/>
    <w:rsid w:val="00B436B7"/>
    <w:rsid w:val="00B4375A"/>
    <w:rsid w:val="00B43781"/>
    <w:rsid w:val="00B43858"/>
    <w:rsid w:val="00B438BB"/>
    <w:rsid w:val="00B439EE"/>
    <w:rsid w:val="00B43ADD"/>
    <w:rsid w:val="00B43C28"/>
    <w:rsid w:val="00B43C72"/>
    <w:rsid w:val="00B43D57"/>
    <w:rsid w:val="00B44017"/>
    <w:rsid w:val="00B440E2"/>
    <w:rsid w:val="00B440EB"/>
    <w:rsid w:val="00B4413B"/>
    <w:rsid w:val="00B4415C"/>
    <w:rsid w:val="00B44282"/>
    <w:rsid w:val="00B44362"/>
    <w:rsid w:val="00B44376"/>
    <w:rsid w:val="00B444AB"/>
    <w:rsid w:val="00B4464C"/>
    <w:rsid w:val="00B44715"/>
    <w:rsid w:val="00B44839"/>
    <w:rsid w:val="00B449E0"/>
    <w:rsid w:val="00B44AA6"/>
    <w:rsid w:val="00B44B2B"/>
    <w:rsid w:val="00B44D57"/>
    <w:rsid w:val="00B44D7C"/>
    <w:rsid w:val="00B44D8F"/>
    <w:rsid w:val="00B44EC2"/>
    <w:rsid w:val="00B45218"/>
    <w:rsid w:val="00B4523D"/>
    <w:rsid w:val="00B45309"/>
    <w:rsid w:val="00B45420"/>
    <w:rsid w:val="00B45A1F"/>
    <w:rsid w:val="00B45A98"/>
    <w:rsid w:val="00B45B29"/>
    <w:rsid w:val="00B45B6A"/>
    <w:rsid w:val="00B45D06"/>
    <w:rsid w:val="00B45D27"/>
    <w:rsid w:val="00B45DAB"/>
    <w:rsid w:val="00B45ED2"/>
    <w:rsid w:val="00B45EE7"/>
    <w:rsid w:val="00B45FD0"/>
    <w:rsid w:val="00B461A0"/>
    <w:rsid w:val="00B4621E"/>
    <w:rsid w:val="00B46305"/>
    <w:rsid w:val="00B4640D"/>
    <w:rsid w:val="00B46484"/>
    <w:rsid w:val="00B46510"/>
    <w:rsid w:val="00B46577"/>
    <w:rsid w:val="00B46600"/>
    <w:rsid w:val="00B4682F"/>
    <w:rsid w:val="00B46877"/>
    <w:rsid w:val="00B469ED"/>
    <w:rsid w:val="00B46C78"/>
    <w:rsid w:val="00B46C8E"/>
    <w:rsid w:val="00B46CE2"/>
    <w:rsid w:val="00B46D76"/>
    <w:rsid w:val="00B46D7D"/>
    <w:rsid w:val="00B46DA5"/>
    <w:rsid w:val="00B46E47"/>
    <w:rsid w:val="00B46FC6"/>
    <w:rsid w:val="00B47067"/>
    <w:rsid w:val="00B47090"/>
    <w:rsid w:val="00B472D9"/>
    <w:rsid w:val="00B4754D"/>
    <w:rsid w:val="00B47633"/>
    <w:rsid w:val="00B4764A"/>
    <w:rsid w:val="00B47659"/>
    <w:rsid w:val="00B47682"/>
    <w:rsid w:val="00B47813"/>
    <w:rsid w:val="00B4783C"/>
    <w:rsid w:val="00B4788C"/>
    <w:rsid w:val="00B478B4"/>
    <w:rsid w:val="00B47A5D"/>
    <w:rsid w:val="00B47C30"/>
    <w:rsid w:val="00B47E04"/>
    <w:rsid w:val="00B47E43"/>
    <w:rsid w:val="00B47E47"/>
    <w:rsid w:val="00B47FA2"/>
    <w:rsid w:val="00B500D2"/>
    <w:rsid w:val="00B50120"/>
    <w:rsid w:val="00B501AF"/>
    <w:rsid w:val="00B50209"/>
    <w:rsid w:val="00B502C6"/>
    <w:rsid w:val="00B503FB"/>
    <w:rsid w:val="00B50410"/>
    <w:rsid w:val="00B50440"/>
    <w:rsid w:val="00B506E9"/>
    <w:rsid w:val="00B5088A"/>
    <w:rsid w:val="00B508FD"/>
    <w:rsid w:val="00B5091D"/>
    <w:rsid w:val="00B509CF"/>
    <w:rsid w:val="00B50C2D"/>
    <w:rsid w:val="00B50C33"/>
    <w:rsid w:val="00B50C5E"/>
    <w:rsid w:val="00B50D79"/>
    <w:rsid w:val="00B50E9B"/>
    <w:rsid w:val="00B50EAF"/>
    <w:rsid w:val="00B50EC1"/>
    <w:rsid w:val="00B50F48"/>
    <w:rsid w:val="00B50FF1"/>
    <w:rsid w:val="00B50FF9"/>
    <w:rsid w:val="00B510F2"/>
    <w:rsid w:val="00B51212"/>
    <w:rsid w:val="00B512C2"/>
    <w:rsid w:val="00B51328"/>
    <w:rsid w:val="00B513E1"/>
    <w:rsid w:val="00B5152E"/>
    <w:rsid w:val="00B515B8"/>
    <w:rsid w:val="00B515C7"/>
    <w:rsid w:val="00B515ED"/>
    <w:rsid w:val="00B515FB"/>
    <w:rsid w:val="00B516BE"/>
    <w:rsid w:val="00B51872"/>
    <w:rsid w:val="00B5190E"/>
    <w:rsid w:val="00B51999"/>
    <w:rsid w:val="00B51A7D"/>
    <w:rsid w:val="00B51C24"/>
    <w:rsid w:val="00B51D45"/>
    <w:rsid w:val="00B51E5D"/>
    <w:rsid w:val="00B51EFF"/>
    <w:rsid w:val="00B51FC3"/>
    <w:rsid w:val="00B52015"/>
    <w:rsid w:val="00B5208F"/>
    <w:rsid w:val="00B52160"/>
    <w:rsid w:val="00B52275"/>
    <w:rsid w:val="00B522B3"/>
    <w:rsid w:val="00B5256A"/>
    <w:rsid w:val="00B525B8"/>
    <w:rsid w:val="00B5260C"/>
    <w:rsid w:val="00B52611"/>
    <w:rsid w:val="00B5266D"/>
    <w:rsid w:val="00B5280C"/>
    <w:rsid w:val="00B5283A"/>
    <w:rsid w:val="00B52886"/>
    <w:rsid w:val="00B528BF"/>
    <w:rsid w:val="00B52918"/>
    <w:rsid w:val="00B52BD2"/>
    <w:rsid w:val="00B52BFB"/>
    <w:rsid w:val="00B52D6B"/>
    <w:rsid w:val="00B5329C"/>
    <w:rsid w:val="00B533EF"/>
    <w:rsid w:val="00B53401"/>
    <w:rsid w:val="00B53465"/>
    <w:rsid w:val="00B535F2"/>
    <w:rsid w:val="00B53892"/>
    <w:rsid w:val="00B5389D"/>
    <w:rsid w:val="00B538C5"/>
    <w:rsid w:val="00B539F2"/>
    <w:rsid w:val="00B53A41"/>
    <w:rsid w:val="00B53DA2"/>
    <w:rsid w:val="00B53EBE"/>
    <w:rsid w:val="00B53ED0"/>
    <w:rsid w:val="00B53FA5"/>
    <w:rsid w:val="00B540F4"/>
    <w:rsid w:val="00B5419B"/>
    <w:rsid w:val="00B54202"/>
    <w:rsid w:val="00B5420F"/>
    <w:rsid w:val="00B543CF"/>
    <w:rsid w:val="00B5472F"/>
    <w:rsid w:val="00B5483F"/>
    <w:rsid w:val="00B5489E"/>
    <w:rsid w:val="00B5493E"/>
    <w:rsid w:val="00B54AE4"/>
    <w:rsid w:val="00B54AFA"/>
    <w:rsid w:val="00B54CFE"/>
    <w:rsid w:val="00B54DBD"/>
    <w:rsid w:val="00B54EE2"/>
    <w:rsid w:val="00B54F22"/>
    <w:rsid w:val="00B550AF"/>
    <w:rsid w:val="00B55169"/>
    <w:rsid w:val="00B55185"/>
    <w:rsid w:val="00B551E5"/>
    <w:rsid w:val="00B55276"/>
    <w:rsid w:val="00B552D0"/>
    <w:rsid w:val="00B553A4"/>
    <w:rsid w:val="00B55431"/>
    <w:rsid w:val="00B555BF"/>
    <w:rsid w:val="00B55806"/>
    <w:rsid w:val="00B55819"/>
    <w:rsid w:val="00B55853"/>
    <w:rsid w:val="00B5590B"/>
    <w:rsid w:val="00B55B46"/>
    <w:rsid w:val="00B55C11"/>
    <w:rsid w:val="00B55C2E"/>
    <w:rsid w:val="00B55CF2"/>
    <w:rsid w:val="00B55E1C"/>
    <w:rsid w:val="00B55F89"/>
    <w:rsid w:val="00B56067"/>
    <w:rsid w:val="00B5622C"/>
    <w:rsid w:val="00B563DB"/>
    <w:rsid w:val="00B56623"/>
    <w:rsid w:val="00B566FA"/>
    <w:rsid w:val="00B5671F"/>
    <w:rsid w:val="00B56739"/>
    <w:rsid w:val="00B567D9"/>
    <w:rsid w:val="00B568E5"/>
    <w:rsid w:val="00B5692F"/>
    <w:rsid w:val="00B56A11"/>
    <w:rsid w:val="00B56A7F"/>
    <w:rsid w:val="00B56AAC"/>
    <w:rsid w:val="00B56AE1"/>
    <w:rsid w:val="00B56C1F"/>
    <w:rsid w:val="00B56DF6"/>
    <w:rsid w:val="00B56E81"/>
    <w:rsid w:val="00B56F0E"/>
    <w:rsid w:val="00B5702C"/>
    <w:rsid w:val="00B571AD"/>
    <w:rsid w:val="00B571E8"/>
    <w:rsid w:val="00B5727B"/>
    <w:rsid w:val="00B57364"/>
    <w:rsid w:val="00B574C5"/>
    <w:rsid w:val="00B575CF"/>
    <w:rsid w:val="00B57794"/>
    <w:rsid w:val="00B57864"/>
    <w:rsid w:val="00B57905"/>
    <w:rsid w:val="00B57ABF"/>
    <w:rsid w:val="00B57B3D"/>
    <w:rsid w:val="00B57C36"/>
    <w:rsid w:val="00B57D9A"/>
    <w:rsid w:val="00B57DC3"/>
    <w:rsid w:val="00B57EA9"/>
    <w:rsid w:val="00B57F90"/>
    <w:rsid w:val="00B6010D"/>
    <w:rsid w:val="00B60154"/>
    <w:rsid w:val="00B6020C"/>
    <w:rsid w:val="00B6029C"/>
    <w:rsid w:val="00B60321"/>
    <w:rsid w:val="00B6086D"/>
    <w:rsid w:val="00B608E5"/>
    <w:rsid w:val="00B60962"/>
    <w:rsid w:val="00B60A1C"/>
    <w:rsid w:val="00B60CEC"/>
    <w:rsid w:val="00B60CEE"/>
    <w:rsid w:val="00B60F64"/>
    <w:rsid w:val="00B6125B"/>
    <w:rsid w:val="00B6133A"/>
    <w:rsid w:val="00B61465"/>
    <w:rsid w:val="00B614CA"/>
    <w:rsid w:val="00B617B5"/>
    <w:rsid w:val="00B618B8"/>
    <w:rsid w:val="00B61B20"/>
    <w:rsid w:val="00B61B85"/>
    <w:rsid w:val="00B61D08"/>
    <w:rsid w:val="00B61DE3"/>
    <w:rsid w:val="00B61F42"/>
    <w:rsid w:val="00B62096"/>
    <w:rsid w:val="00B620C8"/>
    <w:rsid w:val="00B62290"/>
    <w:rsid w:val="00B623E3"/>
    <w:rsid w:val="00B6245F"/>
    <w:rsid w:val="00B6262C"/>
    <w:rsid w:val="00B6265F"/>
    <w:rsid w:val="00B62732"/>
    <w:rsid w:val="00B6281A"/>
    <w:rsid w:val="00B62B22"/>
    <w:rsid w:val="00B62DA3"/>
    <w:rsid w:val="00B62F58"/>
    <w:rsid w:val="00B6308A"/>
    <w:rsid w:val="00B63295"/>
    <w:rsid w:val="00B632BA"/>
    <w:rsid w:val="00B6340E"/>
    <w:rsid w:val="00B63428"/>
    <w:rsid w:val="00B634E2"/>
    <w:rsid w:val="00B63513"/>
    <w:rsid w:val="00B6351D"/>
    <w:rsid w:val="00B6364E"/>
    <w:rsid w:val="00B6375A"/>
    <w:rsid w:val="00B638DD"/>
    <w:rsid w:val="00B63958"/>
    <w:rsid w:val="00B63BEA"/>
    <w:rsid w:val="00B63C14"/>
    <w:rsid w:val="00B63C16"/>
    <w:rsid w:val="00B63CB2"/>
    <w:rsid w:val="00B63DD7"/>
    <w:rsid w:val="00B63DDA"/>
    <w:rsid w:val="00B63E62"/>
    <w:rsid w:val="00B63EC7"/>
    <w:rsid w:val="00B63ECB"/>
    <w:rsid w:val="00B63EF5"/>
    <w:rsid w:val="00B63F1A"/>
    <w:rsid w:val="00B63F40"/>
    <w:rsid w:val="00B63F7A"/>
    <w:rsid w:val="00B63FDD"/>
    <w:rsid w:val="00B6420B"/>
    <w:rsid w:val="00B643A3"/>
    <w:rsid w:val="00B64494"/>
    <w:rsid w:val="00B64601"/>
    <w:rsid w:val="00B64630"/>
    <w:rsid w:val="00B64706"/>
    <w:rsid w:val="00B64865"/>
    <w:rsid w:val="00B64D8F"/>
    <w:rsid w:val="00B64F24"/>
    <w:rsid w:val="00B64F6C"/>
    <w:rsid w:val="00B64F72"/>
    <w:rsid w:val="00B650D2"/>
    <w:rsid w:val="00B650D3"/>
    <w:rsid w:val="00B65121"/>
    <w:rsid w:val="00B65198"/>
    <w:rsid w:val="00B651C6"/>
    <w:rsid w:val="00B652E9"/>
    <w:rsid w:val="00B6535C"/>
    <w:rsid w:val="00B653B6"/>
    <w:rsid w:val="00B653FF"/>
    <w:rsid w:val="00B65405"/>
    <w:rsid w:val="00B6540F"/>
    <w:rsid w:val="00B65429"/>
    <w:rsid w:val="00B6542C"/>
    <w:rsid w:val="00B654A1"/>
    <w:rsid w:val="00B656AF"/>
    <w:rsid w:val="00B657B1"/>
    <w:rsid w:val="00B65935"/>
    <w:rsid w:val="00B659D6"/>
    <w:rsid w:val="00B65A4C"/>
    <w:rsid w:val="00B65B02"/>
    <w:rsid w:val="00B65B12"/>
    <w:rsid w:val="00B65B29"/>
    <w:rsid w:val="00B65C36"/>
    <w:rsid w:val="00B65D7A"/>
    <w:rsid w:val="00B65E24"/>
    <w:rsid w:val="00B65E30"/>
    <w:rsid w:val="00B661E9"/>
    <w:rsid w:val="00B6629B"/>
    <w:rsid w:val="00B6650D"/>
    <w:rsid w:val="00B66529"/>
    <w:rsid w:val="00B66AAE"/>
    <w:rsid w:val="00B66E12"/>
    <w:rsid w:val="00B66EFE"/>
    <w:rsid w:val="00B66F00"/>
    <w:rsid w:val="00B66F68"/>
    <w:rsid w:val="00B6705A"/>
    <w:rsid w:val="00B6709E"/>
    <w:rsid w:val="00B670CF"/>
    <w:rsid w:val="00B671CB"/>
    <w:rsid w:val="00B67656"/>
    <w:rsid w:val="00B6766D"/>
    <w:rsid w:val="00B6782A"/>
    <w:rsid w:val="00B67977"/>
    <w:rsid w:val="00B679D8"/>
    <w:rsid w:val="00B67AC7"/>
    <w:rsid w:val="00B67C17"/>
    <w:rsid w:val="00B67E88"/>
    <w:rsid w:val="00B67F49"/>
    <w:rsid w:val="00B70033"/>
    <w:rsid w:val="00B70068"/>
    <w:rsid w:val="00B700BA"/>
    <w:rsid w:val="00B70278"/>
    <w:rsid w:val="00B703F4"/>
    <w:rsid w:val="00B705D7"/>
    <w:rsid w:val="00B7066D"/>
    <w:rsid w:val="00B7075D"/>
    <w:rsid w:val="00B70779"/>
    <w:rsid w:val="00B707B9"/>
    <w:rsid w:val="00B707D4"/>
    <w:rsid w:val="00B7086E"/>
    <w:rsid w:val="00B70945"/>
    <w:rsid w:val="00B70B8A"/>
    <w:rsid w:val="00B70BBA"/>
    <w:rsid w:val="00B70CFE"/>
    <w:rsid w:val="00B70D5D"/>
    <w:rsid w:val="00B70DA3"/>
    <w:rsid w:val="00B70DCA"/>
    <w:rsid w:val="00B70E35"/>
    <w:rsid w:val="00B70EC0"/>
    <w:rsid w:val="00B70F36"/>
    <w:rsid w:val="00B70F8D"/>
    <w:rsid w:val="00B70FC8"/>
    <w:rsid w:val="00B70FF2"/>
    <w:rsid w:val="00B71035"/>
    <w:rsid w:val="00B7133D"/>
    <w:rsid w:val="00B713C5"/>
    <w:rsid w:val="00B713F0"/>
    <w:rsid w:val="00B715BA"/>
    <w:rsid w:val="00B71710"/>
    <w:rsid w:val="00B718CF"/>
    <w:rsid w:val="00B71941"/>
    <w:rsid w:val="00B7199D"/>
    <w:rsid w:val="00B71A30"/>
    <w:rsid w:val="00B71AA3"/>
    <w:rsid w:val="00B71BDF"/>
    <w:rsid w:val="00B71C44"/>
    <w:rsid w:val="00B71CC8"/>
    <w:rsid w:val="00B71CDF"/>
    <w:rsid w:val="00B71D5D"/>
    <w:rsid w:val="00B71ED7"/>
    <w:rsid w:val="00B71FC4"/>
    <w:rsid w:val="00B720AE"/>
    <w:rsid w:val="00B720BA"/>
    <w:rsid w:val="00B72257"/>
    <w:rsid w:val="00B72267"/>
    <w:rsid w:val="00B7236E"/>
    <w:rsid w:val="00B72496"/>
    <w:rsid w:val="00B725CC"/>
    <w:rsid w:val="00B726E5"/>
    <w:rsid w:val="00B7284A"/>
    <w:rsid w:val="00B72C3B"/>
    <w:rsid w:val="00B72D20"/>
    <w:rsid w:val="00B72E6C"/>
    <w:rsid w:val="00B72EC3"/>
    <w:rsid w:val="00B73038"/>
    <w:rsid w:val="00B73041"/>
    <w:rsid w:val="00B7306C"/>
    <w:rsid w:val="00B73167"/>
    <w:rsid w:val="00B7320D"/>
    <w:rsid w:val="00B73268"/>
    <w:rsid w:val="00B73269"/>
    <w:rsid w:val="00B73514"/>
    <w:rsid w:val="00B7352F"/>
    <w:rsid w:val="00B7355D"/>
    <w:rsid w:val="00B73772"/>
    <w:rsid w:val="00B737F9"/>
    <w:rsid w:val="00B73901"/>
    <w:rsid w:val="00B73903"/>
    <w:rsid w:val="00B73BF2"/>
    <w:rsid w:val="00B73CD7"/>
    <w:rsid w:val="00B73DEA"/>
    <w:rsid w:val="00B73EE7"/>
    <w:rsid w:val="00B73F0B"/>
    <w:rsid w:val="00B7416E"/>
    <w:rsid w:val="00B74198"/>
    <w:rsid w:val="00B741E1"/>
    <w:rsid w:val="00B742C9"/>
    <w:rsid w:val="00B744E0"/>
    <w:rsid w:val="00B74543"/>
    <w:rsid w:val="00B74648"/>
    <w:rsid w:val="00B7470D"/>
    <w:rsid w:val="00B747C2"/>
    <w:rsid w:val="00B74905"/>
    <w:rsid w:val="00B74A41"/>
    <w:rsid w:val="00B74A57"/>
    <w:rsid w:val="00B74AC3"/>
    <w:rsid w:val="00B74BBB"/>
    <w:rsid w:val="00B74E00"/>
    <w:rsid w:val="00B74F18"/>
    <w:rsid w:val="00B75103"/>
    <w:rsid w:val="00B75148"/>
    <w:rsid w:val="00B751FF"/>
    <w:rsid w:val="00B7521E"/>
    <w:rsid w:val="00B75294"/>
    <w:rsid w:val="00B75362"/>
    <w:rsid w:val="00B754FF"/>
    <w:rsid w:val="00B75528"/>
    <w:rsid w:val="00B755E1"/>
    <w:rsid w:val="00B755E7"/>
    <w:rsid w:val="00B75792"/>
    <w:rsid w:val="00B7589B"/>
    <w:rsid w:val="00B75ACF"/>
    <w:rsid w:val="00B75B0B"/>
    <w:rsid w:val="00B75C8A"/>
    <w:rsid w:val="00B75D0C"/>
    <w:rsid w:val="00B75D10"/>
    <w:rsid w:val="00B75EE0"/>
    <w:rsid w:val="00B75F07"/>
    <w:rsid w:val="00B75F8A"/>
    <w:rsid w:val="00B76138"/>
    <w:rsid w:val="00B76144"/>
    <w:rsid w:val="00B76178"/>
    <w:rsid w:val="00B761F2"/>
    <w:rsid w:val="00B7643E"/>
    <w:rsid w:val="00B76548"/>
    <w:rsid w:val="00B765AC"/>
    <w:rsid w:val="00B76691"/>
    <w:rsid w:val="00B766DF"/>
    <w:rsid w:val="00B76867"/>
    <w:rsid w:val="00B768A8"/>
    <w:rsid w:val="00B769FC"/>
    <w:rsid w:val="00B76A79"/>
    <w:rsid w:val="00B76BBA"/>
    <w:rsid w:val="00B76C1F"/>
    <w:rsid w:val="00B76C88"/>
    <w:rsid w:val="00B76D72"/>
    <w:rsid w:val="00B76E81"/>
    <w:rsid w:val="00B77056"/>
    <w:rsid w:val="00B77094"/>
    <w:rsid w:val="00B7712A"/>
    <w:rsid w:val="00B7715C"/>
    <w:rsid w:val="00B7722C"/>
    <w:rsid w:val="00B7729A"/>
    <w:rsid w:val="00B7736F"/>
    <w:rsid w:val="00B7740A"/>
    <w:rsid w:val="00B7744E"/>
    <w:rsid w:val="00B775A2"/>
    <w:rsid w:val="00B7765A"/>
    <w:rsid w:val="00B77733"/>
    <w:rsid w:val="00B77771"/>
    <w:rsid w:val="00B7789D"/>
    <w:rsid w:val="00B77A26"/>
    <w:rsid w:val="00B77CEB"/>
    <w:rsid w:val="00B77D14"/>
    <w:rsid w:val="00B77E65"/>
    <w:rsid w:val="00B77FFA"/>
    <w:rsid w:val="00B80028"/>
    <w:rsid w:val="00B80037"/>
    <w:rsid w:val="00B80066"/>
    <w:rsid w:val="00B80309"/>
    <w:rsid w:val="00B80358"/>
    <w:rsid w:val="00B80492"/>
    <w:rsid w:val="00B804A8"/>
    <w:rsid w:val="00B80527"/>
    <w:rsid w:val="00B8071E"/>
    <w:rsid w:val="00B80856"/>
    <w:rsid w:val="00B80892"/>
    <w:rsid w:val="00B80937"/>
    <w:rsid w:val="00B80C05"/>
    <w:rsid w:val="00B80C86"/>
    <w:rsid w:val="00B80D43"/>
    <w:rsid w:val="00B80ED0"/>
    <w:rsid w:val="00B80F01"/>
    <w:rsid w:val="00B80F32"/>
    <w:rsid w:val="00B81057"/>
    <w:rsid w:val="00B810B9"/>
    <w:rsid w:val="00B810CB"/>
    <w:rsid w:val="00B8115C"/>
    <w:rsid w:val="00B811A3"/>
    <w:rsid w:val="00B81320"/>
    <w:rsid w:val="00B8132B"/>
    <w:rsid w:val="00B81593"/>
    <w:rsid w:val="00B8173A"/>
    <w:rsid w:val="00B81A11"/>
    <w:rsid w:val="00B81BC9"/>
    <w:rsid w:val="00B81BF0"/>
    <w:rsid w:val="00B81C83"/>
    <w:rsid w:val="00B81D99"/>
    <w:rsid w:val="00B81DF2"/>
    <w:rsid w:val="00B81F83"/>
    <w:rsid w:val="00B81FA4"/>
    <w:rsid w:val="00B81FAC"/>
    <w:rsid w:val="00B820BF"/>
    <w:rsid w:val="00B82140"/>
    <w:rsid w:val="00B8244A"/>
    <w:rsid w:val="00B824F7"/>
    <w:rsid w:val="00B825FC"/>
    <w:rsid w:val="00B82618"/>
    <w:rsid w:val="00B8271B"/>
    <w:rsid w:val="00B8288E"/>
    <w:rsid w:val="00B82894"/>
    <w:rsid w:val="00B82901"/>
    <w:rsid w:val="00B8292F"/>
    <w:rsid w:val="00B82AF4"/>
    <w:rsid w:val="00B82C01"/>
    <w:rsid w:val="00B82CE2"/>
    <w:rsid w:val="00B82D43"/>
    <w:rsid w:val="00B82E54"/>
    <w:rsid w:val="00B82F3B"/>
    <w:rsid w:val="00B83056"/>
    <w:rsid w:val="00B831D0"/>
    <w:rsid w:val="00B8329F"/>
    <w:rsid w:val="00B83367"/>
    <w:rsid w:val="00B83396"/>
    <w:rsid w:val="00B83431"/>
    <w:rsid w:val="00B8359B"/>
    <w:rsid w:val="00B8369A"/>
    <w:rsid w:val="00B836F7"/>
    <w:rsid w:val="00B8378B"/>
    <w:rsid w:val="00B837E1"/>
    <w:rsid w:val="00B838BB"/>
    <w:rsid w:val="00B8393B"/>
    <w:rsid w:val="00B8397E"/>
    <w:rsid w:val="00B83AD7"/>
    <w:rsid w:val="00B83BFC"/>
    <w:rsid w:val="00B83C81"/>
    <w:rsid w:val="00B83D11"/>
    <w:rsid w:val="00B83D63"/>
    <w:rsid w:val="00B83DD2"/>
    <w:rsid w:val="00B83DD6"/>
    <w:rsid w:val="00B83E26"/>
    <w:rsid w:val="00B83F38"/>
    <w:rsid w:val="00B842F7"/>
    <w:rsid w:val="00B844DE"/>
    <w:rsid w:val="00B8475E"/>
    <w:rsid w:val="00B84908"/>
    <w:rsid w:val="00B8490C"/>
    <w:rsid w:val="00B84B28"/>
    <w:rsid w:val="00B84C08"/>
    <w:rsid w:val="00B84C96"/>
    <w:rsid w:val="00B84C98"/>
    <w:rsid w:val="00B84CA7"/>
    <w:rsid w:val="00B84CC8"/>
    <w:rsid w:val="00B84D28"/>
    <w:rsid w:val="00B84E52"/>
    <w:rsid w:val="00B84F2D"/>
    <w:rsid w:val="00B84F43"/>
    <w:rsid w:val="00B85009"/>
    <w:rsid w:val="00B850AA"/>
    <w:rsid w:val="00B85334"/>
    <w:rsid w:val="00B85490"/>
    <w:rsid w:val="00B85593"/>
    <w:rsid w:val="00B856DC"/>
    <w:rsid w:val="00B85815"/>
    <w:rsid w:val="00B85877"/>
    <w:rsid w:val="00B859DE"/>
    <w:rsid w:val="00B85A69"/>
    <w:rsid w:val="00B85A88"/>
    <w:rsid w:val="00B85B24"/>
    <w:rsid w:val="00B85B53"/>
    <w:rsid w:val="00B85C2D"/>
    <w:rsid w:val="00B85C9F"/>
    <w:rsid w:val="00B85CD4"/>
    <w:rsid w:val="00B85F52"/>
    <w:rsid w:val="00B85FF2"/>
    <w:rsid w:val="00B8604E"/>
    <w:rsid w:val="00B8605A"/>
    <w:rsid w:val="00B861D4"/>
    <w:rsid w:val="00B861F0"/>
    <w:rsid w:val="00B861FA"/>
    <w:rsid w:val="00B862D9"/>
    <w:rsid w:val="00B863B0"/>
    <w:rsid w:val="00B8658F"/>
    <w:rsid w:val="00B8659C"/>
    <w:rsid w:val="00B8660F"/>
    <w:rsid w:val="00B86694"/>
    <w:rsid w:val="00B866BE"/>
    <w:rsid w:val="00B8671B"/>
    <w:rsid w:val="00B86772"/>
    <w:rsid w:val="00B8680E"/>
    <w:rsid w:val="00B86821"/>
    <w:rsid w:val="00B8684F"/>
    <w:rsid w:val="00B86895"/>
    <w:rsid w:val="00B8689E"/>
    <w:rsid w:val="00B868A3"/>
    <w:rsid w:val="00B86941"/>
    <w:rsid w:val="00B86B27"/>
    <w:rsid w:val="00B86B94"/>
    <w:rsid w:val="00B86BDE"/>
    <w:rsid w:val="00B86DF6"/>
    <w:rsid w:val="00B86E7D"/>
    <w:rsid w:val="00B87063"/>
    <w:rsid w:val="00B8715C"/>
    <w:rsid w:val="00B871C5"/>
    <w:rsid w:val="00B871D1"/>
    <w:rsid w:val="00B87320"/>
    <w:rsid w:val="00B873E8"/>
    <w:rsid w:val="00B87460"/>
    <w:rsid w:val="00B874E7"/>
    <w:rsid w:val="00B875B3"/>
    <w:rsid w:val="00B8768C"/>
    <w:rsid w:val="00B87760"/>
    <w:rsid w:val="00B878B5"/>
    <w:rsid w:val="00B8792A"/>
    <w:rsid w:val="00B87982"/>
    <w:rsid w:val="00B87AFE"/>
    <w:rsid w:val="00B87B0B"/>
    <w:rsid w:val="00B87C76"/>
    <w:rsid w:val="00B87CFA"/>
    <w:rsid w:val="00B87DF9"/>
    <w:rsid w:val="00B87F89"/>
    <w:rsid w:val="00B90106"/>
    <w:rsid w:val="00B90408"/>
    <w:rsid w:val="00B90452"/>
    <w:rsid w:val="00B90487"/>
    <w:rsid w:val="00B90493"/>
    <w:rsid w:val="00B90494"/>
    <w:rsid w:val="00B904AD"/>
    <w:rsid w:val="00B904ED"/>
    <w:rsid w:val="00B9053F"/>
    <w:rsid w:val="00B90544"/>
    <w:rsid w:val="00B90813"/>
    <w:rsid w:val="00B90941"/>
    <w:rsid w:val="00B90BEE"/>
    <w:rsid w:val="00B90C62"/>
    <w:rsid w:val="00B90DBF"/>
    <w:rsid w:val="00B90E2E"/>
    <w:rsid w:val="00B90E9C"/>
    <w:rsid w:val="00B90ED3"/>
    <w:rsid w:val="00B9109B"/>
    <w:rsid w:val="00B910A8"/>
    <w:rsid w:val="00B91410"/>
    <w:rsid w:val="00B916D1"/>
    <w:rsid w:val="00B91767"/>
    <w:rsid w:val="00B91808"/>
    <w:rsid w:val="00B9191E"/>
    <w:rsid w:val="00B91933"/>
    <w:rsid w:val="00B919A3"/>
    <w:rsid w:val="00B91AA7"/>
    <w:rsid w:val="00B91ABE"/>
    <w:rsid w:val="00B91BB1"/>
    <w:rsid w:val="00B91C53"/>
    <w:rsid w:val="00B91D87"/>
    <w:rsid w:val="00B91FAD"/>
    <w:rsid w:val="00B91FE0"/>
    <w:rsid w:val="00B9213C"/>
    <w:rsid w:val="00B922F3"/>
    <w:rsid w:val="00B925A5"/>
    <w:rsid w:val="00B925F3"/>
    <w:rsid w:val="00B9277A"/>
    <w:rsid w:val="00B9282C"/>
    <w:rsid w:val="00B92BB6"/>
    <w:rsid w:val="00B92C26"/>
    <w:rsid w:val="00B92D2A"/>
    <w:rsid w:val="00B92DF4"/>
    <w:rsid w:val="00B92F01"/>
    <w:rsid w:val="00B92F43"/>
    <w:rsid w:val="00B92FB5"/>
    <w:rsid w:val="00B9312E"/>
    <w:rsid w:val="00B931A7"/>
    <w:rsid w:val="00B932BF"/>
    <w:rsid w:val="00B934B2"/>
    <w:rsid w:val="00B934CE"/>
    <w:rsid w:val="00B934ED"/>
    <w:rsid w:val="00B93654"/>
    <w:rsid w:val="00B936FE"/>
    <w:rsid w:val="00B9375F"/>
    <w:rsid w:val="00B93789"/>
    <w:rsid w:val="00B9381D"/>
    <w:rsid w:val="00B939F0"/>
    <w:rsid w:val="00B93A69"/>
    <w:rsid w:val="00B93B16"/>
    <w:rsid w:val="00B93C45"/>
    <w:rsid w:val="00B93C61"/>
    <w:rsid w:val="00B93CA5"/>
    <w:rsid w:val="00B93D20"/>
    <w:rsid w:val="00B93E48"/>
    <w:rsid w:val="00B93EC3"/>
    <w:rsid w:val="00B93F98"/>
    <w:rsid w:val="00B93FE8"/>
    <w:rsid w:val="00B93FF8"/>
    <w:rsid w:val="00B9432C"/>
    <w:rsid w:val="00B94373"/>
    <w:rsid w:val="00B9445F"/>
    <w:rsid w:val="00B945B6"/>
    <w:rsid w:val="00B94632"/>
    <w:rsid w:val="00B9472F"/>
    <w:rsid w:val="00B947A7"/>
    <w:rsid w:val="00B948A0"/>
    <w:rsid w:val="00B94937"/>
    <w:rsid w:val="00B94CE2"/>
    <w:rsid w:val="00B94DDF"/>
    <w:rsid w:val="00B94E9A"/>
    <w:rsid w:val="00B94F05"/>
    <w:rsid w:val="00B95039"/>
    <w:rsid w:val="00B95244"/>
    <w:rsid w:val="00B953BB"/>
    <w:rsid w:val="00B953D5"/>
    <w:rsid w:val="00B95447"/>
    <w:rsid w:val="00B95451"/>
    <w:rsid w:val="00B955E2"/>
    <w:rsid w:val="00B95614"/>
    <w:rsid w:val="00B95625"/>
    <w:rsid w:val="00B9567E"/>
    <w:rsid w:val="00B957DB"/>
    <w:rsid w:val="00B9587A"/>
    <w:rsid w:val="00B95896"/>
    <w:rsid w:val="00B95923"/>
    <w:rsid w:val="00B95A17"/>
    <w:rsid w:val="00B95B71"/>
    <w:rsid w:val="00B95C03"/>
    <w:rsid w:val="00B95D7D"/>
    <w:rsid w:val="00B95F01"/>
    <w:rsid w:val="00B95F85"/>
    <w:rsid w:val="00B9600C"/>
    <w:rsid w:val="00B9606D"/>
    <w:rsid w:val="00B96092"/>
    <w:rsid w:val="00B96241"/>
    <w:rsid w:val="00B9631F"/>
    <w:rsid w:val="00B9664E"/>
    <w:rsid w:val="00B9670D"/>
    <w:rsid w:val="00B96898"/>
    <w:rsid w:val="00B96948"/>
    <w:rsid w:val="00B96950"/>
    <w:rsid w:val="00B96A94"/>
    <w:rsid w:val="00B96B79"/>
    <w:rsid w:val="00B96CEA"/>
    <w:rsid w:val="00B96D3C"/>
    <w:rsid w:val="00B96D48"/>
    <w:rsid w:val="00B96EAD"/>
    <w:rsid w:val="00B96F1A"/>
    <w:rsid w:val="00B970C0"/>
    <w:rsid w:val="00B97698"/>
    <w:rsid w:val="00B9772F"/>
    <w:rsid w:val="00B9777A"/>
    <w:rsid w:val="00B97842"/>
    <w:rsid w:val="00B978CF"/>
    <w:rsid w:val="00B9799F"/>
    <w:rsid w:val="00B97A14"/>
    <w:rsid w:val="00B97A92"/>
    <w:rsid w:val="00B97C21"/>
    <w:rsid w:val="00B97D83"/>
    <w:rsid w:val="00B97D92"/>
    <w:rsid w:val="00B97F00"/>
    <w:rsid w:val="00B97F58"/>
    <w:rsid w:val="00B97FF5"/>
    <w:rsid w:val="00BA0074"/>
    <w:rsid w:val="00BA010F"/>
    <w:rsid w:val="00BA01B3"/>
    <w:rsid w:val="00BA0286"/>
    <w:rsid w:val="00BA02AA"/>
    <w:rsid w:val="00BA0360"/>
    <w:rsid w:val="00BA047E"/>
    <w:rsid w:val="00BA0525"/>
    <w:rsid w:val="00BA055A"/>
    <w:rsid w:val="00BA073D"/>
    <w:rsid w:val="00BA0814"/>
    <w:rsid w:val="00BA08C3"/>
    <w:rsid w:val="00BA0C9D"/>
    <w:rsid w:val="00BA0D63"/>
    <w:rsid w:val="00BA0E9A"/>
    <w:rsid w:val="00BA101F"/>
    <w:rsid w:val="00BA110C"/>
    <w:rsid w:val="00BA1221"/>
    <w:rsid w:val="00BA12B2"/>
    <w:rsid w:val="00BA1307"/>
    <w:rsid w:val="00BA131C"/>
    <w:rsid w:val="00BA147B"/>
    <w:rsid w:val="00BA14A0"/>
    <w:rsid w:val="00BA1A2B"/>
    <w:rsid w:val="00BA1B3A"/>
    <w:rsid w:val="00BA1B73"/>
    <w:rsid w:val="00BA1B91"/>
    <w:rsid w:val="00BA1CC1"/>
    <w:rsid w:val="00BA1D39"/>
    <w:rsid w:val="00BA1DAC"/>
    <w:rsid w:val="00BA1F49"/>
    <w:rsid w:val="00BA1FC9"/>
    <w:rsid w:val="00BA1FDB"/>
    <w:rsid w:val="00BA1FF5"/>
    <w:rsid w:val="00BA206B"/>
    <w:rsid w:val="00BA210F"/>
    <w:rsid w:val="00BA22D5"/>
    <w:rsid w:val="00BA234F"/>
    <w:rsid w:val="00BA2413"/>
    <w:rsid w:val="00BA2673"/>
    <w:rsid w:val="00BA270E"/>
    <w:rsid w:val="00BA2764"/>
    <w:rsid w:val="00BA27AF"/>
    <w:rsid w:val="00BA28EA"/>
    <w:rsid w:val="00BA2915"/>
    <w:rsid w:val="00BA296F"/>
    <w:rsid w:val="00BA2A87"/>
    <w:rsid w:val="00BA2B67"/>
    <w:rsid w:val="00BA2CAA"/>
    <w:rsid w:val="00BA2D0D"/>
    <w:rsid w:val="00BA2D63"/>
    <w:rsid w:val="00BA2E2E"/>
    <w:rsid w:val="00BA2EBA"/>
    <w:rsid w:val="00BA2FD4"/>
    <w:rsid w:val="00BA311C"/>
    <w:rsid w:val="00BA3121"/>
    <w:rsid w:val="00BA318B"/>
    <w:rsid w:val="00BA3304"/>
    <w:rsid w:val="00BA356F"/>
    <w:rsid w:val="00BA3668"/>
    <w:rsid w:val="00BA36A8"/>
    <w:rsid w:val="00BA38CF"/>
    <w:rsid w:val="00BA393C"/>
    <w:rsid w:val="00BA3D2F"/>
    <w:rsid w:val="00BA3DAA"/>
    <w:rsid w:val="00BA3E2B"/>
    <w:rsid w:val="00BA4140"/>
    <w:rsid w:val="00BA4468"/>
    <w:rsid w:val="00BA46F0"/>
    <w:rsid w:val="00BA473D"/>
    <w:rsid w:val="00BA484E"/>
    <w:rsid w:val="00BA4A54"/>
    <w:rsid w:val="00BA4AB8"/>
    <w:rsid w:val="00BA4AC9"/>
    <w:rsid w:val="00BA4ACC"/>
    <w:rsid w:val="00BA4B00"/>
    <w:rsid w:val="00BA4BBC"/>
    <w:rsid w:val="00BA4BF1"/>
    <w:rsid w:val="00BA4D05"/>
    <w:rsid w:val="00BA4F3A"/>
    <w:rsid w:val="00BA4F49"/>
    <w:rsid w:val="00BA4F54"/>
    <w:rsid w:val="00BA50E6"/>
    <w:rsid w:val="00BA510B"/>
    <w:rsid w:val="00BA518D"/>
    <w:rsid w:val="00BA51B6"/>
    <w:rsid w:val="00BA5297"/>
    <w:rsid w:val="00BA5316"/>
    <w:rsid w:val="00BA551C"/>
    <w:rsid w:val="00BA55AC"/>
    <w:rsid w:val="00BA563D"/>
    <w:rsid w:val="00BA5645"/>
    <w:rsid w:val="00BA5673"/>
    <w:rsid w:val="00BA56B3"/>
    <w:rsid w:val="00BA573E"/>
    <w:rsid w:val="00BA59CF"/>
    <w:rsid w:val="00BA5A3B"/>
    <w:rsid w:val="00BA5A5C"/>
    <w:rsid w:val="00BA5A65"/>
    <w:rsid w:val="00BA5B88"/>
    <w:rsid w:val="00BA5BDC"/>
    <w:rsid w:val="00BA5BF1"/>
    <w:rsid w:val="00BA5C55"/>
    <w:rsid w:val="00BA5D7C"/>
    <w:rsid w:val="00BA5DD2"/>
    <w:rsid w:val="00BA5F3A"/>
    <w:rsid w:val="00BA5FC9"/>
    <w:rsid w:val="00BA60CE"/>
    <w:rsid w:val="00BA6106"/>
    <w:rsid w:val="00BA610C"/>
    <w:rsid w:val="00BA61AF"/>
    <w:rsid w:val="00BA627E"/>
    <w:rsid w:val="00BA62E6"/>
    <w:rsid w:val="00BA665C"/>
    <w:rsid w:val="00BA69D5"/>
    <w:rsid w:val="00BA6A4C"/>
    <w:rsid w:val="00BA6B50"/>
    <w:rsid w:val="00BA6B8D"/>
    <w:rsid w:val="00BA6B99"/>
    <w:rsid w:val="00BA6D6C"/>
    <w:rsid w:val="00BA6D8C"/>
    <w:rsid w:val="00BA6E72"/>
    <w:rsid w:val="00BA6F29"/>
    <w:rsid w:val="00BA6FE1"/>
    <w:rsid w:val="00BA700E"/>
    <w:rsid w:val="00BA724A"/>
    <w:rsid w:val="00BA72A4"/>
    <w:rsid w:val="00BA7341"/>
    <w:rsid w:val="00BA7382"/>
    <w:rsid w:val="00BA7414"/>
    <w:rsid w:val="00BA74A9"/>
    <w:rsid w:val="00BA7655"/>
    <w:rsid w:val="00BA76AE"/>
    <w:rsid w:val="00BA76D1"/>
    <w:rsid w:val="00BA7792"/>
    <w:rsid w:val="00BA7975"/>
    <w:rsid w:val="00BA7B1D"/>
    <w:rsid w:val="00BA7C29"/>
    <w:rsid w:val="00BA7C62"/>
    <w:rsid w:val="00BA7DB1"/>
    <w:rsid w:val="00BA7E1B"/>
    <w:rsid w:val="00BA7E21"/>
    <w:rsid w:val="00BA7E68"/>
    <w:rsid w:val="00BA7E79"/>
    <w:rsid w:val="00BA7ECE"/>
    <w:rsid w:val="00BA7FDC"/>
    <w:rsid w:val="00BB009A"/>
    <w:rsid w:val="00BB00CC"/>
    <w:rsid w:val="00BB0354"/>
    <w:rsid w:val="00BB03E0"/>
    <w:rsid w:val="00BB0499"/>
    <w:rsid w:val="00BB060F"/>
    <w:rsid w:val="00BB0660"/>
    <w:rsid w:val="00BB06EB"/>
    <w:rsid w:val="00BB08B4"/>
    <w:rsid w:val="00BB0912"/>
    <w:rsid w:val="00BB09CF"/>
    <w:rsid w:val="00BB0A46"/>
    <w:rsid w:val="00BB0C63"/>
    <w:rsid w:val="00BB0C6D"/>
    <w:rsid w:val="00BB0D88"/>
    <w:rsid w:val="00BB0E7A"/>
    <w:rsid w:val="00BB0FCF"/>
    <w:rsid w:val="00BB122E"/>
    <w:rsid w:val="00BB13A1"/>
    <w:rsid w:val="00BB13E1"/>
    <w:rsid w:val="00BB145A"/>
    <w:rsid w:val="00BB14AE"/>
    <w:rsid w:val="00BB1533"/>
    <w:rsid w:val="00BB156F"/>
    <w:rsid w:val="00BB1596"/>
    <w:rsid w:val="00BB15C7"/>
    <w:rsid w:val="00BB1891"/>
    <w:rsid w:val="00BB1A32"/>
    <w:rsid w:val="00BB1BEC"/>
    <w:rsid w:val="00BB1D13"/>
    <w:rsid w:val="00BB1F43"/>
    <w:rsid w:val="00BB203D"/>
    <w:rsid w:val="00BB20A8"/>
    <w:rsid w:val="00BB20BD"/>
    <w:rsid w:val="00BB21BD"/>
    <w:rsid w:val="00BB23A9"/>
    <w:rsid w:val="00BB2A91"/>
    <w:rsid w:val="00BB2C9F"/>
    <w:rsid w:val="00BB2D38"/>
    <w:rsid w:val="00BB2D3E"/>
    <w:rsid w:val="00BB2DE0"/>
    <w:rsid w:val="00BB2E18"/>
    <w:rsid w:val="00BB2F7D"/>
    <w:rsid w:val="00BB3263"/>
    <w:rsid w:val="00BB33ED"/>
    <w:rsid w:val="00BB346D"/>
    <w:rsid w:val="00BB34B9"/>
    <w:rsid w:val="00BB35C7"/>
    <w:rsid w:val="00BB35D2"/>
    <w:rsid w:val="00BB376F"/>
    <w:rsid w:val="00BB37C2"/>
    <w:rsid w:val="00BB38A9"/>
    <w:rsid w:val="00BB3A6B"/>
    <w:rsid w:val="00BB3A9E"/>
    <w:rsid w:val="00BB3AAE"/>
    <w:rsid w:val="00BB3C4A"/>
    <w:rsid w:val="00BB3C4D"/>
    <w:rsid w:val="00BB3CA2"/>
    <w:rsid w:val="00BB3DDD"/>
    <w:rsid w:val="00BB417C"/>
    <w:rsid w:val="00BB429C"/>
    <w:rsid w:val="00BB42B9"/>
    <w:rsid w:val="00BB4356"/>
    <w:rsid w:val="00BB43C9"/>
    <w:rsid w:val="00BB4444"/>
    <w:rsid w:val="00BB445C"/>
    <w:rsid w:val="00BB44F2"/>
    <w:rsid w:val="00BB472E"/>
    <w:rsid w:val="00BB4818"/>
    <w:rsid w:val="00BB48FC"/>
    <w:rsid w:val="00BB4AC0"/>
    <w:rsid w:val="00BB4AD5"/>
    <w:rsid w:val="00BB4BF8"/>
    <w:rsid w:val="00BB4D1D"/>
    <w:rsid w:val="00BB4F5D"/>
    <w:rsid w:val="00BB5031"/>
    <w:rsid w:val="00BB5164"/>
    <w:rsid w:val="00BB51DB"/>
    <w:rsid w:val="00BB5528"/>
    <w:rsid w:val="00BB55CB"/>
    <w:rsid w:val="00BB563E"/>
    <w:rsid w:val="00BB57BB"/>
    <w:rsid w:val="00BB5831"/>
    <w:rsid w:val="00BB5833"/>
    <w:rsid w:val="00BB5983"/>
    <w:rsid w:val="00BB59FE"/>
    <w:rsid w:val="00BB5A64"/>
    <w:rsid w:val="00BB5B1E"/>
    <w:rsid w:val="00BB5D26"/>
    <w:rsid w:val="00BB5D2F"/>
    <w:rsid w:val="00BB5D63"/>
    <w:rsid w:val="00BB5EA9"/>
    <w:rsid w:val="00BB5EAB"/>
    <w:rsid w:val="00BB6043"/>
    <w:rsid w:val="00BB6420"/>
    <w:rsid w:val="00BB6423"/>
    <w:rsid w:val="00BB68FD"/>
    <w:rsid w:val="00BB6971"/>
    <w:rsid w:val="00BB6979"/>
    <w:rsid w:val="00BB6C62"/>
    <w:rsid w:val="00BB6D02"/>
    <w:rsid w:val="00BB6D54"/>
    <w:rsid w:val="00BB6E1F"/>
    <w:rsid w:val="00BB6E98"/>
    <w:rsid w:val="00BB6F37"/>
    <w:rsid w:val="00BB6F4F"/>
    <w:rsid w:val="00BB7367"/>
    <w:rsid w:val="00BB7373"/>
    <w:rsid w:val="00BB7442"/>
    <w:rsid w:val="00BB768B"/>
    <w:rsid w:val="00BB7784"/>
    <w:rsid w:val="00BB77F1"/>
    <w:rsid w:val="00BB7862"/>
    <w:rsid w:val="00BB7935"/>
    <w:rsid w:val="00BB79D6"/>
    <w:rsid w:val="00BB7A43"/>
    <w:rsid w:val="00BB7A98"/>
    <w:rsid w:val="00BB7C3A"/>
    <w:rsid w:val="00BB7C4C"/>
    <w:rsid w:val="00BC01A2"/>
    <w:rsid w:val="00BC021E"/>
    <w:rsid w:val="00BC03D7"/>
    <w:rsid w:val="00BC05AD"/>
    <w:rsid w:val="00BC07C3"/>
    <w:rsid w:val="00BC08FF"/>
    <w:rsid w:val="00BC094D"/>
    <w:rsid w:val="00BC0AE5"/>
    <w:rsid w:val="00BC0C3B"/>
    <w:rsid w:val="00BC0CDC"/>
    <w:rsid w:val="00BC0D35"/>
    <w:rsid w:val="00BC0E87"/>
    <w:rsid w:val="00BC0F5E"/>
    <w:rsid w:val="00BC0FC4"/>
    <w:rsid w:val="00BC11D3"/>
    <w:rsid w:val="00BC11DD"/>
    <w:rsid w:val="00BC120C"/>
    <w:rsid w:val="00BC12B8"/>
    <w:rsid w:val="00BC12DB"/>
    <w:rsid w:val="00BC132D"/>
    <w:rsid w:val="00BC158B"/>
    <w:rsid w:val="00BC170F"/>
    <w:rsid w:val="00BC18D0"/>
    <w:rsid w:val="00BC1BF5"/>
    <w:rsid w:val="00BC1DD3"/>
    <w:rsid w:val="00BC1F65"/>
    <w:rsid w:val="00BC2007"/>
    <w:rsid w:val="00BC206B"/>
    <w:rsid w:val="00BC209C"/>
    <w:rsid w:val="00BC21B8"/>
    <w:rsid w:val="00BC2203"/>
    <w:rsid w:val="00BC24D0"/>
    <w:rsid w:val="00BC24E0"/>
    <w:rsid w:val="00BC2550"/>
    <w:rsid w:val="00BC2745"/>
    <w:rsid w:val="00BC2791"/>
    <w:rsid w:val="00BC2925"/>
    <w:rsid w:val="00BC29A3"/>
    <w:rsid w:val="00BC2C13"/>
    <w:rsid w:val="00BC2C32"/>
    <w:rsid w:val="00BC2E3E"/>
    <w:rsid w:val="00BC2FB2"/>
    <w:rsid w:val="00BC3006"/>
    <w:rsid w:val="00BC3019"/>
    <w:rsid w:val="00BC30FA"/>
    <w:rsid w:val="00BC31E9"/>
    <w:rsid w:val="00BC333A"/>
    <w:rsid w:val="00BC3378"/>
    <w:rsid w:val="00BC3402"/>
    <w:rsid w:val="00BC347C"/>
    <w:rsid w:val="00BC34DD"/>
    <w:rsid w:val="00BC34EF"/>
    <w:rsid w:val="00BC3741"/>
    <w:rsid w:val="00BC37DC"/>
    <w:rsid w:val="00BC3842"/>
    <w:rsid w:val="00BC3849"/>
    <w:rsid w:val="00BC3851"/>
    <w:rsid w:val="00BC390D"/>
    <w:rsid w:val="00BC395B"/>
    <w:rsid w:val="00BC3C72"/>
    <w:rsid w:val="00BC3CD3"/>
    <w:rsid w:val="00BC3DF4"/>
    <w:rsid w:val="00BC3EE9"/>
    <w:rsid w:val="00BC3F16"/>
    <w:rsid w:val="00BC3F30"/>
    <w:rsid w:val="00BC40E1"/>
    <w:rsid w:val="00BC410C"/>
    <w:rsid w:val="00BC41BF"/>
    <w:rsid w:val="00BC4202"/>
    <w:rsid w:val="00BC433E"/>
    <w:rsid w:val="00BC444E"/>
    <w:rsid w:val="00BC4760"/>
    <w:rsid w:val="00BC47CE"/>
    <w:rsid w:val="00BC47D1"/>
    <w:rsid w:val="00BC4A0E"/>
    <w:rsid w:val="00BC4A55"/>
    <w:rsid w:val="00BC4A7F"/>
    <w:rsid w:val="00BC4CB0"/>
    <w:rsid w:val="00BC5183"/>
    <w:rsid w:val="00BC51D9"/>
    <w:rsid w:val="00BC5301"/>
    <w:rsid w:val="00BC5411"/>
    <w:rsid w:val="00BC547D"/>
    <w:rsid w:val="00BC55A9"/>
    <w:rsid w:val="00BC55FF"/>
    <w:rsid w:val="00BC5667"/>
    <w:rsid w:val="00BC5720"/>
    <w:rsid w:val="00BC5723"/>
    <w:rsid w:val="00BC580A"/>
    <w:rsid w:val="00BC5819"/>
    <w:rsid w:val="00BC59F0"/>
    <w:rsid w:val="00BC5BA5"/>
    <w:rsid w:val="00BC5BCD"/>
    <w:rsid w:val="00BC5C31"/>
    <w:rsid w:val="00BC5C5B"/>
    <w:rsid w:val="00BC5C76"/>
    <w:rsid w:val="00BC5DE7"/>
    <w:rsid w:val="00BC5EAC"/>
    <w:rsid w:val="00BC5F0B"/>
    <w:rsid w:val="00BC5F33"/>
    <w:rsid w:val="00BC5FF3"/>
    <w:rsid w:val="00BC5FFE"/>
    <w:rsid w:val="00BC6071"/>
    <w:rsid w:val="00BC6087"/>
    <w:rsid w:val="00BC6088"/>
    <w:rsid w:val="00BC60BB"/>
    <w:rsid w:val="00BC6378"/>
    <w:rsid w:val="00BC65C7"/>
    <w:rsid w:val="00BC6788"/>
    <w:rsid w:val="00BC686D"/>
    <w:rsid w:val="00BC6882"/>
    <w:rsid w:val="00BC68DD"/>
    <w:rsid w:val="00BC6A14"/>
    <w:rsid w:val="00BC6A65"/>
    <w:rsid w:val="00BC6AAD"/>
    <w:rsid w:val="00BC6AB6"/>
    <w:rsid w:val="00BC6AB9"/>
    <w:rsid w:val="00BC6AC4"/>
    <w:rsid w:val="00BC6B73"/>
    <w:rsid w:val="00BC6BDE"/>
    <w:rsid w:val="00BC6CE1"/>
    <w:rsid w:val="00BC6EF3"/>
    <w:rsid w:val="00BC718F"/>
    <w:rsid w:val="00BC730E"/>
    <w:rsid w:val="00BC7533"/>
    <w:rsid w:val="00BC7637"/>
    <w:rsid w:val="00BC7639"/>
    <w:rsid w:val="00BC7762"/>
    <w:rsid w:val="00BC7766"/>
    <w:rsid w:val="00BC77C3"/>
    <w:rsid w:val="00BC79F9"/>
    <w:rsid w:val="00BC7A25"/>
    <w:rsid w:val="00BC7AE2"/>
    <w:rsid w:val="00BC7C8D"/>
    <w:rsid w:val="00BC7E2C"/>
    <w:rsid w:val="00BC7E59"/>
    <w:rsid w:val="00BC7F22"/>
    <w:rsid w:val="00BC7F88"/>
    <w:rsid w:val="00BD0009"/>
    <w:rsid w:val="00BD02C2"/>
    <w:rsid w:val="00BD03EB"/>
    <w:rsid w:val="00BD04E7"/>
    <w:rsid w:val="00BD05EE"/>
    <w:rsid w:val="00BD0844"/>
    <w:rsid w:val="00BD08CE"/>
    <w:rsid w:val="00BD09D3"/>
    <w:rsid w:val="00BD0AC8"/>
    <w:rsid w:val="00BD0C1C"/>
    <w:rsid w:val="00BD0C51"/>
    <w:rsid w:val="00BD0C9B"/>
    <w:rsid w:val="00BD0C9D"/>
    <w:rsid w:val="00BD0D29"/>
    <w:rsid w:val="00BD0D45"/>
    <w:rsid w:val="00BD0FE2"/>
    <w:rsid w:val="00BD0FEE"/>
    <w:rsid w:val="00BD103A"/>
    <w:rsid w:val="00BD104A"/>
    <w:rsid w:val="00BD1102"/>
    <w:rsid w:val="00BD1156"/>
    <w:rsid w:val="00BD11C5"/>
    <w:rsid w:val="00BD1200"/>
    <w:rsid w:val="00BD127D"/>
    <w:rsid w:val="00BD12BA"/>
    <w:rsid w:val="00BD13BF"/>
    <w:rsid w:val="00BD1445"/>
    <w:rsid w:val="00BD15CC"/>
    <w:rsid w:val="00BD15F6"/>
    <w:rsid w:val="00BD16B8"/>
    <w:rsid w:val="00BD1795"/>
    <w:rsid w:val="00BD1A20"/>
    <w:rsid w:val="00BD1B52"/>
    <w:rsid w:val="00BD1BE5"/>
    <w:rsid w:val="00BD1BE7"/>
    <w:rsid w:val="00BD1C0E"/>
    <w:rsid w:val="00BD1CA7"/>
    <w:rsid w:val="00BD1CE4"/>
    <w:rsid w:val="00BD1F3A"/>
    <w:rsid w:val="00BD1F77"/>
    <w:rsid w:val="00BD1FFF"/>
    <w:rsid w:val="00BD200D"/>
    <w:rsid w:val="00BD218F"/>
    <w:rsid w:val="00BD22E0"/>
    <w:rsid w:val="00BD238F"/>
    <w:rsid w:val="00BD23B4"/>
    <w:rsid w:val="00BD241E"/>
    <w:rsid w:val="00BD246A"/>
    <w:rsid w:val="00BD25CE"/>
    <w:rsid w:val="00BD26DB"/>
    <w:rsid w:val="00BD26E2"/>
    <w:rsid w:val="00BD271F"/>
    <w:rsid w:val="00BD274C"/>
    <w:rsid w:val="00BD2841"/>
    <w:rsid w:val="00BD291A"/>
    <w:rsid w:val="00BD2978"/>
    <w:rsid w:val="00BD2A56"/>
    <w:rsid w:val="00BD2B22"/>
    <w:rsid w:val="00BD2B50"/>
    <w:rsid w:val="00BD2BEB"/>
    <w:rsid w:val="00BD2CAD"/>
    <w:rsid w:val="00BD2DF0"/>
    <w:rsid w:val="00BD2E49"/>
    <w:rsid w:val="00BD2ED9"/>
    <w:rsid w:val="00BD2F20"/>
    <w:rsid w:val="00BD333A"/>
    <w:rsid w:val="00BD3358"/>
    <w:rsid w:val="00BD34BB"/>
    <w:rsid w:val="00BD35A5"/>
    <w:rsid w:val="00BD35F3"/>
    <w:rsid w:val="00BD37B0"/>
    <w:rsid w:val="00BD380A"/>
    <w:rsid w:val="00BD394A"/>
    <w:rsid w:val="00BD3C3C"/>
    <w:rsid w:val="00BD3DCF"/>
    <w:rsid w:val="00BD3E0C"/>
    <w:rsid w:val="00BD3F48"/>
    <w:rsid w:val="00BD4030"/>
    <w:rsid w:val="00BD40D9"/>
    <w:rsid w:val="00BD40FE"/>
    <w:rsid w:val="00BD417B"/>
    <w:rsid w:val="00BD426A"/>
    <w:rsid w:val="00BD438F"/>
    <w:rsid w:val="00BD4437"/>
    <w:rsid w:val="00BD443B"/>
    <w:rsid w:val="00BD44A5"/>
    <w:rsid w:val="00BD46BD"/>
    <w:rsid w:val="00BD4858"/>
    <w:rsid w:val="00BD4BAF"/>
    <w:rsid w:val="00BD4C85"/>
    <w:rsid w:val="00BD4D9C"/>
    <w:rsid w:val="00BD4DA7"/>
    <w:rsid w:val="00BD4FA5"/>
    <w:rsid w:val="00BD4FB2"/>
    <w:rsid w:val="00BD522F"/>
    <w:rsid w:val="00BD52A0"/>
    <w:rsid w:val="00BD52C0"/>
    <w:rsid w:val="00BD52E2"/>
    <w:rsid w:val="00BD537E"/>
    <w:rsid w:val="00BD5405"/>
    <w:rsid w:val="00BD5471"/>
    <w:rsid w:val="00BD54A2"/>
    <w:rsid w:val="00BD5565"/>
    <w:rsid w:val="00BD566D"/>
    <w:rsid w:val="00BD5672"/>
    <w:rsid w:val="00BD56BA"/>
    <w:rsid w:val="00BD56EA"/>
    <w:rsid w:val="00BD5769"/>
    <w:rsid w:val="00BD57F9"/>
    <w:rsid w:val="00BD5933"/>
    <w:rsid w:val="00BD59B5"/>
    <w:rsid w:val="00BD59E7"/>
    <w:rsid w:val="00BD5A5F"/>
    <w:rsid w:val="00BD5B4A"/>
    <w:rsid w:val="00BD5B7E"/>
    <w:rsid w:val="00BD5F10"/>
    <w:rsid w:val="00BD5F96"/>
    <w:rsid w:val="00BD61BC"/>
    <w:rsid w:val="00BD61EE"/>
    <w:rsid w:val="00BD624A"/>
    <w:rsid w:val="00BD6261"/>
    <w:rsid w:val="00BD629A"/>
    <w:rsid w:val="00BD6555"/>
    <w:rsid w:val="00BD66C3"/>
    <w:rsid w:val="00BD6778"/>
    <w:rsid w:val="00BD693D"/>
    <w:rsid w:val="00BD6964"/>
    <w:rsid w:val="00BD6972"/>
    <w:rsid w:val="00BD698F"/>
    <w:rsid w:val="00BD6AC1"/>
    <w:rsid w:val="00BD6B97"/>
    <w:rsid w:val="00BD6BE5"/>
    <w:rsid w:val="00BD6CC3"/>
    <w:rsid w:val="00BD6CE1"/>
    <w:rsid w:val="00BD6D21"/>
    <w:rsid w:val="00BD6DD3"/>
    <w:rsid w:val="00BD6E7A"/>
    <w:rsid w:val="00BD6F23"/>
    <w:rsid w:val="00BD6FC5"/>
    <w:rsid w:val="00BD6FC6"/>
    <w:rsid w:val="00BD7121"/>
    <w:rsid w:val="00BD714F"/>
    <w:rsid w:val="00BD7225"/>
    <w:rsid w:val="00BD729A"/>
    <w:rsid w:val="00BD738A"/>
    <w:rsid w:val="00BD74B6"/>
    <w:rsid w:val="00BD7597"/>
    <w:rsid w:val="00BD75CE"/>
    <w:rsid w:val="00BD775A"/>
    <w:rsid w:val="00BD77A9"/>
    <w:rsid w:val="00BD7879"/>
    <w:rsid w:val="00BD79E8"/>
    <w:rsid w:val="00BD7A44"/>
    <w:rsid w:val="00BD7B38"/>
    <w:rsid w:val="00BD7B9F"/>
    <w:rsid w:val="00BD7CC9"/>
    <w:rsid w:val="00BD7DA8"/>
    <w:rsid w:val="00BD7EDE"/>
    <w:rsid w:val="00BD7EF6"/>
    <w:rsid w:val="00BD7F03"/>
    <w:rsid w:val="00BE011D"/>
    <w:rsid w:val="00BE01E2"/>
    <w:rsid w:val="00BE0252"/>
    <w:rsid w:val="00BE035B"/>
    <w:rsid w:val="00BE03DA"/>
    <w:rsid w:val="00BE03F1"/>
    <w:rsid w:val="00BE0514"/>
    <w:rsid w:val="00BE060D"/>
    <w:rsid w:val="00BE0764"/>
    <w:rsid w:val="00BE07EA"/>
    <w:rsid w:val="00BE0887"/>
    <w:rsid w:val="00BE08C5"/>
    <w:rsid w:val="00BE08F8"/>
    <w:rsid w:val="00BE0960"/>
    <w:rsid w:val="00BE09AC"/>
    <w:rsid w:val="00BE0AB4"/>
    <w:rsid w:val="00BE0BCB"/>
    <w:rsid w:val="00BE0C1E"/>
    <w:rsid w:val="00BE0E06"/>
    <w:rsid w:val="00BE0E32"/>
    <w:rsid w:val="00BE0E52"/>
    <w:rsid w:val="00BE0EFD"/>
    <w:rsid w:val="00BE101E"/>
    <w:rsid w:val="00BE10FF"/>
    <w:rsid w:val="00BE1136"/>
    <w:rsid w:val="00BE1211"/>
    <w:rsid w:val="00BE1321"/>
    <w:rsid w:val="00BE1385"/>
    <w:rsid w:val="00BE13E4"/>
    <w:rsid w:val="00BE13EC"/>
    <w:rsid w:val="00BE14E3"/>
    <w:rsid w:val="00BE157D"/>
    <w:rsid w:val="00BE17B6"/>
    <w:rsid w:val="00BE1A80"/>
    <w:rsid w:val="00BE1B26"/>
    <w:rsid w:val="00BE1B70"/>
    <w:rsid w:val="00BE1C86"/>
    <w:rsid w:val="00BE1CBA"/>
    <w:rsid w:val="00BE1CDA"/>
    <w:rsid w:val="00BE1E68"/>
    <w:rsid w:val="00BE1EC0"/>
    <w:rsid w:val="00BE2061"/>
    <w:rsid w:val="00BE21D8"/>
    <w:rsid w:val="00BE243D"/>
    <w:rsid w:val="00BE2559"/>
    <w:rsid w:val="00BE255F"/>
    <w:rsid w:val="00BE25C4"/>
    <w:rsid w:val="00BE261F"/>
    <w:rsid w:val="00BE26B4"/>
    <w:rsid w:val="00BE26F2"/>
    <w:rsid w:val="00BE270F"/>
    <w:rsid w:val="00BE2723"/>
    <w:rsid w:val="00BE288F"/>
    <w:rsid w:val="00BE28A4"/>
    <w:rsid w:val="00BE2C81"/>
    <w:rsid w:val="00BE2DAB"/>
    <w:rsid w:val="00BE2E68"/>
    <w:rsid w:val="00BE2F82"/>
    <w:rsid w:val="00BE30AF"/>
    <w:rsid w:val="00BE3161"/>
    <w:rsid w:val="00BE31C3"/>
    <w:rsid w:val="00BE3277"/>
    <w:rsid w:val="00BE33B5"/>
    <w:rsid w:val="00BE33C5"/>
    <w:rsid w:val="00BE3653"/>
    <w:rsid w:val="00BE3772"/>
    <w:rsid w:val="00BE37C7"/>
    <w:rsid w:val="00BE3871"/>
    <w:rsid w:val="00BE3917"/>
    <w:rsid w:val="00BE3AD4"/>
    <w:rsid w:val="00BE3AD6"/>
    <w:rsid w:val="00BE3BEB"/>
    <w:rsid w:val="00BE3C94"/>
    <w:rsid w:val="00BE3C96"/>
    <w:rsid w:val="00BE3CF4"/>
    <w:rsid w:val="00BE3D66"/>
    <w:rsid w:val="00BE3F15"/>
    <w:rsid w:val="00BE3F1B"/>
    <w:rsid w:val="00BE4018"/>
    <w:rsid w:val="00BE4053"/>
    <w:rsid w:val="00BE407D"/>
    <w:rsid w:val="00BE408D"/>
    <w:rsid w:val="00BE40D1"/>
    <w:rsid w:val="00BE412B"/>
    <w:rsid w:val="00BE4130"/>
    <w:rsid w:val="00BE414C"/>
    <w:rsid w:val="00BE414E"/>
    <w:rsid w:val="00BE41AF"/>
    <w:rsid w:val="00BE43DD"/>
    <w:rsid w:val="00BE4461"/>
    <w:rsid w:val="00BE4505"/>
    <w:rsid w:val="00BE4529"/>
    <w:rsid w:val="00BE4591"/>
    <w:rsid w:val="00BE45D0"/>
    <w:rsid w:val="00BE4708"/>
    <w:rsid w:val="00BE4726"/>
    <w:rsid w:val="00BE472A"/>
    <w:rsid w:val="00BE47A8"/>
    <w:rsid w:val="00BE47C3"/>
    <w:rsid w:val="00BE4942"/>
    <w:rsid w:val="00BE4993"/>
    <w:rsid w:val="00BE49DE"/>
    <w:rsid w:val="00BE4A6D"/>
    <w:rsid w:val="00BE4B89"/>
    <w:rsid w:val="00BE4C0D"/>
    <w:rsid w:val="00BE4C6A"/>
    <w:rsid w:val="00BE4E43"/>
    <w:rsid w:val="00BE5202"/>
    <w:rsid w:val="00BE5219"/>
    <w:rsid w:val="00BE5427"/>
    <w:rsid w:val="00BE543A"/>
    <w:rsid w:val="00BE5545"/>
    <w:rsid w:val="00BE5796"/>
    <w:rsid w:val="00BE5839"/>
    <w:rsid w:val="00BE584D"/>
    <w:rsid w:val="00BE5868"/>
    <w:rsid w:val="00BE58A1"/>
    <w:rsid w:val="00BE58C5"/>
    <w:rsid w:val="00BE5912"/>
    <w:rsid w:val="00BE59AF"/>
    <w:rsid w:val="00BE59F0"/>
    <w:rsid w:val="00BE59FB"/>
    <w:rsid w:val="00BE5AF6"/>
    <w:rsid w:val="00BE5B67"/>
    <w:rsid w:val="00BE5E9A"/>
    <w:rsid w:val="00BE5EA1"/>
    <w:rsid w:val="00BE5F1C"/>
    <w:rsid w:val="00BE602E"/>
    <w:rsid w:val="00BE6115"/>
    <w:rsid w:val="00BE6125"/>
    <w:rsid w:val="00BE6184"/>
    <w:rsid w:val="00BE64F1"/>
    <w:rsid w:val="00BE655F"/>
    <w:rsid w:val="00BE6578"/>
    <w:rsid w:val="00BE6583"/>
    <w:rsid w:val="00BE65F0"/>
    <w:rsid w:val="00BE6643"/>
    <w:rsid w:val="00BE664F"/>
    <w:rsid w:val="00BE6796"/>
    <w:rsid w:val="00BE67B5"/>
    <w:rsid w:val="00BE6915"/>
    <w:rsid w:val="00BE6945"/>
    <w:rsid w:val="00BE6A11"/>
    <w:rsid w:val="00BE6A15"/>
    <w:rsid w:val="00BE6AC6"/>
    <w:rsid w:val="00BE6AC9"/>
    <w:rsid w:val="00BE6B36"/>
    <w:rsid w:val="00BE6E91"/>
    <w:rsid w:val="00BE6EE8"/>
    <w:rsid w:val="00BE6F0D"/>
    <w:rsid w:val="00BE700E"/>
    <w:rsid w:val="00BE721B"/>
    <w:rsid w:val="00BE72C2"/>
    <w:rsid w:val="00BE731B"/>
    <w:rsid w:val="00BE739A"/>
    <w:rsid w:val="00BE73BD"/>
    <w:rsid w:val="00BE73C0"/>
    <w:rsid w:val="00BE74AC"/>
    <w:rsid w:val="00BE765C"/>
    <w:rsid w:val="00BE765F"/>
    <w:rsid w:val="00BE76CF"/>
    <w:rsid w:val="00BE770D"/>
    <w:rsid w:val="00BE7790"/>
    <w:rsid w:val="00BE77A8"/>
    <w:rsid w:val="00BE77B7"/>
    <w:rsid w:val="00BE7A92"/>
    <w:rsid w:val="00BE7AE9"/>
    <w:rsid w:val="00BE7B22"/>
    <w:rsid w:val="00BE7C0C"/>
    <w:rsid w:val="00BE7C25"/>
    <w:rsid w:val="00BE7CB6"/>
    <w:rsid w:val="00BE7D68"/>
    <w:rsid w:val="00BE7DCA"/>
    <w:rsid w:val="00BE7E05"/>
    <w:rsid w:val="00BE7E69"/>
    <w:rsid w:val="00BE7FE8"/>
    <w:rsid w:val="00BF0118"/>
    <w:rsid w:val="00BF0232"/>
    <w:rsid w:val="00BF06A3"/>
    <w:rsid w:val="00BF06A5"/>
    <w:rsid w:val="00BF06BC"/>
    <w:rsid w:val="00BF0703"/>
    <w:rsid w:val="00BF0784"/>
    <w:rsid w:val="00BF09F5"/>
    <w:rsid w:val="00BF0A96"/>
    <w:rsid w:val="00BF0BB3"/>
    <w:rsid w:val="00BF0ECB"/>
    <w:rsid w:val="00BF0FE7"/>
    <w:rsid w:val="00BF12D5"/>
    <w:rsid w:val="00BF16AF"/>
    <w:rsid w:val="00BF16FE"/>
    <w:rsid w:val="00BF1713"/>
    <w:rsid w:val="00BF17B1"/>
    <w:rsid w:val="00BF186E"/>
    <w:rsid w:val="00BF1A3C"/>
    <w:rsid w:val="00BF1B23"/>
    <w:rsid w:val="00BF1DBD"/>
    <w:rsid w:val="00BF1E75"/>
    <w:rsid w:val="00BF2033"/>
    <w:rsid w:val="00BF2142"/>
    <w:rsid w:val="00BF218F"/>
    <w:rsid w:val="00BF222A"/>
    <w:rsid w:val="00BF23D2"/>
    <w:rsid w:val="00BF23F9"/>
    <w:rsid w:val="00BF2410"/>
    <w:rsid w:val="00BF2412"/>
    <w:rsid w:val="00BF2414"/>
    <w:rsid w:val="00BF252D"/>
    <w:rsid w:val="00BF26C1"/>
    <w:rsid w:val="00BF26FA"/>
    <w:rsid w:val="00BF2702"/>
    <w:rsid w:val="00BF2897"/>
    <w:rsid w:val="00BF294C"/>
    <w:rsid w:val="00BF2B5F"/>
    <w:rsid w:val="00BF2C6E"/>
    <w:rsid w:val="00BF2CD9"/>
    <w:rsid w:val="00BF2F05"/>
    <w:rsid w:val="00BF3041"/>
    <w:rsid w:val="00BF307A"/>
    <w:rsid w:val="00BF3144"/>
    <w:rsid w:val="00BF326A"/>
    <w:rsid w:val="00BF32B7"/>
    <w:rsid w:val="00BF32C4"/>
    <w:rsid w:val="00BF35D6"/>
    <w:rsid w:val="00BF37B1"/>
    <w:rsid w:val="00BF37DA"/>
    <w:rsid w:val="00BF3879"/>
    <w:rsid w:val="00BF38CE"/>
    <w:rsid w:val="00BF3A12"/>
    <w:rsid w:val="00BF3A52"/>
    <w:rsid w:val="00BF3AE3"/>
    <w:rsid w:val="00BF3C5B"/>
    <w:rsid w:val="00BF3D35"/>
    <w:rsid w:val="00BF3F2D"/>
    <w:rsid w:val="00BF3F9A"/>
    <w:rsid w:val="00BF4119"/>
    <w:rsid w:val="00BF412A"/>
    <w:rsid w:val="00BF454A"/>
    <w:rsid w:val="00BF458C"/>
    <w:rsid w:val="00BF4767"/>
    <w:rsid w:val="00BF4962"/>
    <w:rsid w:val="00BF4987"/>
    <w:rsid w:val="00BF4ACF"/>
    <w:rsid w:val="00BF4B9A"/>
    <w:rsid w:val="00BF4BD2"/>
    <w:rsid w:val="00BF5060"/>
    <w:rsid w:val="00BF50C1"/>
    <w:rsid w:val="00BF513F"/>
    <w:rsid w:val="00BF5457"/>
    <w:rsid w:val="00BF55A9"/>
    <w:rsid w:val="00BF55F5"/>
    <w:rsid w:val="00BF5671"/>
    <w:rsid w:val="00BF5676"/>
    <w:rsid w:val="00BF56AE"/>
    <w:rsid w:val="00BF59F5"/>
    <w:rsid w:val="00BF5C09"/>
    <w:rsid w:val="00BF5E05"/>
    <w:rsid w:val="00BF5EF7"/>
    <w:rsid w:val="00BF6018"/>
    <w:rsid w:val="00BF6023"/>
    <w:rsid w:val="00BF60F6"/>
    <w:rsid w:val="00BF622A"/>
    <w:rsid w:val="00BF627C"/>
    <w:rsid w:val="00BF6423"/>
    <w:rsid w:val="00BF6477"/>
    <w:rsid w:val="00BF647A"/>
    <w:rsid w:val="00BF656E"/>
    <w:rsid w:val="00BF6602"/>
    <w:rsid w:val="00BF6713"/>
    <w:rsid w:val="00BF6721"/>
    <w:rsid w:val="00BF67DD"/>
    <w:rsid w:val="00BF6895"/>
    <w:rsid w:val="00BF69FD"/>
    <w:rsid w:val="00BF6A70"/>
    <w:rsid w:val="00BF6C25"/>
    <w:rsid w:val="00BF6C6C"/>
    <w:rsid w:val="00BF6C94"/>
    <w:rsid w:val="00BF6DE9"/>
    <w:rsid w:val="00BF6E84"/>
    <w:rsid w:val="00BF6F51"/>
    <w:rsid w:val="00BF6F9B"/>
    <w:rsid w:val="00BF70AD"/>
    <w:rsid w:val="00BF7314"/>
    <w:rsid w:val="00BF737C"/>
    <w:rsid w:val="00BF73C0"/>
    <w:rsid w:val="00BF7536"/>
    <w:rsid w:val="00BF7823"/>
    <w:rsid w:val="00BF798F"/>
    <w:rsid w:val="00BF7A0C"/>
    <w:rsid w:val="00BF7A86"/>
    <w:rsid w:val="00BF7B7F"/>
    <w:rsid w:val="00BF7B8D"/>
    <w:rsid w:val="00BF7C16"/>
    <w:rsid w:val="00BF7CED"/>
    <w:rsid w:val="00BF7D8A"/>
    <w:rsid w:val="00BF7DA7"/>
    <w:rsid w:val="00BF7DC4"/>
    <w:rsid w:val="00BF7DDD"/>
    <w:rsid w:val="00BF7E6A"/>
    <w:rsid w:val="00BF7F1E"/>
    <w:rsid w:val="00BF7F78"/>
    <w:rsid w:val="00BF7FB2"/>
    <w:rsid w:val="00C00048"/>
    <w:rsid w:val="00C00150"/>
    <w:rsid w:val="00C0019A"/>
    <w:rsid w:val="00C0031E"/>
    <w:rsid w:val="00C00347"/>
    <w:rsid w:val="00C003B1"/>
    <w:rsid w:val="00C004A3"/>
    <w:rsid w:val="00C00600"/>
    <w:rsid w:val="00C00632"/>
    <w:rsid w:val="00C006FE"/>
    <w:rsid w:val="00C007AD"/>
    <w:rsid w:val="00C00849"/>
    <w:rsid w:val="00C008A1"/>
    <w:rsid w:val="00C00906"/>
    <w:rsid w:val="00C0092E"/>
    <w:rsid w:val="00C00978"/>
    <w:rsid w:val="00C00B22"/>
    <w:rsid w:val="00C00B2F"/>
    <w:rsid w:val="00C00B46"/>
    <w:rsid w:val="00C00B5E"/>
    <w:rsid w:val="00C00BAE"/>
    <w:rsid w:val="00C00D16"/>
    <w:rsid w:val="00C00F15"/>
    <w:rsid w:val="00C00FB2"/>
    <w:rsid w:val="00C00FEF"/>
    <w:rsid w:val="00C0107D"/>
    <w:rsid w:val="00C0109C"/>
    <w:rsid w:val="00C0137C"/>
    <w:rsid w:val="00C0143F"/>
    <w:rsid w:val="00C01466"/>
    <w:rsid w:val="00C01500"/>
    <w:rsid w:val="00C0156B"/>
    <w:rsid w:val="00C01657"/>
    <w:rsid w:val="00C017D1"/>
    <w:rsid w:val="00C0187D"/>
    <w:rsid w:val="00C01933"/>
    <w:rsid w:val="00C01A1F"/>
    <w:rsid w:val="00C01A2B"/>
    <w:rsid w:val="00C01A49"/>
    <w:rsid w:val="00C01B90"/>
    <w:rsid w:val="00C01B9E"/>
    <w:rsid w:val="00C01BF3"/>
    <w:rsid w:val="00C01C54"/>
    <w:rsid w:val="00C01C63"/>
    <w:rsid w:val="00C01D3A"/>
    <w:rsid w:val="00C01D4E"/>
    <w:rsid w:val="00C01EC2"/>
    <w:rsid w:val="00C0209B"/>
    <w:rsid w:val="00C021E8"/>
    <w:rsid w:val="00C02329"/>
    <w:rsid w:val="00C024F0"/>
    <w:rsid w:val="00C025E3"/>
    <w:rsid w:val="00C02805"/>
    <w:rsid w:val="00C0288E"/>
    <w:rsid w:val="00C02A2E"/>
    <w:rsid w:val="00C02B19"/>
    <w:rsid w:val="00C02C7B"/>
    <w:rsid w:val="00C02DF8"/>
    <w:rsid w:val="00C03139"/>
    <w:rsid w:val="00C0317F"/>
    <w:rsid w:val="00C03181"/>
    <w:rsid w:val="00C0323C"/>
    <w:rsid w:val="00C0324B"/>
    <w:rsid w:val="00C03453"/>
    <w:rsid w:val="00C035C2"/>
    <w:rsid w:val="00C03612"/>
    <w:rsid w:val="00C036CD"/>
    <w:rsid w:val="00C03727"/>
    <w:rsid w:val="00C03735"/>
    <w:rsid w:val="00C03775"/>
    <w:rsid w:val="00C037DD"/>
    <w:rsid w:val="00C037F2"/>
    <w:rsid w:val="00C03808"/>
    <w:rsid w:val="00C03842"/>
    <w:rsid w:val="00C03944"/>
    <w:rsid w:val="00C03BCC"/>
    <w:rsid w:val="00C03D78"/>
    <w:rsid w:val="00C03EB4"/>
    <w:rsid w:val="00C03ED9"/>
    <w:rsid w:val="00C03EE4"/>
    <w:rsid w:val="00C04089"/>
    <w:rsid w:val="00C040C9"/>
    <w:rsid w:val="00C040CC"/>
    <w:rsid w:val="00C04176"/>
    <w:rsid w:val="00C0421B"/>
    <w:rsid w:val="00C042FD"/>
    <w:rsid w:val="00C0437E"/>
    <w:rsid w:val="00C043AF"/>
    <w:rsid w:val="00C043F7"/>
    <w:rsid w:val="00C0445F"/>
    <w:rsid w:val="00C04499"/>
    <w:rsid w:val="00C044ED"/>
    <w:rsid w:val="00C04667"/>
    <w:rsid w:val="00C0469C"/>
    <w:rsid w:val="00C046AA"/>
    <w:rsid w:val="00C0474B"/>
    <w:rsid w:val="00C047D6"/>
    <w:rsid w:val="00C0489A"/>
    <w:rsid w:val="00C048F3"/>
    <w:rsid w:val="00C04908"/>
    <w:rsid w:val="00C0491E"/>
    <w:rsid w:val="00C04A8D"/>
    <w:rsid w:val="00C04AAD"/>
    <w:rsid w:val="00C04AB1"/>
    <w:rsid w:val="00C04B1A"/>
    <w:rsid w:val="00C04C05"/>
    <w:rsid w:val="00C04CD8"/>
    <w:rsid w:val="00C04D39"/>
    <w:rsid w:val="00C04D52"/>
    <w:rsid w:val="00C04FCD"/>
    <w:rsid w:val="00C04FFD"/>
    <w:rsid w:val="00C0516B"/>
    <w:rsid w:val="00C052BF"/>
    <w:rsid w:val="00C052E0"/>
    <w:rsid w:val="00C056E5"/>
    <w:rsid w:val="00C0583F"/>
    <w:rsid w:val="00C05850"/>
    <w:rsid w:val="00C058F1"/>
    <w:rsid w:val="00C05929"/>
    <w:rsid w:val="00C05932"/>
    <w:rsid w:val="00C05A01"/>
    <w:rsid w:val="00C05A12"/>
    <w:rsid w:val="00C05AC2"/>
    <w:rsid w:val="00C05B20"/>
    <w:rsid w:val="00C05B30"/>
    <w:rsid w:val="00C05C66"/>
    <w:rsid w:val="00C05DC3"/>
    <w:rsid w:val="00C05E62"/>
    <w:rsid w:val="00C05E69"/>
    <w:rsid w:val="00C05E72"/>
    <w:rsid w:val="00C05EB9"/>
    <w:rsid w:val="00C05FF7"/>
    <w:rsid w:val="00C06188"/>
    <w:rsid w:val="00C061A5"/>
    <w:rsid w:val="00C062FB"/>
    <w:rsid w:val="00C0640B"/>
    <w:rsid w:val="00C064A4"/>
    <w:rsid w:val="00C0654C"/>
    <w:rsid w:val="00C0655B"/>
    <w:rsid w:val="00C06651"/>
    <w:rsid w:val="00C0669C"/>
    <w:rsid w:val="00C0677D"/>
    <w:rsid w:val="00C067AB"/>
    <w:rsid w:val="00C06888"/>
    <w:rsid w:val="00C06951"/>
    <w:rsid w:val="00C069E9"/>
    <w:rsid w:val="00C06A43"/>
    <w:rsid w:val="00C06A63"/>
    <w:rsid w:val="00C06A8D"/>
    <w:rsid w:val="00C06E21"/>
    <w:rsid w:val="00C06FA3"/>
    <w:rsid w:val="00C06FB3"/>
    <w:rsid w:val="00C06FF4"/>
    <w:rsid w:val="00C0724D"/>
    <w:rsid w:val="00C07641"/>
    <w:rsid w:val="00C07786"/>
    <w:rsid w:val="00C078E7"/>
    <w:rsid w:val="00C07AA6"/>
    <w:rsid w:val="00C07ADF"/>
    <w:rsid w:val="00C07B1A"/>
    <w:rsid w:val="00C07BC0"/>
    <w:rsid w:val="00C07C2C"/>
    <w:rsid w:val="00C07CEE"/>
    <w:rsid w:val="00C07EB0"/>
    <w:rsid w:val="00C07F5C"/>
    <w:rsid w:val="00C101DD"/>
    <w:rsid w:val="00C102A2"/>
    <w:rsid w:val="00C103FC"/>
    <w:rsid w:val="00C10448"/>
    <w:rsid w:val="00C1045F"/>
    <w:rsid w:val="00C10515"/>
    <w:rsid w:val="00C10546"/>
    <w:rsid w:val="00C106EA"/>
    <w:rsid w:val="00C1078F"/>
    <w:rsid w:val="00C10791"/>
    <w:rsid w:val="00C107C9"/>
    <w:rsid w:val="00C10893"/>
    <w:rsid w:val="00C108CA"/>
    <w:rsid w:val="00C10B84"/>
    <w:rsid w:val="00C10C56"/>
    <w:rsid w:val="00C10CB7"/>
    <w:rsid w:val="00C10D43"/>
    <w:rsid w:val="00C10D72"/>
    <w:rsid w:val="00C10EE3"/>
    <w:rsid w:val="00C10EFB"/>
    <w:rsid w:val="00C10F93"/>
    <w:rsid w:val="00C10FC3"/>
    <w:rsid w:val="00C1117B"/>
    <w:rsid w:val="00C11261"/>
    <w:rsid w:val="00C11562"/>
    <w:rsid w:val="00C117DC"/>
    <w:rsid w:val="00C11944"/>
    <w:rsid w:val="00C11957"/>
    <w:rsid w:val="00C1197A"/>
    <w:rsid w:val="00C11A50"/>
    <w:rsid w:val="00C11A96"/>
    <w:rsid w:val="00C11AFA"/>
    <w:rsid w:val="00C11BF6"/>
    <w:rsid w:val="00C11C01"/>
    <w:rsid w:val="00C11C6A"/>
    <w:rsid w:val="00C11DAF"/>
    <w:rsid w:val="00C11DF0"/>
    <w:rsid w:val="00C11DF2"/>
    <w:rsid w:val="00C11E30"/>
    <w:rsid w:val="00C11F1C"/>
    <w:rsid w:val="00C11FD8"/>
    <w:rsid w:val="00C1211A"/>
    <w:rsid w:val="00C12143"/>
    <w:rsid w:val="00C12146"/>
    <w:rsid w:val="00C1249A"/>
    <w:rsid w:val="00C124DD"/>
    <w:rsid w:val="00C124F4"/>
    <w:rsid w:val="00C12795"/>
    <w:rsid w:val="00C12798"/>
    <w:rsid w:val="00C127A2"/>
    <w:rsid w:val="00C129FD"/>
    <w:rsid w:val="00C12A35"/>
    <w:rsid w:val="00C12A66"/>
    <w:rsid w:val="00C12AB8"/>
    <w:rsid w:val="00C12C6B"/>
    <w:rsid w:val="00C12D0C"/>
    <w:rsid w:val="00C12EDA"/>
    <w:rsid w:val="00C12F96"/>
    <w:rsid w:val="00C1304B"/>
    <w:rsid w:val="00C1311A"/>
    <w:rsid w:val="00C131E2"/>
    <w:rsid w:val="00C13289"/>
    <w:rsid w:val="00C13347"/>
    <w:rsid w:val="00C133EA"/>
    <w:rsid w:val="00C134FE"/>
    <w:rsid w:val="00C136A6"/>
    <w:rsid w:val="00C13751"/>
    <w:rsid w:val="00C1376A"/>
    <w:rsid w:val="00C138E2"/>
    <w:rsid w:val="00C13970"/>
    <w:rsid w:val="00C139CA"/>
    <w:rsid w:val="00C13A47"/>
    <w:rsid w:val="00C13BCF"/>
    <w:rsid w:val="00C13D2D"/>
    <w:rsid w:val="00C13DEE"/>
    <w:rsid w:val="00C13F59"/>
    <w:rsid w:val="00C13FF7"/>
    <w:rsid w:val="00C1408F"/>
    <w:rsid w:val="00C14165"/>
    <w:rsid w:val="00C142C0"/>
    <w:rsid w:val="00C14338"/>
    <w:rsid w:val="00C14471"/>
    <w:rsid w:val="00C14504"/>
    <w:rsid w:val="00C1452A"/>
    <w:rsid w:val="00C14553"/>
    <w:rsid w:val="00C145CA"/>
    <w:rsid w:val="00C14746"/>
    <w:rsid w:val="00C147D0"/>
    <w:rsid w:val="00C14813"/>
    <w:rsid w:val="00C1490D"/>
    <w:rsid w:val="00C14917"/>
    <w:rsid w:val="00C14B24"/>
    <w:rsid w:val="00C14BB9"/>
    <w:rsid w:val="00C14E13"/>
    <w:rsid w:val="00C14E2B"/>
    <w:rsid w:val="00C14E2C"/>
    <w:rsid w:val="00C14F08"/>
    <w:rsid w:val="00C14F51"/>
    <w:rsid w:val="00C15190"/>
    <w:rsid w:val="00C151E9"/>
    <w:rsid w:val="00C15206"/>
    <w:rsid w:val="00C15231"/>
    <w:rsid w:val="00C152AF"/>
    <w:rsid w:val="00C154D0"/>
    <w:rsid w:val="00C1561E"/>
    <w:rsid w:val="00C15940"/>
    <w:rsid w:val="00C15B01"/>
    <w:rsid w:val="00C15BC0"/>
    <w:rsid w:val="00C15BF1"/>
    <w:rsid w:val="00C15C37"/>
    <w:rsid w:val="00C15CCB"/>
    <w:rsid w:val="00C15CE7"/>
    <w:rsid w:val="00C160CB"/>
    <w:rsid w:val="00C16126"/>
    <w:rsid w:val="00C16143"/>
    <w:rsid w:val="00C16346"/>
    <w:rsid w:val="00C16412"/>
    <w:rsid w:val="00C1646A"/>
    <w:rsid w:val="00C1651B"/>
    <w:rsid w:val="00C165CA"/>
    <w:rsid w:val="00C165E7"/>
    <w:rsid w:val="00C165FF"/>
    <w:rsid w:val="00C1663D"/>
    <w:rsid w:val="00C1663F"/>
    <w:rsid w:val="00C166CE"/>
    <w:rsid w:val="00C166D2"/>
    <w:rsid w:val="00C167A4"/>
    <w:rsid w:val="00C16837"/>
    <w:rsid w:val="00C16966"/>
    <w:rsid w:val="00C16974"/>
    <w:rsid w:val="00C169F1"/>
    <w:rsid w:val="00C16A39"/>
    <w:rsid w:val="00C16AE5"/>
    <w:rsid w:val="00C16BDD"/>
    <w:rsid w:val="00C16E13"/>
    <w:rsid w:val="00C16E35"/>
    <w:rsid w:val="00C16EFD"/>
    <w:rsid w:val="00C17052"/>
    <w:rsid w:val="00C17099"/>
    <w:rsid w:val="00C17249"/>
    <w:rsid w:val="00C17268"/>
    <w:rsid w:val="00C17361"/>
    <w:rsid w:val="00C17402"/>
    <w:rsid w:val="00C17AA0"/>
    <w:rsid w:val="00C17B47"/>
    <w:rsid w:val="00C17C57"/>
    <w:rsid w:val="00C17EE4"/>
    <w:rsid w:val="00C17F4B"/>
    <w:rsid w:val="00C17FAB"/>
    <w:rsid w:val="00C17FC7"/>
    <w:rsid w:val="00C17FC9"/>
    <w:rsid w:val="00C20079"/>
    <w:rsid w:val="00C2018D"/>
    <w:rsid w:val="00C20199"/>
    <w:rsid w:val="00C2044F"/>
    <w:rsid w:val="00C20668"/>
    <w:rsid w:val="00C20768"/>
    <w:rsid w:val="00C20788"/>
    <w:rsid w:val="00C207D0"/>
    <w:rsid w:val="00C20889"/>
    <w:rsid w:val="00C208C5"/>
    <w:rsid w:val="00C20A30"/>
    <w:rsid w:val="00C20AC7"/>
    <w:rsid w:val="00C20D57"/>
    <w:rsid w:val="00C20D84"/>
    <w:rsid w:val="00C20F83"/>
    <w:rsid w:val="00C2107E"/>
    <w:rsid w:val="00C21396"/>
    <w:rsid w:val="00C21406"/>
    <w:rsid w:val="00C21586"/>
    <w:rsid w:val="00C215F6"/>
    <w:rsid w:val="00C216D6"/>
    <w:rsid w:val="00C2182C"/>
    <w:rsid w:val="00C21906"/>
    <w:rsid w:val="00C21C34"/>
    <w:rsid w:val="00C21DA3"/>
    <w:rsid w:val="00C21DC3"/>
    <w:rsid w:val="00C21EF6"/>
    <w:rsid w:val="00C21FA6"/>
    <w:rsid w:val="00C22021"/>
    <w:rsid w:val="00C2209C"/>
    <w:rsid w:val="00C22263"/>
    <w:rsid w:val="00C222DD"/>
    <w:rsid w:val="00C22564"/>
    <w:rsid w:val="00C22620"/>
    <w:rsid w:val="00C22697"/>
    <w:rsid w:val="00C227FE"/>
    <w:rsid w:val="00C2285E"/>
    <w:rsid w:val="00C228BC"/>
    <w:rsid w:val="00C228FD"/>
    <w:rsid w:val="00C22A48"/>
    <w:rsid w:val="00C22DED"/>
    <w:rsid w:val="00C22DF8"/>
    <w:rsid w:val="00C22E86"/>
    <w:rsid w:val="00C23112"/>
    <w:rsid w:val="00C23376"/>
    <w:rsid w:val="00C2344F"/>
    <w:rsid w:val="00C2348C"/>
    <w:rsid w:val="00C23546"/>
    <w:rsid w:val="00C23746"/>
    <w:rsid w:val="00C23783"/>
    <w:rsid w:val="00C23B0D"/>
    <w:rsid w:val="00C23CA1"/>
    <w:rsid w:val="00C23CCE"/>
    <w:rsid w:val="00C23CF0"/>
    <w:rsid w:val="00C23EEC"/>
    <w:rsid w:val="00C23F3B"/>
    <w:rsid w:val="00C23FDB"/>
    <w:rsid w:val="00C23FE5"/>
    <w:rsid w:val="00C241A1"/>
    <w:rsid w:val="00C241B7"/>
    <w:rsid w:val="00C242A5"/>
    <w:rsid w:val="00C24397"/>
    <w:rsid w:val="00C24538"/>
    <w:rsid w:val="00C2458A"/>
    <w:rsid w:val="00C246EE"/>
    <w:rsid w:val="00C247C7"/>
    <w:rsid w:val="00C24818"/>
    <w:rsid w:val="00C24859"/>
    <w:rsid w:val="00C249FB"/>
    <w:rsid w:val="00C24A1B"/>
    <w:rsid w:val="00C24A85"/>
    <w:rsid w:val="00C24AC4"/>
    <w:rsid w:val="00C24C3F"/>
    <w:rsid w:val="00C24DEA"/>
    <w:rsid w:val="00C24EE2"/>
    <w:rsid w:val="00C25084"/>
    <w:rsid w:val="00C2528E"/>
    <w:rsid w:val="00C2540D"/>
    <w:rsid w:val="00C2544F"/>
    <w:rsid w:val="00C25453"/>
    <w:rsid w:val="00C2547A"/>
    <w:rsid w:val="00C254D8"/>
    <w:rsid w:val="00C254E7"/>
    <w:rsid w:val="00C25774"/>
    <w:rsid w:val="00C2584E"/>
    <w:rsid w:val="00C25853"/>
    <w:rsid w:val="00C2598B"/>
    <w:rsid w:val="00C259DB"/>
    <w:rsid w:val="00C25A69"/>
    <w:rsid w:val="00C25A6B"/>
    <w:rsid w:val="00C25AE6"/>
    <w:rsid w:val="00C25B05"/>
    <w:rsid w:val="00C25B83"/>
    <w:rsid w:val="00C25BD0"/>
    <w:rsid w:val="00C25D44"/>
    <w:rsid w:val="00C25DC3"/>
    <w:rsid w:val="00C25DCA"/>
    <w:rsid w:val="00C25E3C"/>
    <w:rsid w:val="00C25E4A"/>
    <w:rsid w:val="00C25F32"/>
    <w:rsid w:val="00C2606F"/>
    <w:rsid w:val="00C260A2"/>
    <w:rsid w:val="00C260CA"/>
    <w:rsid w:val="00C2611F"/>
    <w:rsid w:val="00C26298"/>
    <w:rsid w:val="00C26392"/>
    <w:rsid w:val="00C2651C"/>
    <w:rsid w:val="00C26547"/>
    <w:rsid w:val="00C2663E"/>
    <w:rsid w:val="00C2671F"/>
    <w:rsid w:val="00C2672E"/>
    <w:rsid w:val="00C267DD"/>
    <w:rsid w:val="00C26B17"/>
    <w:rsid w:val="00C26BA6"/>
    <w:rsid w:val="00C26E25"/>
    <w:rsid w:val="00C26E3B"/>
    <w:rsid w:val="00C26F38"/>
    <w:rsid w:val="00C272AA"/>
    <w:rsid w:val="00C272AB"/>
    <w:rsid w:val="00C27347"/>
    <w:rsid w:val="00C2739D"/>
    <w:rsid w:val="00C27491"/>
    <w:rsid w:val="00C27525"/>
    <w:rsid w:val="00C2761B"/>
    <w:rsid w:val="00C27661"/>
    <w:rsid w:val="00C276B7"/>
    <w:rsid w:val="00C27720"/>
    <w:rsid w:val="00C27776"/>
    <w:rsid w:val="00C277A3"/>
    <w:rsid w:val="00C27847"/>
    <w:rsid w:val="00C278FF"/>
    <w:rsid w:val="00C2793B"/>
    <w:rsid w:val="00C279AC"/>
    <w:rsid w:val="00C27BA7"/>
    <w:rsid w:val="00C27BDF"/>
    <w:rsid w:val="00C27C85"/>
    <w:rsid w:val="00C27C96"/>
    <w:rsid w:val="00C27F3F"/>
    <w:rsid w:val="00C27F50"/>
    <w:rsid w:val="00C300BD"/>
    <w:rsid w:val="00C300C8"/>
    <w:rsid w:val="00C30660"/>
    <w:rsid w:val="00C30890"/>
    <w:rsid w:val="00C309C5"/>
    <w:rsid w:val="00C30AFF"/>
    <w:rsid w:val="00C30B3A"/>
    <w:rsid w:val="00C30B46"/>
    <w:rsid w:val="00C30C4F"/>
    <w:rsid w:val="00C30C86"/>
    <w:rsid w:val="00C30D29"/>
    <w:rsid w:val="00C30E8F"/>
    <w:rsid w:val="00C31064"/>
    <w:rsid w:val="00C311BA"/>
    <w:rsid w:val="00C311D3"/>
    <w:rsid w:val="00C31250"/>
    <w:rsid w:val="00C312FC"/>
    <w:rsid w:val="00C3134A"/>
    <w:rsid w:val="00C3136E"/>
    <w:rsid w:val="00C313D5"/>
    <w:rsid w:val="00C314D7"/>
    <w:rsid w:val="00C31678"/>
    <w:rsid w:val="00C31713"/>
    <w:rsid w:val="00C31876"/>
    <w:rsid w:val="00C31AE7"/>
    <w:rsid w:val="00C31B2E"/>
    <w:rsid w:val="00C31C4B"/>
    <w:rsid w:val="00C31D2E"/>
    <w:rsid w:val="00C31DC1"/>
    <w:rsid w:val="00C31E7A"/>
    <w:rsid w:val="00C31ED5"/>
    <w:rsid w:val="00C31EF5"/>
    <w:rsid w:val="00C31F13"/>
    <w:rsid w:val="00C31F30"/>
    <w:rsid w:val="00C31F82"/>
    <w:rsid w:val="00C32051"/>
    <w:rsid w:val="00C321CC"/>
    <w:rsid w:val="00C321F4"/>
    <w:rsid w:val="00C322AB"/>
    <w:rsid w:val="00C322CC"/>
    <w:rsid w:val="00C32364"/>
    <w:rsid w:val="00C32382"/>
    <w:rsid w:val="00C32455"/>
    <w:rsid w:val="00C32470"/>
    <w:rsid w:val="00C32523"/>
    <w:rsid w:val="00C32540"/>
    <w:rsid w:val="00C32699"/>
    <w:rsid w:val="00C326D0"/>
    <w:rsid w:val="00C32701"/>
    <w:rsid w:val="00C32772"/>
    <w:rsid w:val="00C327B0"/>
    <w:rsid w:val="00C327CB"/>
    <w:rsid w:val="00C32839"/>
    <w:rsid w:val="00C32988"/>
    <w:rsid w:val="00C32A0D"/>
    <w:rsid w:val="00C32BA4"/>
    <w:rsid w:val="00C32BF1"/>
    <w:rsid w:val="00C32CED"/>
    <w:rsid w:val="00C32D57"/>
    <w:rsid w:val="00C32DA3"/>
    <w:rsid w:val="00C32E7D"/>
    <w:rsid w:val="00C32E94"/>
    <w:rsid w:val="00C32ECC"/>
    <w:rsid w:val="00C32F8A"/>
    <w:rsid w:val="00C33008"/>
    <w:rsid w:val="00C33038"/>
    <w:rsid w:val="00C3304F"/>
    <w:rsid w:val="00C3312C"/>
    <w:rsid w:val="00C3324A"/>
    <w:rsid w:val="00C33374"/>
    <w:rsid w:val="00C333C9"/>
    <w:rsid w:val="00C3343A"/>
    <w:rsid w:val="00C33547"/>
    <w:rsid w:val="00C335B6"/>
    <w:rsid w:val="00C335CD"/>
    <w:rsid w:val="00C3367C"/>
    <w:rsid w:val="00C336C5"/>
    <w:rsid w:val="00C3387C"/>
    <w:rsid w:val="00C338C4"/>
    <w:rsid w:val="00C338E3"/>
    <w:rsid w:val="00C33960"/>
    <w:rsid w:val="00C33972"/>
    <w:rsid w:val="00C33B0A"/>
    <w:rsid w:val="00C33B26"/>
    <w:rsid w:val="00C33B37"/>
    <w:rsid w:val="00C33F2F"/>
    <w:rsid w:val="00C34134"/>
    <w:rsid w:val="00C341B6"/>
    <w:rsid w:val="00C3422B"/>
    <w:rsid w:val="00C34379"/>
    <w:rsid w:val="00C343A9"/>
    <w:rsid w:val="00C343CF"/>
    <w:rsid w:val="00C34451"/>
    <w:rsid w:val="00C34597"/>
    <w:rsid w:val="00C34653"/>
    <w:rsid w:val="00C3476A"/>
    <w:rsid w:val="00C348C6"/>
    <w:rsid w:val="00C34C56"/>
    <w:rsid w:val="00C34F2C"/>
    <w:rsid w:val="00C34F6F"/>
    <w:rsid w:val="00C350A0"/>
    <w:rsid w:val="00C35108"/>
    <w:rsid w:val="00C352B4"/>
    <w:rsid w:val="00C354B6"/>
    <w:rsid w:val="00C355A3"/>
    <w:rsid w:val="00C355ED"/>
    <w:rsid w:val="00C35607"/>
    <w:rsid w:val="00C3563A"/>
    <w:rsid w:val="00C3568B"/>
    <w:rsid w:val="00C35761"/>
    <w:rsid w:val="00C358F8"/>
    <w:rsid w:val="00C35904"/>
    <w:rsid w:val="00C35992"/>
    <w:rsid w:val="00C35A54"/>
    <w:rsid w:val="00C35BF0"/>
    <w:rsid w:val="00C35C25"/>
    <w:rsid w:val="00C35C9D"/>
    <w:rsid w:val="00C35CAE"/>
    <w:rsid w:val="00C35CB6"/>
    <w:rsid w:val="00C35D0B"/>
    <w:rsid w:val="00C35DC0"/>
    <w:rsid w:val="00C35DD8"/>
    <w:rsid w:val="00C35EC9"/>
    <w:rsid w:val="00C35F2E"/>
    <w:rsid w:val="00C35FDE"/>
    <w:rsid w:val="00C36012"/>
    <w:rsid w:val="00C36079"/>
    <w:rsid w:val="00C361F3"/>
    <w:rsid w:val="00C36225"/>
    <w:rsid w:val="00C3623D"/>
    <w:rsid w:val="00C362A4"/>
    <w:rsid w:val="00C36461"/>
    <w:rsid w:val="00C36512"/>
    <w:rsid w:val="00C367C4"/>
    <w:rsid w:val="00C36854"/>
    <w:rsid w:val="00C36A29"/>
    <w:rsid w:val="00C36A34"/>
    <w:rsid w:val="00C36AD9"/>
    <w:rsid w:val="00C36B5F"/>
    <w:rsid w:val="00C36C76"/>
    <w:rsid w:val="00C36D1A"/>
    <w:rsid w:val="00C36DAB"/>
    <w:rsid w:val="00C36F0A"/>
    <w:rsid w:val="00C37016"/>
    <w:rsid w:val="00C371AF"/>
    <w:rsid w:val="00C3731F"/>
    <w:rsid w:val="00C373A8"/>
    <w:rsid w:val="00C373C9"/>
    <w:rsid w:val="00C37441"/>
    <w:rsid w:val="00C374FD"/>
    <w:rsid w:val="00C37516"/>
    <w:rsid w:val="00C3757F"/>
    <w:rsid w:val="00C3779C"/>
    <w:rsid w:val="00C37B36"/>
    <w:rsid w:val="00C37D17"/>
    <w:rsid w:val="00C37F82"/>
    <w:rsid w:val="00C37FFE"/>
    <w:rsid w:val="00C402A8"/>
    <w:rsid w:val="00C402E0"/>
    <w:rsid w:val="00C403C6"/>
    <w:rsid w:val="00C403F7"/>
    <w:rsid w:val="00C40556"/>
    <w:rsid w:val="00C4058E"/>
    <w:rsid w:val="00C407A7"/>
    <w:rsid w:val="00C40843"/>
    <w:rsid w:val="00C408A9"/>
    <w:rsid w:val="00C408C7"/>
    <w:rsid w:val="00C408D1"/>
    <w:rsid w:val="00C4091D"/>
    <w:rsid w:val="00C40A8F"/>
    <w:rsid w:val="00C40B64"/>
    <w:rsid w:val="00C40CBD"/>
    <w:rsid w:val="00C40D84"/>
    <w:rsid w:val="00C40DA2"/>
    <w:rsid w:val="00C40DF7"/>
    <w:rsid w:val="00C40EC0"/>
    <w:rsid w:val="00C40EC6"/>
    <w:rsid w:val="00C40F4F"/>
    <w:rsid w:val="00C41083"/>
    <w:rsid w:val="00C4110B"/>
    <w:rsid w:val="00C41282"/>
    <w:rsid w:val="00C4135D"/>
    <w:rsid w:val="00C4136D"/>
    <w:rsid w:val="00C41686"/>
    <w:rsid w:val="00C417D1"/>
    <w:rsid w:val="00C418ED"/>
    <w:rsid w:val="00C41949"/>
    <w:rsid w:val="00C419E0"/>
    <w:rsid w:val="00C419E2"/>
    <w:rsid w:val="00C41A06"/>
    <w:rsid w:val="00C41A12"/>
    <w:rsid w:val="00C41A19"/>
    <w:rsid w:val="00C41A32"/>
    <w:rsid w:val="00C41AAE"/>
    <w:rsid w:val="00C41AD5"/>
    <w:rsid w:val="00C41AF9"/>
    <w:rsid w:val="00C41B83"/>
    <w:rsid w:val="00C41C67"/>
    <w:rsid w:val="00C41E22"/>
    <w:rsid w:val="00C41E2E"/>
    <w:rsid w:val="00C41F07"/>
    <w:rsid w:val="00C41F1B"/>
    <w:rsid w:val="00C41F53"/>
    <w:rsid w:val="00C41F5F"/>
    <w:rsid w:val="00C41FF0"/>
    <w:rsid w:val="00C4206A"/>
    <w:rsid w:val="00C421CB"/>
    <w:rsid w:val="00C4220E"/>
    <w:rsid w:val="00C4221A"/>
    <w:rsid w:val="00C42379"/>
    <w:rsid w:val="00C42393"/>
    <w:rsid w:val="00C423D4"/>
    <w:rsid w:val="00C4240D"/>
    <w:rsid w:val="00C4241B"/>
    <w:rsid w:val="00C4249D"/>
    <w:rsid w:val="00C424C7"/>
    <w:rsid w:val="00C426F9"/>
    <w:rsid w:val="00C427D8"/>
    <w:rsid w:val="00C428AC"/>
    <w:rsid w:val="00C429DE"/>
    <w:rsid w:val="00C42A44"/>
    <w:rsid w:val="00C42B17"/>
    <w:rsid w:val="00C42BBD"/>
    <w:rsid w:val="00C42BFE"/>
    <w:rsid w:val="00C42CDB"/>
    <w:rsid w:val="00C42D0F"/>
    <w:rsid w:val="00C42E8E"/>
    <w:rsid w:val="00C42FF4"/>
    <w:rsid w:val="00C43137"/>
    <w:rsid w:val="00C43156"/>
    <w:rsid w:val="00C43185"/>
    <w:rsid w:val="00C431BE"/>
    <w:rsid w:val="00C432A9"/>
    <w:rsid w:val="00C432E2"/>
    <w:rsid w:val="00C43314"/>
    <w:rsid w:val="00C4331C"/>
    <w:rsid w:val="00C4350E"/>
    <w:rsid w:val="00C43576"/>
    <w:rsid w:val="00C43620"/>
    <w:rsid w:val="00C4370D"/>
    <w:rsid w:val="00C437B8"/>
    <w:rsid w:val="00C43818"/>
    <w:rsid w:val="00C43821"/>
    <w:rsid w:val="00C43870"/>
    <w:rsid w:val="00C4387B"/>
    <w:rsid w:val="00C4388D"/>
    <w:rsid w:val="00C43894"/>
    <w:rsid w:val="00C43AC6"/>
    <w:rsid w:val="00C43AF2"/>
    <w:rsid w:val="00C43BA2"/>
    <w:rsid w:val="00C43C65"/>
    <w:rsid w:val="00C43C7B"/>
    <w:rsid w:val="00C43C9C"/>
    <w:rsid w:val="00C43D02"/>
    <w:rsid w:val="00C43D39"/>
    <w:rsid w:val="00C43D62"/>
    <w:rsid w:val="00C43E3B"/>
    <w:rsid w:val="00C43E79"/>
    <w:rsid w:val="00C43EA6"/>
    <w:rsid w:val="00C43FC2"/>
    <w:rsid w:val="00C43FC9"/>
    <w:rsid w:val="00C44107"/>
    <w:rsid w:val="00C44108"/>
    <w:rsid w:val="00C441B7"/>
    <w:rsid w:val="00C44236"/>
    <w:rsid w:val="00C44254"/>
    <w:rsid w:val="00C44633"/>
    <w:rsid w:val="00C448A4"/>
    <w:rsid w:val="00C448B9"/>
    <w:rsid w:val="00C4493C"/>
    <w:rsid w:val="00C44E69"/>
    <w:rsid w:val="00C44E7A"/>
    <w:rsid w:val="00C44EAE"/>
    <w:rsid w:val="00C44F8E"/>
    <w:rsid w:val="00C4511E"/>
    <w:rsid w:val="00C45296"/>
    <w:rsid w:val="00C452BF"/>
    <w:rsid w:val="00C4531E"/>
    <w:rsid w:val="00C4544F"/>
    <w:rsid w:val="00C454D5"/>
    <w:rsid w:val="00C45512"/>
    <w:rsid w:val="00C455BB"/>
    <w:rsid w:val="00C455DC"/>
    <w:rsid w:val="00C455EB"/>
    <w:rsid w:val="00C45709"/>
    <w:rsid w:val="00C4577F"/>
    <w:rsid w:val="00C45A01"/>
    <w:rsid w:val="00C45A88"/>
    <w:rsid w:val="00C45B7C"/>
    <w:rsid w:val="00C45BD8"/>
    <w:rsid w:val="00C45C92"/>
    <w:rsid w:val="00C45D71"/>
    <w:rsid w:val="00C45E24"/>
    <w:rsid w:val="00C45F13"/>
    <w:rsid w:val="00C45F5B"/>
    <w:rsid w:val="00C45F74"/>
    <w:rsid w:val="00C45FA3"/>
    <w:rsid w:val="00C460DA"/>
    <w:rsid w:val="00C4623A"/>
    <w:rsid w:val="00C46368"/>
    <w:rsid w:val="00C46371"/>
    <w:rsid w:val="00C46395"/>
    <w:rsid w:val="00C46533"/>
    <w:rsid w:val="00C46549"/>
    <w:rsid w:val="00C46581"/>
    <w:rsid w:val="00C4669F"/>
    <w:rsid w:val="00C467EF"/>
    <w:rsid w:val="00C4680B"/>
    <w:rsid w:val="00C46890"/>
    <w:rsid w:val="00C468C7"/>
    <w:rsid w:val="00C468FD"/>
    <w:rsid w:val="00C469EC"/>
    <w:rsid w:val="00C46BC6"/>
    <w:rsid w:val="00C46BFF"/>
    <w:rsid w:val="00C46DEA"/>
    <w:rsid w:val="00C47063"/>
    <w:rsid w:val="00C4719C"/>
    <w:rsid w:val="00C47337"/>
    <w:rsid w:val="00C47454"/>
    <w:rsid w:val="00C4746C"/>
    <w:rsid w:val="00C474CA"/>
    <w:rsid w:val="00C47A0C"/>
    <w:rsid w:val="00C47CE2"/>
    <w:rsid w:val="00C47E46"/>
    <w:rsid w:val="00C47ED5"/>
    <w:rsid w:val="00C47F69"/>
    <w:rsid w:val="00C5001E"/>
    <w:rsid w:val="00C50052"/>
    <w:rsid w:val="00C50079"/>
    <w:rsid w:val="00C501E2"/>
    <w:rsid w:val="00C501E4"/>
    <w:rsid w:val="00C502CA"/>
    <w:rsid w:val="00C50647"/>
    <w:rsid w:val="00C507E8"/>
    <w:rsid w:val="00C50A89"/>
    <w:rsid w:val="00C50ACF"/>
    <w:rsid w:val="00C50C73"/>
    <w:rsid w:val="00C50D4F"/>
    <w:rsid w:val="00C50D5F"/>
    <w:rsid w:val="00C50E75"/>
    <w:rsid w:val="00C50E76"/>
    <w:rsid w:val="00C50E77"/>
    <w:rsid w:val="00C50F70"/>
    <w:rsid w:val="00C5122B"/>
    <w:rsid w:val="00C51252"/>
    <w:rsid w:val="00C5126C"/>
    <w:rsid w:val="00C51378"/>
    <w:rsid w:val="00C513D9"/>
    <w:rsid w:val="00C5143E"/>
    <w:rsid w:val="00C51450"/>
    <w:rsid w:val="00C514C1"/>
    <w:rsid w:val="00C514C8"/>
    <w:rsid w:val="00C5157E"/>
    <w:rsid w:val="00C515BC"/>
    <w:rsid w:val="00C515C2"/>
    <w:rsid w:val="00C51729"/>
    <w:rsid w:val="00C517C6"/>
    <w:rsid w:val="00C519A3"/>
    <w:rsid w:val="00C519AF"/>
    <w:rsid w:val="00C51B06"/>
    <w:rsid w:val="00C51C28"/>
    <w:rsid w:val="00C51F42"/>
    <w:rsid w:val="00C51F57"/>
    <w:rsid w:val="00C51FB1"/>
    <w:rsid w:val="00C520E4"/>
    <w:rsid w:val="00C521CE"/>
    <w:rsid w:val="00C526A6"/>
    <w:rsid w:val="00C527CA"/>
    <w:rsid w:val="00C528E7"/>
    <w:rsid w:val="00C52930"/>
    <w:rsid w:val="00C52B71"/>
    <w:rsid w:val="00C52EAF"/>
    <w:rsid w:val="00C52FC7"/>
    <w:rsid w:val="00C53179"/>
    <w:rsid w:val="00C53185"/>
    <w:rsid w:val="00C532B1"/>
    <w:rsid w:val="00C533BA"/>
    <w:rsid w:val="00C53406"/>
    <w:rsid w:val="00C53729"/>
    <w:rsid w:val="00C53972"/>
    <w:rsid w:val="00C53B98"/>
    <w:rsid w:val="00C53D77"/>
    <w:rsid w:val="00C53DD8"/>
    <w:rsid w:val="00C53F68"/>
    <w:rsid w:val="00C540D4"/>
    <w:rsid w:val="00C540D7"/>
    <w:rsid w:val="00C5420C"/>
    <w:rsid w:val="00C543D0"/>
    <w:rsid w:val="00C544AF"/>
    <w:rsid w:val="00C544B3"/>
    <w:rsid w:val="00C54685"/>
    <w:rsid w:val="00C5497B"/>
    <w:rsid w:val="00C5498C"/>
    <w:rsid w:val="00C549E6"/>
    <w:rsid w:val="00C54B59"/>
    <w:rsid w:val="00C54D5C"/>
    <w:rsid w:val="00C54D60"/>
    <w:rsid w:val="00C54D67"/>
    <w:rsid w:val="00C54DA3"/>
    <w:rsid w:val="00C54EB3"/>
    <w:rsid w:val="00C55092"/>
    <w:rsid w:val="00C5512D"/>
    <w:rsid w:val="00C551DC"/>
    <w:rsid w:val="00C55342"/>
    <w:rsid w:val="00C5541A"/>
    <w:rsid w:val="00C559DB"/>
    <w:rsid w:val="00C55C25"/>
    <w:rsid w:val="00C55CA9"/>
    <w:rsid w:val="00C55D0D"/>
    <w:rsid w:val="00C55D16"/>
    <w:rsid w:val="00C55D2C"/>
    <w:rsid w:val="00C55E6E"/>
    <w:rsid w:val="00C55F68"/>
    <w:rsid w:val="00C55F90"/>
    <w:rsid w:val="00C560ED"/>
    <w:rsid w:val="00C5639E"/>
    <w:rsid w:val="00C563B2"/>
    <w:rsid w:val="00C563BF"/>
    <w:rsid w:val="00C5656B"/>
    <w:rsid w:val="00C56584"/>
    <w:rsid w:val="00C5674D"/>
    <w:rsid w:val="00C567F7"/>
    <w:rsid w:val="00C56801"/>
    <w:rsid w:val="00C56829"/>
    <w:rsid w:val="00C56A32"/>
    <w:rsid w:val="00C56A33"/>
    <w:rsid w:val="00C56ABA"/>
    <w:rsid w:val="00C56ADC"/>
    <w:rsid w:val="00C56B2D"/>
    <w:rsid w:val="00C56B3D"/>
    <w:rsid w:val="00C56BEE"/>
    <w:rsid w:val="00C56E51"/>
    <w:rsid w:val="00C5711D"/>
    <w:rsid w:val="00C57328"/>
    <w:rsid w:val="00C573BB"/>
    <w:rsid w:val="00C5742B"/>
    <w:rsid w:val="00C574E9"/>
    <w:rsid w:val="00C5754F"/>
    <w:rsid w:val="00C57596"/>
    <w:rsid w:val="00C575BC"/>
    <w:rsid w:val="00C57664"/>
    <w:rsid w:val="00C576A1"/>
    <w:rsid w:val="00C5785D"/>
    <w:rsid w:val="00C578DB"/>
    <w:rsid w:val="00C578E9"/>
    <w:rsid w:val="00C57ADB"/>
    <w:rsid w:val="00C57C62"/>
    <w:rsid w:val="00C57CBD"/>
    <w:rsid w:val="00C57CEE"/>
    <w:rsid w:val="00C57D80"/>
    <w:rsid w:val="00C57DE5"/>
    <w:rsid w:val="00C57E58"/>
    <w:rsid w:val="00C57E66"/>
    <w:rsid w:val="00C600AB"/>
    <w:rsid w:val="00C601C9"/>
    <w:rsid w:val="00C6027F"/>
    <w:rsid w:val="00C60354"/>
    <w:rsid w:val="00C6037F"/>
    <w:rsid w:val="00C603EB"/>
    <w:rsid w:val="00C6046C"/>
    <w:rsid w:val="00C6046F"/>
    <w:rsid w:val="00C60A01"/>
    <w:rsid w:val="00C60D33"/>
    <w:rsid w:val="00C60E29"/>
    <w:rsid w:val="00C60E82"/>
    <w:rsid w:val="00C60EF6"/>
    <w:rsid w:val="00C6127A"/>
    <w:rsid w:val="00C61304"/>
    <w:rsid w:val="00C6132E"/>
    <w:rsid w:val="00C6136B"/>
    <w:rsid w:val="00C6137D"/>
    <w:rsid w:val="00C614E1"/>
    <w:rsid w:val="00C614EA"/>
    <w:rsid w:val="00C6164E"/>
    <w:rsid w:val="00C616C3"/>
    <w:rsid w:val="00C61744"/>
    <w:rsid w:val="00C6180F"/>
    <w:rsid w:val="00C618A7"/>
    <w:rsid w:val="00C619E0"/>
    <w:rsid w:val="00C61B5D"/>
    <w:rsid w:val="00C61CBB"/>
    <w:rsid w:val="00C61CBC"/>
    <w:rsid w:val="00C61CDE"/>
    <w:rsid w:val="00C61DF6"/>
    <w:rsid w:val="00C61DF8"/>
    <w:rsid w:val="00C61DFB"/>
    <w:rsid w:val="00C61E3C"/>
    <w:rsid w:val="00C61E76"/>
    <w:rsid w:val="00C6216B"/>
    <w:rsid w:val="00C6254F"/>
    <w:rsid w:val="00C62757"/>
    <w:rsid w:val="00C6283E"/>
    <w:rsid w:val="00C62967"/>
    <w:rsid w:val="00C62C0D"/>
    <w:rsid w:val="00C62C34"/>
    <w:rsid w:val="00C62D88"/>
    <w:rsid w:val="00C62E10"/>
    <w:rsid w:val="00C62FE3"/>
    <w:rsid w:val="00C631DF"/>
    <w:rsid w:val="00C633B9"/>
    <w:rsid w:val="00C63619"/>
    <w:rsid w:val="00C637E0"/>
    <w:rsid w:val="00C637F7"/>
    <w:rsid w:val="00C63891"/>
    <w:rsid w:val="00C63989"/>
    <w:rsid w:val="00C63A16"/>
    <w:rsid w:val="00C63AE8"/>
    <w:rsid w:val="00C63AF7"/>
    <w:rsid w:val="00C63AF8"/>
    <w:rsid w:val="00C63B8E"/>
    <w:rsid w:val="00C63DF5"/>
    <w:rsid w:val="00C640E4"/>
    <w:rsid w:val="00C64264"/>
    <w:rsid w:val="00C643FA"/>
    <w:rsid w:val="00C6450A"/>
    <w:rsid w:val="00C64695"/>
    <w:rsid w:val="00C646AD"/>
    <w:rsid w:val="00C647BA"/>
    <w:rsid w:val="00C64D82"/>
    <w:rsid w:val="00C64E96"/>
    <w:rsid w:val="00C6503C"/>
    <w:rsid w:val="00C650DA"/>
    <w:rsid w:val="00C651FB"/>
    <w:rsid w:val="00C6526A"/>
    <w:rsid w:val="00C654D9"/>
    <w:rsid w:val="00C6556E"/>
    <w:rsid w:val="00C6578C"/>
    <w:rsid w:val="00C6581B"/>
    <w:rsid w:val="00C65889"/>
    <w:rsid w:val="00C65B21"/>
    <w:rsid w:val="00C65B97"/>
    <w:rsid w:val="00C65BA2"/>
    <w:rsid w:val="00C65BC9"/>
    <w:rsid w:val="00C65CAD"/>
    <w:rsid w:val="00C65EC0"/>
    <w:rsid w:val="00C65F5D"/>
    <w:rsid w:val="00C6619B"/>
    <w:rsid w:val="00C661CD"/>
    <w:rsid w:val="00C66638"/>
    <w:rsid w:val="00C668F3"/>
    <w:rsid w:val="00C66A6F"/>
    <w:rsid w:val="00C66B37"/>
    <w:rsid w:val="00C66B39"/>
    <w:rsid w:val="00C66B4E"/>
    <w:rsid w:val="00C66D75"/>
    <w:rsid w:val="00C66DE8"/>
    <w:rsid w:val="00C66ED6"/>
    <w:rsid w:val="00C66EF3"/>
    <w:rsid w:val="00C67068"/>
    <w:rsid w:val="00C67080"/>
    <w:rsid w:val="00C6717B"/>
    <w:rsid w:val="00C6719F"/>
    <w:rsid w:val="00C671D8"/>
    <w:rsid w:val="00C6720A"/>
    <w:rsid w:val="00C67213"/>
    <w:rsid w:val="00C67321"/>
    <w:rsid w:val="00C67391"/>
    <w:rsid w:val="00C67500"/>
    <w:rsid w:val="00C67635"/>
    <w:rsid w:val="00C67636"/>
    <w:rsid w:val="00C676C1"/>
    <w:rsid w:val="00C677BC"/>
    <w:rsid w:val="00C6790C"/>
    <w:rsid w:val="00C67B1F"/>
    <w:rsid w:val="00C67BB2"/>
    <w:rsid w:val="00C67CE6"/>
    <w:rsid w:val="00C67F08"/>
    <w:rsid w:val="00C7001F"/>
    <w:rsid w:val="00C70237"/>
    <w:rsid w:val="00C70292"/>
    <w:rsid w:val="00C7036D"/>
    <w:rsid w:val="00C703EC"/>
    <w:rsid w:val="00C7050D"/>
    <w:rsid w:val="00C7069E"/>
    <w:rsid w:val="00C706C0"/>
    <w:rsid w:val="00C70739"/>
    <w:rsid w:val="00C70A54"/>
    <w:rsid w:val="00C70A5B"/>
    <w:rsid w:val="00C70B33"/>
    <w:rsid w:val="00C70B35"/>
    <w:rsid w:val="00C70E2D"/>
    <w:rsid w:val="00C70ED2"/>
    <w:rsid w:val="00C70ED7"/>
    <w:rsid w:val="00C70EE5"/>
    <w:rsid w:val="00C70EE7"/>
    <w:rsid w:val="00C70F38"/>
    <w:rsid w:val="00C710F8"/>
    <w:rsid w:val="00C71299"/>
    <w:rsid w:val="00C71472"/>
    <w:rsid w:val="00C7172F"/>
    <w:rsid w:val="00C7190A"/>
    <w:rsid w:val="00C71B84"/>
    <w:rsid w:val="00C71DDF"/>
    <w:rsid w:val="00C71E7B"/>
    <w:rsid w:val="00C71EE8"/>
    <w:rsid w:val="00C7202B"/>
    <w:rsid w:val="00C72068"/>
    <w:rsid w:val="00C722F1"/>
    <w:rsid w:val="00C72470"/>
    <w:rsid w:val="00C7266B"/>
    <w:rsid w:val="00C72887"/>
    <w:rsid w:val="00C729DD"/>
    <w:rsid w:val="00C72A6E"/>
    <w:rsid w:val="00C72AD2"/>
    <w:rsid w:val="00C72B4B"/>
    <w:rsid w:val="00C72B90"/>
    <w:rsid w:val="00C72BE8"/>
    <w:rsid w:val="00C72CFF"/>
    <w:rsid w:val="00C73043"/>
    <w:rsid w:val="00C730B7"/>
    <w:rsid w:val="00C73104"/>
    <w:rsid w:val="00C73152"/>
    <w:rsid w:val="00C731BD"/>
    <w:rsid w:val="00C73327"/>
    <w:rsid w:val="00C734F3"/>
    <w:rsid w:val="00C73515"/>
    <w:rsid w:val="00C7352F"/>
    <w:rsid w:val="00C73536"/>
    <w:rsid w:val="00C7353C"/>
    <w:rsid w:val="00C7363C"/>
    <w:rsid w:val="00C73641"/>
    <w:rsid w:val="00C736B6"/>
    <w:rsid w:val="00C73871"/>
    <w:rsid w:val="00C73ACF"/>
    <w:rsid w:val="00C73B9C"/>
    <w:rsid w:val="00C73BCE"/>
    <w:rsid w:val="00C73C98"/>
    <w:rsid w:val="00C73DB9"/>
    <w:rsid w:val="00C73DBE"/>
    <w:rsid w:val="00C73E1E"/>
    <w:rsid w:val="00C73ED7"/>
    <w:rsid w:val="00C73EFB"/>
    <w:rsid w:val="00C73F98"/>
    <w:rsid w:val="00C74035"/>
    <w:rsid w:val="00C741B1"/>
    <w:rsid w:val="00C7426F"/>
    <w:rsid w:val="00C742AE"/>
    <w:rsid w:val="00C74489"/>
    <w:rsid w:val="00C7450F"/>
    <w:rsid w:val="00C74528"/>
    <w:rsid w:val="00C7452A"/>
    <w:rsid w:val="00C745E8"/>
    <w:rsid w:val="00C74829"/>
    <w:rsid w:val="00C74A1E"/>
    <w:rsid w:val="00C74A4A"/>
    <w:rsid w:val="00C74A7E"/>
    <w:rsid w:val="00C74B44"/>
    <w:rsid w:val="00C74B70"/>
    <w:rsid w:val="00C74C13"/>
    <w:rsid w:val="00C74E3E"/>
    <w:rsid w:val="00C74E95"/>
    <w:rsid w:val="00C74EB8"/>
    <w:rsid w:val="00C74F3B"/>
    <w:rsid w:val="00C74F80"/>
    <w:rsid w:val="00C75016"/>
    <w:rsid w:val="00C752AE"/>
    <w:rsid w:val="00C75450"/>
    <w:rsid w:val="00C7559A"/>
    <w:rsid w:val="00C756E8"/>
    <w:rsid w:val="00C756F2"/>
    <w:rsid w:val="00C757B9"/>
    <w:rsid w:val="00C75887"/>
    <w:rsid w:val="00C75901"/>
    <w:rsid w:val="00C75997"/>
    <w:rsid w:val="00C75A1D"/>
    <w:rsid w:val="00C75D2E"/>
    <w:rsid w:val="00C75D9A"/>
    <w:rsid w:val="00C75DF1"/>
    <w:rsid w:val="00C75E5C"/>
    <w:rsid w:val="00C75E8F"/>
    <w:rsid w:val="00C75E9C"/>
    <w:rsid w:val="00C75EFC"/>
    <w:rsid w:val="00C75FB4"/>
    <w:rsid w:val="00C76273"/>
    <w:rsid w:val="00C76603"/>
    <w:rsid w:val="00C76616"/>
    <w:rsid w:val="00C766C0"/>
    <w:rsid w:val="00C766E6"/>
    <w:rsid w:val="00C7672B"/>
    <w:rsid w:val="00C76868"/>
    <w:rsid w:val="00C76A7D"/>
    <w:rsid w:val="00C76AC6"/>
    <w:rsid w:val="00C76B2F"/>
    <w:rsid w:val="00C76CA7"/>
    <w:rsid w:val="00C76DD0"/>
    <w:rsid w:val="00C76E11"/>
    <w:rsid w:val="00C76ED2"/>
    <w:rsid w:val="00C77126"/>
    <w:rsid w:val="00C7717C"/>
    <w:rsid w:val="00C77213"/>
    <w:rsid w:val="00C77320"/>
    <w:rsid w:val="00C7737A"/>
    <w:rsid w:val="00C773F4"/>
    <w:rsid w:val="00C77454"/>
    <w:rsid w:val="00C7746E"/>
    <w:rsid w:val="00C774C6"/>
    <w:rsid w:val="00C7753E"/>
    <w:rsid w:val="00C7755F"/>
    <w:rsid w:val="00C77562"/>
    <w:rsid w:val="00C77578"/>
    <w:rsid w:val="00C77722"/>
    <w:rsid w:val="00C77912"/>
    <w:rsid w:val="00C77925"/>
    <w:rsid w:val="00C7793A"/>
    <w:rsid w:val="00C779AB"/>
    <w:rsid w:val="00C779AC"/>
    <w:rsid w:val="00C779B6"/>
    <w:rsid w:val="00C77BA1"/>
    <w:rsid w:val="00C77C38"/>
    <w:rsid w:val="00C77CF0"/>
    <w:rsid w:val="00C77D44"/>
    <w:rsid w:val="00C77DE1"/>
    <w:rsid w:val="00C78B49"/>
    <w:rsid w:val="00C7A5DF"/>
    <w:rsid w:val="00C80077"/>
    <w:rsid w:val="00C80108"/>
    <w:rsid w:val="00C80226"/>
    <w:rsid w:val="00C80299"/>
    <w:rsid w:val="00C80476"/>
    <w:rsid w:val="00C804E2"/>
    <w:rsid w:val="00C80688"/>
    <w:rsid w:val="00C807F7"/>
    <w:rsid w:val="00C80849"/>
    <w:rsid w:val="00C8088D"/>
    <w:rsid w:val="00C80961"/>
    <w:rsid w:val="00C80B01"/>
    <w:rsid w:val="00C80D5D"/>
    <w:rsid w:val="00C80D67"/>
    <w:rsid w:val="00C80DB5"/>
    <w:rsid w:val="00C80EC0"/>
    <w:rsid w:val="00C80ECB"/>
    <w:rsid w:val="00C8109A"/>
    <w:rsid w:val="00C81172"/>
    <w:rsid w:val="00C811A8"/>
    <w:rsid w:val="00C812F4"/>
    <w:rsid w:val="00C812FB"/>
    <w:rsid w:val="00C81304"/>
    <w:rsid w:val="00C813D0"/>
    <w:rsid w:val="00C813FC"/>
    <w:rsid w:val="00C81437"/>
    <w:rsid w:val="00C8143F"/>
    <w:rsid w:val="00C8184B"/>
    <w:rsid w:val="00C81ACB"/>
    <w:rsid w:val="00C81B0D"/>
    <w:rsid w:val="00C81D05"/>
    <w:rsid w:val="00C81E1B"/>
    <w:rsid w:val="00C81EF1"/>
    <w:rsid w:val="00C8209E"/>
    <w:rsid w:val="00C820B3"/>
    <w:rsid w:val="00C82132"/>
    <w:rsid w:val="00C82154"/>
    <w:rsid w:val="00C8218B"/>
    <w:rsid w:val="00C8233A"/>
    <w:rsid w:val="00C8235C"/>
    <w:rsid w:val="00C823CD"/>
    <w:rsid w:val="00C8243D"/>
    <w:rsid w:val="00C824B0"/>
    <w:rsid w:val="00C82519"/>
    <w:rsid w:val="00C825EC"/>
    <w:rsid w:val="00C826D7"/>
    <w:rsid w:val="00C826FA"/>
    <w:rsid w:val="00C826FB"/>
    <w:rsid w:val="00C82710"/>
    <w:rsid w:val="00C82833"/>
    <w:rsid w:val="00C82990"/>
    <w:rsid w:val="00C82A17"/>
    <w:rsid w:val="00C82A82"/>
    <w:rsid w:val="00C82BAA"/>
    <w:rsid w:val="00C82BC1"/>
    <w:rsid w:val="00C82CDE"/>
    <w:rsid w:val="00C82D4D"/>
    <w:rsid w:val="00C82D8C"/>
    <w:rsid w:val="00C82E08"/>
    <w:rsid w:val="00C82EDC"/>
    <w:rsid w:val="00C83010"/>
    <w:rsid w:val="00C83136"/>
    <w:rsid w:val="00C831C7"/>
    <w:rsid w:val="00C83205"/>
    <w:rsid w:val="00C8329C"/>
    <w:rsid w:val="00C832FC"/>
    <w:rsid w:val="00C833F1"/>
    <w:rsid w:val="00C8351A"/>
    <w:rsid w:val="00C835DC"/>
    <w:rsid w:val="00C8362A"/>
    <w:rsid w:val="00C83670"/>
    <w:rsid w:val="00C83868"/>
    <w:rsid w:val="00C83879"/>
    <w:rsid w:val="00C8397E"/>
    <w:rsid w:val="00C83BD0"/>
    <w:rsid w:val="00C83D27"/>
    <w:rsid w:val="00C83D37"/>
    <w:rsid w:val="00C83E04"/>
    <w:rsid w:val="00C83E5D"/>
    <w:rsid w:val="00C83E8F"/>
    <w:rsid w:val="00C83F79"/>
    <w:rsid w:val="00C8402C"/>
    <w:rsid w:val="00C840C3"/>
    <w:rsid w:val="00C840ED"/>
    <w:rsid w:val="00C84147"/>
    <w:rsid w:val="00C843BD"/>
    <w:rsid w:val="00C843D2"/>
    <w:rsid w:val="00C843E8"/>
    <w:rsid w:val="00C84409"/>
    <w:rsid w:val="00C84469"/>
    <w:rsid w:val="00C8446D"/>
    <w:rsid w:val="00C849D3"/>
    <w:rsid w:val="00C84B8C"/>
    <w:rsid w:val="00C84CFF"/>
    <w:rsid w:val="00C84F46"/>
    <w:rsid w:val="00C84F98"/>
    <w:rsid w:val="00C84FAC"/>
    <w:rsid w:val="00C84FE3"/>
    <w:rsid w:val="00C85010"/>
    <w:rsid w:val="00C8513C"/>
    <w:rsid w:val="00C851E9"/>
    <w:rsid w:val="00C8522B"/>
    <w:rsid w:val="00C8524C"/>
    <w:rsid w:val="00C852DE"/>
    <w:rsid w:val="00C8535B"/>
    <w:rsid w:val="00C85623"/>
    <w:rsid w:val="00C85888"/>
    <w:rsid w:val="00C858A2"/>
    <w:rsid w:val="00C85E55"/>
    <w:rsid w:val="00C85E8E"/>
    <w:rsid w:val="00C8607F"/>
    <w:rsid w:val="00C860C7"/>
    <w:rsid w:val="00C8629E"/>
    <w:rsid w:val="00C862C8"/>
    <w:rsid w:val="00C863CA"/>
    <w:rsid w:val="00C8647D"/>
    <w:rsid w:val="00C86563"/>
    <w:rsid w:val="00C86691"/>
    <w:rsid w:val="00C8682A"/>
    <w:rsid w:val="00C8698C"/>
    <w:rsid w:val="00C869E9"/>
    <w:rsid w:val="00C86BA3"/>
    <w:rsid w:val="00C86D3C"/>
    <w:rsid w:val="00C86DE9"/>
    <w:rsid w:val="00C86F19"/>
    <w:rsid w:val="00C86F6A"/>
    <w:rsid w:val="00C86FA8"/>
    <w:rsid w:val="00C8709E"/>
    <w:rsid w:val="00C87192"/>
    <w:rsid w:val="00C8735C"/>
    <w:rsid w:val="00C873B1"/>
    <w:rsid w:val="00C873E2"/>
    <w:rsid w:val="00C8742A"/>
    <w:rsid w:val="00C8745D"/>
    <w:rsid w:val="00C875B3"/>
    <w:rsid w:val="00C87602"/>
    <w:rsid w:val="00C87670"/>
    <w:rsid w:val="00C87893"/>
    <w:rsid w:val="00C87A91"/>
    <w:rsid w:val="00C87C06"/>
    <w:rsid w:val="00C87C2D"/>
    <w:rsid w:val="00C87D6F"/>
    <w:rsid w:val="00C87EF8"/>
    <w:rsid w:val="00C90032"/>
    <w:rsid w:val="00C9005F"/>
    <w:rsid w:val="00C900D7"/>
    <w:rsid w:val="00C90260"/>
    <w:rsid w:val="00C9049B"/>
    <w:rsid w:val="00C904C1"/>
    <w:rsid w:val="00C90543"/>
    <w:rsid w:val="00C90558"/>
    <w:rsid w:val="00C9064C"/>
    <w:rsid w:val="00C90896"/>
    <w:rsid w:val="00C90A10"/>
    <w:rsid w:val="00C90A5E"/>
    <w:rsid w:val="00C90AA1"/>
    <w:rsid w:val="00C90AEC"/>
    <w:rsid w:val="00C90B35"/>
    <w:rsid w:val="00C90D7F"/>
    <w:rsid w:val="00C90E52"/>
    <w:rsid w:val="00C91100"/>
    <w:rsid w:val="00C91185"/>
    <w:rsid w:val="00C911F8"/>
    <w:rsid w:val="00C913AB"/>
    <w:rsid w:val="00C913ED"/>
    <w:rsid w:val="00C91479"/>
    <w:rsid w:val="00C91495"/>
    <w:rsid w:val="00C9163D"/>
    <w:rsid w:val="00C91646"/>
    <w:rsid w:val="00C91A3D"/>
    <w:rsid w:val="00C91AEF"/>
    <w:rsid w:val="00C91B26"/>
    <w:rsid w:val="00C91B7E"/>
    <w:rsid w:val="00C91BB0"/>
    <w:rsid w:val="00C91C77"/>
    <w:rsid w:val="00C91DB2"/>
    <w:rsid w:val="00C920B9"/>
    <w:rsid w:val="00C9212C"/>
    <w:rsid w:val="00C922BA"/>
    <w:rsid w:val="00C922D6"/>
    <w:rsid w:val="00C923AA"/>
    <w:rsid w:val="00C9248A"/>
    <w:rsid w:val="00C92528"/>
    <w:rsid w:val="00C9285C"/>
    <w:rsid w:val="00C928C7"/>
    <w:rsid w:val="00C929E0"/>
    <w:rsid w:val="00C92A76"/>
    <w:rsid w:val="00C92B9D"/>
    <w:rsid w:val="00C92C32"/>
    <w:rsid w:val="00C92C88"/>
    <w:rsid w:val="00C92C97"/>
    <w:rsid w:val="00C92D30"/>
    <w:rsid w:val="00C92F1B"/>
    <w:rsid w:val="00C93020"/>
    <w:rsid w:val="00C93189"/>
    <w:rsid w:val="00C9325B"/>
    <w:rsid w:val="00C935EC"/>
    <w:rsid w:val="00C936F3"/>
    <w:rsid w:val="00C93787"/>
    <w:rsid w:val="00C9380C"/>
    <w:rsid w:val="00C9382E"/>
    <w:rsid w:val="00C938E6"/>
    <w:rsid w:val="00C93920"/>
    <w:rsid w:val="00C93B41"/>
    <w:rsid w:val="00C9400E"/>
    <w:rsid w:val="00C940A3"/>
    <w:rsid w:val="00C941B6"/>
    <w:rsid w:val="00C944B0"/>
    <w:rsid w:val="00C94581"/>
    <w:rsid w:val="00C945A6"/>
    <w:rsid w:val="00C945F3"/>
    <w:rsid w:val="00C946F2"/>
    <w:rsid w:val="00C947BB"/>
    <w:rsid w:val="00C94951"/>
    <w:rsid w:val="00C94A15"/>
    <w:rsid w:val="00C94ABB"/>
    <w:rsid w:val="00C94BD6"/>
    <w:rsid w:val="00C94D17"/>
    <w:rsid w:val="00C94DF3"/>
    <w:rsid w:val="00C94EAB"/>
    <w:rsid w:val="00C94FBD"/>
    <w:rsid w:val="00C94FF5"/>
    <w:rsid w:val="00C95041"/>
    <w:rsid w:val="00C95067"/>
    <w:rsid w:val="00C95092"/>
    <w:rsid w:val="00C950BE"/>
    <w:rsid w:val="00C95295"/>
    <w:rsid w:val="00C95321"/>
    <w:rsid w:val="00C95379"/>
    <w:rsid w:val="00C953FE"/>
    <w:rsid w:val="00C9542E"/>
    <w:rsid w:val="00C95501"/>
    <w:rsid w:val="00C9555A"/>
    <w:rsid w:val="00C955E3"/>
    <w:rsid w:val="00C955FB"/>
    <w:rsid w:val="00C95701"/>
    <w:rsid w:val="00C957B8"/>
    <w:rsid w:val="00C957D0"/>
    <w:rsid w:val="00C95837"/>
    <w:rsid w:val="00C95859"/>
    <w:rsid w:val="00C95A00"/>
    <w:rsid w:val="00C95BDB"/>
    <w:rsid w:val="00C95CA5"/>
    <w:rsid w:val="00C9600F"/>
    <w:rsid w:val="00C96082"/>
    <w:rsid w:val="00C9608A"/>
    <w:rsid w:val="00C960E6"/>
    <w:rsid w:val="00C96167"/>
    <w:rsid w:val="00C96183"/>
    <w:rsid w:val="00C96211"/>
    <w:rsid w:val="00C9627B"/>
    <w:rsid w:val="00C962C1"/>
    <w:rsid w:val="00C96343"/>
    <w:rsid w:val="00C964CB"/>
    <w:rsid w:val="00C9656F"/>
    <w:rsid w:val="00C9657E"/>
    <w:rsid w:val="00C96626"/>
    <w:rsid w:val="00C9668C"/>
    <w:rsid w:val="00C966AE"/>
    <w:rsid w:val="00C96739"/>
    <w:rsid w:val="00C96806"/>
    <w:rsid w:val="00C96B09"/>
    <w:rsid w:val="00C96C1A"/>
    <w:rsid w:val="00C96C5C"/>
    <w:rsid w:val="00C96D58"/>
    <w:rsid w:val="00C96DDD"/>
    <w:rsid w:val="00C96E71"/>
    <w:rsid w:val="00C96FEF"/>
    <w:rsid w:val="00C9714B"/>
    <w:rsid w:val="00C97176"/>
    <w:rsid w:val="00C971FD"/>
    <w:rsid w:val="00C9724C"/>
    <w:rsid w:val="00C97270"/>
    <w:rsid w:val="00C9727E"/>
    <w:rsid w:val="00C9728B"/>
    <w:rsid w:val="00C9757A"/>
    <w:rsid w:val="00C975AD"/>
    <w:rsid w:val="00C97624"/>
    <w:rsid w:val="00C976A6"/>
    <w:rsid w:val="00C976E7"/>
    <w:rsid w:val="00C9772F"/>
    <w:rsid w:val="00C9777D"/>
    <w:rsid w:val="00C979F5"/>
    <w:rsid w:val="00C97A44"/>
    <w:rsid w:val="00C97A51"/>
    <w:rsid w:val="00C97ACE"/>
    <w:rsid w:val="00C97B21"/>
    <w:rsid w:val="00C97B35"/>
    <w:rsid w:val="00C97E12"/>
    <w:rsid w:val="00C97F4F"/>
    <w:rsid w:val="00C97F59"/>
    <w:rsid w:val="00CA0000"/>
    <w:rsid w:val="00CA0035"/>
    <w:rsid w:val="00CA0082"/>
    <w:rsid w:val="00CA02DF"/>
    <w:rsid w:val="00CA02F6"/>
    <w:rsid w:val="00CA035E"/>
    <w:rsid w:val="00CA03E9"/>
    <w:rsid w:val="00CA04F5"/>
    <w:rsid w:val="00CA059D"/>
    <w:rsid w:val="00CA05C6"/>
    <w:rsid w:val="00CA0687"/>
    <w:rsid w:val="00CA088D"/>
    <w:rsid w:val="00CA0963"/>
    <w:rsid w:val="00CA0A67"/>
    <w:rsid w:val="00CA0B25"/>
    <w:rsid w:val="00CA0B43"/>
    <w:rsid w:val="00CA0C8D"/>
    <w:rsid w:val="00CA0D0C"/>
    <w:rsid w:val="00CA0D26"/>
    <w:rsid w:val="00CA0F42"/>
    <w:rsid w:val="00CA0F47"/>
    <w:rsid w:val="00CA10C3"/>
    <w:rsid w:val="00CA114A"/>
    <w:rsid w:val="00CA14F5"/>
    <w:rsid w:val="00CA151B"/>
    <w:rsid w:val="00CA1590"/>
    <w:rsid w:val="00CA15DE"/>
    <w:rsid w:val="00CA17E6"/>
    <w:rsid w:val="00CA1966"/>
    <w:rsid w:val="00CA19D4"/>
    <w:rsid w:val="00CA1A80"/>
    <w:rsid w:val="00CA1B64"/>
    <w:rsid w:val="00CA1CC2"/>
    <w:rsid w:val="00CA1D39"/>
    <w:rsid w:val="00CA1DA9"/>
    <w:rsid w:val="00CA1DB9"/>
    <w:rsid w:val="00CA1F0F"/>
    <w:rsid w:val="00CA1F1E"/>
    <w:rsid w:val="00CA1FE8"/>
    <w:rsid w:val="00CA200E"/>
    <w:rsid w:val="00CA207B"/>
    <w:rsid w:val="00CA22C9"/>
    <w:rsid w:val="00CA2375"/>
    <w:rsid w:val="00CA2454"/>
    <w:rsid w:val="00CA250C"/>
    <w:rsid w:val="00CA2595"/>
    <w:rsid w:val="00CA27A5"/>
    <w:rsid w:val="00CA28A0"/>
    <w:rsid w:val="00CA2905"/>
    <w:rsid w:val="00CA29FF"/>
    <w:rsid w:val="00CA2A8E"/>
    <w:rsid w:val="00CA2B5A"/>
    <w:rsid w:val="00CA2C58"/>
    <w:rsid w:val="00CA2E98"/>
    <w:rsid w:val="00CA312B"/>
    <w:rsid w:val="00CA31E4"/>
    <w:rsid w:val="00CA35B0"/>
    <w:rsid w:val="00CA3788"/>
    <w:rsid w:val="00CA3872"/>
    <w:rsid w:val="00CA39C3"/>
    <w:rsid w:val="00CA3BAD"/>
    <w:rsid w:val="00CA3EE2"/>
    <w:rsid w:val="00CA3F5B"/>
    <w:rsid w:val="00CA3F9B"/>
    <w:rsid w:val="00CA4178"/>
    <w:rsid w:val="00CA427F"/>
    <w:rsid w:val="00CA44CC"/>
    <w:rsid w:val="00CA4523"/>
    <w:rsid w:val="00CA45E9"/>
    <w:rsid w:val="00CA45ED"/>
    <w:rsid w:val="00CA462F"/>
    <w:rsid w:val="00CA46D4"/>
    <w:rsid w:val="00CA4714"/>
    <w:rsid w:val="00CA474A"/>
    <w:rsid w:val="00CA484D"/>
    <w:rsid w:val="00CA48EE"/>
    <w:rsid w:val="00CA4B7C"/>
    <w:rsid w:val="00CA4BC7"/>
    <w:rsid w:val="00CA4D72"/>
    <w:rsid w:val="00CA4E05"/>
    <w:rsid w:val="00CA4E6B"/>
    <w:rsid w:val="00CA4EC6"/>
    <w:rsid w:val="00CA4FC4"/>
    <w:rsid w:val="00CA5075"/>
    <w:rsid w:val="00CA5096"/>
    <w:rsid w:val="00CA519B"/>
    <w:rsid w:val="00CA51C1"/>
    <w:rsid w:val="00CA52FD"/>
    <w:rsid w:val="00CA54CD"/>
    <w:rsid w:val="00CA54E1"/>
    <w:rsid w:val="00CA551F"/>
    <w:rsid w:val="00CA5572"/>
    <w:rsid w:val="00CA57DF"/>
    <w:rsid w:val="00CA5812"/>
    <w:rsid w:val="00CA5869"/>
    <w:rsid w:val="00CA5920"/>
    <w:rsid w:val="00CA599F"/>
    <w:rsid w:val="00CA59C3"/>
    <w:rsid w:val="00CA5A37"/>
    <w:rsid w:val="00CA5A44"/>
    <w:rsid w:val="00CA5BB2"/>
    <w:rsid w:val="00CA5CD4"/>
    <w:rsid w:val="00CA6303"/>
    <w:rsid w:val="00CA6312"/>
    <w:rsid w:val="00CA6320"/>
    <w:rsid w:val="00CA637A"/>
    <w:rsid w:val="00CA63DD"/>
    <w:rsid w:val="00CA653D"/>
    <w:rsid w:val="00CA6545"/>
    <w:rsid w:val="00CA661D"/>
    <w:rsid w:val="00CA66BC"/>
    <w:rsid w:val="00CA680B"/>
    <w:rsid w:val="00CA681C"/>
    <w:rsid w:val="00CA6823"/>
    <w:rsid w:val="00CA6955"/>
    <w:rsid w:val="00CA6969"/>
    <w:rsid w:val="00CA6A11"/>
    <w:rsid w:val="00CA6D57"/>
    <w:rsid w:val="00CA6DC4"/>
    <w:rsid w:val="00CA6E1F"/>
    <w:rsid w:val="00CA6E2F"/>
    <w:rsid w:val="00CA6E5C"/>
    <w:rsid w:val="00CA6F96"/>
    <w:rsid w:val="00CA6FB6"/>
    <w:rsid w:val="00CA71E2"/>
    <w:rsid w:val="00CA7298"/>
    <w:rsid w:val="00CA72E6"/>
    <w:rsid w:val="00CA73AB"/>
    <w:rsid w:val="00CA744A"/>
    <w:rsid w:val="00CA77C4"/>
    <w:rsid w:val="00CA781E"/>
    <w:rsid w:val="00CA78A1"/>
    <w:rsid w:val="00CA79C6"/>
    <w:rsid w:val="00CA7B71"/>
    <w:rsid w:val="00CA7BF5"/>
    <w:rsid w:val="00CA7C08"/>
    <w:rsid w:val="00CA7CD7"/>
    <w:rsid w:val="00CA7D01"/>
    <w:rsid w:val="00CA7D25"/>
    <w:rsid w:val="00CA7E68"/>
    <w:rsid w:val="00CB0035"/>
    <w:rsid w:val="00CB00EE"/>
    <w:rsid w:val="00CB01E5"/>
    <w:rsid w:val="00CB01F1"/>
    <w:rsid w:val="00CB035A"/>
    <w:rsid w:val="00CB0397"/>
    <w:rsid w:val="00CB04D7"/>
    <w:rsid w:val="00CB05F6"/>
    <w:rsid w:val="00CB06EE"/>
    <w:rsid w:val="00CB08D2"/>
    <w:rsid w:val="00CB0C0E"/>
    <w:rsid w:val="00CB0C3E"/>
    <w:rsid w:val="00CB0CED"/>
    <w:rsid w:val="00CB0DE7"/>
    <w:rsid w:val="00CB0E94"/>
    <w:rsid w:val="00CB10B6"/>
    <w:rsid w:val="00CB10EF"/>
    <w:rsid w:val="00CB116D"/>
    <w:rsid w:val="00CB11C5"/>
    <w:rsid w:val="00CB1233"/>
    <w:rsid w:val="00CB13B7"/>
    <w:rsid w:val="00CB1583"/>
    <w:rsid w:val="00CB159B"/>
    <w:rsid w:val="00CB177B"/>
    <w:rsid w:val="00CB17C3"/>
    <w:rsid w:val="00CB1900"/>
    <w:rsid w:val="00CB1B92"/>
    <w:rsid w:val="00CB1BEF"/>
    <w:rsid w:val="00CB1BFB"/>
    <w:rsid w:val="00CB1C2F"/>
    <w:rsid w:val="00CB1E10"/>
    <w:rsid w:val="00CB1E30"/>
    <w:rsid w:val="00CB1E44"/>
    <w:rsid w:val="00CB1FCF"/>
    <w:rsid w:val="00CB1FFB"/>
    <w:rsid w:val="00CB204B"/>
    <w:rsid w:val="00CB204F"/>
    <w:rsid w:val="00CB210D"/>
    <w:rsid w:val="00CB238C"/>
    <w:rsid w:val="00CB254E"/>
    <w:rsid w:val="00CB274E"/>
    <w:rsid w:val="00CB27A3"/>
    <w:rsid w:val="00CB27BF"/>
    <w:rsid w:val="00CB283A"/>
    <w:rsid w:val="00CB2858"/>
    <w:rsid w:val="00CB2875"/>
    <w:rsid w:val="00CB2B10"/>
    <w:rsid w:val="00CB2B57"/>
    <w:rsid w:val="00CB2D80"/>
    <w:rsid w:val="00CB2E35"/>
    <w:rsid w:val="00CB2F23"/>
    <w:rsid w:val="00CB2F4B"/>
    <w:rsid w:val="00CB2FC2"/>
    <w:rsid w:val="00CB322F"/>
    <w:rsid w:val="00CB325A"/>
    <w:rsid w:val="00CB3277"/>
    <w:rsid w:val="00CB33D0"/>
    <w:rsid w:val="00CB3474"/>
    <w:rsid w:val="00CB3606"/>
    <w:rsid w:val="00CB368C"/>
    <w:rsid w:val="00CB378C"/>
    <w:rsid w:val="00CB39D4"/>
    <w:rsid w:val="00CB3AD7"/>
    <w:rsid w:val="00CB3C27"/>
    <w:rsid w:val="00CB3C2F"/>
    <w:rsid w:val="00CB3CDC"/>
    <w:rsid w:val="00CB4036"/>
    <w:rsid w:val="00CB4132"/>
    <w:rsid w:val="00CB4134"/>
    <w:rsid w:val="00CB4203"/>
    <w:rsid w:val="00CB423B"/>
    <w:rsid w:val="00CB429F"/>
    <w:rsid w:val="00CB4309"/>
    <w:rsid w:val="00CB431A"/>
    <w:rsid w:val="00CB433E"/>
    <w:rsid w:val="00CB4369"/>
    <w:rsid w:val="00CB4473"/>
    <w:rsid w:val="00CB457E"/>
    <w:rsid w:val="00CB462E"/>
    <w:rsid w:val="00CB46CB"/>
    <w:rsid w:val="00CB47D2"/>
    <w:rsid w:val="00CB48AA"/>
    <w:rsid w:val="00CB48BF"/>
    <w:rsid w:val="00CB4C6B"/>
    <w:rsid w:val="00CB4DF7"/>
    <w:rsid w:val="00CB4FF5"/>
    <w:rsid w:val="00CB5011"/>
    <w:rsid w:val="00CB5060"/>
    <w:rsid w:val="00CB5147"/>
    <w:rsid w:val="00CB5286"/>
    <w:rsid w:val="00CB537D"/>
    <w:rsid w:val="00CB549A"/>
    <w:rsid w:val="00CB570B"/>
    <w:rsid w:val="00CB57CE"/>
    <w:rsid w:val="00CB5A79"/>
    <w:rsid w:val="00CB5B4D"/>
    <w:rsid w:val="00CB5C25"/>
    <w:rsid w:val="00CB5C61"/>
    <w:rsid w:val="00CB5C62"/>
    <w:rsid w:val="00CB5CDA"/>
    <w:rsid w:val="00CB5D28"/>
    <w:rsid w:val="00CB5D78"/>
    <w:rsid w:val="00CB5D84"/>
    <w:rsid w:val="00CB5E55"/>
    <w:rsid w:val="00CB5E5D"/>
    <w:rsid w:val="00CB5E73"/>
    <w:rsid w:val="00CB5FD4"/>
    <w:rsid w:val="00CB60C7"/>
    <w:rsid w:val="00CB61FE"/>
    <w:rsid w:val="00CB6306"/>
    <w:rsid w:val="00CB6318"/>
    <w:rsid w:val="00CB64B5"/>
    <w:rsid w:val="00CB64C2"/>
    <w:rsid w:val="00CB64D3"/>
    <w:rsid w:val="00CB66DD"/>
    <w:rsid w:val="00CB6750"/>
    <w:rsid w:val="00CB676F"/>
    <w:rsid w:val="00CB678D"/>
    <w:rsid w:val="00CB67C1"/>
    <w:rsid w:val="00CB6963"/>
    <w:rsid w:val="00CB6A09"/>
    <w:rsid w:val="00CB6B0D"/>
    <w:rsid w:val="00CB6BDC"/>
    <w:rsid w:val="00CB6C4B"/>
    <w:rsid w:val="00CB6CED"/>
    <w:rsid w:val="00CB6D00"/>
    <w:rsid w:val="00CB6FD9"/>
    <w:rsid w:val="00CB71DB"/>
    <w:rsid w:val="00CB71DD"/>
    <w:rsid w:val="00CB7215"/>
    <w:rsid w:val="00CB72BA"/>
    <w:rsid w:val="00CB7415"/>
    <w:rsid w:val="00CB76E6"/>
    <w:rsid w:val="00CB7720"/>
    <w:rsid w:val="00CB783D"/>
    <w:rsid w:val="00CB794D"/>
    <w:rsid w:val="00CB7BA2"/>
    <w:rsid w:val="00CB7DEF"/>
    <w:rsid w:val="00CB7EB0"/>
    <w:rsid w:val="00CC01D2"/>
    <w:rsid w:val="00CC028C"/>
    <w:rsid w:val="00CC045B"/>
    <w:rsid w:val="00CC046B"/>
    <w:rsid w:val="00CC047C"/>
    <w:rsid w:val="00CC0755"/>
    <w:rsid w:val="00CC0A59"/>
    <w:rsid w:val="00CC0AC9"/>
    <w:rsid w:val="00CC0B0D"/>
    <w:rsid w:val="00CC0CEF"/>
    <w:rsid w:val="00CC0E3B"/>
    <w:rsid w:val="00CC11D4"/>
    <w:rsid w:val="00CC12CF"/>
    <w:rsid w:val="00CC14F3"/>
    <w:rsid w:val="00CC14FF"/>
    <w:rsid w:val="00CC16AB"/>
    <w:rsid w:val="00CC18D5"/>
    <w:rsid w:val="00CC1948"/>
    <w:rsid w:val="00CC19B4"/>
    <w:rsid w:val="00CC1A83"/>
    <w:rsid w:val="00CC1AD2"/>
    <w:rsid w:val="00CC1B53"/>
    <w:rsid w:val="00CC1CC3"/>
    <w:rsid w:val="00CC1D05"/>
    <w:rsid w:val="00CC1E73"/>
    <w:rsid w:val="00CC203E"/>
    <w:rsid w:val="00CC217D"/>
    <w:rsid w:val="00CC2312"/>
    <w:rsid w:val="00CC2331"/>
    <w:rsid w:val="00CC249C"/>
    <w:rsid w:val="00CC25A6"/>
    <w:rsid w:val="00CC266A"/>
    <w:rsid w:val="00CC26D3"/>
    <w:rsid w:val="00CC271B"/>
    <w:rsid w:val="00CC2977"/>
    <w:rsid w:val="00CC2A26"/>
    <w:rsid w:val="00CC2ABB"/>
    <w:rsid w:val="00CC2AFD"/>
    <w:rsid w:val="00CC2B91"/>
    <w:rsid w:val="00CC2C2C"/>
    <w:rsid w:val="00CC2C68"/>
    <w:rsid w:val="00CC2D00"/>
    <w:rsid w:val="00CC2D1A"/>
    <w:rsid w:val="00CC2DA5"/>
    <w:rsid w:val="00CC2EDD"/>
    <w:rsid w:val="00CC30A6"/>
    <w:rsid w:val="00CC31A6"/>
    <w:rsid w:val="00CC31E3"/>
    <w:rsid w:val="00CC3283"/>
    <w:rsid w:val="00CC3348"/>
    <w:rsid w:val="00CC3365"/>
    <w:rsid w:val="00CC35AF"/>
    <w:rsid w:val="00CC37FF"/>
    <w:rsid w:val="00CC39D2"/>
    <w:rsid w:val="00CC3A9D"/>
    <w:rsid w:val="00CC3B26"/>
    <w:rsid w:val="00CC3B8C"/>
    <w:rsid w:val="00CC3C0F"/>
    <w:rsid w:val="00CC3D0B"/>
    <w:rsid w:val="00CC3D38"/>
    <w:rsid w:val="00CC3D49"/>
    <w:rsid w:val="00CC3D72"/>
    <w:rsid w:val="00CC3E48"/>
    <w:rsid w:val="00CC3E9B"/>
    <w:rsid w:val="00CC3F30"/>
    <w:rsid w:val="00CC3F74"/>
    <w:rsid w:val="00CC3FC3"/>
    <w:rsid w:val="00CC4128"/>
    <w:rsid w:val="00CC4155"/>
    <w:rsid w:val="00CC42BC"/>
    <w:rsid w:val="00CC435C"/>
    <w:rsid w:val="00CC440E"/>
    <w:rsid w:val="00CC4416"/>
    <w:rsid w:val="00CC4424"/>
    <w:rsid w:val="00CC46C5"/>
    <w:rsid w:val="00CC48D1"/>
    <w:rsid w:val="00CC4B5B"/>
    <w:rsid w:val="00CC4CEF"/>
    <w:rsid w:val="00CC4DBB"/>
    <w:rsid w:val="00CC4FC0"/>
    <w:rsid w:val="00CC5095"/>
    <w:rsid w:val="00CC51EF"/>
    <w:rsid w:val="00CC5238"/>
    <w:rsid w:val="00CC5248"/>
    <w:rsid w:val="00CC5299"/>
    <w:rsid w:val="00CC5595"/>
    <w:rsid w:val="00CC560A"/>
    <w:rsid w:val="00CC56B0"/>
    <w:rsid w:val="00CC5754"/>
    <w:rsid w:val="00CC5799"/>
    <w:rsid w:val="00CC57B3"/>
    <w:rsid w:val="00CC5933"/>
    <w:rsid w:val="00CC5C58"/>
    <w:rsid w:val="00CC5C5B"/>
    <w:rsid w:val="00CC5C62"/>
    <w:rsid w:val="00CC5CB9"/>
    <w:rsid w:val="00CC5CD7"/>
    <w:rsid w:val="00CC5F4F"/>
    <w:rsid w:val="00CC5F8C"/>
    <w:rsid w:val="00CC5FAC"/>
    <w:rsid w:val="00CC6252"/>
    <w:rsid w:val="00CC6276"/>
    <w:rsid w:val="00CC632A"/>
    <w:rsid w:val="00CC6381"/>
    <w:rsid w:val="00CC63AA"/>
    <w:rsid w:val="00CC63BE"/>
    <w:rsid w:val="00CC6480"/>
    <w:rsid w:val="00CC65E1"/>
    <w:rsid w:val="00CC66B4"/>
    <w:rsid w:val="00CC674D"/>
    <w:rsid w:val="00CC67C3"/>
    <w:rsid w:val="00CC6849"/>
    <w:rsid w:val="00CC685A"/>
    <w:rsid w:val="00CC692A"/>
    <w:rsid w:val="00CC6985"/>
    <w:rsid w:val="00CC6A05"/>
    <w:rsid w:val="00CC6A4D"/>
    <w:rsid w:val="00CC6AD1"/>
    <w:rsid w:val="00CC6C6C"/>
    <w:rsid w:val="00CC6CE3"/>
    <w:rsid w:val="00CC6D79"/>
    <w:rsid w:val="00CC705C"/>
    <w:rsid w:val="00CC7078"/>
    <w:rsid w:val="00CC7157"/>
    <w:rsid w:val="00CC722F"/>
    <w:rsid w:val="00CC72C2"/>
    <w:rsid w:val="00CC737C"/>
    <w:rsid w:val="00CC73C6"/>
    <w:rsid w:val="00CC73F3"/>
    <w:rsid w:val="00CC7449"/>
    <w:rsid w:val="00CC74A8"/>
    <w:rsid w:val="00CC7749"/>
    <w:rsid w:val="00CC7785"/>
    <w:rsid w:val="00CC7912"/>
    <w:rsid w:val="00CC7962"/>
    <w:rsid w:val="00CC7999"/>
    <w:rsid w:val="00CC7AF8"/>
    <w:rsid w:val="00CC7B54"/>
    <w:rsid w:val="00CC7C47"/>
    <w:rsid w:val="00CC7CAE"/>
    <w:rsid w:val="00CC7CB1"/>
    <w:rsid w:val="00CC7D7F"/>
    <w:rsid w:val="00CC7E68"/>
    <w:rsid w:val="00CC7EAF"/>
    <w:rsid w:val="00CC7EC9"/>
    <w:rsid w:val="00CC7ED6"/>
    <w:rsid w:val="00CC7F04"/>
    <w:rsid w:val="00CC7FCC"/>
    <w:rsid w:val="00CC7FF3"/>
    <w:rsid w:val="00CD007D"/>
    <w:rsid w:val="00CD016C"/>
    <w:rsid w:val="00CD02BF"/>
    <w:rsid w:val="00CD0364"/>
    <w:rsid w:val="00CD0531"/>
    <w:rsid w:val="00CD0694"/>
    <w:rsid w:val="00CD06FD"/>
    <w:rsid w:val="00CD0C4B"/>
    <w:rsid w:val="00CD0C8C"/>
    <w:rsid w:val="00CD0D67"/>
    <w:rsid w:val="00CD0F50"/>
    <w:rsid w:val="00CD1020"/>
    <w:rsid w:val="00CD1072"/>
    <w:rsid w:val="00CD11D1"/>
    <w:rsid w:val="00CD1220"/>
    <w:rsid w:val="00CD12C2"/>
    <w:rsid w:val="00CD15DF"/>
    <w:rsid w:val="00CD169C"/>
    <w:rsid w:val="00CD1773"/>
    <w:rsid w:val="00CD17F6"/>
    <w:rsid w:val="00CD189C"/>
    <w:rsid w:val="00CD199C"/>
    <w:rsid w:val="00CD19D2"/>
    <w:rsid w:val="00CD1AD0"/>
    <w:rsid w:val="00CD1AF9"/>
    <w:rsid w:val="00CD1BE1"/>
    <w:rsid w:val="00CD1C8C"/>
    <w:rsid w:val="00CD1F30"/>
    <w:rsid w:val="00CD1FBB"/>
    <w:rsid w:val="00CD2007"/>
    <w:rsid w:val="00CD2011"/>
    <w:rsid w:val="00CD2172"/>
    <w:rsid w:val="00CD21B9"/>
    <w:rsid w:val="00CD22A4"/>
    <w:rsid w:val="00CD22DA"/>
    <w:rsid w:val="00CD2459"/>
    <w:rsid w:val="00CD24D9"/>
    <w:rsid w:val="00CD24E0"/>
    <w:rsid w:val="00CD28DA"/>
    <w:rsid w:val="00CD2A61"/>
    <w:rsid w:val="00CD2A69"/>
    <w:rsid w:val="00CD2B8D"/>
    <w:rsid w:val="00CD2BFB"/>
    <w:rsid w:val="00CD2CC7"/>
    <w:rsid w:val="00CD2D04"/>
    <w:rsid w:val="00CD2F47"/>
    <w:rsid w:val="00CD30B0"/>
    <w:rsid w:val="00CD31F5"/>
    <w:rsid w:val="00CD33CC"/>
    <w:rsid w:val="00CD3612"/>
    <w:rsid w:val="00CD36C0"/>
    <w:rsid w:val="00CD3705"/>
    <w:rsid w:val="00CD3788"/>
    <w:rsid w:val="00CD3813"/>
    <w:rsid w:val="00CD382D"/>
    <w:rsid w:val="00CD38D1"/>
    <w:rsid w:val="00CD3925"/>
    <w:rsid w:val="00CD39B2"/>
    <w:rsid w:val="00CD3B2C"/>
    <w:rsid w:val="00CD3BF8"/>
    <w:rsid w:val="00CD3C5A"/>
    <w:rsid w:val="00CD3D77"/>
    <w:rsid w:val="00CD3D85"/>
    <w:rsid w:val="00CD3DDE"/>
    <w:rsid w:val="00CD3DEE"/>
    <w:rsid w:val="00CD3EB3"/>
    <w:rsid w:val="00CD40E2"/>
    <w:rsid w:val="00CD4529"/>
    <w:rsid w:val="00CD454F"/>
    <w:rsid w:val="00CD470A"/>
    <w:rsid w:val="00CD47AB"/>
    <w:rsid w:val="00CD4925"/>
    <w:rsid w:val="00CD49A5"/>
    <w:rsid w:val="00CD4A16"/>
    <w:rsid w:val="00CD4ADE"/>
    <w:rsid w:val="00CD4C87"/>
    <w:rsid w:val="00CD4D94"/>
    <w:rsid w:val="00CD4E82"/>
    <w:rsid w:val="00CD4EED"/>
    <w:rsid w:val="00CD4FEF"/>
    <w:rsid w:val="00CD506F"/>
    <w:rsid w:val="00CD51C8"/>
    <w:rsid w:val="00CD5273"/>
    <w:rsid w:val="00CD5282"/>
    <w:rsid w:val="00CD5353"/>
    <w:rsid w:val="00CD53DA"/>
    <w:rsid w:val="00CD53FF"/>
    <w:rsid w:val="00CD549B"/>
    <w:rsid w:val="00CD54E1"/>
    <w:rsid w:val="00CD5549"/>
    <w:rsid w:val="00CD5989"/>
    <w:rsid w:val="00CD5C11"/>
    <w:rsid w:val="00CD5C60"/>
    <w:rsid w:val="00CD5CE2"/>
    <w:rsid w:val="00CD5F06"/>
    <w:rsid w:val="00CD5F09"/>
    <w:rsid w:val="00CD5F0E"/>
    <w:rsid w:val="00CD5F90"/>
    <w:rsid w:val="00CD600B"/>
    <w:rsid w:val="00CD60E1"/>
    <w:rsid w:val="00CD61A0"/>
    <w:rsid w:val="00CD621F"/>
    <w:rsid w:val="00CD62CA"/>
    <w:rsid w:val="00CD6345"/>
    <w:rsid w:val="00CD63A9"/>
    <w:rsid w:val="00CD6578"/>
    <w:rsid w:val="00CD674B"/>
    <w:rsid w:val="00CD6755"/>
    <w:rsid w:val="00CD6A5E"/>
    <w:rsid w:val="00CD6B3B"/>
    <w:rsid w:val="00CD6C3A"/>
    <w:rsid w:val="00CD6DCB"/>
    <w:rsid w:val="00CD6DEE"/>
    <w:rsid w:val="00CD6F1E"/>
    <w:rsid w:val="00CD7072"/>
    <w:rsid w:val="00CD71CC"/>
    <w:rsid w:val="00CD7262"/>
    <w:rsid w:val="00CD736E"/>
    <w:rsid w:val="00CD73C4"/>
    <w:rsid w:val="00CD7416"/>
    <w:rsid w:val="00CD747F"/>
    <w:rsid w:val="00CD763B"/>
    <w:rsid w:val="00CD765B"/>
    <w:rsid w:val="00CD7678"/>
    <w:rsid w:val="00CD768E"/>
    <w:rsid w:val="00CD76BC"/>
    <w:rsid w:val="00CD76E6"/>
    <w:rsid w:val="00CD77A2"/>
    <w:rsid w:val="00CD78DD"/>
    <w:rsid w:val="00CD7A50"/>
    <w:rsid w:val="00CD7D2F"/>
    <w:rsid w:val="00CD7D8F"/>
    <w:rsid w:val="00CD7E22"/>
    <w:rsid w:val="00CD7EF0"/>
    <w:rsid w:val="00CD7F61"/>
    <w:rsid w:val="00CD7F6C"/>
    <w:rsid w:val="00CE0200"/>
    <w:rsid w:val="00CE0227"/>
    <w:rsid w:val="00CE0247"/>
    <w:rsid w:val="00CE032E"/>
    <w:rsid w:val="00CE054F"/>
    <w:rsid w:val="00CE0571"/>
    <w:rsid w:val="00CE05AC"/>
    <w:rsid w:val="00CE063C"/>
    <w:rsid w:val="00CE067C"/>
    <w:rsid w:val="00CE07A8"/>
    <w:rsid w:val="00CE08CC"/>
    <w:rsid w:val="00CE09A1"/>
    <w:rsid w:val="00CE09A7"/>
    <w:rsid w:val="00CE09BB"/>
    <w:rsid w:val="00CE0AE5"/>
    <w:rsid w:val="00CE0D56"/>
    <w:rsid w:val="00CE0E2B"/>
    <w:rsid w:val="00CE0E6F"/>
    <w:rsid w:val="00CE0E86"/>
    <w:rsid w:val="00CE0FAD"/>
    <w:rsid w:val="00CE1098"/>
    <w:rsid w:val="00CE10C4"/>
    <w:rsid w:val="00CE10CE"/>
    <w:rsid w:val="00CE1152"/>
    <w:rsid w:val="00CE1196"/>
    <w:rsid w:val="00CE1259"/>
    <w:rsid w:val="00CE12E8"/>
    <w:rsid w:val="00CE14F0"/>
    <w:rsid w:val="00CE1507"/>
    <w:rsid w:val="00CE1568"/>
    <w:rsid w:val="00CE16FE"/>
    <w:rsid w:val="00CE1830"/>
    <w:rsid w:val="00CE1851"/>
    <w:rsid w:val="00CE1AC0"/>
    <w:rsid w:val="00CE1ADB"/>
    <w:rsid w:val="00CE1B6B"/>
    <w:rsid w:val="00CE1D2A"/>
    <w:rsid w:val="00CE1F8F"/>
    <w:rsid w:val="00CE2067"/>
    <w:rsid w:val="00CE20B1"/>
    <w:rsid w:val="00CE222D"/>
    <w:rsid w:val="00CE2230"/>
    <w:rsid w:val="00CE225F"/>
    <w:rsid w:val="00CE22D8"/>
    <w:rsid w:val="00CE2398"/>
    <w:rsid w:val="00CE23B1"/>
    <w:rsid w:val="00CE2487"/>
    <w:rsid w:val="00CE253D"/>
    <w:rsid w:val="00CE2663"/>
    <w:rsid w:val="00CE277E"/>
    <w:rsid w:val="00CE290E"/>
    <w:rsid w:val="00CE299B"/>
    <w:rsid w:val="00CE29E9"/>
    <w:rsid w:val="00CE2B9D"/>
    <w:rsid w:val="00CE2D93"/>
    <w:rsid w:val="00CE2EB0"/>
    <w:rsid w:val="00CE2FE8"/>
    <w:rsid w:val="00CE303B"/>
    <w:rsid w:val="00CE30BE"/>
    <w:rsid w:val="00CE316F"/>
    <w:rsid w:val="00CE321E"/>
    <w:rsid w:val="00CE32AC"/>
    <w:rsid w:val="00CE3410"/>
    <w:rsid w:val="00CE34DC"/>
    <w:rsid w:val="00CE34E9"/>
    <w:rsid w:val="00CE358E"/>
    <w:rsid w:val="00CE36A4"/>
    <w:rsid w:val="00CE36D9"/>
    <w:rsid w:val="00CE36F7"/>
    <w:rsid w:val="00CE37F9"/>
    <w:rsid w:val="00CE39BD"/>
    <w:rsid w:val="00CE3A38"/>
    <w:rsid w:val="00CE3A43"/>
    <w:rsid w:val="00CE3C4A"/>
    <w:rsid w:val="00CE3DE1"/>
    <w:rsid w:val="00CE3E4B"/>
    <w:rsid w:val="00CE3EA4"/>
    <w:rsid w:val="00CE3EDC"/>
    <w:rsid w:val="00CE3F30"/>
    <w:rsid w:val="00CE3F38"/>
    <w:rsid w:val="00CE3FE8"/>
    <w:rsid w:val="00CE412F"/>
    <w:rsid w:val="00CE422E"/>
    <w:rsid w:val="00CE459B"/>
    <w:rsid w:val="00CE473D"/>
    <w:rsid w:val="00CE491B"/>
    <w:rsid w:val="00CE493A"/>
    <w:rsid w:val="00CE4A58"/>
    <w:rsid w:val="00CE4AB4"/>
    <w:rsid w:val="00CE4C0E"/>
    <w:rsid w:val="00CE4C4C"/>
    <w:rsid w:val="00CE4CA5"/>
    <w:rsid w:val="00CE4DAF"/>
    <w:rsid w:val="00CE4E5A"/>
    <w:rsid w:val="00CE4F47"/>
    <w:rsid w:val="00CE4F73"/>
    <w:rsid w:val="00CE5203"/>
    <w:rsid w:val="00CE520E"/>
    <w:rsid w:val="00CE5318"/>
    <w:rsid w:val="00CE55AD"/>
    <w:rsid w:val="00CE5711"/>
    <w:rsid w:val="00CE57BA"/>
    <w:rsid w:val="00CE5839"/>
    <w:rsid w:val="00CE58C7"/>
    <w:rsid w:val="00CE59C5"/>
    <w:rsid w:val="00CE5A43"/>
    <w:rsid w:val="00CE5C2E"/>
    <w:rsid w:val="00CE5DEA"/>
    <w:rsid w:val="00CE5E49"/>
    <w:rsid w:val="00CE5E54"/>
    <w:rsid w:val="00CE5EF6"/>
    <w:rsid w:val="00CE5FCA"/>
    <w:rsid w:val="00CE60A3"/>
    <w:rsid w:val="00CE64AB"/>
    <w:rsid w:val="00CE655E"/>
    <w:rsid w:val="00CE656A"/>
    <w:rsid w:val="00CE65EC"/>
    <w:rsid w:val="00CE6982"/>
    <w:rsid w:val="00CE6B97"/>
    <w:rsid w:val="00CE6CA2"/>
    <w:rsid w:val="00CE7042"/>
    <w:rsid w:val="00CE705F"/>
    <w:rsid w:val="00CE708F"/>
    <w:rsid w:val="00CE70B7"/>
    <w:rsid w:val="00CE7194"/>
    <w:rsid w:val="00CE730C"/>
    <w:rsid w:val="00CE733A"/>
    <w:rsid w:val="00CE7432"/>
    <w:rsid w:val="00CE74A5"/>
    <w:rsid w:val="00CE74C2"/>
    <w:rsid w:val="00CE75D2"/>
    <w:rsid w:val="00CE7779"/>
    <w:rsid w:val="00CE7948"/>
    <w:rsid w:val="00CE79C3"/>
    <w:rsid w:val="00CE7B61"/>
    <w:rsid w:val="00CE7C14"/>
    <w:rsid w:val="00CE7CC2"/>
    <w:rsid w:val="00CE7DE6"/>
    <w:rsid w:val="00CE7E06"/>
    <w:rsid w:val="00CE7E83"/>
    <w:rsid w:val="00CE7EA4"/>
    <w:rsid w:val="00CE7F86"/>
    <w:rsid w:val="00CE7F88"/>
    <w:rsid w:val="00CF0040"/>
    <w:rsid w:val="00CF0124"/>
    <w:rsid w:val="00CF03A9"/>
    <w:rsid w:val="00CF048D"/>
    <w:rsid w:val="00CF05A1"/>
    <w:rsid w:val="00CF0640"/>
    <w:rsid w:val="00CF0660"/>
    <w:rsid w:val="00CF071A"/>
    <w:rsid w:val="00CF0813"/>
    <w:rsid w:val="00CF0815"/>
    <w:rsid w:val="00CF097D"/>
    <w:rsid w:val="00CF0A23"/>
    <w:rsid w:val="00CF0A8B"/>
    <w:rsid w:val="00CF0C60"/>
    <w:rsid w:val="00CF0D97"/>
    <w:rsid w:val="00CF0DA8"/>
    <w:rsid w:val="00CF0EB1"/>
    <w:rsid w:val="00CF11F9"/>
    <w:rsid w:val="00CF1254"/>
    <w:rsid w:val="00CF13C6"/>
    <w:rsid w:val="00CF13FA"/>
    <w:rsid w:val="00CF14DE"/>
    <w:rsid w:val="00CF1599"/>
    <w:rsid w:val="00CF1722"/>
    <w:rsid w:val="00CF186D"/>
    <w:rsid w:val="00CF18CC"/>
    <w:rsid w:val="00CF192A"/>
    <w:rsid w:val="00CF1982"/>
    <w:rsid w:val="00CF19B0"/>
    <w:rsid w:val="00CF19D1"/>
    <w:rsid w:val="00CF19F3"/>
    <w:rsid w:val="00CF1AAD"/>
    <w:rsid w:val="00CF1C9F"/>
    <w:rsid w:val="00CF1CA4"/>
    <w:rsid w:val="00CF1CFD"/>
    <w:rsid w:val="00CF1F6F"/>
    <w:rsid w:val="00CF201D"/>
    <w:rsid w:val="00CF22A2"/>
    <w:rsid w:val="00CF22F3"/>
    <w:rsid w:val="00CF2307"/>
    <w:rsid w:val="00CF2374"/>
    <w:rsid w:val="00CF23A3"/>
    <w:rsid w:val="00CF23C3"/>
    <w:rsid w:val="00CF2613"/>
    <w:rsid w:val="00CF2824"/>
    <w:rsid w:val="00CF2987"/>
    <w:rsid w:val="00CF2996"/>
    <w:rsid w:val="00CF2A0B"/>
    <w:rsid w:val="00CF2A41"/>
    <w:rsid w:val="00CF2B90"/>
    <w:rsid w:val="00CF2C50"/>
    <w:rsid w:val="00CF2C71"/>
    <w:rsid w:val="00CF2CF0"/>
    <w:rsid w:val="00CF2D0E"/>
    <w:rsid w:val="00CF2DB5"/>
    <w:rsid w:val="00CF2DD5"/>
    <w:rsid w:val="00CF2E5F"/>
    <w:rsid w:val="00CF2F30"/>
    <w:rsid w:val="00CF3003"/>
    <w:rsid w:val="00CF306C"/>
    <w:rsid w:val="00CF3109"/>
    <w:rsid w:val="00CF316F"/>
    <w:rsid w:val="00CF31DC"/>
    <w:rsid w:val="00CF3217"/>
    <w:rsid w:val="00CF32C4"/>
    <w:rsid w:val="00CF3344"/>
    <w:rsid w:val="00CF3346"/>
    <w:rsid w:val="00CF34D3"/>
    <w:rsid w:val="00CF35B5"/>
    <w:rsid w:val="00CF36EB"/>
    <w:rsid w:val="00CF3801"/>
    <w:rsid w:val="00CF38CC"/>
    <w:rsid w:val="00CF39B5"/>
    <w:rsid w:val="00CF3B29"/>
    <w:rsid w:val="00CF3D00"/>
    <w:rsid w:val="00CF3D9D"/>
    <w:rsid w:val="00CF3DBE"/>
    <w:rsid w:val="00CF3DF4"/>
    <w:rsid w:val="00CF3E8B"/>
    <w:rsid w:val="00CF3EBC"/>
    <w:rsid w:val="00CF3EC2"/>
    <w:rsid w:val="00CF3FB8"/>
    <w:rsid w:val="00CF4079"/>
    <w:rsid w:val="00CF40BE"/>
    <w:rsid w:val="00CF4146"/>
    <w:rsid w:val="00CF4151"/>
    <w:rsid w:val="00CF42C2"/>
    <w:rsid w:val="00CF42C3"/>
    <w:rsid w:val="00CF42E2"/>
    <w:rsid w:val="00CF43D5"/>
    <w:rsid w:val="00CF4509"/>
    <w:rsid w:val="00CF45AB"/>
    <w:rsid w:val="00CF45D4"/>
    <w:rsid w:val="00CF4651"/>
    <w:rsid w:val="00CF467E"/>
    <w:rsid w:val="00CF46AB"/>
    <w:rsid w:val="00CF46E0"/>
    <w:rsid w:val="00CF480B"/>
    <w:rsid w:val="00CF490B"/>
    <w:rsid w:val="00CF493D"/>
    <w:rsid w:val="00CF497D"/>
    <w:rsid w:val="00CF4AC3"/>
    <w:rsid w:val="00CF4BF3"/>
    <w:rsid w:val="00CF4D12"/>
    <w:rsid w:val="00CF4D50"/>
    <w:rsid w:val="00CF4E6C"/>
    <w:rsid w:val="00CF4ECF"/>
    <w:rsid w:val="00CF4F6A"/>
    <w:rsid w:val="00CF500C"/>
    <w:rsid w:val="00CF50A5"/>
    <w:rsid w:val="00CF54C0"/>
    <w:rsid w:val="00CF553D"/>
    <w:rsid w:val="00CF582F"/>
    <w:rsid w:val="00CF5859"/>
    <w:rsid w:val="00CF5887"/>
    <w:rsid w:val="00CF5C65"/>
    <w:rsid w:val="00CF5C69"/>
    <w:rsid w:val="00CF5D76"/>
    <w:rsid w:val="00CF5DAB"/>
    <w:rsid w:val="00CF5E83"/>
    <w:rsid w:val="00CF5EC1"/>
    <w:rsid w:val="00CF5ECC"/>
    <w:rsid w:val="00CF5F38"/>
    <w:rsid w:val="00CF5FFE"/>
    <w:rsid w:val="00CF6052"/>
    <w:rsid w:val="00CF62C5"/>
    <w:rsid w:val="00CF6384"/>
    <w:rsid w:val="00CF638D"/>
    <w:rsid w:val="00CF6420"/>
    <w:rsid w:val="00CF6870"/>
    <w:rsid w:val="00CF6877"/>
    <w:rsid w:val="00CF689E"/>
    <w:rsid w:val="00CF69D7"/>
    <w:rsid w:val="00CF6BBF"/>
    <w:rsid w:val="00CF6C9B"/>
    <w:rsid w:val="00CF6CA4"/>
    <w:rsid w:val="00CF6CD5"/>
    <w:rsid w:val="00CF6DBC"/>
    <w:rsid w:val="00CF6DED"/>
    <w:rsid w:val="00CF6E08"/>
    <w:rsid w:val="00CF6EF2"/>
    <w:rsid w:val="00CF6EFE"/>
    <w:rsid w:val="00CF70A5"/>
    <w:rsid w:val="00CF71D9"/>
    <w:rsid w:val="00CF721D"/>
    <w:rsid w:val="00CF72D3"/>
    <w:rsid w:val="00CF72FE"/>
    <w:rsid w:val="00CF735A"/>
    <w:rsid w:val="00CF74F4"/>
    <w:rsid w:val="00CF7500"/>
    <w:rsid w:val="00CF75BB"/>
    <w:rsid w:val="00CF7669"/>
    <w:rsid w:val="00CF7A25"/>
    <w:rsid w:val="00CF7A68"/>
    <w:rsid w:val="00CF7AAF"/>
    <w:rsid w:val="00CF7AFA"/>
    <w:rsid w:val="00CF7B03"/>
    <w:rsid w:val="00CF7B1D"/>
    <w:rsid w:val="00CF7B64"/>
    <w:rsid w:val="00CF7B79"/>
    <w:rsid w:val="00CF7D07"/>
    <w:rsid w:val="00CF7D4F"/>
    <w:rsid w:val="00CF7D7D"/>
    <w:rsid w:val="00CF7D98"/>
    <w:rsid w:val="00CF7E88"/>
    <w:rsid w:val="00CF7F0E"/>
    <w:rsid w:val="00D0024E"/>
    <w:rsid w:val="00D00267"/>
    <w:rsid w:val="00D005C2"/>
    <w:rsid w:val="00D00677"/>
    <w:rsid w:val="00D00728"/>
    <w:rsid w:val="00D0075F"/>
    <w:rsid w:val="00D00761"/>
    <w:rsid w:val="00D007B8"/>
    <w:rsid w:val="00D007DE"/>
    <w:rsid w:val="00D00809"/>
    <w:rsid w:val="00D00B83"/>
    <w:rsid w:val="00D00DD4"/>
    <w:rsid w:val="00D00E42"/>
    <w:rsid w:val="00D00E4A"/>
    <w:rsid w:val="00D00E51"/>
    <w:rsid w:val="00D00EA4"/>
    <w:rsid w:val="00D00F3B"/>
    <w:rsid w:val="00D00FC4"/>
    <w:rsid w:val="00D01003"/>
    <w:rsid w:val="00D0109F"/>
    <w:rsid w:val="00D010BF"/>
    <w:rsid w:val="00D0112C"/>
    <w:rsid w:val="00D01184"/>
    <w:rsid w:val="00D012C0"/>
    <w:rsid w:val="00D01300"/>
    <w:rsid w:val="00D01507"/>
    <w:rsid w:val="00D01678"/>
    <w:rsid w:val="00D016CB"/>
    <w:rsid w:val="00D018F7"/>
    <w:rsid w:val="00D01A60"/>
    <w:rsid w:val="00D01B16"/>
    <w:rsid w:val="00D01C0A"/>
    <w:rsid w:val="00D01E82"/>
    <w:rsid w:val="00D01EBA"/>
    <w:rsid w:val="00D01EF9"/>
    <w:rsid w:val="00D01F39"/>
    <w:rsid w:val="00D01F67"/>
    <w:rsid w:val="00D020A4"/>
    <w:rsid w:val="00D020FE"/>
    <w:rsid w:val="00D020FF"/>
    <w:rsid w:val="00D02248"/>
    <w:rsid w:val="00D0248D"/>
    <w:rsid w:val="00D024AA"/>
    <w:rsid w:val="00D024D8"/>
    <w:rsid w:val="00D02518"/>
    <w:rsid w:val="00D02638"/>
    <w:rsid w:val="00D0264B"/>
    <w:rsid w:val="00D026EB"/>
    <w:rsid w:val="00D02747"/>
    <w:rsid w:val="00D02902"/>
    <w:rsid w:val="00D029BE"/>
    <w:rsid w:val="00D02A0F"/>
    <w:rsid w:val="00D02AED"/>
    <w:rsid w:val="00D02C11"/>
    <w:rsid w:val="00D02E68"/>
    <w:rsid w:val="00D02EA7"/>
    <w:rsid w:val="00D02F38"/>
    <w:rsid w:val="00D03137"/>
    <w:rsid w:val="00D031D1"/>
    <w:rsid w:val="00D032AC"/>
    <w:rsid w:val="00D033EF"/>
    <w:rsid w:val="00D0346C"/>
    <w:rsid w:val="00D03685"/>
    <w:rsid w:val="00D038AE"/>
    <w:rsid w:val="00D038D6"/>
    <w:rsid w:val="00D0397E"/>
    <w:rsid w:val="00D03A3F"/>
    <w:rsid w:val="00D03AF0"/>
    <w:rsid w:val="00D03B83"/>
    <w:rsid w:val="00D03C02"/>
    <w:rsid w:val="00D03EC7"/>
    <w:rsid w:val="00D03F75"/>
    <w:rsid w:val="00D04025"/>
    <w:rsid w:val="00D04049"/>
    <w:rsid w:val="00D04069"/>
    <w:rsid w:val="00D040E6"/>
    <w:rsid w:val="00D040FA"/>
    <w:rsid w:val="00D041A4"/>
    <w:rsid w:val="00D041E2"/>
    <w:rsid w:val="00D04277"/>
    <w:rsid w:val="00D04438"/>
    <w:rsid w:val="00D044D0"/>
    <w:rsid w:val="00D0458E"/>
    <w:rsid w:val="00D0468A"/>
    <w:rsid w:val="00D0470B"/>
    <w:rsid w:val="00D0485E"/>
    <w:rsid w:val="00D048E9"/>
    <w:rsid w:val="00D0498D"/>
    <w:rsid w:val="00D049EF"/>
    <w:rsid w:val="00D04A11"/>
    <w:rsid w:val="00D04AF7"/>
    <w:rsid w:val="00D04B40"/>
    <w:rsid w:val="00D04C5C"/>
    <w:rsid w:val="00D04C9F"/>
    <w:rsid w:val="00D04E07"/>
    <w:rsid w:val="00D04EA6"/>
    <w:rsid w:val="00D04EDB"/>
    <w:rsid w:val="00D0508C"/>
    <w:rsid w:val="00D051CF"/>
    <w:rsid w:val="00D05221"/>
    <w:rsid w:val="00D0531A"/>
    <w:rsid w:val="00D053F3"/>
    <w:rsid w:val="00D054C8"/>
    <w:rsid w:val="00D05520"/>
    <w:rsid w:val="00D0556E"/>
    <w:rsid w:val="00D05586"/>
    <w:rsid w:val="00D056E7"/>
    <w:rsid w:val="00D05936"/>
    <w:rsid w:val="00D059C0"/>
    <w:rsid w:val="00D05A95"/>
    <w:rsid w:val="00D05ACA"/>
    <w:rsid w:val="00D05B50"/>
    <w:rsid w:val="00D05B6B"/>
    <w:rsid w:val="00D05BC4"/>
    <w:rsid w:val="00D05BEA"/>
    <w:rsid w:val="00D05C79"/>
    <w:rsid w:val="00D05E48"/>
    <w:rsid w:val="00D05E83"/>
    <w:rsid w:val="00D05EEB"/>
    <w:rsid w:val="00D05F8C"/>
    <w:rsid w:val="00D0638F"/>
    <w:rsid w:val="00D06403"/>
    <w:rsid w:val="00D0645D"/>
    <w:rsid w:val="00D0647F"/>
    <w:rsid w:val="00D065B5"/>
    <w:rsid w:val="00D065EA"/>
    <w:rsid w:val="00D0673A"/>
    <w:rsid w:val="00D06784"/>
    <w:rsid w:val="00D069B2"/>
    <w:rsid w:val="00D06A3B"/>
    <w:rsid w:val="00D06A9B"/>
    <w:rsid w:val="00D06B90"/>
    <w:rsid w:val="00D06BC3"/>
    <w:rsid w:val="00D06BFC"/>
    <w:rsid w:val="00D06C92"/>
    <w:rsid w:val="00D06D50"/>
    <w:rsid w:val="00D06FDF"/>
    <w:rsid w:val="00D07025"/>
    <w:rsid w:val="00D07057"/>
    <w:rsid w:val="00D07137"/>
    <w:rsid w:val="00D07252"/>
    <w:rsid w:val="00D072D7"/>
    <w:rsid w:val="00D0733C"/>
    <w:rsid w:val="00D0754A"/>
    <w:rsid w:val="00D0788F"/>
    <w:rsid w:val="00D07892"/>
    <w:rsid w:val="00D07B4A"/>
    <w:rsid w:val="00D07CA3"/>
    <w:rsid w:val="00D07CA9"/>
    <w:rsid w:val="00D07CE1"/>
    <w:rsid w:val="00D07CF3"/>
    <w:rsid w:val="00D07DE4"/>
    <w:rsid w:val="00D07E4D"/>
    <w:rsid w:val="00D1006D"/>
    <w:rsid w:val="00D10082"/>
    <w:rsid w:val="00D10169"/>
    <w:rsid w:val="00D10184"/>
    <w:rsid w:val="00D101B5"/>
    <w:rsid w:val="00D101D0"/>
    <w:rsid w:val="00D10332"/>
    <w:rsid w:val="00D10493"/>
    <w:rsid w:val="00D104B1"/>
    <w:rsid w:val="00D105EB"/>
    <w:rsid w:val="00D106AC"/>
    <w:rsid w:val="00D10725"/>
    <w:rsid w:val="00D1083F"/>
    <w:rsid w:val="00D10995"/>
    <w:rsid w:val="00D109B6"/>
    <w:rsid w:val="00D109DE"/>
    <w:rsid w:val="00D10A3C"/>
    <w:rsid w:val="00D10AEB"/>
    <w:rsid w:val="00D10B78"/>
    <w:rsid w:val="00D10CBA"/>
    <w:rsid w:val="00D10D87"/>
    <w:rsid w:val="00D10E31"/>
    <w:rsid w:val="00D11026"/>
    <w:rsid w:val="00D1117C"/>
    <w:rsid w:val="00D11192"/>
    <w:rsid w:val="00D111EE"/>
    <w:rsid w:val="00D1128D"/>
    <w:rsid w:val="00D1131A"/>
    <w:rsid w:val="00D11477"/>
    <w:rsid w:val="00D115C3"/>
    <w:rsid w:val="00D11863"/>
    <w:rsid w:val="00D118A7"/>
    <w:rsid w:val="00D118EC"/>
    <w:rsid w:val="00D1192D"/>
    <w:rsid w:val="00D11AFB"/>
    <w:rsid w:val="00D11BE4"/>
    <w:rsid w:val="00D11E73"/>
    <w:rsid w:val="00D11E78"/>
    <w:rsid w:val="00D11F04"/>
    <w:rsid w:val="00D120A6"/>
    <w:rsid w:val="00D12136"/>
    <w:rsid w:val="00D12171"/>
    <w:rsid w:val="00D124F2"/>
    <w:rsid w:val="00D1251A"/>
    <w:rsid w:val="00D12576"/>
    <w:rsid w:val="00D12614"/>
    <w:rsid w:val="00D1278C"/>
    <w:rsid w:val="00D128C8"/>
    <w:rsid w:val="00D129BE"/>
    <w:rsid w:val="00D12AD3"/>
    <w:rsid w:val="00D12EEC"/>
    <w:rsid w:val="00D12F4D"/>
    <w:rsid w:val="00D12FA0"/>
    <w:rsid w:val="00D12FDE"/>
    <w:rsid w:val="00D13163"/>
    <w:rsid w:val="00D1316C"/>
    <w:rsid w:val="00D131E3"/>
    <w:rsid w:val="00D131FD"/>
    <w:rsid w:val="00D132B0"/>
    <w:rsid w:val="00D1386B"/>
    <w:rsid w:val="00D13A77"/>
    <w:rsid w:val="00D13B1B"/>
    <w:rsid w:val="00D13B4C"/>
    <w:rsid w:val="00D13B63"/>
    <w:rsid w:val="00D13BBF"/>
    <w:rsid w:val="00D13D52"/>
    <w:rsid w:val="00D13D7C"/>
    <w:rsid w:val="00D13DBB"/>
    <w:rsid w:val="00D13E05"/>
    <w:rsid w:val="00D13FDD"/>
    <w:rsid w:val="00D14035"/>
    <w:rsid w:val="00D140F5"/>
    <w:rsid w:val="00D14156"/>
    <w:rsid w:val="00D1417C"/>
    <w:rsid w:val="00D141A0"/>
    <w:rsid w:val="00D141A9"/>
    <w:rsid w:val="00D142A7"/>
    <w:rsid w:val="00D14413"/>
    <w:rsid w:val="00D144AF"/>
    <w:rsid w:val="00D146C4"/>
    <w:rsid w:val="00D146F5"/>
    <w:rsid w:val="00D1491D"/>
    <w:rsid w:val="00D14ADE"/>
    <w:rsid w:val="00D14B47"/>
    <w:rsid w:val="00D14BBA"/>
    <w:rsid w:val="00D14BD6"/>
    <w:rsid w:val="00D14F5A"/>
    <w:rsid w:val="00D15010"/>
    <w:rsid w:val="00D150CC"/>
    <w:rsid w:val="00D1512C"/>
    <w:rsid w:val="00D1522F"/>
    <w:rsid w:val="00D1535F"/>
    <w:rsid w:val="00D154DE"/>
    <w:rsid w:val="00D1580E"/>
    <w:rsid w:val="00D15880"/>
    <w:rsid w:val="00D158A1"/>
    <w:rsid w:val="00D158A7"/>
    <w:rsid w:val="00D158BD"/>
    <w:rsid w:val="00D1598A"/>
    <w:rsid w:val="00D15B17"/>
    <w:rsid w:val="00D15C39"/>
    <w:rsid w:val="00D15C61"/>
    <w:rsid w:val="00D15C84"/>
    <w:rsid w:val="00D15D10"/>
    <w:rsid w:val="00D15D9B"/>
    <w:rsid w:val="00D15F4A"/>
    <w:rsid w:val="00D15F83"/>
    <w:rsid w:val="00D1602F"/>
    <w:rsid w:val="00D16186"/>
    <w:rsid w:val="00D162C0"/>
    <w:rsid w:val="00D16311"/>
    <w:rsid w:val="00D163FD"/>
    <w:rsid w:val="00D16491"/>
    <w:rsid w:val="00D1654B"/>
    <w:rsid w:val="00D1678D"/>
    <w:rsid w:val="00D167D8"/>
    <w:rsid w:val="00D167DC"/>
    <w:rsid w:val="00D16877"/>
    <w:rsid w:val="00D16893"/>
    <w:rsid w:val="00D16919"/>
    <w:rsid w:val="00D16D0A"/>
    <w:rsid w:val="00D16EFA"/>
    <w:rsid w:val="00D16FBC"/>
    <w:rsid w:val="00D1701B"/>
    <w:rsid w:val="00D17028"/>
    <w:rsid w:val="00D1703D"/>
    <w:rsid w:val="00D17079"/>
    <w:rsid w:val="00D170C0"/>
    <w:rsid w:val="00D170CB"/>
    <w:rsid w:val="00D17293"/>
    <w:rsid w:val="00D172C7"/>
    <w:rsid w:val="00D174AA"/>
    <w:rsid w:val="00D174E6"/>
    <w:rsid w:val="00D1752B"/>
    <w:rsid w:val="00D175AA"/>
    <w:rsid w:val="00D17645"/>
    <w:rsid w:val="00D176A0"/>
    <w:rsid w:val="00D177C7"/>
    <w:rsid w:val="00D17824"/>
    <w:rsid w:val="00D17A4B"/>
    <w:rsid w:val="00D17AEE"/>
    <w:rsid w:val="00D17B68"/>
    <w:rsid w:val="00D17C05"/>
    <w:rsid w:val="00D17C14"/>
    <w:rsid w:val="00D17D47"/>
    <w:rsid w:val="00D17E3C"/>
    <w:rsid w:val="00D17EA3"/>
    <w:rsid w:val="00D17EC9"/>
    <w:rsid w:val="00D17EDE"/>
    <w:rsid w:val="00D17F34"/>
    <w:rsid w:val="00D20265"/>
    <w:rsid w:val="00D202CF"/>
    <w:rsid w:val="00D20318"/>
    <w:rsid w:val="00D20435"/>
    <w:rsid w:val="00D204F0"/>
    <w:rsid w:val="00D205A6"/>
    <w:rsid w:val="00D205EF"/>
    <w:rsid w:val="00D206B1"/>
    <w:rsid w:val="00D20767"/>
    <w:rsid w:val="00D2096E"/>
    <w:rsid w:val="00D209D5"/>
    <w:rsid w:val="00D209EB"/>
    <w:rsid w:val="00D20AAB"/>
    <w:rsid w:val="00D20B7E"/>
    <w:rsid w:val="00D20D18"/>
    <w:rsid w:val="00D20E7D"/>
    <w:rsid w:val="00D20F01"/>
    <w:rsid w:val="00D20F76"/>
    <w:rsid w:val="00D21002"/>
    <w:rsid w:val="00D2114C"/>
    <w:rsid w:val="00D2116B"/>
    <w:rsid w:val="00D2118F"/>
    <w:rsid w:val="00D21234"/>
    <w:rsid w:val="00D217C9"/>
    <w:rsid w:val="00D21856"/>
    <w:rsid w:val="00D2187E"/>
    <w:rsid w:val="00D218BC"/>
    <w:rsid w:val="00D218CC"/>
    <w:rsid w:val="00D219D2"/>
    <w:rsid w:val="00D21A88"/>
    <w:rsid w:val="00D21B3F"/>
    <w:rsid w:val="00D21B50"/>
    <w:rsid w:val="00D21C48"/>
    <w:rsid w:val="00D21C8B"/>
    <w:rsid w:val="00D2203A"/>
    <w:rsid w:val="00D22047"/>
    <w:rsid w:val="00D221D2"/>
    <w:rsid w:val="00D22382"/>
    <w:rsid w:val="00D22388"/>
    <w:rsid w:val="00D223AC"/>
    <w:rsid w:val="00D22456"/>
    <w:rsid w:val="00D22467"/>
    <w:rsid w:val="00D22659"/>
    <w:rsid w:val="00D2268A"/>
    <w:rsid w:val="00D2280C"/>
    <w:rsid w:val="00D22811"/>
    <w:rsid w:val="00D22AAE"/>
    <w:rsid w:val="00D22B3D"/>
    <w:rsid w:val="00D22B51"/>
    <w:rsid w:val="00D22BFF"/>
    <w:rsid w:val="00D22D6F"/>
    <w:rsid w:val="00D22E0D"/>
    <w:rsid w:val="00D22E71"/>
    <w:rsid w:val="00D22E92"/>
    <w:rsid w:val="00D22E9B"/>
    <w:rsid w:val="00D23021"/>
    <w:rsid w:val="00D23028"/>
    <w:rsid w:val="00D23095"/>
    <w:rsid w:val="00D23176"/>
    <w:rsid w:val="00D2327F"/>
    <w:rsid w:val="00D2350B"/>
    <w:rsid w:val="00D235F7"/>
    <w:rsid w:val="00D23749"/>
    <w:rsid w:val="00D23889"/>
    <w:rsid w:val="00D23919"/>
    <w:rsid w:val="00D2393E"/>
    <w:rsid w:val="00D239FC"/>
    <w:rsid w:val="00D23A5B"/>
    <w:rsid w:val="00D23AD2"/>
    <w:rsid w:val="00D23C5C"/>
    <w:rsid w:val="00D23D16"/>
    <w:rsid w:val="00D23D60"/>
    <w:rsid w:val="00D23EB3"/>
    <w:rsid w:val="00D23FAA"/>
    <w:rsid w:val="00D24063"/>
    <w:rsid w:val="00D24081"/>
    <w:rsid w:val="00D240D5"/>
    <w:rsid w:val="00D240FA"/>
    <w:rsid w:val="00D241B7"/>
    <w:rsid w:val="00D24298"/>
    <w:rsid w:val="00D242C9"/>
    <w:rsid w:val="00D242EC"/>
    <w:rsid w:val="00D24399"/>
    <w:rsid w:val="00D2441E"/>
    <w:rsid w:val="00D246D5"/>
    <w:rsid w:val="00D24795"/>
    <w:rsid w:val="00D247D0"/>
    <w:rsid w:val="00D24A0A"/>
    <w:rsid w:val="00D24A38"/>
    <w:rsid w:val="00D24A9B"/>
    <w:rsid w:val="00D24AEC"/>
    <w:rsid w:val="00D24B26"/>
    <w:rsid w:val="00D24C7D"/>
    <w:rsid w:val="00D24CA0"/>
    <w:rsid w:val="00D24E9D"/>
    <w:rsid w:val="00D2503A"/>
    <w:rsid w:val="00D250A6"/>
    <w:rsid w:val="00D25219"/>
    <w:rsid w:val="00D25288"/>
    <w:rsid w:val="00D252F6"/>
    <w:rsid w:val="00D253D0"/>
    <w:rsid w:val="00D253EE"/>
    <w:rsid w:val="00D254DA"/>
    <w:rsid w:val="00D25540"/>
    <w:rsid w:val="00D2558A"/>
    <w:rsid w:val="00D256BD"/>
    <w:rsid w:val="00D256E3"/>
    <w:rsid w:val="00D256FF"/>
    <w:rsid w:val="00D25758"/>
    <w:rsid w:val="00D2584F"/>
    <w:rsid w:val="00D259D5"/>
    <w:rsid w:val="00D25A56"/>
    <w:rsid w:val="00D25A88"/>
    <w:rsid w:val="00D25B09"/>
    <w:rsid w:val="00D25B20"/>
    <w:rsid w:val="00D25B71"/>
    <w:rsid w:val="00D25C14"/>
    <w:rsid w:val="00D25E91"/>
    <w:rsid w:val="00D25ED4"/>
    <w:rsid w:val="00D260B0"/>
    <w:rsid w:val="00D260BA"/>
    <w:rsid w:val="00D260C4"/>
    <w:rsid w:val="00D26236"/>
    <w:rsid w:val="00D26277"/>
    <w:rsid w:val="00D2628C"/>
    <w:rsid w:val="00D2641B"/>
    <w:rsid w:val="00D26524"/>
    <w:rsid w:val="00D2662A"/>
    <w:rsid w:val="00D26723"/>
    <w:rsid w:val="00D269A1"/>
    <w:rsid w:val="00D26BAF"/>
    <w:rsid w:val="00D26CF1"/>
    <w:rsid w:val="00D26EB8"/>
    <w:rsid w:val="00D27082"/>
    <w:rsid w:val="00D27083"/>
    <w:rsid w:val="00D270B7"/>
    <w:rsid w:val="00D270C3"/>
    <w:rsid w:val="00D2712F"/>
    <w:rsid w:val="00D271F1"/>
    <w:rsid w:val="00D272E7"/>
    <w:rsid w:val="00D273FE"/>
    <w:rsid w:val="00D2743A"/>
    <w:rsid w:val="00D27459"/>
    <w:rsid w:val="00D274B1"/>
    <w:rsid w:val="00D27674"/>
    <w:rsid w:val="00D27693"/>
    <w:rsid w:val="00D2771B"/>
    <w:rsid w:val="00D277EE"/>
    <w:rsid w:val="00D27B93"/>
    <w:rsid w:val="00D27D19"/>
    <w:rsid w:val="00D27D65"/>
    <w:rsid w:val="00D27E21"/>
    <w:rsid w:val="00D27E7E"/>
    <w:rsid w:val="00D27ECD"/>
    <w:rsid w:val="00D27EFD"/>
    <w:rsid w:val="00D301F0"/>
    <w:rsid w:val="00D30452"/>
    <w:rsid w:val="00D3051B"/>
    <w:rsid w:val="00D305E7"/>
    <w:rsid w:val="00D3062D"/>
    <w:rsid w:val="00D3065F"/>
    <w:rsid w:val="00D3081B"/>
    <w:rsid w:val="00D3088E"/>
    <w:rsid w:val="00D3093E"/>
    <w:rsid w:val="00D30A18"/>
    <w:rsid w:val="00D30ACB"/>
    <w:rsid w:val="00D30AD3"/>
    <w:rsid w:val="00D30D31"/>
    <w:rsid w:val="00D30D32"/>
    <w:rsid w:val="00D30D56"/>
    <w:rsid w:val="00D30F3D"/>
    <w:rsid w:val="00D3102E"/>
    <w:rsid w:val="00D3105D"/>
    <w:rsid w:val="00D311FC"/>
    <w:rsid w:val="00D3123E"/>
    <w:rsid w:val="00D31277"/>
    <w:rsid w:val="00D312E6"/>
    <w:rsid w:val="00D31313"/>
    <w:rsid w:val="00D31369"/>
    <w:rsid w:val="00D31451"/>
    <w:rsid w:val="00D315B0"/>
    <w:rsid w:val="00D3161A"/>
    <w:rsid w:val="00D316DD"/>
    <w:rsid w:val="00D317AF"/>
    <w:rsid w:val="00D317D8"/>
    <w:rsid w:val="00D31974"/>
    <w:rsid w:val="00D31A27"/>
    <w:rsid w:val="00D31AE8"/>
    <w:rsid w:val="00D31B1F"/>
    <w:rsid w:val="00D31B2C"/>
    <w:rsid w:val="00D31BC8"/>
    <w:rsid w:val="00D31C10"/>
    <w:rsid w:val="00D32162"/>
    <w:rsid w:val="00D3217E"/>
    <w:rsid w:val="00D32305"/>
    <w:rsid w:val="00D323E3"/>
    <w:rsid w:val="00D3243A"/>
    <w:rsid w:val="00D32456"/>
    <w:rsid w:val="00D3254D"/>
    <w:rsid w:val="00D3256D"/>
    <w:rsid w:val="00D325A0"/>
    <w:rsid w:val="00D325AF"/>
    <w:rsid w:val="00D326D3"/>
    <w:rsid w:val="00D32857"/>
    <w:rsid w:val="00D3290C"/>
    <w:rsid w:val="00D32946"/>
    <w:rsid w:val="00D32A29"/>
    <w:rsid w:val="00D32C0F"/>
    <w:rsid w:val="00D32CE9"/>
    <w:rsid w:val="00D32CEF"/>
    <w:rsid w:val="00D32D8F"/>
    <w:rsid w:val="00D32FA2"/>
    <w:rsid w:val="00D330EB"/>
    <w:rsid w:val="00D3310D"/>
    <w:rsid w:val="00D332B1"/>
    <w:rsid w:val="00D332F9"/>
    <w:rsid w:val="00D333BF"/>
    <w:rsid w:val="00D33471"/>
    <w:rsid w:val="00D334F4"/>
    <w:rsid w:val="00D33649"/>
    <w:rsid w:val="00D337B2"/>
    <w:rsid w:val="00D3382B"/>
    <w:rsid w:val="00D338D8"/>
    <w:rsid w:val="00D339A5"/>
    <w:rsid w:val="00D339D0"/>
    <w:rsid w:val="00D33A0D"/>
    <w:rsid w:val="00D33B10"/>
    <w:rsid w:val="00D33CFF"/>
    <w:rsid w:val="00D33DB4"/>
    <w:rsid w:val="00D34078"/>
    <w:rsid w:val="00D34099"/>
    <w:rsid w:val="00D340E4"/>
    <w:rsid w:val="00D34136"/>
    <w:rsid w:val="00D3429B"/>
    <w:rsid w:val="00D3446E"/>
    <w:rsid w:val="00D3455D"/>
    <w:rsid w:val="00D3458A"/>
    <w:rsid w:val="00D347CC"/>
    <w:rsid w:val="00D3490F"/>
    <w:rsid w:val="00D34CE3"/>
    <w:rsid w:val="00D350D6"/>
    <w:rsid w:val="00D3511F"/>
    <w:rsid w:val="00D351EC"/>
    <w:rsid w:val="00D3528F"/>
    <w:rsid w:val="00D352C3"/>
    <w:rsid w:val="00D35460"/>
    <w:rsid w:val="00D3564B"/>
    <w:rsid w:val="00D3566B"/>
    <w:rsid w:val="00D35704"/>
    <w:rsid w:val="00D35717"/>
    <w:rsid w:val="00D359F1"/>
    <w:rsid w:val="00D35A40"/>
    <w:rsid w:val="00D35AA8"/>
    <w:rsid w:val="00D35B55"/>
    <w:rsid w:val="00D35BA4"/>
    <w:rsid w:val="00D35BD3"/>
    <w:rsid w:val="00D35C53"/>
    <w:rsid w:val="00D35C9C"/>
    <w:rsid w:val="00D35D61"/>
    <w:rsid w:val="00D35DAA"/>
    <w:rsid w:val="00D35DCD"/>
    <w:rsid w:val="00D35DE8"/>
    <w:rsid w:val="00D35EB0"/>
    <w:rsid w:val="00D35F02"/>
    <w:rsid w:val="00D35F0F"/>
    <w:rsid w:val="00D36073"/>
    <w:rsid w:val="00D3609A"/>
    <w:rsid w:val="00D362A4"/>
    <w:rsid w:val="00D364EE"/>
    <w:rsid w:val="00D3656B"/>
    <w:rsid w:val="00D36579"/>
    <w:rsid w:val="00D36587"/>
    <w:rsid w:val="00D36593"/>
    <w:rsid w:val="00D365F5"/>
    <w:rsid w:val="00D36688"/>
    <w:rsid w:val="00D36793"/>
    <w:rsid w:val="00D367A5"/>
    <w:rsid w:val="00D3692C"/>
    <w:rsid w:val="00D3695F"/>
    <w:rsid w:val="00D36A14"/>
    <w:rsid w:val="00D36B15"/>
    <w:rsid w:val="00D36BB6"/>
    <w:rsid w:val="00D36CBB"/>
    <w:rsid w:val="00D36D3B"/>
    <w:rsid w:val="00D36EEF"/>
    <w:rsid w:val="00D36F10"/>
    <w:rsid w:val="00D37053"/>
    <w:rsid w:val="00D3713F"/>
    <w:rsid w:val="00D37159"/>
    <w:rsid w:val="00D371A7"/>
    <w:rsid w:val="00D372FD"/>
    <w:rsid w:val="00D375C0"/>
    <w:rsid w:val="00D3762A"/>
    <w:rsid w:val="00D37720"/>
    <w:rsid w:val="00D37777"/>
    <w:rsid w:val="00D377DA"/>
    <w:rsid w:val="00D3791E"/>
    <w:rsid w:val="00D37967"/>
    <w:rsid w:val="00D37A9E"/>
    <w:rsid w:val="00D37E42"/>
    <w:rsid w:val="00D37EF8"/>
    <w:rsid w:val="00D40035"/>
    <w:rsid w:val="00D4005E"/>
    <w:rsid w:val="00D40144"/>
    <w:rsid w:val="00D401E1"/>
    <w:rsid w:val="00D4026B"/>
    <w:rsid w:val="00D40345"/>
    <w:rsid w:val="00D403B6"/>
    <w:rsid w:val="00D4048E"/>
    <w:rsid w:val="00D4049B"/>
    <w:rsid w:val="00D404EF"/>
    <w:rsid w:val="00D406D1"/>
    <w:rsid w:val="00D406D7"/>
    <w:rsid w:val="00D407EF"/>
    <w:rsid w:val="00D4097D"/>
    <w:rsid w:val="00D409B7"/>
    <w:rsid w:val="00D40B09"/>
    <w:rsid w:val="00D40C36"/>
    <w:rsid w:val="00D40C49"/>
    <w:rsid w:val="00D40CDC"/>
    <w:rsid w:val="00D40D1D"/>
    <w:rsid w:val="00D4151D"/>
    <w:rsid w:val="00D4156C"/>
    <w:rsid w:val="00D417C7"/>
    <w:rsid w:val="00D4190C"/>
    <w:rsid w:val="00D41949"/>
    <w:rsid w:val="00D419E1"/>
    <w:rsid w:val="00D41A64"/>
    <w:rsid w:val="00D41B5F"/>
    <w:rsid w:val="00D41DDA"/>
    <w:rsid w:val="00D41EF1"/>
    <w:rsid w:val="00D41F9B"/>
    <w:rsid w:val="00D4201A"/>
    <w:rsid w:val="00D42126"/>
    <w:rsid w:val="00D421E3"/>
    <w:rsid w:val="00D42267"/>
    <w:rsid w:val="00D422A6"/>
    <w:rsid w:val="00D42517"/>
    <w:rsid w:val="00D42561"/>
    <w:rsid w:val="00D425BD"/>
    <w:rsid w:val="00D42932"/>
    <w:rsid w:val="00D42965"/>
    <w:rsid w:val="00D42BBB"/>
    <w:rsid w:val="00D42C97"/>
    <w:rsid w:val="00D42CC6"/>
    <w:rsid w:val="00D42D3F"/>
    <w:rsid w:val="00D42E60"/>
    <w:rsid w:val="00D42F20"/>
    <w:rsid w:val="00D4316F"/>
    <w:rsid w:val="00D43297"/>
    <w:rsid w:val="00D433CD"/>
    <w:rsid w:val="00D435EC"/>
    <w:rsid w:val="00D43682"/>
    <w:rsid w:val="00D43958"/>
    <w:rsid w:val="00D43B1C"/>
    <w:rsid w:val="00D43BEB"/>
    <w:rsid w:val="00D43C5B"/>
    <w:rsid w:val="00D43D36"/>
    <w:rsid w:val="00D43E83"/>
    <w:rsid w:val="00D44028"/>
    <w:rsid w:val="00D4402D"/>
    <w:rsid w:val="00D44186"/>
    <w:rsid w:val="00D441B7"/>
    <w:rsid w:val="00D4427D"/>
    <w:rsid w:val="00D4443E"/>
    <w:rsid w:val="00D445CB"/>
    <w:rsid w:val="00D44642"/>
    <w:rsid w:val="00D446CE"/>
    <w:rsid w:val="00D44704"/>
    <w:rsid w:val="00D449B0"/>
    <w:rsid w:val="00D44A2C"/>
    <w:rsid w:val="00D44A40"/>
    <w:rsid w:val="00D44C8C"/>
    <w:rsid w:val="00D44E86"/>
    <w:rsid w:val="00D44FF6"/>
    <w:rsid w:val="00D4503E"/>
    <w:rsid w:val="00D453F7"/>
    <w:rsid w:val="00D4541D"/>
    <w:rsid w:val="00D45462"/>
    <w:rsid w:val="00D4547B"/>
    <w:rsid w:val="00D45603"/>
    <w:rsid w:val="00D4566F"/>
    <w:rsid w:val="00D45710"/>
    <w:rsid w:val="00D4576A"/>
    <w:rsid w:val="00D45785"/>
    <w:rsid w:val="00D4593C"/>
    <w:rsid w:val="00D45AAD"/>
    <w:rsid w:val="00D45B19"/>
    <w:rsid w:val="00D45BA8"/>
    <w:rsid w:val="00D45BF7"/>
    <w:rsid w:val="00D45C4E"/>
    <w:rsid w:val="00D45EDD"/>
    <w:rsid w:val="00D45F87"/>
    <w:rsid w:val="00D4612C"/>
    <w:rsid w:val="00D4616F"/>
    <w:rsid w:val="00D46180"/>
    <w:rsid w:val="00D46408"/>
    <w:rsid w:val="00D465AF"/>
    <w:rsid w:val="00D465FE"/>
    <w:rsid w:val="00D46603"/>
    <w:rsid w:val="00D46655"/>
    <w:rsid w:val="00D46771"/>
    <w:rsid w:val="00D4690B"/>
    <w:rsid w:val="00D46CBC"/>
    <w:rsid w:val="00D46E71"/>
    <w:rsid w:val="00D46F7B"/>
    <w:rsid w:val="00D46FCB"/>
    <w:rsid w:val="00D46FD6"/>
    <w:rsid w:val="00D47141"/>
    <w:rsid w:val="00D47144"/>
    <w:rsid w:val="00D47432"/>
    <w:rsid w:val="00D4744D"/>
    <w:rsid w:val="00D4752E"/>
    <w:rsid w:val="00D4762B"/>
    <w:rsid w:val="00D477AE"/>
    <w:rsid w:val="00D47838"/>
    <w:rsid w:val="00D47BDD"/>
    <w:rsid w:val="00D47D14"/>
    <w:rsid w:val="00D47F3E"/>
    <w:rsid w:val="00D500C0"/>
    <w:rsid w:val="00D50172"/>
    <w:rsid w:val="00D501D4"/>
    <w:rsid w:val="00D50339"/>
    <w:rsid w:val="00D50367"/>
    <w:rsid w:val="00D50401"/>
    <w:rsid w:val="00D50598"/>
    <w:rsid w:val="00D50620"/>
    <w:rsid w:val="00D5080D"/>
    <w:rsid w:val="00D50858"/>
    <w:rsid w:val="00D50BD5"/>
    <w:rsid w:val="00D50C1F"/>
    <w:rsid w:val="00D50C86"/>
    <w:rsid w:val="00D50CB7"/>
    <w:rsid w:val="00D50D2F"/>
    <w:rsid w:val="00D50E7C"/>
    <w:rsid w:val="00D50ED0"/>
    <w:rsid w:val="00D50F31"/>
    <w:rsid w:val="00D511EA"/>
    <w:rsid w:val="00D5147B"/>
    <w:rsid w:val="00D514C5"/>
    <w:rsid w:val="00D515E2"/>
    <w:rsid w:val="00D515EF"/>
    <w:rsid w:val="00D516AD"/>
    <w:rsid w:val="00D516CC"/>
    <w:rsid w:val="00D517DF"/>
    <w:rsid w:val="00D517FA"/>
    <w:rsid w:val="00D5185D"/>
    <w:rsid w:val="00D51932"/>
    <w:rsid w:val="00D51A9A"/>
    <w:rsid w:val="00D51ADC"/>
    <w:rsid w:val="00D51CDF"/>
    <w:rsid w:val="00D51D97"/>
    <w:rsid w:val="00D51E77"/>
    <w:rsid w:val="00D51EB6"/>
    <w:rsid w:val="00D52391"/>
    <w:rsid w:val="00D523B6"/>
    <w:rsid w:val="00D52427"/>
    <w:rsid w:val="00D5264A"/>
    <w:rsid w:val="00D527F6"/>
    <w:rsid w:val="00D528D7"/>
    <w:rsid w:val="00D528EC"/>
    <w:rsid w:val="00D52915"/>
    <w:rsid w:val="00D52A08"/>
    <w:rsid w:val="00D52A79"/>
    <w:rsid w:val="00D52E1E"/>
    <w:rsid w:val="00D52E6E"/>
    <w:rsid w:val="00D52FE0"/>
    <w:rsid w:val="00D52FF0"/>
    <w:rsid w:val="00D53066"/>
    <w:rsid w:val="00D531A3"/>
    <w:rsid w:val="00D531D4"/>
    <w:rsid w:val="00D53404"/>
    <w:rsid w:val="00D53560"/>
    <w:rsid w:val="00D535B7"/>
    <w:rsid w:val="00D53632"/>
    <w:rsid w:val="00D537AB"/>
    <w:rsid w:val="00D537AF"/>
    <w:rsid w:val="00D538F1"/>
    <w:rsid w:val="00D5392C"/>
    <w:rsid w:val="00D53A5B"/>
    <w:rsid w:val="00D53B00"/>
    <w:rsid w:val="00D53D99"/>
    <w:rsid w:val="00D53DE1"/>
    <w:rsid w:val="00D53FA4"/>
    <w:rsid w:val="00D54008"/>
    <w:rsid w:val="00D540C4"/>
    <w:rsid w:val="00D542F3"/>
    <w:rsid w:val="00D54331"/>
    <w:rsid w:val="00D544A0"/>
    <w:rsid w:val="00D54565"/>
    <w:rsid w:val="00D548AC"/>
    <w:rsid w:val="00D54966"/>
    <w:rsid w:val="00D549D6"/>
    <w:rsid w:val="00D54AC1"/>
    <w:rsid w:val="00D54AEB"/>
    <w:rsid w:val="00D54B2C"/>
    <w:rsid w:val="00D54C36"/>
    <w:rsid w:val="00D54CE3"/>
    <w:rsid w:val="00D54DCA"/>
    <w:rsid w:val="00D54EF1"/>
    <w:rsid w:val="00D54F25"/>
    <w:rsid w:val="00D54F9A"/>
    <w:rsid w:val="00D54FD0"/>
    <w:rsid w:val="00D54FE4"/>
    <w:rsid w:val="00D55043"/>
    <w:rsid w:val="00D55111"/>
    <w:rsid w:val="00D552EA"/>
    <w:rsid w:val="00D553EF"/>
    <w:rsid w:val="00D5552E"/>
    <w:rsid w:val="00D55AB9"/>
    <w:rsid w:val="00D55B38"/>
    <w:rsid w:val="00D55C9A"/>
    <w:rsid w:val="00D55CBD"/>
    <w:rsid w:val="00D55D16"/>
    <w:rsid w:val="00D55DA7"/>
    <w:rsid w:val="00D55E39"/>
    <w:rsid w:val="00D55EEA"/>
    <w:rsid w:val="00D55F25"/>
    <w:rsid w:val="00D55F6D"/>
    <w:rsid w:val="00D55F8C"/>
    <w:rsid w:val="00D56069"/>
    <w:rsid w:val="00D56172"/>
    <w:rsid w:val="00D561C6"/>
    <w:rsid w:val="00D56257"/>
    <w:rsid w:val="00D5640D"/>
    <w:rsid w:val="00D5642B"/>
    <w:rsid w:val="00D56589"/>
    <w:rsid w:val="00D5667D"/>
    <w:rsid w:val="00D56700"/>
    <w:rsid w:val="00D56747"/>
    <w:rsid w:val="00D569BB"/>
    <w:rsid w:val="00D569DE"/>
    <w:rsid w:val="00D56AD4"/>
    <w:rsid w:val="00D56AE1"/>
    <w:rsid w:val="00D56B1C"/>
    <w:rsid w:val="00D56B40"/>
    <w:rsid w:val="00D56B6F"/>
    <w:rsid w:val="00D56BB1"/>
    <w:rsid w:val="00D56C29"/>
    <w:rsid w:val="00D56D50"/>
    <w:rsid w:val="00D56E50"/>
    <w:rsid w:val="00D56F8C"/>
    <w:rsid w:val="00D56F96"/>
    <w:rsid w:val="00D56FBC"/>
    <w:rsid w:val="00D57169"/>
    <w:rsid w:val="00D572C9"/>
    <w:rsid w:val="00D57332"/>
    <w:rsid w:val="00D57337"/>
    <w:rsid w:val="00D57359"/>
    <w:rsid w:val="00D5737E"/>
    <w:rsid w:val="00D5748D"/>
    <w:rsid w:val="00D57786"/>
    <w:rsid w:val="00D577A3"/>
    <w:rsid w:val="00D578A9"/>
    <w:rsid w:val="00D578F4"/>
    <w:rsid w:val="00D57BE9"/>
    <w:rsid w:val="00D57BF5"/>
    <w:rsid w:val="00D57C2C"/>
    <w:rsid w:val="00D57E27"/>
    <w:rsid w:val="00D57E3C"/>
    <w:rsid w:val="00D57EDF"/>
    <w:rsid w:val="00D57F18"/>
    <w:rsid w:val="00D60050"/>
    <w:rsid w:val="00D60058"/>
    <w:rsid w:val="00D600AD"/>
    <w:rsid w:val="00D600E5"/>
    <w:rsid w:val="00D60144"/>
    <w:rsid w:val="00D60147"/>
    <w:rsid w:val="00D6021F"/>
    <w:rsid w:val="00D604F1"/>
    <w:rsid w:val="00D60632"/>
    <w:rsid w:val="00D607E7"/>
    <w:rsid w:val="00D608AC"/>
    <w:rsid w:val="00D60975"/>
    <w:rsid w:val="00D60AD5"/>
    <w:rsid w:val="00D60C94"/>
    <w:rsid w:val="00D60D0B"/>
    <w:rsid w:val="00D60E95"/>
    <w:rsid w:val="00D60ED4"/>
    <w:rsid w:val="00D60F71"/>
    <w:rsid w:val="00D61127"/>
    <w:rsid w:val="00D61206"/>
    <w:rsid w:val="00D6123E"/>
    <w:rsid w:val="00D615B7"/>
    <w:rsid w:val="00D616B1"/>
    <w:rsid w:val="00D616C9"/>
    <w:rsid w:val="00D61A8B"/>
    <w:rsid w:val="00D61B19"/>
    <w:rsid w:val="00D61B46"/>
    <w:rsid w:val="00D61CED"/>
    <w:rsid w:val="00D61D35"/>
    <w:rsid w:val="00D61EFB"/>
    <w:rsid w:val="00D62034"/>
    <w:rsid w:val="00D62052"/>
    <w:rsid w:val="00D6209C"/>
    <w:rsid w:val="00D62112"/>
    <w:rsid w:val="00D6224A"/>
    <w:rsid w:val="00D622E5"/>
    <w:rsid w:val="00D62587"/>
    <w:rsid w:val="00D62597"/>
    <w:rsid w:val="00D625D0"/>
    <w:rsid w:val="00D62651"/>
    <w:rsid w:val="00D62721"/>
    <w:rsid w:val="00D62775"/>
    <w:rsid w:val="00D628A6"/>
    <w:rsid w:val="00D628D3"/>
    <w:rsid w:val="00D62B2C"/>
    <w:rsid w:val="00D62CFE"/>
    <w:rsid w:val="00D62D81"/>
    <w:rsid w:val="00D62E8D"/>
    <w:rsid w:val="00D62EDF"/>
    <w:rsid w:val="00D62F5B"/>
    <w:rsid w:val="00D62F79"/>
    <w:rsid w:val="00D630D4"/>
    <w:rsid w:val="00D6330F"/>
    <w:rsid w:val="00D63345"/>
    <w:rsid w:val="00D6337D"/>
    <w:rsid w:val="00D6345C"/>
    <w:rsid w:val="00D6352D"/>
    <w:rsid w:val="00D635CC"/>
    <w:rsid w:val="00D635D7"/>
    <w:rsid w:val="00D635E3"/>
    <w:rsid w:val="00D635FF"/>
    <w:rsid w:val="00D6364C"/>
    <w:rsid w:val="00D63889"/>
    <w:rsid w:val="00D63892"/>
    <w:rsid w:val="00D639FA"/>
    <w:rsid w:val="00D63B27"/>
    <w:rsid w:val="00D63B3C"/>
    <w:rsid w:val="00D63BD3"/>
    <w:rsid w:val="00D63C2E"/>
    <w:rsid w:val="00D63C60"/>
    <w:rsid w:val="00D63D75"/>
    <w:rsid w:val="00D63E05"/>
    <w:rsid w:val="00D6403E"/>
    <w:rsid w:val="00D641AC"/>
    <w:rsid w:val="00D6421E"/>
    <w:rsid w:val="00D642F8"/>
    <w:rsid w:val="00D64337"/>
    <w:rsid w:val="00D643CC"/>
    <w:rsid w:val="00D6459C"/>
    <w:rsid w:val="00D6460C"/>
    <w:rsid w:val="00D646C0"/>
    <w:rsid w:val="00D64750"/>
    <w:rsid w:val="00D6487F"/>
    <w:rsid w:val="00D648A2"/>
    <w:rsid w:val="00D64928"/>
    <w:rsid w:val="00D6498D"/>
    <w:rsid w:val="00D64C1F"/>
    <w:rsid w:val="00D64C54"/>
    <w:rsid w:val="00D64DB5"/>
    <w:rsid w:val="00D64DEE"/>
    <w:rsid w:val="00D64F5C"/>
    <w:rsid w:val="00D64F82"/>
    <w:rsid w:val="00D64FDE"/>
    <w:rsid w:val="00D65048"/>
    <w:rsid w:val="00D6505E"/>
    <w:rsid w:val="00D651CC"/>
    <w:rsid w:val="00D65333"/>
    <w:rsid w:val="00D65590"/>
    <w:rsid w:val="00D6582C"/>
    <w:rsid w:val="00D65A1D"/>
    <w:rsid w:val="00D65A98"/>
    <w:rsid w:val="00D65A9C"/>
    <w:rsid w:val="00D65C08"/>
    <w:rsid w:val="00D65D07"/>
    <w:rsid w:val="00D65D25"/>
    <w:rsid w:val="00D65D8C"/>
    <w:rsid w:val="00D65DE2"/>
    <w:rsid w:val="00D65EBE"/>
    <w:rsid w:val="00D65F01"/>
    <w:rsid w:val="00D6601F"/>
    <w:rsid w:val="00D661E2"/>
    <w:rsid w:val="00D66247"/>
    <w:rsid w:val="00D663D5"/>
    <w:rsid w:val="00D66469"/>
    <w:rsid w:val="00D666DA"/>
    <w:rsid w:val="00D66776"/>
    <w:rsid w:val="00D6682A"/>
    <w:rsid w:val="00D66970"/>
    <w:rsid w:val="00D66987"/>
    <w:rsid w:val="00D66A46"/>
    <w:rsid w:val="00D66AF2"/>
    <w:rsid w:val="00D66C08"/>
    <w:rsid w:val="00D66D59"/>
    <w:rsid w:val="00D66D68"/>
    <w:rsid w:val="00D66EAE"/>
    <w:rsid w:val="00D66F19"/>
    <w:rsid w:val="00D6705E"/>
    <w:rsid w:val="00D670CF"/>
    <w:rsid w:val="00D67108"/>
    <w:rsid w:val="00D671D1"/>
    <w:rsid w:val="00D67296"/>
    <w:rsid w:val="00D672A0"/>
    <w:rsid w:val="00D672D5"/>
    <w:rsid w:val="00D673FB"/>
    <w:rsid w:val="00D6748F"/>
    <w:rsid w:val="00D675EA"/>
    <w:rsid w:val="00D67604"/>
    <w:rsid w:val="00D67683"/>
    <w:rsid w:val="00D676AF"/>
    <w:rsid w:val="00D677B3"/>
    <w:rsid w:val="00D67844"/>
    <w:rsid w:val="00D6793D"/>
    <w:rsid w:val="00D679D4"/>
    <w:rsid w:val="00D679DE"/>
    <w:rsid w:val="00D67ADE"/>
    <w:rsid w:val="00D67B79"/>
    <w:rsid w:val="00D67CB4"/>
    <w:rsid w:val="00D67CD8"/>
    <w:rsid w:val="00D67F8E"/>
    <w:rsid w:val="00D67FB3"/>
    <w:rsid w:val="00D70085"/>
    <w:rsid w:val="00D700A1"/>
    <w:rsid w:val="00D7040D"/>
    <w:rsid w:val="00D70463"/>
    <w:rsid w:val="00D7046F"/>
    <w:rsid w:val="00D70533"/>
    <w:rsid w:val="00D70566"/>
    <w:rsid w:val="00D7068F"/>
    <w:rsid w:val="00D7081C"/>
    <w:rsid w:val="00D7084A"/>
    <w:rsid w:val="00D70A2E"/>
    <w:rsid w:val="00D70A46"/>
    <w:rsid w:val="00D70AC5"/>
    <w:rsid w:val="00D70CAA"/>
    <w:rsid w:val="00D70D2D"/>
    <w:rsid w:val="00D70E43"/>
    <w:rsid w:val="00D70E78"/>
    <w:rsid w:val="00D70F7B"/>
    <w:rsid w:val="00D7103E"/>
    <w:rsid w:val="00D710A1"/>
    <w:rsid w:val="00D71376"/>
    <w:rsid w:val="00D7141E"/>
    <w:rsid w:val="00D71560"/>
    <w:rsid w:val="00D716DD"/>
    <w:rsid w:val="00D7184C"/>
    <w:rsid w:val="00D719F0"/>
    <w:rsid w:val="00D71B97"/>
    <w:rsid w:val="00D71D01"/>
    <w:rsid w:val="00D71ED2"/>
    <w:rsid w:val="00D7214F"/>
    <w:rsid w:val="00D72227"/>
    <w:rsid w:val="00D722B0"/>
    <w:rsid w:val="00D7241D"/>
    <w:rsid w:val="00D724A3"/>
    <w:rsid w:val="00D725F0"/>
    <w:rsid w:val="00D72697"/>
    <w:rsid w:val="00D726D9"/>
    <w:rsid w:val="00D72A0D"/>
    <w:rsid w:val="00D72A8B"/>
    <w:rsid w:val="00D72C27"/>
    <w:rsid w:val="00D72EC1"/>
    <w:rsid w:val="00D72FB3"/>
    <w:rsid w:val="00D730D4"/>
    <w:rsid w:val="00D730DA"/>
    <w:rsid w:val="00D73101"/>
    <w:rsid w:val="00D7319C"/>
    <w:rsid w:val="00D731EB"/>
    <w:rsid w:val="00D73391"/>
    <w:rsid w:val="00D73449"/>
    <w:rsid w:val="00D73457"/>
    <w:rsid w:val="00D734A8"/>
    <w:rsid w:val="00D734DB"/>
    <w:rsid w:val="00D73539"/>
    <w:rsid w:val="00D73587"/>
    <w:rsid w:val="00D735A3"/>
    <w:rsid w:val="00D735B5"/>
    <w:rsid w:val="00D735BD"/>
    <w:rsid w:val="00D73790"/>
    <w:rsid w:val="00D7384C"/>
    <w:rsid w:val="00D73997"/>
    <w:rsid w:val="00D739CD"/>
    <w:rsid w:val="00D73A1F"/>
    <w:rsid w:val="00D73A8A"/>
    <w:rsid w:val="00D73BB6"/>
    <w:rsid w:val="00D73C44"/>
    <w:rsid w:val="00D73DB2"/>
    <w:rsid w:val="00D73DF4"/>
    <w:rsid w:val="00D73E3E"/>
    <w:rsid w:val="00D73ED3"/>
    <w:rsid w:val="00D74172"/>
    <w:rsid w:val="00D7421C"/>
    <w:rsid w:val="00D742FB"/>
    <w:rsid w:val="00D74370"/>
    <w:rsid w:val="00D74379"/>
    <w:rsid w:val="00D74469"/>
    <w:rsid w:val="00D744C6"/>
    <w:rsid w:val="00D745D7"/>
    <w:rsid w:val="00D746A3"/>
    <w:rsid w:val="00D74764"/>
    <w:rsid w:val="00D74883"/>
    <w:rsid w:val="00D74896"/>
    <w:rsid w:val="00D7490C"/>
    <w:rsid w:val="00D74939"/>
    <w:rsid w:val="00D7493A"/>
    <w:rsid w:val="00D74961"/>
    <w:rsid w:val="00D74B02"/>
    <w:rsid w:val="00D74CD3"/>
    <w:rsid w:val="00D74E6A"/>
    <w:rsid w:val="00D74E7A"/>
    <w:rsid w:val="00D74FFD"/>
    <w:rsid w:val="00D7500E"/>
    <w:rsid w:val="00D750E9"/>
    <w:rsid w:val="00D7510A"/>
    <w:rsid w:val="00D75205"/>
    <w:rsid w:val="00D75277"/>
    <w:rsid w:val="00D75328"/>
    <w:rsid w:val="00D75404"/>
    <w:rsid w:val="00D75444"/>
    <w:rsid w:val="00D755A7"/>
    <w:rsid w:val="00D755DB"/>
    <w:rsid w:val="00D75661"/>
    <w:rsid w:val="00D75694"/>
    <w:rsid w:val="00D756F1"/>
    <w:rsid w:val="00D75759"/>
    <w:rsid w:val="00D7595A"/>
    <w:rsid w:val="00D759A0"/>
    <w:rsid w:val="00D75A79"/>
    <w:rsid w:val="00D75AB0"/>
    <w:rsid w:val="00D75B02"/>
    <w:rsid w:val="00D75C1A"/>
    <w:rsid w:val="00D75CCD"/>
    <w:rsid w:val="00D75CEF"/>
    <w:rsid w:val="00D75DDE"/>
    <w:rsid w:val="00D75EE2"/>
    <w:rsid w:val="00D75F5C"/>
    <w:rsid w:val="00D75F7D"/>
    <w:rsid w:val="00D76003"/>
    <w:rsid w:val="00D76095"/>
    <w:rsid w:val="00D76144"/>
    <w:rsid w:val="00D76490"/>
    <w:rsid w:val="00D764D5"/>
    <w:rsid w:val="00D7651C"/>
    <w:rsid w:val="00D76526"/>
    <w:rsid w:val="00D76534"/>
    <w:rsid w:val="00D767FB"/>
    <w:rsid w:val="00D769BA"/>
    <w:rsid w:val="00D76CBD"/>
    <w:rsid w:val="00D76D5A"/>
    <w:rsid w:val="00D76E99"/>
    <w:rsid w:val="00D77027"/>
    <w:rsid w:val="00D7711C"/>
    <w:rsid w:val="00D77135"/>
    <w:rsid w:val="00D77410"/>
    <w:rsid w:val="00D77590"/>
    <w:rsid w:val="00D775A2"/>
    <w:rsid w:val="00D776CB"/>
    <w:rsid w:val="00D7772E"/>
    <w:rsid w:val="00D7798D"/>
    <w:rsid w:val="00D77A70"/>
    <w:rsid w:val="00D77AC9"/>
    <w:rsid w:val="00D77DAC"/>
    <w:rsid w:val="00D8006E"/>
    <w:rsid w:val="00D802EF"/>
    <w:rsid w:val="00D80545"/>
    <w:rsid w:val="00D80565"/>
    <w:rsid w:val="00D8060B"/>
    <w:rsid w:val="00D80617"/>
    <w:rsid w:val="00D8075D"/>
    <w:rsid w:val="00D808BA"/>
    <w:rsid w:val="00D808C6"/>
    <w:rsid w:val="00D80A15"/>
    <w:rsid w:val="00D80A2A"/>
    <w:rsid w:val="00D80C6F"/>
    <w:rsid w:val="00D80CF0"/>
    <w:rsid w:val="00D80F3C"/>
    <w:rsid w:val="00D80FC6"/>
    <w:rsid w:val="00D8114A"/>
    <w:rsid w:val="00D8121C"/>
    <w:rsid w:val="00D81227"/>
    <w:rsid w:val="00D81396"/>
    <w:rsid w:val="00D813BC"/>
    <w:rsid w:val="00D81407"/>
    <w:rsid w:val="00D81454"/>
    <w:rsid w:val="00D81616"/>
    <w:rsid w:val="00D81655"/>
    <w:rsid w:val="00D816DB"/>
    <w:rsid w:val="00D8173F"/>
    <w:rsid w:val="00D81770"/>
    <w:rsid w:val="00D81B87"/>
    <w:rsid w:val="00D81DC0"/>
    <w:rsid w:val="00D81DEC"/>
    <w:rsid w:val="00D81E0C"/>
    <w:rsid w:val="00D81F1B"/>
    <w:rsid w:val="00D8200D"/>
    <w:rsid w:val="00D82034"/>
    <w:rsid w:val="00D82189"/>
    <w:rsid w:val="00D8222A"/>
    <w:rsid w:val="00D822C8"/>
    <w:rsid w:val="00D82313"/>
    <w:rsid w:val="00D82369"/>
    <w:rsid w:val="00D824A6"/>
    <w:rsid w:val="00D824B6"/>
    <w:rsid w:val="00D8251A"/>
    <w:rsid w:val="00D82610"/>
    <w:rsid w:val="00D826A1"/>
    <w:rsid w:val="00D828E8"/>
    <w:rsid w:val="00D829B9"/>
    <w:rsid w:val="00D82A54"/>
    <w:rsid w:val="00D82F8A"/>
    <w:rsid w:val="00D82F92"/>
    <w:rsid w:val="00D831E9"/>
    <w:rsid w:val="00D83238"/>
    <w:rsid w:val="00D83329"/>
    <w:rsid w:val="00D83400"/>
    <w:rsid w:val="00D83453"/>
    <w:rsid w:val="00D835B9"/>
    <w:rsid w:val="00D83662"/>
    <w:rsid w:val="00D836E0"/>
    <w:rsid w:val="00D83708"/>
    <w:rsid w:val="00D837F2"/>
    <w:rsid w:val="00D838D3"/>
    <w:rsid w:val="00D83A3E"/>
    <w:rsid w:val="00D83B54"/>
    <w:rsid w:val="00D83BE5"/>
    <w:rsid w:val="00D83BFD"/>
    <w:rsid w:val="00D83CCB"/>
    <w:rsid w:val="00D83D3A"/>
    <w:rsid w:val="00D83D5C"/>
    <w:rsid w:val="00D83DB8"/>
    <w:rsid w:val="00D83E72"/>
    <w:rsid w:val="00D83F25"/>
    <w:rsid w:val="00D840C2"/>
    <w:rsid w:val="00D84171"/>
    <w:rsid w:val="00D8436A"/>
    <w:rsid w:val="00D84793"/>
    <w:rsid w:val="00D84948"/>
    <w:rsid w:val="00D84A91"/>
    <w:rsid w:val="00D84C55"/>
    <w:rsid w:val="00D84C5A"/>
    <w:rsid w:val="00D8525C"/>
    <w:rsid w:val="00D8530B"/>
    <w:rsid w:val="00D853C4"/>
    <w:rsid w:val="00D855E6"/>
    <w:rsid w:val="00D85618"/>
    <w:rsid w:val="00D8562F"/>
    <w:rsid w:val="00D85679"/>
    <w:rsid w:val="00D856AF"/>
    <w:rsid w:val="00D85714"/>
    <w:rsid w:val="00D85787"/>
    <w:rsid w:val="00D859DA"/>
    <w:rsid w:val="00D85A00"/>
    <w:rsid w:val="00D85A02"/>
    <w:rsid w:val="00D85A70"/>
    <w:rsid w:val="00D85CA8"/>
    <w:rsid w:val="00D85D82"/>
    <w:rsid w:val="00D85DC9"/>
    <w:rsid w:val="00D85E67"/>
    <w:rsid w:val="00D85E9A"/>
    <w:rsid w:val="00D85F09"/>
    <w:rsid w:val="00D85F18"/>
    <w:rsid w:val="00D86268"/>
    <w:rsid w:val="00D862C5"/>
    <w:rsid w:val="00D86395"/>
    <w:rsid w:val="00D86647"/>
    <w:rsid w:val="00D867D2"/>
    <w:rsid w:val="00D86836"/>
    <w:rsid w:val="00D86963"/>
    <w:rsid w:val="00D869EA"/>
    <w:rsid w:val="00D86D1A"/>
    <w:rsid w:val="00D86F46"/>
    <w:rsid w:val="00D87103"/>
    <w:rsid w:val="00D87346"/>
    <w:rsid w:val="00D873B3"/>
    <w:rsid w:val="00D87476"/>
    <w:rsid w:val="00D876B6"/>
    <w:rsid w:val="00D87767"/>
    <w:rsid w:val="00D87B16"/>
    <w:rsid w:val="00D87BDC"/>
    <w:rsid w:val="00D87BF4"/>
    <w:rsid w:val="00D87CC3"/>
    <w:rsid w:val="00D87DD1"/>
    <w:rsid w:val="00D87DF8"/>
    <w:rsid w:val="00D87E13"/>
    <w:rsid w:val="00D87EFB"/>
    <w:rsid w:val="00D87F06"/>
    <w:rsid w:val="00D87F8F"/>
    <w:rsid w:val="00D87F9E"/>
    <w:rsid w:val="00D90137"/>
    <w:rsid w:val="00D901DE"/>
    <w:rsid w:val="00D90211"/>
    <w:rsid w:val="00D9026C"/>
    <w:rsid w:val="00D90316"/>
    <w:rsid w:val="00D903E2"/>
    <w:rsid w:val="00D9045D"/>
    <w:rsid w:val="00D9047C"/>
    <w:rsid w:val="00D905B5"/>
    <w:rsid w:val="00D90750"/>
    <w:rsid w:val="00D90751"/>
    <w:rsid w:val="00D907B5"/>
    <w:rsid w:val="00D907F2"/>
    <w:rsid w:val="00D9083F"/>
    <w:rsid w:val="00D90A0D"/>
    <w:rsid w:val="00D90AB9"/>
    <w:rsid w:val="00D90B16"/>
    <w:rsid w:val="00D90B46"/>
    <w:rsid w:val="00D90C1A"/>
    <w:rsid w:val="00D90C95"/>
    <w:rsid w:val="00D90F0E"/>
    <w:rsid w:val="00D90F31"/>
    <w:rsid w:val="00D9105B"/>
    <w:rsid w:val="00D9106D"/>
    <w:rsid w:val="00D91575"/>
    <w:rsid w:val="00D9158A"/>
    <w:rsid w:val="00D91613"/>
    <w:rsid w:val="00D91680"/>
    <w:rsid w:val="00D9179F"/>
    <w:rsid w:val="00D917B0"/>
    <w:rsid w:val="00D91B48"/>
    <w:rsid w:val="00D91D05"/>
    <w:rsid w:val="00D91D0F"/>
    <w:rsid w:val="00D91F56"/>
    <w:rsid w:val="00D92069"/>
    <w:rsid w:val="00D9210F"/>
    <w:rsid w:val="00D92224"/>
    <w:rsid w:val="00D9225F"/>
    <w:rsid w:val="00D923D8"/>
    <w:rsid w:val="00D924D5"/>
    <w:rsid w:val="00D9273D"/>
    <w:rsid w:val="00D9278B"/>
    <w:rsid w:val="00D927AD"/>
    <w:rsid w:val="00D929EF"/>
    <w:rsid w:val="00D92AC1"/>
    <w:rsid w:val="00D92B73"/>
    <w:rsid w:val="00D92BEC"/>
    <w:rsid w:val="00D92C3C"/>
    <w:rsid w:val="00D92CB0"/>
    <w:rsid w:val="00D92D45"/>
    <w:rsid w:val="00D92E5F"/>
    <w:rsid w:val="00D92F95"/>
    <w:rsid w:val="00D930A8"/>
    <w:rsid w:val="00D930E7"/>
    <w:rsid w:val="00D93189"/>
    <w:rsid w:val="00D931F5"/>
    <w:rsid w:val="00D9336F"/>
    <w:rsid w:val="00D93445"/>
    <w:rsid w:val="00D93476"/>
    <w:rsid w:val="00D936C8"/>
    <w:rsid w:val="00D9375F"/>
    <w:rsid w:val="00D9378E"/>
    <w:rsid w:val="00D93A6C"/>
    <w:rsid w:val="00D93B2B"/>
    <w:rsid w:val="00D93B3D"/>
    <w:rsid w:val="00D93BA9"/>
    <w:rsid w:val="00D93D5D"/>
    <w:rsid w:val="00D93DA2"/>
    <w:rsid w:val="00D93F5D"/>
    <w:rsid w:val="00D93F7A"/>
    <w:rsid w:val="00D93FC7"/>
    <w:rsid w:val="00D9419A"/>
    <w:rsid w:val="00D941DC"/>
    <w:rsid w:val="00D94207"/>
    <w:rsid w:val="00D94298"/>
    <w:rsid w:val="00D942DA"/>
    <w:rsid w:val="00D944E4"/>
    <w:rsid w:val="00D9454F"/>
    <w:rsid w:val="00D945C9"/>
    <w:rsid w:val="00D94690"/>
    <w:rsid w:val="00D94769"/>
    <w:rsid w:val="00D94936"/>
    <w:rsid w:val="00D94B51"/>
    <w:rsid w:val="00D94B95"/>
    <w:rsid w:val="00D94BD0"/>
    <w:rsid w:val="00D94C35"/>
    <w:rsid w:val="00D94C4C"/>
    <w:rsid w:val="00D94E81"/>
    <w:rsid w:val="00D94E92"/>
    <w:rsid w:val="00D94EBF"/>
    <w:rsid w:val="00D950BD"/>
    <w:rsid w:val="00D95126"/>
    <w:rsid w:val="00D95399"/>
    <w:rsid w:val="00D95522"/>
    <w:rsid w:val="00D955A9"/>
    <w:rsid w:val="00D95680"/>
    <w:rsid w:val="00D956E7"/>
    <w:rsid w:val="00D95756"/>
    <w:rsid w:val="00D95785"/>
    <w:rsid w:val="00D95813"/>
    <w:rsid w:val="00D95AAD"/>
    <w:rsid w:val="00D95B82"/>
    <w:rsid w:val="00D95B98"/>
    <w:rsid w:val="00D95DC1"/>
    <w:rsid w:val="00D95E77"/>
    <w:rsid w:val="00D95EEF"/>
    <w:rsid w:val="00D962AF"/>
    <w:rsid w:val="00D962E9"/>
    <w:rsid w:val="00D96317"/>
    <w:rsid w:val="00D96499"/>
    <w:rsid w:val="00D9654A"/>
    <w:rsid w:val="00D96568"/>
    <w:rsid w:val="00D96689"/>
    <w:rsid w:val="00D96757"/>
    <w:rsid w:val="00D9683F"/>
    <w:rsid w:val="00D96880"/>
    <w:rsid w:val="00D969D5"/>
    <w:rsid w:val="00D96A3A"/>
    <w:rsid w:val="00D96AA9"/>
    <w:rsid w:val="00D96AAD"/>
    <w:rsid w:val="00D96B14"/>
    <w:rsid w:val="00D96BE3"/>
    <w:rsid w:val="00D96D06"/>
    <w:rsid w:val="00D96F2D"/>
    <w:rsid w:val="00D96F78"/>
    <w:rsid w:val="00D96FFF"/>
    <w:rsid w:val="00D970EC"/>
    <w:rsid w:val="00D9713F"/>
    <w:rsid w:val="00D97157"/>
    <w:rsid w:val="00D97161"/>
    <w:rsid w:val="00D97197"/>
    <w:rsid w:val="00D971C6"/>
    <w:rsid w:val="00D97352"/>
    <w:rsid w:val="00D9745A"/>
    <w:rsid w:val="00D974AC"/>
    <w:rsid w:val="00D978D2"/>
    <w:rsid w:val="00D97AF6"/>
    <w:rsid w:val="00D97DA1"/>
    <w:rsid w:val="00D97DF1"/>
    <w:rsid w:val="00D97F74"/>
    <w:rsid w:val="00D97F8E"/>
    <w:rsid w:val="00DA001C"/>
    <w:rsid w:val="00DA004F"/>
    <w:rsid w:val="00DA025C"/>
    <w:rsid w:val="00DA02E6"/>
    <w:rsid w:val="00DA0337"/>
    <w:rsid w:val="00DA0342"/>
    <w:rsid w:val="00DA045B"/>
    <w:rsid w:val="00DA046A"/>
    <w:rsid w:val="00DA04B2"/>
    <w:rsid w:val="00DA04B8"/>
    <w:rsid w:val="00DA04BE"/>
    <w:rsid w:val="00DA0583"/>
    <w:rsid w:val="00DA0656"/>
    <w:rsid w:val="00DA0663"/>
    <w:rsid w:val="00DA0746"/>
    <w:rsid w:val="00DA07B5"/>
    <w:rsid w:val="00DA07FD"/>
    <w:rsid w:val="00DA086A"/>
    <w:rsid w:val="00DA0946"/>
    <w:rsid w:val="00DA0A0D"/>
    <w:rsid w:val="00DA0AE6"/>
    <w:rsid w:val="00DA0EF8"/>
    <w:rsid w:val="00DA0F0B"/>
    <w:rsid w:val="00DA0F55"/>
    <w:rsid w:val="00DA0FD1"/>
    <w:rsid w:val="00DA1134"/>
    <w:rsid w:val="00DA11E6"/>
    <w:rsid w:val="00DA131D"/>
    <w:rsid w:val="00DA146E"/>
    <w:rsid w:val="00DA14BA"/>
    <w:rsid w:val="00DA15D4"/>
    <w:rsid w:val="00DA16D9"/>
    <w:rsid w:val="00DA1AE3"/>
    <w:rsid w:val="00DA1E50"/>
    <w:rsid w:val="00DA1E9E"/>
    <w:rsid w:val="00DA1F9C"/>
    <w:rsid w:val="00DA1FB3"/>
    <w:rsid w:val="00DA205F"/>
    <w:rsid w:val="00DA2208"/>
    <w:rsid w:val="00DA22C4"/>
    <w:rsid w:val="00DA2458"/>
    <w:rsid w:val="00DA25D4"/>
    <w:rsid w:val="00DA25FC"/>
    <w:rsid w:val="00DA2817"/>
    <w:rsid w:val="00DA2ACC"/>
    <w:rsid w:val="00DA2AFF"/>
    <w:rsid w:val="00DA2B1C"/>
    <w:rsid w:val="00DA2B7E"/>
    <w:rsid w:val="00DA2BB4"/>
    <w:rsid w:val="00DA2C5B"/>
    <w:rsid w:val="00DA2CD0"/>
    <w:rsid w:val="00DA2D06"/>
    <w:rsid w:val="00DA2E38"/>
    <w:rsid w:val="00DA2EB0"/>
    <w:rsid w:val="00DA2FF3"/>
    <w:rsid w:val="00DA30D0"/>
    <w:rsid w:val="00DA33B7"/>
    <w:rsid w:val="00DA347C"/>
    <w:rsid w:val="00DA3506"/>
    <w:rsid w:val="00DA3522"/>
    <w:rsid w:val="00DA366E"/>
    <w:rsid w:val="00DA3734"/>
    <w:rsid w:val="00DA38BF"/>
    <w:rsid w:val="00DA3995"/>
    <w:rsid w:val="00DA3A3D"/>
    <w:rsid w:val="00DA3BE1"/>
    <w:rsid w:val="00DA3BE7"/>
    <w:rsid w:val="00DA3BF3"/>
    <w:rsid w:val="00DA3C4F"/>
    <w:rsid w:val="00DA3D35"/>
    <w:rsid w:val="00DA3D93"/>
    <w:rsid w:val="00DA3DE5"/>
    <w:rsid w:val="00DA3EF0"/>
    <w:rsid w:val="00DA404F"/>
    <w:rsid w:val="00DA4144"/>
    <w:rsid w:val="00DA418A"/>
    <w:rsid w:val="00DA42C1"/>
    <w:rsid w:val="00DA42CD"/>
    <w:rsid w:val="00DA4312"/>
    <w:rsid w:val="00DA44E7"/>
    <w:rsid w:val="00DA4781"/>
    <w:rsid w:val="00DA480D"/>
    <w:rsid w:val="00DA48FC"/>
    <w:rsid w:val="00DA4919"/>
    <w:rsid w:val="00DA49CA"/>
    <w:rsid w:val="00DA4A42"/>
    <w:rsid w:val="00DA4A6F"/>
    <w:rsid w:val="00DA4B13"/>
    <w:rsid w:val="00DA4B73"/>
    <w:rsid w:val="00DA4CC3"/>
    <w:rsid w:val="00DA4E04"/>
    <w:rsid w:val="00DA4E22"/>
    <w:rsid w:val="00DA5020"/>
    <w:rsid w:val="00DA507E"/>
    <w:rsid w:val="00DA514F"/>
    <w:rsid w:val="00DA5182"/>
    <w:rsid w:val="00DA525C"/>
    <w:rsid w:val="00DA53AD"/>
    <w:rsid w:val="00DA55D8"/>
    <w:rsid w:val="00DA59FB"/>
    <w:rsid w:val="00DA59FD"/>
    <w:rsid w:val="00DA5A76"/>
    <w:rsid w:val="00DA5A8C"/>
    <w:rsid w:val="00DA5BA7"/>
    <w:rsid w:val="00DA5BD3"/>
    <w:rsid w:val="00DA5D3F"/>
    <w:rsid w:val="00DA5F03"/>
    <w:rsid w:val="00DA6094"/>
    <w:rsid w:val="00DA61AA"/>
    <w:rsid w:val="00DA6275"/>
    <w:rsid w:val="00DA6293"/>
    <w:rsid w:val="00DA63F0"/>
    <w:rsid w:val="00DA64DB"/>
    <w:rsid w:val="00DA64DE"/>
    <w:rsid w:val="00DA676C"/>
    <w:rsid w:val="00DA676F"/>
    <w:rsid w:val="00DA6918"/>
    <w:rsid w:val="00DA6924"/>
    <w:rsid w:val="00DA6948"/>
    <w:rsid w:val="00DA69D4"/>
    <w:rsid w:val="00DA6A16"/>
    <w:rsid w:val="00DA6A4A"/>
    <w:rsid w:val="00DA6BA2"/>
    <w:rsid w:val="00DA6CA5"/>
    <w:rsid w:val="00DA6DE2"/>
    <w:rsid w:val="00DA6E0C"/>
    <w:rsid w:val="00DA6F38"/>
    <w:rsid w:val="00DA70A2"/>
    <w:rsid w:val="00DA712B"/>
    <w:rsid w:val="00DA74F6"/>
    <w:rsid w:val="00DA7514"/>
    <w:rsid w:val="00DA75B7"/>
    <w:rsid w:val="00DA7641"/>
    <w:rsid w:val="00DA7661"/>
    <w:rsid w:val="00DA766A"/>
    <w:rsid w:val="00DA778C"/>
    <w:rsid w:val="00DA77C5"/>
    <w:rsid w:val="00DA77ED"/>
    <w:rsid w:val="00DA784E"/>
    <w:rsid w:val="00DA78B9"/>
    <w:rsid w:val="00DA78C8"/>
    <w:rsid w:val="00DA78CC"/>
    <w:rsid w:val="00DA79A8"/>
    <w:rsid w:val="00DA7A53"/>
    <w:rsid w:val="00DA7C36"/>
    <w:rsid w:val="00DA7D42"/>
    <w:rsid w:val="00DA7D5F"/>
    <w:rsid w:val="00DA7E31"/>
    <w:rsid w:val="00DA7F8E"/>
    <w:rsid w:val="00DA7FFB"/>
    <w:rsid w:val="00DB0189"/>
    <w:rsid w:val="00DB02DE"/>
    <w:rsid w:val="00DB0461"/>
    <w:rsid w:val="00DB055C"/>
    <w:rsid w:val="00DB0657"/>
    <w:rsid w:val="00DB07D1"/>
    <w:rsid w:val="00DB0A74"/>
    <w:rsid w:val="00DB0ACB"/>
    <w:rsid w:val="00DB0AEF"/>
    <w:rsid w:val="00DB0B03"/>
    <w:rsid w:val="00DB0B31"/>
    <w:rsid w:val="00DB0B8E"/>
    <w:rsid w:val="00DB0F51"/>
    <w:rsid w:val="00DB1101"/>
    <w:rsid w:val="00DB11E9"/>
    <w:rsid w:val="00DB124C"/>
    <w:rsid w:val="00DB1289"/>
    <w:rsid w:val="00DB128C"/>
    <w:rsid w:val="00DB1321"/>
    <w:rsid w:val="00DB14E0"/>
    <w:rsid w:val="00DB156B"/>
    <w:rsid w:val="00DB1903"/>
    <w:rsid w:val="00DB1908"/>
    <w:rsid w:val="00DB198A"/>
    <w:rsid w:val="00DB1A87"/>
    <w:rsid w:val="00DB1B21"/>
    <w:rsid w:val="00DB1BDF"/>
    <w:rsid w:val="00DB1C94"/>
    <w:rsid w:val="00DB1CDB"/>
    <w:rsid w:val="00DB1EBE"/>
    <w:rsid w:val="00DB1F85"/>
    <w:rsid w:val="00DB2153"/>
    <w:rsid w:val="00DB23D9"/>
    <w:rsid w:val="00DB2499"/>
    <w:rsid w:val="00DB24C2"/>
    <w:rsid w:val="00DB2587"/>
    <w:rsid w:val="00DB263D"/>
    <w:rsid w:val="00DB26CA"/>
    <w:rsid w:val="00DB273E"/>
    <w:rsid w:val="00DB27A1"/>
    <w:rsid w:val="00DB2AC8"/>
    <w:rsid w:val="00DB2B9D"/>
    <w:rsid w:val="00DB2D40"/>
    <w:rsid w:val="00DB30F0"/>
    <w:rsid w:val="00DB31FD"/>
    <w:rsid w:val="00DB322A"/>
    <w:rsid w:val="00DB32E5"/>
    <w:rsid w:val="00DB339A"/>
    <w:rsid w:val="00DB37FE"/>
    <w:rsid w:val="00DB391F"/>
    <w:rsid w:val="00DB393F"/>
    <w:rsid w:val="00DB39B9"/>
    <w:rsid w:val="00DB3ADC"/>
    <w:rsid w:val="00DB3AFF"/>
    <w:rsid w:val="00DB3BCC"/>
    <w:rsid w:val="00DB3C36"/>
    <w:rsid w:val="00DB3C49"/>
    <w:rsid w:val="00DB3C4F"/>
    <w:rsid w:val="00DB3C74"/>
    <w:rsid w:val="00DB3CF3"/>
    <w:rsid w:val="00DB4038"/>
    <w:rsid w:val="00DB404C"/>
    <w:rsid w:val="00DB409B"/>
    <w:rsid w:val="00DB40C3"/>
    <w:rsid w:val="00DB417C"/>
    <w:rsid w:val="00DB42C5"/>
    <w:rsid w:val="00DB460A"/>
    <w:rsid w:val="00DB479A"/>
    <w:rsid w:val="00DB480C"/>
    <w:rsid w:val="00DB487D"/>
    <w:rsid w:val="00DB48CE"/>
    <w:rsid w:val="00DB48F2"/>
    <w:rsid w:val="00DB48F5"/>
    <w:rsid w:val="00DB4A03"/>
    <w:rsid w:val="00DB4A5A"/>
    <w:rsid w:val="00DB4A66"/>
    <w:rsid w:val="00DB4AED"/>
    <w:rsid w:val="00DB4B20"/>
    <w:rsid w:val="00DB4B63"/>
    <w:rsid w:val="00DB4EF6"/>
    <w:rsid w:val="00DB4F2F"/>
    <w:rsid w:val="00DB51E6"/>
    <w:rsid w:val="00DB5283"/>
    <w:rsid w:val="00DB52A2"/>
    <w:rsid w:val="00DB5637"/>
    <w:rsid w:val="00DB585E"/>
    <w:rsid w:val="00DB5941"/>
    <w:rsid w:val="00DB5ADE"/>
    <w:rsid w:val="00DB5B6A"/>
    <w:rsid w:val="00DB5C76"/>
    <w:rsid w:val="00DB5D7A"/>
    <w:rsid w:val="00DB5D81"/>
    <w:rsid w:val="00DB5E8F"/>
    <w:rsid w:val="00DB5EDB"/>
    <w:rsid w:val="00DB5F98"/>
    <w:rsid w:val="00DB6056"/>
    <w:rsid w:val="00DB605A"/>
    <w:rsid w:val="00DB60A4"/>
    <w:rsid w:val="00DB6164"/>
    <w:rsid w:val="00DB61B6"/>
    <w:rsid w:val="00DB627B"/>
    <w:rsid w:val="00DB62D8"/>
    <w:rsid w:val="00DB6436"/>
    <w:rsid w:val="00DB6536"/>
    <w:rsid w:val="00DB6595"/>
    <w:rsid w:val="00DB65F9"/>
    <w:rsid w:val="00DB6697"/>
    <w:rsid w:val="00DB6709"/>
    <w:rsid w:val="00DB6980"/>
    <w:rsid w:val="00DB6B93"/>
    <w:rsid w:val="00DB6C84"/>
    <w:rsid w:val="00DB6D86"/>
    <w:rsid w:val="00DB6DB7"/>
    <w:rsid w:val="00DB6E8B"/>
    <w:rsid w:val="00DB6FE1"/>
    <w:rsid w:val="00DB7026"/>
    <w:rsid w:val="00DB711E"/>
    <w:rsid w:val="00DB718A"/>
    <w:rsid w:val="00DB72BC"/>
    <w:rsid w:val="00DB7427"/>
    <w:rsid w:val="00DB7429"/>
    <w:rsid w:val="00DB74EF"/>
    <w:rsid w:val="00DB7547"/>
    <w:rsid w:val="00DB7554"/>
    <w:rsid w:val="00DB76C5"/>
    <w:rsid w:val="00DB78C5"/>
    <w:rsid w:val="00DB7A88"/>
    <w:rsid w:val="00DB7BD0"/>
    <w:rsid w:val="00DB7C8A"/>
    <w:rsid w:val="00DB7CB1"/>
    <w:rsid w:val="00DB7D6E"/>
    <w:rsid w:val="00DB7DEB"/>
    <w:rsid w:val="00DB7EAB"/>
    <w:rsid w:val="00DB7EF4"/>
    <w:rsid w:val="00DB7F2E"/>
    <w:rsid w:val="00DB7F39"/>
    <w:rsid w:val="00DB7F71"/>
    <w:rsid w:val="00DB7FCD"/>
    <w:rsid w:val="00DC0265"/>
    <w:rsid w:val="00DC039D"/>
    <w:rsid w:val="00DC03C8"/>
    <w:rsid w:val="00DC0418"/>
    <w:rsid w:val="00DC0482"/>
    <w:rsid w:val="00DC058E"/>
    <w:rsid w:val="00DC0632"/>
    <w:rsid w:val="00DC06A4"/>
    <w:rsid w:val="00DC0840"/>
    <w:rsid w:val="00DC0A6D"/>
    <w:rsid w:val="00DC0AA5"/>
    <w:rsid w:val="00DC0AFE"/>
    <w:rsid w:val="00DC0B2E"/>
    <w:rsid w:val="00DC0B39"/>
    <w:rsid w:val="00DC0D31"/>
    <w:rsid w:val="00DC0F8F"/>
    <w:rsid w:val="00DC1157"/>
    <w:rsid w:val="00DC154D"/>
    <w:rsid w:val="00DC176D"/>
    <w:rsid w:val="00DC184F"/>
    <w:rsid w:val="00DC18FA"/>
    <w:rsid w:val="00DC193B"/>
    <w:rsid w:val="00DC1C45"/>
    <w:rsid w:val="00DC1DB3"/>
    <w:rsid w:val="00DC1E66"/>
    <w:rsid w:val="00DC1F29"/>
    <w:rsid w:val="00DC2048"/>
    <w:rsid w:val="00DC209B"/>
    <w:rsid w:val="00DC20EA"/>
    <w:rsid w:val="00DC21D3"/>
    <w:rsid w:val="00DC23A7"/>
    <w:rsid w:val="00DC23F7"/>
    <w:rsid w:val="00DC252E"/>
    <w:rsid w:val="00DC2594"/>
    <w:rsid w:val="00DC25CE"/>
    <w:rsid w:val="00DC25CF"/>
    <w:rsid w:val="00DC2661"/>
    <w:rsid w:val="00DC26D7"/>
    <w:rsid w:val="00DC2842"/>
    <w:rsid w:val="00DC292F"/>
    <w:rsid w:val="00DC2CE7"/>
    <w:rsid w:val="00DC2D2A"/>
    <w:rsid w:val="00DC2D3A"/>
    <w:rsid w:val="00DC2F3F"/>
    <w:rsid w:val="00DC2FA5"/>
    <w:rsid w:val="00DC3065"/>
    <w:rsid w:val="00DC3378"/>
    <w:rsid w:val="00DC33F9"/>
    <w:rsid w:val="00DC351F"/>
    <w:rsid w:val="00DC36AD"/>
    <w:rsid w:val="00DC3749"/>
    <w:rsid w:val="00DC3771"/>
    <w:rsid w:val="00DC378C"/>
    <w:rsid w:val="00DC37CE"/>
    <w:rsid w:val="00DC380E"/>
    <w:rsid w:val="00DC3829"/>
    <w:rsid w:val="00DC3831"/>
    <w:rsid w:val="00DC38D1"/>
    <w:rsid w:val="00DC3A02"/>
    <w:rsid w:val="00DC3A66"/>
    <w:rsid w:val="00DC3A8A"/>
    <w:rsid w:val="00DC3B21"/>
    <w:rsid w:val="00DC3BC8"/>
    <w:rsid w:val="00DC40A5"/>
    <w:rsid w:val="00DC411E"/>
    <w:rsid w:val="00DC41B3"/>
    <w:rsid w:val="00DC42DF"/>
    <w:rsid w:val="00DC43EB"/>
    <w:rsid w:val="00DC46E7"/>
    <w:rsid w:val="00DC470F"/>
    <w:rsid w:val="00DC48DC"/>
    <w:rsid w:val="00DC4915"/>
    <w:rsid w:val="00DC49D5"/>
    <w:rsid w:val="00DC49EE"/>
    <w:rsid w:val="00DC4A19"/>
    <w:rsid w:val="00DC4A56"/>
    <w:rsid w:val="00DC4A97"/>
    <w:rsid w:val="00DC4DB9"/>
    <w:rsid w:val="00DC4F7B"/>
    <w:rsid w:val="00DC4FEC"/>
    <w:rsid w:val="00DC500F"/>
    <w:rsid w:val="00DC5029"/>
    <w:rsid w:val="00DC5097"/>
    <w:rsid w:val="00DC5184"/>
    <w:rsid w:val="00DC52BE"/>
    <w:rsid w:val="00DC52BF"/>
    <w:rsid w:val="00DC54AB"/>
    <w:rsid w:val="00DC5563"/>
    <w:rsid w:val="00DC5603"/>
    <w:rsid w:val="00DC5902"/>
    <w:rsid w:val="00DC5B80"/>
    <w:rsid w:val="00DC5B8B"/>
    <w:rsid w:val="00DC5C6B"/>
    <w:rsid w:val="00DC5CFF"/>
    <w:rsid w:val="00DC5D9B"/>
    <w:rsid w:val="00DC5ED4"/>
    <w:rsid w:val="00DC6066"/>
    <w:rsid w:val="00DC6078"/>
    <w:rsid w:val="00DC60CB"/>
    <w:rsid w:val="00DC62AC"/>
    <w:rsid w:val="00DC650E"/>
    <w:rsid w:val="00DC65C6"/>
    <w:rsid w:val="00DC6752"/>
    <w:rsid w:val="00DC67E5"/>
    <w:rsid w:val="00DC6889"/>
    <w:rsid w:val="00DC6923"/>
    <w:rsid w:val="00DC6AB4"/>
    <w:rsid w:val="00DC6C63"/>
    <w:rsid w:val="00DC6CD0"/>
    <w:rsid w:val="00DC6D11"/>
    <w:rsid w:val="00DC6DE6"/>
    <w:rsid w:val="00DC6E88"/>
    <w:rsid w:val="00DC6F06"/>
    <w:rsid w:val="00DC6F8C"/>
    <w:rsid w:val="00DC72F2"/>
    <w:rsid w:val="00DC738F"/>
    <w:rsid w:val="00DC7589"/>
    <w:rsid w:val="00DC75EA"/>
    <w:rsid w:val="00DC76B5"/>
    <w:rsid w:val="00DC7774"/>
    <w:rsid w:val="00DC77A1"/>
    <w:rsid w:val="00DC788B"/>
    <w:rsid w:val="00DC795D"/>
    <w:rsid w:val="00DC7A60"/>
    <w:rsid w:val="00DC7C6B"/>
    <w:rsid w:val="00DC7D37"/>
    <w:rsid w:val="00DC7D74"/>
    <w:rsid w:val="00DC7DB5"/>
    <w:rsid w:val="00DC7E1E"/>
    <w:rsid w:val="00DC7E8E"/>
    <w:rsid w:val="00DC7F17"/>
    <w:rsid w:val="00DC7F1D"/>
    <w:rsid w:val="00DD0100"/>
    <w:rsid w:val="00DD03D9"/>
    <w:rsid w:val="00DD0406"/>
    <w:rsid w:val="00DD046F"/>
    <w:rsid w:val="00DD04B9"/>
    <w:rsid w:val="00DD05B6"/>
    <w:rsid w:val="00DD05E9"/>
    <w:rsid w:val="00DD065F"/>
    <w:rsid w:val="00DD06A9"/>
    <w:rsid w:val="00DD0791"/>
    <w:rsid w:val="00DD07C8"/>
    <w:rsid w:val="00DD08F4"/>
    <w:rsid w:val="00DD0A1D"/>
    <w:rsid w:val="00DD0B16"/>
    <w:rsid w:val="00DD0C89"/>
    <w:rsid w:val="00DD0CE2"/>
    <w:rsid w:val="00DD0D99"/>
    <w:rsid w:val="00DD0D9D"/>
    <w:rsid w:val="00DD0DE5"/>
    <w:rsid w:val="00DD0E11"/>
    <w:rsid w:val="00DD0E64"/>
    <w:rsid w:val="00DD0EDA"/>
    <w:rsid w:val="00DD0FF4"/>
    <w:rsid w:val="00DD1302"/>
    <w:rsid w:val="00DD13F8"/>
    <w:rsid w:val="00DD1464"/>
    <w:rsid w:val="00DD160A"/>
    <w:rsid w:val="00DD1919"/>
    <w:rsid w:val="00DD1C10"/>
    <w:rsid w:val="00DD1C58"/>
    <w:rsid w:val="00DD1C6F"/>
    <w:rsid w:val="00DD1E81"/>
    <w:rsid w:val="00DD1EF4"/>
    <w:rsid w:val="00DD2028"/>
    <w:rsid w:val="00DD21ED"/>
    <w:rsid w:val="00DD21FA"/>
    <w:rsid w:val="00DD2205"/>
    <w:rsid w:val="00DD23A4"/>
    <w:rsid w:val="00DD247B"/>
    <w:rsid w:val="00DD2667"/>
    <w:rsid w:val="00DD26F1"/>
    <w:rsid w:val="00DD270F"/>
    <w:rsid w:val="00DD278E"/>
    <w:rsid w:val="00DD282A"/>
    <w:rsid w:val="00DD2A90"/>
    <w:rsid w:val="00DD2B37"/>
    <w:rsid w:val="00DD2B46"/>
    <w:rsid w:val="00DD2D0D"/>
    <w:rsid w:val="00DD2F8C"/>
    <w:rsid w:val="00DD2FC7"/>
    <w:rsid w:val="00DD3022"/>
    <w:rsid w:val="00DD3076"/>
    <w:rsid w:val="00DD3094"/>
    <w:rsid w:val="00DD320B"/>
    <w:rsid w:val="00DD3280"/>
    <w:rsid w:val="00DD3287"/>
    <w:rsid w:val="00DD3426"/>
    <w:rsid w:val="00DD346F"/>
    <w:rsid w:val="00DD364F"/>
    <w:rsid w:val="00DD3837"/>
    <w:rsid w:val="00DD3920"/>
    <w:rsid w:val="00DD399D"/>
    <w:rsid w:val="00DD3A5D"/>
    <w:rsid w:val="00DD3AC0"/>
    <w:rsid w:val="00DD3B66"/>
    <w:rsid w:val="00DD3EAC"/>
    <w:rsid w:val="00DD3F57"/>
    <w:rsid w:val="00DD40AF"/>
    <w:rsid w:val="00DD41B6"/>
    <w:rsid w:val="00DD4243"/>
    <w:rsid w:val="00DD424D"/>
    <w:rsid w:val="00DD4544"/>
    <w:rsid w:val="00DD4560"/>
    <w:rsid w:val="00DD4640"/>
    <w:rsid w:val="00DD472B"/>
    <w:rsid w:val="00DD4822"/>
    <w:rsid w:val="00DD4829"/>
    <w:rsid w:val="00DD4A96"/>
    <w:rsid w:val="00DD4B39"/>
    <w:rsid w:val="00DD4C1E"/>
    <w:rsid w:val="00DD4C53"/>
    <w:rsid w:val="00DD4C92"/>
    <w:rsid w:val="00DD4CC2"/>
    <w:rsid w:val="00DD5025"/>
    <w:rsid w:val="00DD51B0"/>
    <w:rsid w:val="00DD5238"/>
    <w:rsid w:val="00DD5262"/>
    <w:rsid w:val="00DD5343"/>
    <w:rsid w:val="00DD547B"/>
    <w:rsid w:val="00DD5490"/>
    <w:rsid w:val="00DD54D6"/>
    <w:rsid w:val="00DD5596"/>
    <w:rsid w:val="00DD55DD"/>
    <w:rsid w:val="00DD570F"/>
    <w:rsid w:val="00DD5844"/>
    <w:rsid w:val="00DD5973"/>
    <w:rsid w:val="00DD59A4"/>
    <w:rsid w:val="00DD5B63"/>
    <w:rsid w:val="00DD5BD3"/>
    <w:rsid w:val="00DD5BE1"/>
    <w:rsid w:val="00DD5D6D"/>
    <w:rsid w:val="00DD5F5A"/>
    <w:rsid w:val="00DD619B"/>
    <w:rsid w:val="00DD6232"/>
    <w:rsid w:val="00DD62C0"/>
    <w:rsid w:val="00DD6340"/>
    <w:rsid w:val="00DD636C"/>
    <w:rsid w:val="00DD6397"/>
    <w:rsid w:val="00DD63A5"/>
    <w:rsid w:val="00DD6637"/>
    <w:rsid w:val="00DD668E"/>
    <w:rsid w:val="00DD6759"/>
    <w:rsid w:val="00DD67EE"/>
    <w:rsid w:val="00DD6964"/>
    <w:rsid w:val="00DD696A"/>
    <w:rsid w:val="00DD6A76"/>
    <w:rsid w:val="00DD6C04"/>
    <w:rsid w:val="00DD6D76"/>
    <w:rsid w:val="00DD6FBF"/>
    <w:rsid w:val="00DD713E"/>
    <w:rsid w:val="00DD7235"/>
    <w:rsid w:val="00DD72AD"/>
    <w:rsid w:val="00DD738C"/>
    <w:rsid w:val="00DD7544"/>
    <w:rsid w:val="00DD7656"/>
    <w:rsid w:val="00DD7816"/>
    <w:rsid w:val="00DD7848"/>
    <w:rsid w:val="00DD791F"/>
    <w:rsid w:val="00DD7923"/>
    <w:rsid w:val="00DD7A16"/>
    <w:rsid w:val="00DD7AF9"/>
    <w:rsid w:val="00DD7E27"/>
    <w:rsid w:val="00DE006A"/>
    <w:rsid w:val="00DE00DD"/>
    <w:rsid w:val="00DE0121"/>
    <w:rsid w:val="00DE041B"/>
    <w:rsid w:val="00DE04D1"/>
    <w:rsid w:val="00DE04F4"/>
    <w:rsid w:val="00DE095C"/>
    <w:rsid w:val="00DE09E8"/>
    <w:rsid w:val="00DE0A43"/>
    <w:rsid w:val="00DE0A57"/>
    <w:rsid w:val="00DE0ABA"/>
    <w:rsid w:val="00DE0B19"/>
    <w:rsid w:val="00DE0B48"/>
    <w:rsid w:val="00DE0B70"/>
    <w:rsid w:val="00DE0BD6"/>
    <w:rsid w:val="00DE0C1C"/>
    <w:rsid w:val="00DE0CD2"/>
    <w:rsid w:val="00DE0DCC"/>
    <w:rsid w:val="00DE0F12"/>
    <w:rsid w:val="00DE11F7"/>
    <w:rsid w:val="00DE12B0"/>
    <w:rsid w:val="00DE1346"/>
    <w:rsid w:val="00DE1507"/>
    <w:rsid w:val="00DE1659"/>
    <w:rsid w:val="00DE174B"/>
    <w:rsid w:val="00DE1ABC"/>
    <w:rsid w:val="00DE1AC9"/>
    <w:rsid w:val="00DE1BA4"/>
    <w:rsid w:val="00DE1C44"/>
    <w:rsid w:val="00DE1F2A"/>
    <w:rsid w:val="00DE1F4D"/>
    <w:rsid w:val="00DE1FC7"/>
    <w:rsid w:val="00DE1FC8"/>
    <w:rsid w:val="00DE20CB"/>
    <w:rsid w:val="00DE213F"/>
    <w:rsid w:val="00DE21C1"/>
    <w:rsid w:val="00DE220A"/>
    <w:rsid w:val="00DE22A7"/>
    <w:rsid w:val="00DE2417"/>
    <w:rsid w:val="00DE24F6"/>
    <w:rsid w:val="00DE260A"/>
    <w:rsid w:val="00DE266B"/>
    <w:rsid w:val="00DE2695"/>
    <w:rsid w:val="00DE2785"/>
    <w:rsid w:val="00DE290F"/>
    <w:rsid w:val="00DE29AE"/>
    <w:rsid w:val="00DE2A57"/>
    <w:rsid w:val="00DE2AE4"/>
    <w:rsid w:val="00DE2BE2"/>
    <w:rsid w:val="00DE2CA9"/>
    <w:rsid w:val="00DE2CCB"/>
    <w:rsid w:val="00DE2DDF"/>
    <w:rsid w:val="00DE3285"/>
    <w:rsid w:val="00DE3375"/>
    <w:rsid w:val="00DE33EF"/>
    <w:rsid w:val="00DE341C"/>
    <w:rsid w:val="00DE3441"/>
    <w:rsid w:val="00DE34BE"/>
    <w:rsid w:val="00DE3514"/>
    <w:rsid w:val="00DE3518"/>
    <w:rsid w:val="00DE3559"/>
    <w:rsid w:val="00DE379D"/>
    <w:rsid w:val="00DE3B13"/>
    <w:rsid w:val="00DE3B17"/>
    <w:rsid w:val="00DE3B22"/>
    <w:rsid w:val="00DE3BC7"/>
    <w:rsid w:val="00DE3D25"/>
    <w:rsid w:val="00DE3DF1"/>
    <w:rsid w:val="00DE3EBA"/>
    <w:rsid w:val="00DE3FED"/>
    <w:rsid w:val="00DE402F"/>
    <w:rsid w:val="00DE40B7"/>
    <w:rsid w:val="00DE40C3"/>
    <w:rsid w:val="00DE4284"/>
    <w:rsid w:val="00DE42DC"/>
    <w:rsid w:val="00DE43BD"/>
    <w:rsid w:val="00DE4907"/>
    <w:rsid w:val="00DE4D46"/>
    <w:rsid w:val="00DE4ECB"/>
    <w:rsid w:val="00DE52C9"/>
    <w:rsid w:val="00DE52FD"/>
    <w:rsid w:val="00DE5326"/>
    <w:rsid w:val="00DE5331"/>
    <w:rsid w:val="00DE53B1"/>
    <w:rsid w:val="00DE54EC"/>
    <w:rsid w:val="00DE55D0"/>
    <w:rsid w:val="00DE5651"/>
    <w:rsid w:val="00DE572D"/>
    <w:rsid w:val="00DE5802"/>
    <w:rsid w:val="00DE5831"/>
    <w:rsid w:val="00DE5945"/>
    <w:rsid w:val="00DE5997"/>
    <w:rsid w:val="00DE59B9"/>
    <w:rsid w:val="00DE5D77"/>
    <w:rsid w:val="00DE5D8A"/>
    <w:rsid w:val="00DE5E8C"/>
    <w:rsid w:val="00DE6047"/>
    <w:rsid w:val="00DE60E7"/>
    <w:rsid w:val="00DE6102"/>
    <w:rsid w:val="00DE6252"/>
    <w:rsid w:val="00DE63B9"/>
    <w:rsid w:val="00DE63E8"/>
    <w:rsid w:val="00DE6492"/>
    <w:rsid w:val="00DE65AD"/>
    <w:rsid w:val="00DE67D4"/>
    <w:rsid w:val="00DE69FD"/>
    <w:rsid w:val="00DE6A36"/>
    <w:rsid w:val="00DE6A82"/>
    <w:rsid w:val="00DE6AB1"/>
    <w:rsid w:val="00DE6C03"/>
    <w:rsid w:val="00DE6D55"/>
    <w:rsid w:val="00DE6E66"/>
    <w:rsid w:val="00DE709D"/>
    <w:rsid w:val="00DE7154"/>
    <w:rsid w:val="00DE731E"/>
    <w:rsid w:val="00DE734F"/>
    <w:rsid w:val="00DE743B"/>
    <w:rsid w:val="00DE74AC"/>
    <w:rsid w:val="00DE75EF"/>
    <w:rsid w:val="00DE760D"/>
    <w:rsid w:val="00DE771A"/>
    <w:rsid w:val="00DE78DB"/>
    <w:rsid w:val="00DE78F2"/>
    <w:rsid w:val="00DE7919"/>
    <w:rsid w:val="00DE7A88"/>
    <w:rsid w:val="00DE7B4C"/>
    <w:rsid w:val="00DE7B5E"/>
    <w:rsid w:val="00DE7BE3"/>
    <w:rsid w:val="00DE7D79"/>
    <w:rsid w:val="00DE7E31"/>
    <w:rsid w:val="00DE7E87"/>
    <w:rsid w:val="00DE7E8E"/>
    <w:rsid w:val="00DF00B6"/>
    <w:rsid w:val="00DF00E7"/>
    <w:rsid w:val="00DF020E"/>
    <w:rsid w:val="00DF0271"/>
    <w:rsid w:val="00DF0340"/>
    <w:rsid w:val="00DF0382"/>
    <w:rsid w:val="00DF0421"/>
    <w:rsid w:val="00DF042A"/>
    <w:rsid w:val="00DF050E"/>
    <w:rsid w:val="00DF05BB"/>
    <w:rsid w:val="00DF0617"/>
    <w:rsid w:val="00DF067E"/>
    <w:rsid w:val="00DF070D"/>
    <w:rsid w:val="00DF0928"/>
    <w:rsid w:val="00DF0941"/>
    <w:rsid w:val="00DF09CF"/>
    <w:rsid w:val="00DF0A20"/>
    <w:rsid w:val="00DF0C24"/>
    <w:rsid w:val="00DF0C58"/>
    <w:rsid w:val="00DF0EA9"/>
    <w:rsid w:val="00DF0F03"/>
    <w:rsid w:val="00DF0F17"/>
    <w:rsid w:val="00DF0F31"/>
    <w:rsid w:val="00DF0FAD"/>
    <w:rsid w:val="00DF1316"/>
    <w:rsid w:val="00DF1327"/>
    <w:rsid w:val="00DF134B"/>
    <w:rsid w:val="00DF137B"/>
    <w:rsid w:val="00DF152E"/>
    <w:rsid w:val="00DF1919"/>
    <w:rsid w:val="00DF1A6C"/>
    <w:rsid w:val="00DF1ADB"/>
    <w:rsid w:val="00DF1B15"/>
    <w:rsid w:val="00DF1C49"/>
    <w:rsid w:val="00DF1CEF"/>
    <w:rsid w:val="00DF1D35"/>
    <w:rsid w:val="00DF1EB8"/>
    <w:rsid w:val="00DF217D"/>
    <w:rsid w:val="00DF220E"/>
    <w:rsid w:val="00DF22A5"/>
    <w:rsid w:val="00DF22C8"/>
    <w:rsid w:val="00DF22E4"/>
    <w:rsid w:val="00DF23ED"/>
    <w:rsid w:val="00DF24E0"/>
    <w:rsid w:val="00DF24E4"/>
    <w:rsid w:val="00DF2543"/>
    <w:rsid w:val="00DF268D"/>
    <w:rsid w:val="00DF27D1"/>
    <w:rsid w:val="00DF280F"/>
    <w:rsid w:val="00DF288A"/>
    <w:rsid w:val="00DF2A02"/>
    <w:rsid w:val="00DF2AF3"/>
    <w:rsid w:val="00DF2B7C"/>
    <w:rsid w:val="00DF2BA0"/>
    <w:rsid w:val="00DF2BC7"/>
    <w:rsid w:val="00DF2D0B"/>
    <w:rsid w:val="00DF2D5C"/>
    <w:rsid w:val="00DF2F60"/>
    <w:rsid w:val="00DF30B4"/>
    <w:rsid w:val="00DF3255"/>
    <w:rsid w:val="00DF33DB"/>
    <w:rsid w:val="00DF33FA"/>
    <w:rsid w:val="00DF34CD"/>
    <w:rsid w:val="00DF36F6"/>
    <w:rsid w:val="00DF376C"/>
    <w:rsid w:val="00DF37EA"/>
    <w:rsid w:val="00DF3887"/>
    <w:rsid w:val="00DF38CA"/>
    <w:rsid w:val="00DF3954"/>
    <w:rsid w:val="00DF3A63"/>
    <w:rsid w:val="00DF3A76"/>
    <w:rsid w:val="00DF3AE8"/>
    <w:rsid w:val="00DF3B07"/>
    <w:rsid w:val="00DF3B20"/>
    <w:rsid w:val="00DF3CFE"/>
    <w:rsid w:val="00DF3D15"/>
    <w:rsid w:val="00DF3D38"/>
    <w:rsid w:val="00DF3E01"/>
    <w:rsid w:val="00DF4055"/>
    <w:rsid w:val="00DF41DA"/>
    <w:rsid w:val="00DF42A4"/>
    <w:rsid w:val="00DF42B2"/>
    <w:rsid w:val="00DF4498"/>
    <w:rsid w:val="00DF4600"/>
    <w:rsid w:val="00DF467E"/>
    <w:rsid w:val="00DF47C9"/>
    <w:rsid w:val="00DF4864"/>
    <w:rsid w:val="00DF4888"/>
    <w:rsid w:val="00DF4920"/>
    <w:rsid w:val="00DF4971"/>
    <w:rsid w:val="00DF4998"/>
    <w:rsid w:val="00DF4A4F"/>
    <w:rsid w:val="00DF4AC0"/>
    <w:rsid w:val="00DF4CCA"/>
    <w:rsid w:val="00DF4E7C"/>
    <w:rsid w:val="00DF507F"/>
    <w:rsid w:val="00DF5436"/>
    <w:rsid w:val="00DF54FE"/>
    <w:rsid w:val="00DF55E5"/>
    <w:rsid w:val="00DF5768"/>
    <w:rsid w:val="00DF580A"/>
    <w:rsid w:val="00DF583B"/>
    <w:rsid w:val="00DF58A6"/>
    <w:rsid w:val="00DF58EA"/>
    <w:rsid w:val="00DF5910"/>
    <w:rsid w:val="00DF5997"/>
    <w:rsid w:val="00DF599E"/>
    <w:rsid w:val="00DF5A2A"/>
    <w:rsid w:val="00DF5ADF"/>
    <w:rsid w:val="00DF5BC6"/>
    <w:rsid w:val="00DF5C02"/>
    <w:rsid w:val="00DF5C73"/>
    <w:rsid w:val="00DF5D04"/>
    <w:rsid w:val="00DF60E1"/>
    <w:rsid w:val="00DF6191"/>
    <w:rsid w:val="00DF64CB"/>
    <w:rsid w:val="00DF6562"/>
    <w:rsid w:val="00DF6590"/>
    <w:rsid w:val="00DF666E"/>
    <w:rsid w:val="00DF676D"/>
    <w:rsid w:val="00DF680B"/>
    <w:rsid w:val="00DF6834"/>
    <w:rsid w:val="00DF6838"/>
    <w:rsid w:val="00DF68D9"/>
    <w:rsid w:val="00DF6A08"/>
    <w:rsid w:val="00DF6D1A"/>
    <w:rsid w:val="00DF6DCE"/>
    <w:rsid w:val="00DF6DF0"/>
    <w:rsid w:val="00DF6E04"/>
    <w:rsid w:val="00DF6EA3"/>
    <w:rsid w:val="00DF70B8"/>
    <w:rsid w:val="00DF72B3"/>
    <w:rsid w:val="00DF7349"/>
    <w:rsid w:val="00DF7395"/>
    <w:rsid w:val="00DF73C2"/>
    <w:rsid w:val="00DF7466"/>
    <w:rsid w:val="00DF755B"/>
    <w:rsid w:val="00DF777A"/>
    <w:rsid w:val="00DF781D"/>
    <w:rsid w:val="00DF7852"/>
    <w:rsid w:val="00DF78A5"/>
    <w:rsid w:val="00DF79E9"/>
    <w:rsid w:val="00DF79F6"/>
    <w:rsid w:val="00DF7A02"/>
    <w:rsid w:val="00DF7A7C"/>
    <w:rsid w:val="00DF7B95"/>
    <w:rsid w:val="00DF7BD2"/>
    <w:rsid w:val="00DF7D03"/>
    <w:rsid w:val="00DF7DA4"/>
    <w:rsid w:val="00DF7E10"/>
    <w:rsid w:val="00DF7E2E"/>
    <w:rsid w:val="00E0023B"/>
    <w:rsid w:val="00E002B4"/>
    <w:rsid w:val="00E002BF"/>
    <w:rsid w:val="00E00390"/>
    <w:rsid w:val="00E00666"/>
    <w:rsid w:val="00E00681"/>
    <w:rsid w:val="00E006A9"/>
    <w:rsid w:val="00E00710"/>
    <w:rsid w:val="00E00759"/>
    <w:rsid w:val="00E00779"/>
    <w:rsid w:val="00E008F1"/>
    <w:rsid w:val="00E00991"/>
    <w:rsid w:val="00E0099E"/>
    <w:rsid w:val="00E009CD"/>
    <w:rsid w:val="00E00A29"/>
    <w:rsid w:val="00E00BFB"/>
    <w:rsid w:val="00E00C75"/>
    <w:rsid w:val="00E00FCC"/>
    <w:rsid w:val="00E01098"/>
    <w:rsid w:val="00E0109E"/>
    <w:rsid w:val="00E011B8"/>
    <w:rsid w:val="00E01282"/>
    <w:rsid w:val="00E012B4"/>
    <w:rsid w:val="00E013B9"/>
    <w:rsid w:val="00E013D5"/>
    <w:rsid w:val="00E0144A"/>
    <w:rsid w:val="00E014A6"/>
    <w:rsid w:val="00E01508"/>
    <w:rsid w:val="00E0150A"/>
    <w:rsid w:val="00E01625"/>
    <w:rsid w:val="00E01668"/>
    <w:rsid w:val="00E018A7"/>
    <w:rsid w:val="00E01ACF"/>
    <w:rsid w:val="00E01C4E"/>
    <w:rsid w:val="00E01F3F"/>
    <w:rsid w:val="00E01FDF"/>
    <w:rsid w:val="00E0212C"/>
    <w:rsid w:val="00E021DF"/>
    <w:rsid w:val="00E022ED"/>
    <w:rsid w:val="00E023B4"/>
    <w:rsid w:val="00E02481"/>
    <w:rsid w:val="00E0250B"/>
    <w:rsid w:val="00E0255F"/>
    <w:rsid w:val="00E02596"/>
    <w:rsid w:val="00E025D0"/>
    <w:rsid w:val="00E0268C"/>
    <w:rsid w:val="00E026D4"/>
    <w:rsid w:val="00E026E5"/>
    <w:rsid w:val="00E026F7"/>
    <w:rsid w:val="00E02740"/>
    <w:rsid w:val="00E02747"/>
    <w:rsid w:val="00E027BD"/>
    <w:rsid w:val="00E02886"/>
    <w:rsid w:val="00E029EE"/>
    <w:rsid w:val="00E02AC6"/>
    <w:rsid w:val="00E02BFD"/>
    <w:rsid w:val="00E02E53"/>
    <w:rsid w:val="00E0315C"/>
    <w:rsid w:val="00E031A5"/>
    <w:rsid w:val="00E031FC"/>
    <w:rsid w:val="00E03215"/>
    <w:rsid w:val="00E032FC"/>
    <w:rsid w:val="00E03478"/>
    <w:rsid w:val="00E03504"/>
    <w:rsid w:val="00E03656"/>
    <w:rsid w:val="00E0374E"/>
    <w:rsid w:val="00E038CD"/>
    <w:rsid w:val="00E03AA7"/>
    <w:rsid w:val="00E03AE2"/>
    <w:rsid w:val="00E03B74"/>
    <w:rsid w:val="00E03CE2"/>
    <w:rsid w:val="00E03F66"/>
    <w:rsid w:val="00E03FD9"/>
    <w:rsid w:val="00E04005"/>
    <w:rsid w:val="00E040A8"/>
    <w:rsid w:val="00E04200"/>
    <w:rsid w:val="00E04357"/>
    <w:rsid w:val="00E04460"/>
    <w:rsid w:val="00E044AC"/>
    <w:rsid w:val="00E044DE"/>
    <w:rsid w:val="00E047B9"/>
    <w:rsid w:val="00E04B7E"/>
    <w:rsid w:val="00E04B92"/>
    <w:rsid w:val="00E04B94"/>
    <w:rsid w:val="00E04C10"/>
    <w:rsid w:val="00E04C82"/>
    <w:rsid w:val="00E05057"/>
    <w:rsid w:val="00E05108"/>
    <w:rsid w:val="00E0510D"/>
    <w:rsid w:val="00E0520A"/>
    <w:rsid w:val="00E052A2"/>
    <w:rsid w:val="00E052C9"/>
    <w:rsid w:val="00E053B4"/>
    <w:rsid w:val="00E0540C"/>
    <w:rsid w:val="00E05412"/>
    <w:rsid w:val="00E055BE"/>
    <w:rsid w:val="00E05704"/>
    <w:rsid w:val="00E05789"/>
    <w:rsid w:val="00E057D5"/>
    <w:rsid w:val="00E05866"/>
    <w:rsid w:val="00E059D2"/>
    <w:rsid w:val="00E059FB"/>
    <w:rsid w:val="00E05A94"/>
    <w:rsid w:val="00E05C6E"/>
    <w:rsid w:val="00E05E56"/>
    <w:rsid w:val="00E05ECB"/>
    <w:rsid w:val="00E061E6"/>
    <w:rsid w:val="00E06221"/>
    <w:rsid w:val="00E06273"/>
    <w:rsid w:val="00E0628D"/>
    <w:rsid w:val="00E0630D"/>
    <w:rsid w:val="00E06422"/>
    <w:rsid w:val="00E0649F"/>
    <w:rsid w:val="00E0657B"/>
    <w:rsid w:val="00E065B8"/>
    <w:rsid w:val="00E06747"/>
    <w:rsid w:val="00E0681A"/>
    <w:rsid w:val="00E068B1"/>
    <w:rsid w:val="00E068D6"/>
    <w:rsid w:val="00E068E4"/>
    <w:rsid w:val="00E06962"/>
    <w:rsid w:val="00E0697A"/>
    <w:rsid w:val="00E06D8D"/>
    <w:rsid w:val="00E06DC4"/>
    <w:rsid w:val="00E06EBA"/>
    <w:rsid w:val="00E06F6E"/>
    <w:rsid w:val="00E07235"/>
    <w:rsid w:val="00E0723D"/>
    <w:rsid w:val="00E07300"/>
    <w:rsid w:val="00E07670"/>
    <w:rsid w:val="00E07729"/>
    <w:rsid w:val="00E077B7"/>
    <w:rsid w:val="00E0780C"/>
    <w:rsid w:val="00E078A9"/>
    <w:rsid w:val="00E078C4"/>
    <w:rsid w:val="00E078F2"/>
    <w:rsid w:val="00E07944"/>
    <w:rsid w:val="00E07B3F"/>
    <w:rsid w:val="00E07B42"/>
    <w:rsid w:val="00E07B56"/>
    <w:rsid w:val="00E07C5F"/>
    <w:rsid w:val="00E07DEA"/>
    <w:rsid w:val="00E07E79"/>
    <w:rsid w:val="00E07FC3"/>
    <w:rsid w:val="00E100AE"/>
    <w:rsid w:val="00E10308"/>
    <w:rsid w:val="00E104DE"/>
    <w:rsid w:val="00E10622"/>
    <w:rsid w:val="00E1077C"/>
    <w:rsid w:val="00E10901"/>
    <w:rsid w:val="00E10BA9"/>
    <w:rsid w:val="00E10CBE"/>
    <w:rsid w:val="00E10CD7"/>
    <w:rsid w:val="00E10D47"/>
    <w:rsid w:val="00E10D99"/>
    <w:rsid w:val="00E10DEF"/>
    <w:rsid w:val="00E10F19"/>
    <w:rsid w:val="00E10F81"/>
    <w:rsid w:val="00E110B0"/>
    <w:rsid w:val="00E11156"/>
    <w:rsid w:val="00E112D9"/>
    <w:rsid w:val="00E11316"/>
    <w:rsid w:val="00E113B3"/>
    <w:rsid w:val="00E113D4"/>
    <w:rsid w:val="00E11576"/>
    <w:rsid w:val="00E11876"/>
    <w:rsid w:val="00E1199A"/>
    <w:rsid w:val="00E11C72"/>
    <w:rsid w:val="00E12198"/>
    <w:rsid w:val="00E121DC"/>
    <w:rsid w:val="00E121FB"/>
    <w:rsid w:val="00E124FA"/>
    <w:rsid w:val="00E1260A"/>
    <w:rsid w:val="00E1264D"/>
    <w:rsid w:val="00E1271D"/>
    <w:rsid w:val="00E12987"/>
    <w:rsid w:val="00E1299D"/>
    <w:rsid w:val="00E12B97"/>
    <w:rsid w:val="00E12C36"/>
    <w:rsid w:val="00E12C38"/>
    <w:rsid w:val="00E12E3A"/>
    <w:rsid w:val="00E12FEE"/>
    <w:rsid w:val="00E130DE"/>
    <w:rsid w:val="00E13178"/>
    <w:rsid w:val="00E133AE"/>
    <w:rsid w:val="00E134B3"/>
    <w:rsid w:val="00E134BE"/>
    <w:rsid w:val="00E13508"/>
    <w:rsid w:val="00E13581"/>
    <w:rsid w:val="00E1358A"/>
    <w:rsid w:val="00E136B6"/>
    <w:rsid w:val="00E1392B"/>
    <w:rsid w:val="00E13947"/>
    <w:rsid w:val="00E13AD9"/>
    <w:rsid w:val="00E13D30"/>
    <w:rsid w:val="00E13E14"/>
    <w:rsid w:val="00E13F49"/>
    <w:rsid w:val="00E13FC7"/>
    <w:rsid w:val="00E1403E"/>
    <w:rsid w:val="00E1410B"/>
    <w:rsid w:val="00E1411A"/>
    <w:rsid w:val="00E14309"/>
    <w:rsid w:val="00E143FC"/>
    <w:rsid w:val="00E14538"/>
    <w:rsid w:val="00E14556"/>
    <w:rsid w:val="00E147F1"/>
    <w:rsid w:val="00E148DC"/>
    <w:rsid w:val="00E14951"/>
    <w:rsid w:val="00E14977"/>
    <w:rsid w:val="00E1497A"/>
    <w:rsid w:val="00E14A3B"/>
    <w:rsid w:val="00E14B94"/>
    <w:rsid w:val="00E14BAD"/>
    <w:rsid w:val="00E14E94"/>
    <w:rsid w:val="00E14FF7"/>
    <w:rsid w:val="00E150A0"/>
    <w:rsid w:val="00E150C4"/>
    <w:rsid w:val="00E15187"/>
    <w:rsid w:val="00E154F4"/>
    <w:rsid w:val="00E154F8"/>
    <w:rsid w:val="00E15504"/>
    <w:rsid w:val="00E15634"/>
    <w:rsid w:val="00E156E7"/>
    <w:rsid w:val="00E15899"/>
    <w:rsid w:val="00E1594B"/>
    <w:rsid w:val="00E159DA"/>
    <w:rsid w:val="00E15CD7"/>
    <w:rsid w:val="00E15D8C"/>
    <w:rsid w:val="00E15D8D"/>
    <w:rsid w:val="00E15DB5"/>
    <w:rsid w:val="00E15DEB"/>
    <w:rsid w:val="00E15E2C"/>
    <w:rsid w:val="00E15EAE"/>
    <w:rsid w:val="00E15F3F"/>
    <w:rsid w:val="00E15FF3"/>
    <w:rsid w:val="00E15FF5"/>
    <w:rsid w:val="00E16046"/>
    <w:rsid w:val="00E16093"/>
    <w:rsid w:val="00E160BA"/>
    <w:rsid w:val="00E1611B"/>
    <w:rsid w:val="00E162C4"/>
    <w:rsid w:val="00E1640A"/>
    <w:rsid w:val="00E16640"/>
    <w:rsid w:val="00E16669"/>
    <w:rsid w:val="00E167DB"/>
    <w:rsid w:val="00E16912"/>
    <w:rsid w:val="00E16948"/>
    <w:rsid w:val="00E16C75"/>
    <w:rsid w:val="00E16C8F"/>
    <w:rsid w:val="00E16CD4"/>
    <w:rsid w:val="00E16CF5"/>
    <w:rsid w:val="00E16F17"/>
    <w:rsid w:val="00E16FAF"/>
    <w:rsid w:val="00E17034"/>
    <w:rsid w:val="00E170C7"/>
    <w:rsid w:val="00E170DF"/>
    <w:rsid w:val="00E171E9"/>
    <w:rsid w:val="00E172A5"/>
    <w:rsid w:val="00E172DE"/>
    <w:rsid w:val="00E17429"/>
    <w:rsid w:val="00E17432"/>
    <w:rsid w:val="00E1758E"/>
    <w:rsid w:val="00E17724"/>
    <w:rsid w:val="00E178C6"/>
    <w:rsid w:val="00E1792E"/>
    <w:rsid w:val="00E17939"/>
    <w:rsid w:val="00E179F9"/>
    <w:rsid w:val="00E17A43"/>
    <w:rsid w:val="00E17B8D"/>
    <w:rsid w:val="00E17B98"/>
    <w:rsid w:val="00E17CCB"/>
    <w:rsid w:val="00E17CCC"/>
    <w:rsid w:val="00E17D17"/>
    <w:rsid w:val="00E17D2A"/>
    <w:rsid w:val="00E17D3D"/>
    <w:rsid w:val="00E17EC6"/>
    <w:rsid w:val="00E20297"/>
    <w:rsid w:val="00E2031C"/>
    <w:rsid w:val="00E205F8"/>
    <w:rsid w:val="00E20A08"/>
    <w:rsid w:val="00E20B12"/>
    <w:rsid w:val="00E20CAD"/>
    <w:rsid w:val="00E20CFE"/>
    <w:rsid w:val="00E20F7F"/>
    <w:rsid w:val="00E210D3"/>
    <w:rsid w:val="00E21254"/>
    <w:rsid w:val="00E213D2"/>
    <w:rsid w:val="00E2141C"/>
    <w:rsid w:val="00E21479"/>
    <w:rsid w:val="00E2151E"/>
    <w:rsid w:val="00E2160A"/>
    <w:rsid w:val="00E21623"/>
    <w:rsid w:val="00E216C3"/>
    <w:rsid w:val="00E21717"/>
    <w:rsid w:val="00E21726"/>
    <w:rsid w:val="00E21797"/>
    <w:rsid w:val="00E218C2"/>
    <w:rsid w:val="00E21912"/>
    <w:rsid w:val="00E21B20"/>
    <w:rsid w:val="00E21BB1"/>
    <w:rsid w:val="00E21CA9"/>
    <w:rsid w:val="00E21F7B"/>
    <w:rsid w:val="00E2219C"/>
    <w:rsid w:val="00E22331"/>
    <w:rsid w:val="00E2248D"/>
    <w:rsid w:val="00E22495"/>
    <w:rsid w:val="00E22527"/>
    <w:rsid w:val="00E22572"/>
    <w:rsid w:val="00E22758"/>
    <w:rsid w:val="00E22768"/>
    <w:rsid w:val="00E2276E"/>
    <w:rsid w:val="00E228AA"/>
    <w:rsid w:val="00E228D5"/>
    <w:rsid w:val="00E229C1"/>
    <w:rsid w:val="00E229C7"/>
    <w:rsid w:val="00E22A1B"/>
    <w:rsid w:val="00E22D47"/>
    <w:rsid w:val="00E22DAD"/>
    <w:rsid w:val="00E22DFC"/>
    <w:rsid w:val="00E22EEA"/>
    <w:rsid w:val="00E22F0D"/>
    <w:rsid w:val="00E22F50"/>
    <w:rsid w:val="00E22F66"/>
    <w:rsid w:val="00E23087"/>
    <w:rsid w:val="00E23122"/>
    <w:rsid w:val="00E23127"/>
    <w:rsid w:val="00E23172"/>
    <w:rsid w:val="00E2317A"/>
    <w:rsid w:val="00E2322B"/>
    <w:rsid w:val="00E2332F"/>
    <w:rsid w:val="00E23347"/>
    <w:rsid w:val="00E23427"/>
    <w:rsid w:val="00E23439"/>
    <w:rsid w:val="00E2349C"/>
    <w:rsid w:val="00E236B9"/>
    <w:rsid w:val="00E2375D"/>
    <w:rsid w:val="00E237B5"/>
    <w:rsid w:val="00E23896"/>
    <w:rsid w:val="00E238D2"/>
    <w:rsid w:val="00E23A2E"/>
    <w:rsid w:val="00E23B2A"/>
    <w:rsid w:val="00E23B47"/>
    <w:rsid w:val="00E23E09"/>
    <w:rsid w:val="00E23E16"/>
    <w:rsid w:val="00E24087"/>
    <w:rsid w:val="00E24178"/>
    <w:rsid w:val="00E241AC"/>
    <w:rsid w:val="00E24333"/>
    <w:rsid w:val="00E243B2"/>
    <w:rsid w:val="00E243BC"/>
    <w:rsid w:val="00E2440B"/>
    <w:rsid w:val="00E2441A"/>
    <w:rsid w:val="00E2461B"/>
    <w:rsid w:val="00E246F1"/>
    <w:rsid w:val="00E24721"/>
    <w:rsid w:val="00E24844"/>
    <w:rsid w:val="00E2491C"/>
    <w:rsid w:val="00E24AAF"/>
    <w:rsid w:val="00E24B92"/>
    <w:rsid w:val="00E24B97"/>
    <w:rsid w:val="00E24CC5"/>
    <w:rsid w:val="00E24CFE"/>
    <w:rsid w:val="00E24D03"/>
    <w:rsid w:val="00E24D3B"/>
    <w:rsid w:val="00E24DCE"/>
    <w:rsid w:val="00E24ECB"/>
    <w:rsid w:val="00E24FDE"/>
    <w:rsid w:val="00E250F6"/>
    <w:rsid w:val="00E25121"/>
    <w:rsid w:val="00E25444"/>
    <w:rsid w:val="00E25548"/>
    <w:rsid w:val="00E255E1"/>
    <w:rsid w:val="00E2562E"/>
    <w:rsid w:val="00E25650"/>
    <w:rsid w:val="00E256BF"/>
    <w:rsid w:val="00E25703"/>
    <w:rsid w:val="00E2574F"/>
    <w:rsid w:val="00E2587C"/>
    <w:rsid w:val="00E258BC"/>
    <w:rsid w:val="00E258CA"/>
    <w:rsid w:val="00E258D0"/>
    <w:rsid w:val="00E25A04"/>
    <w:rsid w:val="00E25A77"/>
    <w:rsid w:val="00E25E8A"/>
    <w:rsid w:val="00E25F81"/>
    <w:rsid w:val="00E26067"/>
    <w:rsid w:val="00E26170"/>
    <w:rsid w:val="00E26271"/>
    <w:rsid w:val="00E262ED"/>
    <w:rsid w:val="00E263D8"/>
    <w:rsid w:val="00E264B2"/>
    <w:rsid w:val="00E26545"/>
    <w:rsid w:val="00E265D1"/>
    <w:rsid w:val="00E26773"/>
    <w:rsid w:val="00E26A30"/>
    <w:rsid w:val="00E26AA2"/>
    <w:rsid w:val="00E26CBC"/>
    <w:rsid w:val="00E26E25"/>
    <w:rsid w:val="00E26E67"/>
    <w:rsid w:val="00E26F48"/>
    <w:rsid w:val="00E27054"/>
    <w:rsid w:val="00E27101"/>
    <w:rsid w:val="00E273FE"/>
    <w:rsid w:val="00E27402"/>
    <w:rsid w:val="00E274A1"/>
    <w:rsid w:val="00E27530"/>
    <w:rsid w:val="00E275CB"/>
    <w:rsid w:val="00E275D2"/>
    <w:rsid w:val="00E27645"/>
    <w:rsid w:val="00E276D2"/>
    <w:rsid w:val="00E27805"/>
    <w:rsid w:val="00E2785E"/>
    <w:rsid w:val="00E27A30"/>
    <w:rsid w:val="00E27ABD"/>
    <w:rsid w:val="00E27C77"/>
    <w:rsid w:val="00E27DD0"/>
    <w:rsid w:val="00E27EBB"/>
    <w:rsid w:val="00E3012C"/>
    <w:rsid w:val="00E30181"/>
    <w:rsid w:val="00E301DD"/>
    <w:rsid w:val="00E30219"/>
    <w:rsid w:val="00E3025E"/>
    <w:rsid w:val="00E302BB"/>
    <w:rsid w:val="00E3046E"/>
    <w:rsid w:val="00E30563"/>
    <w:rsid w:val="00E305AA"/>
    <w:rsid w:val="00E305F8"/>
    <w:rsid w:val="00E30677"/>
    <w:rsid w:val="00E306E3"/>
    <w:rsid w:val="00E307CB"/>
    <w:rsid w:val="00E30862"/>
    <w:rsid w:val="00E30AD2"/>
    <w:rsid w:val="00E30B6B"/>
    <w:rsid w:val="00E30B9A"/>
    <w:rsid w:val="00E30BAD"/>
    <w:rsid w:val="00E30C71"/>
    <w:rsid w:val="00E30DCF"/>
    <w:rsid w:val="00E30E2D"/>
    <w:rsid w:val="00E30F0B"/>
    <w:rsid w:val="00E30F80"/>
    <w:rsid w:val="00E3110F"/>
    <w:rsid w:val="00E31161"/>
    <w:rsid w:val="00E3117E"/>
    <w:rsid w:val="00E31238"/>
    <w:rsid w:val="00E31250"/>
    <w:rsid w:val="00E31385"/>
    <w:rsid w:val="00E31398"/>
    <w:rsid w:val="00E3154A"/>
    <w:rsid w:val="00E317DB"/>
    <w:rsid w:val="00E31934"/>
    <w:rsid w:val="00E31B29"/>
    <w:rsid w:val="00E31B5D"/>
    <w:rsid w:val="00E31B9F"/>
    <w:rsid w:val="00E31BDD"/>
    <w:rsid w:val="00E31C8D"/>
    <w:rsid w:val="00E31C8E"/>
    <w:rsid w:val="00E31CBF"/>
    <w:rsid w:val="00E31CDD"/>
    <w:rsid w:val="00E31F42"/>
    <w:rsid w:val="00E31F86"/>
    <w:rsid w:val="00E32087"/>
    <w:rsid w:val="00E32170"/>
    <w:rsid w:val="00E32292"/>
    <w:rsid w:val="00E324E4"/>
    <w:rsid w:val="00E32572"/>
    <w:rsid w:val="00E32622"/>
    <w:rsid w:val="00E32735"/>
    <w:rsid w:val="00E3288A"/>
    <w:rsid w:val="00E3299A"/>
    <w:rsid w:val="00E32BE2"/>
    <w:rsid w:val="00E32C0D"/>
    <w:rsid w:val="00E32C34"/>
    <w:rsid w:val="00E32C83"/>
    <w:rsid w:val="00E32E29"/>
    <w:rsid w:val="00E32E3A"/>
    <w:rsid w:val="00E32E90"/>
    <w:rsid w:val="00E32FAE"/>
    <w:rsid w:val="00E330AF"/>
    <w:rsid w:val="00E3310A"/>
    <w:rsid w:val="00E33153"/>
    <w:rsid w:val="00E331C1"/>
    <w:rsid w:val="00E33575"/>
    <w:rsid w:val="00E3370C"/>
    <w:rsid w:val="00E33815"/>
    <w:rsid w:val="00E338BB"/>
    <w:rsid w:val="00E33930"/>
    <w:rsid w:val="00E33A4E"/>
    <w:rsid w:val="00E33AD0"/>
    <w:rsid w:val="00E33AFB"/>
    <w:rsid w:val="00E33B3C"/>
    <w:rsid w:val="00E33BEB"/>
    <w:rsid w:val="00E33C9F"/>
    <w:rsid w:val="00E33F64"/>
    <w:rsid w:val="00E34097"/>
    <w:rsid w:val="00E340A9"/>
    <w:rsid w:val="00E341BE"/>
    <w:rsid w:val="00E3424C"/>
    <w:rsid w:val="00E34276"/>
    <w:rsid w:val="00E3427D"/>
    <w:rsid w:val="00E3448E"/>
    <w:rsid w:val="00E344D5"/>
    <w:rsid w:val="00E34530"/>
    <w:rsid w:val="00E34534"/>
    <w:rsid w:val="00E345B9"/>
    <w:rsid w:val="00E34746"/>
    <w:rsid w:val="00E34958"/>
    <w:rsid w:val="00E34A4F"/>
    <w:rsid w:val="00E34A99"/>
    <w:rsid w:val="00E34AA7"/>
    <w:rsid w:val="00E34AA8"/>
    <w:rsid w:val="00E34B5B"/>
    <w:rsid w:val="00E34C4B"/>
    <w:rsid w:val="00E34CD3"/>
    <w:rsid w:val="00E34CFB"/>
    <w:rsid w:val="00E34EC6"/>
    <w:rsid w:val="00E34FB5"/>
    <w:rsid w:val="00E3515D"/>
    <w:rsid w:val="00E35278"/>
    <w:rsid w:val="00E352DB"/>
    <w:rsid w:val="00E3543C"/>
    <w:rsid w:val="00E3558D"/>
    <w:rsid w:val="00E35827"/>
    <w:rsid w:val="00E35884"/>
    <w:rsid w:val="00E35A1F"/>
    <w:rsid w:val="00E35CBF"/>
    <w:rsid w:val="00E35D89"/>
    <w:rsid w:val="00E35E40"/>
    <w:rsid w:val="00E35E42"/>
    <w:rsid w:val="00E35E5B"/>
    <w:rsid w:val="00E360AE"/>
    <w:rsid w:val="00E36154"/>
    <w:rsid w:val="00E361FE"/>
    <w:rsid w:val="00E36218"/>
    <w:rsid w:val="00E3622F"/>
    <w:rsid w:val="00E3630E"/>
    <w:rsid w:val="00E36380"/>
    <w:rsid w:val="00E363C6"/>
    <w:rsid w:val="00E36794"/>
    <w:rsid w:val="00E3685D"/>
    <w:rsid w:val="00E36898"/>
    <w:rsid w:val="00E36A02"/>
    <w:rsid w:val="00E36BB1"/>
    <w:rsid w:val="00E36CD4"/>
    <w:rsid w:val="00E36D06"/>
    <w:rsid w:val="00E36EA5"/>
    <w:rsid w:val="00E36F5B"/>
    <w:rsid w:val="00E36FA2"/>
    <w:rsid w:val="00E3704F"/>
    <w:rsid w:val="00E37076"/>
    <w:rsid w:val="00E37238"/>
    <w:rsid w:val="00E3732F"/>
    <w:rsid w:val="00E3755D"/>
    <w:rsid w:val="00E375FF"/>
    <w:rsid w:val="00E37997"/>
    <w:rsid w:val="00E37B15"/>
    <w:rsid w:val="00E37BD4"/>
    <w:rsid w:val="00E37DD9"/>
    <w:rsid w:val="00E37E5C"/>
    <w:rsid w:val="00E37E7B"/>
    <w:rsid w:val="00E4007C"/>
    <w:rsid w:val="00E40113"/>
    <w:rsid w:val="00E40154"/>
    <w:rsid w:val="00E4042A"/>
    <w:rsid w:val="00E404CC"/>
    <w:rsid w:val="00E404EF"/>
    <w:rsid w:val="00E4050A"/>
    <w:rsid w:val="00E4051B"/>
    <w:rsid w:val="00E4052C"/>
    <w:rsid w:val="00E40546"/>
    <w:rsid w:val="00E405EB"/>
    <w:rsid w:val="00E4067F"/>
    <w:rsid w:val="00E406C9"/>
    <w:rsid w:val="00E4097E"/>
    <w:rsid w:val="00E40A36"/>
    <w:rsid w:val="00E40D0A"/>
    <w:rsid w:val="00E40E37"/>
    <w:rsid w:val="00E40FF0"/>
    <w:rsid w:val="00E4106D"/>
    <w:rsid w:val="00E41138"/>
    <w:rsid w:val="00E4130D"/>
    <w:rsid w:val="00E4146F"/>
    <w:rsid w:val="00E414AE"/>
    <w:rsid w:val="00E4151C"/>
    <w:rsid w:val="00E41554"/>
    <w:rsid w:val="00E41603"/>
    <w:rsid w:val="00E4162F"/>
    <w:rsid w:val="00E41649"/>
    <w:rsid w:val="00E41738"/>
    <w:rsid w:val="00E41775"/>
    <w:rsid w:val="00E418FA"/>
    <w:rsid w:val="00E41B25"/>
    <w:rsid w:val="00E41B71"/>
    <w:rsid w:val="00E41FB9"/>
    <w:rsid w:val="00E42318"/>
    <w:rsid w:val="00E4234F"/>
    <w:rsid w:val="00E42353"/>
    <w:rsid w:val="00E4246D"/>
    <w:rsid w:val="00E424B1"/>
    <w:rsid w:val="00E424D8"/>
    <w:rsid w:val="00E425EF"/>
    <w:rsid w:val="00E425F5"/>
    <w:rsid w:val="00E42861"/>
    <w:rsid w:val="00E429E4"/>
    <w:rsid w:val="00E42AED"/>
    <w:rsid w:val="00E42E9A"/>
    <w:rsid w:val="00E42F24"/>
    <w:rsid w:val="00E43065"/>
    <w:rsid w:val="00E4313A"/>
    <w:rsid w:val="00E43183"/>
    <w:rsid w:val="00E431B2"/>
    <w:rsid w:val="00E43208"/>
    <w:rsid w:val="00E43339"/>
    <w:rsid w:val="00E4335E"/>
    <w:rsid w:val="00E43543"/>
    <w:rsid w:val="00E43682"/>
    <w:rsid w:val="00E43824"/>
    <w:rsid w:val="00E4389C"/>
    <w:rsid w:val="00E43924"/>
    <w:rsid w:val="00E43934"/>
    <w:rsid w:val="00E4399D"/>
    <w:rsid w:val="00E43ABA"/>
    <w:rsid w:val="00E43AEC"/>
    <w:rsid w:val="00E43B2F"/>
    <w:rsid w:val="00E43B69"/>
    <w:rsid w:val="00E43C72"/>
    <w:rsid w:val="00E43D83"/>
    <w:rsid w:val="00E43DDF"/>
    <w:rsid w:val="00E43E16"/>
    <w:rsid w:val="00E43E25"/>
    <w:rsid w:val="00E43E88"/>
    <w:rsid w:val="00E43F58"/>
    <w:rsid w:val="00E43FE1"/>
    <w:rsid w:val="00E44129"/>
    <w:rsid w:val="00E4416A"/>
    <w:rsid w:val="00E44194"/>
    <w:rsid w:val="00E44255"/>
    <w:rsid w:val="00E44258"/>
    <w:rsid w:val="00E44277"/>
    <w:rsid w:val="00E443E5"/>
    <w:rsid w:val="00E4443A"/>
    <w:rsid w:val="00E44689"/>
    <w:rsid w:val="00E446E9"/>
    <w:rsid w:val="00E4474C"/>
    <w:rsid w:val="00E4474E"/>
    <w:rsid w:val="00E44970"/>
    <w:rsid w:val="00E4498D"/>
    <w:rsid w:val="00E44ACC"/>
    <w:rsid w:val="00E44ACD"/>
    <w:rsid w:val="00E44B03"/>
    <w:rsid w:val="00E44B2C"/>
    <w:rsid w:val="00E44B41"/>
    <w:rsid w:val="00E44C27"/>
    <w:rsid w:val="00E44C6F"/>
    <w:rsid w:val="00E44C8A"/>
    <w:rsid w:val="00E44CAE"/>
    <w:rsid w:val="00E44E42"/>
    <w:rsid w:val="00E44E6A"/>
    <w:rsid w:val="00E44EBE"/>
    <w:rsid w:val="00E44F75"/>
    <w:rsid w:val="00E44FC1"/>
    <w:rsid w:val="00E45030"/>
    <w:rsid w:val="00E45139"/>
    <w:rsid w:val="00E4513D"/>
    <w:rsid w:val="00E452DB"/>
    <w:rsid w:val="00E45302"/>
    <w:rsid w:val="00E453BF"/>
    <w:rsid w:val="00E453D1"/>
    <w:rsid w:val="00E45528"/>
    <w:rsid w:val="00E45576"/>
    <w:rsid w:val="00E45611"/>
    <w:rsid w:val="00E45685"/>
    <w:rsid w:val="00E45B68"/>
    <w:rsid w:val="00E45C0F"/>
    <w:rsid w:val="00E45DB3"/>
    <w:rsid w:val="00E45ED3"/>
    <w:rsid w:val="00E45F45"/>
    <w:rsid w:val="00E45FC9"/>
    <w:rsid w:val="00E460BA"/>
    <w:rsid w:val="00E46281"/>
    <w:rsid w:val="00E46296"/>
    <w:rsid w:val="00E4634D"/>
    <w:rsid w:val="00E463D6"/>
    <w:rsid w:val="00E46417"/>
    <w:rsid w:val="00E46516"/>
    <w:rsid w:val="00E465FA"/>
    <w:rsid w:val="00E466F6"/>
    <w:rsid w:val="00E4687C"/>
    <w:rsid w:val="00E468F4"/>
    <w:rsid w:val="00E46940"/>
    <w:rsid w:val="00E46A77"/>
    <w:rsid w:val="00E46B1F"/>
    <w:rsid w:val="00E46B98"/>
    <w:rsid w:val="00E46E08"/>
    <w:rsid w:val="00E46E70"/>
    <w:rsid w:val="00E46E90"/>
    <w:rsid w:val="00E472A0"/>
    <w:rsid w:val="00E47410"/>
    <w:rsid w:val="00E474B7"/>
    <w:rsid w:val="00E475A4"/>
    <w:rsid w:val="00E475A5"/>
    <w:rsid w:val="00E476A5"/>
    <w:rsid w:val="00E4772C"/>
    <w:rsid w:val="00E477CD"/>
    <w:rsid w:val="00E47926"/>
    <w:rsid w:val="00E47A74"/>
    <w:rsid w:val="00E47B4E"/>
    <w:rsid w:val="00E47CF4"/>
    <w:rsid w:val="00E47CF5"/>
    <w:rsid w:val="00E47D5D"/>
    <w:rsid w:val="00E47E48"/>
    <w:rsid w:val="00E50012"/>
    <w:rsid w:val="00E50015"/>
    <w:rsid w:val="00E5013D"/>
    <w:rsid w:val="00E5016E"/>
    <w:rsid w:val="00E5054D"/>
    <w:rsid w:val="00E505B7"/>
    <w:rsid w:val="00E505F6"/>
    <w:rsid w:val="00E50815"/>
    <w:rsid w:val="00E50949"/>
    <w:rsid w:val="00E50983"/>
    <w:rsid w:val="00E50A4E"/>
    <w:rsid w:val="00E50C03"/>
    <w:rsid w:val="00E50D6C"/>
    <w:rsid w:val="00E50DC7"/>
    <w:rsid w:val="00E50E03"/>
    <w:rsid w:val="00E50F06"/>
    <w:rsid w:val="00E50FD1"/>
    <w:rsid w:val="00E5100B"/>
    <w:rsid w:val="00E51048"/>
    <w:rsid w:val="00E5118E"/>
    <w:rsid w:val="00E5147A"/>
    <w:rsid w:val="00E51564"/>
    <w:rsid w:val="00E51622"/>
    <w:rsid w:val="00E51656"/>
    <w:rsid w:val="00E51759"/>
    <w:rsid w:val="00E517E5"/>
    <w:rsid w:val="00E518DE"/>
    <w:rsid w:val="00E51AA9"/>
    <w:rsid w:val="00E51AE3"/>
    <w:rsid w:val="00E51C1A"/>
    <w:rsid w:val="00E51C7F"/>
    <w:rsid w:val="00E51D99"/>
    <w:rsid w:val="00E51EE3"/>
    <w:rsid w:val="00E522C8"/>
    <w:rsid w:val="00E52432"/>
    <w:rsid w:val="00E524B2"/>
    <w:rsid w:val="00E5259F"/>
    <w:rsid w:val="00E52811"/>
    <w:rsid w:val="00E52821"/>
    <w:rsid w:val="00E52AB9"/>
    <w:rsid w:val="00E52B29"/>
    <w:rsid w:val="00E52B5C"/>
    <w:rsid w:val="00E52C6F"/>
    <w:rsid w:val="00E52D86"/>
    <w:rsid w:val="00E52DB3"/>
    <w:rsid w:val="00E52E9D"/>
    <w:rsid w:val="00E52EA4"/>
    <w:rsid w:val="00E52F15"/>
    <w:rsid w:val="00E5302E"/>
    <w:rsid w:val="00E53039"/>
    <w:rsid w:val="00E5305F"/>
    <w:rsid w:val="00E5319F"/>
    <w:rsid w:val="00E53257"/>
    <w:rsid w:val="00E5335D"/>
    <w:rsid w:val="00E53374"/>
    <w:rsid w:val="00E535DB"/>
    <w:rsid w:val="00E53754"/>
    <w:rsid w:val="00E5381B"/>
    <w:rsid w:val="00E538A2"/>
    <w:rsid w:val="00E5394B"/>
    <w:rsid w:val="00E5397B"/>
    <w:rsid w:val="00E5399A"/>
    <w:rsid w:val="00E53A2A"/>
    <w:rsid w:val="00E53A4D"/>
    <w:rsid w:val="00E53B65"/>
    <w:rsid w:val="00E53CCB"/>
    <w:rsid w:val="00E540A0"/>
    <w:rsid w:val="00E5417D"/>
    <w:rsid w:val="00E54264"/>
    <w:rsid w:val="00E542D3"/>
    <w:rsid w:val="00E54329"/>
    <w:rsid w:val="00E5432F"/>
    <w:rsid w:val="00E54399"/>
    <w:rsid w:val="00E543AE"/>
    <w:rsid w:val="00E5440A"/>
    <w:rsid w:val="00E544D7"/>
    <w:rsid w:val="00E5455D"/>
    <w:rsid w:val="00E54638"/>
    <w:rsid w:val="00E54751"/>
    <w:rsid w:val="00E54835"/>
    <w:rsid w:val="00E54A76"/>
    <w:rsid w:val="00E54AA3"/>
    <w:rsid w:val="00E54B4C"/>
    <w:rsid w:val="00E54C37"/>
    <w:rsid w:val="00E54D85"/>
    <w:rsid w:val="00E54DD8"/>
    <w:rsid w:val="00E54EB8"/>
    <w:rsid w:val="00E54F1D"/>
    <w:rsid w:val="00E55168"/>
    <w:rsid w:val="00E5536C"/>
    <w:rsid w:val="00E55813"/>
    <w:rsid w:val="00E55864"/>
    <w:rsid w:val="00E55885"/>
    <w:rsid w:val="00E558E8"/>
    <w:rsid w:val="00E5593F"/>
    <w:rsid w:val="00E55A6B"/>
    <w:rsid w:val="00E55BAF"/>
    <w:rsid w:val="00E55C6C"/>
    <w:rsid w:val="00E55C9B"/>
    <w:rsid w:val="00E55DB3"/>
    <w:rsid w:val="00E55E65"/>
    <w:rsid w:val="00E55F51"/>
    <w:rsid w:val="00E56023"/>
    <w:rsid w:val="00E5602B"/>
    <w:rsid w:val="00E5610D"/>
    <w:rsid w:val="00E561D3"/>
    <w:rsid w:val="00E5626C"/>
    <w:rsid w:val="00E562C6"/>
    <w:rsid w:val="00E56347"/>
    <w:rsid w:val="00E56439"/>
    <w:rsid w:val="00E565BD"/>
    <w:rsid w:val="00E565C9"/>
    <w:rsid w:val="00E5661A"/>
    <w:rsid w:val="00E56665"/>
    <w:rsid w:val="00E56697"/>
    <w:rsid w:val="00E566E4"/>
    <w:rsid w:val="00E568DA"/>
    <w:rsid w:val="00E5694D"/>
    <w:rsid w:val="00E56A4E"/>
    <w:rsid w:val="00E56B56"/>
    <w:rsid w:val="00E56B81"/>
    <w:rsid w:val="00E56D98"/>
    <w:rsid w:val="00E56DCF"/>
    <w:rsid w:val="00E56DEE"/>
    <w:rsid w:val="00E56F1E"/>
    <w:rsid w:val="00E56F61"/>
    <w:rsid w:val="00E56F9D"/>
    <w:rsid w:val="00E5731B"/>
    <w:rsid w:val="00E57392"/>
    <w:rsid w:val="00E573AB"/>
    <w:rsid w:val="00E57464"/>
    <w:rsid w:val="00E57593"/>
    <w:rsid w:val="00E575C6"/>
    <w:rsid w:val="00E57696"/>
    <w:rsid w:val="00E57829"/>
    <w:rsid w:val="00E57857"/>
    <w:rsid w:val="00E57A22"/>
    <w:rsid w:val="00E57D1E"/>
    <w:rsid w:val="00E57D68"/>
    <w:rsid w:val="00E57EAC"/>
    <w:rsid w:val="00E57FC5"/>
    <w:rsid w:val="00E60116"/>
    <w:rsid w:val="00E6015A"/>
    <w:rsid w:val="00E601B5"/>
    <w:rsid w:val="00E602E5"/>
    <w:rsid w:val="00E60311"/>
    <w:rsid w:val="00E60339"/>
    <w:rsid w:val="00E605E7"/>
    <w:rsid w:val="00E605F2"/>
    <w:rsid w:val="00E60678"/>
    <w:rsid w:val="00E60696"/>
    <w:rsid w:val="00E60829"/>
    <w:rsid w:val="00E60907"/>
    <w:rsid w:val="00E609C9"/>
    <w:rsid w:val="00E60AD4"/>
    <w:rsid w:val="00E60B97"/>
    <w:rsid w:val="00E60C6F"/>
    <w:rsid w:val="00E60DE6"/>
    <w:rsid w:val="00E60E52"/>
    <w:rsid w:val="00E60E62"/>
    <w:rsid w:val="00E60E63"/>
    <w:rsid w:val="00E60E72"/>
    <w:rsid w:val="00E60EE9"/>
    <w:rsid w:val="00E60EF0"/>
    <w:rsid w:val="00E60EFE"/>
    <w:rsid w:val="00E60F32"/>
    <w:rsid w:val="00E60FA9"/>
    <w:rsid w:val="00E60FB3"/>
    <w:rsid w:val="00E610AC"/>
    <w:rsid w:val="00E612BB"/>
    <w:rsid w:val="00E6133B"/>
    <w:rsid w:val="00E6137B"/>
    <w:rsid w:val="00E614DE"/>
    <w:rsid w:val="00E615B5"/>
    <w:rsid w:val="00E615DA"/>
    <w:rsid w:val="00E615DF"/>
    <w:rsid w:val="00E615F5"/>
    <w:rsid w:val="00E6168E"/>
    <w:rsid w:val="00E61969"/>
    <w:rsid w:val="00E61A27"/>
    <w:rsid w:val="00E61B2C"/>
    <w:rsid w:val="00E61DA6"/>
    <w:rsid w:val="00E61DB3"/>
    <w:rsid w:val="00E61DD3"/>
    <w:rsid w:val="00E61EAA"/>
    <w:rsid w:val="00E61EC3"/>
    <w:rsid w:val="00E62239"/>
    <w:rsid w:val="00E6230C"/>
    <w:rsid w:val="00E6231C"/>
    <w:rsid w:val="00E6236C"/>
    <w:rsid w:val="00E624CD"/>
    <w:rsid w:val="00E625B6"/>
    <w:rsid w:val="00E62637"/>
    <w:rsid w:val="00E627F7"/>
    <w:rsid w:val="00E62993"/>
    <w:rsid w:val="00E629E8"/>
    <w:rsid w:val="00E62A0A"/>
    <w:rsid w:val="00E62A19"/>
    <w:rsid w:val="00E62A7E"/>
    <w:rsid w:val="00E62AF1"/>
    <w:rsid w:val="00E62B95"/>
    <w:rsid w:val="00E62C7E"/>
    <w:rsid w:val="00E62CE6"/>
    <w:rsid w:val="00E62CE7"/>
    <w:rsid w:val="00E62DC5"/>
    <w:rsid w:val="00E62DDE"/>
    <w:rsid w:val="00E62F01"/>
    <w:rsid w:val="00E62F55"/>
    <w:rsid w:val="00E6319E"/>
    <w:rsid w:val="00E632CD"/>
    <w:rsid w:val="00E6334D"/>
    <w:rsid w:val="00E63422"/>
    <w:rsid w:val="00E6347C"/>
    <w:rsid w:val="00E634B4"/>
    <w:rsid w:val="00E63586"/>
    <w:rsid w:val="00E6373E"/>
    <w:rsid w:val="00E63951"/>
    <w:rsid w:val="00E639BF"/>
    <w:rsid w:val="00E63CCE"/>
    <w:rsid w:val="00E63D8E"/>
    <w:rsid w:val="00E63E97"/>
    <w:rsid w:val="00E64060"/>
    <w:rsid w:val="00E64137"/>
    <w:rsid w:val="00E6437E"/>
    <w:rsid w:val="00E64465"/>
    <w:rsid w:val="00E644A4"/>
    <w:rsid w:val="00E645EB"/>
    <w:rsid w:val="00E647DB"/>
    <w:rsid w:val="00E648D7"/>
    <w:rsid w:val="00E648FE"/>
    <w:rsid w:val="00E64A0D"/>
    <w:rsid w:val="00E64B1E"/>
    <w:rsid w:val="00E64DAA"/>
    <w:rsid w:val="00E64E56"/>
    <w:rsid w:val="00E64EEA"/>
    <w:rsid w:val="00E65016"/>
    <w:rsid w:val="00E65049"/>
    <w:rsid w:val="00E65129"/>
    <w:rsid w:val="00E651F4"/>
    <w:rsid w:val="00E653F7"/>
    <w:rsid w:val="00E65418"/>
    <w:rsid w:val="00E65446"/>
    <w:rsid w:val="00E65613"/>
    <w:rsid w:val="00E6577B"/>
    <w:rsid w:val="00E657CC"/>
    <w:rsid w:val="00E65A39"/>
    <w:rsid w:val="00E65A6A"/>
    <w:rsid w:val="00E65B5C"/>
    <w:rsid w:val="00E65B7E"/>
    <w:rsid w:val="00E65BD6"/>
    <w:rsid w:val="00E65C05"/>
    <w:rsid w:val="00E65E6E"/>
    <w:rsid w:val="00E65F44"/>
    <w:rsid w:val="00E6600B"/>
    <w:rsid w:val="00E66091"/>
    <w:rsid w:val="00E66113"/>
    <w:rsid w:val="00E66181"/>
    <w:rsid w:val="00E662CE"/>
    <w:rsid w:val="00E66369"/>
    <w:rsid w:val="00E663CF"/>
    <w:rsid w:val="00E6662B"/>
    <w:rsid w:val="00E668C7"/>
    <w:rsid w:val="00E668E5"/>
    <w:rsid w:val="00E66924"/>
    <w:rsid w:val="00E66A52"/>
    <w:rsid w:val="00E66A86"/>
    <w:rsid w:val="00E66B83"/>
    <w:rsid w:val="00E66C2D"/>
    <w:rsid w:val="00E66CE9"/>
    <w:rsid w:val="00E66DA2"/>
    <w:rsid w:val="00E66F81"/>
    <w:rsid w:val="00E66FB6"/>
    <w:rsid w:val="00E670D9"/>
    <w:rsid w:val="00E67205"/>
    <w:rsid w:val="00E67337"/>
    <w:rsid w:val="00E6734D"/>
    <w:rsid w:val="00E6769A"/>
    <w:rsid w:val="00E67701"/>
    <w:rsid w:val="00E677BF"/>
    <w:rsid w:val="00E67847"/>
    <w:rsid w:val="00E67CCB"/>
    <w:rsid w:val="00E70267"/>
    <w:rsid w:val="00E70348"/>
    <w:rsid w:val="00E7037D"/>
    <w:rsid w:val="00E703B7"/>
    <w:rsid w:val="00E704E1"/>
    <w:rsid w:val="00E7050F"/>
    <w:rsid w:val="00E7062C"/>
    <w:rsid w:val="00E708C3"/>
    <w:rsid w:val="00E7092F"/>
    <w:rsid w:val="00E70ABE"/>
    <w:rsid w:val="00E70B59"/>
    <w:rsid w:val="00E70BCB"/>
    <w:rsid w:val="00E70CCB"/>
    <w:rsid w:val="00E70E15"/>
    <w:rsid w:val="00E70F55"/>
    <w:rsid w:val="00E70FDF"/>
    <w:rsid w:val="00E71085"/>
    <w:rsid w:val="00E7133A"/>
    <w:rsid w:val="00E713CB"/>
    <w:rsid w:val="00E71592"/>
    <w:rsid w:val="00E715FC"/>
    <w:rsid w:val="00E71915"/>
    <w:rsid w:val="00E71960"/>
    <w:rsid w:val="00E719E1"/>
    <w:rsid w:val="00E71A4D"/>
    <w:rsid w:val="00E71A62"/>
    <w:rsid w:val="00E71AAC"/>
    <w:rsid w:val="00E71DC4"/>
    <w:rsid w:val="00E71DF0"/>
    <w:rsid w:val="00E72098"/>
    <w:rsid w:val="00E720B8"/>
    <w:rsid w:val="00E72133"/>
    <w:rsid w:val="00E721CC"/>
    <w:rsid w:val="00E724F3"/>
    <w:rsid w:val="00E72558"/>
    <w:rsid w:val="00E726C0"/>
    <w:rsid w:val="00E72743"/>
    <w:rsid w:val="00E7276B"/>
    <w:rsid w:val="00E727DF"/>
    <w:rsid w:val="00E728B3"/>
    <w:rsid w:val="00E728FF"/>
    <w:rsid w:val="00E72DB9"/>
    <w:rsid w:val="00E72E6F"/>
    <w:rsid w:val="00E72EA3"/>
    <w:rsid w:val="00E72F2E"/>
    <w:rsid w:val="00E730D7"/>
    <w:rsid w:val="00E7319E"/>
    <w:rsid w:val="00E731B3"/>
    <w:rsid w:val="00E7322D"/>
    <w:rsid w:val="00E732F0"/>
    <w:rsid w:val="00E7346F"/>
    <w:rsid w:val="00E73724"/>
    <w:rsid w:val="00E73729"/>
    <w:rsid w:val="00E7387A"/>
    <w:rsid w:val="00E738B8"/>
    <w:rsid w:val="00E73A59"/>
    <w:rsid w:val="00E73A7E"/>
    <w:rsid w:val="00E73A8C"/>
    <w:rsid w:val="00E73BC0"/>
    <w:rsid w:val="00E73BF2"/>
    <w:rsid w:val="00E73CE9"/>
    <w:rsid w:val="00E741CD"/>
    <w:rsid w:val="00E7436A"/>
    <w:rsid w:val="00E7440C"/>
    <w:rsid w:val="00E7447A"/>
    <w:rsid w:val="00E745DE"/>
    <w:rsid w:val="00E7469A"/>
    <w:rsid w:val="00E74749"/>
    <w:rsid w:val="00E748E4"/>
    <w:rsid w:val="00E74CC5"/>
    <w:rsid w:val="00E74D04"/>
    <w:rsid w:val="00E74EA0"/>
    <w:rsid w:val="00E74EA6"/>
    <w:rsid w:val="00E7501E"/>
    <w:rsid w:val="00E750F0"/>
    <w:rsid w:val="00E75186"/>
    <w:rsid w:val="00E755D2"/>
    <w:rsid w:val="00E756C1"/>
    <w:rsid w:val="00E756E1"/>
    <w:rsid w:val="00E75744"/>
    <w:rsid w:val="00E75877"/>
    <w:rsid w:val="00E758AD"/>
    <w:rsid w:val="00E75A69"/>
    <w:rsid w:val="00E75AF7"/>
    <w:rsid w:val="00E75BD2"/>
    <w:rsid w:val="00E75BF1"/>
    <w:rsid w:val="00E75D78"/>
    <w:rsid w:val="00E75DAC"/>
    <w:rsid w:val="00E75F20"/>
    <w:rsid w:val="00E75F32"/>
    <w:rsid w:val="00E75F42"/>
    <w:rsid w:val="00E75F91"/>
    <w:rsid w:val="00E75FE8"/>
    <w:rsid w:val="00E762E8"/>
    <w:rsid w:val="00E76428"/>
    <w:rsid w:val="00E76446"/>
    <w:rsid w:val="00E76492"/>
    <w:rsid w:val="00E764C5"/>
    <w:rsid w:val="00E76687"/>
    <w:rsid w:val="00E7678B"/>
    <w:rsid w:val="00E767C5"/>
    <w:rsid w:val="00E768EE"/>
    <w:rsid w:val="00E769FF"/>
    <w:rsid w:val="00E76B22"/>
    <w:rsid w:val="00E76C54"/>
    <w:rsid w:val="00E76CD7"/>
    <w:rsid w:val="00E76D2C"/>
    <w:rsid w:val="00E76D52"/>
    <w:rsid w:val="00E76EE8"/>
    <w:rsid w:val="00E76F16"/>
    <w:rsid w:val="00E770FC"/>
    <w:rsid w:val="00E771BD"/>
    <w:rsid w:val="00E772A1"/>
    <w:rsid w:val="00E772FF"/>
    <w:rsid w:val="00E77378"/>
    <w:rsid w:val="00E773FB"/>
    <w:rsid w:val="00E77C9C"/>
    <w:rsid w:val="00E77D63"/>
    <w:rsid w:val="00E77D64"/>
    <w:rsid w:val="00E77E99"/>
    <w:rsid w:val="00E8018E"/>
    <w:rsid w:val="00E801F1"/>
    <w:rsid w:val="00E8032B"/>
    <w:rsid w:val="00E80440"/>
    <w:rsid w:val="00E806A4"/>
    <w:rsid w:val="00E806DC"/>
    <w:rsid w:val="00E807C2"/>
    <w:rsid w:val="00E8087B"/>
    <w:rsid w:val="00E808A4"/>
    <w:rsid w:val="00E80924"/>
    <w:rsid w:val="00E80A27"/>
    <w:rsid w:val="00E80BF8"/>
    <w:rsid w:val="00E80C68"/>
    <w:rsid w:val="00E80CC6"/>
    <w:rsid w:val="00E80D3F"/>
    <w:rsid w:val="00E80DFE"/>
    <w:rsid w:val="00E80E91"/>
    <w:rsid w:val="00E80EA5"/>
    <w:rsid w:val="00E80FB6"/>
    <w:rsid w:val="00E813E8"/>
    <w:rsid w:val="00E814D5"/>
    <w:rsid w:val="00E8158E"/>
    <w:rsid w:val="00E8159B"/>
    <w:rsid w:val="00E8165E"/>
    <w:rsid w:val="00E81695"/>
    <w:rsid w:val="00E816B3"/>
    <w:rsid w:val="00E816F5"/>
    <w:rsid w:val="00E81817"/>
    <w:rsid w:val="00E81901"/>
    <w:rsid w:val="00E81933"/>
    <w:rsid w:val="00E81A62"/>
    <w:rsid w:val="00E81A9D"/>
    <w:rsid w:val="00E81B28"/>
    <w:rsid w:val="00E81BC5"/>
    <w:rsid w:val="00E81D4D"/>
    <w:rsid w:val="00E81D6A"/>
    <w:rsid w:val="00E81ED1"/>
    <w:rsid w:val="00E8202F"/>
    <w:rsid w:val="00E8227F"/>
    <w:rsid w:val="00E822BD"/>
    <w:rsid w:val="00E82324"/>
    <w:rsid w:val="00E82399"/>
    <w:rsid w:val="00E823AE"/>
    <w:rsid w:val="00E82411"/>
    <w:rsid w:val="00E82522"/>
    <w:rsid w:val="00E8256C"/>
    <w:rsid w:val="00E825FC"/>
    <w:rsid w:val="00E8268D"/>
    <w:rsid w:val="00E8271E"/>
    <w:rsid w:val="00E827CC"/>
    <w:rsid w:val="00E827D4"/>
    <w:rsid w:val="00E828F7"/>
    <w:rsid w:val="00E82912"/>
    <w:rsid w:val="00E82953"/>
    <w:rsid w:val="00E8298A"/>
    <w:rsid w:val="00E82A5C"/>
    <w:rsid w:val="00E82AC1"/>
    <w:rsid w:val="00E82B3E"/>
    <w:rsid w:val="00E82D58"/>
    <w:rsid w:val="00E82E05"/>
    <w:rsid w:val="00E82E10"/>
    <w:rsid w:val="00E82E31"/>
    <w:rsid w:val="00E82FA0"/>
    <w:rsid w:val="00E82FD4"/>
    <w:rsid w:val="00E8304B"/>
    <w:rsid w:val="00E83203"/>
    <w:rsid w:val="00E83227"/>
    <w:rsid w:val="00E8339C"/>
    <w:rsid w:val="00E833CC"/>
    <w:rsid w:val="00E834B9"/>
    <w:rsid w:val="00E834BE"/>
    <w:rsid w:val="00E8350A"/>
    <w:rsid w:val="00E835C7"/>
    <w:rsid w:val="00E83789"/>
    <w:rsid w:val="00E837E0"/>
    <w:rsid w:val="00E838A3"/>
    <w:rsid w:val="00E838CF"/>
    <w:rsid w:val="00E83929"/>
    <w:rsid w:val="00E839E9"/>
    <w:rsid w:val="00E83AEF"/>
    <w:rsid w:val="00E83BB1"/>
    <w:rsid w:val="00E83BF5"/>
    <w:rsid w:val="00E83D01"/>
    <w:rsid w:val="00E83DAD"/>
    <w:rsid w:val="00E83F78"/>
    <w:rsid w:val="00E83FD4"/>
    <w:rsid w:val="00E841F3"/>
    <w:rsid w:val="00E84357"/>
    <w:rsid w:val="00E84370"/>
    <w:rsid w:val="00E843DD"/>
    <w:rsid w:val="00E845AC"/>
    <w:rsid w:val="00E846A6"/>
    <w:rsid w:val="00E846DE"/>
    <w:rsid w:val="00E847E2"/>
    <w:rsid w:val="00E84823"/>
    <w:rsid w:val="00E848D5"/>
    <w:rsid w:val="00E84B3F"/>
    <w:rsid w:val="00E84CB1"/>
    <w:rsid w:val="00E84D62"/>
    <w:rsid w:val="00E84E5B"/>
    <w:rsid w:val="00E84E6A"/>
    <w:rsid w:val="00E84F38"/>
    <w:rsid w:val="00E85092"/>
    <w:rsid w:val="00E851C8"/>
    <w:rsid w:val="00E85291"/>
    <w:rsid w:val="00E852C2"/>
    <w:rsid w:val="00E854BC"/>
    <w:rsid w:val="00E85529"/>
    <w:rsid w:val="00E855CA"/>
    <w:rsid w:val="00E856AC"/>
    <w:rsid w:val="00E856EE"/>
    <w:rsid w:val="00E856FA"/>
    <w:rsid w:val="00E8572E"/>
    <w:rsid w:val="00E85902"/>
    <w:rsid w:val="00E8594B"/>
    <w:rsid w:val="00E85B47"/>
    <w:rsid w:val="00E85C59"/>
    <w:rsid w:val="00E85C9D"/>
    <w:rsid w:val="00E85DA9"/>
    <w:rsid w:val="00E85DDB"/>
    <w:rsid w:val="00E85EE0"/>
    <w:rsid w:val="00E85F0A"/>
    <w:rsid w:val="00E85FA2"/>
    <w:rsid w:val="00E86069"/>
    <w:rsid w:val="00E863E3"/>
    <w:rsid w:val="00E863FD"/>
    <w:rsid w:val="00E86431"/>
    <w:rsid w:val="00E8650C"/>
    <w:rsid w:val="00E8652F"/>
    <w:rsid w:val="00E866B2"/>
    <w:rsid w:val="00E866B6"/>
    <w:rsid w:val="00E8673D"/>
    <w:rsid w:val="00E86769"/>
    <w:rsid w:val="00E86870"/>
    <w:rsid w:val="00E86889"/>
    <w:rsid w:val="00E868D2"/>
    <w:rsid w:val="00E8691F"/>
    <w:rsid w:val="00E86AEB"/>
    <w:rsid w:val="00E86B1E"/>
    <w:rsid w:val="00E86B3A"/>
    <w:rsid w:val="00E86B7D"/>
    <w:rsid w:val="00E86DCD"/>
    <w:rsid w:val="00E86DCE"/>
    <w:rsid w:val="00E86E10"/>
    <w:rsid w:val="00E86F8B"/>
    <w:rsid w:val="00E87078"/>
    <w:rsid w:val="00E871CA"/>
    <w:rsid w:val="00E873F3"/>
    <w:rsid w:val="00E87403"/>
    <w:rsid w:val="00E87458"/>
    <w:rsid w:val="00E874A3"/>
    <w:rsid w:val="00E87778"/>
    <w:rsid w:val="00E87887"/>
    <w:rsid w:val="00E878DA"/>
    <w:rsid w:val="00E87B30"/>
    <w:rsid w:val="00E87DA4"/>
    <w:rsid w:val="00E87ED3"/>
    <w:rsid w:val="00E87EDA"/>
    <w:rsid w:val="00E87EEC"/>
    <w:rsid w:val="00E87FAF"/>
    <w:rsid w:val="00E900A4"/>
    <w:rsid w:val="00E9036D"/>
    <w:rsid w:val="00E904C7"/>
    <w:rsid w:val="00E908D2"/>
    <w:rsid w:val="00E909A4"/>
    <w:rsid w:val="00E909D4"/>
    <w:rsid w:val="00E90A3F"/>
    <w:rsid w:val="00E90ADC"/>
    <w:rsid w:val="00E90DE5"/>
    <w:rsid w:val="00E90E25"/>
    <w:rsid w:val="00E90E8C"/>
    <w:rsid w:val="00E910CE"/>
    <w:rsid w:val="00E9116C"/>
    <w:rsid w:val="00E91260"/>
    <w:rsid w:val="00E9161F"/>
    <w:rsid w:val="00E916AD"/>
    <w:rsid w:val="00E916FE"/>
    <w:rsid w:val="00E91896"/>
    <w:rsid w:val="00E91950"/>
    <w:rsid w:val="00E91981"/>
    <w:rsid w:val="00E919C2"/>
    <w:rsid w:val="00E91AF2"/>
    <w:rsid w:val="00E91BAD"/>
    <w:rsid w:val="00E91D45"/>
    <w:rsid w:val="00E91F7C"/>
    <w:rsid w:val="00E9216D"/>
    <w:rsid w:val="00E92230"/>
    <w:rsid w:val="00E9229A"/>
    <w:rsid w:val="00E924A8"/>
    <w:rsid w:val="00E92500"/>
    <w:rsid w:val="00E92615"/>
    <w:rsid w:val="00E9263C"/>
    <w:rsid w:val="00E92785"/>
    <w:rsid w:val="00E927B4"/>
    <w:rsid w:val="00E9298E"/>
    <w:rsid w:val="00E92998"/>
    <w:rsid w:val="00E92A1F"/>
    <w:rsid w:val="00E92A40"/>
    <w:rsid w:val="00E92A85"/>
    <w:rsid w:val="00E92AF3"/>
    <w:rsid w:val="00E92D1C"/>
    <w:rsid w:val="00E92EC1"/>
    <w:rsid w:val="00E92EFA"/>
    <w:rsid w:val="00E92FB1"/>
    <w:rsid w:val="00E93004"/>
    <w:rsid w:val="00E9306F"/>
    <w:rsid w:val="00E931F1"/>
    <w:rsid w:val="00E933AC"/>
    <w:rsid w:val="00E934B7"/>
    <w:rsid w:val="00E934D9"/>
    <w:rsid w:val="00E935C9"/>
    <w:rsid w:val="00E935CE"/>
    <w:rsid w:val="00E936A8"/>
    <w:rsid w:val="00E93714"/>
    <w:rsid w:val="00E93777"/>
    <w:rsid w:val="00E93AE2"/>
    <w:rsid w:val="00E93BEF"/>
    <w:rsid w:val="00E93BF1"/>
    <w:rsid w:val="00E93DD6"/>
    <w:rsid w:val="00E93DE8"/>
    <w:rsid w:val="00E93E89"/>
    <w:rsid w:val="00E93FAA"/>
    <w:rsid w:val="00E93FFE"/>
    <w:rsid w:val="00E94015"/>
    <w:rsid w:val="00E940EB"/>
    <w:rsid w:val="00E94150"/>
    <w:rsid w:val="00E94198"/>
    <w:rsid w:val="00E94200"/>
    <w:rsid w:val="00E94483"/>
    <w:rsid w:val="00E94575"/>
    <w:rsid w:val="00E94B6E"/>
    <w:rsid w:val="00E94C0E"/>
    <w:rsid w:val="00E94C38"/>
    <w:rsid w:val="00E94E31"/>
    <w:rsid w:val="00E94EC9"/>
    <w:rsid w:val="00E94ED1"/>
    <w:rsid w:val="00E94F14"/>
    <w:rsid w:val="00E94FFF"/>
    <w:rsid w:val="00E9508A"/>
    <w:rsid w:val="00E95144"/>
    <w:rsid w:val="00E9525E"/>
    <w:rsid w:val="00E9545F"/>
    <w:rsid w:val="00E9548D"/>
    <w:rsid w:val="00E954DC"/>
    <w:rsid w:val="00E955B7"/>
    <w:rsid w:val="00E955BD"/>
    <w:rsid w:val="00E956DA"/>
    <w:rsid w:val="00E956E2"/>
    <w:rsid w:val="00E957FC"/>
    <w:rsid w:val="00E9595F"/>
    <w:rsid w:val="00E95A40"/>
    <w:rsid w:val="00E95A74"/>
    <w:rsid w:val="00E95A96"/>
    <w:rsid w:val="00E95B0E"/>
    <w:rsid w:val="00E95B2F"/>
    <w:rsid w:val="00E95B81"/>
    <w:rsid w:val="00E95B8C"/>
    <w:rsid w:val="00E95BEE"/>
    <w:rsid w:val="00E95D71"/>
    <w:rsid w:val="00E95EAC"/>
    <w:rsid w:val="00E95F77"/>
    <w:rsid w:val="00E96056"/>
    <w:rsid w:val="00E9642B"/>
    <w:rsid w:val="00E96485"/>
    <w:rsid w:val="00E9652F"/>
    <w:rsid w:val="00E96538"/>
    <w:rsid w:val="00E965ED"/>
    <w:rsid w:val="00E966BD"/>
    <w:rsid w:val="00E9679F"/>
    <w:rsid w:val="00E968A4"/>
    <w:rsid w:val="00E968AF"/>
    <w:rsid w:val="00E96A56"/>
    <w:rsid w:val="00E96A87"/>
    <w:rsid w:val="00E96B5A"/>
    <w:rsid w:val="00E96BA9"/>
    <w:rsid w:val="00E96D9E"/>
    <w:rsid w:val="00E96DF6"/>
    <w:rsid w:val="00E9707E"/>
    <w:rsid w:val="00E9709D"/>
    <w:rsid w:val="00E970BA"/>
    <w:rsid w:val="00E970FA"/>
    <w:rsid w:val="00E9715E"/>
    <w:rsid w:val="00E9730B"/>
    <w:rsid w:val="00E97500"/>
    <w:rsid w:val="00E97616"/>
    <w:rsid w:val="00E9767B"/>
    <w:rsid w:val="00E9769E"/>
    <w:rsid w:val="00E9776A"/>
    <w:rsid w:val="00E97777"/>
    <w:rsid w:val="00E977E3"/>
    <w:rsid w:val="00E97912"/>
    <w:rsid w:val="00E97964"/>
    <w:rsid w:val="00E979AB"/>
    <w:rsid w:val="00E97AC0"/>
    <w:rsid w:val="00E97E3B"/>
    <w:rsid w:val="00E97F11"/>
    <w:rsid w:val="00E97FC7"/>
    <w:rsid w:val="00EA013A"/>
    <w:rsid w:val="00EA01ED"/>
    <w:rsid w:val="00EA0275"/>
    <w:rsid w:val="00EA03BB"/>
    <w:rsid w:val="00EA07A0"/>
    <w:rsid w:val="00EA0897"/>
    <w:rsid w:val="00EA0913"/>
    <w:rsid w:val="00EA098D"/>
    <w:rsid w:val="00EA0A26"/>
    <w:rsid w:val="00EA0A48"/>
    <w:rsid w:val="00EA0D4B"/>
    <w:rsid w:val="00EA0DBA"/>
    <w:rsid w:val="00EA0E02"/>
    <w:rsid w:val="00EA0E70"/>
    <w:rsid w:val="00EA0F56"/>
    <w:rsid w:val="00EA0FD6"/>
    <w:rsid w:val="00EA1099"/>
    <w:rsid w:val="00EA10DB"/>
    <w:rsid w:val="00EA11F6"/>
    <w:rsid w:val="00EA128C"/>
    <w:rsid w:val="00EA13D5"/>
    <w:rsid w:val="00EA16AC"/>
    <w:rsid w:val="00EA170A"/>
    <w:rsid w:val="00EA17BE"/>
    <w:rsid w:val="00EA17F1"/>
    <w:rsid w:val="00EA195E"/>
    <w:rsid w:val="00EA1A73"/>
    <w:rsid w:val="00EA1B16"/>
    <w:rsid w:val="00EA1C50"/>
    <w:rsid w:val="00EA1C8C"/>
    <w:rsid w:val="00EA1D66"/>
    <w:rsid w:val="00EA1E4C"/>
    <w:rsid w:val="00EA1E53"/>
    <w:rsid w:val="00EA1FD2"/>
    <w:rsid w:val="00EA2021"/>
    <w:rsid w:val="00EA21A7"/>
    <w:rsid w:val="00EA22F4"/>
    <w:rsid w:val="00EA2332"/>
    <w:rsid w:val="00EA2392"/>
    <w:rsid w:val="00EA23A1"/>
    <w:rsid w:val="00EA2417"/>
    <w:rsid w:val="00EA247F"/>
    <w:rsid w:val="00EA26FD"/>
    <w:rsid w:val="00EA2735"/>
    <w:rsid w:val="00EA29EB"/>
    <w:rsid w:val="00EA2C90"/>
    <w:rsid w:val="00EA2D21"/>
    <w:rsid w:val="00EA2D38"/>
    <w:rsid w:val="00EA2E58"/>
    <w:rsid w:val="00EA3317"/>
    <w:rsid w:val="00EA33E2"/>
    <w:rsid w:val="00EA3404"/>
    <w:rsid w:val="00EA3605"/>
    <w:rsid w:val="00EA36FE"/>
    <w:rsid w:val="00EA3700"/>
    <w:rsid w:val="00EA37F5"/>
    <w:rsid w:val="00EA3832"/>
    <w:rsid w:val="00EA3879"/>
    <w:rsid w:val="00EA38D2"/>
    <w:rsid w:val="00EA397A"/>
    <w:rsid w:val="00EA3A4F"/>
    <w:rsid w:val="00EA3B04"/>
    <w:rsid w:val="00EA3B27"/>
    <w:rsid w:val="00EA3BEF"/>
    <w:rsid w:val="00EA3BF9"/>
    <w:rsid w:val="00EA3FB8"/>
    <w:rsid w:val="00EA3FF5"/>
    <w:rsid w:val="00EA3FF7"/>
    <w:rsid w:val="00EA4117"/>
    <w:rsid w:val="00EA4145"/>
    <w:rsid w:val="00EA41E3"/>
    <w:rsid w:val="00EA42AE"/>
    <w:rsid w:val="00EA42D7"/>
    <w:rsid w:val="00EA43C2"/>
    <w:rsid w:val="00EA463F"/>
    <w:rsid w:val="00EA464B"/>
    <w:rsid w:val="00EA464C"/>
    <w:rsid w:val="00EA4846"/>
    <w:rsid w:val="00EA48B6"/>
    <w:rsid w:val="00EA491F"/>
    <w:rsid w:val="00EA49AC"/>
    <w:rsid w:val="00EA49BB"/>
    <w:rsid w:val="00EA49BF"/>
    <w:rsid w:val="00EA4B32"/>
    <w:rsid w:val="00EA4BFF"/>
    <w:rsid w:val="00EA4C70"/>
    <w:rsid w:val="00EA4DB0"/>
    <w:rsid w:val="00EA4F15"/>
    <w:rsid w:val="00EA4FA1"/>
    <w:rsid w:val="00EA4FBB"/>
    <w:rsid w:val="00EA4FD4"/>
    <w:rsid w:val="00EA5063"/>
    <w:rsid w:val="00EA506F"/>
    <w:rsid w:val="00EA50B1"/>
    <w:rsid w:val="00EA5116"/>
    <w:rsid w:val="00EA5147"/>
    <w:rsid w:val="00EA52D7"/>
    <w:rsid w:val="00EA53E5"/>
    <w:rsid w:val="00EA53E7"/>
    <w:rsid w:val="00EA5405"/>
    <w:rsid w:val="00EA550E"/>
    <w:rsid w:val="00EA5599"/>
    <w:rsid w:val="00EA5652"/>
    <w:rsid w:val="00EA5657"/>
    <w:rsid w:val="00EA5689"/>
    <w:rsid w:val="00EA58F6"/>
    <w:rsid w:val="00EA5994"/>
    <w:rsid w:val="00EA5A91"/>
    <w:rsid w:val="00EA5BFB"/>
    <w:rsid w:val="00EA5CF8"/>
    <w:rsid w:val="00EA5DDA"/>
    <w:rsid w:val="00EA5E64"/>
    <w:rsid w:val="00EA5E80"/>
    <w:rsid w:val="00EA5EE0"/>
    <w:rsid w:val="00EA60EB"/>
    <w:rsid w:val="00EA611A"/>
    <w:rsid w:val="00EA6133"/>
    <w:rsid w:val="00EA628D"/>
    <w:rsid w:val="00EA62CC"/>
    <w:rsid w:val="00EA6438"/>
    <w:rsid w:val="00EA6445"/>
    <w:rsid w:val="00EA6452"/>
    <w:rsid w:val="00EA6569"/>
    <w:rsid w:val="00EA65DF"/>
    <w:rsid w:val="00EA67F4"/>
    <w:rsid w:val="00EA6830"/>
    <w:rsid w:val="00EA6845"/>
    <w:rsid w:val="00EA6896"/>
    <w:rsid w:val="00EA6901"/>
    <w:rsid w:val="00EA698B"/>
    <w:rsid w:val="00EA6A05"/>
    <w:rsid w:val="00EA6A64"/>
    <w:rsid w:val="00EA6A7D"/>
    <w:rsid w:val="00EA6B10"/>
    <w:rsid w:val="00EA6BD2"/>
    <w:rsid w:val="00EA6C76"/>
    <w:rsid w:val="00EA6CB3"/>
    <w:rsid w:val="00EA6E99"/>
    <w:rsid w:val="00EA70A2"/>
    <w:rsid w:val="00EA70DE"/>
    <w:rsid w:val="00EA71D2"/>
    <w:rsid w:val="00EA71E1"/>
    <w:rsid w:val="00EA71F4"/>
    <w:rsid w:val="00EA723A"/>
    <w:rsid w:val="00EA7307"/>
    <w:rsid w:val="00EA74A4"/>
    <w:rsid w:val="00EA7542"/>
    <w:rsid w:val="00EA77A4"/>
    <w:rsid w:val="00EA78DA"/>
    <w:rsid w:val="00EA790C"/>
    <w:rsid w:val="00EA7A8A"/>
    <w:rsid w:val="00EA7A96"/>
    <w:rsid w:val="00EA7ACB"/>
    <w:rsid w:val="00EA7AE6"/>
    <w:rsid w:val="00EA7BF1"/>
    <w:rsid w:val="00EA7C29"/>
    <w:rsid w:val="00EA7CA5"/>
    <w:rsid w:val="00EA7D2C"/>
    <w:rsid w:val="00EA7F1B"/>
    <w:rsid w:val="00EA7F8B"/>
    <w:rsid w:val="00EA7FA5"/>
    <w:rsid w:val="00EB009A"/>
    <w:rsid w:val="00EB00C0"/>
    <w:rsid w:val="00EB0173"/>
    <w:rsid w:val="00EB022A"/>
    <w:rsid w:val="00EB0445"/>
    <w:rsid w:val="00EB04FC"/>
    <w:rsid w:val="00EB0551"/>
    <w:rsid w:val="00EB055D"/>
    <w:rsid w:val="00EB075D"/>
    <w:rsid w:val="00EB08AD"/>
    <w:rsid w:val="00EB093E"/>
    <w:rsid w:val="00EB095C"/>
    <w:rsid w:val="00EB098D"/>
    <w:rsid w:val="00EB0A2D"/>
    <w:rsid w:val="00EB0DD2"/>
    <w:rsid w:val="00EB0DDF"/>
    <w:rsid w:val="00EB1008"/>
    <w:rsid w:val="00EB1029"/>
    <w:rsid w:val="00EB10FE"/>
    <w:rsid w:val="00EB114C"/>
    <w:rsid w:val="00EB11E4"/>
    <w:rsid w:val="00EB1279"/>
    <w:rsid w:val="00EB135D"/>
    <w:rsid w:val="00EB14D4"/>
    <w:rsid w:val="00EB14ED"/>
    <w:rsid w:val="00EB14F2"/>
    <w:rsid w:val="00EB1580"/>
    <w:rsid w:val="00EB177E"/>
    <w:rsid w:val="00EB18D8"/>
    <w:rsid w:val="00EB1903"/>
    <w:rsid w:val="00EB1B6E"/>
    <w:rsid w:val="00EB1B93"/>
    <w:rsid w:val="00EB1CD2"/>
    <w:rsid w:val="00EB1E4B"/>
    <w:rsid w:val="00EB20DC"/>
    <w:rsid w:val="00EB21F7"/>
    <w:rsid w:val="00EB2357"/>
    <w:rsid w:val="00EB23DD"/>
    <w:rsid w:val="00EB2519"/>
    <w:rsid w:val="00EB2526"/>
    <w:rsid w:val="00EB2552"/>
    <w:rsid w:val="00EB2589"/>
    <w:rsid w:val="00EB2596"/>
    <w:rsid w:val="00EB25E0"/>
    <w:rsid w:val="00EB281A"/>
    <w:rsid w:val="00EB288E"/>
    <w:rsid w:val="00EB2912"/>
    <w:rsid w:val="00EB29D2"/>
    <w:rsid w:val="00EB2A59"/>
    <w:rsid w:val="00EB2ABC"/>
    <w:rsid w:val="00EB2C05"/>
    <w:rsid w:val="00EB2C6E"/>
    <w:rsid w:val="00EB2DCE"/>
    <w:rsid w:val="00EB2E54"/>
    <w:rsid w:val="00EB3051"/>
    <w:rsid w:val="00EB3155"/>
    <w:rsid w:val="00EB317A"/>
    <w:rsid w:val="00EB3209"/>
    <w:rsid w:val="00EB32B7"/>
    <w:rsid w:val="00EB32EB"/>
    <w:rsid w:val="00EB3342"/>
    <w:rsid w:val="00EB36DC"/>
    <w:rsid w:val="00EB36F7"/>
    <w:rsid w:val="00EB37DF"/>
    <w:rsid w:val="00EB3907"/>
    <w:rsid w:val="00EB3960"/>
    <w:rsid w:val="00EB3A67"/>
    <w:rsid w:val="00EB3C13"/>
    <w:rsid w:val="00EB3C48"/>
    <w:rsid w:val="00EB3C83"/>
    <w:rsid w:val="00EB3D1A"/>
    <w:rsid w:val="00EB3DFF"/>
    <w:rsid w:val="00EB3E21"/>
    <w:rsid w:val="00EB3E75"/>
    <w:rsid w:val="00EB3F2E"/>
    <w:rsid w:val="00EB3FA5"/>
    <w:rsid w:val="00EB4161"/>
    <w:rsid w:val="00EB4191"/>
    <w:rsid w:val="00EB4205"/>
    <w:rsid w:val="00EB422C"/>
    <w:rsid w:val="00EB42CA"/>
    <w:rsid w:val="00EB452A"/>
    <w:rsid w:val="00EB46B5"/>
    <w:rsid w:val="00EB46B9"/>
    <w:rsid w:val="00EB4788"/>
    <w:rsid w:val="00EB4871"/>
    <w:rsid w:val="00EB4C10"/>
    <w:rsid w:val="00EB4D14"/>
    <w:rsid w:val="00EB4D20"/>
    <w:rsid w:val="00EB502F"/>
    <w:rsid w:val="00EB507F"/>
    <w:rsid w:val="00EB5081"/>
    <w:rsid w:val="00EB50B1"/>
    <w:rsid w:val="00EB5323"/>
    <w:rsid w:val="00EB53B2"/>
    <w:rsid w:val="00EB5451"/>
    <w:rsid w:val="00EB547E"/>
    <w:rsid w:val="00EB547F"/>
    <w:rsid w:val="00EB54CA"/>
    <w:rsid w:val="00EB55F6"/>
    <w:rsid w:val="00EB55F8"/>
    <w:rsid w:val="00EB5609"/>
    <w:rsid w:val="00EB56F8"/>
    <w:rsid w:val="00EB5726"/>
    <w:rsid w:val="00EB573A"/>
    <w:rsid w:val="00EB57C6"/>
    <w:rsid w:val="00EB58A6"/>
    <w:rsid w:val="00EB5980"/>
    <w:rsid w:val="00EB5A84"/>
    <w:rsid w:val="00EB5B50"/>
    <w:rsid w:val="00EB5BB3"/>
    <w:rsid w:val="00EB5CCD"/>
    <w:rsid w:val="00EB5F36"/>
    <w:rsid w:val="00EB5F6F"/>
    <w:rsid w:val="00EB6061"/>
    <w:rsid w:val="00EB60A8"/>
    <w:rsid w:val="00EB6176"/>
    <w:rsid w:val="00EB61CE"/>
    <w:rsid w:val="00EB6333"/>
    <w:rsid w:val="00EB63A2"/>
    <w:rsid w:val="00EB6511"/>
    <w:rsid w:val="00EB6580"/>
    <w:rsid w:val="00EB6594"/>
    <w:rsid w:val="00EB6688"/>
    <w:rsid w:val="00EB6897"/>
    <w:rsid w:val="00EB6940"/>
    <w:rsid w:val="00EB6B63"/>
    <w:rsid w:val="00EB6DC1"/>
    <w:rsid w:val="00EB6DDB"/>
    <w:rsid w:val="00EB6ED2"/>
    <w:rsid w:val="00EB71C7"/>
    <w:rsid w:val="00EB7306"/>
    <w:rsid w:val="00EB73FA"/>
    <w:rsid w:val="00EB75BB"/>
    <w:rsid w:val="00EB773A"/>
    <w:rsid w:val="00EB798E"/>
    <w:rsid w:val="00EB7A4F"/>
    <w:rsid w:val="00EB7B55"/>
    <w:rsid w:val="00EB7C1F"/>
    <w:rsid w:val="00EB7D4D"/>
    <w:rsid w:val="00EB7E73"/>
    <w:rsid w:val="00EB7E90"/>
    <w:rsid w:val="00EB7F14"/>
    <w:rsid w:val="00EB7F7D"/>
    <w:rsid w:val="00EC00CE"/>
    <w:rsid w:val="00EC01AC"/>
    <w:rsid w:val="00EC0253"/>
    <w:rsid w:val="00EC0493"/>
    <w:rsid w:val="00EC050B"/>
    <w:rsid w:val="00EC057D"/>
    <w:rsid w:val="00EC05DB"/>
    <w:rsid w:val="00EC0697"/>
    <w:rsid w:val="00EC06AB"/>
    <w:rsid w:val="00EC0814"/>
    <w:rsid w:val="00EC0889"/>
    <w:rsid w:val="00EC09FD"/>
    <w:rsid w:val="00EC0A4B"/>
    <w:rsid w:val="00EC0A8D"/>
    <w:rsid w:val="00EC0ADB"/>
    <w:rsid w:val="00EC0BD3"/>
    <w:rsid w:val="00EC0C9C"/>
    <w:rsid w:val="00EC0CF9"/>
    <w:rsid w:val="00EC0DDD"/>
    <w:rsid w:val="00EC0F07"/>
    <w:rsid w:val="00EC0F2A"/>
    <w:rsid w:val="00EC1293"/>
    <w:rsid w:val="00EC1451"/>
    <w:rsid w:val="00EC147A"/>
    <w:rsid w:val="00EC14BC"/>
    <w:rsid w:val="00EC1649"/>
    <w:rsid w:val="00EC18B5"/>
    <w:rsid w:val="00EC191A"/>
    <w:rsid w:val="00EC1A12"/>
    <w:rsid w:val="00EC1ABE"/>
    <w:rsid w:val="00EC1AFB"/>
    <w:rsid w:val="00EC1B3A"/>
    <w:rsid w:val="00EC1CF6"/>
    <w:rsid w:val="00EC1D58"/>
    <w:rsid w:val="00EC200C"/>
    <w:rsid w:val="00EC2053"/>
    <w:rsid w:val="00EC2133"/>
    <w:rsid w:val="00EC24A6"/>
    <w:rsid w:val="00EC24F3"/>
    <w:rsid w:val="00EC255C"/>
    <w:rsid w:val="00EC26DD"/>
    <w:rsid w:val="00EC276F"/>
    <w:rsid w:val="00EC27AB"/>
    <w:rsid w:val="00EC27EA"/>
    <w:rsid w:val="00EC27F8"/>
    <w:rsid w:val="00EC28CA"/>
    <w:rsid w:val="00EC299C"/>
    <w:rsid w:val="00EC29DE"/>
    <w:rsid w:val="00EC2B5F"/>
    <w:rsid w:val="00EC2B81"/>
    <w:rsid w:val="00EC3008"/>
    <w:rsid w:val="00EC3143"/>
    <w:rsid w:val="00EC3214"/>
    <w:rsid w:val="00EC3217"/>
    <w:rsid w:val="00EC337A"/>
    <w:rsid w:val="00EC36D6"/>
    <w:rsid w:val="00EC379B"/>
    <w:rsid w:val="00EC3889"/>
    <w:rsid w:val="00EC39BC"/>
    <w:rsid w:val="00EC3AF4"/>
    <w:rsid w:val="00EC3B94"/>
    <w:rsid w:val="00EC3BFF"/>
    <w:rsid w:val="00EC3DC2"/>
    <w:rsid w:val="00EC3E6F"/>
    <w:rsid w:val="00EC3EE5"/>
    <w:rsid w:val="00EC4013"/>
    <w:rsid w:val="00EC404D"/>
    <w:rsid w:val="00EC41DA"/>
    <w:rsid w:val="00EC4259"/>
    <w:rsid w:val="00EC43D1"/>
    <w:rsid w:val="00EC43F3"/>
    <w:rsid w:val="00EC441D"/>
    <w:rsid w:val="00EC4678"/>
    <w:rsid w:val="00EC4692"/>
    <w:rsid w:val="00EC49AB"/>
    <w:rsid w:val="00EC49BF"/>
    <w:rsid w:val="00EC4A64"/>
    <w:rsid w:val="00EC4A76"/>
    <w:rsid w:val="00EC4ADA"/>
    <w:rsid w:val="00EC4B57"/>
    <w:rsid w:val="00EC4BCF"/>
    <w:rsid w:val="00EC4CFF"/>
    <w:rsid w:val="00EC4EFE"/>
    <w:rsid w:val="00EC4FA1"/>
    <w:rsid w:val="00EC5091"/>
    <w:rsid w:val="00EC50DC"/>
    <w:rsid w:val="00EC50F5"/>
    <w:rsid w:val="00EC5267"/>
    <w:rsid w:val="00EC5289"/>
    <w:rsid w:val="00EC5305"/>
    <w:rsid w:val="00EC5345"/>
    <w:rsid w:val="00EC5414"/>
    <w:rsid w:val="00EC54EC"/>
    <w:rsid w:val="00EC556C"/>
    <w:rsid w:val="00EC558D"/>
    <w:rsid w:val="00EC5596"/>
    <w:rsid w:val="00EC572F"/>
    <w:rsid w:val="00EC57C0"/>
    <w:rsid w:val="00EC5988"/>
    <w:rsid w:val="00EC598C"/>
    <w:rsid w:val="00EC59B4"/>
    <w:rsid w:val="00EC59BF"/>
    <w:rsid w:val="00EC5D12"/>
    <w:rsid w:val="00EC5F11"/>
    <w:rsid w:val="00EC5FFB"/>
    <w:rsid w:val="00EC607E"/>
    <w:rsid w:val="00EC61D8"/>
    <w:rsid w:val="00EC61E1"/>
    <w:rsid w:val="00EC6205"/>
    <w:rsid w:val="00EC6234"/>
    <w:rsid w:val="00EC6370"/>
    <w:rsid w:val="00EC64B5"/>
    <w:rsid w:val="00EC6563"/>
    <w:rsid w:val="00EC6621"/>
    <w:rsid w:val="00EC67D4"/>
    <w:rsid w:val="00EC67F6"/>
    <w:rsid w:val="00EC6819"/>
    <w:rsid w:val="00EC68A3"/>
    <w:rsid w:val="00EC693C"/>
    <w:rsid w:val="00EC6984"/>
    <w:rsid w:val="00EC69D6"/>
    <w:rsid w:val="00EC6A52"/>
    <w:rsid w:val="00EC6A7E"/>
    <w:rsid w:val="00EC6C0F"/>
    <w:rsid w:val="00EC6C89"/>
    <w:rsid w:val="00EC6CF0"/>
    <w:rsid w:val="00EC6DEA"/>
    <w:rsid w:val="00EC6F1E"/>
    <w:rsid w:val="00EC7081"/>
    <w:rsid w:val="00EC725E"/>
    <w:rsid w:val="00EC7440"/>
    <w:rsid w:val="00EC7565"/>
    <w:rsid w:val="00EC75F4"/>
    <w:rsid w:val="00EC7798"/>
    <w:rsid w:val="00EC77F4"/>
    <w:rsid w:val="00EC7909"/>
    <w:rsid w:val="00EC7AE0"/>
    <w:rsid w:val="00EC7AE5"/>
    <w:rsid w:val="00EC7B32"/>
    <w:rsid w:val="00EC7B90"/>
    <w:rsid w:val="00EC7BA2"/>
    <w:rsid w:val="00EC7C8B"/>
    <w:rsid w:val="00EC7CC6"/>
    <w:rsid w:val="00EC7D50"/>
    <w:rsid w:val="00EC7D76"/>
    <w:rsid w:val="00ED00F3"/>
    <w:rsid w:val="00ED027A"/>
    <w:rsid w:val="00ED028E"/>
    <w:rsid w:val="00ED02AB"/>
    <w:rsid w:val="00ED0518"/>
    <w:rsid w:val="00ED06F7"/>
    <w:rsid w:val="00ED094E"/>
    <w:rsid w:val="00ED0951"/>
    <w:rsid w:val="00ED098E"/>
    <w:rsid w:val="00ED0A61"/>
    <w:rsid w:val="00ED0A89"/>
    <w:rsid w:val="00ED0C3E"/>
    <w:rsid w:val="00ED0C67"/>
    <w:rsid w:val="00ED0CD6"/>
    <w:rsid w:val="00ED0EEB"/>
    <w:rsid w:val="00ED0F42"/>
    <w:rsid w:val="00ED113E"/>
    <w:rsid w:val="00ED13FA"/>
    <w:rsid w:val="00ED162E"/>
    <w:rsid w:val="00ED164D"/>
    <w:rsid w:val="00ED16B1"/>
    <w:rsid w:val="00ED1700"/>
    <w:rsid w:val="00ED17C0"/>
    <w:rsid w:val="00ED1AA2"/>
    <w:rsid w:val="00ED1AD4"/>
    <w:rsid w:val="00ED1C65"/>
    <w:rsid w:val="00ED1DA0"/>
    <w:rsid w:val="00ED1E43"/>
    <w:rsid w:val="00ED1F93"/>
    <w:rsid w:val="00ED2053"/>
    <w:rsid w:val="00ED20C6"/>
    <w:rsid w:val="00ED20CF"/>
    <w:rsid w:val="00ED21A3"/>
    <w:rsid w:val="00ED21F7"/>
    <w:rsid w:val="00ED2202"/>
    <w:rsid w:val="00ED2290"/>
    <w:rsid w:val="00ED2356"/>
    <w:rsid w:val="00ED249F"/>
    <w:rsid w:val="00ED2510"/>
    <w:rsid w:val="00ED25F6"/>
    <w:rsid w:val="00ED2A20"/>
    <w:rsid w:val="00ED2A92"/>
    <w:rsid w:val="00ED2C29"/>
    <w:rsid w:val="00ED2C34"/>
    <w:rsid w:val="00ED2D74"/>
    <w:rsid w:val="00ED2DA8"/>
    <w:rsid w:val="00ED2E4C"/>
    <w:rsid w:val="00ED2F3E"/>
    <w:rsid w:val="00ED2F8B"/>
    <w:rsid w:val="00ED2F9D"/>
    <w:rsid w:val="00ED2FB5"/>
    <w:rsid w:val="00ED2FCE"/>
    <w:rsid w:val="00ED32C0"/>
    <w:rsid w:val="00ED32C9"/>
    <w:rsid w:val="00ED32F8"/>
    <w:rsid w:val="00ED331B"/>
    <w:rsid w:val="00ED335F"/>
    <w:rsid w:val="00ED340A"/>
    <w:rsid w:val="00ED3447"/>
    <w:rsid w:val="00ED3563"/>
    <w:rsid w:val="00ED3593"/>
    <w:rsid w:val="00ED364A"/>
    <w:rsid w:val="00ED3650"/>
    <w:rsid w:val="00ED38BD"/>
    <w:rsid w:val="00ED38EF"/>
    <w:rsid w:val="00ED39A7"/>
    <w:rsid w:val="00ED3A0B"/>
    <w:rsid w:val="00ED3A40"/>
    <w:rsid w:val="00ED3ADE"/>
    <w:rsid w:val="00ED3C54"/>
    <w:rsid w:val="00ED3C56"/>
    <w:rsid w:val="00ED3C7E"/>
    <w:rsid w:val="00ED3D4F"/>
    <w:rsid w:val="00ED41BB"/>
    <w:rsid w:val="00ED4377"/>
    <w:rsid w:val="00ED43C2"/>
    <w:rsid w:val="00ED45B5"/>
    <w:rsid w:val="00ED45CD"/>
    <w:rsid w:val="00ED475D"/>
    <w:rsid w:val="00ED4789"/>
    <w:rsid w:val="00ED479C"/>
    <w:rsid w:val="00ED4892"/>
    <w:rsid w:val="00ED4A4E"/>
    <w:rsid w:val="00ED4A9B"/>
    <w:rsid w:val="00ED4C3F"/>
    <w:rsid w:val="00ED4CA8"/>
    <w:rsid w:val="00ED4D3E"/>
    <w:rsid w:val="00ED4D7F"/>
    <w:rsid w:val="00ED4DD6"/>
    <w:rsid w:val="00ED4E9E"/>
    <w:rsid w:val="00ED4F91"/>
    <w:rsid w:val="00ED4FC6"/>
    <w:rsid w:val="00ED509F"/>
    <w:rsid w:val="00ED50C1"/>
    <w:rsid w:val="00ED50D3"/>
    <w:rsid w:val="00ED518F"/>
    <w:rsid w:val="00ED5274"/>
    <w:rsid w:val="00ED5340"/>
    <w:rsid w:val="00ED5343"/>
    <w:rsid w:val="00ED5396"/>
    <w:rsid w:val="00ED543E"/>
    <w:rsid w:val="00ED5466"/>
    <w:rsid w:val="00ED5833"/>
    <w:rsid w:val="00ED58D3"/>
    <w:rsid w:val="00ED5A88"/>
    <w:rsid w:val="00ED5B34"/>
    <w:rsid w:val="00ED5B3C"/>
    <w:rsid w:val="00ED5B64"/>
    <w:rsid w:val="00ED5C51"/>
    <w:rsid w:val="00ED5C58"/>
    <w:rsid w:val="00ED5E5C"/>
    <w:rsid w:val="00ED60FE"/>
    <w:rsid w:val="00ED61AE"/>
    <w:rsid w:val="00ED63FE"/>
    <w:rsid w:val="00ED65D6"/>
    <w:rsid w:val="00ED675D"/>
    <w:rsid w:val="00ED6837"/>
    <w:rsid w:val="00ED68B1"/>
    <w:rsid w:val="00ED6997"/>
    <w:rsid w:val="00ED69BC"/>
    <w:rsid w:val="00ED6B24"/>
    <w:rsid w:val="00ED6BDC"/>
    <w:rsid w:val="00ED6C48"/>
    <w:rsid w:val="00ED6CF6"/>
    <w:rsid w:val="00ED6D16"/>
    <w:rsid w:val="00ED6E07"/>
    <w:rsid w:val="00ED704F"/>
    <w:rsid w:val="00ED7175"/>
    <w:rsid w:val="00ED728A"/>
    <w:rsid w:val="00ED7353"/>
    <w:rsid w:val="00ED737B"/>
    <w:rsid w:val="00ED740C"/>
    <w:rsid w:val="00ED7441"/>
    <w:rsid w:val="00ED748C"/>
    <w:rsid w:val="00ED74EE"/>
    <w:rsid w:val="00ED7609"/>
    <w:rsid w:val="00ED773B"/>
    <w:rsid w:val="00ED7864"/>
    <w:rsid w:val="00ED78AC"/>
    <w:rsid w:val="00ED7988"/>
    <w:rsid w:val="00ED7AC5"/>
    <w:rsid w:val="00ED7B8A"/>
    <w:rsid w:val="00ED7BF7"/>
    <w:rsid w:val="00ED7C46"/>
    <w:rsid w:val="00ED7DF1"/>
    <w:rsid w:val="00ED7E43"/>
    <w:rsid w:val="00ED7E44"/>
    <w:rsid w:val="00ED7F11"/>
    <w:rsid w:val="00ED7F43"/>
    <w:rsid w:val="00ED7FA6"/>
    <w:rsid w:val="00ED7FFD"/>
    <w:rsid w:val="00ED877A"/>
    <w:rsid w:val="00EE0004"/>
    <w:rsid w:val="00EE01B4"/>
    <w:rsid w:val="00EE030D"/>
    <w:rsid w:val="00EE039E"/>
    <w:rsid w:val="00EE04B5"/>
    <w:rsid w:val="00EE04B6"/>
    <w:rsid w:val="00EE057E"/>
    <w:rsid w:val="00EE05FC"/>
    <w:rsid w:val="00EE0751"/>
    <w:rsid w:val="00EE07DE"/>
    <w:rsid w:val="00EE088C"/>
    <w:rsid w:val="00EE08A8"/>
    <w:rsid w:val="00EE0AC5"/>
    <w:rsid w:val="00EE0D46"/>
    <w:rsid w:val="00EE0DA8"/>
    <w:rsid w:val="00EE0DAA"/>
    <w:rsid w:val="00EE0E50"/>
    <w:rsid w:val="00EE0EAF"/>
    <w:rsid w:val="00EE0F6E"/>
    <w:rsid w:val="00EE0FAC"/>
    <w:rsid w:val="00EE10C1"/>
    <w:rsid w:val="00EE10CE"/>
    <w:rsid w:val="00EE1110"/>
    <w:rsid w:val="00EE119D"/>
    <w:rsid w:val="00EE11B1"/>
    <w:rsid w:val="00EE1251"/>
    <w:rsid w:val="00EE13BC"/>
    <w:rsid w:val="00EE13CF"/>
    <w:rsid w:val="00EE140B"/>
    <w:rsid w:val="00EE145F"/>
    <w:rsid w:val="00EE1465"/>
    <w:rsid w:val="00EE15C5"/>
    <w:rsid w:val="00EE1692"/>
    <w:rsid w:val="00EE1694"/>
    <w:rsid w:val="00EE18B3"/>
    <w:rsid w:val="00EE1AAD"/>
    <w:rsid w:val="00EE1B34"/>
    <w:rsid w:val="00EE1B45"/>
    <w:rsid w:val="00EE1BD9"/>
    <w:rsid w:val="00EE1EEB"/>
    <w:rsid w:val="00EE1FBD"/>
    <w:rsid w:val="00EE203D"/>
    <w:rsid w:val="00EE2054"/>
    <w:rsid w:val="00EE207C"/>
    <w:rsid w:val="00EE2180"/>
    <w:rsid w:val="00EE2183"/>
    <w:rsid w:val="00EE21AE"/>
    <w:rsid w:val="00EE22AF"/>
    <w:rsid w:val="00EE22BE"/>
    <w:rsid w:val="00EE2331"/>
    <w:rsid w:val="00EE23E2"/>
    <w:rsid w:val="00EE245B"/>
    <w:rsid w:val="00EE2561"/>
    <w:rsid w:val="00EE260C"/>
    <w:rsid w:val="00EE2627"/>
    <w:rsid w:val="00EE26CA"/>
    <w:rsid w:val="00EE26F4"/>
    <w:rsid w:val="00EE274F"/>
    <w:rsid w:val="00EE2939"/>
    <w:rsid w:val="00EE2986"/>
    <w:rsid w:val="00EE2AE7"/>
    <w:rsid w:val="00EE2B4B"/>
    <w:rsid w:val="00EE2B5B"/>
    <w:rsid w:val="00EE2BAF"/>
    <w:rsid w:val="00EE2D6E"/>
    <w:rsid w:val="00EE2E67"/>
    <w:rsid w:val="00EE2E77"/>
    <w:rsid w:val="00EE316F"/>
    <w:rsid w:val="00EE31F6"/>
    <w:rsid w:val="00EE3388"/>
    <w:rsid w:val="00EE3395"/>
    <w:rsid w:val="00EE3441"/>
    <w:rsid w:val="00EE3498"/>
    <w:rsid w:val="00EE34EC"/>
    <w:rsid w:val="00EE3704"/>
    <w:rsid w:val="00EE37E5"/>
    <w:rsid w:val="00EE3815"/>
    <w:rsid w:val="00EE383F"/>
    <w:rsid w:val="00EE38AB"/>
    <w:rsid w:val="00EE3966"/>
    <w:rsid w:val="00EE39C9"/>
    <w:rsid w:val="00EE3A7D"/>
    <w:rsid w:val="00EE3C33"/>
    <w:rsid w:val="00EE3D43"/>
    <w:rsid w:val="00EE3E42"/>
    <w:rsid w:val="00EE3EA8"/>
    <w:rsid w:val="00EE3EFB"/>
    <w:rsid w:val="00EE4127"/>
    <w:rsid w:val="00EE41D8"/>
    <w:rsid w:val="00EE435B"/>
    <w:rsid w:val="00EE43BF"/>
    <w:rsid w:val="00EE44D9"/>
    <w:rsid w:val="00EE47BC"/>
    <w:rsid w:val="00EE47F3"/>
    <w:rsid w:val="00EE4842"/>
    <w:rsid w:val="00EE499F"/>
    <w:rsid w:val="00EE4A37"/>
    <w:rsid w:val="00EE4A93"/>
    <w:rsid w:val="00EE4AF2"/>
    <w:rsid w:val="00EE4B57"/>
    <w:rsid w:val="00EE4B79"/>
    <w:rsid w:val="00EE4C42"/>
    <w:rsid w:val="00EE4D2B"/>
    <w:rsid w:val="00EE4D53"/>
    <w:rsid w:val="00EE4DD2"/>
    <w:rsid w:val="00EE4F7F"/>
    <w:rsid w:val="00EE5191"/>
    <w:rsid w:val="00EE5372"/>
    <w:rsid w:val="00EE5419"/>
    <w:rsid w:val="00EE542A"/>
    <w:rsid w:val="00EE542B"/>
    <w:rsid w:val="00EE553A"/>
    <w:rsid w:val="00EE5716"/>
    <w:rsid w:val="00EE5BA4"/>
    <w:rsid w:val="00EE5C17"/>
    <w:rsid w:val="00EE5C5D"/>
    <w:rsid w:val="00EE5D3F"/>
    <w:rsid w:val="00EE5E08"/>
    <w:rsid w:val="00EE5E54"/>
    <w:rsid w:val="00EE5FDC"/>
    <w:rsid w:val="00EE60B6"/>
    <w:rsid w:val="00EE60DC"/>
    <w:rsid w:val="00EE61E5"/>
    <w:rsid w:val="00EE6217"/>
    <w:rsid w:val="00EE62E3"/>
    <w:rsid w:val="00EE6308"/>
    <w:rsid w:val="00EE6316"/>
    <w:rsid w:val="00EE6343"/>
    <w:rsid w:val="00EE6407"/>
    <w:rsid w:val="00EE6717"/>
    <w:rsid w:val="00EE689C"/>
    <w:rsid w:val="00EE68C3"/>
    <w:rsid w:val="00EE69F9"/>
    <w:rsid w:val="00EE6AB8"/>
    <w:rsid w:val="00EE6BA9"/>
    <w:rsid w:val="00EE6C9D"/>
    <w:rsid w:val="00EE6CEE"/>
    <w:rsid w:val="00EE6D29"/>
    <w:rsid w:val="00EE6D2E"/>
    <w:rsid w:val="00EE6E1A"/>
    <w:rsid w:val="00EE6E33"/>
    <w:rsid w:val="00EE700B"/>
    <w:rsid w:val="00EE7081"/>
    <w:rsid w:val="00EE7116"/>
    <w:rsid w:val="00EE7119"/>
    <w:rsid w:val="00EE7225"/>
    <w:rsid w:val="00EE7453"/>
    <w:rsid w:val="00EE750E"/>
    <w:rsid w:val="00EE764A"/>
    <w:rsid w:val="00EE7761"/>
    <w:rsid w:val="00EE77ED"/>
    <w:rsid w:val="00EE7813"/>
    <w:rsid w:val="00EE79A8"/>
    <w:rsid w:val="00EE7B65"/>
    <w:rsid w:val="00EE7BFC"/>
    <w:rsid w:val="00EE7C0A"/>
    <w:rsid w:val="00EE7C6E"/>
    <w:rsid w:val="00EF00B6"/>
    <w:rsid w:val="00EF01D0"/>
    <w:rsid w:val="00EF01D8"/>
    <w:rsid w:val="00EF0223"/>
    <w:rsid w:val="00EF0483"/>
    <w:rsid w:val="00EF04E7"/>
    <w:rsid w:val="00EF064C"/>
    <w:rsid w:val="00EF072F"/>
    <w:rsid w:val="00EF0761"/>
    <w:rsid w:val="00EF080A"/>
    <w:rsid w:val="00EF0A26"/>
    <w:rsid w:val="00EF0A2F"/>
    <w:rsid w:val="00EF0BEC"/>
    <w:rsid w:val="00EF0CBB"/>
    <w:rsid w:val="00EF0CE5"/>
    <w:rsid w:val="00EF0D2B"/>
    <w:rsid w:val="00EF0D70"/>
    <w:rsid w:val="00EF0D77"/>
    <w:rsid w:val="00EF0DD3"/>
    <w:rsid w:val="00EF0EEA"/>
    <w:rsid w:val="00EF0FA5"/>
    <w:rsid w:val="00EF1094"/>
    <w:rsid w:val="00EF1097"/>
    <w:rsid w:val="00EF1182"/>
    <w:rsid w:val="00EF12F3"/>
    <w:rsid w:val="00EF1482"/>
    <w:rsid w:val="00EF18AC"/>
    <w:rsid w:val="00EF19B6"/>
    <w:rsid w:val="00EF1A63"/>
    <w:rsid w:val="00EF1B35"/>
    <w:rsid w:val="00EF1CD9"/>
    <w:rsid w:val="00EF1D82"/>
    <w:rsid w:val="00EF1DAF"/>
    <w:rsid w:val="00EF1E15"/>
    <w:rsid w:val="00EF1E51"/>
    <w:rsid w:val="00EF20BD"/>
    <w:rsid w:val="00EF22B1"/>
    <w:rsid w:val="00EF2318"/>
    <w:rsid w:val="00EF236E"/>
    <w:rsid w:val="00EF2524"/>
    <w:rsid w:val="00EF25B5"/>
    <w:rsid w:val="00EF270F"/>
    <w:rsid w:val="00EF280A"/>
    <w:rsid w:val="00EF2843"/>
    <w:rsid w:val="00EF28F9"/>
    <w:rsid w:val="00EF29AF"/>
    <w:rsid w:val="00EF2A04"/>
    <w:rsid w:val="00EF2AD5"/>
    <w:rsid w:val="00EF2BCA"/>
    <w:rsid w:val="00EF2D4F"/>
    <w:rsid w:val="00EF2DAB"/>
    <w:rsid w:val="00EF2F8C"/>
    <w:rsid w:val="00EF2FE4"/>
    <w:rsid w:val="00EF30EF"/>
    <w:rsid w:val="00EF31B5"/>
    <w:rsid w:val="00EF32EE"/>
    <w:rsid w:val="00EF33FA"/>
    <w:rsid w:val="00EF340E"/>
    <w:rsid w:val="00EF343C"/>
    <w:rsid w:val="00EF34AA"/>
    <w:rsid w:val="00EF350B"/>
    <w:rsid w:val="00EF35C7"/>
    <w:rsid w:val="00EF35FC"/>
    <w:rsid w:val="00EF36B4"/>
    <w:rsid w:val="00EF36C2"/>
    <w:rsid w:val="00EF36E6"/>
    <w:rsid w:val="00EF37FD"/>
    <w:rsid w:val="00EF3C11"/>
    <w:rsid w:val="00EF3DB4"/>
    <w:rsid w:val="00EF3FBD"/>
    <w:rsid w:val="00EF3FCC"/>
    <w:rsid w:val="00EF4037"/>
    <w:rsid w:val="00EF40FE"/>
    <w:rsid w:val="00EF4127"/>
    <w:rsid w:val="00EF41AD"/>
    <w:rsid w:val="00EF4237"/>
    <w:rsid w:val="00EF4354"/>
    <w:rsid w:val="00EF43D0"/>
    <w:rsid w:val="00EF445F"/>
    <w:rsid w:val="00EF458D"/>
    <w:rsid w:val="00EF4973"/>
    <w:rsid w:val="00EF4AFB"/>
    <w:rsid w:val="00EF4B74"/>
    <w:rsid w:val="00EF4B9D"/>
    <w:rsid w:val="00EF4CF8"/>
    <w:rsid w:val="00EF4D6A"/>
    <w:rsid w:val="00EF4D84"/>
    <w:rsid w:val="00EF4DE0"/>
    <w:rsid w:val="00EF4DE3"/>
    <w:rsid w:val="00EF4E1A"/>
    <w:rsid w:val="00EF4ED1"/>
    <w:rsid w:val="00EF5059"/>
    <w:rsid w:val="00EF5308"/>
    <w:rsid w:val="00EF56DE"/>
    <w:rsid w:val="00EF5750"/>
    <w:rsid w:val="00EF5896"/>
    <w:rsid w:val="00EF59C1"/>
    <w:rsid w:val="00EF5B05"/>
    <w:rsid w:val="00EF5B9B"/>
    <w:rsid w:val="00EF5CE9"/>
    <w:rsid w:val="00EF5E48"/>
    <w:rsid w:val="00EF5F70"/>
    <w:rsid w:val="00EF5FA9"/>
    <w:rsid w:val="00EF600E"/>
    <w:rsid w:val="00EF602F"/>
    <w:rsid w:val="00EF6251"/>
    <w:rsid w:val="00EF62DA"/>
    <w:rsid w:val="00EF63E2"/>
    <w:rsid w:val="00EF64D9"/>
    <w:rsid w:val="00EF65DE"/>
    <w:rsid w:val="00EF6741"/>
    <w:rsid w:val="00EF67FC"/>
    <w:rsid w:val="00EF6881"/>
    <w:rsid w:val="00EF6908"/>
    <w:rsid w:val="00EF6971"/>
    <w:rsid w:val="00EF69CB"/>
    <w:rsid w:val="00EF6A0E"/>
    <w:rsid w:val="00EF6B03"/>
    <w:rsid w:val="00EF6B90"/>
    <w:rsid w:val="00EF6BC7"/>
    <w:rsid w:val="00EF6C2D"/>
    <w:rsid w:val="00EF6D76"/>
    <w:rsid w:val="00EF6DF7"/>
    <w:rsid w:val="00EF6E4B"/>
    <w:rsid w:val="00EF6E6E"/>
    <w:rsid w:val="00EF6F31"/>
    <w:rsid w:val="00EF7257"/>
    <w:rsid w:val="00EF72D4"/>
    <w:rsid w:val="00EF732D"/>
    <w:rsid w:val="00EF74B9"/>
    <w:rsid w:val="00EF7854"/>
    <w:rsid w:val="00EF78C4"/>
    <w:rsid w:val="00EF78F5"/>
    <w:rsid w:val="00EF7963"/>
    <w:rsid w:val="00EF79FF"/>
    <w:rsid w:val="00EF7AC8"/>
    <w:rsid w:val="00EF7B2B"/>
    <w:rsid w:val="00EF7CC0"/>
    <w:rsid w:val="00EF7D0B"/>
    <w:rsid w:val="00EF7DBD"/>
    <w:rsid w:val="00EF7DD4"/>
    <w:rsid w:val="00EF7DED"/>
    <w:rsid w:val="00EF7E06"/>
    <w:rsid w:val="00EF7FDD"/>
    <w:rsid w:val="00F00100"/>
    <w:rsid w:val="00F00262"/>
    <w:rsid w:val="00F00342"/>
    <w:rsid w:val="00F00379"/>
    <w:rsid w:val="00F003AB"/>
    <w:rsid w:val="00F004A2"/>
    <w:rsid w:val="00F004F9"/>
    <w:rsid w:val="00F00501"/>
    <w:rsid w:val="00F006B5"/>
    <w:rsid w:val="00F007E8"/>
    <w:rsid w:val="00F00832"/>
    <w:rsid w:val="00F00A36"/>
    <w:rsid w:val="00F00BB0"/>
    <w:rsid w:val="00F00BE8"/>
    <w:rsid w:val="00F00CBB"/>
    <w:rsid w:val="00F00D7B"/>
    <w:rsid w:val="00F00F2E"/>
    <w:rsid w:val="00F010BD"/>
    <w:rsid w:val="00F011CB"/>
    <w:rsid w:val="00F012D9"/>
    <w:rsid w:val="00F012F0"/>
    <w:rsid w:val="00F012F3"/>
    <w:rsid w:val="00F01327"/>
    <w:rsid w:val="00F0132B"/>
    <w:rsid w:val="00F0143C"/>
    <w:rsid w:val="00F01465"/>
    <w:rsid w:val="00F01483"/>
    <w:rsid w:val="00F0161E"/>
    <w:rsid w:val="00F017B6"/>
    <w:rsid w:val="00F018D1"/>
    <w:rsid w:val="00F01912"/>
    <w:rsid w:val="00F019E7"/>
    <w:rsid w:val="00F01AB9"/>
    <w:rsid w:val="00F01C69"/>
    <w:rsid w:val="00F01CFE"/>
    <w:rsid w:val="00F01E80"/>
    <w:rsid w:val="00F01EEA"/>
    <w:rsid w:val="00F01F04"/>
    <w:rsid w:val="00F01F0F"/>
    <w:rsid w:val="00F02038"/>
    <w:rsid w:val="00F0207D"/>
    <w:rsid w:val="00F02122"/>
    <w:rsid w:val="00F021ED"/>
    <w:rsid w:val="00F022EC"/>
    <w:rsid w:val="00F02360"/>
    <w:rsid w:val="00F02477"/>
    <w:rsid w:val="00F0247F"/>
    <w:rsid w:val="00F02645"/>
    <w:rsid w:val="00F02756"/>
    <w:rsid w:val="00F0277F"/>
    <w:rsid w:val="00F027B8"/>
    <w:rsid w:val="00F0281B"/>
    <w:rsid w:val="00F028BA"/>
    <w:rsid w:val="00F02A7F"/>
    <w:rsid w:val="00F02B72"/>
    <w:rsid w:val="00F02D72"/>
    <w:rsid w:val="00F02F8B"/>
    <w:rsid w:val="00F03091"/>
    <w:rsid w:val="00F030FC"/>
    <w:rsid w:val="00F03102"/>
    <w:rsid w:val="00F031AA"/>
    <w:rsid w:val="00F0322C"/>
    <w:rsid w:val="00F03271"/>
    <w:rsid w:val="00F03335"/>
    <w:rsid w:val="00F033D2"/>
    <w:rsid w:val="00F0349A"/>
    <w:rsid w:val="00F0376B"/>
    <w:rsid w:val="00F0378E"/>
    <w:rsid w:val="00F039A6"/>
    <w:rsid w:val="00F03A80"/>
    <w:rsid w:val="00F03B25"/>
    <w:rsid w:val="00F03B3C"/>
    <w:rsid w:val="00F03BC9"/>
    <w:rsid w:val="00F03CBB"/>
    <w:rsid w:val="00F03FB2"/>
    <w:rsid w:val="00F03FF9"/>
    <w:rsid w:val="00F04080"/>
    <w:rsid w:val="00F040E5"/>
    <w:rsid w:val="00F040F8"/>
    <w:rsid w:val="00F0448C"/>
    <w:rsid w:val="00F0454D"/>
    <w:rsid w:val="00F04572"/>
    <w:rsid w:val="00F046A2"/>
    <w:rsid w:val="00F046CA"/>
    <w:rsid w:val="00F0470E"/>
    <w:rsid w:val="00F047DE"/>
    <w:rsid w:val="00F047EF"/>
    <w:rsid w:val="00F048CD"/>
    <w:rsid w:val="00F048EC"/>
    <w:rsid w:val="00F0497F"/>
    <w:rsid w:val="00F04A70"/>
    <w:rsid w:val="00F04BE8"/>
    <w:rsid w:val="00F04DA8"/>
    <w:rsid w:val="00F04FEA"/>
    <w:rsid w:val="00F05007"/>
    <w:rsid w:val="00F051F7"/>
    <w:rsid w:val="00F05618"/>
    <w:rsid w:val="00F0571F"/>
    <w:rsid w:val="00F05748"/>
    <w:rsid w:val="00F0577E"/>
    <w:rsid w:val="00F05784"/>
    <w:rsid w:val="00F057FD"/>
    <w:rsid w:val="00F058C2"/>
    <w:rsid w:val="00F058F5"/>
    <w:rsid w:val="00F058F7"/>
    <w:rsid w:val="00F05958"/>
    <w:rsid w:val="00F05A54"/>
    <w:rsid w:val="00F05BBC"/>
    <w:rsid w:val="00F05C5C"/>
    <w:rsid w:val="00F05DD4"/>
    <w:rsid w:val="00F05E6F"/>
    <w:rsid w:val="00F06154"/>
    <w:rsid w:val="00F0622C"/>
    <w:rsid w:val="00F0624D"/>
    <w:rsid w:val="00F06369"/>
    <w:rsid w:val="00F0656E"/>
    <w:rsid w:val="00F067ED"/>
    <w:rsid w:val="00F06846"/>
    <w:rsid w:val="00F068E1"/>
    <w:rsid w:val="00F06B13"/>
    <w:rsid w:val="00F06B48"/>
    <w:rsid w:val="00F06B7C"/>
    <w:rsid w:val="00F06CC9"/>
    <w:rsid w:val="00F06DDB"/>
    <w:rsid w:val="00F06E5E"/>
    <w:rsid w:val="00F06F19"/>
    <w:rsid w:val="00F07018"/>
    <w:rsid w:val="00F0707E"/>
    <w:rsid w:val="00F07092"/>
    <w:rsid w:val="00F07135"/>
    <w:rsid w:val="00F073C6"/>
    <w:rsid w:val="00F075CC"/>
    <w:rsid w:val="00F0765B"/>
    <w:rsid w:val="00F076F2"/>
    <w:rsid w:val="00F0776C"/>
    <w:rsid w:val="00F07787"/>
    <w:rsid w:val="00F077BD"/>
    <w:rsid w:val="00F07922"/>
    <w:rsid w:val="00F07B19"/>
    <w:rsid w:val="00F07C84"/>
    <w:rsid w:val="00F07CA4"/>
    <w:rsid w:val="00F07EA3"/>
    <w:rsid w:val="00F07F8D"/>
    <w:rsid w:val="00F100E8"/>
    <w:rsid w:val="00F1013A"/>
    <w:rsid w:val="00F10161"/>
    <w:rsid w:val="00F101B0"/>
    <w:rsid w:val="00F10302"/>
    <w:rsid w:val="00F1046E"/>
    <w:rsid w:val="00F10491"/>
    <w:rsid w:val="00F104FA"/>
    <w:rsid w:val="00F1061C"/>
    <w:rsid w:val="00F10651"/>
    <w:rsid w:val="00F10720"/>
    <w:rsid w:val="00F1072C"/>
    <w:rsid w:val="00F10738"/>
    <w:rsid w:val="00F10795"/>
    <w:rsid w:val="00F1093F"/>
    <w:rsid w:val="00F109AD"/>
    <w:rsid w:val="00F109D2"/>
    <w:rsid w:val="00F10A39"/>
    <w:rsid w:val="00F10B73"/>
    <w:rsid w:val="00F10CEA"/>
    <w:rsid w:val="00F10E12"/>
    <w:rsid w:val="00F10E33"/>
    <w:rsid w:val="00F10EF2"/>
    <w:rsid w:val="00F11047"/>
    <w:rsid w:val="00F11069"/>
    <w:rsid w:val="00F11088"/>
    <w:rsid w:val="00F111D0"/>
    <w:rsid w:val="00F111D3"/>
    <w:rsid w:val="00F11391"/>
    <w:rsid w:val="00F11561"/>
    <w:rsid w:val="00F115E4"/>
    <w:rsid w:val="00F11673"/>
    <w:rsid w:val="00F117A6"/>
    <w:rsid w:val="00F1194B"/>
    <w:rsid w:val="00F11A57"/>
    <w:rsid w:val="00F11B79"/>
    <w:rsid w:val="00F11C1D"/>
    <w:rsid w:val="00F11E5D"/>
    <w:rsid w:val="00F11F37"/>
    <w:rsid w:val="00F12025"/>
    <w:rsid w:val="00F12189"/>
    <w:rsid w:val="00F1218E"/>
    <w:rsid w:val="00F121DC"/>
    <w:rsid w:val="00F121E0"/>
    <w:rsid w:val="00F12202"/>
    <w:rsid w:val="00F1228D"/>
    <w:rsid w:val="00F12558"/>
    <w:rsid w:val="00F12728"/>
    <w:rsid w:val="00F12820"/>
    <w:rsid w:val="00F12898"/>
    <w:rsid w:val="00F12B60"/>
    <w:rsid w:val="00F12B90"/>
    <w:rsid w:val="00F12CAC"/>
    <w:rsid w:val="00F12CCA"/>
    <w:rsid w:val="00F12DD6"/>
    <w:rsid w:val="00F12DF0"/>
    <w:rsid w:val="00F12E30"/>
    <w:rsid w:val="00F12E34"/>
    <w:rsid w:val="00F12F43"/>
    <w:rsid w:val="00F130CA"/>
    <w:rsid w:val="00F13244"/>
    <w:rsid w:val="00F1328D"/>
    <w:rsid w:val="00F132A8"/>
    <w:rsid w:val="00F134AD"/>
    <w:rsid w:val="00F1350A"/>
    <w:rsid w:val="00F135BF"/>
    <w:rsid w:val="00F136E6"/>
    <w:rsid w:val="00F1378E"/>
    <w:rsid w:val="00F138E1"/>
    <w:rsid w:val="00F13926"/>
    <w:rsid w:val="00F13939"/>
    <w:rsid w:val="00F139A2"/>
    <w:rsid w:val="00F13AF1"/>
    <w:rsid w:val="00F13C90"/>
    <w:rsid w:val="00F13D69"/>
    <w:rsid w:val="00F13E3A"/>
    <w:rsid w:val="00F13EB2"/>
    <w:rsid w:val="00F13F65"/>
    <w:rsid w:val="00F140C1"/>
    <w:rsid w:val="00F1495B"/>
    <w:rsid w:val="00F14E30"/>
    <w:rsid w:val="00F14E5E"/>
    <w:rsid w:val="00F14EAD"/>
    <w:rsid w:val="00F14EBF"/>
    <w:rsid w:val="00F15188"/>
    <w:rsid w:val="00F15282"/>
    <w:rsid w:val="00F15453"/>
    <w:rsid w:val="00F15549"/>
    <w:rsid w:val="00F1555A"/>
    <w:rsid w:val="00F1557E"/>
    <w:rsid w:val="00F155F8"/>
    <w:rsid w:val="00F15699"/>
    <w:rsid w:val="00F15712"/>
    <w:rsid w:val="00F15783"/>
    <w:rsid w:val="00F15787"/>
    <w:rsid w:val="00F157C2"/>
    <w:rsid w:val="00F15895"/>
    <w:rsid w:val="00F1599E"/>
    <w:rsid w:val="00F15C27"/>
    <w:rsid w:val="00F15C57"/>
    <w:rsid w:val="00F15D4D"/>
    <w:rsid w:val="00F15DCA"/>
    <w:rsid w:val="00F15EA4"/>
    <w:rsid w:val="00F15FAE"/>
    <w:rsid w:val="00F16193"/>
    <w:rsid w:val="00F1627E"/>
    <w:rsid w:val="00F162D3"/>
    <w:rsid w:val="00F16484"/>
    <w:rsid w:val="00F16641"/>
    <w:rsid w:val="00F166DF"/>
    <w:rsid w:val="00F16739"/>
    <w:rsid w:val="00F167A7"/>
    <w:rsid w:val="00F1696C"/>
    <w:rsid w:val="00F169CE"/>
    <w:rsid w:val="00F169CF"/>
    <w:rsid w:val="00F169DB"/>
    <w:rsid w:val="00F16AB2"/>
    <w:rsid w:val="00F16B2B"/>
    <w:rsid w:val="00F16B39"/>
    <w:rsid w:val="00F16B53"/>
    <w:rsid w:val="00F16B94"/>
    <w:rsid w:val="00F16E0D"/>
    <w:rsid w:val="00F16E18"/>
    <w:rsid w:val="00F16F44"/>
    <w:rsid w:val="00F16F8B"/>
    <w:rsid w:val="00F17101"/>
    <w:rsid w:val="00F1712F"/>
    <w:rsid w:val="00F1733E"/>
    <w:rsid w:val="00F17490"/>
    <w:rsid w:val="00F1757E"/>
    <w:rsid w:val="00F175F7"/>
    <w:rsid w:val="00F17679"/>
    <w:rsid w:val="00F17770"/>
    <w:rsid w:val="00F17C52"/>
    <w:rsid w:val="00F17CB2"/>
    <w:rsid w:val="00F17D64"/>
    <w:rsid w:val="00F17E02"/>
    <w:rsid w:val="00F17E9C"/>
    <w:rsid w:val="00F17F41"/>
    <w:rsid w:val="00F17F61"/>
    <w:rsid w:val="00F20015"/>
    <w:rsid w:val="00F20311"/>
    <w:rsid w:val="00F20394"/>
    <w:rsid w:val="00F2042F"/>
    <w:rsid w:val="00F204D2"/>
    <w:rsid w:val="00F2050D"/>
    <w:rsid w:val="00F2055A"/>
    <w:rsid w:val="00F205A0"/>
    <w:rsid w:val="00F20714"/>
    <w:rsid w:val="00F20767"/>
    <w:rsid w:val="00F207C5"/>
    <w:rsid w:val="00F2083B"/>
    <w:rsid w:val="00F20861"/>
    <w:rsid w:val="00F2086F"/>
    <w:rsid w:val="00F20A1C"/>
    <w:rsid w:val="00F20AA6"/>
    <w:rsid w:val="00F20AAA"/>
    <w:rsid w:val="00F20B20"/>
    <w:rsid w:val="00F20BBB"/>
    <w:rsid w:val="00F20BC0"/>
    <w:rsid w:val="00F20C7B"/>
    <w:rsid w:val="00F20D44"/>
    <w:rsid w:val="00F20DF3"/>
    <w:rsid w:val="00F20E02"/>
    <w:rsid w:val="00F20E76"/>
    <w:rsid w:val="00F20EB5"/>
    <w:rsid w:val="00F20F7E"/>
    <w:rsid w:val="00F2117D"/>
    <w:rsid w:val="00F211CE"/>
    <w:rsid w:val="00F21256"/>
    <w:rsid w:val="00F212D8"/>
    <w:rsid w:val="00F213D7"/>
    <w:rsid w:val="00F21608"/>
    <w:rsid w:val="00F216B2"/>
    <w:rsid w:val="00F218EF"/>
    <w:rsid w:val="00F21A13"/>
    <w:rsid w:val="00F21AF0"/>
    <w:rsid w:val="00F21C68"/>
    <w:rsid w:val="00F21CD3"/>
    <w:rsid w:val="00F21E3F"/>
    <w:rsid w:val="00F220B8"/>
    <w:rsid w:val="00F22199"/>
    <w:rsid w:val="00F22367"/>
    <w:rsid w:val="00F224BF"/>
    <w:rsid w:val="00F225BE"/>
    <w:rsid w:val="00F225C6"/>
    <w:rsid w:val="00F2270A"/>
    <w:rsid w:val="00F2272D"/>
    <w:rsid w:val="00F2272F"/>
    <w:rsid w:val="00F22A1E"/>
    <w:rsid w:val="00F22A25"/>
    <w:rsid w:val="00F22A45"/>
    <w:rsid w:val="00F22C06"/>
    <w:rsid w:val="00F22C16"/>
    <w:rsid w:val="00F22E87"/>
    <w:rsid w:val="00F22FD5"/>
    <w:rsid w:val="00F2314E"/>
    <w:rsid w:val="00F23172"/>
    <w:rsid w:val="00F232F7"/>
    <w:rsid w:val="00F233CB"/>
    <w:rsid w:val="00F233E9"/>
    <w:rsid w:val="00F2346A"/>
    <w:rsid w:val="00F234E9"/>
    <w:rsid w:val="00F23660"/>
    <w:rsid w:val="00F23685"/>
    <w:rsid w:val="00F23732"/>
    <w:rsid w:val="00F2375E"/>
    <w:rsid w:val="00F23876"/>
    <w:rsid w:val="00F239E6"/>
    <w:rsid w:val="00F23A66"/>
    <w:rsid w:val="00F23BEA"/>
    <w:rsid w:val="00F23C19"/>
    <w:rsid w:val="00F23CCE"/>
    <w:rsid w:val="00F23D4C"/>
    <w:rsid w:val="00F23E05"/>
    <w:rsid w:val="00F23E55"/>
    <w:rsid w:val="00F23FF8"/>
    <w:rsid w:val="00F24203"/>
    <w:rsid w:val="00F24294"/>
    <w:rsid w:val="00F24355"/>
    <w:rsid w:val="00F24370"/>
    <w:rsid w:val="00F243F1"/>
    <w:rsid w:val="00F245AE"/>
    <w:rsid w:val="00F24603"/>
    <w:rsid w:val="00F24627"/>
    <w:rsid w:val="00F2473F"/>
    <w:rsid w:val="00F2476A"/>
    <w:rsid w:val="00F2496F"/>
    <w:rsid w:val="00F249EB"/>
    <w:rsid w:val="00F24A8E"/>
    <w:rsid w:val="00F24ADE"/>
    <w:rsid w:val="00F24B4F"/>
    <w:rsid w:val="00F24E75"/>
    <w:rsid w:val="00F24F7D"/>
    <w:rsid w:val="00F25169"/>
    <w:rsid w:val="00F25278"/>
    <w:rsid w:val="00F25302"/>
    <w:rsid w:val="00F253AF"/>
    <w:rsid w:val="00F25428"/>
    <w:rsid w:val="00F255F1"/>
    <w:rsid w:val="00F2560A"/>
    <w:rsid w:val="00F25728"/>
    <w:rsid w:val="00F259BB"/>
    <w:rsid w:val="00F25A6B"/>
    <w:rsid w:val="00F25A6F"/>
    <w:rsid w:val="00F25A86"/>
    <w:rsid w:val="00F25BDA"/>
    <w:rsid w:val="00F25BEE"/>
    <w:rsid w:val="00F25E4F"/>
    <w:rsid w:val="00F25E98"/>
    <w:rsid w:val="00F25F8E"/>
    <w:rsid w:val="00F25FCE"/>
    <w:rsid w:val="00F26013"/>
    <w:rsid w:val="00F26024"/>
    <w:rsid w:val="00F260A2"/>
    <w:rsid w:val="00F26144"/>
    <w:rsid w:val="00F26198"/>
    <w:rsid w:val="00F26368"/>
    <w:rsid w:val="00F263FC"/>
    <w:rsid w:val="00F2642C"/>
    <w:rsid w:val="00F26470"/>
    <w:rsid w:val="00F265B6"/>
    <w:rsid w:val="00F268CB"/>
    <w:rsid w:val="00F26970"/>
    <w:rsid w:val="00F26AD7"/>
    <w:rsid w:val="00F26F56"/>
    <w:rsid w:val="00F27024"/>
    <w:rsid w:val="00F270A4"/>
    <w:rsid w:val="00F27115"/>
    <w:rsid w:val="00F271D8"/>
    <w:rsid w:val="00F27281"/>
    <w:rsid w:val="00F2752E"/>
    <w:rsid w:val="00F27557"/>
    <w:rsid w:val="00F27614"/>
    <w:rsid w:val="00F2769C"/>
    <w:rsid w:val="00F27875"/>
    <w:rsid w:val="00F2797D"/>
    <w:rsid w:val="00F27A24"/>
    <w:rsid w:val="00F27ACF"/>
    <w:rsid w:val="00F27C03"/>
    <w:rsid w:val="00F27C19"/>
    <w:rsid w:val="00F27C6C"/>
    <w:rsid w:val="00F27CA5"/>
    <w:rsid w:val="00F27CBD"/>
    <w:rsid w:val="00F27CEA"/>
    <w:rsid w:val="00F27D56"/>
    <w:rsid w:val="00F27DDA"/>
    <w:rsid w:val="00F27FE2"/>
    <w:rsid w:val="00F30057"/>
    <w:rsid w:val="00F300CC"/>
    <w:rsid w:val="00F300CF"/>
    <w:rsid w:val="00F300D5"/>
    <w:rsid w:val="00F3010A"/>
    <w:rsid w:val="00F30131"/>
    <w:rsid w:val="00F302A6"/>
    <w:rsid w:val="00F303E4"/>
    <w:rsid w:val="00F303F7"/>
    <w:rsid w:val="00F30440"/>
    <w:rsid w:val="00F30571"/>
    <w:rsid w:val="00F30586"/>
    <w:rsid w:val="00F30641"/>
    <w:rsid w:val="00F30797"/>
    <w:rsid w:val="00F3090C"/>
    <w:rsid w:val="00F309EB"/>
    <w:rsid w:val="00F30A5A"/>
    <w:rsid w:val="00F30C79"/>
    <w:rsid w:val="00F30CDD"/>
    <w:rsid w:val="00F30D12"/>
    <w:rsid w:val="00F30FC5"/>
    <w:rsid w:val="00F31088"/>
    <w:rsid w:val="00F3108E"/>
    <w:rsid w:val="00F310F7"/>
    <w:rsid w:val="00F311FF"/>
    <w:rsid w:val="00F31202"/>
    <w:rsid w:val="00F3125B"/>
    <w:rsid w:val="00F31361"/>
    <w:rsid w:val="00F315DB"/>
    <w:rsid w:val="00F31687"/>
    <w:rsid w:val="00F3177B"/>
    <w:rsid w:val="00F319CD"/>
    <w:rsid w:val="00F319F3"/>
    <w:rsid w:val="00F319FE"/>
    <w:rsid w:val="00F31CD4"/>
    <w:rsid w:val="00F31F43"/>
    <w:rsid w:val="00F3202E"/>
    <w:rsid w:val="00F3209D"/>
    <w:rsid w:val="00F3216A"/>
    <w:rsid w:val="00F32173"/>
    <w:rsid w:val="00F321F1"/>
    <w:rsid w:val="00F32268"/>
    <w:rsid w:val="00F326D2"/>
    <w:rsid w:val="00F32710"/>
    <w:rsid w:val="00F32717"/>
    <w:rsid w:val="00F32791"/>
    <w:rsid w:val="00F32823"/>
    <w:rsid w:val="00F32A25"/>
    <w:rsid w:val="00F32DBE"/>
    <w:rsid w:val="00F32DC2"/>
    <w:rsid w:val="00F32F25"/>
    <w:rsid w:val="00F330AF"/>
    <w:rsid w:val="00F3310D"/>
    <w:rsid w:val="00F33263"/>
    <w:rsid w:val="00F332A3"/>
    <w:rsid w:val="00F33385"/>
    <w:rsid w:val="00F3338A"/>
    <w:rsid w:val="00F334A5"/>
    <w:rsid w:val="00F334A6"/>
    <w:rsid w:val="00F334CF"/>
    <w:rsid w:val="00F334FF"/>
    <w:rsid w:val="00F3366D"/>
    <w:rsid w:val="00F336A8"/>
    <w:rsid w:val="00F336DF"/>
    <w:rsid w:val="00F33712"/>
    <w:rsid w:val="00F33757"/>
    <w:rsid w:val="00F3377F"/>
    <w:rsid w:val="00F3382D"/>
    <w:rsid w:val="00F33987"/>
    <w:rsid w:val="00F339F7"/>
    <w:rsid w:val="00F339FE"/>
    <w:rsid w:val="00F33A9F"/>
    <w:rsid w:val="00F33AB1"/>
    <w:rsid w:val="00F33BAD"/>
    <w:rsid w:val="00F33D53"/>
    <w:rsid w:val="00F33E69"/>
    <w:rsid w:val="00F33F5C"/>
    <w:rsid w:val="00F34026"/>
    <w:rsid w:val="00F34045"/>
    <w:rsid w:val="00F3408C"/>
    <w:rsid w:val="00F340BE"/>
    <w:rsid w:val="00F340DB"/>
    <w:rsid w:val="00F342A6"/>
    <w:rsid w:val="00F342C7"/>
    <w:rsid w:val="00F34330"/>
    <w:rsid w:val="00F34482"/>
    <w:rsid w:val="00F34494"/>
    <w:rsid w:val="00F34523"/>
    <w:rsid w:val="00F34920"/>
    <w:rsid w:val="00F34AA8"/>
    <w:rsid w:val="00F34AB4"/>
    <w:rsid w:val="00F34B41"/>
    <w:rsid w:val="00F34DD7"/>
    <w:rsid w:val="00F34E0C"/>
    <w:rsid w:val="00F34FBB"/>
    <w:rsid w:val="00F34FCA"/>
    <w:rsid w:val="00F3501D"/>
    <w:rsid w:val="00F35164"/>
    <w:rsid w:val="00F3525E"/>
    <w:rsid w:val="00F353F0"/>
    <w:rsid w:val="00F355EA"/>
    <w:rsid w:val="00F35727"/>
    <w:rsid w:val="00F35966"/>
    <w:rsid w:val="00F35A07"/>
    <w:rsid w:val="00F35A3D"/>
    <w:rsid w:val="00F35AFF"/>
    <w:rsid w:val="00F35B46"/>
    <w:rsid w:val="00F35E2C"/>
    <w:rsid w:val="00F36028"/>
    <w:rsid w:val="00F36157"/>
    <w:rsid w:val="00F363DE"/>
    <w:rsid w:val="00F3655B"/>
    <w:rsid w:val="00F365D8"/>
    <w:rsid w:val="00F3663D"/>
    <w:rsid w:val="00F36643"/>
    <w:rsid w:val="00F36645"/>
    <w:rsid w:val="00F36656"/>
    <w:rsid w:val="00F36854"/>
    <w:rsid w:val="00F36884"/>
    <w:rsid w:val="00F36B3E"/>
    <w:rsid w:val="00F36C3F"/>
    <w:rsid w:val="00F36C60"/>
    <w:rsid w:val="00F36D2B"/>
    <w:rsid w:val="00F36D6B"/>
    <w:rsid w:val="00F36EF3"/>
    <w:rsid w:val="00F37019"/>
    <w:rsid w:val="00F371BD"/>
    <w:rsid w:val="00F371E9"/>
    <w:rsid w:val="00F372EB"/>
    <w:rsid w:val="00F372FF"/>
    <w:rsid w:val="00F37338"/>
    <w:rsid w:val="00F37340"/>
    <w:rsid w:val="00F374D0"/>
    <w:rsid w:val="00F3757D"/>
    <w:rsid w:val="00F375F7"/>
    <w:rsid w:val="00F37634"/>
    <w:rsid w:val="00F37673"/>
    <w:rsid w:val="00F376A4"/>
    <w:rsid w:val="00F376EE"/>
    <w:rsid w:val="00F3772C"/>
    <w:rsid w:val="00F3781A"/>
    <w:rsid w:val="00F37975"/>
    <w:rsid w:val="00F37AA0"/>
    <w:rsid w:val="00F37B5B"/>
    <w:rsid w:val="00F37B5F"/>
    <w:rsid w:val="00F37C6B"/>
    <w:rsid w:val="00F37CA5"/>
    <w:rsid w:val="00F37CBF"/>
    <w:rsid w:val="00F37CCD"/>
    <w:rsid w:val="00F37DE5"/>
    <w:rsid w:val="00F37E1B"/>
    <w:rsid w:val="00F37E9F"/>
    <w:rsid w:val="00F40068"/>
    <w:rsid w:val="00F4009A"/>
    <w:rsid w:val="00F400E4"/>
    <w:rsid w:val="00F401C4"/>
    <w:rsid w:val="00F40253"/>
    <w:rsid w:val="00F4025C"/>
    <w:rsid w:val="00F4026A"/>
    <w:rsid w:val="00F403E5"/>
    <w:rsid w:val="00F40533"/>
    <w:rsid w:val="00F40590"/>
    <w:rsid w:val="00F40675"/>
    <w:rsid w:val="00F4088B"/>
    <w:rsid w:val="00F40A20"/>
    <w:rsid w:val="00F40A42"/>
    <w:rsid w:val="00F40AA1"/>
    <w:rsid w:val="00F40ACD"/>
    <w:rsid w:val="00F40B52"/>
    <w:rsid w:val="00F40C7E"/>
    <w:rsid w:val="00F40C8A"/>
    <w:rsid w:val="00F40D50"/>
    <w:rsid w:val="00F40E07"/>
    <w:rsid w:val="00F40ED3"/>
    <w:rsid w:val="00F40FB6"/>
    <w:rsid w:val="00F40FE9"/>
    <w:rsid w:val="00F40FFC"/>
    <w:rsid w:val="00F41057"/>
    <w:rsid w:val="00F41326"/>
    <w:rsid w:val="00F41507"/>
    <w:rsid w:val="00F41691"/>
    <w:rsid w:val="00F4178F"/>
    <w:rsid w:val="00F41919"/>
    <w:rsid w:val="00F41930"/>
    <w:rsid w:val="00F41AB6"/>
    <w:rsid w:val="00F41E40"/>
    <w:rsid w:val="00F420FE"/>
    <w:rsid w:val="00F42113"/>
    <w:rsid w:val="00F4238D"/>
    <w:rsid w:val="00F423F1"/>
    <w:rsid w:val="00F424B1"/>
    <w:rsid w:val="00F4256F"/>
    <w:rsid w:val="00F425B6"/>
    <w:rsid w:val="00F42617"/>
    <w:rsid w:val="00F427B5"/>
    <w:rsid w:val="00F4281A"/>
    <w:rsid w:val="00F42ADB"/>
    <w:rsid w:val="00F42B8C"/>
    <w:rsid w:val="00F42C25"/>
    <w:rsid w:val="00F42C3F"/>
    <w:rsid w:val="00F42D1D"/>
    <w:rsid w:val="00F42DE9"/>
    <w:rsid w:val="00F42DF5"/>
    <w:rsid w:val="00F42E7F"/>
    <w:rsid w:val="00F42F40"/>
    <w:rsid w:val="00F4300C"/>
    <w:rsid w:val="00F4313C"/>
    <w:rsid w:val="00F4324A"/>
    <w:rsid w:val="00F43315"/>
    <w:rsid w:val="00F4350F"/>
    <w:rsid w:val="00F43564"/>
    <w:rsid w:val="00F43653"/>
    <w:rsid w:val="00F43865"/>
    <w:rsid w:val="00F43885"/>
    <w:rsid w:val="00F438D3"/>
    <w:rsid w:val="00F43938"/>
    <w:rsid w:val="00F43957"/>
    <w:rsid w:val="00F439C1"/>
    <w:rsid w:val="00F43ABA"/>
    <w:rsid w:val="00F43AE9"/>
    <w:rsid w:val="00F43B98"/>
    <w:rsid w:val="00F43C1D"/>
    <w:rsid w:val="00F43C54"/>
    <w:rsid w:val="00F43C81"/>
    <w:rsid w:val="00F43DCC"/>
    <w:rsid w:val="00F43E27"/>
    <w:rsid w:val="00F43E55"/>
    <w:rsid w:val="00F43F23"/>
    <w:rsid w:val="00F43FC5"/>
    <w:rsid w:val="00F4411A"/>
    <w:rsid w:val="00F441A7"/>
    <w:rsid w:val="00F441EC"/>
    <w:rsid w:val="00F442A5"/>
    <w:rsid w:val="00F443BB"/>
    <w:rsid w:val="00F443D5"/>
    <w:rsid w:val="00F444DF"/>
    <w:rsid w:val="00F4460E"/>
    <w:rsid w:val="00F4464D"/>
    <w:rsid w:val="00F4487B"/>
    <w:rsid w:val="00F448C5"/>
    <w:rsid w:val="00F44936"/>
    <w:rsid w:val="00F4494D"/>
    <w:rsid w:val="00F44DC3"/>
    <w:rsid w:val="00F44DE0"/>
    <w:rsid w:val="00F44E17"/>
    <w:rsid w:val="00F45115"/>
    <w:rsid w:val="00F45165"/>
    <w:rsid w:val="00F451AE"/>
    <w:rsid w:val="00F451C8"/>
    <w:rsid w:val="00F452BE"/>
    <w:rsid w:val="00F45305"/>
    <w:rsid w:val="00F4534D"/>
    <w:rsid w:val="00F45508"/>
    <w:rsid w:val="00F4570C"/>
    <w:rsid w:val="00F4571B"/>
    <w:rsid w:val="00F45727"/>
    <w:rsid w:val="00F4577A"/>
    <w:rsid w:val="00F45781"/>
    <w:rsid w:val="00F457F8"/>
    <w:rsid w:val="00F45997"/>
    <w:rsid w:val="00F45A10"/>
    <w:rsid w:val="00F45AD5"/>
    <w:rsid w:val="00F45CF8"/>
    <w:rsid w:val="00F4608B"/>
    <w:rsid w:val="00F46163"/>
    <w:rsid w:val="00F461CF"/>
    <w:rsid w:val="00F46286"/>
    <w:rsid w:val="00F4638B"/>
    <w:rsid w:val="00F46418"/>
    <w:rsid w:val="00F464A5"/>
    <w:rsid w:val="00F464C6"/>
    <w:rsid w:val="00F465D6"/>
    <w:rsid w:val="00F467A9"/>
    <w:rsid w:val="00F467C6"/>
    <w:rsid w:val="00F46852"/>
    <w:rsid w:val="00F4685D"/>
    <w:rsid w:val="00F46973"/>
    <w:rsid w:val="00F46BA1"/>
    <w:rsid w:val="00F46D17"/>
    <w:rsid w:val="00F46D19"/>
    <w:rsid w:val="00F46D81"/>
    <w:rsid w:val="00F46D94"/>
    <w:rsid w:val="00F46F06"/>
    <w:rsid w:val="00F46F1F"/>
    <w:rsid w:val="00F46FC8"/>
    <w:rsid w:val="00F47155"/>
    <w:rsid w:val="00F472A3"/>
    <w:rsid w:val="00F472C8"/>
    <w:rsid w:val="00F473A5"/>
    <w:rsid w:val="00F4750B"/>
    <w:rsid w:val="00F476FB"/>
    <w:rsid w:val="00F47783"/>
    <w:rsid w:val="00F4778B"/>
    <w:rsid w:val="00F477A9"/>
    <w:rsid w:val="00F477BC"/>
    <w:rsid w:val="00F47A5E"/>
    <w:rsid w:val="00F47AB3"/>
    <w:rsid w:val="00F47B57"/>
    <w:rsid w:val="00F47BF4"/>
    <w:rsid w:val="00F47C02"/>
    <w:rsid w:val="00F47C96"/>
    <w:rsid w:val="00F47CFF"/>
    <w:rsid w:val="00F47DFE"/>
    <w:rsid w:val="00F47E82"/>
    <w:rsid w:val="00F47EA6"/>
    <w:rsid w:val="00F47F0A"/>
    <w:rsid w:val="00F47F45"/>
    <w:rsid w:val="00F47F4F"/>
    <w:rsid w:val="00F501EF"/>
    <w:rsid w:val="00F5026F"/>
    <w:rsid w:val="00F503BA"/>
    <w:rsid w:val="00F50483"/>
    <w:rsid w:val="00F504D0"/>
    <w:rsid w:val="00F50598"/>
    <w:rsid w:val="00F50677"/>
    <w:rsid w:val="00F507BA"/>
    <w:rsid w:val="00F507D4"/>
    <w:rsid w:val="00F508EB"/>
    <w:rsid w:val="00F50949"/>
    <w:rsid w:val="00F50B69"/>
    <w:rsid w:val="00F50BDE"/>
    <w:rsid w:val="00F50BFF"/>
    <w:rsid w:val="00F50CF4"/>
    <w:rsid w:val="00F50E20"/>
    <w:rsid w:val="00F50E39"/>
    <w:rsid w:val="00F51054"/>
    <w:rsid w:val="00F51103"/>
    <w:rsid w:val="00F51151"/>
    <w:rsid w:val="00F511AB"/>
    <w:rsid w:val="00F511C1"/>
    <w:rsid w:val="00F51331"/>
    <w:rsid w:val="00F513D5"/>
    <w:rsid w:val="00F51403"/>
    <w:rsid w:val="00F51688"/>
    <w:rsid w:val="00F518EA"/>
    <w:rsid w:val="00F519B3"/>
    <w:rsid w:val="00F51B8C"/>
    <w:rsid w:val="00F51D49"/>
    <w:rsid w:val="00F51E47"/>
    <w:rsid w:val="00F520CF"/>
    <w:rsid w:val="00F5212F"/>
    <w:rsid w:val="00F523AF"/>
    <w:rsid w:val="00F52513"/>
    <w:rsid w:val="00F5256B"/>
    <w:rsid w:val="00F5259A"/>
    <w:rsid w:val="00F5263B"/>
    <w:rsid w:val="00F526B5"/>
    <w:rsid w:val="00F526F6"/>
    <w:rsid w:val="00F527C4"/>
    <w:rsid w:val="00F5288C"/>
    <w:rsid w:val="00F52920"/>
    <w:rsid w:val="00F5295D"/>
    <w:rsid w:val="00F529B5"/>
    <w:rsid w:val="00F52A07"/>
    <w:rsid w:val="00F52B2F"/>
    <w:rsid w:val="00F52C11"/>
    <w:rsid w:val="00F52D5E"/>
    <w:rsid w:val="00F52E02"/>
    <w:rsid w:val="00F52E8E"/>
    <w:rsid w:val="00F52FFE"/>
    <w:rsid w:val="00F53173"/>
    <w:rsid w:val="00F531E6"/>
    <w:rsid w:val="00F53207"/>
    <w:rsid w:val="00F5323D"/>
    <w:rsid w:val="00F53247"/>
    <w:rsid w:val="00F5325A"/>
    <w:rsid w:val="00F53272"/>
    <w:rsid w:val="00F53424"/>
    <w:rsid w:val="00F53438"/>
    <w:rsid w:val="00F53474"/>
    <w:rsid w:val="00F53521"/>
    <w:rsid w:val="00F5356D"/>
    <w:rsid w:val="00F5358B"/>
    <w:rsid w:val="00F535C0"/>
    <w:rsid w:val="00F53627"/>
    <w:rsid w:val="00F536BF"/>
    <w:rsid w:val="00F536D0"/>
    <w:rsid w:val="00F53872"/>
    <w:rsid w:val="00F53A95"/>
    <w:rsid w:val="00F53B2E"/>
    <w:rsid w:val="00F53F6A"/>
    <w:rsid w:val="00F53F73"/>
    <w:rsid w:val="00F54072"/>
    <w:rsid w:val="00F540A2"/>
    <w:rsid w:val="00F544D5"/>
    <w:rsid w:val="00F545D2"/>
    <w:rsid w:val="00F546CA"/>
    <w:rsid w:val="00F54881"/>
    <w:rsid w:val="00F548BF"/>
    <w:rsid w:val="00F5499F"/>
    <w:rsid w:val="00F54AF6"/>
    <w:rsid w:val="00F54AF9"/>
    <w:rsid w:val="00F54BA7"/>
    <w:rsid w:val="00F54BE7"/>
    <w:rsid w:val="00F54BF8"/>
    <w:rsid w:val="00F54DFA"/>
    <w:rsid w:val="00F54E48"/>
    <w:rsid w:val="00F54E58"/>
    <w:rsid w:val="00F54F88"/>
    <w:rsid w:val="00F54FE5"/>
    <w:rsid w:val="00F550FC"/>
    <w:rsid w:val="00F55125"/>
    <w:rsid w:val="00F5512D"/>
    <w:rsid w:val="00F55268"/>
    <w:rsid w:val="00F552CE"/>
    <w:rsid w:val="00F55328"/>
    <w:rsid w:val="00F553A7"/>
    <w:rsid w:val="00F553D3"/>
    <w:rsid w:val="00F55408"/>
    <w:rsid w:val="00F55688"/>
    <w:rsid w:val="00F556A1"/>
    <w:rsid w:val="00F556F1"/>
    <w:rsid w:val="00F557B9"/>
    <w:rsid w:val="00F557C4"/>
    <w:rsid w:val="00F558DC"/>
    <w:rsid w:val="00F55B20"/>
    <w:rsid w:val="00F55C65"/>
    <w:rsid w:val="00F55C84"/>
    <w:rsid w:val="00F55CC3"/>
    <w:rsid w:val="00F55CFF"/>
    <w:rsid w:val="00F55E67"/>
    <w:rsid w:val="00F55E6C"/>
    <w:rsid w:val="00F55E8A"/>
    <w:rsid w:val="00F55E99"/>
    <w:rsid w:val="00F55F24"/>
    <w:rsid w:val="00F56051"/>
    <w:rsid w:val="00F562EF"/>
    <w:rsid w:val="00F56325"/>
    <w:rsid w:val="00F56404"/>
    <w:rsid w:val="00F56420"/>
    <w:rsid w:val="00F56583"/>
    <w:rsid w:val="00F565A4"/>
    <w:rsid w:val="00F565D6"/>
    <w:rsid w:val="00F56857"/>
    <w:rsid w:val="00F5685A"/>
    <w:rsid w:val="00F569F9"/>
    <w:rsid w:val="00F56CC2"/>
    <w:rsid w:val="00F56CC5"/>
    <w:rsid w:val="00F56D66"/>
    <w:rsid w:val="00F56D7E"/>
    <w:rsid w:val="00F5708E"/>
    <w:rsid w:val="00F57166"/>
    <w:rsid w:val="00F5716C"/>
    <w:rsid w:val="00F57225"/>
    <w:rsid w:val="00F57267"/>
    <w:rsid w:val="00F572D0"/>
    <w:rsid w:val="00F572F7"/>
    <w:rsid w:val="00F57529"/>
    <w:rsid w:val="00F57565"/>
    <w:rsid w:val="00F576FF"/>
    <w:rsid w:val="00F5771B"/>
    <w:rsid w:val="00F57782"/>
    <w:rsid w:val="00F579AB"/>
    <w:rsid w:val="00F57B39"/>
    <w:rsid w:val="00F57B99"/>
    <w:rsid w:val="00F57CA6"/>
    <w:rsid w:val="00F600AF"/>
    <w:rsid w:val="00F6011C"/>
    <w:rsid w:val="00F60175"/>
    <w:rsid w:val="00F602BD"/>
    <w:rsid w:val="00F60351"/>
    <w:rsid w:val="00F60421"/>
    <w:rsid w:val="00F6045D"/>
    <w:rsid w:val="00F604AC"/>
    <w:rsid w:val="00F60679"/>
    <w:rsid w:val="00F6070D"/>
    <w:rsid w:val="00F6074E"/>
    <w:rsid w:val="00F6095C"/>
    <w:rsid w:val="00F60AA7"/>
    <w:rsid w:val="00F60AB9"/>
    <w:rsid w:val="00F60C36"/>
    <w:rsid w:val="00F60CD3"/>
    <w:rsid w:val="00F60ED0"/>
    <w:rsid w:val="00F611BE"/>
    <w:rsid w:val="00F61533"/>
    <w:rsid w:val="00F6154A"/>
    <w:rsid w:val="00F615E0"/>
    <w:rsid w:val="00F6170F"/>
    <w:rsid w:val="00F619AD"/>
    <w:rsid w:val="00F619CD"/>
    <w:rsid w:val="00F61AA5"/>
    <w:rsid w:val="00F61B30"/>
    <w:rsid w:val="00F61B59"/>
    <w:rsid w:val="00F61DD9"/>
    <w:rsid w:val="00F61E2A"/>
    <w:rsid w:val="00F61ECC"/>
    <w:rsid w:val="00F622D7"/>
    <w:rsid w:val="00F6237B"/>
    <w:rsid w:val="00F624F5"/>
    <w:rsid w:val="00F625BC"/>
    <w:rsid w:val="00F62603"/>
    <w:rsid w:val="00F6279A"/>
    <w:rsid w:val="00F627B5"/>
    <w:rsid w:val="00F62860"/>
    <w:rsid w:val="00F62886"/>
    <w:rsid w:val="00F62B74"/>
    <w:rsid w:val="00F62CDC"/>
    <w:rsid w:val="00F62E42"/>
    <w:rsid w:val="00F6301B"/>
    <w:rsid w:val="00F63178"/>
    <w:rsid w:val="00F6317C"/>
    <w:rsid w:val="00F631CF"/>
    <w:rsid w:val="00F63215"/>
    <w:rsid w:val="00F63253"/>
    <w:rsid w:val="00F6331E"/>
    <w:rsid w:val="00F6358D"/>
    <w:rsid w:val="00F635A7"/>
    <w:rsid w:val="00F6365C"/>
    <w:rsid w:val="00F6367D"/>
    <w:rsid w:val="00F63CEB"/>
    <w:rsid w:val="00F63D32"/>
    <w:rsid w:val="00F63D97"/>
    <w:rsid w:val="00F63E6D"/>
    <w:rsid w:val="00F63FE2"/>
    <w:rsid w:val="00F6411B"/>
    <w:rsid w:val="00F641A9"/>
    <w:rsid w:val="00F642DF"/>
    <w:rsid w:val="00F643C6"/>
    <w:rsid w:val="00F643CB"/>
    <w:rsid w:val="00F6442C"/>
    <w:rsid w:val="00F64782"/>
    <w:rsid w:val="00F64947"/>
    <w:rsid w:val="00F64A10"/>
    <w:rsid w:val="00F64A1B"/>
    <w:rsid w:val="00F64ACF"/>
    <w:rsid w:val="00F64AD0"/>
    <w:rsid w:val="00F64B3A"/>
    <w:rsid w:val="00F64BCC"/>
    <w:rsid w:val="00F64CE1"/>
    <w:rsid w:val="00F64CE6"/>
    <w:rsid w:val="00F64EFB"/>
    <w:rsid w:val="00F64F72"/>
    <w:rsid w:val="00F65135"/>
    <w:rsid w:val="00F65292"/>
    <w:rsid w:val="00F65354"/>
    <w:rsid w:val="00F65515"/>
    <w:rsid w:val="00F6552C"/>
    <w:rsid w:val="00F6590B"/>
    <w:rsid w:val="00F659B9"/>
    <w:rsid w:val="00F65AEC"/>
    <w:rsid w:val="00F65B9B"/>
    <w:rsid w:val="00F65E6C"/>
    <w:rsid w:val="00F65F2C"/>
    <w:rsid w:val="00F65FBB"/>
    <w:rsid w:val="00F6602F"/>
    <w:rsid w:val="00F66040"/>
    <w:rsid w:val="00F661C9"/>
    <w:rsid w:val="00F661FB"/>
    <w:rsid w:val="00F6621A"/>
    <w:rsid w:val="00F66272"/>
    <w:rsid w:val="00F6637F"/>
    <w:rsid w:val="00F6642E"/>
    <w:rsid w:val="00F66724"/>
    <w:rsid w:val="00F66746"/>
    <w:rsid w:val="00F667BA"/>
    <w:rsid w:val="00F667EF"/>
    <w:rsid w:val="00F6680B"/>
    <w:rsid w:val="00F66A27"/>
    <w:rsid w:val="00F66B3C"/>
    <w:rsid w:val="00F66B8C"/>
    <w:rsid w:val="00F66C01"/>
    <w:rsid w:val="00F66CF5"/>
    <w:rsid w:val="00F66E91"/>
    <w:rsid w:val="00F66E98"/>
    <w:rsid w:val="00F66EAE"/>
    <w:rsid w:val="00F66FB4"/>
    <w:rsid w:val="00F66FF1"/>
    <w:rsid w:val="00F67037"/>
    <w:rsid w:val="00F67184"/>
    <w:rsid w:val="00F67208"/>
    <w:rsid w:val="00F67354"/>
    <w:rsid w:val="00F67444"/>
    <w:rsid w:val="00F6760C"/>
    <w:rsid w:val="00F67923"/>
    <w:rsid w:val="00F67982"/>
    <w:rsid w:val="00F679F7"/>
    <w:rsid w:val="00F67A74"/>
    <w:rsid w:val="00F67ACF"/>
    <w:rsid w:val="00F67B93"/>
    <w:rsid w:val="00F67C8F"/>
    <w:rsid w:val="00F67D02"/>
    <w:rsid w:val="00F67DE4"/>
    <w:rsid w:val="00F67F76"/>
    <w:rsid w:val="00F700E2"/>
    <w:rsid w:val="00F70280"/>
    <w:rsid w:val="00F702A9"/>
    <w:rsid w:val="00F7033B"/>
    <w:rsid w:val="00F703BE"/>
    <w:rsid w:val="00F70753"/>
    <w:rsid w:val="00F708C7"/>
    <w:rsid w:val="00F70CD4"/>
    <w:rsid w:val="00F70CFF"/>
    <w:rsid w:val="00F70DB8"/>
    <w:rsid w:val="00F70ECE"/>
    <w:rsid w:val="00F7110A"/>
    <w:rsid w:val="00F7129A"/>
    <w:rsid w:val="00F71325"/>
    <w:rsid w:val="00F713FC"/>
    <w:rsid w:val="00F71476"/>
    <w:rsid w:val="00F71622"/>
    <w:rsid w:val="00F71634"/>
    <w:rsid w:val="00F716A0"/>
    <w:rsid w:val="00F71B07"/>
    <w:rsid w:val="00F71CCC"/>
    <w:rsid w:val="00F71D86"/>
    <w:rsid w:val="00F71E11"/>
    <w:rsid w:val="00F71E5A"/>
    <w:rsid w:val="00F71E79"/>
    <w:rsid w:val="00F71FCD"/>
    <w:rsid w:val="00F72001"/>
    <w:rsid w:val="00F72096"/>
    <w:rsid w:val="00F72176"/>
    <w:rsid w:val="00F72213"/>
    <w:rsid w:val="00F7259B"/>
    <w:rsid w:val="00F72632"/>
    <w:rsid w:val="00F72652"/>
    <w:rsid w:val="00F7271D"/>
    <w:rsid w:val="00F72721"/>
    <w:rsid w:val="00F7277F"/>
    <w:rsid w:val="00F72886"/>
    <w:rsid w:val="00F7297D"/>
    <w:rsid w:val="00F72A65"/>
    <w:rsid w:val="00F72AFA"/>
    <w:rsid w:val="00F72B1A"/>
    <w:rsid w:val="00F72C4E"/>
    <w:rsid w:val="00F72DBE"/>
    <w:rsid w:val="00F72F69"/>
    <w:rsid w:val="00F73078"/>
    <w:rsid w:val="00F730F4"/>
    <w:rsid w:val="00F730F6"/>
    <w:rsid w:val="00F73181"/>
    <w:rsid w:val="00F73182"/>
    <w:rsid w:val="00F73237"/>
    <w:rsid w:val="00F73366"/>
    <w:rsid w:val="00F73553"/>
    <w:rsid w:val="00F736E0"/>
    <w:rsid w:val="00F73770"/>
    <w:rsid w:val="00F73810"/>
    <w:rsid w:val="00F73921"/>
    <w:rsid w:val="00F739D0"/>
    <w:rsid w:val="00F73A61"/>
    <w:rsid w:val="00F73A97"/>
    <w:rsid w:val="00F73BBC"/>
    <w:rsid w:val="00F73BE1"/>
    <w:rsid w:val="00F73EB5"/>
    <w:rsid w:val="00F74008"/>
    <w:rsid w:val="00F740B0"/>
    <w:rsid w:val="00F740F4"/>
    <w:rsid w:val="00F741BE"/>
    <w:rsid w:val="00F74405"/>
    <w:rsid w:val="00F74416"/>
    <w:rsid w:val="00F74671"/>
    <w:rsid w:val="00F74697"/>
    <w:rsid w:val="00F746A6"/>
    <w:rsid w:val="00F74749"/>
    <w:rsid w:val="00F74759"/>
    <w:rsid w:val="00F747B0"/>
    <w:rsid w:val="00F7498A"/>
    <w:rsid w:val="00F749A8"/>
    <w:rsid w:val="00F74A45"/>
    <w:rsid w:val="00F74B6F"/>
    <w:rsid w:val="00F74C5F"/>
    <w:rsid w:val="00F74C84"/>
    <w:rsid w:val="00F74DF1"/>
    <w:rsid w:val="00F74F0A"/>
    <w:rsid w:val="00F75032"/>
    <w:rsid w:val="00F750B6"/>
    <w:rsid w:val="00F750EC"/>
    <w:rsid w:val="00F75252"/>
    <w:rsid w:val="00F75427"/>
    <w:rsid w:val="00F7542B"/>
    <w:rsid w:val="00F754E4"/>
    <w:rsid w:val="00F75591"/>
    <w:rsid w:val="00F755A0"/>
    <w:rsid w:val="00F7573F"/>
    <w:rsid w:val="00F758C8"/>
    <w:rsid w:val="00F758F7"/>
    <w:rsid w:val="00F75C82"/>
    <w:rsid w:val="00F75CB6"/>
    <w:rsid w:val="00F75DCA"/>
    <w:rsid w:val="00F75EF9"/>
    <w:rsid w:val="00F75FA6"/>
    <w:rsid w:val="00F76252"/>
    <w:rsid w:val="00F7650D"/>
    <w:rsid w:val="00F7666F"/>
    <w:rsid w:val="00F766B6"/>
    <w:rsid w:val="00F766CB"/>
    <w:rsid w:val="00F76731"/>
    <w:rsid w:val="00F7676E"/>
    <w:rsid w:val="00F7683C"/>
    <w:rsid w:val="00F769FB"/>
    <w:rsid w:val="00F76AAD"/>
    <w:rsid w:val="00F76DD3"/>
    <w:rsid w:val="00F76E77"/>
    <w:rsid w:val="00F76ECC"/>
    <w:rsid w:val="00F76ED0"/>
    <w:rsid w:val="00F76EDB"/>
    <w:rsid w:val="00F76F2E"/>
    <w:rsid w:val="00F770D9"/>
    <w:rsid w:val="00F772FA"/>
    <w:rsid w:val="00F77305"/>
    <w:rsid w:val="00F77359"/>
    <w:rsid w:val="00F774D8"/>
    <w:rsid w:val="00F7751A"/>
    <w:rsid w:val="00F7753C"/>
    <w:rsid w:val="00F775D8"/>
    <w:rsid w:val="00F777D9"/>
    <w:rsid w:val="00F7791E"/>
    <w:rsid w:val="00F77B0D"/>
    <w:rsid w:val="00F77B2E"/>
    <w:rsid w:val="00F77C19"/>
    <w:rsid w:val="00F77C80"/>
    <w:rsid w:val="00F77DDC"/>
    <w:rsid w:val="00F77DF7"/>
    <w:rsid w:val="00F77EFA"/>
    <w:rsid w:val="00F77F26"/>
    <w:rsid w:val="00F77F48"/>
    <w:rsid w:val="00F80215"/>
    <w:rsid w:val="00F80306"/>
    <w:rsid w:val="00F8038C"/>
    <w:rsid w:val="00F8038D"/>
    <w:rsid w:val="00F80398"/>
    <w:rsid w:val="00F804E5"/>
    <w:rsid w:val="00F80515"/>
    <w:rsid w:val="00F8086B"/>
    <w:rsid w:val="00F808DB"/>
    <w:rsid w:val="00F809B4"/>
    <w:rsid w:val="00F80A03"/>
    <w:rsid w:val="00F80AEE"/>
    <w:rsid w:val="00F80AF3"/>
    <w:rsid w:val="00F80E5B"/>
    <w:rsid w:val="00F80FD8"/>
    <w:rsid w:val="00F811A8"/>
    <w:rsid w:val="00F811D7"/>
    <w:rsid w:val="00F8129C"/>
    <w:rsid w:val="00F813F2"/>
    <w:rsid w:val="00F81416"/>
    <w:rsid w:val="00F8161B"/>
    <w:rsid w:val="00F81651"/>
    <w:rsid w:val="00F81686"/>
    <w:rsid w:val="00F817A7"/>
    <w:rsid w:val="00F81A40"/>
    <w:rsid w:val="00F81A85"/>
    <w:rsid w:val="00F81AE1"/>
    <w:rsid w:val="00F81B21"/>
    <w:rsid w:val="00F81F5D"/>
    <w:rsid w:val="00F81FA6"/>
    <w:rsid w:val="00F82196"/>
    <w:rsid w:val="00F822FD"/>
    <w:rsid w:val="00F823B3"/>
    <w:rsid w:val="00F82438"/>
    <w:rsid w:val="00F82509"/>
    <w:rsid w:val="00F82773"/>
    <w:rsid w:val="00F82788"/>
    <w:rsid w:val="00F82841"/>
    <w:rsid w:val="00F82934"/>
    <w:rsid w:val="00F829E3"/>
    <w:rsid w:val="00F82A02"/>
    <w:rsid w:val="00F82A9F"/>
    <w:rsid w:val="00F82AD6"/>
    <w:rsid w:val="00F82BC3"/>
    <w:rsid w:val="00F82D19"/>
    <w:rsid w:val="00F82D8D"/>
    <w:rsid w:val="00F8312A"/>
    <w:rsid w:val="00F8322D"/>
    <w:rsid w:val="00F833E9"/>
    <w:rsid w:val="00F8340B"/>
    <w:rsid w:val="00F834CD"/>
    <w:rsid w:val="00F835E0"/>
    <w:rsid w:val="00F83739"/>
    <w:rsid w:val="00F8385F"/>
    <w:rsid w:val="00F8388C"/>
    <w:rsid w:val="00F838CF"/>
    <w:rsid w:val="00F839B7"/>
    <w:rsid w:val="00F83B44"/>
    <w:rsid w:val="00F83B5B"/>
    <w:rsid w:val="00F83C38"/>
    <w:rsid w:val="00F83DA6"/>
    <w:rsid w:val="00F83E13"/>
    <w:rsid w:val="00F840F6"/>
    <w:rsid w:val="00F84274"/>
    <w:rsid w:val="00F842C9"/>
    <w:rsid w:val="00F84657"/>
    <w:rsid w:val="00F846CE"/>
    <w:rsid w:val="00F84729"/>
    <w:rsid w:val="00F84797"/>
    <w:rsid w:val="00F84989"/>
    <w:rsid w:val="00F84AD9"/>
    <w:rsid w:val="00F84C0E"/>
    <w:rsid w:val="00F84C72"/>
    <w:rsid w:val="00F84EC1"/>
    <w:rsid w:val="00F84F04"/>
    <w:rsid w:val="00F84F1A"/>
    <w:rsid w:val="00F84F69"/>
    <w:rsid w:val="00F84FDB"/>
    <w:rsid w:val="00F85057"/>
    <w:rsid w:val="00F850B5"/>
    <w:rsid w:val="00F852EC"/>
    <w:rsid w:val="00F852F1"/>
    <w:rsid w:val="00F853EF"/>
    <w:rsid w:val="00F8541A"/>
    <w:rsid w:val="00F85497"/>
    <w:rsid w:val="00F85514"/>
    <w:rsid w:val="00F856D4"/>
    <w:rsid w:val="00F856ED"/>
    <w:rsid w:val="00F857B4"/>
    <w:rsid w:val="00F85845"/>
    <w:rsid w:val="00F858FE"/>
    <w:rsid w:val="00F859E0"/>
    <w:rsid w:val="00F859E3"/>
    <w:rsid w:val="00F85BC4"/>
    <w:rsid w:val="00F85C47"/>
    <w:rsid w:val="00F85DAD"/>
    <w:rsid w:val="00F8606E"/>
    <w:rsid w:val="00F8607B"/>
    <w:rsid w:val="00F8607C"/>
    <w:rsid w:val="00F860AA"/>
    <w:rsid w:val="00F8616E"/>
    <w:rsid w:val="00F86516"/>
    <w:rsid w:val="00F86539"/>
    <w:rsid w:val="00F86596"/>
    <w:rsid w:val="00F866F2"/>
    <w:rsid w:val="00F86820"/>
    <w:rsid w:val="00F86DF8"/>
    <w:rsid w:val="00F86EA6"/>
    <w:rsid w:val="00F86F29"/>
    <w:rsid w:val="00F86F5E"/>
    <w:rsid w:val="00F86F62"/>
    <w:rsid w:val="00F86F9B"/>
    <w:rsid w:val="00F87006"/>
    <w:rsid w:val="00F87028"/>
    <w:rsid w:val="00F87054"/>
    <w:rsid w:val="00F87265"/>
    <w:rsid w:val="00F8727C"/>
    <w:rsid w:val="00F872B2"/>
    <w:rsid w:val="00F8737D"/>
    <w:rsid w:val="00F8746C"/>
    <w:rsid w:val="00F874BC"/>
    <w:rsid w:val="00F87533"/>
    <w:rsid w:val="00F87548"/>
    <w:rsid w:val="00F87561"/>
    <w:rsid w:val="00F87567"/>
    <w:rsid w:val="00F877DA"/>
    <w:rsid w:val="00F87979"/>
    <w:rsid w:val="00F87A3F"/>
    <w:rsid w:val="00F87BCD"/>
    <w:rsid w:val="00F87D02"/>
    <w:rsid w:val="00F87DB9"/>
    <w:rsid w:val="00F87E1C"/>
    <w:rsid w:val="00F90022"/>
    <w:rsid w:val="00F90077"/>
    <w:rsid w:val="00F900B1"/>
    <w:rsid w:val="00F90173"/>
    <w:rsid w:val="00F901CE"/>
    <w:rsid w:val="00F90288"/>
    <w:rsid w:val="00F902B4"/>
    <w:rsid w:val="00F9030E"/>
    <w:rsid w:val="00F9037B"/>
    <w:rsid w:val="00F903E7"/>
    <w:rsid w:val="00F90642"/>
    <w:rsid w:val="00F906F0"/>
    <w:rsid w:val="00F907A3"/>
    <w:rsid w:val="00F90885"/>
    <w:rsid w:val="00F908C1"/>
    <w:rsid w:val="00F908D6"/>
    <w:rsid w:val="00F90903"/>
    <w:rsid w:val="00F90ACA"/>
    <w:rsid w:val="00F90AE3"/>
    <w:rsid w:val="00F90BF0"/>
    <w:rsid w:val="00F90C8D"/>
    <w:rsid w:val="00F90CBF"/>
    <w:rsid w:val="00F90CF5"/>
    <w:rsid w:val="00F9136B"/>
    <w:rsid w:val="00F915A8"/>
    <w:rsid w:val="00F9165D"/>
    <w:rsid w:val="00F9165F"/>
    <w:rsid w:val="00F9166C"/>
    <w:rsid w:val="00F91693"/>
    <w:rsid w:val="00F916BD"/>
    <w:rsid w:val="00F9170B"/>
    <w:rsid w:val="00F917D2"/>
    <w:rsid w:val="00F917D5"/>
    <w:rsid w:val="00F91968"/>
    <w:rsid w:val="00F919DB"/>
    <w:rsid w:val="00F91A05"/>
    <w:rsid w:val="00F91A8E"/>
    <w:rsid w:val="00F91ABF"/>
    <w:rsid w:val="00F91BE5"/>
    <w:rsid w:val="00F91DB5"/>
    <w:rsid w:val="00F9202A"/>
    <w:rsid w:val="00F920EE"/>
    <w:rsid w:val="00F92131"/>
    <w:rsid w:val="00F921BB"/>
    <w:rsid w:val="00F923BE"/>
    <w:rsid w:val="00F92435"/>
    <w:rsid w:val="00F9250C"/>
    <w:rsid w:val="00F926E8"/>
    <w:rsid w:val="00F926FC"/>
    <w:rsid w:val="00F9287E"/>
    <w:rsid w:val="00F929CE"/>
    <w:rsid w:val="00F92A6A"/>
    <w:rsid w:val="00F92AA7"/>
    <w:rsid w:val="00F92BBD"/>
    <w:rsid w:val="00F92BC5"/>
    <w:rsid w:val="00F92BDE"/>
    <w:rsid w:val="00F92BE6"/>
    <w:rsid w:val="00F92D42"/>
    <w:rsid w:val="00F92F19"/>
    <w:rsid w:val="00F9305E"/>
    <w:rsid w:val="00F9314E"/>
    <w:rsid w:val="00F93242"/>
    <w:rsid w:val="00F934F9"/>
    <w:rsid w:val="00F93592"/>
    <w:rsid w:val="00F936DF"/>
    <w:rsid w:val="00F93853"/>
    <w:rsid w:val="00F938AA"/>
    <w:rsid w:val="00F9390E"/>
    <w:rsid w:val="00F93B0E"/>
    <w:rsid w:val="00F93B6F"/>
    <w:rsid w:val="00F93CD7"/>
    <w:rsid w:val="00F93D05"/>
    <w:rsid w:val="00F93F14"/>
    <w:rsid w:val="00F94074"/>
    <w:rsid w:val="00F940DD"/>
    <w:rsid w:val="00F94107"/>
    <w:rsid w:val="00F941A0"/>
    <w:rsid w:val="00F94232"/>
    <w:rsid w:val="00F9436F"/>
    <w:rsid w:val="00F944D5"/>
    <w:rsid w:val="00F947A8"/>
    <w:rsid w:val="00F947D0"/>
    <w:rsid w:val="00F94864"/>
    <w:rsid w:val="00F948BE"/>
    <w:rsid w:val="00F948CD"/>
    <w:rsid w:val="00F9494E"/>
    <w:rsid w:val="00F9495D"/>
    <w:rsid w:val="00F949D1"/>
    <w:rsid w:val="00F94A2E"/>
    <w:rsid w:val="00F94AE0"/>
    <w:rsid w:val="00F94BB4"/>
    <w:rsid w:val="00F94BB6"/>
    <w:rsid w:val="00F94C06"/>
    <w:rsid w:val="00F94D6D"/>
    <w:rsid w:val="00F94D9B"/>
    <w:rsid w:val="00F94E22"/>
    <w:rsid w:val="00F94FA9"/>
    <w:rsid w:val="00F951C7"/>
    <w:rsid w:val="00F9537C"/>
    <w:rsid w:val="00F95469"/>
    <w:rsid w:val="00F95579"/>
    <w:rsid w:val="00F9579D"/>
    <w:rsid w:val="00F95856"/>
    <w:rsid w:val="00F95887"/>
    <w:rsid w:val="00F95A9D"/>
    <w:rsid w:val="00F95AB4"/>
    <w:rsid w:val="00F95C67"/>
    <w:rsid w:val="00F95CA9"/>
    <w:rsid w:val="00F95CAA"/>
    <w:rsid w:val="00F96065"/>
    <w:rsid w:val="00F96137"/>
    <w:rsid w:val="00F9614C"/>
    <w:rsid w:val="00F96165"/>
    <w:rsid w:val="00F96172"/>
    <w:rsid w:val="00F96183"/>
    <w:rsid w:val="00F961E8"/>
    <w:rsid w:val="00F9629B"/>
    <w:rsid w:val="00F962C1"/>
    <w:rsid w:val="00F96388"/>
    <w:rsid w:val="00F963A8"/>
    <w:rsid w:val="00F963E9"/>
    <w:rsid w:val="00F9640A"/>
    <w:rsid w:val="00F9677A"/>
    <w:rsid w:val="00F967A2"/>
    <w:rsid w:val="00F967B8"/>
    <w:rsid w:val="00F9698D"/>
    <w:rsid w:val="00F96AE1"/>
    <w:rsid w:val="00F96B07"/>
    <w:rsid w:val="00F96B16"/>
    <w:rsid w:val="00F96B33"/>
    <w:rsid w:val="00F96C29"/>
    <w:rsid w:val="00F96C47"/>
    <w:rsid w:val="00F96DEB"/>
    <w:rsid w:val="00F96F77"/>
    <w:rsid w:val="00F97077"/>
    <w:rsid w:val="00F9725B"/>
    <w:rsid w:val="00F97526"/>
    <w:rsid w:val="00F97575"/>
    <w:rsid w:val="00F975C5"/>
    <w:rsid w:val="00F97730"/>
    <w:rsid w:val="00F977D6"/>
    <w:rsid w:val="00F977E0"/>
    <w:rsid w:val="00F978C0"/>
    <w:rsid w:val="00F979EA"/>
    <w:rsid w:val="00F97A24"/>
    <w:rsid w:val="00F97AC5"/>
    <w:rsid w:val="00F97AC6"/>
    <w:rsid w:val="00F97AE8"/>
    <w:rsid w:val="00F97DB3"/>
    <w:rsid w:val="00F97E0D"/>
    <w:rsid w:val="00F97EB8"/>
    <w:rsid w:val="00F97F15"/>
    <w:rsid w:val="00FA0034"/>
    <w:rsid w:val="00FA018E"/>
    <w:rsid w:val="00FA04DE"/>
    <w:rsid w:val="00FA061B"/>
    <w:rsid w:val="00FA0676"/>
    <w:rsid w:val="00FA06CD"/>
    <w:rsid w:val="00FA07F4"/>
    <w:rsid w:val="00FA0808"/>
    <w:rsid w:val="00FA0905"/>
    <w:rsid w:val="00FA0AD7"/>
    <w:rsid w:val="00FA0CDC"/>
    <w:rsid w:val="00FA0D41"/>
    <w:rsid w:val="00FA0DB7"/>
    <w:rsid w:val="00FA0E00"/>
    <w:rsid w:val="00FA103A"/>
    <w:rsid w:val="00FA112B"/>
    <w:rsid w:val="00FA1204"/>
    <w:rsid w:val="00FA127E"/>
    <w:rsid w:val="00FA14C1"/>
    <w:rsid w:val="00FA1673"/>
    <w:rsid w:val="00FA16B1"/>
    <w:rsid w:val="00FA1785"/>
    <w:rsid w:val="00FA1811"/>
    <w:rsid w:val="00FA1835"/>
    <w:rsid w:val="00FA1954"/>
    <w:rsid w:val="00FA1A6A"/>
    <w:rsid w:val="00FA1AE5"/>
    <w:rsid w:val="00FA1B17"/>
    <w:rsid w:val="00FA1CC9"/>
    <w:rsid w:val="00FA1CEC"/>
    <w:rsid w:val="00FA1EA5"/>
    <w:rsid w:val="00FA1F1A"/>
    <w:rsid w:val="00FA1F5F"/>
    <w:rsid w:val="00FA1FF0"/>
    <w:rsid w:val="00FA2014"/>
    <w:rsid w:val="00FA20E0"/>
    <w:rsid w:val="00FA225C"/>
    <w:rsid w:val="00FA22C4"/>
    <w:rsid w:val="00FA22DD"/>
    <w:rsid w:val="00FA22E8"/>
    <w:rsid w:val="00FA23EC"/>
    <w:rsid w:val="00FA23F7"/>
    <w:rsid w:val="00FA2418"/>
    <w:rsid w:val="00FA24B0"/>
    <w:rsid w:val="00FA2507"/>
    <w:rsid w:val="00FA2517"/>
    <w:rsid w:val="00FA252B"/>
    <w:rsid w:val="00FA263C"/>
    <w:rsid w:val="00FA285F"/>
    <w:rsid w:val="00FA2946"/>
    <w:rsid w:val="00FA2984"/>
    <w:rsid w:val="00FA2AE9"/>
    <w:rsid w:val="00FA2B4A"/>
    <w:rsid w:val="00FA2B84"/>
    <w:rsid w:val="00FA2BFB"/>
    <w:rsid w:val="00FA2C01"/>
    <w:rsid w:val="00FA2CF4"/>
    <w:rsid w:val="00FA2D7E"/>
    <w:rsid w:val="00FA2DF0"/>
    <w:rsid w:val="00FA2E3C"/>
    <w:rsid w:val="00FA2F54"/>
    <w:rsid w:val="00FA2FB6"/>
    <w:rsid w:val="00FA2FE1"/>
    <w:rsid w:val="00FA307B"/>
    <w:rsid w:val="00FA3182"/>
    <w:rsid w:val="00FA31C6"/>
    <w:rsid w:val="00FA320C"/>
    <w:rsid w:val="00FA327A"/>
    <w:rsid w:val="00FA3376"/>
    <w:rsid w:val="00FA3400"/>
    <w:rsid w:val="00FA36C0"/>
    <w:rsid w:val="00FA37A8"/>
    <w:rsid w:val="00FA37AF"/>
    <w:rsid w:val="00FA37C1"/>
    <w:rsid w:val="00FA3AE0"/>
    <w:rsid w:val="00FA3B01"/>
    <w:rsid w:val="00FA3B23"/>
    <w:rsid w:val="00FA3CDF"/>
    <w:rsid w:val="00FA3EB6"/>
    <w:rsid w:val="00FA3F4C"/>
    <w:rsid w:val="00FA414D"/>
    <w:rsid w:val="00FA4177"/>
    <w:rsid w:val="00FA4233"/>
    <w:rsid w:val="00FA4351"/>
    <w:rsid w:val="00FA43B9"/>
    <w:rsid w:val="00FA454F"/>
    <w:rsid w:val="00FA4652"/>
    <w:rsid w:val="00FA46D3"/>
    <w:rsid w:val="00FA46E6"/>
    <w:rsid w:val="00FA47C8"/>
    <w:rsid w:val="00FA47DC"/>
    <w:rsid w:val="00FA4950"/>
    <w:rsid w:val="00FA49F1"/>
    <w:rsid w:val="00FA4BD5"/>
    <w:rsid w:val="00FA4C33"/>
    <w:rsid w:val="00FA4C99"/>
    <w:rsid w:val="00FA4DB6"/>
    <w:rsid w:val="00FA4DBC"/>
    <w:rsid w:val="00FA4DDF"/>
    <w:rsid w:val="00FA4ED6"/>
    <w:rsid w:val="00FA4EF4"/>
    <w:rsid w:val="00FA50D7"/>
    <w:rsid w:val="00FA510B"/>
    <w:rsid w:val="00FA5147"/>
    <w:rsid w:val="00FA51EB"/>
    <w:rsid w:val="00FA5416"/>
    <w:rsid w:val="00FA5470"/>
    <w:rsid w:val="00FA5517"/>
    <w:rsid w:val="00FA5533"/>
    <w:rsid w:val="00FA5565"/>
    <w:rsid w:val="00FA560D"/>
    <w:rsid w:val="00FA5634"/>
    <w:rsid w:val="00FA56BE"/>
    <w:rsid w:val="00FA5727"/>
    <w:rsid w:val="00FA5766"/>
    <w:rsid w:val="00FA58F0"/>
    <w:rsid w:val="00FA5A05"/>
    <w:rsid w:val="00FA5DD8"/>
    <w:rsid w:val="00FA5ECF"/>
    <w:rsid w:val="00FA5F5C"/>
    <w:rsid w:val="00FA61C0"/>
    <w:rsid w:val="00FA624C"/>
    <w:rsid w:val="00FA6562"/>
    <w:rsid w:val="00FA65C8"/>
    <w:rsid w:val="00FA6896"/>
    <w:rsid w:val="00FA693E"/>
    <w:rsid w:val="00FA6A9C"/>
    <w:rsid w:val="00FA6ADF"/>
    <w:rsid w:val="00FA6E41"/>
    <w:rsid w:val="00FA6F0D"/>
    <w:rsid w:val="00FA6F2F"/>
    <w:rsid w:val="00FA7269"/>
    <w:rsid w:val="00FA7290"/>
    <w:rsid w:val="00FA72D2"/>
    <w:rsid w:val="00FA7572"/>
    <w:rsid w:val="00FA76BC"/>
    <w:rsid w:val="00FA7721"/>
    <w:rsid w:val="00FA772F"/>
    <w:rsid w:val="00FA7A62"/>
    <w:rsid w:val="00FA7A8B"/>
    <w:rsid w:val="00FA7AD9"/>
    <w:rsid w:val="00FA7B20"/>
    <w:rsid w:val="00FA7DAF"/>
    <w:rsid w:val="00FA7E31"/>
    <w:rsid w:val="00FB00DC"/>
    <w:rsid w:val="00FB0190"/>
    <w:rsid w:val="00FB0203"/>
    <w:rsid w:val="00FB029F"/>
    <w:rsid w:val="00FB0363"/>
    <w:rsid w:val="00FB0394"/>
    <w:rsid w:val="00FB03D0"/>
    <w:rsid w:val="00FB043B"/>
    <w:rsid w:val="00FB0454"/>
    <w:rsid w:val="00FB07AB"/>
    <w:rsid w:val="00FB08A7"/>
    <w:rsid w:val="00FB08F1"/>
    <w:rsid w:val="00FB0961"/>
    <w:rsid w:val="00FB0A2C"/>
    <w:rsid w:val="00FB0BE5"/>
    <w:rsid w:val="00FB0E0E"/>
    <w:rsid w:val="00FB0F62"/>
    <w:rsid w:val="00FB102F"/>
    <w:rsid w:val="00FB10DB"/>
    <w:rsid w:val="00FB11CC"/>
    <w:rsid w:val="00FB13CE"/>
    <w:rsid w:val="00FB13EA"/>
    <w:rsid w:val="00FB14EF"/>
    <w:rsid w:val="00FB150E"/>
    <w:rsid w:val="00FB16CE"/>
    <w:rsid w:val="00FB175A"/>
    <w:rsid w:val="00FB1880"/>
    <w:rsid w:val="00FB19BF"/>
    <w:rsid w:val="00FB1A48"/>
    <w:rsid w:val="00FB1ABC"/>
    <w:rsid w:val="00FB1ABE"/>
    <w:rsid w:val="00FB1B6E"/>
    <w:rsid w:val="00FB1CC4"/>
    <w:rsid w:val="00FB1D46"/>
    <w:rsid w:val="00FB1DE9"/>
    <w:rsid w:val="00FB1DEC"/>
    <w:rsid w:val="00FB1F1C"/>
    <w:rsid w:val="00FB1F6D"/>
    <w:rsid w:val="00FB1FDC"/>
    <w:rsid w:val="00FB2056"/>
    <w:rsid w:val="00FB207C"/>
    <w:rsid w:val="00FB20EB"/>
    <w:rsid w:val="00FB2149"/>
    <w:rsid w:val="00FB2201"/>
    <w:rsid w:val="00FB24EC"/>
    <w:rsid w:val="00FB2514"/>
    <w:rsid w:val="00FB2592"/>
    <w:rsid w:val="00FB2762"/>
    <w:rsid w:val="00FB2860"/>
    <w:rsid w:val="00FB2995"/>
    <w:rsid w:val="00FB2C33"/>
    <w:rsid w:val="00FB2C3B"/>
    <w:rsid w:val="00FB2C5A"/>
    <w:rsid w:val="00FB2F97"/>
    <w:rsid w:val="00FB3020"/>
    <w:rsid w:val="00FB3022"/>
    <w:rsid w:val="00FB3059"/>
    <w:rsid w:val="00FB305E"/>
    <w:rsid w:val="00FB30AD"/>
    <w:rsid w:val="00FB32E4"/>
    <w:rsid w:val="00FB32F7"/>
    <w:rsid w:val="00FB3566"/>
    <w:rsid w:val="00FB3637"/>
    <w:rsid w:val="00FB3747"/>
    <w:rsid w:val="00FB379B"/>
    <w:rsid w:val="00FB37AA"/>
    <w:rsid w:val="00FB38E5"/>
    <w:rsid w:val="00FB3928"/>
    <w:rsid w:val="00FB3961"/>
    <w:rsid w:val="00FB39C7"/>
    <w:rsid w:val="00FB3A09"/>
    <w:rsid w:val="00FB3D55"/>
    <w:rsid w:val="00FB3D9C"/>
    <w:rsid w:val="00FB3E3C"/>
    <w:rsid w:val="00FB3E43"/>
    <w:rsid w:val="00FB3E9C"/>
    <w:rsid w:val="00FB3F28"/>
    <w:rsid w:val="00FB41C6"/>
    <w:rsid w:val="00FB41DE"/>
    <w:rsid w:val="00FB42E3"/>
    <w:rsid w:val="00FB438D"/>
    <w:rsid w:val="00FB4396"/>
    <w:rsid w:val="00FB456A"/>
    <w:rsid w:val="00FB45D4"/>
    <w:rsid w:val="00FB4633"/>
    <w:rsid w:val="00FB47FE"/>
    <w:rsid w:val="00FB4987"/>
    <w:rsid w:val="00FB4BC7"/>
    <w:rsid w:val="00FB4C19"/>
    <w:rsid w:val="00FB4DCF"/>
    <w:rsid w:val="00FB4DFE"/>
    <w:rsid w:val="00FB4E11"/>
    <w:rsid w:val="00FB4F22"/>
    <w:rsid w:val="00FB519F"/>
    <w:rsid w:val="00FB51CF"/>
    <w:rsid w:val="00FB52BA"/>
    <w:rsid w:val="00FB5569"/>
    <w:rsid w:val="00FB569F"/>
    <w:rsid w:val="00FB588D"/>
    <w:rsid w:val="00FB592F"/>
    <w:rsid w:val="00FB5B39"/>
    <w:rsid w:val="00FB5CE9"/>
    <w:rsid w:val="00FB5D13"/>
    <w:rsid w:val="00FB5D66"/>
    <w:rsid w:val="00FB5D85"/>
    <w:rsid w:val="00FB5DE6"/>
    <w:rsid w:val="00FB5F83"/>
    <w:rsid w:val="00FB5FA1"/>
    <w:rsid w:val="00FB5FF8"/>
    <w:rsid w:val="00FB60E0"/>
    <w:rsid w:val="00FB6389"/>
    <w:rsid w:val="00FB6441"/>
    <w:rsid w:val="00FB64FE"/>
    <w:rsid w:val="00FB6674"/>
    <w:rsid w:val="00FB6694"/>
    <w:rsid w:val="00FB67B5"/>
    <w:rsid w:val="00FB6849"/>
    <w:rsid w:val="00FB690D"/>
    <w:rsid w:val="00FB694A"/>
    <w:rsid w:val="00FB6AED"/>
    <w:rsid w:val="00FB6B03"/>
    <w:rsid w:val="00FB6C16"/>
    <w:rsid w:val="00FB6D65"/>
    <w:rsid w:val="00FB6E88"/>
    <w:rsid w:val="00FB7165"/>
    <w:rsid w:val="00FB717F"/>
    <w:rsid w:val="00FB7278"/>
    <w:rsid w:val="00FB72D3"/>
    <w:rsid w:val="00FB7393"/>
    <w:rsid w:val="00FB7435"/>
    <w:rsid w:val="00FB7493"/>
    <w:rsid w:val="00FB7572"/>
    <w:rsid w:val="00FB765F"/>
    <w:rsid w:val="00FB7747"/>
    <w:rsid w:val="00FB77FE"/>
    <w:rsid w:val="00FB7A14"/>
    <w:rsid w:val="00FB7AC4"/>
    <w:rsid w:val="00FB7E0A"/>
    <w:rsid w:val="00FB7E6E"/>
    <w:rsid w:val="00FC004C"/>
    <w:rsid w:val="00FC00BC"/>
    <w:rsid w:val="00FC0262"/>
    <w:rsid w:val="00FC02B0"/>
    <w:rsid w:val="00FC0356"/>
    <w:rsid w:val="00FC044F"/>
    <w:rsid w:val="00FC057F"/>
    <w:rsid w:val="00FC07A8"/>
    <w:rsid w:val="00FC089D"/>
    <w:rsid w:val="00FC091D"/>
    <w:rsid w:val="00FC0933"/>
    <w:rsid w:val="00FC0947"/>
    <w:rsid w:val="00FC09D6"/>
    <w:rsid w:val="00FC0A4E"/>
    <w:rsid w:val="00FC0B24"/>
    <w:rsid w:val="00FC0C25"/>
    <w:rsid w:val="00FC0D07"/>
    <w:rsid w:val="00FC0DDF"/>
    <w:rsid w:val="00FC0E1C"/>
    <w:rsid w:val="00FC0EAE"/>
    <w:rsid w:val="00FC11D9"/>
    <w:rsid w:val="00FC1365"/>
    <w:rsid w:val="00FC1563"/>
    <w:rsid w:val="00FC15F1"/>
    <w:rsid w:val="00FC163D"/>
    <w:rsid w:val="00FC17C8"/>
    <w:rsid w:val="00FC180A"/>
    <w:rsid w:val="00FC18FB"/>
    <w:rsid w:val="00FC193A"/>
    <w:rsid w:val="00FC1AD9"/>
    <w:rsid w:val="00FC1CBE"/>
    <w:rsid w:val="00FC1F6F"/>
    <w:rsid w:val="00FC2011"/>
    <w:rsid w:val="00FC204F"/>
    <w:rsid w:val="00FC2099"/>
    <w:rsid w:val="00FC20BE"/>
    <w:rsid w:val="00FC222E"/>
    <w:rsid w:val="00FC2314"/>
    <w:rsid w:val="00FC2316"/>
    <w:rsid w:val="00FC2349"/>
    <w:rsid w:val="00FC2396"/>
    <w:rsid w:val="00FC254A"/>
    <w:rsid w:val="00FC2848"/>
    <w:rsid w:val="00FC2867"/>
    <w:rsid w:val="00FC2914"/>
    <w:rsid w:val="00FC299C"/>
    <w:rsid w:val="00FC2AF3"/>
    <w:rsid w:val="00FC2BA7"/>
    <w:rsid w:val="00FC2D27"/>
    <w:rsid w:val="00FC2D87"/>
    <w:rsid w:val="00FC2D92"/>
    <w:rsid w:val="00FC2DC4"/>
    <w:rsid w:val="00FC2DF5"/>
    <w:rsid w:val="00FC2E95"/>
    <w:rsid w:val="00FC2F7C"/>
    <w:rsid w:val="00FC3131"/>
    <w:rsid w:val="00FC319F"/>
    <w:rsid w:val="00FC31E1"/>
    <w:rsid w:val="00FC327E"/>
    <w:rsid w:val="00FC3305"/>
    <w:rsid w:val="00FC35CE"/>
    <w:rsid w:val="00FC37A4"/>
    <w:rsid w:val="00FC38A8"/>
    <w:rsid w:val="00FC392E"/>
    <w:rsid w:val="00FC39B7"/>
    <w:rsid w:val="00FC3A49"/>
    <w:rsid w:val="00FC3A59"/>
    <w:rsid w:val="00FC3B89"/>
    <w:rsid w:val="00FC3CE8"/>
    <w:rsid w:val="00FC3D81"/>
    <w:rsid w:val="00FC3E3C"/>
    <w:rsid w:val="00FC41D5"/>
    <w:rsid w:val="00FC4202"/>
    <w:rsid w:val="00FC4226"/>
    <w:rsid w:val="00FC4308"/>
    <w:rsid w:val="00FC4353"/>
    <w:rsid w:val="00FC4502"/>
    <w:rsid w:val="00FC46DB"/>
    <w:rsid w:val="00FC46DC"/>
    <w:rsid w:val="00FC484A"/>
    <w:rsid w:val="00FC4891"/>
    <w:rsid w:val="00FC4911"/>
    <w:rsid w:val="00FC4949"/>
    <w:rsid w:val="00FC4A26"/>
    <w:rsid w:val="00FC4A4F"/>
    <w:rsid w:val="00FC4C4E"/>
    <w:rsid w:val="00FC4CB7"/>
    <w:rsid w:val="00FC4D0E"/>
    <w:rsid w:val="00FC4DA3"/>
    <w:rsid w:val="00FC4E35"/>
    <w:rsid w:val="00FC4E41"/>
    <w:rsid w:val="00FC4FFA"/>
    <w:rsid w:val="00FC501D"/>
    <w:rsid w:val="00FC50C1"/>
    <w:rsid w:val="00FC5135"/>
    <w:rsid w:val="00FC5192"/>
    <w:rsid w:val="00FC53B4"/>
    <w:rsid w:val="00FC53E6"/>
    <w:rsid w:val="00FC55E4"/>
    <w:rsid w:val="00FC55F8"/>
    <w:rsid w:val="00FC5624"/>
    <w:rsid w:val="00FC56B4"/>
    <w:rsid w:val="00FC577E"/>
    <w:rsid w:val="00FC5867"/>
    <w:rsid w:val="00FC589E"/>
    <w:rsid w:val="00FC5A61"/>
    <w:rsid w:val="00FC5B48"/>
    <w:rsid w:val="00FC5BD2"/>
    <w:rsid w:val="00FC5DDB"/>
    <w:rsid w:val="00FC5E51"/>
    <w:rsid w:val="00FC61D2"/>
    <w:rsid w:val="00FC626D"/>
    <w:rsid w:val="00FC6284"/>
    <w:rsid w:val="00FC6434"/>
    <w:rsid w:val="00FC64D4"/>
    <w:rsid w:val="00FC6709"/>
    <w:rsid w:val="00FC6740"/>
    <w:rsid w:val="00FC677D"/>
    <w:rsid w:val="00FC6A28"/>
    <w:rsid w:val="00FC6A43"/>
    <w:rsid w:val="00FC6AD9"/>
    <w:rsid w:val="00FC6BDB"/>
    <w:rsid w:val="00FC6C04"/>
    <w:rsid w:val="00FC6D22"/>
    <w:rsid w:val="00FC6DFD"/>
    <w:rsid w:val="00FC6E13"/>
    <w:rsid w:val="00FC6F38"/>
    <w:rsid w:val="00FC6F60"/>
    <w:rsid w:val="00FC6F63"/>
    <w:rsid w:val="00FC708A"/>
    <w:rsid w:val="00FC710E"/>
    <w:rsid w:val="00FC722F"/>
    <w:rsid w:val="00FC7263"/>
    <w:rsid w:val="00FC737A"/>
    <w:rsid w:val="00FC73AD"/>
    <w:rsid w:val="00FC7446"/>
    <w:rsid w:val="00FC747E"/>
    <w:rsid w:val="00FC766C"/>
    <w:rsid w:val="00FC76B7"/>
    <w:rsid w:val="00FC7B1A"/>
    <w:rsid w:val="00FC7CC6"/>
    <w:rsid w:val="00FC7D53"/>
    <w:rsid w:val="00FC7E40"/>
    <w:rsid w:val="00FD01BB"/>
    <w:rsid w:val="00FD048B"/>
    <w:rsid w:val="00FD04B3"/>
    <w:rsid w:val="00FD062D"/>
    <w:rsid w:val="00FD0655"/>
    <w:rsid w:val="00FD06AB"/>
    <w:rsid w:val="00FD0746"/>
    <w:rsid w:val="00FD09BE"/>
    <w:rsid w:val="00FD0B1E"/>
    <w:rsid w:val="00FD0B92"/>
    <w:rsid w:val="00FD0C1D"/>
    <w:rsid w:val="00FD0E19"/>
    <w:rsid w:val="00FD0E6C"/>
    <w:rsid w:val="00FD0F77"/>
    <w:rsid w:val="00FD0F89"/>
    <w:rsid w:val="00FD1053"/>
    <w:rsid w:val="00FD11D3"/>
    <w:rsid w:val="00FD11D7"/>
    <w:rsid w:val="00FD12CA"/>
    <w:rsid w:val="00FD134F"/>
    <w:rsid w:val="00FD140A"/>
    <w:rsid w:val="00FD1445"/>
    <w:rsid w:val="00FD1453"/>
    <w:rsid w:val="00FD1536"/>
    <w:rsid w:val="00FD172D"/>
    <w:rsid w:val="00FD1778"/>
    <w:rsid w:val="00FD1893"/>
    <w:rsid w:val="00FD18DA"/>
    <w:rsid w:val="00FD1A3A"/>
    <w:rsid w:val="00FD1A8A"/>
    <w:rsid w:val="00FD1A9A"/>
    <w:rsid w:val="00FD1B24"/>
    <w:rsid w:val="00FD1BB8"/>
    <w:rsid w:val="00FD1BBA"/>
    <w:rsid w:val="00FD1C6F"/>
    <w:rsid w:val="00FD1D96"/>
    <w:rsid w:val="00FD1EFF"/>
    <w:rsid w:val="00FD1FD7"/>
    <w:rsid w:val="00FD2016"/>
    <w:rsid w:val="00FD2065"/>
    <w:rsid w:val="00FD20D5"/>
    <w:rsid w:val="00FD2121"/>
    <w:rsid w:val="00FD216A"/>
    <w:rsid w:val="00FD2200"/>
    <w:rsid w:val="00FD2240"/>
    <w:rsid w:val="00FD2321"/>
    <w:rsid w:val="00FD23D3"/>
    <w:rsid w:val="00FD2421"/>
    <w:rsid w:val="00FD27C7"/>
    <w:rsid w:val="00FD27D2"/>
    <w:rsid w:val="00FD2807"/>
    <w:rsid w:val="00FD2917"/>
    <w:rsid w:val="00FD2975"/>
    <w:rsid w:val="00FD2983"/>
    <w:rsid w:val="00FD2AE2"/>
    <w:rsid w:val="00FD2C0F"/>
    <w:rsid w:val="00FD2EEA"/>
    <w:rsid w:val="00FD2F4B"/>
    <w:rsid w:val="00FD30D3"/>
    <w:rsid w:val="00FD313E"/>
    <w:rsid w:val="00FD3176"/>
    <w:rsid w:val="00FD31F2"/>
    <w:rsid w:val="00FD3279"/>
    <w:rsid w:val="00FD32AF"/>
    <w:rsid w:val="00FD3511"/>
    <w:rsid w:val="00FD3642"/>
    <w:rsid w:val="00FD3845"/>
    <w:rsid w:val="00FD38E9"/>
    <w:rsid w:val="00FD3915"/>
    <w:rsid w:val="00FD3A05"/>
    <w:rsid w:val="00FD3A8D"/>
    <w:rsid w:val="00FD3C35"/>
    <w:rsid w:val="00FD3DD0"/>
    <w:rsid w:val="00FD3F77"/>
    <w:rsid w:val="00FD3F8C"/>
    <w:rsid w:val="00FD421F"/>
    <w:rsid w:val="00FD423C"/>
    <w:rsid w:val="00FD4449"/>
    <w:rsid w:val="00FD44D2"/>
    <w:rsid w:val="00FD454F"/>
    <w:rsid w:val="00FD467E"/>
    <w:rsid w:val="00FD47B7"/>
    <w:rsid w:val="00FD48E9"/>
    <w:rsid w:val="00FD4922"/>
    <w:rsid w:val="00FD4986"/>
    <w:rsid w:val="00FD4A03"/>
    <w:rsid w:val="00FD4B13"/>
    <w:rsid w:val="00FD4B28"/>
    <w:rsid w:val="00FD4BF4"/>
    <w:rsid w:val="00FD4EC2"/>
    <w:rsid w:val="00FD4F47"/>
    <w:rsid w:val="00FD505D"/>
    <w:rsid w:val="00FD50FA"/>
    <w:rsid w:val="00FD5359"/>
    <w:rsid w:val="00FD5450"/>
    <w:rsid w:val="00FD54A2"/>
    <w:rsid w:val="00FD5597"/>
    <w:rsid w:val="00FD56C4"/>
    <w:rsid w:val="00FD5713"/>
    <w:rsid w:val="00FD57E9"/>
    <w:rsid w:val="00FD5BA3"/>
    <w:rsid w:val="00FD5C03"/>
    <w:rsid w:val="00FD5DEB"/>
    <w:rsid w:val="00FD6113"/>
    <w:rsid w:val="00FD6137"/>
    <w:rsid w:val="00FD614B"/>
    <w:rsid w:val="00FD6285"/>
    <w:rsid w:val="00FD6342"/>
    <w:rsid w:val="00FD6744"/>
    <w:rsid w:val="00FD67B1"/>
    <w:rsid w:val="00FD67B5"/>
    <w:rsid w:val="00FD695B"/>
    <w:rsid w:val="00FD6AAF"/>
    <w:rsid w:val="00FD6B0B"/>
    <w:rsid w:val="00FD6CFD"/>
    <w:rsid w:val="00FD6DE3"/>
    <w:rsid w:val="00FD6EA5"/>
    <w:rsid w:val="00FD6F90"/>
    <w:rsid w:val="00FD6FD1"/>
    <w:rsid w:val="00FD7248"/>
    <w:rsid w:val="00FD74EA"/>
    <w:rsid w:val="00FD7515"/>
    <w:rsid w:val="00FD75A9"/>
    <w:rsid w:val="00FD75D2"/>
    <w:rsid w:val="00FD7696"/>
    <w:rsid w:val="00FD76F6"/>
    <w:rsid w:val="00FD772A"/>
    <w:rsid w:val="00FD77E6"/>
    <w:rsid w:val="00FD7832"/>
    <w:rsid w:val="00FD787A"/>
    <w:rsid w:val="00FD788F"/>
    <w:rsid w:val="00FD78E2"/>
    <w:rsid w:val="00FD7948"/>
    <w:rsid w:val="00FD7CB4"/>
    <w:rsid w:val="00FD7CC6"/>
    <w:rsid w:val="00FE05DE"/>
    <w:rsid w:val="00FE0B34"/>
    <w:rsid w:val="00FE0B5E"/>
    <w:rsid w:val="00FE0BCD"/>
    <w:rsid w:val="00FE0C2B"/>
    <w:rsid w:val="00FE0C5F"/>
    <w:rsid w:val="00FE0CEB"/>
    <w:rsid w:val="00FE0DC9"/>
    <w:rsid w:val="00FE0DCB"/>
    <w:rsid w:val="00FE0EB0"/>
    <w:rsid w:val="00FE0FC7"/>
    <w:rsid w:val="00FE10A2"/>
    <w:rsid w:val="00FE1113"/>
    <w:rsid w:val="00FE11A4"/>
    <w:rsid w:val="00FE11A5"/>
    <w:rsid w:val="00FE13AB"/>
    <w:rsid w:val="00FE147C"/>
    <w:rsid w:val="00FE14C8"/>
    <w:rsid w:val="00FE14D2"/>
    <w:rsid w:val="00FE14F9"/>
    <w:rsid w:val="00FE1786"/>
    <w:rsid w:val="00FE1796"/>
    <w:rsid w:val="00FE17EC"/>
    <w:rsid w:val="00FE1B0A"/>
    <w:rsid w:val="00FE1DD2"/>
    <w:rsid w:val="00FE1DF8"/>
    <w:rsid w:val="00FE1FB9"/>
    <w:rsid w:val="00FE20D3"/>
    <w:rsid w:val="00FE21CF"/>
    <w:rsid w:val="00FE2211"/>
    <w:rsid w:val="00FE2277"/>
    <w:rsid w:val="00FE232B"/>
    <w:rsid w:val="00FE2366"/>
    <w:rsid w:val="00FE243A"/>
    <w:rsid w:val="00FE25A4"/>
    <w:rsid w:val="00FE2714"/>
    <w:rsid w:val="00FE2785"/>
    <w:rsid w:val="00FE29FE"/>
    <w:rsid w:val="00FE2ACA"/>
    <w:rsid w:val="00FE2AED"/>
    <w:rsid w:val="00FE2BF7"/>
    <w:rsid w:val="00FE2C43"/>
    <w:rsid w:val="00FE2D84"/>
    <w:rsid w:val="00FE2EE3"/>
    <w:rsid w:val="00FE2FC8"/>
    <w:rsid w:val="00FE3020"/>
    <w:rsid w:val="00FE3037"/>
    <w:rsid w:val="00FE31F4"/>
    <w:rsid w:val="00FE325B"/>
    <w:rsid w:val="00FE33EC"/>
    <w:rsid w:val="00FE38FA"/>
    <w:rsid w:val="00FE39A8"/>
    <w:rsid w:val="00FE3A2F"/>
    <w:rsid w:val="00FE3A96"/>
    <w:rsid w:val="00FE3AC0"/>
    <w:rsid w:val="00FE3B50"/>
    <w:rsid w:val="00FE3BCA"/>
    <w:rsid w:val="00FE3BF0"/>
    <w:rsid w:val="00FE3DFC"/>
    <w:rsid w:val="00FE3E96"/>
    <w:rsid w:val="00FE4129"/>
    <w:rsid w:val="00FE4145"/>
    <w:rsid w:val="00FE4168"/>
    <w:rsid w:val="00FE417A"/>
    <w:rsid w:val="00FE42EB"/>
    <w:rsid w:val="00FE43EE"/>
    <w:rsid w:val="00FE4430"/>
    <w:rsid w:val="00FE4477"/>
    <w:rsid w:val="00FE44B6"/>
    <w:rsid w:val="00FE4505"/>
    <w:rsid w:val="00FE4564"/>
    <w:rsid w:val="00FE45F4"/>
    <w:rsid w:val="00FE4638"/>
    <w:rsid w:val="00FE4654"/>
    <w:rsid w:val="00FE4863"/>
    <w:rsid w:val="00FE49C6"/>
    <w:rsid w:val="00FE4A9D"/>
    <w:rsid w:val="00FE4CE0"/>
    <w:rsid w:val="00FE4CF4"/>
    <w:rsid w:val="00FE4D64"/>
    <w:rsid w:val="00FE4DC5"/>
    <w:rsid w:val="00FE4E17"/>
    <w:rsid w:val="00FE4E74"/>
    <w:rsid w:val="00FE4EB1"/>
    <w:rsid w:val="00FE4F93"/>
    <w:rsid w:val="00FE4FE6"/>
    <w:rsid w:val="00FE5065"/>
    <w:rsid w:val="00FE51F4"/>
    <w:rsid w:val="00FE5259"/>
    <w:rsid w:val="00FE5304"/>
    <w:rsid w:val="00FE5359"/>
    <w:rsid w:val="00FE54D4"/>
    <w:rsid w:val="00FE5502"/>
    <w:rsid w:val="00FE5644"/>
    <w:rsid w:val="00FE568D"/>
    <w:rsid w:val="00FE56AA"/>
    <w:rsid w:val="00FE578E"/>
    <w:rsid w:val="00FE5864"/>
    <w:rsid w:val="00FE5A41"/>
    <w:rsid w:val="00FE5AEF"/>
    <w:rsid w:val="00FE5BA3"/>
    <w:rsid w:val="00FE5CE3"/>
    <w:rsid w:val="00FE5E34"/>
    <w:rsid w:val="00FE5F98"/>
    <w:rsid w:val="00FE6359"/>
    <w:rsid w:val="00FE64CD"/>
    <w:rsid w:val="00FE6530"/>
    <w:rsid w:val="00FE65AA"/>
    <w:rsid w:val="00FE65BD"/>
    <w:rsid w:val="00FE65EE"/>
    <w:rsid w:val="00FE6619"/>
    <w:rsid w:val="00FE674D"/>
    <w:rsid w:val="00FE68E7"/>
    <w:rsid w:val="00FE6911"/>
    <w:rsid w:val="00FE6A8B"/>
    <w:rsid w:val="00FE6AAF"/>
    <w:rsid w:val="00FE6B53"/>
    <w:rsid w:val="00FE6C0B"/>
    <w:rsid w:val="00FE6D5E"/>
    <w:rsid w:val="00FE6DFF"/>
    <w:rsid w:val="00FE6F9B"/>
    <w:rsid w:val="00FE706B"/>
    <w:rsid w:val="00FE73BA"/>
    <w:rsid w:val="00FE7407"/>
    <w:rsid w:val="00FE7557"/>
    <w:rsid w:val="00FE765B"/>
    <w:rsid w:val="00FE766A"/>
    <w:rsid w:val="00FE78A0"/>
    <w:rsid w:val="00FE7958"/>
    <w:rsid w:val="00FE7A4B"/>
    <w:rsid w:val="00FE7A67"/>
    <w:rsid w:val="00FE7B3C"/>
    <w:rsid w:val="00FE7D30"/>
    <w:rsid w:val="00FE7DA9"/>
    <w:rsid w:val="00FE7DBF"/>
    <w:rsid w:val="00FE7E72"/>
    <w:rsid w:val="00FE7F63"/>
    <w:rsid w:val="00FF0059"/>
    <w:rsid w:val="00FF00CA"/>
    <w:rsid w:val="00FF00D6"/>
    <w:rsid w:val="00FF0213"/>
    <w:rsid w:val="00FF0214"/>
    <w:rsid w:val="00FF02D2"/>
    <w:rsid w:val="00FF037D"/>
    <w:rsid w:val="00FF0387"/>
    <w:rsid w:val="00FF04BA"/>
    <w:rsid w:val="00FF0544"/>
    <w:rsid w:val="00FF0611"/>
    <w:rsid w:val="00FF080E"/>
    <w:rsid w:val="00FF0A30"/>
    <w:rsid w:val="00FF0B73"/>
    <w:rsid w:val="00FF0BA5"/>
    <w:rsid w:val="00FF0D3D"/>
    <w:rsid w:val="00FF0E2D"/>
    <w:rsid w:val="00FF0E58"/>
    <w:rsid w:val="00FF0EA0"/>
    <w:rsid w:val="00FF0F72"/>
    <w:rsid w:val="00FF1080"/>
    <w:rsid w:val="00FF10CF"/>
    <w:rsid w:val="00FF10D3"/>
    <w:rsid w:val="00FF1220"/>
    <w:rsid w:val="00FF1281"/>
    <w:rsid w:val="00FF12A0"/>
    <w:rsid w:val="00FF132F"/>
    <w:rsid w:val="00FF139B"/>
    <w:rsid w:val="00FF141E"/>
    <w:rsid w:val="00FF1522"/>
    <w:rsid w:val="00FF15E4"/>
    <w:rsid w:val="00FF19CC"/>
    <w:rsid w:val="00FF1A12"/>
    <w:rsid w:val="00FF1B2E"/>
    <w:rsid w:val="00FF1B9F"/>
    <w:rsid w:val="00FF1C00"/>
    <w:rsid w:val="00FF1C6E"/>
    <w:rsid w:val="00FF1E1D"/>
    <w:rsid w:val="00FF1E91"/>
    <w:rsid w:val="00FF2009"/>
    <w:rsid w:val="00FF2125"/>
    <w:rsid w:val="00FF2148"/>
    <w:rsid w:val="00FF22A2"/>
    <w:rsid w:val="00FF2410"/>
    <w:rsid w:val="00FF24E3"/>
    <w:rsid w:val="00FF268A"/>
    <w:rsid w:val="00FF2754"/>
    <w:rsid w:val="00FF2759"/>
    <w:rsid w:val="00FF29AE"/>
    <w:rsid w:val="00FF2A13"/>
    <w:rsid w:val="00FF2A3F"/>
    <w:rsid w:val="00FF2ABC"/>
    <w:rsid w:val="00FF2ACF"/>
    <w:rsid w:val="00FF2AE7"/>
    <w:rsid w:val="00FF2B23"/>
    <w:rsid w:val="00FF2B2E"/>
    <w:rsid w:val="00FF2BFB"/>
    <w:rsid w:val="00FF2EC0"/>
    <w:rsid w:val="00FF2F84"/>
    <w:rsid w:val="00FF2FB6"/>
    <w:rsid w:val="00FF2FD6"/>
    <w:rsid w:val="00FF3214"/>
    <w:rsid w:val="00FF32D6"/>
    <w:rsid w:val="00FF343D"/>
    <w:rsid w:val="00FF3453"/>
    <w:rsid w:val="00FF360B"/>
    <w:rsid w:val="00FF3669"/>
    <w:rsid w:val="00FF3897"/>
    <w:rsid w:val="00FF3C70"/>
    <w:rsid w:val="00FF3CC6"/>
    <w:rsid w:val="00FF3D93"/>
    <w:rsid w:val="00FF3DA3"/>
    <w:rsid w:val="00FF3F72"/>
    <w:rsid w:val="00FF404C"/>
    <w:rsid w:val="00FF431E"/>
    <w:rsid w:val="00FF4410"/>
    <w:rsid w:val="00FF45B2"/>
    <w:rsid w:val="00FF4877"/>
    <w:rsid w:val="00FF4984"/>
    <w:rsid w:val="00FF49AF"/>
    <w:rsid w:val="00FF4A25"/>
    <w:rsid w:val="00FF4B5D"/>
    <w:rsid w:val="00FF4F87"/>
    <w:rsid w:val="00FF4FAA"/>
    <w:rsid w:val="00FF5160"/>
    <w:rsid w:val="00FF521E"/>
    <w:rsid w:val="00FF5586"/>
    <w:rsid w:val="00FF5677"/>
    <w:rsid w:val="00FF56B1"/>
    <w:rsid w:val="00FF56B5"/>
    <w:rsid w:val="00FF56DB"/>
    <w:rsid w:val="00FF5898"/>
    <w:rsid w:val="00FF5A70"/>
    <w:rsid w:val="00FF5A9C"/>
    <w:rsid w:val="00FF5B30"/>
    <w:rsid w:val="00FF5B60"/>
    <w:rsid w:val="00FF5C0A"/>
    <w:rsid w:val="00FF5D7D"/>
    <w:rsid w:val="00FF5E07"/>
    <w:rsid w:val="00FF61F4"/>
    <w:rsid w:val="00FF6310"/>
    <w:rsid w:val="00FF65B2"/>
    <w:rsid w:val="00FF65FD"/>
    <w:rsid w:val="00FF661E"/>
    <w:rsid w:val="00FF66B7"/>
    <w:rsid w:val="00FF681D"/>
    <w:rsid w:val="00FF6871"/>
    <w:rsid w:val="00FF689A"/>
    <w:rsid w:val="00FF6AB0"/>
    <w:rsid w:val="00FF6CE7"/>
    <w:rsid w:val="00FF6D7C"/>
    <w:rsid w:val="00FF6DAC"/>
    <w:rsid w:val="00FF6E0C"/>
    <w:rsid w:val="00FF6E2C"/>
    <w:rsid w:val="00FF6F88"/>
    <w:rsid w:val="00FF6FAD"/>
    <w:rsid w:val="00FF7040"/>
    <w:rsid w:val="00FF7064"/>
    <w:rsid w:val="00FF7114"/>
    <w:rsid w:val="00FF71F4"/>
    <w:rsid w:val="00FF7275"/>
    <w:rsid w:val="00FF72A9"/>
    <w:rsid w:val="00FF732A"/>
    <w:rsid w:val="00FF7451"/>
    <w:rsid w:val="00FF74D8"/>
    <w:rsid w:val="00FF772B"/>
    <w:rsid w:val="00FF77FB"/>
    <w:rsid w:val="00FF7847"/>
    <w:rsid w:val="00FF786F"/>
    <w:rsid w:val="00FF7928"/>
    <w:rsid w:val="00FF7A77"/>
    <w:rsid w:val="00FF7B87"/>
    <w:rsid w:val="00FF7BF8"/>
    <w:rsid w:val="00FF7C7C"/>
    <w:rsid w:val="00FF7C8E"/>
    <w:rsid w:val="00FF7C9C"/>
    <w:rsid w:val="00FF7CB3"/>
    <w:rsid w:val="0104AF73"/>
    <w:rsid w:val="01053EA4"/>
    <w:rsid w:val="01066C6E"/>
    <w:rsid w:val="01098CCF"/>
    <w:rsid w:val="0109C539"/>
    <w:rsid w:val="010A205B"/>
    <w:rsid w:val="010A5465"/>
    <w:rsid w:val="010A8C75"/>
    <w:rsid w:val="01180705"/>
    <w:rsid w:val="011FF67F"/>
    <w:rsid w:val="0122D592"/>
    <w:rsid w:val="01255C8B"/>
    <w:rsid w:val="012DBE34"/>
    <w:rsid w:val="013B7F82"/>
    <w:rsid w:val="013C4BC1"/>
    <w:rsid w:val="013D8B06"/>
    <w:rsid w:val="014DC3CC"/>
    <w:rsid w:val="014E3DFE"/>
    <w:rsid w:val="01541FA9"/>
    <w:rsid w:val="015A28C6"/>
    <w:rsid w:val="015DFA4C"/>
    <w:rsid w:val="015FAEA8"/>
    <w:rsid w:val="0175C34F"/>
    <w:rsid w:val="0177C4C8"/>
    <w:rsid w:val="017FABA1"/>
    <w:rsid w:val="0180AAD9"/>
    <w:rsid w:val="0184FC7D"/>
    <w:rsid w:val="0188AFB0"/>
    <w:rsid w:val="01892F16"/>
    <w:rsid w:val="018DB6D2"/>
    <w:rsid w:val="019A5AF0"/>
    <w:rsid w:val="01A19E3B"/>
    <w:rsid w:val="01B3C08E"/>
    <w:rsid w:val="01C0A937"/>
    <w:rsid w:val="01CFFD1A"/>
    <w:rsid w:val="01DB5F63"/>
    <w:rsid w:val="01DDC6D6"/>
    <w:rsid w:val="01E6DB4F"/>
    <w:rsid w:val="01FA4580"/>
    <w:rsid w:val="01FCBEF6"/>
    <w:rsid w:val="0203F35A"/>
    <w:rsid w:val="0207F279"/>
    <w:rsid w:val="020AC511"/>
    <w:rsid w:val="020DA92C"/>
    <w:rsid w:val="0210F36B"/>
    <w:rsid w:val="021E8DA7"/>
    <w:rsid w:val="0231612F"/>
    <w:rsid w:val="0231BE75"/>
    <w:rsid w:val="0232A7ED"/>
    <w:rsid w:val="02469CCE"/>
    <w:rsid w:val="02476031"/>
    <w:rsid w:val="0255456B"/>
    <w:rsid w:val="0268019D"/>
    <w:rsid w:val="026BFFA8"/>
    <w:rsid w:val="026C3C6F"/>
    <w:rsid w:val="026C8FFA"/>
    <w:rsid w:val="026F6797"/>
    <w:rsid w:val="0277D7D8"/>
    <w:rsid w:val="027C14EC"/>
    <w:rsid w:val="028522C6"/>
    <w:rsid w:val="028717ED"/>
    <w:rsid w:val="0299F4FD"/>
    <w:rsid w:val="029D7D1B"/>
    <w:rsid w:val="02A0A331"/>
    <w:rsid w:val="02A4EC90"/>
    <w:rsid w:val="02A9D7CC"/>
    <w:rsid w:val="02AA6544"/>
    <w:rsid w:val="02AE47F9"/>
    <w:rsid w:val="02B8E503"/>
    <w:rsid w:val="02C99D37"/>
    <w:rsid w:val="02CA4123"/>
    <w:rsid w:val="02E1EACF"/>
    <w:rsid w:val="02E68CE6"/>
    <w:rsid w:val="02EFD2DE"/>
    <w:rsid w:val="02F3BB3A"/>
    <w:rsid w:val="02FA8480"/>
    <w:rsid w:val="02FEA963"/>
    <w:rsid w:val="030A6AFF"/>
    <w:rsid w:val="030A8410"/>
    <w:rsid w:val="030F11C3"/>
    <w:rsid w:val="030FA9D4"/>
    <w:rsid w:val="03105088"/>
    <w:rsid w:val="031107A9"/>
    <w:rsid w:val="031393A2"/>
    <w:rsid w:val="03231DEF"/>
    <w:rsid w:val="032E2567"/>
    <w:rsid w:val="0337242E"/>
    <w:rsid w:val="034FEAB5"/>
    <w:rsid w:val="035589A1"/>
    <w:rsid w:val="03663A16"/>
    <w:rsid w:val="03680D0F"/>
    <w:rsid w:val="036CEE1B"/>
    <w:rsid w:val="0377E026"/>
    <w:rsid w:val="0385B61F"/>
    <w:rsid w:val="0397C007"/>
    <w:rsid w:val="039EC17A"/>
    <w:rsid w:val="03C009DB"/>
    <w:rsid w:val="03C76DB0"/>
    <w:rsid w:val="03CCDE0F"/>
    <w:rsid w:val="03CE4F43"/>
    <w:rsid w:val="03CF9470"/>
    <w:rsid w:val="03E11E8B"/>
    <w:rsid w:val="03EB4F74"/>
    <w:rsid w:val="03EC2177"/>
    <w:rsid w:val="03ED5332"/>
    <w:rsid w:val="03F1581B"/>
    <w:rsid w:val="03F79A84"/>
    <w:rsid w:val="03F90378"/>
    <w:rsid w:val="040D8F1C"/>
    <w:rsid w:val="04206A69"/>
    <w:rsid w:val="0431B413"/>
    <w:rsid w:val="0431BD43"/>
    <w:rsid w:val="043A0A3F"/>
    <w:rsid w:val="046B967B"/>
    <w:rsid w:val="0472DDED"/>
    <w:rsid w:val="047B77BE"/>
    <w:rsid w:val="047C058E"/>
    <w:rsid w:val="0490966E"/>
    <w:rsid w:val="0496BFE2"/>
    <w:rsid w:val="04AA756D"/>
    <w:rsid w:val="04AA784C"/>
    <w:rsid w:val="04AF2F8C"/>
    <w:rsid w:val="04B69B4E"/>
    <w:rsid w:val="04BE7E78"/>
    <w:rsid w:val="04CBE762"/>
    <w:rsid w:val="04D3AE00"/>
    <w:rsid w:val="04D88B10"/>
    <w:rsid w:val="04D88B2D"/>
    <w:rsid w:val="04DE623D"/>
    <w:rsid w:val="04E223CE"/>
    <w:rsid w:val="04EC531D"/>
    <w:rsid w:val="04F3CC7B"/>
    <w:rsid w:val="0505085B"/>
    <w:rsid w:val="05061241"/>
    <w:rsid w:val="0507FB69"/>
    <w:rsid w:val="050A6A62"/>
    <w:rsid w:val="051223F3"/>
    <w:rsid w:val="0513E260"/>
    <w:rsid w:val="051C1920"/>
    <w:rsid w:val="051CC087"/>
    <w:rsid w:val="051DE8E2"/>
    <w:rsid w:val="05254C9A"/>
    <w:rsid w:val="052D0684"/>
    <w:rsid w:val="0538E519"/>
    <w:rsid w:val="0539CFFA"/>
    <w:rsid w:val="053CB697"/>
    <w:rsid w:val="0545CDC2"/>
    <w:rsid w:val="05483602"/>
    <w:rsid w:val="0555D3C3"/>
    <w:rsid w:val="05639818"/>
    <w:rsid w:val="056C122D"/>
    <w:rsid w:val="0584F186"/>
    <w:rsid w:val="059146B5"/>
    <w:rsid w:val="0598E2CD"/>
    <w:rsid w:val="059D2902"/>
    <w:rsid w:val="05A1FB15"/>
    <w:rsid w:val="05A2058E"/>
    <w:rsid w:val="05B351D1"/>
    <w:rsid w:val="05B8E879"/>
    <w:rsid w:val="05C32256"/>
    <w:rsid w:val="05C46921"/>
    <w:rsid w:val="05CE7643"/>
    <w:rsid w:val="05E96194"/>
    <w:rsid w:val="05EAE50D"/>
    <w:rsid w:val="05F8B246"/>
    <w:rsid w:val="060A5E1D"/>
    <w:rsid w:val="060F00A1"/>
    <w:rsid w:val="060FF3EC"/>
    <w:rsid w:val="0616682C"/>
    <w:rsid w:val="0616A3F0"/>
    <w:rsid w:val="062196E6"/>
    <w:rsid w:val="0622D713"/>
    <w:rsid w:val="0625A2E1"/>
    <w:rsid w:val="062BD0F6"/>
    <w:rsid w:val="0634A46C"/>
    <w:rsid w:val="063C6EE0"/>
    <w:rsid w:val="064057A1"/>
    <w:rsid w:val="0647C003"/>
    <w:rsid w:val="0648C087"/>
    <w:rsid w:val="064934C0"/>
    <w:rsid w:val="0649BD78"/>
    <w:rsid w:val="064E9DF1"/>
    <w:rsid w:val="065868AB"/>
    <w:rsid w:val="0661CAD3"/>
    <w:rsid w:val="06721376"/>
    <w:rsid w:val="067C9F89"/>
    <w:rsid w:val="0682D914"/>
    <w:rsid w:val="06837F9A"/>
    <w:rsid w:val="068D371A"/>
    <w:rsid w:val="068DB80B"/>
    <w:rsid w:val="068DD7E3"/>
    <w:rsid w:val="0693C8BB"/>
    <w:rsid w:val="069AB8DB"/>
    <w:rsid w:val="069FCDA3"/>
    <w:rsid w:val="06BEBC77"/>
    <w:rsid w:val="06CF232F"/>
    <w:rsid w:val="06DD69E8"/>
    <w:rsid w:val="06DF0902"/>
    <w:rsid w:val="06DFFC41"/>
    <w:rsid w:val="06FA6B58"/>
    <w:rsid w:val="070A2009"/>
    <w:rsid w:val="070B0934"/>
    <w:rsid w:val="070E733E"/>
    <w:rsid w:val="070F82AE"/>
    <w:rsid w:val="070FD001"/>
    <w:rsid w:val="07120175"/>
    <w:rsid w:val="071899B3"/>
    <w:rsid w:val="0718B079"/>
    <w:rsid w:val="071C55C2"/>
    <w:rsid w:val="071CC685"/>
    <w:rsid w:val="071D2B28"/>
    <w:rsid w:val="07267045"/>
    <w:rsid w:val="074543A8"/>
    <w:rsid w:val="074C0B57"/>
    <w:rsid w:val="075044E4"/>
    <w:rsid w:val="07525B76"/>
    <w:rsid w:val="0778A0E0"/>
    <w:rsid w:val="0786486B"/>
    <w:rsid w:val="079A3476"/>
    <w:rsid w:val="079A88E7"/>
    <w:rsid w:val="079C9A32"/>
    <w:rsid w:val="079DAB26"/>
    <w:rsid w:val="079E3121"/>
    <w:rsid w:val="07A2DEA1"/>
    <w:rsid w:val="07A3B801"/>
    <w:rsid w:val="07A49653"/>
    <w:rsid w:val="07A5CCE0"/>
    <w:rsid w:val="07A6275C"/>
    <w:rsid w:val="07AB5866"/>
    <w:rsid w:val="07B0A927"/>
    <w:rsid w:val="07C8E7A4"/>
    <w:rsid w:val="07C929E7"/>
    <w:rsid w:val="07E3C477"/>
    <w:rsid w:val="07FAB18F"/>
    <w:rsid w:val="080193F8"/>
    <w:rsid w:val="0802C53E"/>
    <w:rsid w:val="0803A5C9"/>
    <w:rsid w:val="08085BF0"/>
    <w:rsid w:val="080BB799"/>
    <w:rsid w:val="0811611C"/>
    <w:rsid w:val="0813287B"/>
    <w:rsid w:val="0814AC7D"/>
    <w:rsid w:val="0814F421"/>
    <w:rsid w:val="0816DDAA"/>
    <w:rsid w:val="0818C721"/>
    <w:rsid w:val="0818E518"/>
    <w:rsid w:val="082B3D30"/>
    <w:rsid w:val="082D50CE"/>
    <w:rsid w:val="0831B4D7"/>
    <w:rsid w:val="083AFFC5"/>
    <w:rsid w:val="0849C654"/>
    <w:rsid w:val="08579160"/>
    <w:rsid w:val="08639001"/>
    <w:rsid w:val="086A1DD0"/>
    <w:rsid w:val="0879D506"/>
    <w:rsid w:val="087BFBD5"/>
    <w:rsid w:val="0881BA6B"/>
    <w:rsid w:val="088D71F9"/>
    <w:rsid w:val="089481F1"/>
    <w:rsid w:val="08A5317B"/>
    <w:rsid w:val="08AE372A"/>
    <w:rsid w:val="08B25108"/>
    <w:rsid w:val="08BB1FCC"/>
    <w:rsid w:val="08BF3CB0"/>
    <w:rsid w:val="08DB579F"/>
    <w:rsid w:val="08DB7F86"/>
    <w:rsid w:val="08EA3C3A"/>
    <w:rsid w:val="08F95E14"/>
    <w:rsid w:val="09116B8A"/>
    <w:rsid w:val="09156116"/>
    <w:rsid w:val="09171A88"/>
    <w:rsid w:val="091CA883"/>
    <w:rsid w:val="0925A812"/>
    <w:rsid w:val="092D120E"/>
    <w:rsid w:val="0939054B"/>
    <w:rsid w:val="0943FD87"/>
    <w:rsid w:val="094C3274"/>
    <w:rsid w:val="0953A4B2"/>
    <w:rsid w:val="0957F80C"/>
    <w:rsid w:val="095C9257"/>
    <w:rsid w:val="09681994"/>
    <w:rsid w:val="09697B34"/>
    <w:rsid w:val="096BE23A"/>
    <w:rsid w:val="097A13B1"/>
    <w:rsid w:val="0990338E"/>
    <w:rsid w:val="09920A97"/>
    <w:rsid w:val="09A620C0"/>
    <w:rsid w:val="09AD6EAE"/>
    <w:rsid w:val="09B0D265"/>
    <w:rsid w:val="09B6917D"/>
    <w:rsid w:val="09B6D85D"/>
    <w:rsid w:val="09C48B92"/>
    <w:rsid w:val="09C54160"/>
    <w:rsid w:val="09CE0069"/>
    <w:rsid w:val="09D86107"/>
    <w:rsid w:val="09EA8664"/>
    <w:rsid w:val="09F898C6"/>
    <w:rsid w:val="0A09608F"/>
    <w:rsid w:val="0A11845E"/>
    <w:rsid w:val="0A1305AD"/>
    <w:rsid w:val="0A1AA1C7"/>
    <w:rsid w:val="0A1E6ACA"/>
    <w:rsid w:val="0A2D1E2C"/>
    <w:rsid w:val="0A34CE5A"/>
    <w:rsid w:val="0A40CF8C"/>
    <w:rsid w:val="0A49CF67"/>
    <w:rsid w:val="0A53B864"/>
    <w:rsid w:val="0A54B104"/>
    <w:rsid w:val="0A5B720A"/>
    <w:rsid w:val="0A661AC3"/>
    <w:rsid w:val="0A6F1DC4"/>
    <w:rsid w:val="0A6FE406"/>
    <w:rsid w:val="0A71F806"/>
    <w:rsid w:val="0A7BDF9B"/>
    <w:rsid w:val="0A8C0A4F"/>
    <w:rsid w:val="0A8DC8FF"/>
    <w:rsid w:val="0A8E8F87"/>
    <w:rsid w:val="0A94465F"/>
    <w:rsid w:val="0AA85B53"/>
    <w:rsid w:val="0AAB7BE2"/>
    <w:rsid w:val="0AB99ABF"/>
    <w:rsid w:val="0AC3F24B"/>
    <w:rsid w:val="0AE21F61"/>
    <w:rsid w:val="0AF50FA8"/>
    <w:rsid w:val="0AF737B9"/>
    <w:rsid w:val="0B09EFAA"/>
    <w:rsid w:val="0B0F032E"/>
    <w:rsid w:val="0B1267AD"/>
    <w:rsid w:val="0B172550"/>
    <w:rsid w:val="0B1A410C"/>
    <w:rsid w:val="0B24E0F7"/>
    <w:rsid w:val="0B2DBE2F"/>
    <w:rsid w:val="0B403544"/>
    <w:rsid w:val="0B427117"/>
    <w:rsid w:val="0B46C333"/>
    <w:rsid w:val="0B489C22"/>
    <w:rsid w:val="0B53F249"/>
    <w:rsid w:val="0B63A631"/>
    <w:rsid w:val="0B6A23F5"/>
    <w:rsid w:val="0B6C8CBC"/>
    <w:rsid w:val="0B74D39A"/>
    <w:rsid w:val="0B829922"/>
    <w:rsid w:val="0B8861B0"/>
    <w:rsid w:val="0B8CEAAE"/>
    <w:rsid w:val="0BAAD818"/>
    <w:rsid w:val="0BB54D95"/>
    <w:rsid w:val="0BB69098"/>
    <w:rsid w:val="0BBB2E03"/>
    <w:rsid w:val="0BC5529B"/>
    <w:rsid w:val="0BC8C411"/>
    <w:rsid w:val="0BD1119E"/>
    <w:rsid w:val="0BDC9D03"/>
    <w:rsid w:val="0BE2920B"/>
    <w:rsid w:val="0BE419AC"/>
    <w:rsid w:val="0BE738C7"/>
    <w:rsid w:val="0BEE3DD0"/>
    <w:rsid w:val="0C0521EE"/>
    <w:rsid w:val="0C0656D0"/>
    <w:rsid w:val="0C07FE23"/>
    <w:rsid w:val="0C23D25B"/>
    <w:rsid w:val="0C2792B1"/>
    <w:rsid w:val="0C34D45B"/>
    <w:rsid w:val="0C36A2CA"/>
    <w:rsid w:val="0C568929"/>
    <w:rsid w:val="0C581BFF"/>
    <w:rsid w:val="0C5BF416"/>
    <w:rsid w:val="0C5E95D0"/>
    <w:rsid w:val="0C6A6066"/>
    <w:rsid w:val="0C6A60C1"/>
    <w:rsid w:val="0C6DF671"/>
    <w:rsid w:val="0C713670"/>
    <w:rsid w:val="0C751298"/>
    <w:rsid w:val="0C759643"/>
    <w:rsid w:val="0C82E56A"/>
    <w:rsid w:val="0C883E69"/>
    <w:rsid w:val="0C88778D"/>
    <w:rsid w:val="0C943FF4"/>
    <w:rsid w:val="0C9C3BC4"/>
    <w:rsid w:val="0CA3C071"/>
    <w:rsid w:val="0CB7EB00"/>
    <w:rsid w:val="0CBA6945"/>
    <w:rsid w:val="0CBC9A15"/>
    <w:rsid w:val="0CC1355E"/>
    <w:rsid w:val="0CC43DAC"/>
    <w:rsid w:val="0CD95FF2"/>
    <w:rsid w:val="0CDE64EA"/>
    <w:rsid w:val="0CDEBDEE"/>
    <w:rsid w:val="0CE2E416"/>
    <w:rsid w:val="0CE7EA9F"/>
    <w:rsid w:val="0CEDA3A2"/>
    <w:rsid w:val="0CF10A4D"/>
    <w:rsid w:val="0CF313F6"/>
    <w:rsid w:val="0CF486EB"/>
    <w:rsid w:val="0CF74073"/>
    <w:rsid w:val="0CFD52F1"/>
    <w:rsid w:val="0D0477A3"/>
    <w:rsid w:val="0D2142A0"/>
    <w:rsid w:val="0D2FE7C4"/>
    <w:rsid w:val="0D36E17D"/>
    <w:rsid w:val="0D38395D"/>
    <w:rsid w:val="0D394843"/>
    <w:rsid w:val="0D3C7C9B"/>
    <w:rsid w:val="0D4101E3"/>
    <w:rsid w:val="0D4947CD"/>
    <w:rsid w:val="0D4C6CDA"/>
    <w:rsid w:val="0D4D47B3"/>
    <w:rsid w:val="0D51916B"/>
    <w:rsid w:val="0D541002"/>
    <w:rsid w:val="0D584CA0"/>
    <w:rsid w:val="0D631C32"/>
    <w:rsid w:val="0D74D437"/>
    <w:rsid w:val="0D827B9B"/>
    <w:rsid w:val="0D832C8A"/>
    <w:rsid w:val="0D87CAB5"/>
    <w:rsid w:val="0D8A4637"/>
    <w:rsid w:val="0D8D30C4"/>
    <w:rsid w:val="0D8E8A3B"/>
    <w:rsid w:val="0D9097FB"/>
    <w:rsid w:val="0D96050D"/>
    <w:rsid w:val="0D9E4F9D"/>
    <w:rsid w:val="0DA61448"/>
    <w:rsid w:val="0DAE1CB0"/>
    <w:rsid w:val="0DB02B76"/>
    <w:rsid w:val="0DB8B639"/>
    <w:rsid w:val="0DBD9E7F"/>
    <w:rsid w:val="0DC31475"/>
    <w:rsid w:val="0DC95389"/>
    <w:rsid w:val="0DD5CB28"/>
    <w:rsid w:val="0DD6E888"/>
    <w:rsid w:val="0DDFF14D"/>
    <w:rsid w:val="0E02CA67"/>
    <w:rsid w:val="0E08DFFA"/>
    <w:rsid w:val="0E3342EC"/>
    <w:rsid w:val="0E3FDDE5"/>
    <w:rsid w:val="0E422F69"/>
    <w:rsid w:val="0E479984"/>
    <w:rsid w:val="0E50F553"/>
    <w:rsid w:val="0E6027A7"/>
    <w:rsid w:val="0E661684"/>
    <w:rsid w:val="0E705699"/>
    <w:rsid w:val="0E87A2AA"/>
    <w:rsid w:val="0E938D65"/>
    <w:rsid w:val="0E988033"/>
    <w:rsid w:val="0E999CB7"/>
    <w:rsid w:val="0E99EAD8"/>
    <w:rsid w:val="0E9C0D27"/>
    <w:rsid w:val="0E9C95A1"/>
    <w:rsid w:val="0EA1EEB9"/>
    <w:rsid w:val="0EA609A4"/>
    <w:rsid w:val="0EAE760C"/>
    <w:rsid w:val="0EBB9997"/>
    <w:rsid w:val="0EC0227E"/>
    <w:rsid w:val="0ED09ED8"/>
    <w:rsid w:val="0ED2E910"/>
    <w:rsid w:val="0ED503C7"/>
    <w:rsid w:val="0EDA65FB"/>
    <w:rsid w:val="0EDDC467"/>
    <w:rsid w:val="0EE2E9B3"/>
    <w:rsid w:val="0EE8049C"/>
    <w:rsid w:val="0EF33BC6"/>
    <w:rsid w:val="0EFDE09D"/>
    <w:rsid w:val="0F02D722"/>
    <w:rsid w:val="0F033CE0"/>
    <w:rsid w:val="0F13B9CB"/>
    <w:rsid w:val="0F1606F0"/>
    <w:rsid w:val="0F19BF07"/>
    <w:rsid w:val="0F2723A3"/>
    <w:rsid w:val="0F28B5D4"/>
    <w:rsid w:val="0F2C646F"/>
    <w:rsid w:val="0F319317"/>
    <w:rsid w:val="0F4763AB"/>
    <w:rsid w:val="0F494163"/>
    <w:rsid w:val="0F5C09A3"/>
    <w:rsid w:val="0F6C3F17"/>
    <w:rsid w:val="0F732EC1"/>
    <w:rsid w:val="0F73A2A4"/>
    <w:rsid w:val="0F7533B3"/>
    <w:rsid w:val="0F756742"/>
    <w:rsid w:val="0F7A030C"/>
    <w:rsid w:val="0F856F90"/>
    <w:rsid w:val="0F8DE838"/>
    <w:rsid w:val="0F91B9D1"/>
    <w:rsid w:val="0F92B572"/>
    <w:rsid w:val="0F97D8A1"/>
    <w:rsid w:val="0F9B0071"/>
    <w:rsid w:val="0FA35E95"/>
    <w:rsid w:val="0FA8E67D"/>
    <w:rsid w:val="0FB0ACC9"/>
    <w:rsid w:val="0FB2AB7E"/>
    <w:rsid w:val="0FB765C0"/>
    <w:rsid w:val="0FBFDF2B"/>
    <w:rsid w:val="0FC76CAB"/>
    <w:rsid w:val="0FC8A5F2"/>
    <w:rsid w:val="0FCE23F3"/>
    <w:rsid w:val="0FD92546"/>
    <w:rsid w:val="0FDA6886"/>
    <w:rsid w:val="0FDE86A2"/>
    <w:rsid w:val="0FE14339"/>
    <w:rsid w:val="0FF77ED2"/>
    <w:rsid w:val="1003AF72"/>
    <w:rsid w:val="10116469"/>
    <w:rsid w:val="101196F8"/>
    <w:rsid w:val="10261B31"/>
    <w:rsid w:val="10275C3D"/>
    <w:rsid w:val="102BE1D7"/>
    <w:rsid w:val="10334C1C"/>
    <w:rsid w:val="1033E725"/>
    <w:rsid w:val="10341CD9"/>
    <w:rsid w:val="1034A3F2"/>
    <w:rsid w:val="1042D33A"/>
    <w:rsid w:val="10442BB5"/>
    <w:rsid w:val="1049C226"/>
    <w:rsid w:val="1059E945"/>
    <w:rsid w:val="105B8866"/>
    <w:rsid w:val="106140B0"/>
    <w:rsid w:val="10654561"/>
    <w:rsid w:val="10721F55"/>
    <w:rsid w:val="1083AE7F"/>
    <w:rsid w:val="10A269A2"/>
    <w:rsid w:val="10A6C162"/>
    <w:rsid w:val="10AE19BE"/>
    <w:rsid w:val="10BC1667"/>
    <w:rsid w:val="10C012F2"/>
    <w:rsid w:val="10CFF8A3"/>
    <w:rsid w:val="10D311EA"/>
    <w:rsid w:val="10D9BB18"/>
    <w:rsid w:val="10DAC2D2"/>
    <w:rsid w:val="10F8B958"/>
    <w:rsid w:val="111D3174"/>
    <w:rsid w:val="111E25F0"/>
    <w:rsid w:val="1125DC3F"/>
    <w:rsid w:val="112D52F2"/>
    <w:rsid w:val="112E5057"/>
    <w:rsid w:val="113B40DC"/>
    <w:rsid w:val="1143260C"/>
    <w:rsid w:val="114A7393"/>
    <w:rsid w:val="114AA006"/>
    <w:rsid w:val="114C92F8"/>
    <w:rsid w:val="114E1733"/>
    <w:rsid w:val="114ED7C6"/>
    <w:rsid w:val="115C9271"/>
    <w:rsid w:val="1161B576"/>
    <w:rsid w:val="11703C45"/>
    <w:rsid w:val="117B332D"/>
    <w:rsid w:val="117C853B"/>
    <w:rsid w:val="117DC9C6"/>
    <w:rsid w:val="119ED127"/>
    <w:rsid w:val="11A277D1"/>
    <w:rsid w:val="11A5A93F"/>
    <w:rsid w:val="11AEB712"/>
    <w:rsid w:val="11B46EF0"/>
    <w:rsid w:val="11B71C2B"/>
    <w:rsid w:val="11B98546"/>
    <w:rsid w:val="11BA1AB1"/>
    <w:rsid w:val="11BAB090"/>
    <w:rsid w:val="11BFA9E6"/>
    <w:rsid w:val="11C1D1EC"/>
    <w:rsid w:val="11C33E58"/>
    <w:rsid w:val="11C9D1A0"/>
    <w:rsid w:val="11D2D157"/>
    <w:rsid w:val="11D4A1C6"/>
    <w:rsid w:val="11D4AC6B"/>
    <w:rsid w:val="11D75CA8"/>
    <w:rsid w:val="11DB8121"/>
    <w:rsid w:val="11DD50E2"/>
    <w:rsid w:val="11E08059"/>
    <w:rsid w:val="11E611B7"/>
    <w:rsid w:val="11E93580"/>
    <w:rsid w:val="11EA96CD"/>
    <w:rsid w:val="11ED9CC9"/>
    <w:rsid w:val="11F3EB1F"/>
    <w:rsid w:val="11F61A74"/>
    <w:rsid w:val="11F8D077"/>
    <w:rsid w:val="11FA3F85"/>
    <w:rsid w:val="11FDA0E1"/>
    <w:rsid w:val="1201DDBA"/>
    <w:rsid w:val="12165715"/>
    <w:rsid w:val="12197084"/>
    <w:rsid w:val="121E2158"/>
    <w:rsid w:val="12269DCA"/>
    <w:rsid w:val="1228D191"/>
    <w:rsid w:val="1229AE89"/>
    <w:rsid w:val="123449A5"/>
    <w:rsid w:val="123581FE"/>
    <w:rsid w:val="123763C6"/>
    <w:rsid w:val="123DDA51"/>
    <w:rsid w:val="123F4212"/>
    <w:rsid w:val="12499216"/>
    <w:rsid w:val="1258CFA2"/>
    <w:rsid w:val="1259212B"/>
    <w:rsid w:val="1259907F"/>
    <w:rsid w:val="125D2D25"/>
    <w:rsid w:val="12699C8E"/>
    <w:rsid w:val="127B54E9"/>
    <w:rsid w:val="12863EEB"/>
    <w:rsid w:val="128FF118"/>
    <w:rsid w:val="12AAFC57"/>
    <w:rsid w:val="12AB1A56"/>
    <w:rsid w:val="12AB422D"/>
    <w:rsid w:val="12C820B6"/>
    <w:rsid w:val="12C986AB"/>
    <w:rsid w:val="12CFB8C8"/>
    <w:rsid w:val="12E33436"/>
    <w:rsid w:val="12EC04D1"/>
    <w:rsid w:val="12F730CA"/>
    <w:rsid w:val="12FBB128"/>
    <w:rsid w:val="12FCF08B"/>
    <w:rsid w:val="12FD5F28"/>
    <w:rsid w:val="130039F2"/>
    <w:rsid w:val="1301ADC6"/>
    <w:rsid w:val="130AB5B3"/>
    <w:rsid w:val="13124D7B"/>
    <w:rsid w:val="13169109"/>
    <w:rsid w:val="13174C42"/>
    <w:rsid w:val="1317F525"/>
    <w:rsid w:val="131891F4"/>
    <w:rsid w:val="131DF71D"/>
    <w:rsid w:val="1321AA08"/>
    <w:rsid w:val="132CB3E4"/>
    <w:rsid w:val="1349EFB0"/>
    <w:rsid w:val="134DE4DA"/>
    <w:rsid w:val="135141D0"/>
    <w:rsid w:val="1351D9D8"/>
    <w:rsid w:val="136620AD"/>
    <w:rsid w:val="136F823A"/>
    <w:rsid w:val="13784F51"/>
    <w:rsid w:val="1382C13C"/>
    <w:rsid w:val="1390F612"/>
    <w:rsid w:val="1391774B"/>
    <w:rsid w:val="139F2F52"/>
    <w:rsid w:val="13B0302D"/>
    <w:rsid w:val="13B2882C"/>
    <w:rsid w:val="13B66381"/>
    <w:rsid w:val="13B703CC"/>
    <w:rsid w:val="13B72831"/>
    <w:rsid w:val="13BD7370"/>
    <w:rsid w:val="13C0AD1C"/>
    <w:rsid w:val="13C47A48"/>
    <w:rsid w:val="13CD015C"/>
    <w:rsid w:val="13D4F2D9"/>
    <w:rsid w:val="13D5D8B0"/>
    <w:rsid w:val="13D735E5"/>
    <w:rsid w:val="13E2A1A5"/>
    <w:rsid w:val="13E37CEA"/>
    <w:rsid w:val="13E5F011"/>
    <w:rsid w:val="13E6EF1D"/>
    <w:rsid w:val="13E7CAD7"/>
    <w:rsid w:val="13E94C7B"/>
    <w:rsid w:val="13F1DA49"/>
    <w:rsid w:val="13F33E97"/>
    <w:rsid w:val="13F9695D"/>
    <w:rsid w:val="1401A03B"/>
    <w:rsid w:val="140CE525"/>
    <w:rsid w:val="141252F3"/>
    <w:rsid w:val="1417575C"/>
    <w:rsid w:val="1418D4FF"/>
    <w:rsid w:val="142493F0"/>
    <w:rsid w:val="1424CA0B"/>
    <w:rsid w:val="1428FE50"/>
    <w:rsid w:val="142FA3A2"/>
    <w:rsid w:val="1433FF72"/>
    <w:rsid w:val="14475A1D"/>
    <w:rsid w:val="14530581"/>
    <w:rsid w:val="147488C7"/>
    <w:rsid w:val="147764C3"/>
    <w:rsid w:val="147C4C1D"/>
    <w:rsid w:val="147CD7FF"/>
    <w:rsid w:val="14820774"/>
    <w:rsid w:val="14822690"/>
    <w:rsid w:val="148BE012"/>
    <w:rsid w:val="148F583C"/>
    <w:rsid w:val="1494B1DC"/>
    <w:rsid w:val="14A9D2D1"/>
    <w:rsid w:val="14ABE928"/>
    <w:rsid w:val="14AFC5C1"/>
    <w:rsid w:val="14B135EE"/>
    <w:rsid w:val="14BD9D72"/>
    <w:rsid w:val="14C1851F"/>
    <w:rsid w:val="14CFF6FA"/>
    <w:rsid w:val="14D26403"/>
    <w:rsid w:val="14D3CC6B"/>
    <w:rsid w:val="14D65E7A"/>
    <w:rsid w:val="14D83E25"/>
    <w:rsid w:val="14D8E6BE"/>
    <w:rsid w:val="14E465D1"/>
    <w:rsid w:val="14E51687"/>
    <w:rsid w:val="14E86BAD"/>
    <w:rsid w:val="14E88A2D"/>
    <w:rsid w:val="14EDED31"/>
    <w:rsid w:val="14F1BE91"/>
    <w:rsid w:val="14FA49BE"/>
    <w:rsid w:val="14FB31D7"/>
    <w:rsid w:val="150D3AD8"/>
    <w:rsid w:val="151027D7"/>
    <w:rsid w:val="151499A1"/>
    <w:rsid w:val="151ECF0D"/>
    <w:rsid w:val="1525D117"/>
    <w:rsid w:val="15370198"/>
    <w:rsid w:val="153B4484"/>
    <w:rsid w:val="15431C35"/>
    <w:rsid w:val="1556BAA1"/>
    <w:rsid w:val="155C03F8"/>
    <w:rsid w:val="155C6559"/>
    <w:rsid w:val="15679CE7"/>
    <w:rsid w:val="156BEB1A"/>
    <w:rsid w:val="156E04C3"/>
    <w:rsid w:val="157320B1"/>
    <w:rsid w:val="1574D19A"/>
    <w:rsid w:val="1574FE5B"/>
    <w:rsid w:val="1581CF19"/>
    <w:rsid w:val="159F8B8F"/>
    <w:rsid w:val="15B1E78E"/>
    <w:rsid w:val="15BC8A1D"/>
    <w:rsid w:val="15C6B7E3"/>
    <w:rsid w:val="15C9B95C"/>
    <w:rsid w:val="15D7A19D"/>
    <w:rsid w:val="15DC6A53"/>
    <w:rsid w:val="15F31121"/>
    <w:rsid w:val="15F758C5"/>
    <w:rsid w:val="15FA3468"/>
    <w:rsid w:val="15FFD5EB"/>
    <w:rsid w:val="1603B264"/>
    <w:rsid w:val="160D44D4"/>
    <w:rsid w:val="1612397C"/>
    <w:rsid w:val="1617DCA1"/>
    <w:rsid w:val="161A1A30"/>
    <w:rsid w:val="161F8845"/>
    <w:rsid w:val="162F9EAC"/>
    <w:rsid w:val="16334C43"/>
    <w:rsid w:val="163C9D3D"/>
    <w:rsid w:val="1642B5CD"/>
    <w:rsid w:val="16443B38"/>
    <w:rsid w:val="16451817"/>
    <w:rsid w:val="165424AF"/>
    <w:rsid w:val="1659C3A7"/>
    <w:rsid w:val="1660EC50"/>
    <w:rsid w:val="1661B290"/>
    <w:rsid w:val="1665AF61"/>
    <w:rsid w:val="1667873D"/>
    <w:rsid w:val="16680663"/>
    <w:rsid w:val="16708177"/>
    <w:rsid w:val="16731584"/>
    <w:rsid w:val="167A78BD"/>
    <w:rsid w:val="168969A2"/>
    <w:rsid w:val="169875A8"/>
    <w:rsid w:val="16A140F1"/>
    <w:rsid w:val="16A55187"/>
    <w:rsid w:val="16AC8687"/>
    <w:rsid w:val="16B1ACEF"/>
    <w:rsid w:val="16B6CD5F"/>
    <w:rsid w:val="16C2C44C"/>
    <w:rsid w:val="16C935DC"/>
    <w:rsid w:val="16CBA8CC"/>
    <w:rsid w:val="16D1CC08"/>
    <w:rsid w:val="16DDC65C"/>
    <w:rsid w:val="16ECFB62"/>
    <w:rsid w:val="16F0A2F5"/>
    <w:rsid w:val="16F2A500"/>
    <w:rsid w:val="16F37CAE"/>
    <w:rsid w:val="16FBCFFE"/>
    <w:rsid w:val="16FEC98D"/>
    <w:rsid w:val="170F5D74"/>
    <w:rsid w:val="1714124F"/>
    <w:rsid w:val="17154D18"/>
    <w:rsid w:val="17211683"/>
    <w:rsid w:val="1723A23F"/>
    <w:rsid w:val="1725743E"/>
    <w:rsid w:val="1726F7A3"/>
    <w:rsid w:val="17291664"/>
    <w:rsid w:val="172A761E"/>
    <w:rsid w:val="172C7912"/>
    <w:rsid w:val="17314CC8"/>
    <w:rsid w:val="174F5E95"/>
    <w:rsid w:val="17770DA5"/>
    <w:rsid w:val="1790563E"/>
    <w:rsid w:val="179F36C4"/>
    <w:rsid w:val="17BC6048"/>
    <w:rsid w:val="17BE7D76"/>
    <w:rsid w:val="17BF7B5E"/>
    <w:rsid w:val="17C40F46"/>
    <w:rsid w:val="17D89A57"/>
    <w:rsid w:val="17DDED19"/>
    <w:rsid w:val="17E1A767"/>
    <w:rsid w:val="17E266E9"/>
    <w:rsid w:val="17E827D7"/>
    <w:rsid w:val="17EBC0B6"/>
    <w:rsid w:val="17EEF949"/>
    <w:rsid w:val="17F4AC4A"/>
    <w:rsid w:val="17F55398"/>
    <w:rsid w:val="1818393C"/>
    <w:rsid w:val="181A8D57"/>
    <w:rsid w:val="181AB508"/>
    <w:rsid w:val="181FA4D6"/>
    <w:rsid w:val="18310F1D"/>
    <w:rsid w:val="183690C0"/>
    <w:rsid w:val="183AA188"/>
    <w:rsid w:val="18410B47"/>
    <w:rsid w:val="1841ED8D"/>
    <w:rsid w:val="18486BCF"/>
    <w:rsid w:val="184EE8CE"/>
    <w:rsid w:val="185A8CCD"/>
    <w:rsid w:val="185FE33B"/>
    <w:rsid w:val="187ECADA"/>
    <w:rsid w:val="1887E7A8"/>
    <w:rsid w:val="1888A7A2"/>
    <w:rsid w:val="188DE66A"/>
    <w:rsid w:val="18913D15"/>
    <w:rsid w:val="1896828D"/>
    <w:rsid w:val="18A01DE2"/>
    <w:rsid w:val="18A49966"/>
    <w:rsid w:val="18A975AE"/>
    <w:rsid w:val="18ACC4DC"/>
    <w:rsid w:val="18ACF8D0"/>
    <w:rsid w:val="18BEB403"/>
    <w:rsid w:val="18C10AC5"/>
    <w:rsid w:val="18C1246C"/>
    <w:rsid w:val="18C982BF"/>
    <w:rsid w:val="18D602AE"/>
    <w:rsid w:val="18DF7F4F"/>
    <w:rsid w:val="18EA9A79"/>
    <w:rsid w:val="18F1A126"/>
    <w:rsid w:val="18F45942"/>
    <w:rsid w:val="18F4D9F3"/>
    <w:rsid w:val="1903B5C3"/>
    <w:rsid w:val="1906C7CA"/>
    <w:rsid w:val="191EF0AD"/>
    <w:rsid w:val="193EFE65"/>
    <w:rsid w:val="19464622"/>
    <w:rsid w:val="194BD602"/>
    <w:rsid w:val="1956D45D"/>
    <w:rsid w:val="1958DDB2"/>
    <w:rsid w:val="19660BEB"/>
    <w:rsid w:val="19702429"/>
    <w:rsid w:val="19725E46"/>
    <w:rsid w:val="198F5D40"/>
    <w:rsid w:val="1997804A"/>
    <w:rsid w:val="199E4922"/>
    <w:rsid w:val="19ACCEDB"/>
    <w:rsid w:val="19AE0919"/>
    <w:rsid w:val="19B578CB"/>
    <w:rsid w:val="19B76E75"/>
    <w:rsid w:val="19C5F4D5"/>
    <w:rsid w:val="19C62C2F"/>
    <w:rsid w:val="19CB46A4"/>
    <w:rsid w:val="19D6F455"/>
    <w:rsid w:val="19D898CD"/>
    <w:rsid w:val="19E6949F"/>
    <w:rsid w:val="19ED64BB"/>
    <w:rsid w:val="1A02C162"/>
    <w:rsid w:val="1A075AE0"/>
    <w:rsid w:val="1A0E5E7B"/>
    <w:rsid w:val="1A0FEDD2"/>
    <w:rsid w:val="1A12C3D1"/>
    <w:rsid w:val="1A2C81C0"/>
    <w:rsid w:val="1A2C85AF"/>
    <w:rsid w:val="1A3CDFE8"/>
    <w:rsid w:val="1A3E40AE"/>
    <w:rsid w:val="1A52DD41"/>
    <w:rsid w:val="1A54CBD8"/>
    <w:rsid w:val="1A5D8BF8"/>
    <w:rsid w:val="1A69AC74"/>
    <w:rsid w:val="1A74F9E4"/>
    <w:rsid w:val="1A75F293"/>
    <w:rsid w:val="1A7A876E"/>
    <w:rsid w:val="1A842F15"/>
    <w:rsid w:val="1A860A9A"/>
    <w:rsid w:val="1A87DB51"/>
    <w:rsid w:val="1A8C038F"/>
    <w:rsid w:val="1A943724"/>
    <w:rsid w:val="1AA14592"/>
    <w:rsid w:val="1AA1E626"/>
    <w:rsid w:val="1AAEB799"/>
    <w:rsid w:val="1AB070D1"/>
    <w:rsid w:val="1ABA5E75"/>
    <w:rsid w:val="1ABAC1B0"/>
    <w:rsid w:val="1AC924B4"/>
    <w:rsid w:val="1AD2F444"/>
    <w:rsid w:val="1AD92E13"/>
    <w:rsid w:val="1AE57175"/>
    <w:rsid w:val="1AEBC2BE"/>
    <w:rsid w:val="1AED1510"/>
    <w:rsid w:val="1AF1E7A2"/>
    <w:rsid w:val="1B0C6788"/>
    <w:rsid w:val="1B10EA2A"/>
    <w:rsid w:val="1B1211D4"/>
    <w:rsid w:val="1B1BAE6C"/>
    <w:rsid w:val="1B1D5602"/>
    <w:rsid w:val="1B2A9C69"/>
    <w:rsid w:val="1B4CEE85"/>
    <w:rsid w:val="1B58331D"/>
    <w:rsid w:val="1B66C1AC"/>
    <w:rsid w:val="1B75C111"/>
    <w:rsid w:val="1B778305"/>
    <w:rsid w:val="1B792F0F"/>
    <w:rsid w:val="1B8269E7"/>
    <w:rsid w:val="1B829653"/>
    <w:rsid w:val="1B8D7337"/>
    <w:rsid w:val="1B94E51D"/>
    <w:rsid w:val="1B9694CE"/>
    <w:rsid w:val="1B96A74A"/>
    <w:rsid w:val="1BA7A83C"/>
    <w:rsid w:val="1BB1E3C3"/>
    <w:rsid w:val="1BBAE7A1"/>
    <w:rsid w:val="1BC12160"/>
    <w:rsid w:val="1BC3ECA5"/>
    <w:rsid w:val="1BCB0CEC"/>
    <w:rsid w:val="1BCC7C1E"/>
    <w:rsid w:val="1BD1D02C"/>
    <w:rsid w:val="1BD1D596"/>
    <w:rsid w:val="1BD21C5B"/>
    <w:rsid w:val="1BDABA97"/>
    <w:rsid w:val="1BE1FB2B"/>
    <w:rsid w:val="1BE873EF"/>
    <w:rsid w:val="1BEECB96"/>
    <w:rsid w:val="1BF3D6C6"/>
    <w:rsid w:val="1BF46D51"/>
    <w:rsid w:val="1BFDD951"/>
    <w:rsid w:val="1C0314E1"/>
    <w:rsid w:val="1C07DB61"/>
    <w:rsid w:val="1C0BE36F"/>
    <w:rsid w:val="1C0E8326"/>
    <w:rsid w:val="1C158B37"/>
    <w:rsid w:val="1C200B98"/>
    <w:rsid w:val="1C211FF3"/>
    <w:rsid w:val="1C38E016"/>
    <w:rsid w:val="1C393C39"/>
    <w:rsid w:val="1C492A7D"/>
    <w:rsid w:val="1C4C1BB5"/>
    <w:rsid w:val="1C51D1FA"/>
    <w:rsid w:val="1C675CAA"/>
    <w:rsid w:val="1C726E25"/>
    <w:rsid w:val="1C75EDA7"/>
    <w:rsid w:val="1C768EF1"/>
    <w:rsid w:val="1C81D64F"/>
    <w:rsid w:val="1C83429E"/>
    <w:rsid w:val="1C8897F6"/>
    <w:rsid w:val="1C905B7D"/>
    <w:rsid w:val="1C961C25"/>
    <w:rsid w:val="1C9C7EFF"/>
    <w:rsid w:val="1CB38E74"/>
    <w:rsid w:val="1CB4D87F"/>
    <w:rsid w:val="1CB92065"/>
    <w:rsid w:val="1CCE593C"/>
    <w:rsid w:val="1CCE6751"/>
    <w:rsid w:val="1CD6542B"/>
    <w:rsid w:val="1CE774C0"/>
    <w:rsid w:val="1CEB5BD5"/>
    <w:rsid w:val="1CEBD6E4"/>
    <w:rsid w:val="1CF413E4"/>
    <w:rsid w:val="1CFAB154"/>
    <w:rsid w:val="1D03C2F1"/>
    <w:rsid w:val="1D169492"/>
    <w:rsid w:val="1D169E09"/>
    <w:rsid w:val="1D1CEF6B"/>
    <w:rsid w:val="1D1E450E"/>
    <w:rsid w:val="1D2C75FA"/>
    <w:rsid w:val="1D2DD783"/>
    <w:rsid w:val="1D2E1921"/>
    <w:rsid w:val="1D30BF8D"/>
    <w:rsid w:val="1D334CC4"/>
    <w:rsid w:val="1D35131E"/>
    <w:rsid w:val="1D355FE0"/>
    <w:rsid w:val="1D361918"/>
    <w:rsid w:val="1D39C175"/>
    <w:rsid w:val="1D39D6A5"/>
    <w:rsid w:val="1D42E073"/>
    <w:rsid w:val="1D45E3BC"/>
    <w:rsid w:val="1D4F4F1C"/>
    <w:rsid w:val="1D52283E"/>
    <w:rsid w:val="1D546755"/>
    <w:rsid w:val="1D5F3B75"/>
    <w:rsid w:val="1D63FF27"/>
    <w:rsid w:val="1D6A5E01"/>
    <w:rsid w:val="1D6FF405"/>
    <w:rsid w:val="1D79723B"/>
    <w:rsid w:val="1D7990A1"/>
    <w:rsid w:val="1D7A48A7"/>
    <w:rsid w:val="1D84D371"/>
    <w:rsid w:val="1D982475"/>
    <w:rsid w:val="1D9BD8EA"/>
    <w:rsid w:val="1DA2E295"/>
    <w:rsid w:val="1DB4C766"/>
    <w:rsid w:val="1DB536B7"/>
    <w:rsid w:val="1DC4EBD3"/>
    <w:rsid w:val="1DC72CF6"/>
    <w:rsid w:val="1DCBAE5E"/>
    <w:rsid w:val="1DDED2DC"/>
    <w:rsid w:val="1DF82985"/>
    <w:rsid w:val="1E0486C7"/>
    <w:rsid w:val="1E100C8B"/>
    <w:rsid w:val="1E111A47"/>
    <w:rsid w:val="1E12F24F"/>
    <w:rsid w:val="1E156A0D"/>
    <w:rsid w:val="1E167ECE"/>
    <w:rsid w:val="1E16BFFF"/>
    <w:rsid w:val="1E19BB33"/>
    <w:rsid w:val="1E1E9127"/>
    <w:rsid w:val="1E2758CA"/>
    <w:rsid w:val="1E30191F"/>
    <w:rsid w:val="1E34DCBE"/>
    <w:rsid w:val="1E3837D5"/>
    <w:rsid w:val="1E54B36C"/>
    <w:rsid w:val="1E66EC76"/>
    <w:rsid w:val="1E7145A5"/>
    <w:rsid w:val="1E817126"/>
    <w:rsid w:val="1E8ABDA2"/>
    <w:rsid w:val="1E8D8781"/>
    <w:rsid w:val="1E93E48D"/>
    <w:rsid w:val="1E95F25D"/>
    <w:rsid w:val="1EADA45B"/>
    <w:rsid w:val="1EB01E2D"/>
    <w:rsid w:val="1EC3931D"/>
    <w:rsid w:val="1EC596BF"/>
    <w:rsid w:val="1EC63211"/>
    <w:rsid w:val="1ECCDCF9"/>
    <w:rsid w:val="1ED16828"/>
    <w:rsid w:val="1EDB5A2E"/>
    <w:rsid w:val="1EE37772"/>
    <w:rsid w:val="1EFEE925"/>
    <w:rsid w:val="1F02FD36"/>
    <w:rsid w:val="1F054E05"/>
    <w:rsid w:val="1F08F856"/>
    <w:rsid w:val="1F0C832C"/>
    <w:rsid w:val="1F0F151A"/>
    <w:rsid w:val="1F1C23E3"/>
    <w:rsid w:val="1F20C1DA"/>
    <w:rsid w:val="1F271488"/>
    <w:rsid w:val="1F31769F"/>
    <w:rsid w:val="1F384A8A"/>
    <w:rsid w:val="1F547321"/>
    <w:rsid w:val="1F554253"/>
    <w:rsid w:val="1F65195A"/>
    <w:rsid w:val="1F717840"/>
    <w:rsid w:val="1F76C40F"/>
    <w:rsid w:val="1F8B838E"/>
    <w:rsid w:val="1F8F8488"/>
    <w:rsid w:val="1F92F9F5"/>
    <w:rsid w:val="1F9331B1"/>
    <w:rsid w:val="1F9ACCE7"/>
    <w:rsid w:val="1FA1EF29"/>
    <w:rsid w:val="1FAFC514"/>
    <w:rsid w:val="1FAFEAFC"/>
    <w:rsid w:val="1FB88A8C"/>
    <w:rsid w:val="1FC52AA4"/>
    <w:rsid w:val="1FCC5EB0"/>
    <w:rsid w:val="1FD4DEFD"/>
    <w:rsid w:val="1FD9DFC9"/>
    <w:rsid w:val="1FDC66D9"/>
    <w:rsid w:val="1FE0BEDA"/>
    <w:rsid w:val="1FE1AEC8"/>
    <w:rsid w:val="1FE3482C"/>
    <w:rsid w:val="1FE47631"/>
    <w:rsid w:val="1FE4CE0D"/>
    <w:rsid w:val="1FE92933"/>
    <w:rsid w:val="1FED50CF"/>
    <w:rsid w:val="1FF38F92"/>
    <w:rsid w:val="1FF6EDCC"/>
    <w:rsid w:val="2004D4CB"/>
    <w:rsid w:val="20082615"/>
    <w:rsid w:val="200CA116"/>
    <w:rsid w:val="2018F81E"/>
    <w:rsid w:val="201B3070"/>
    <w:rsid w:val="201B50CE"/>
    <w:rsid w:val="201F7537"/>
    <w:rsid w:val="20238116"/>
    <w:rsid w:val="2027AA06"/>
    <w:rsid w:val="2034B11B"/>
    <w:rsid w:val="2038E662"/>
    <w:rsid w:val="204B01D9"/>
    <w:rsid w:val="20517C5A"/>
    <w:rsid w:val="20569AE3"/>
    <w:rsid w:val="2057697E"/>
    <w:rsid w:val="205BACCF"/>
    <w:rsid w:val="205BAE2B"/>
    <w:rsid w:val="205E0D98"/>
    <w:rsid w:val="20635E06"/>
    <w:rsid w:val="20673067"/>
    <w:rsid w:val="206FCA06"/>
    <w:rsid w:val="2073E23D"/>
    <w:rsid w:val="20742D9B"/>
    <w:rsid w:val="207B8170"/>
    <w:rsid w:val="207D612D"/>
    <w:rsid w:val="208054D5"/>
    <w:rsid w:val="20908BCC"/>
    <w:rsid w:val="2097D3CE"/>
    <w:rsid w:val="209B52C1"/>
    <w:rsid w:val="20A10368"/>
    <w:rsid w:val="20A1FAD7"/>
    <w:rsid w:val="20A52379"/>
    <w:rsid w:val="20A5AEF2"/>
    <w:rsid w:val="20A691DD"/>
    <w:rsid w:val="20AB1A3E"/>
    <w:rsid w:val="20B6AFD2"/>
    <w:rsid w:val="20B7F960"/>
    <w:rsid w:val="20BD4AFF"/>
    <w:rsid w:val="20BDADB1"/>
    <w:rsid w:val="20C08EAC"/>
    <w:rsid w:val="20C22AB5"/>
    <w:rsid w:val="20CD938D"/>
    <w:rsid w:val="20D4FE56"/>
    <w:rsid w:val="20D5ECE6"/>
    <w:rsid w:val="20DAE2A5"/>
    <w:rsid w:val="20E4A496"/>
    <w:rsid w:val="20ECE198"/>
    <w:rsid w:val="20F38F70"/>
    <w:rsid w:val="20FAE393"/>
    <w:rsid w:val="20FBF43D"/>
    <w:rsid w:val="21003262"/>
    <w:rsid w:val="210433EF"/>
    <w:rsid w:val="210837D8"/>
    <w:rsid w:val="210C5390"/>
    <w:rsid w:val="21104E5F"/>
    <w:rsid w:val="2113FDE1"/>
    <w:rsid w:val="211C92EF"/>
    <w:rsid w:val="211E5AD1"/>
    <w:rsid w:val="211E704C"/>
    <w:rsid w:val="2128E7CB"/>
    <w:rsid w:val="212D2EC5"/>
    <w:rsid w:val="2136E282"/>
    <w:rsid w:val="213AE796"/>
    <w:rsid w:val="213E1C1A"/>
    <w:rsid w:val="214107EC"/>
    <w:rsid w:val="2141CA36"/>
    <w:rsid w:val="214A6779"/>
    <w:rsid w:val="21645886"/>
    <w:rsid w:val="2172B667"/>
    <w:rsid w:val="21778EC6"/>
    <w:rsid w:val="217BC60D"/>
    <w:rsid w:val="217C9B9B"/>
    <w:rsid w:val="217E1467"/>
    <w:rsid w:val="2188B4BA"/>
    <w:rsid w:val="2189750F"/>
    <w:rsid w:val="218E29E4"/>
    <w:rsid w:val="2198FBFE"/>
    <w:rsid w:val="219A1BEC"/>
    <w:rsid w:val="21A1CDC6"/>
    <w:rsid w:val="21A32491"/>
    <w:rsid w:val="21A7C076"/>
    <w:rsid w:val="21A90EE9"/>
    <w:rsid w:val="21B02A43"/>
    <w:rsid w:val="21B1E8F6"/>
    <w:rsid w:val="21BC7E1F"/>
    <w:rsid w:val="21BC9843"/>
    <w:rsid w:val="21C0EB7A"/>
    <w:rsid w:val="21C69885"/>
    <w:rsid w:val="21CC43A5"/>
    <w:rsid w:val="21D218AE"/>
    <w:rsid w:val="21DD3EA7"/>
    <w:rsid w:val="21E3B9DE"/>
    <w:rsid w:val="21EA036D"/>
    <w:rsid w:val="21EC89BE"/>
    <w:rsid w:val="21F1F31B"/>
    <w:rsid w:val="21F8F7A5"/>
    <w:rsid w:val="21FA94CC"/>
    <w:rsid w:val="22110285"/>
    <w:rsid w:val="22170864"/>
    <w:rsid w:val="221B7329"/>
    <w:rsid w:val="221D1371"/>
    <w:rsid w:val="221EE7E7"/>
    <w:rsid w:val="22225703"/>
    <w:rsid w:val="2232B16D"/>
    <w:rsid w:val="2237F687"/>
    <w:rsid w:val="22401EC6"/>
    <w:rsid w:val="224D8196"/>
    <w:rsid w:val="22628EFE"/>
    <w:rsid w:val="227FD68B"/>
    <w:rsid w:val="22867E29"/>
    <w:rsid w:val="228CDF42"/>
    <w:rsid w:val="22A3F9F8"/>
    <w:rsid w:val="22A950F6"/>
    <w:rsid w:val="22ABAEA7"/>
    <w:rsid w:val="22AF4CE1"/>
    <w:rsid w:val="22B05D98"/>
    <w:rsid w:val="22B28251"/>
    <w:rsid w:val="22B8DE4A"/>
    <w:rsid w:val="22BBAE55"/>
    <w:rsid w:val="22C5267F"/>
    <w:rsid w:val="22CBFB40"/>
    <w:rsid w:val="22CC7530"/>
    <w:rsid w:val="22D3D108"/>
    <w:rsid w:val="22D6F750"/>
    <w:rsid w:val="22D86687"/>
    <w:rsid w:val="22DFA10A"/>
    <w:rsid w:val="22E96A06"/>
    <w:rsid w:val="22F7FC6A"/>
    <w:rsid w:val="22F9328A"/>
    <w:rsid w:val="22FEC6CD"/>
    <w:rsid w:val="23058D7F"/>
    <w:rsid w:val="23062D2D"/>
    <w:rsid w:val="23097F44"/>
    <w:rsid w:val="230C9CE7"/>
    <w:rsid w:val="231294C5"/>
    <w:rsid w:val="2312E017"/>
    <w:rsid w:val="2314094A"/>
    <w:rsid w:val="231727FB"/>
    <w:rsid w:val="231DC1EE"/>
    <w:rsid w:val="2323AC78"/>
    <w:rsid w:val="232BEC8D"/>
    <w:rsid w:val="23338DFE"/>
    <w:rsid w:val="23481A98"/>
    <w:rsid w:val="2348744F"/>
    <w:rsid w:val="234EA1BB"/>
    <w:rsid w:val="2362AEA9"/>
    <w:rsid w:val="23713270"/>
    <w:rsid w:val="23722D93"/>
    <w:rsid w:val="23938237"/>
    <w:rsid w:val="239454ED"/>
    <w:rsid w:val="2395AE5A"/>
    <w:rsid w:val="23960963"/>
    <w:rsid w:val="239BFCE3"/>
    <w:rsid w:val="23A30DC1"/>
    <w:rsid w:val="23A4096E"/>
    <w:rsid w:val="23A89C3D"/>
    <w:rsid w:val="23ACD2E6"/>
    <w:rsid w:val="23B22FF5"/>
    <w:rsid w:val="23B9247A"/>
    <w:rsid w:val="23C83654"/>
    <w:rsid w:val="23CC93BE"/>
    <w:rsid w:val="23CD1EAD"/>
    <w:rsid w:val="23D09F20"/>
    <w:rsid w:val="23D9C407"/>
    <w:rsid w:val="23E533E4"/>
    <w:rsid w:val="23E5D10B"/>
    <w:rsid w:val="23E6F91E"/>
    <w:rsid w:val="23F86AB6"/>
    <w:rsid w:val="23FFC39B"/>
    <w:rsid w:val="240344BB"/>
    <w:rsid w:val="24048B3F"/>
    <w:rsid w:val="240C8851"/>
    <w:rsid w:val="2419CBFB"/>
    <w:rsid w:val="241A0BF5"/>
    <w:rsid w:val="242014E3"/>
    <w:rsid w:val="24237A41"/>
    <w:rsid w:val="242C064C"/>
    <w:rsid w:val="243DEC7B"/>
    <w:rsid w:val="24514106"/>
    <w:rsid w:val="24580844"/>
    <w:rsid w:val="245A3FEB"/>
    <w:rsid w:val="245EA42D"/>
    <w:rsid w:val="2460B16D"/>
    <w:rsid w:val="246467BE"/>
    <w:rsid w:val="246870BD"/>
    <w:rsid w:val="2474BBBC"/>
    <w:rsid w:val="247BEED0"/>
    <w:rsid w:val="247E20DB"/>
    <w:rsid w:val="249446A0"/>
    <w:rsid w:val="249F029D"/>
    <w:rsid w:val="249F598F"/>
    <w:rsid w:val="24A6FE82"/>
    <w:rsid w:val="24A85380"/>
    <w:rsid w:val="24AF05A6"/>
    <w:rsid w:val="24BBDCE9"/>
    <w:rsid w:val="24CC394C"/>
    <w:rsid w:val="24D3B0B9"/>
    <w:rsid w:val="24DC6E89"/>
    <w:rsid w:val="24E6D5F6"/>
    <w:rsid w:val="24EA93F7"/>
    <w:rsid w:val="24FF1A32"/>
    <w:rsid w:val="25047BEC"/>
    <w:rsid w:val="2514F73D"/>
    <w:rsid w:val="2516C658"/>
    <w:rsid w:val="2517B8C0"/>
    <w:rsid w:val="252E585D"/>
    <w:rsid w:val="253387D0"/>
    <w:rsid w:val="253FD6D7"/>
    <w:rsid w:val="254CDB76"/>
    <w:rsid w:val="2552D1FD"/>
    <w:rsid w:val="255E2F8D"/>
    <w:rsid w:val="2563A5F3"/>
    <w:rsid w:val="25704376"/>
    <w:rsid w:val="25777373"/>
    <w:rsid w:val="25860F34"/>
    <w:rsid w:val="258FC664"/>
    <w:rsid w:val="25A65493"/>
    <w:rsid w:val="25A834C6"/>
    <w:rsid w:val="25AFA7AF"/>
    <w:rsid w:val="25D5D435"/>
    <w:rsid w:val="25E1F27C"/>
    <w:rsid w:val="25E2E148"/>
    <w:rsid w:val="25E32F42"/>
    <w:rsid w:val="25E712DE"/>
    <w:rsid w:val="25EC8ED2"/>
    <w:rsid w:val="26014735"/>
    <w:rsid w:val="26089917"/>
    <w:rsid w:val="26092E04"/>
    <w:rsid w:val="2627A4BB"/>
    <w:rsid w:val="262FA048"/>
    <w:rsid w:val="2635EA7C"/>
    <w:rsid w:val="263CE4B8"/>
    <w:rsid w:val="263DD4EC"/>
    <w:rsid w:val="2640F812"/>
    <w:rsid w:val="2645034A"/>
    <w:rsid w:val="2649DAB1"/>
    <w:rsid w:val="2656ACC3"/>
    <w:rsid w:val="2658BB95"/>
    <w:rsid w:val="26603747"/>
    <w:rsid w:val="2663924D"/>
    <w:rsid w:val="266BF65F"/>
    <w:rsid w:val="266EF458"/>
    <w:rsid w:val="26717B27"/>
    <w:rsid w:val="267C4146"/>
    <w:rsid w:val="267C7E06"/>
    <w:rsid w:val="26942E1F"/>
    <w:rsid w:val="269E934C"/>
    <w:rsid w:val="26A26D89"/>
    <w:rsid w:val="26A925F8"/>
    <w:rsid w:val="26B24132"/>
    <w:rsid w:val="26BE4A6C"/>
    <w:rsid w:val="26C31E66"/>
    <w:rsid w:val="26C80F14"/>
    <w:rsid w:val="26C90CAE"/>
    <w:rsid w:val="26E5434C"/>
    <w:rsid w:val="26F1E26E"/>
    <w:rsid w:val="26F89943"/>
    <w:rsid w:val="26F94F00"/>
    <w:rsid w:val="271AEC9F"/>
    <w:rsid w:val="2734C0D2"/>
    <w:rsid w:val="2740232A"/>
    <w:rsid w:val="27415649"/>
    <w:rsid w:val="274B197F"/>
    <w:rsid w:val="2764BAA6"/>
    <w:rsid w:val="2764F96B"/>
    <w:rsid w:val="276A05B6"/>
    <w:rsid w:val="27799F36"/>
    <w:rsid w:val="277AC035"/>
    <w:rsid w:val="278178AA"/>
    <w:rsid w:val="27899FA3"/>
    <w:rsid w:val="27959CE7"/>
    <w:rsid w:val="2796F103"/>
    <w:rsid w:val="27A1E30F"/>
    <w:rsid w:val="27A77FFC"/>
    <w:rsid w:val="27B5EBEF"/>
    <w:rsid w:val="27B9AA32"/>
    <w:rsid w:val="27B9EEC4"/>
    <w:rsid w:val="27BBA004"/>
    <w:rsid w:val="27C00A08"/>
    <w:rsid w:val="27C0F56F"/>
    <w:rsid w:val="27C1D530"/>
    <w:rsid w:val="27C22267"/>
    <w:rsid w:val="27C58885"/>
    <w:rsid w:val="27C769BB"/>
    <w:rsid w:val="27D0C7A0"/>
    <w:rsid w:val="27D56221"/>
    <w:rsid w:val="27DCB0E7"/>
    <w:rsid w:val="27E2C073"/>
    <w:rsid w:val="27F861C0"/>
    <w:rsid w:val="2803D944"/>
    <w:rsid w:val="28065766"/>
    <w:rsid w:val="280959F2"/>
    <w:rsid w:val="281718A5"/>
    <w:rsid w:val="2818A6C1"/>
    <w:rsid w:val="281E7D70"/>
    <w:rsid w:val="281F7A7E"/>
    <w:rsid w:val="282D437F"/>
    <w:rsid w:val="282E1356"/>
    <w:rsid w:val="282E2DFF"/>
    <w:rsid w:val="2832C1D8"/>
    <w:rsid w:val="28360557"/>
    <w:rsid w:val="283D8D73"/>
    <w:rsid w:val="283FDC73"/>
    <w:rsid w:val="284CDF9C"/>
    <w:rsid w:val="2851998C"/>
    <w:rsid w:val="2852C194"/>
    <w:rsid w:val="2855D67E"/>
    <w:rsid w:val="285B1276"/>
    <w:rsid w:val="28628C4B"/>
    <w:rsid w:val="2865B3D8"/>
    <w:rsid w:val="2866356D"/>
    <w:rsid w:val="2866EB0F"/>
    <w:rsid w:val="286B3ED7"/>
    <w:rsid w:val="28763521"/>
    <w:rsid w:val="287E3428"/>
    <w:rsid w:val="2882833F"/>
    <w:rsid w:val="28889B46"/>
    <w:rsid w:val="288DEBEE"/>
    <w:rsid w:val="28A03625"/>
    <w:rsid w:val="28A3CD81"/>
    <w:rsid w:val="28BB0BAE"/>
    <w:rsid w:val="28BBC4FA"/>
    <w:rsid w:val="28BEB2F9"/>
    <w:rsid w:val="28C1747F"/>
    <w:rsid w:val="28C33A9E"/>
    <w:rsid w:val="28CD0249"/>
    <w:rsid w:val="28D57F37"/>
    <w:rsid w:val="28D86B74"/>
    <w:rsid w:val="28EA804D"/>
    <w:rsid w:val="28FC561F"/>
    <w:rsid w:val="29087F38"/>
    <w:rsid w:val="290D15C6"/>
    <w:rsid w:val="2910BDD9"/>
    <w:rsid w:val="2911D1FD"/>
    <w:rsid w:val="2921BE42"/>
    <w:rsid w:val="2929CC15"/>
    <w:rsid w:val="292B426E"/>
    <w:rsid w:val="2934D360"/>
    <w:rsid w:val="293BAD6F"/>
    <w:rsid w:val="294B6A4D"/>
    <w:rsid w:val="2963B057"/>
    <w:rsid w:val="29666146"/>
    <w:rsid w:val="296BFFAB"/>
    <w:rsid w:val="298BF979"/>
    <w:rsid w:val="2991D2C1"/>
    <w:rsid w:val="2991EF92"/>
    <w:rsid w:val="299442AE"/>
    <w:rsid w:val="2998A2DE"/>
    <w:rsid w:val="2999696E"/>
    <w:rsid w:val="299F9118"/>
    <w:rsid w:val="29A51D50"/>
    <w:rsid w:val="29B6E6A0"/>
    <w:rsid w:val="29C388B4"/>
    <w:rsid w:val="29C4CEAE"/>
    <w:rsid w:val="29CCECD1"/>
    <w:rsid w:val="29CFA14C"/>
    <w:rsid w:val="29D5C885"/>
    <w:rsid w:val="29D656E0"/>
    <w:rsid w:val="29DFD49B"/>
    <w:rsid w:val="29EA23A0"/>
    <w:rsid w:val="29F15DCE"/>
    <w:rsid w:val="29F3E815"/>
    <w:rsid w:val="29F727BC"/>
    <w:rsid w:val="29FA3486"/>
    <w:rsid w:val="2A03363F"/>
    <w:rsid w:val="2A05B11C"/>
    <w:rsid w:val="2A06A959"/>
    <w:rsid w:val="2A108325"/>
    <w:rsid w:val="2A15878E"/>
    <w:rsid w:val="2A16F5B1"/>
    <w:rsid w:val="2A185565"/>
    <w:rsid w:val="2A21A1DF"/>
    <w:rsid w:val="2A28AD1B"/>
    <w:rsid w:val="2A2B8E6A"/>
    <w:rsid w:val="2A2CE5F4"/>
    <w:rsid w:val="2A33CB39"/>
    <w:rsid w:val="2A508981"/>
    <w:rsid w:val="2A50AC31"/>
    <w:rsid w:val="2A62B619"/>
    <w:rsid w:val="2A67DE13"/>
    <w:rsid w:val="2A74B1CA"/>
    <w:rsid w:val="2A7EC729"/>
    <w:rsid w:val="2A802732"/>
    <w:rsid w:val="2A81F580"/>
    <w:rsid w:val="2A8C567D"/>
    <w:rsid w:val="2A960622"/>
    <w:rsid w:val="2A982680"/>
    <w:rsid w:val="2A9894B4"/>
    <w:rsid w:val="2A9E73FD"/>
    <w:rsid w:val="2A9ED4E4"/>
    <w:rsid w:val="2AA715BE"/>
    <w:rsid w:val="2AA7EC51"/>
    <w:rsid w:val="2AB13075"/>
    <w:rsid w:val="2ABBC1E8"/>
    <w:rsid w:val="2AC0B29C"/>
    <w:rsid w:val="2AC2C1AD"/>
    <w:rsid w:val="2AC7B24B"/>
    <w:rsid w:val="2ACC7E57"/>
    <w:rsid w:val="2ACD45CD"/>
    <w:rsid w:val="2ACF3DE0"/>
    <w:rsid w:val="2AD28497"/>
    <w:rsid w:val="2AE224A9"/>
    <w:rsid w:val="2AE32C81"/>
    <w:rsid w:val="2AF0D1D2"/>
    <w:rsid w:val="2AF137D4"/>
    <w:rsid w:val="2AFE10FC"/>
    <w:rsid w:val="2B039D0A"/>
    <w:rsid w:val="2B06C27A"/>
    <w:rsid w:val="2B094E20"/>
    <w:rsid w:val="2B1C15DD"/>
    <w:rsid w:val="2B1E8086"/>
    <w:rsid w:val="2B250842"/>
    <w:rsid w:val="2B2E0A10"/>
    <w:rsid w:val="2B2F1140"/>
    <w:rsid w:val="2B30E460"/>
    <w:rsid w:val="2B35459B"/>
    <w:rsid w:val="2B385B95"/>
    <w:rsid w:val="2B45DE1B"/>
    <w:rsid w:val="2B5EA444"/>
    <w:rsid w:val="2B64B55C"/>
    <w:rsid w:val="2B6B6D3F"/>
    <w:rsid w:val="2B6D0718"/>
    <w:rsid w:val="2B776B85"/>
    <w:rsid w:val="2B80DCCA"/>
    <w:rsid w:val="2B84A5DF"/>
    <w:rsid w:val="2B84B1B8"/>
    <w:rsid w:val="2B8A7072"/>
    <w:rsid w:val="2B8EA138"/>
    <w:rsid w:val="2B90FD2C"/>
    <w:rsid w:val="2B9DC992"/>
    <w:rsid w:val="2BA26874"/>
    <w:rsid w:val="2BACEA28"/>
    <w:rsid w:val="2BAF1C05"/>
    <w:rsid w:val="2BB10E42"/>
    <w:rsid w:val="2BB42369"/>
    <w:rsid w:val="2BB72384"/>
    <w:rsid w:val="2BC068F3"/>
    <w:rsid w:val="2BD021FC"/>
    <w:rsid w:val="2BDF8800"/>
    <w:rsid w:val="2BE48AEF"/>
    <w:rsid w:val="2BEB8C08"/>
    <w:rsid w:val="2BF06ED6"/>
    <w:rsid w:val="2BF21276"/>
    <w:rsid w:val="2BF6159D"/>
    <w:rsid w:val="2BFBCF13"/>
    <w:rsid w:val="2BFC119B"/>
    <w:rsid w:val="2BFE56F4"/>
    <w:rsid w:val="2C1424CB"/>
    <w:rsid w:val="2C194DF7"/>
    <w:rsid w:val="2C198AB0"/>
    <w:rsid w:val="2C2FE99F"/>
    <w:rsid w:val="2C33FB62"/>
    <w:rsid w:val="2C35BCC4"/>
    <w:rsid w:val="2C3E3712"/>
    <w:rsid w:val="2C46AA05"/>
    <w:rsid w:val="2C52E64E"/>
    <w:rsid w:val="2C57B73B"/>
    <w:rsid w:val="2C5DF759"/>
    <w:rsid w:val="2C638191"/>
    <w:rsid w:val="2C866326"/>
    <w:rsid w:val="2C899BC7"/>
    <w:rsid w:val="2C8B6246"/>
    <w:rsid w:val="2C8E8541"/>
    <w:rsid w:val="2C9BE37E"/>
    <w:rsid w:val="2CA18BAC"/>
    <w:rsid w:val="2CAA2E09"/>
    <w:rsid w:val="2CAFF9DD"/>
    <w:rsid w:val="2CB09B24"/>
    <w:rsid w:val="2CB48BD5"/>
    <w:rsid w:val="2CB7EF4D"/>
    <w:rsid w:val="2CB8D42D"/>
    <w:rsid w:val="2CB9E1F4"/>
    <w:rsid w:val="2CC56AB2"/>
    <w:rsid w:val="2CCB30E9"/>
    <w:rsid w:val="2CD660A5"/>
    <w:rsid w:val="2CDA859C"/>
    <w:rsid w:val="2CEA4746"/>
    <w:rsid w:val="2CEBE63A"/>
    <w:rsid w:val="2CEF7C22"/>
    <w:rsid w:val="2CFD3027"/>
    <w:rsid w:val="2D089C7B"/>
    <w:rsid w:val="2D0C6BFC"/>
    <w:rsid w:val="2D0F4D0C"/>
    <w:rsid w:val="2D0FC65F"/>
    <w:rsid w:val="2D0FCE10"/>
    <w:rsid w:val="2D172627"/>
    <w:rsid w:val="2D1C932C"/>
    <w:rsid w:val="2D1F4244"/>
    <w:rsid w:val="2D26B25D"/>
    <w:rsid w:val="2D29110F"/>
    <w:rsid w:val="2D33ED97"/>
    <w:rsid w:val="2D357FE0"/>
    <w:rsid w:val="2D3B222E"/>
    <w:rsid w:val="2D3B68C0"/>
    <w:rsid w:val="2D5BB4E8"/>
    <w:rsid w:val="2D5D4A97"/>
    <w:rsid w:val="2D5E1212"/>
    <w:rsid w:val="2D609BD2"/>
    <w:rsid w:val="2D61F9C1"/>
    <w:rsid w:val="2D6B6E5F"/>
    <w:rsid w:val="2D6C7F00"/>
    <w:rsid w:val="2D6EFEE9"/>
    <w:rsid w:val="2D746FA6"/>
    <w:rsid w:val="2D86D861"/>
    <w:rsid w:val="2D98D453"/>
    <w:rsid w:val="2DB0F513"/>
    <w:rsid w:val="2DB1196E"/>
    <w:rsid w:val="2DB307A1"/>
    <w:rsid w:val="2DB839F1"/>
    <w:rsid w:val="2DB9E31E"/>
    <w:rsid w:val="2DC474B8"/>
    <w:rsid w:val="2DC7BD07"/>
    <w:rsid w:val="2DCE3028"/>
    <w:rsid w:val="2DD0BC96"/>
    <w:rsid w:val="2DD20E08"/>
    <w:rsid w:val="2DE7EFEB"/>
    <w:rsid w:val="2DEDBD90"/>
    <w:rsid w:val="2DEF807E"/>
    <w:rsid w:val="2DF4BD23"/>
    <w:rsid w:val="2DF665F2"/>
    <w:rsid w:val="2DF7A6AB"/>
    <w:rsid w:val="2DFAC160"/>
    <w:rsid w:val="2DFEB33C"/>
    <w:rsid w:val="2E26BD73"/>
    <w:rsid w:val="2E2720A1"/>
    <w:rsid w:val="2E2AB33E"/>
    <w:rsid w:val="2E2E4FC2"/>
    <w:rsid w:val="2E38F0AC"/>
    <w:rsid w:val="2E446084"/>
    <w:rsid w:val="2E4A371F"/>
    <w:rsid w:val="2E4ECA40"/>
    <w:rsid w:val="2E526990"/>
    <w:rsid w:val="2E57D15D"/>
    <w:rsid w:val="2E5F3A67"/>
    <w:rsid w:val="2E64BC90"/>
    <w:rsid w:val="2E67CA17"/>
    <w:rsid w:val="2E6D778D"/>
    <w:rsid w:val="2E6E1F58"/>
    <w:rsid w:val="2E7BB8D0"/>
    <w:rsid w:val="2E7EF0D6"/>
    <w:rsid w:val="2E81958C"/>
    <w:rsid w:val="2E829256"/>
    <w:rsid w:val="2E83B674"/>
    <w:rsid w:val="2E83BED2"/>
    <w:rsid w:val="2E845478"/>
    <w:rsid w:val="2E847BB2"/>
    <w:rsid w:val="2E8B9259"/>
    <w:rsid w:val="2EA26BF2"/>
    <w:rsid w:val="2EAAFF88"/>
    <w:rsid w:val="2EABA3CA"/>
    <w:rsid w:val="2EB44210"/>
    <w:rsid w:val="2ECDB438"/>
    <w:rsid w:val="2ED49936"/>
    <w:rsid w:val="2EDC4EE1"/>
    <w:rsid w:val="2EDE1DF0"/>
    <w:rsid w:val="2EDFDD55"/>
    <w:rsid w:val="2EE0A0AC"/>
    <w:rsid w:val="2EE1F87A"/>
    <w:rsid w:val="2EE87DD3"/>
    <w:rsid w:val="2EEF17E7"/>
    <w:rsid w:val="2F0B49D2"/>
    <w:rsid w:val="2F0F7969"/>
    <w:rsid w:val="2F28C866"/>
    <w:rsid w:val="2F29F2F5"/>
    <w:rsid w:val="2F2C2857"/>
    <w:rsid w:val="2F2D19E3"/>
    <w:rsid w:val="2F3B6E4B"/>
    <w:rsid w:val="2F3D28D1"/>
    <w:rsid w:val="2F479D07"/>
    <w:rsid w:val="2F493877"/>
    <w:rsid w:val="2F58F765"/>
    <w:rsid w:val="2F6A70DD"/>
    <w:rsid w:val="2F703462"/>
    <w:rsid w:val="2F776DDD"/>
    <w:rsid w:val="2F783511"/>
    <w:rsid w:val="2F78B768"/>
    <w:rsid w:val="2F8E2496"/>
    <w:rsid w:val="2F944083"/>
    <w:rsid w:val="2F94C170"/>
    <w:rsid w:val="2F97F378"/>
    <w:rsid w:val="2FAB817D"/>
    <w:rsid w:val="2FB3A682"/>
    <w:rsid w:val="2FB45D22"/>
    <w:rsid w:val="2FC88078"/>
    <w:rsid w:val="2FCA4F14"/>
    <w:rsid w:val="2FCA6AED"/>
    <w:rsid w:val="2FCD58D1"/>
    <w:rsid w:val="2FD69A23"/>
    <w:rsid w:val="2FD79083"/>
    <w:rsid w:val="2FD89E86"/>
    <w:rsid w:val="2FEFE06D"/>
    <w:rsid w:val="2FF682C6"/>
    <w:rsid w:val="2FFB90DC"/>
    <w:rsid w:val="301718F3"/>
    <w:rsid w:val="30227B8A"/>
    <w:rsid w:val="30264558"/>
    <w:rsid w:val="302CEC6B"/>
    <w:rsid w:val="303F9DA9"/>
    <w:rsid w:val="3041C4F7"/>
    <w:rsid w:val="3046D46C"/>
    <w:rsid w:val="304A723D"/>
    <w:rsid w:val="304AAE56"/>
    <w:rsid w:val="304BEEF0"/>
    <w:rsid w:val="30552858"/>
    <w:rsid w:val="305572B0"/>
    <w:rsid w:val="30655ABB"/>
    <w:rsid w:val="307CA15E"/>
    <w:rsid w:val="307DCC08"/>
    <w:rsid w:val="307DDDDE"/>
    <w:rsid w:val="307EDBE1"/>
    <w:rsid w:val="3080DC28"/>
    <w:rsid w:val="30818B4C"/>
    <w:rsid w:val="30825F81"/>
    <w:rsid w:val="30901857"/>
    <w:rsid w:val="30955EE3"/>
    <w:rsid w:val="309AD646"/>
    <w:rsid w:val="309FE971"/>
    <w:rsid w:val="30A895DF"/>
    <w:rsid w:val="30AB0C97"/>
    <w:rsid w:val="30AC67F1"/>
    <w:rsid w:val="30B041AC"/>
    <w:rsid w:val="30B1028B"/>
    <w:rsid w:val="30C1D48A"/>
    <w:rsid w:val="30C8FBA1"/>
    <w:rsid w:val="30CB0560"/>
    <w:rsid w:val="30D0EBB8"/>
    <w:rsid w:val="30D1D145"/>
    <w:rsid w:val="30D64157"/>
    <w:rsid w:val="30DBB220"/>
    <w:rsid w:val="30E9DE14"/>
    <w:rsid w:val="30EF7EAE"/>
    <w:rsid w:val="30F5F616"/>
    <w:rsid w:val="30F69ECC"/>
    <w:rsid w:val="310DA274"/>
    <w:rsid w:val="311178D7"/>
    <w:rsid w:val="315ECA3C"/>
    <w:rsid w:val="3173A2DA"/>
    <w:rsid w:val="31850151"/>
    <w:rsid w:val="319BF8A0"/>
    <w:rsid w:val="31A7FE7E"/>
    <w:rsid w:val="31AEDB72"/>
    <w:rsid w:val="31BD1D4D"/>
    <w:rsid w:val="31BE8C94"/>
    <w:rsid w:val="31C06B94"/>
    <w:rsid w:val="31C2FC85"/>
    <w:rsid w:val="31C32121"/>
    <w:rsid w:val="31D0C652"/>
    <w:rsid w:val="31DEE9EB"/>
    <w:rsid w:val="31E1A0C5"/>
    <w:rsid w:val="31E757C2"/>
    <w:rsid w:val="31EA8776"/>
    <w:rsid w:val="31EEE94F"/>
    <w:rsid w:val="31F8237A"/>
    <w:rsid w:val="31FCE6DC"/>
    <w:rsid w:val="31FFB746"/>
    <w:rsid w:val="32056267"/>
    <w:rsid w:val="3207071D"/>
    <w:rsid w:val="320867FD"/>
    <w:rsid w:val="320BB3CE"/>
    <w:rsid w:val="321746E2"/>
    <w:rsid w:val="321F7772"/>
    <w:rsid w:val="32219C99"/>
    <w:rsid w:val="32262949"/>
    <w:rsid w:val="32267AB3"/>
    <w:rsid w:val="3227F3D1"/>
    <w:rsid w:val="32323625"/>
    <w:rsid w:val="32331897"/>
    <w:rsid w:val="323E699E"/>
    <w:rsid w:val="323FC10D"/>
    <w:rsid w:val="32403591"/>
    <w:rsid w:val="324F76BE"/>
    <w:rsid w:val="32698998"/>
    <w:rsid w:val="327E2497"/>
    <w:rsid w:val="329A3D21"/>
    <w:rsid w:val="329FEBEC"/>
    <w:rsid w:val="32A5076B"/>
    <w:rsid w:val="32A74973"/>
    <w:rsid w:val="32ABCDF8"/>
    <w:rsid w:val="32B28473"/>
    <w:rsid w:val="32B8745A"/>
    <w:rsid w:val="32C9A3A3"/>
    <w:rsid w:val="32CC9688"/>
    <w:rsid w:val="32D2366B"/>
    <w:rsid w:val="32DACBEE"/>
    <w:rsid w:val="32DB15EE"/>
    <w:rsid w:val="32E19B12"/>
    <w:rsid w:val="32FA7732"/>
    <w:rsid w:val="32FA8EDF"/>
    <w:rsid w:val="32FDAD7C"/>
    <w:rsid w:val="33028541"/>
    <w:rsid w:val="330E44F0"/>
    <w:rsid w:val="330F70F2"/>
    <w:rsid w:val="3310D70D"/>
    <w:rsid w:val="3315B11F"/>
    <w:rsid w:val="331C8AFA"/>
    <w:rsid w:val="33255B15"/>
    <w:rsid w:val="332876AD"/>
    <w:rsid w:val="333E0FFB"/>
    <w:rsid w:val="3343374C"/>
    <w:rsid w:val="3355DB06"/>
    <w:rsid w:val="335BEFF3"/>
    <w:rsid w:val="33612522"/>
    <w:rsid w:val="33712894"/>
    <w:rsid w:val="33722B29"/>
    <w:rsid w:val="337879CD"/>
    <w:rsid w:val="33796F07"/>
    <w:rsid w:val="337B6B48"/>
    <w:rsid w:val="3382B6F9"/>
    <w:rsid w:val="33930ABD"/>
    <w:rsid w:val="3398438F"/>
    <w:rsid w:val="339E3544"/>
    <w:rsid w:val="33A3B060"/>
    <w:rsid w:val="33A41001"/>
    <w:rsid w:val="33A598AB"/>
    <w:rsid w:val="33AE08C4"/>
    <w:rsid w:val="33BB4C65"/>
    <w:rsid w:val="33BD6312"/>
    <w:rsid w:val="33C21952"/>
    <w:rsid w:val="33CAB4A9"/>
    <w:rsid w:val="33D090D3"/>
    <w:rsid w:val="33DC8363"/>
    <w:rsid w:val="33E1CF38"/>
    <w:rsid w:val="33EA7EEB"/>
    <w:rsid w:val="33EDCE20"/>
    <w:rsid w:val="33EF5EAF"/>
    <w:rsid w:val="33F490A6"/>
    <w:rsid w:val="33F57A90"/>
    <w:rsid w:val="33FA7657"/>
    <w:rsid w:val="33FD3685"/>
    <w:rsid w:val="34041C35"/>
    <w:rsid w:val="34051690"/>
    <w:rsid w:val="3410AF53"/>
    <w:rsid w:val="341ADCAB"/>
    <w:rsid w:val="3427EED2"/>
    <w:rsid w:val="3429D323"/>
    <w:rsid w:val="34368F5C"/>
    <w:rsid w:val="343EFC35"/>
    <w:rsid w:val="34458146"/>
    <w:rsid w:val="3446614C"/>
    <w:rsid w:val="344B1D90"/>
    <w:rsid w:val="344B7B5D"/>
    <w:rsid w:val="3452485B"/>
    <w:rsid w:val="345852AD"/>
    <w:rsid w:val="34657550"/>
    <w:rsid w:val="347C08AB"/>
    <w:rsid w:val="347D2DF3"/>
    <w:rsid w:val="3487FD21"/>
    <w:rsid w:val="348B3647"/>
    <w:rsid w:val="34942EAF"/>
    <w:rsid w:val="34A0EDCD"/>
    <w:rsid w:val="34AF1BCB"/>
    <w:rsid w:val="34AF5AD3"/>
    <w:rsid w:val="34BDB346"/>
    <w:rsid w:val="34D0614C"/>
    <w:rsid w:val="34D1AD91"/>
    <w:rsid w:val="34DB034B"/>
    <w:rsid w:val="34DC8276"/>
    <w:rsid w:val="34F5FF3E"/>
    <w:rsid w:val="35007026"/>
    <w:rsid w:val="35028898"/>
    <w:rsid w:val="3513BC6C"/>
    <w:rsid w:val="3522A5E1"/>
    <w:rsid w:val="3524E75E"/>
    <w:rsid w:val="352F2A1C"/>
    <w:rsid w:val="35324DF4"/>
    <w:rsid w:val="3533D65A"/>
    <w:rsid w:val="3539DF16"/>
    <w:rsid w:val="353F4146"/>
    <w:rsid w:val="35410901"/>
    <w:rsid w:val="3545151D"/>
    <w:rsid w:val="354A7C41"/>
    <w:rsid w:val="355B09F7"/>
    <w:rsid w:val="355CAC77"/>
    <w:rsid w:val="356CD24D"/>
    <w:rsid w:val="356CDAD7"/>
    <w:rsid w:val="356F6F16"/>
    <w:rsid w:val="357BD735"/>
    <w:rsid w:val="3581728B"/>
    <w:rsid w:val="35942FC7"/>
    <w:rsid w:val="35A21FFE"/>
    <w:rsid w:val="35AD0C6F"/>
    <w:rsid w:val="35B72F3C"/>
    <w:rsid w:val="35B9E2FD"/>
    <w:rsid w:val="35C076C3"/>
    <w:rsid w:val="35C246F1"/>
    <w:rsid w:val="35C64483"/>
    <w:rsid w:val="35D35E7E"/>
    <w:rsid w:val="35EF815B"/>
    <w:rsid w:val="35F008F0"/>
    <w:rsid w:val="360A35E5"/>
    <w:rsid w:val="3611ECE1"/>
    <w:rsid w:val="36153B09"/>
    <w:rsid w:val="3618A083"/>
    <w:rsid w:val="36251C1C"/>
    <w:rsid w:val="362A8882"/>
    <w:rsid w:val="3630A051"/>
    <w:rsid w:val="36426DC1"/>
    <w:rsid w:val="3647243D"/>
    <w:rsid w:val="364A3BB5"/>
    <w:rsid w:val="364B21E1"/>
    <w:rsid w:val="364C4400"/>
    <w:rsid w:val="364DC72F"/>
    <w:rsid w:val="3652D68A"/>
    <w:rsid w:val="3659AD6E"/>
    <w:rsid w:val="366275F4"/>
    <w:rsid w:val="3668448F"/>
    <w:rsid w:val="3694F596"/>
    <w:rsid w:val="36985AF7"/>
    <w:rsid w:val="36AB4887"/>
    <w:rsid w:val="36B380DC"/>
    <w:rsid w:val="36C24119"/>
    <w:rsid w:val="36C7BC07"/>
    <w:rsid w:val="36D29299"/>
    <w:rsid w:val="36DB4CC9"/>
    <w:rsid w:val="36DDCD22"/>
    <w:rsid w:val="36E4276D"/>
    <w:rsid w:val="36ED3AED"/>
    <w:rsid w:val="36EDC823"/>
    <w:rsid w:val="36EDD319"/>
    <w:rsid w:val="36F54211"/>
    <w:rsid w:val="36F5ED08"/>
    <w:rsid w:val="36F60C00"/>
    <w:rsid w:val="37004010"/>
    <w:rsid w:val="371207DC"/>
    <w:rsid w:val="372C1609"/>
    <w:rsid w:val="372C68D4"/>
    <w:rsid w:val="372CF2DA"/>
    <w:rsid w:val="372F72A0"/>
    <w:rsid w:val="3735D09D"/>
    <w:rsid w:val="374C7925"/>
    <w:rsid w:val="3750DC2A"/>
    <w:rsid w:val="37559EB7"/>
    <w:rsid w:val="3771A808"/>
    <w:rsid w:val="377223D7"/>
    <w:rsid w:val="3779B06F"/>
    <w:rsid w:val="37828BB8"/>
    <w:rsid w:val="3787AF1F"/>
    <w:rsid w:val="379BF182"/>
    <w:rsid w:val="37A3F614"/>
    <w:rsid w:val="37A8635A"/>
    <w:rsid w:val="37AE229D"/>
    <w:rsid w:val="37B76542"/>
    <w:rsid w:val="37BB8677"/>
    <w:rsid w:val="37BDEB3C"/>
    <w:rsid w:val="37BE0D7C"/>
    <w:rsid w:val="37CE10FF"/>
    <w:rsid w:val="37CE7619"/>
    <w:rsid w:val="37D49492"/>
    <w:rsid w:val="37D69C8B"/>
    <w:rsid w:val="37D6C78D"/>
    <w:rsid w:val="37D98062"/>
    <w:rsid w:val="37E11B6B"/>
    <w:rsid w:val="37EF6C50"/>
    <w:rsid w:val="37F19DA3"/>
    <w:rsid w:val="37FB300D"/>
    <w:rsid w:val="37FE8559"/>
    <w:rsid w:val="37FFABDD"/>
    <w:rsid w:val="3800AE03"/>
    <w:rsid w:val="3801B3EB"/>
    <w:rsid w:val="380406EB"/>
    <w:rsid w:val="381C4ABF"/>
    <w:rsid w:val="381D71FA"/>
    <w:rsid w:val="38240BCD"/>
    <w:rsid w:val="3835B0D7"/>
    <w:rsid w:val="383C8EFD"/>
    <w:rsid w:val="38447ACD"/>
    <w:rsid w:val="38497BFF"/>
    <w:rsid w:val="3853AEBE"/>
    <w:rsid w:val="38592A1A"/>
    <w:rsid w:val="3860AC02"/>
    <w:rsid w:val="3865D079"/>
    <w:rsid w:val="388A1F8B"/>
    <w:rsid w:val="389B526A"/>
    <w:rsid w:val="389F570D"/>
    <w:rsid w:val="38A2F421"/>
    <w:rsid w:val="38A33F13"/>
    <w:rsid w:val="38AAE15E"/>
    <w:rsid w:val="38B368C7"/>
    <w:rsid w:val="38B3C947"/>
    <w:rsid w:val="38C63CCE"/>
    <w:rsid w:val="38C9A92D"/>
    <w:rsid w:val="38CAFC06"/>
    <w:rsid w:val="38D19061"/>
    <w:rsid w:val="38D4D32A"/>
    <w:rsid w:val="38D8D7FB"/>
    <w:rsid w:val="38D9321F"/>
    <w:rsid w:val="38E26740"/>
    <w:rsid w:val="38EBC6CD"/>
    <w:rsid w:val="38F45934"/>
    <w:rsid w:val="3901E4F7"/>
    <w:rsid w:val="39139D73"/>
    <w:rsid w:val="391DC734"/>
    <w:rsid w:val="3921F1F5"/>
    <w:rsid w:val="39231D12"/>
    <w:rsid w:val="392608F0"/>
    <w:rsid w:val="392B2DEF"/>
    <w:rsid w:val="392CF1C4"/>
    <w:rsid w:val="39396EF3"/>
    <w:rsid w:val="393EEB85"/>
    <w:rsid w:val="3943DED5"/>
    <w:rsid w:val="39463DB3"/>
    <w:rsid w:val="3953B34C"/>
    <w:rsid w:val="396716DE"/>
    <w:rsid w:val="396B2285"/>
    <w:rsid w:val="396F755D"/>
    <w:rsid w:val="3977CB97"/>
    <w:rsid w:val="397959A6"/>
    <w:rsid w:val="397A38CF"/>
    <w:rsid w:val="39842897"/>
    <w:rsid w:val="3995B275"/>
    <w:rsid w:val="3999C7DA"/>
    <w:rsid w:val="399FBCA0"/>
    <w:rsid w:val="39A04242"/>
    <w:rsid w:val="39A18E70"/>
    <w:rsid w:val="39ABD9AE"/>
    <w:rsid w:val="39B3D2F4"/>
    <w:rsid w:val="39B98406"/>
    <w:rsid w:val="39C0BB6B"/>
    <w:rsid w:val="39C3738B"/>
    <w:rsid w:val="39D21A3E"/>
    <w:rsid w:val="39D71A43"/>
    <w:rsid w:val="39DCB6A3"/>
    <w:rsid w:val="39E9F09A"/>
    <w:rsid w:val="39F003F1"/>
    <w:rsid w:val="39F7BC8A"/>
    <w:rsid w:val="39F943F0"/>
    <w:rsid w:val="39FF6184"/>
    <w:rsid w:val="3A00BB6B"/>
    <w:rsid w:val="3A10F857"/>
    <w:rsid w:val="3A12CAE5"/>
    <w:rsid w:val="3A20B944"/>
    <w:rsid w:val="3A2AD89F"/>
    <w:rsid w:val="3A2F5784"/>
    <w:rsid w:val="3A3876B4"/>
    <w:rsid w:val="3A3FB221"/>
    <w:rsid w:val="3A4A8557"/>
    <w:rsid w:val="3A4FC211"/>
    <w:rsid w:val="3A53D8DA"/>
    <w:rsid w:val="3A5B5C07"/>
    <w:rsid w:val="3A5C4CF3"/>
    <w:rsid w:val="3A5CD8C2"/>
    <w:rsid w:val="3A662856"/>
    <w:rsid w:val="3A6DF1D8"/>
    <w:rsid w:val="3A72C6EF"/>
    <w:rsid w:val="3A831316"/>
    <w:rsid w:val="3A8AA61A"/>
    <w:rsid w:val="3A9540EA"/>
    <w:rsid w:val="3AA8DD6B"/>
    <w:rsid w:val="3AB24990"/>
    <w:rsid w:val="3AB333BD"/>
    <w:rsid w:val="3ABEEC9F"/>
    <w:rsid w:val="3ABF02BE"/>
    <w:rsid w:val="3AC15C25"/>
    <w:rsid w:val="3AC4C05B"/>
    <w:rsid w:val="3AC8BB40"/>
    <w:rsid w:val="3ADCBD19"/>
    <w:rsid w:val="3ADD67B3"/>
    <w:rsid w:val="3AE3C763"/>
    <w:rsid w:val="3AEB5B71"/>
    <w:rsid w:val="3AEC6866"/>
    <w:rsid w:val="3AECA56E"/>
    <w:rsid w:val="3AFEE3E2"/>
    <w:rsid w:val="3B01C627"/>
    <w:rsid w:val="3B021138"/>
    <w:rsid w:val="3B1533AC"/>
    <w:rsid w:val="3B202D3D"/>
    <w:rsid w:val="3B247E85"/>
    <w:rsid w:val="3B2ED392"/>
    <w:rsid w:val="3B2F8F54"/>
    <w:rsid w:val="3B3640E1"/>
    <w:rsid w:val="3B3EF697"/>
    <w:rsid w:val="3B3FA191"/>
    <w:rsid w:val="3B460FB2"/>
    <w:rsid w:val="3B48C4C1"/>
    <w:rsid w:val="3B52797F"/>
    <w:rsid w:val="3B5BE3B8"/>
    <w:rsid w:val="3B5DB582"/>
    <w:rsid w:val="3B5E01E8"/>
    <w:rsid w:val="3B75D04D"/>
    <w:rsid w:val="3B8044FA"/>
    <w:rsid w:val="3B83ACB1"/>
    <w:rsid w:val="3B8EFFE0"/>
    <w:rsid w:val="3B905D35"/>
    <w:rsid w:val="3B910AA1"/>
    <w:rsid w:val="3B9BA321"/>
    <w:rsid w:val="3BB29685"/>
    <w:rsid w:val="3BBD570D"/>
    <w:rsid w:val="3BCB42BD"/>
    <w:rsid w:val="3BCD8661"/>
    <w:rsid w:val="3BD9788E"/>
    <w:rsid w:val="3BE07722"/>
    <w:rsid w:val="3BF450B4"/>
    <w:rsid w:val="3BF8F024"/>
    <w:rsid w:val="3C09F7EB"/>
    <w:rsid w:val="3C12F559"/>
    <w:rsid w:val="3C132633"/>
    <w:rsid w:val="3C23FC54"/>
    <w:rsid w:val="3C26C933"/>
    <w:rsid w:val="3C2E71A9"/>
    <w:rsid w:val="3C32288C"/>
    <w:rsid w:val="3C424B47"/>
    <w:rsid w:val="3C433AAB"/>
    <w:rsid w:val="3C4A52B3"/>
    <w:rsid w:val="3C4AB305"/>
    <w:rsid w:val="3C538FCA"/>
    <w:rsid w:val="3C624F54"/>
    <w:rsid w:val="3C647861"/>
    <w:rsid w:val="3C650314"/>
    <w:rsid w:val="3C65A7AF"/>
    <w:rsid w:val="3C85AC19"/>
    <w:rsid w:val="3C902417"/>
    <w:rsid w:val="3C9060AF"/>
    <w:rsid w:val="3C942211"/>
    <w:rsid w:val="3C94F32C"/>
    <w:rsid w:val="3C95E700"/>
    <w:rsid w:val="3C9B44CB"/>
    <w:rsid w:val="3C9FE555"/>
    <w:rsid w:val="3CA0ACA1"/>
    <w:rsid w:val="3CA5EB1E"/>
    <w:rsid w:val="3CB19299"/>
    <w:rsid w:val="3CB7164E"/>
    <w:rsid w:val="3CB8BD12"/>
    <w:rsid w:val="3CBE7CBE"/>
    <w:rsid w:val="3CC7B136"/>
    <w:rsid w:val="3CC85CB9"/>
    <w:rsid w:val="3CEFFC9D"/>
    <w:rsid w:val="3CF7FF00"/>
    <w:rsid w:val="3CFD0CF2"/>
    <w:rsid w:val="3D0168CF"/>
    <w:rsid w:val="3D038C79"/>
    <w:rsid w:val="3D0FACC1"/>
    <w:rsid w:val="3D112A2D"/>
    <w:rsid w:val="3D14855B"/>
    <w:rsid w:val="3D14C2FE"/>
    <w:rsid w:val="3D1F5747"/>
    <w:rsid w:val="3D22D55F"/>
    <w:rsid w:val="3D23910C"/>
    <w:rsid w:val="3D284457"/>
    <w:rsid w:val="3D2A3D3A"/>
    <w:rsid w:val="3D2AB368"/>
    <w:rsid w:val="3D2DBC9F"/>
    <w:rsid w:val="3D33CC4C"/>
    <w:rsid w:val="3D3427B8"/>
    <w:rsid w:val="3D3FC5BE"/>
    <w:rsid w:val="3D409F34"/>
    <w:rsid w:val="3D459680"/>
    <w:rsid w:val="3D4B8418"/>
    <w:rsid w:val="3D52AEE2"/>
    <w:rsid w:val="3D5B526A"/>
    <w:rsid w:val="3D5C56EB"/>
    <w:rsid w:val="3D629996"/>
    <w:rsid w:val="3D6F261C"/>
    <w:rsid w:val="3D7E1731"/>
    <w:rsid w:val="3D845861"/>
    <w:rsid w:val="3D9159B8"/>
    <w:rsid w:val="3D96A981"/>
    <w:rsid w:val="3D98039F"/>
    <w:rsid w:val="3D9CEF11"/>
    <w:rsid w:val="3D9E0B71"/>
    <w:rsid w:val="3DA63256"/>
    <w:rsid w:val="3DA8D79B"/>
    <w:rsid w:val="3DC62CF0"/>
    <w:rsid w:val="3DC8A7C7"/>
    <w:rsid w:val="3DCDA023"/>
    <w:rsid w:val="3DD464DD"/>
    <w:rsid w:val="3DD52C55"/>
    <w:rsid w:val="3DDAFB25"/>
    <w:rsid w:val="3DDF09A9"/>
    <w:rsid w:val="3DE64D2B"/>
    <w:rsid w:val="3DEC2ED2"/>
    <w:rsid w:val="3DEFEA79"/>
    <w:rsid w:val="3DFAD3F4"/>
    <w:rsid w:val="3E035250"/>
    <w:rsid w:val="3E0D5F67"/>
    <w:rsid w:val="3E19335C"/>
    <w:rsid w:val="3E1B91FA"/>
    <w:rsid w:val="3E2BC957"/>
    <w:rsid w:val="3E2EAB39"/>
    <w:rsid w:val="3E339A1F"/>
    <w:rsid w:val="3E3D506A"/>
    <w:rsid w:val="3E46C2F7"/>
    <w:rsid w:val="3E499A87"/>
    <w:rsid w:val="3E4B27FE"/>
    <w:rsid w:val="3E4E6BE1"/>
    <w:rsid w:val="3E4EA088"/>
    <w:rsid w:val="3E52767C"/>
    <w:rsid w:val="3E59D346"/>
    <w:rsid w:val="3E5AE304"/>
    <w:rsid w:val="3E721805"/>
    <w:rsid w:val="3E7FF409"/>
    <w:rsid w:val="3E8D1C6C"/>
    <w:rsid w:val="3E971117"/>
    <w:rsid w:val="3E9CB21E"/>
    <w:rsid w:val="3E9D8366"/>
    <w:rsid w:val="3EAA653C"/>
    <w:rsid w:val="3EAA8C17"/>
    <w:rsid w:val="3EBB9D65"/>
    <w:rsid w:val="3EC29D4E"/>
    <w:rsid w:val="3EC2B620"/>
    <w:rsid w:val="3ED1E05D"/>
    <w:rsid w:val="3ED97825"/>
    <w:rsid w:val="3EE69A6F"/>
    <w:rsid w:val="3EE9A696"/>
    <w:rsid w:val="3EF46E80"/>
    <w:rsid w:val="3F0631BB"/>
    <w:rsid w:val="3F0F22ED"/>
    <w:rsid w:val="3F1396FC"/>
    <w:rsid w:val="3F1F0E22"/>
    <w:rsid w:val="3F23E85B"/>
    <w:rsid w:val="3F2EBD64"/>
    <w:rsid w:val="3F3421CD"/>
    <w:rsid w:val="3F40AB0E"/>
    <w:rsid w:val="3F465165"/>
    <w:rsid w:val="3F48842C"/>
    <w:rsid w:val="3F4E4D2B"/>
    <w:rsid w:val="3F4FE943"/>
    <w:rsid w:val="3F503043"/>
    <w:rsid w:val="3F560684"/>
    <w:rsid w:val="3F581A05"/>
    <w:rsid w:val="3F5CE179"/>
    <w:rsid w:val="3F5FC783"/>
    <w:rsid w:val="3F6D2C43"/>
    <w:rsid w:val="3F7DED6F"/>
    <w:rsid w:val="3F96629C"/>
    <w:rsid w:val="3FA3C50C"/>
    <w:rsid w:val="3FA5454B"/>
    <w:rsid w:val="3FA72047"/>
    <w:rsid w:val="3FAC9454"/>
    <w:rsid w:val="3FB080BB"/>
    <w:rsid w:val="3FB3A143"/>
    <w:rsid w:val="3FBBF3CB"/>
    <w:rsid w:val="3FC1963D"/>
    <w:rsid w:val="3FC7D029"/>
    <w:rsid w:val="3FCF75C8"/>
    <w:rsid w:val="3FDEE09A"/>
    <w:rsid w:val="3FE20F3B"/>
    <w:rsid w:val="3FF1E81D"/>
    <w:rsid w:val="3FF6BEDF"/>
    <w:rsid w:val="3FFAF556"/>
    <w:rsid w:val="3FFD0F00"/>
    <w:rsid w:val="3FFDCF8D"/>
    <w:rsid w:val="3FFE5BC1"/>
    <w:rsid w:val="3FFFA100"/>
    <w:rsid w:val="4007B6CE"/>
    <w:rsid w:val="400F6F06"/>
    <w:rsid w:val="401059D8"/>
    <w:rsid w:val="40124ECA"/>
    <w:rsid w:val="4013A7ED"/>
    <w:rsid w:val="401658A9"/>
    <w:rsid w:val="401E4E34"/>
    <w:rsid w:val="402C8D1C"/>
    <w:rsid w:val="402E5A20"/>
    <w:rsid w:val="403FDFA8"/>
    <w:rsid w:val="4046E637"/>
    <w:rsid w:val="404CBE11"/>
    <w:rsid w:val="405A0E53"/>
    <w:rsid w:val="405BC855"/>
    <w:rsid w:val="406F742F"/>
    <w:rsid w:val="40750BFA"/>
    <w:rsid w:val="407D83EA"/>
    <w:rsid w:val="40862171"/>
    <w:rsid w:val="408A4FA4"/>
    <w:rsid w:val="408FA54D"/>
    <w:rsid w:val="40967F07"/>
    <w:rsid w:val="409F7155"/>
    <w:rsid w:val="40A37D52"/>
    <w:rsid w:val="40A7507F"/>
    <w:rsid w:val="40AC4D22"/>
    <w:rsid w:val="40C7A648"/>
    <w:rsid w:val="40CBC561"/>
    <w:rsid w:val="40CCF887"/>
    <w:rsid w:val="40CE151B"/>
    <w:rsid w:val="40DE1E7F"/>
    <w:rsid w:val="40E07948"/>
    <w:rsid w:val="40F83555"/>
    <w:rsid w:val="40F88B63"/>
    <w:rsid w:val="40FD7C28"/>
    <w:rsid w:val="410BDAE5"/>
    <w:rsid w:val="410EF3F7"/>
    <w:rsid w:val="4114CFD8"/>
    <w:rsid w:val="4119529B"/>
    <w:rsid w:val="411ACF8B"/>
    <w:rsid w:val="411E6341"/>
    <w:rsid w:val="4123C03B"/>
    <w:rsid w:val="4123F958"/>
    <w:rsid w:val="41269CD7"/>
    <w:rsid w:val="412A5AE4"/>
    <w:rsid w:val="412E9F56"/>
    <w:rsid w:val="412F3C68"/>
    <w:rsid w:val="41314218"/>
    <w:rsid w:val="413284A3"/>
    <w:rsid w:val="413DEF23"/>
    <w:rsid w:val="414021B0"/>
    <w:rsid w:val="41545BCB"/>
    <w:rsid w:val="4159D5BA"/>
    <w:rsid w:val="415BB511"/>
    <w:rsid w:val="416577B8"/>
    <w:rsid w:val="416AA8C9"/>
    <w:rsid w:val="416FE5AD"/>
    <w:rsid w:val="417252BA"/>
    <w:rsid w:val="41733526"/>
    <w:rsid w:val="41734618"/>
    <w:rsid w:val="417652EB"/>
    <w:rsid w:val="417A35E8"/>
    <w:rsid w:val="41A229FB"/>
    <w:rsid w:val="41A646BF"/>
    <w:rsid w:val="41A7211C"/>
    <w:rsid w:val="41BA189E"/>
    <w:rsid w:val="41BB4F7F"/>
    <w:rsid w:val="41BC4868"/>
    <w:rsid w:val="41C95E38"/>
    <w:rsid w:val="41CA904E"/>
    <w:rsid w:val="41CBA32C"/>
    <w:rsid w:val="41DA93AD"/>
    <w:rsid w:val="41E8C5A1"/>
    <w:rsid w:val="41F16FFD"/>
    <w:rsid w:val="42060040"/>
    <w:rsid w:val="42096294"/>
    <w:rsid w:val="422E8FC8"/>
    <w:rsid w:val="4241DBC8"/>
    <w:rsid w:val="42519E0A"/>
    <w:rsid w:val="425C9976"/>
    <w:rsid w:val="425F0AB7"/>
    <w:rsid w:val="425F196B"/>
    <w:rsid w:val="4263C9C8"/>
    <w:rsid w:val="4266CE95"/>
    <w:rsid w:val="427B2466"/>
    <w:rsid w:val="42808F27"/>
    <w:rsid w:val="42A1436A"/>
    <w:rsid w:val="42AF9BB8"/>
    <w:rsid w:val="42B12F53"/>
    <w:rsid w:val="42B168ED"/>
    <w:rsid w:val="42B22757"/>
    <w:rsid w:val="42B263A0"/>
    <w:rsid w:val="42B7440F"/>
    <w:rsid w:val="42BEA17E"/>
    <w:rsid w:val="42CA9650"/>
    <w:rsid w:val="42CB86CF"/>
    <w:rsid w:val="42D08B5F"/>
    <w:rsid w:val="42D65F87"/>
    <w:rsid w:val="42D7513B"/>
    <w:rsid w:val="42E41898"/>
    <w:rsid w:val="42E6C9CA"/>
    <w:rsid w:val="42EB4A6A"/>
    <w:rsid w:val="42ECE2EE"/>
    <w:rsid w:val="42ED99B7"/>
    <w:rsid w:val="42EEFE94"/>
    <w:rsid w:val="42F1908A"/>
    <w:rsid w:val="43044F2A"/>
    <w:rsid w:val="430A89EB"/>
    <w:rsid w:val="430E9942"/>
    <w:rsid w:val="431523FB"/>
    <w:rsid w:val="431C7BEA"/>
    <w:rsid w:val="4326ABCD"/>
    <w:rsid w:val="432C555E"/>
    <w:rsid w:val="432F5E90"/>
    <w:rsid w:val="43330AA3"/>
    <w:rsid w:val="43351CD2"/>
    <w:rsid w:val="434810F2"/>
    <w:rsid w:val="434D5986"/>
    <w:rsid w:val="434E5864"/>
    <w:rsid w:val="4354D1DC"/>
    <w:rsid w:val="4359CEA2"/>
    <w:rsid w:val="436F2B18"/>
    <w:rsid w:val="43857AF2"/>
    <w:rsid w:val="43961F4C"/>
    <w:rsid w:val="43967F38"/>
    <w:rsid w:val="43984FF1"/>
    <w:rsid w:val="43A5BBED"/>
    <w:rsid w:val="43A9C1C3"/>
    <w:rsid w:val="43B71B5B"/>
    <w:rsid w:val="43CAABEF"/>
    <w:rsid w:val="43CF4620"/>
    <w:rsid w:val="43D036E0"/>
    <w:rsid w:val="43EE3888"/>
    <w:rsid w:val="43F019F4"/>
    <w:rsid w:val="43F65CB2"/>
    <w:rsid w:val="43F7FD66"/>
    <w:rsid w:val="43FBFAF0"/>
    <w:rsid w:val="43FD7934"/>
    <w:rsid w:val="43FE7AFC"/>
    <w:rsid w:val="4413BA45"/>
    <w:rsid w:val="441F9998"/>
    <w:rsid w:val="44227D12"/>
    <w:rsid w:val="4431325C"/>
    <w:rsid w:val="4431358A"/>
    <w:rsid w:val="44367C6B"/>
    <w:rsid w:val="445A7624"/>
    <w:rsid w:val="445FB8D9"/>
    <w:rsid w:val="44652C87"/>
    <w:rsid w:val="4466EBDA"/>
    <w:rsid w:val="446F75EE"/>
    <w:rsid w:val="44708A35"/>
    <w:rsid w:val="447A3B3B"/>
    <w:rsid w:val="44823598"/>
    <w:rsid w:val="448C486D"/>
    <w:rsid w:val="449554CB"/>
    <w:rsid w:val="4495DFF4"/>
    <w:rsid w:val="449722AC"/>
    <w:rsid w:val="44B4EB47"/>
    <w:rsid w:val="44BA1918"/>
    <w:rsid w:val="44CBAF2A"/>
    <w:rsid w:val="44CE16C7"/>
    <w:rsid w:val="44D67535"/>
    <w:rsid w:val="44DB8B16"/>
    <w:rsid w:val="44DDA674"/>
    <w:rsid w:val="44EB64E6"/>
    <w:rsid w:val="450F2A4B"/>
    <w:rsid w:val="4511BA48"/>
    <w:rsid w:val="45195D4F"/>
    <w:rsid w:val="451D5A9A"/>
    <w:rsid w:val="452B5EF3"/>
    <w:rsid w:val="45359AA7"/>
    <w:rsid w:val="4543EC94"/>
    <w:rsid w:val="45490177"/>
    <w:rsid w:val="45495569"/>
    <w:rsid w:val="454BF03C"/>
    <w:rsid w:val="4552E50D"/>
    <w:rsid w:val="4557B547"/>
    <w:rsid w:val="455EF17E"/>
    <w:rsid w:val="4564215A"/>
    <w:rsid w:val="45644EC3"/>
    <w:rsid w:val="4566F7AB"/>
    <w:rsid w:val="456C0741"/>
    <w:rsid w:val="457493E6"/>
    <w:rsid w:val="4581B904"/>
    <w:rsid w:val="4584C774"/>
    <w:rsid w:val="458A596E"/>
    <w:rsid w:val="458F488B"/>
    <w:rsid w:val="459194C0"/>
    <w:rsid w:val="4591EFDC"/>
    <w:rsid w:val="45A7F135"/>
    <w:rsid w:val="45A87105"/>
    <w:rsid w:val="45BE8B21"/>
    <w:rsid w:val="45BFB04B"/>
    <w:rsid w:val="45C3D57A"/>
    <w:rsid w:val="45C46E03"/>
    <w:rsid w:val="45D3CD9B"/>
    <w:rsid w:val="45D40C1C"/>
    <w:rsid w:val="45D4A98F"/>
    <w:rsid w:val="45DDCCD0"/>
    <w:rsid w:val="45E1D5D4"/>
    <w:rsid w:val="45E294D1"/>
    <w:rsid w:val="45E4A7F0"/>
    <w:rsid w:val="45E609CC"/>
    <w:rsid w:val="45EEC29F"/>
    <w:rsid w:val="45F7A8D8"/>
    <w:rsid w:val="45F8B681"/>
    <w:rsid w:val="460A7F7B"/>
    <w:rsid w:val="462A91FF"/>
    <w:rsid w:val="462B2C90"/>
    <w:rsid w:val="463082E7"/>
    <w:rsid w:val="463691A2"/>
    <w:rsid w:val="4648CBC3"/>
    <w:rsid w:val="46635267"/>
    <w:rsid w:val="4665071D"/>
    <w:rsid w:val="46661F51"/>
    <w:rsid w:val="466632E5"/>
    <w:rsid w:val="4667621D"/>
    <w:rsid w:val="466D7102"/>
    <w:rsid w:val="466FECAD"/>
    <w:rsid w:val="4670383A"/>
    <w:rsid w:val="4672165D"/>
    <w:rsid w:val="467DC3BA"/>
    <w:rsid w:val="46860398"/>
    <w:rsid w:val="468DE311"/>
    <w:rsid w:val="468E58BE"/>
    <w:rsid w:val="46977E3D"/>
    <w:rsid w:val="469DD6CD"/>
    <w:rsid w:val="46A314C4"/>
    <w:rsid w:val="46B27047"/>
    <w:rsid w:val="46B3DB98"/>
    <w:rsid w:val="46C08F39"/>
    <w:rsid w:val="46C2A77B"/>
    <w:rsid w:val="46CD6194"/>
    <w:rsid w:val="46D185C7"/>
    <w:rsid w:val="46DC3E37"/>
    <w:rsid w:val="46EEAF0D"/>
    <w:rsid w:val="46EECA6B"/>
    <w:rsid w:val="46EF2CFE"/>
    <w:rsid w:val="46F27E80"/>
    <w:rsid w:val="46F8A412"/>
    <w:rsid w:val="46FA397C"/>
    <w:rsid w:val="4702403D"/>
    <w:rsid w:val="4702B206"/>
    <w:rsid w:val="47185E0D"/>
    <w:rsid w:val="471C1CC1"/>
    <w:rsid w:val="472B6B2F"/>
    <w:rsid w:val="47300B45"/>
    <w:rsid w:val="4737E000"/>
    <w:rsid w:val="473893A0"/>
    <w:rsid w:val="473CBCA4"/>
    <w:rsid w:val="4740530A"/>
    <w:rsid w:val="4746A34B"/>
    <w:rsid w:val="4746FFC1"/>
    <w:rsid w:val="47476104"/>
    <w:rsid w:val="474F702F"/>
    <w:rsid w:val="475CC276"/>
    <w:rsid w:val="475E9E58"/>
    <w:rsid w:val="476823C1"/>
    <w:rsid w:val="47687FED"/>
    <w:rsid w:val="476AAC3A"/>
    <w:rsid w:val="476F8D53"/>
    <w:rsid w:val="4776DE88"/>
    <w:rsid w:val="47770A45"/>
    <w:rsid w:val="477C25BA"/>
    <w:rsid w:val="478354E6"/>
    <w:rsid w:val="478D9676"/>
    <w:rsid w:val="4790874D"/>
    <w:rsid w:val="47933358"/>
    <w:rsid w:val="4793D088"/>
    <w:rsid w:val="479955C9"/>
    <w:rsid w:val="479B7D68"/>
    <w:rsid w:val="479FC883"/>
    <w:rsid w:val="47A9D2C7"/>
    <w:rsid w:val="47ACC5D0"/>
    <w:rsid w:val="47AE8073"/>
    <w:rsid w:val="47B48627"/>
    <w:rsid w:val="47BE7AA2"/>
    <w:rsid w:val="47BFEE6F"/>
    <w:rsid w:val="47C14199"/>
    <w:rsid w:val="47C4C285"/>
    <w:rsid w:val="47D28D65"/>
    <w:rsid w:val="47D6C843"/>
    <w:rsid w:val="47DA1AFB"/>
    <w:rsid w:val="47E0AFDA"/>
    <w:rsid w:val="48004CB4"/>
    <w:rsid w:val="48067E85"/>
    <w:rsid w:val="480881A2"/>
    <w:rsid w:val="480C6D42"/>
    <w:rsid w:val="480D548A"/>
    <w:rsid w:val="48109FEF"/>
    <w:rsid w:val="4812DD94"/>
    <w:rsid w:val="482A4E0C"/>
    <w:rsid w:val="482D8164"/>
    <w:rsid w:val="482DA2BC"/>
    <w:rsid w:val="482FC937"/>
    <w:rsid w:val="4833D499"/>
    <w:rsid w:val="484FAFEA"/>
    <w:rsid w:val="485BCD19"/>
    <w:rsid w:val="485D575C"/>
    <w:rsid w:val="48662921"/>
    <w:rsid w:val="487E5ADE"/>
    <w:rsid w:val="488CE184"/>
    <w:rsid w:val="48965717"/>
    <w:rsid w:val="48A1151B"/>
    <w:rsid w:val="48A2FBB2"/>
    <w:rsid w:val="48A5D1ED"/>
    <w:rsid w:val="48A957C3"/>
    <w:rsid w:val="48AADFEF"/>
    <w:rsid w:val="48B037E2"/>
    <w:rsid w:val="48C03FB5"/>
    <w:rsid w:val="48CF35A9"/>
    <w:rsid w:val="48D0B78C"/>
    <w:rsid w:val="48D4769D"/>
    <w:rsid w:val="48E56CD7"/>
    <w:rsid w:val="48E7BFA2"/>
    <w:rsid w:val="48EA2210"/>
    <w:rsid w:val="48ED4356"/>
    <w:rsid w:val="48FA6C6C"/>
    <w:rsid w:val="49102513"/>
    <w:rsid w:val="49177DA8"/>
    <w:rsid w:val="491934DD"/>
    <w:rsid w:val="491B90C7"/>
    <w:rsid w:val="49277105"/>
    <w:rsid w:val="49289F7D"/>
    <w:rsid w:val="492984FC"/>
    <w:rsid w:val="4933BEAB"/>
    <w:rsid w:val="4936A197"/>
    <w:rsid w:val="493928E5"/>
    <w:rsid w:val="493BDC82"/>
    <w:rsid w:val="49489CF6"/>
    <w:rsid w:val="494AD985"/>
    <w:rsid w:val="4951149F"/>
    <w:rsid w:val="4959530A"/>
    <w:rsid w:val="4959B88C"/>
    <w:rsid w:val="496A88DA"/>
    <w:rsid w:val="49777183"/>
    <w:rsid w:val="497B2F94"/>
    <w:rsid w:val="4981C98B"/>
    <w:rsid w:val="4981E713"/>
    <w:rsid w:val="49906358"/>
    <w:rsid w:val="49946935"/>
    <w:rsid w:val="4999B278"/>
    <w:rsid w:val="499B2CF0"/>
    <w:rsid w:val="499BA139"/>
    <w:rsid w:val="49A24415"/>
    <w:rsid w:val="49AF2968"/>
    <w:rsid w:val="49B1E258"/>
    <w:rsid w:val="49BDD207"/>
    <w:rsid w:val="49BE9CD5"/>
    <w:rsid w:val="49C6063C"/>
    <w:rsid w:val="49EAFBFB"/>
    <w:rsid w:val="49EBF47F"/>
    <w:rsid w:val="49FE3D93"/>
    <w:rsid w:val="4A0F4FDD"/>
    <w:rsid w:val="4A1949F8"/>
    <w:rsid w:val="4A1DFE7B"/>
    <w:rsid w:val="4A23B242"/>
    <w:rsid w:val="4A3B86C5"/>
    <w:rsid w:val="4A3EC96F"/>
    <w:rsid w:val="4A4084C3"/>
    <w:rsid w:val="4A4C5466"/>
    <w:rsid w:val="4A4DC03C"/>
    <w:rsid w:val="4A5B7762"/>
    <w:rsid w:val="4A5CDF0C"/>
    <w:rsid w:val="4A71CAD2"/>
    <w:rsid w:val="4A897450"/>
    <w:rsid w:val="4A8ACCEA"/>
    <w:rsid w:val="4A9D2F86"/>
    <w:rsid w:val="4A9FAAF6"/>
    <w:rsid w:val="4AA72B6F"/>
    <w:rsid w:val="4AAADE88"/>
    <w:rsid w:val="4AAE094B"/>
    <w:rsid w:val="4AB52D89"/>
    <w:rsid w:val="4AC0D8E0"/>
    <w:rsid w:val="4ACDAD59"/>
    <w:rsid w:val="4AD46942"/>
    <w:rsid w:val="4AE02F7E"/>
    <w:rsid w:val="4AE1F1B6"/>
    <w:rsid w:val="4AF338DC"/>
    <w:rsid w:val="4AFCD249"/>
    <w:rsid w:val="4AFD8DF3"/>
    <w:rsid w:val="4B002044"/>
    <w:rsid w:val="4B0A9575"/>
    <w:rsid w:val="4B13BF8E"/>
    <w:rsid w:val="4B1780AB"/>
    <w:rsid w:val="4B21CBC8"/>
    <w:rsid w:val="4B22FFF5"/>
    <w:rsid w:val="4B26BD83"/>
    <w:rsid w:val="4B280B2D"/>
    <w:rsid w:val="4B303C51"/>
    <w:rsid w:val="4B335DE6"/>
    <w:rsid w:val="4B357F80"/>
    <w:rsid w:val="4B3AC477"/>
    <w:rsid w:val="4B40C6AC"/>
    <w:rsid w:val="4B455DAD"/>
    <w:rsid w:val="4B4874C4"/>
    <w:rsid w:val="4B5D7C07"/>
    <w:rsid w:val="4B6951CC"/>
    <w:rsid w:val="4B6EA6A9"/>
    <w:rsid w:val="4B713D4B"/>
    <w:rsid w:val="4B741D4C"/>
    <w:rsid w:val="4B7FCBE3"/>
    <w:rsid w:val="4B845648"/>
    <w:rsid w:val="4B848FDB"/>
    <w:rsid w:val="4B8C4FE3"/>
    <w:rsid w:val="4B92E063"/>
    <w:rsid w:val="4B968E42"/>
    <w:rsid w:val="4BAA3D7F"/>
    <w:rsid w:val="4BB75471"/>
    <w:rsid w:val="4BC1BD62"/>
    <w:rsid w:val="4BC3A639"/>
    <w:rsid w:val="4BD38A79"/>
    <w:rsid w:val="4BD7704B"/>
    <w:rsid w:val="4BDA54D8"/>
    <w:rsid w:val="4BDCE1F7"/>
    <w:rsid w:val="4BE07F70"/>
    <w:rsid w:val="4BE50CD6"/>
    <w:rsid w:val="4BF3DE5E"/>
    <w:rsid w:val="4C00EC3B"/>
    <w:rsid w:val="4C05A451"/>
    <w:rsid w:val="4C0F6F7C"/>
    <w:rsid w:val="4C1204A2"/>
    <w:rsid w:val="4C1316A8"/>
    <w:rsid w:val="4C1B75F7"/>
    <w:rsid w:val="4C20D7C8"/>
    <w:rsid w:val="4C2A5EC7"/>
    <w:rsid w:val="4C2BAEAA"/>
    <w:rsid w:val="4C3572C3"/>
    <w:rsid w:val="4C36219F"/>
    <w:rsid w:val="4C37D5B6"/>
    <w:rsid w:val="4C3B2E92"/>
    <w:rsid w:val="4C53C607"/>
    <w:rsid w:val="4C55801F"/>
    <w:rsid w:val="4C578519"/>
    <w:rsid w:val="4C5FC0C9"/>
    <w:rsid w:val="4C6FDF5B"/>
    <w:rsid w:val="4C711026"/>
    <w:rsid w:val="4C736D0B"/>
    <w:rsid w:val="4C7764AF"/>
    <w:rsid w:val="4C78CAB5"/>
    <w:rsid w:val="4C894A12"/>
    <w:rsid w:val="4C8BFDEC"/>
    <w:rsid w:val="4C9520D2"/>
    <w:rsid w:val="4C9D2070"/>
    <w:rsid w:val="4CA25710"/>
    <w:rsid w:val="4CBCFAAC"/>
    <w:rsid w:val="4CC7A694"/>
    <w:rsid w:val="4CD7ED88"/>
    <w:rsid w:val="4CDC3B16"/>
    <w:rsid w:val="4CDCC942"/>
    <w:rsid w:val="4CDFC2C2"/>
    <w:rsid w:val="4CEAE72F"/>
    <w:rsid w:val="4CEE8394"/>
    <w:rsid w:val="4CF62679"/>
    <w:rsid w:val="4CFD89F2"/>
    <w:rsid w:val="4CFE5988"/>
    <w:rsid w:val="4CFF0DA0"/>
    <w:rsid w:val="4D16AAD0"/>
    <w:rsid w:val="4D3FE462"/>
    <w:rsid w:val="4D4D8778"/>
    <w:rsid w:val="4D52B642"/>
    <w:rsid w:val="4D5EAE04"/>
    <w:rsid w:val="4D6B28A0"/>
    <w:rsid w:val="4D72695E"/>
    <w:rsid w:val="4D7ACBFB"/>
    <w:rsid w:val="4D7D8C2B"/>
    <w:rsid w:val="4D8896A9"/>
    <w:rsid w:val="4D986AFA"/>
    <w:rsid w:val="4D9AEA4F"/>
    <w:rsid w:val="4D9E74C4"/>
    <w:rsid w:val="4DA2889B"/>
    <w:rsid w:val="4DA9F55F"/>
    <w:rsid w:val="4DAB4AA4"/>
    <w:rsid w:val="4DAE693F"/>
    <w:rsid w:val="4DB485FF"/>
    <w:rsid w:val="4DB52F61"/>
    <w:rsid w:val="4DC53D60"/>
    <w:rsid w:val="4DD72900"/>
    <w:rsid w:val="4DD9FF0B"/>
    <w:rsid w:val="4DDC8EF0"/>
    <w:rsid w:val="4DDE07C3"/>
    <w:rsid w:val="4DE85206"/>
    <w:rsid w:val="4DE939D1"/>
    <w:rsid w:val="4DFB5077"/>
    <w:rsid w:val="4E01B05E"/>
    <w:rsid w:val="4E070042"/>
    <w:rsid w:val="4E090CE0"/>
    <w:rsid w:val="4E1327F1"/>
    <w:rsid w:val="4E166F43"/>
    <w:rsid w:val="4E2CA03D"/>
    <w:rsid w:val="4E31BEA6"/>
    <w:rsid w:val="4E3A5A2A"/>
    <w:rsid w:val="4E3BFE58"/>
    <w:rsid w:val="4E4107FB"/>
    <w:rsid w:val="4E4FB037"/>
    <w:rsid w:val="4E5E3271"/>
    <w:rsid w:val="4E627B7A"/>
    <w:rsid w:val="4E81C2D1"/>
    <w:rsid w:val="4E8775E9"/>
    <w:rsid w:val="4E882411"/>
    <w:rsid w:val="4E94650C"/>
    <w:rsid w:val="4E99789E"/>
    <w:rsid w:val="4EB52E2A"/>
    <w:rsid w:val="4EBAEE0D"/>
    <w:rsid w:val="4EBFCFCD"/>
    <w:rsid w:val="4EC9B5DE"/>
    <w:rsid w:val="4EC9BAD9"/>
    <w:rsid w:val="4ECADDE0"/>
    <w:rsid w:val="4ED0683D"/>
    <w:rsid w:val="4ED14370"/>
    <w:rsid w:val="4EDC901A"/>
    <w:rsid w:val="4EE3955E"/>
    <w:rsid w:val="4EE3D935"/>
    <w:rsid w:val="4EF053E4"/>
    <w:rsid w:val="4EF7EB47"/>
    <w:rsid w:val="4EF96159"/>
    <w:rsid w:val="4EFC6AB0"/>
    <w:rsid w:val="4F0065EC"/>
    <w:rsid w:val="4F04A085"/>
    <w:rsid w:val="4F0C905F"/>
    <w:rsid w:val="4F190FF0"/>
    <w:rsid w:val="4F1D816C"/>
    <w:rsid w:val="4F20714E"/>
    <w:rsid w:val="4F2AB878"/>
    <w:rsid w:val="4F319E07"/>
    <w:rsid w:val="4F31F3D0"/>
    <w:rsid w:val="4F359A9F"/>
    <w:rsid w:val="4F39F1D6"/>
    <w:rsid w:val="4F4FD702"/>
    <w:rsid w:val="4F56FC01"/>
    <w:rsid w:val="4F5C5B24"/>
    <w:rsid w:val="4F60611D"/>
    <w:rsid w:val="4F788243"/>
    <w:rsid w:val="4F7D5EDB"/>
    <w:rsid w:val="4F82E5EC"/>
    <w:rsid w:val="4F87B44D"/>
    <w:rsid w:val="4F889A16"/>
    <w:rsid w:val="4F9A5CC1"/>
    <w:rsid w:val="4F9FA1D1"/>
    <w:rsid w:val="4FA60851"/>
    <w:rsid w:val="4FA95EF7"/>
    <w:rsid w:val="4FAAE792"/>
    <w:rsid w:val="4FB59798"/>
    <w:rsid w:val="4FB7E50F"/>
    <w:rsid w:val="4FC9654E"/>
    <w:rsid w:val="4FCA2D84"/>
    <w:rsid w:val="4FCD9044"/>
    <w:rsid w:val="4FCF6F0A"/>
    <w:rsid w:val="4FE46729"/>
    <w:rsid w:val="4FE52CE0"/>
    <w:rsid w:val="4FE730B1"/>
    <w:rsid w:val="4FF30443"/>
    <w:rsid w:val="4FF93C90"/>
    <w:rsid w:val="500510B7"/>
    <w:rsid w:val="500536BA"/>
    <w:rsid w:val="501481D4"/>
    <w:rsid w:val="5016DAA3"/>
    <w:rsid w:val="50213974"/>
    <w:rsid w:val="5023A0E5"/>
    <w:rsid w:val="502864F1"/>
    <w:rsid w:val="503906D1"/>
    <w:rsid w:val="504152F3"/>
    <w:rsid w:val="50495538"/>
    <w:rsid w:val="504A046B"/>
    <w:rsid w:val="504CE8A1"/>
    <w:rsid w:val="504EB715"/>
    <w:rsid w:val="50648A6D"/>
    <w:rsid w:val="50677525"/>
    <w:rsid w:val="50701F50"/>
    <w:rsid w:val="50851CFB"/>
    <w:rsid w:val="50884B82"/>
    <w:rsid w:val="50A09E7E"/>
    <w:rsid w:val="50A6B244"/>
    <w:rsid w:val="50A8FA21"/>
    <w:rsid w:val="50BBA49F"/>
    <w:rsid w:val="50C2C87E"/>
    <w:rsid w:val="50C39F89"/>
    <w:rsid w:val="50C6750B"/>
    <w:rsid w:val="50C7A505"/>
    <w:rsid w:val="50D1CABE"/>
    <w:rsid w:val="50D4B49C"/>
    <w:rsid w:val="50D88CD4"/>
    <w:rsid w:val="50D88EED"/>
    <w:rsid w:val="50D8EFD3"/>
    <w:rsid w:val="50E97A09"/>
    <w:rsid w:val="50F1190C"/>
    <w:rsid w:val="50F8ACA6"/>
    <w:rsid w:val="5102C55D"/>
    <w:rsid w:val="5107A425"/>
    <w:rsid w:val="5108C49E"/>
    <w:rsid w:val="510B74EB"/>
    <w:rsid w:val="510D0FE2"/>
    <w:rsid w:val="510D638C"/>
    <w:rsid w:val="51137F0F"/>
    <w:rsid w:val="511E6CA3"/>
    <w:rsid w:val="511FA8C9"/>
    <w:rsid w:val="5125C0F1"/>
    <w:rsid w:val="51290FFD"/>
    <w:rsid w:val="512F0567"/>
    <w:rsid w:val="513CFB8A"/>
    <w:rsid w:val="513DD344"/>
    <w:rsid w:val="5142D5D7"/>
    <w:rsid w:val="51492A5E"/>
    <w:rsid w:val="5149A68E"/>
    <w:rsid w:val="515B85B8"/>
    <w:rsid w:val="515C745C"/>
    <w:rsid w:val="5168D519"/>
    <w:rsid w:val="516F8D0C"/>
    <w:rsid w:val="517663E2"/>
    <w:rsid w:val="517CB72B"/>
    <w:rsid w:val="51819C43"/>
    <w:rsid w:val="5188196D"/>
    <w:rsid w:val="518CF16C"/>
    <w:rsid w:val="51977B84"/>
    <w:rsid w:val="519BA1AF"/>
    <w:rsid w:val="51A3E0EF"/>
    <w:rsid w:val="51A42395"/>
    <w:rsid w:val="51B1F6CC"/>
    <w:rsid w:val="51B67FD2"/>
    <w:rsid w:val="51BAAE50"/>
    <w:rsid w:val="51BF1B43"/>
    <w:rsid w:val="51C1904B"/>
    <w:rsid w:val="51C25B04"/>
    <w:rsid w:val="51C8C582"/>
    <w:rsid w:val="51C8DC78"/>
    <w:rsid w:val="51CD33E7"/>
    <w:rsid w:val="51D832EC"/>
    <w:rsid w:val="51E5713B"/>
    <w:rsid w:val="51FB9037"/>
    <w:rsid w:val="52067E71"/>
    <w:rsid w:val="520FC963"/>
    <w:rsid w:val="52132335"/>
    <w:rsid w:val="522D62F6"/>
    <w:rsid w:val="52425E60"/>
    <w:rsid w:val="524760F9"/>
    <w:rsid w:val="5248E648"/>
    <w:rsid w:val="52524DC6"/>
    <w:rsid w:val="5253DE80"/>
    <w:rsid w:val="525B2B20"/>
    <w:rsid w:val="525BE871"/>
    <w:rsid w:val="52627D8F"/>
    <w:rsid w:val="526E4D01"/>
    <w:rsid w:val="526E6833"/>
    <w:rsid w:val="527042FC"/>
    <w:rsid w:val="5274C034"/>
    <w:rsid w:val="527AAC71"/>
    <w:rsid w:val="5280A708"/>
    <w:rsid w:val="528949BF"/>
    <w:rsid w:val="528D57E6"/>
    <w:rsid w:val="528FD4F1"/>
    <w:rsid w:val="5299CA23"/>
    <w:rsid w:val="529D619F"/>
    <w:rsid w:val="529DD9AE"/>
    <w:rsid w:val="52C0C5D1"/>
    <w:rsid w:val="52CC96D5"/>
    <w:rsid w:val="52D180CF"/>
    <w:rsid w:val="52F47C89"/>
    <w:rsid w:val="530D2C6D"/>
    <w:rsid w:val="530F8E71"/>
    <w:rsid w:val="53115775"/>
    <w:rsid w:val="53121680"/>
    <w:rsid w:val="5313B9B9"/>
    <w:rsid w:val="53157D90"/>
    <w:rsid w:val="53256B10"/>
    <w:rsid w:val="53261372"/>
    <w:rsid w:val="5326262E"/>
    <w:rsid w:val="53287CBB"/>
    <w:rsid w:val="5333BABA"/>
    <w:rsid w:val="533451A7"/>
    <w:rsid w:val="5346A32A"/>
    <w:rsid w:val="5347EA30"/>
    <w:rsid w:val="535E9553"/>
    <w:rsid w:val="536AB186"/>
    <w:rsid w:val="5374E2D9"/>
    <w:rsid w:val="5391649A"/>
    <w:rsid w:val="53A18C90"/>
    <w:rsid w:val="53A2B506"/>
    <w:rsid w:val="53A7D09F"/>
    <w:rsid w:val="53B51A5D"/>
    <w:rsid w:val="53B561AD"/>
    <w:rsid w:val="53B98429"/>
    <w:rsid w:val="53C03FE8"/>
    <w:rsid w:val="53C57351"/>
    <w:rsid w:val="53D75CE0"/>
    <w:rsid w:val="53DA1845"/>
    <w:rsid w:val="53DA83BB"/>
    <w:rsid w:val="53E2E3BE"/>
    <w:rsid w:val="5403679C"/>
    <w:rsid w:val="540ABFD9"/>
    <w:rsid w:val="541E3AB8"/>
    <w:rsid w:val="54203BAC"/>
    <w:rsid w:val="5423C3D7"/>
    <w:rsid w:val="54242EAD"/>
    <w:rsid w:val="54299C20"/>
    <w:rsid w:val="5432E4D6"/>
    <w:rsid w:val="543BDD3D"/>
    <w:rsid w:val="54477DEE"/>
    <w:rsid w:val="54731E68"/>
    <w:rsid w:val="54760905"/>
    <w:rsid w:val="548B981F"/>
    <w:rsid w:val="548FDC03"/>
    <w:rsid w:val="5496521B"/>
    <w:rsid w:val="54A19048"/>
    <w:rsid w:val="54A46AA1"/>
    <w:rsid w:val="54BB90A9"/>
    <w:rsid w:val="54C6BCE2"/>
    <w:rsid w:val="54C92BC4"/>
    <w:rsid w:val="54DC1339"/>
    <w:rsid w:val="54DE83CE"/>
    <w:rsid w:val="54E7967A"/>
    <w:rsid w:val="54EA1236"/>
    <w:rsid w:val="54EB534F"/>
    <w:rsid w:val="54EC2B2E"/>
    <w:rsid w:val="54EDBE5B"/>
    <w:rsid w:val="54F82B1E"/>
    <w:rsid w:val="5501C5F4"/>
    <w:rsid w:val="5509995F"/>
    <w:rsid w:val="55107D4E"/>
    <w:rsid w:val="55188ABE"/>
    <w:rsid w:val="551A5C52"/>
    <w:rsid w:val="5521C65E"/>
    <w:rsid w:val="55233C58"/>
    <w:rsid w:val="552583FC"/>
    <w:rsid w:val="55327F82"/>
    <w:rsid w:val="5536FB69"/>
    <w:rsid w:val="553AB69C"/>
    <w:rsid w:val="5540089D"/>
    <w:rsid w:val="554CC311"/>
    <w:rsid w:val="555E5F84"/>
    <w:rsid w:val="557F3614"/>
    <w:rsid w:val="55828276"/>
    <w:rsid w:val="5584EF26"/>
    <w:rsid w:val="55880122"/>
    <w:rsid w:val="559671CE"/>
    <w:rsid w:val="55991F64"/>
    <w:rsid w:val="5599BC4E"/>
    <w:rsid w:val="559B3159"/>
    <w:rsid w:val="55ABA281"/>
    <w:rsid w:val="55B99DBC"/>
    <w:rsid w:val="55BFBFE6"/>
    <w:rsid w:val="55C7AEAD"/>
    <w:rsid w:val="55DADF1C"/>
    <w:rsid w:val="55E3171C"/>
    <w:rsid w:val="55F936AC"/>
    <w:rsid w:val="5601207A"/>
    <w:rsid w:val="5604ED21"/>
    <w:rsid w:val="560EAE27"/>
    <w:rsid w:val="560F1407"/>
    <w:rsid w:val="561AA680"/>
    <w:rsid w:val="561D7057"/>
    <w:rsid w:val="562B7197"/>
    <w:rsid w:val="562C0C80"/>
    <w:rsid w:val="5649A0FA"/>
    <w:rsid w:val="564A9A2A"/>
    <w:rsid w:val="564AFB4A"/>
    <w:rsid w:val="5651B829"/>
    <w:rsid w:val="565213E0"/>
    <w:rsid w:val="56550DFD"/>
    <w:rsid w:val="566776FD"/>
    <w:rsid w:val="566F8F2C"/>
    <w:rsid w:val="5674A10D"/>
    <w:rsid w:val="5675CD54"/>
    <w:rsid w:val="5675E6BC"/>
    <w:rsid w:val="567BAFAB"/>
    <w:rsid w:val="568529D4"/>
    <w:rsid w:val="5689B59F"/>
    <w:rsid w:val="568D3404"/>
    <w:rsid w:val="56935CFC"/>
    <w:rsid w:val="5699C4ED"/>
    <w:rsid w:val="569B1425"/>
    <w:rsid w:val="569FC575"/>
    <w:rsid w:val="56A28069"/>
    <w:rsid w:val="56A84855"/>
    <w:rsid w:val="56B101B6"/>
    <w:rsid w:val="56B61E54"/>
    <w:rsid w:val="56BEEE32"/>
    <w:rsid w:val="56C9BC4E"/>
    <w:rsid w:val="56C9BE83"/>
    <w:rsid w:val="56CEC07F"/>
    <w:rsid w:val="56D0D6E2"/>
    <w:rsid w:val="56D23747"/>
    <w:rsid w:val="56D3D53C"/>
    <w:rsid w:val="56D3E2A2"/>
    <w:rsid w:val="5712DAB8"/>
    <w:rsid w:val="57236ED3"/>
    <w:rsid w:val="5727824F"/>
    <w:rsid w:val="572B2745"/>
    <w:rsid w:val="5739D4AA"/>
    <w:rsid w:val="57483F27"/>
    <w:rsid w:val="5749D508"/>
    <w:rsid w:val="57652559"/>
    <w:rsid w:val="57672487"/>
    <w:rsid w:val="57772AEE"/>
    <w:rsid w:val="577736FA"/>
    <w:rsid w:val="577E1DA8"/>
    <w:rsid w:val="578FCBA5"/>
    <w:rsid w:val="57908F6A"/>
    <w:rsid w:val="57953C15"/>
    <w:rsid w:val="579CC51B"/>
    <w:rsid w:val="57AB4E1B"/>
    <w:rsid w:val="57B2B7A4"/>
    <w:rsid w:val="57B7F507"/>
    <w:rsid w:val="57B8BC48"/>
    <w:rsid w:val="57C52836"/>
    <w:rsid w:val="57DF17E7"/>
    <w:rsid w:val="57E0BF74"/>
    <w:rsid w:val="57E5BB67"/>
    <w:rsid w:val="57EBD740"/>
    <w:rsid w:val="57F13E5A"/>
    <w:rsid w:val="57F89602"/>
    <w:rsid w:val="57FD0EE4"/>
    <w:rsid w:val="57FEDF2F"/>
    <w:rsid w:val="58057DEC"/>
    <w:rsid w:val="580C2654"/>
    <w:rsid w:val="580E989C"/>
    <w:rsid w:val="581194F5"/>
    <w:rsid w:val="5811CDE0"/>
    <w:rsid w:val="58228697"/>
    <w:rsid w:val="5826688A"/>
    <w:rsid w:val="5826C425"/>
    <w:rsid w:val="5829F9C2"/>
    <w:rsid w:val="5834CB9B"/>
    <w:rsid w:val="584043F5"/>
    <w:rsid w:val="58505AB7"/>
    <w:rsid w:val="585992BE"/>
    <w:rsid w:val="585C5788"/>
    <w:rsid w:val="585D5288"/>
    <w:rsid w:val="585DC5C1"/>
    <w:rsid w:val="5863286A"/>
    <w:rsid w:val="5865CBFD"/>
    <w:rsid w:val="5879FEC5"/>
    <w:rsid w:val="58988108"/>
    <w:rsid w:val="58A6C5F8"/>
    <w:rsid w:val="58AE7258"/>
    <w:rsid w:val="58B702D6"/>
    <w:rsid w:val="58BCFCAB"/>
    <w:rsid w:val="58BE6DAF"/>
    <w:rsid w:val="58C71D88"/>
    <w:rsid w:val="58D266FA"/>
    <w:rsid w:val="58D2DCC3"/>
    <w:rsid w:val="58E38915"/>
    <w:rsid w:val="58E8BB16"/>
    <w:rsid w:val="58F861CA"/>
    <w:rsid w:val="58FB0FD8"/>
    <w:rsid w:val="58FDC31A"/>
    <w:rsid w:val="5901B8C9"/>
    <w:rsid w:val="59029300"/>
    <w:rsid w:val="5906B549"/>
    <w:rsid w:val="5909AD0A"/>
    <w:rsid w:val="590A9492"/>
    <w:rsid w:val="5915E69E"/>
    <w:rsid w:val="591B8A09"/>
    <w:rsid w:val="592B41B5"/>
    <w:rsid w:val="59363E9C"/>
    <w:rsid w:val="5947602A"/>
    <w:rsid w:val="594D2045"/>
    <w:rsid w:val="59520161"/>
    <w:rsid w:val="595330CD"/>
    <w:rsid w:val="59813197"/>
    <w:rsid w:val="59863DB0"/>
    <w:rsid w:val="59871D70"/>
    <w:rsid w:val="5988B89C"/>
    <w:rsid w:val="599BFB86"/>
    <w:rsid w:val="59A33EDB"/>
    <w:rsid w:val="59A5E10E"/>
    <w:rsid w:val="59B3FFEC"/>
    <w:rsid w:val="59B57552"/>
    <w:rsid w:val="59BC0B69"/>
    <w:rsid w:val="59BF24E2"/>
    <w:rsid w:val="59C9617D"/>
    <w:rsid w:val="59CB6E33"/>
    <w:rsid w:val="59CCDC03"/>
    <w:rsid w:val="59ECD03F"/>
    <w:rsid w:val="59F34733"/>
    <w:rsid w:val="59FC32D8"/>
    <w:rsid w:val="5A079933"/>
    <w:rsid w:val="5A0A7877"/>
    <w:rsid w:val="5A1F90F6"/>
    <w:rsid w:val="5A2A6F36"/>
    <w:rsid w:val="5A367080"/>
    <w:rsid w:val="5A39D96A"/>
    <w:rsid w:val="5A3DB186"/>
    <w:rsid w:val="5A4658E0"/>
    <w:rsid w:val="5A4B28B1"/>
    <w:rsid w:val="5A50668F"/>
    <w:rsid w:val="5A565323"/>
    <w:rsid w:val="5A59D15B"/>
    <w:rsid w:val="5A5ADC0B"/>
    <w:rsid w:val="5A649D24"/>
    <w:rsid w:val="5A6F0854"/>
    <w:rsid w:val="5A777581"/>
    <w:rsid w:val="5A7E6A71"/>
    <w:rsid w:val="5A88925D"/>
    <w:rsid w:val="5A8EB01F"/>
    <w:rsid w:val="5A9F9C9D"/>
    <w:rsid w:val="5AAF6F9B"/>
    <w:rsid w:val="5AB71C5E"/>
    <w:rsid w:val="5AB793CA"/>
    <w:rsid w:val="5ACB2015"/>
    <w:rsid w:val="5AD95D02"/>
    <w:rsid w:val="5AD994F8"/>
    <w:rsid w:val="5ADB3017"/>
    <w:rsid w:val="5ADEC653"/>
    <w:rsid w:val="5AE4FFE7"/>
    <w:rsid w:val="5AF51ABB"/>
    <w:rsid w:val="5B0A3926"/>
    <w:rsid w:val="5B0F562C"/>
    <w:rsid w:val="5B133222"/>
    <w:rsid w:val="5B174AD0"/>
    <w:rsid w:val="5B19BB57"/>
    <w:rsid w:val="5B1E78DB"/>
    <w:rsid w:val="5B2F06AA"/>
    <w:rsid w:val="5B374A33"/>
    <w:rsid w:val="5B3FDB94"/>
    <w:rsid w:val="5B41FA27"/>
    <w:rsid w:val="5B5A941E"/>
    <w:rsid w:val="5B5D03F4"/>
    <w:rsid w:val="5B63957F"/>
    <w:rsid w:val="5B690957"/>
    <w:rsid w:val="5B73A1BA"/>
    <w:rsid w:val="5B758B4B"/>
    <w:rsid w:val="5B7D88E5"/>
    <w:rsid w:val="5B832FFA"/>
    <w:rsid w:val="5B85231C"/>
    <w:rsid w:val="5B86C84E"/>
    <w:rsid w:val="5B8A110C"/>
    <w:rsid w:val="5BA1B683"/>
    <w:rsid w:val="5BA2FDF7"/>
    <w:rsid w:val="5BAF6624"/>
    <w:rsid w:val="5BB26F9F"/>
    <w:rsid w:val="5BB46CEB"/>
    <w:rsid w:val="5BBEFDA2"/>
    <w:rsid w:val="5BCEC48C"/>
    <w:rsid w:val="5BD7A546"/>
    <w:rsid w:val="5BD819EA"/>
    <w:rsid w:val="5BE7C12E"/>
    <w:rsid w:val="5BEEFCDE"/>
    <w:rsid w:val="5BF686AB"/>
    <w:rsid w:val="5BFCF187"/>
    <w:rsid w:val="5C027125"/>
    <w:rsid w:val="5C1A44FB"/>
    <w:rsid w:val="5C2C4537"/>
    <w:rsid w:val="5C3381AF"/>
    <w:rsid w:val="5C33D968"/>
    <w:rsid w:val="5C426EFD"/>
    <w:rsid w:val="5C54ECE1"/>
    <w:rsid w:val="5C5A07E8"/>
    <w:rsid w:val="5C60C3C8"/>
    <w:rsid w:val="5C62A52E"/>
    <w:rsid w:val="5C66116C"/>
    <w:rsid w:val="5C6FDD3B"/>
    <w:rsid w:val="5C7B789D"/>
    <w:rsid w:val="5C882ADA"/>
    <w:rsid w:val="5C8C4237"/>
    <w:rsid w:val="5C8F996E"/>
    <w:rsid w:val="5C95E422"/>
    <w:rsid w:val="5C9B6DCA"/>
    <w:rsid w:val="5C9C2B71"/>
    <w:rsid w:val="5CACB53E"/>
    <w:rsid w:val="5CACF55D"/>
    <w:rsid w:val="5CC01C7A"/>
    <w:rsid w:val="5CC2FD61"/>
    <w:rsid w:val="5CC4E0F8"/>
    <w:rsid w:val="5CC9DD35"/>
    <w:rsid w:val="5CCB42CF"/>
    <w:rsid w:val="5CD08D02"/>
    <w:rsid w:val="5CD8A963"/>
    <w:rsid w:val="5CE161C4"/>
    <w:rsid w:val="5CEDC395"/>
    <w:rsid w:val="5CEDF416"/>
    <w:rsid w:val="5CF45B56"/>
    <w:rsid w:val="5D0614F4"/>
    <w:rsid w:val="5D1172C7"/>
    <w:rsid w:val="5D360360"/>
    <w:rsid w:val="5D377B0D"/>
    <w:rsid w:val="5D4AE6D9"/>
    <w:rsid w:val="5D579C71"/>
    <w:rsid w:val="5D5D7B51"/>
    <w:rsid w:val="5D5FA673"/>
    <w:rsid w:val="5D659794"/>
    <w:rsid w:val="5D7DF347"/>
    <w:rsid w:val="5D8362E4"/>
    <w:rsid w:val="5D92646C"/>
    <w:rsid w:val="5D94F908"/>
    <w:rsid w:val="5D9B71DD"/>
    <w:rsid w:val="5D9BA36D"/>
    <w:rsid w:val="5D9BC235"/>
    <w:rsid w:val="5D9F2719"/>
    <w:rsid w:val="5DA33257"/>
    <w:rsid w:val="5DA68CE5"/>
    <w:rsid w:val="5DAE129C"/>
    <w:rsid w:val="5DB79661"/>
    <w:rsid w:val="5DB83E5D"/>
    <w:rsid w:val="5DBBAF2B"/>
    <w:rsid w:val="5DBD447C"/>
    <w:rsid w:val="5DBF52B2"/>
    <w:rsid w:val="5DC38613"/>
    <w:rsid w:val="5DD68197"/>
    <w:rsid w:val="5DE92DAA"/>
    <w:rsid w:val="5DF4EFF2"/>
    <w:rsid w:val="5E096203"/>
    <w:rsid w:val="5E102EB0"/>
    <w:rsid w:val="5E20EF66"/>
    <w:rsid w:val="5E2808ED"/>
    <w:rsid w:val="5E28A50C"/>
    <w:rsid w:val="5E302B99"/>
    <w:rsid w:val="5E33D559"/>
    <w:rsid w:val="5E427334"/>
    <w:rsid w:val="5E42F100"/>
    <w:rsid w:val="5E49A588"/>
    <w:rsid w:val="5E4D0952"/>
    <w:rsid w:val="5E4D5B2F"/>
    <w:rsid w:val="5E4F080D"/>
    <w:rsid w:val="5E52FD58"/>
    <w:rsid w:val="5E535594"/>
    <w:rsid w:val="5E64BEFE"/>
    <w:rsid w:val="5E702C12"/>
    <w:rsid w:val="5E78438C"/>
    <w:rsid w:val="5E978B5C"/>
    <w:rsid w:val="5E9F34D7"/>
    <w:rsid w:val="5EA3EFAD"/>
    <w:rsid w:val="5EA97D68"/>
    <w:rsid w:val="5EACECAC"/>
    <w:rsid w:val="5EAD2285"/>
    <w:rsid w:val="5EB034E1"/>
    <w:rsid w:val="5EB655A3"/>
    <w:rsid w:val="5EBA2C9F"/>
    <w:rsid w:val="5ED46971"/>
    <w:rsid w:val="5EDD706B"/>
    <w:rsid w:val="5EF24DF8"/>
    <w:rsid w:val="5EF2E7E1"/>
    <w:rsid w:val="5EF3DF0B"/>
    <w:rsid w:val="5EF51A31"/>
    <w:rsid w:val="5F03FD5E"/>
    <w:rsid w:val="5F04284C"/>
    <w:rsid w:val="5F0C666C"/>
    <w:rsid w:val="5F0CFFA8"/>
    <w:rsid w:val="5F1C936E"/>
    <w:rsid w:val="5F252414"/>
    <w:rsid w:val="5F29317E"/>
    <w:rsid w:val="5F2CB428"/>
    <w:rsid w:val="5F2D2422"/>
    <w:rsid w:val="5F39EE19"/>
    <w:rsid w:val="5F3EF71B"/>
    <w:rsid w:val="5F43B383"/>
    <w:rsid w:val="5F4EDDA8"/>
    <w:rsid w:val="5F65C725"/>
    <w:rsid w:val="5F68B9BD"/>
    <w:rsid w:val="5F702F39"/>
    <w:rsid w:val="5F707763"/>
    <w:rsid w:val="5F7CE3CE"/>
    <w:rsid w:val="5F800242"/>
    <w:rsid w:val="5F8CA759"/>
    <w:rsid w:val="5F90339D"/>
    <w:rsid w:val="5FA08030"/>
    <w:rsid w:val="5FA54119"/>
    <w:rsid w:val="5FAC302F"/>
    <w:rsid w:val="5FB6D3CA"/>
    <w:rsid w:val="5FB84824"/>
    <w:rsid w:val="5FBDCFC5"/>
    <w:rsid w:val="5FBE63BA"/>
    <w:rsid w:val="5FC3FBF2"/>
    <w:rsid w:val="5FCE5329"/>
    <w:rsid w:val="5FDBAB77"/>
    <w:rsid w:val="5FE5E57D"/>
    <w:rsid w:val="5FEF812E"/>
    <w:rsid w:val="5FF00210"/>
    <w:rsid w:val="5FF04A2B"/>
    <w:rsid w:val="5FF22A65"/>
    <w:rsid w:val="5FF46A54"/>
    <w:rsid w:val="5FFB75A0"/>
    <w:rsid w:val="5FFCC1F0"/>
    <w:rsid w:val="5FFD8942"/>
    <w:rsid w:val="6006A9C4"/>
    <w:rsid w:val="60096806"/>
    <w:rsid w:val="601F0A17"/>
    <w:rsid w:val="60227A43"/>
    <w:rsid w:val="6022A7E8"/>
    <w:rsid w:val="6025BBEE"/>
    <w:rsid w:val="6037A27E"/>
    <w:rsid w:val="603911BE"/>
    <w:rsid w:val="60505247"/>
    <w:rsid w:val="605297C9"/>
    <w:rsid w:val="6058C4AE"/>
    <w:rsid w:val="605A6A5E"/>
    <w:rsid w:val="606E1620"/>
    <w:rsid w:val="606F72B2"/>
    <w:rsid w:val="606FD006"/>
    <w:rsid w:val="60734EB5"/>
    <w:rsid w:val="607A7899"/>
    <w:rsid w:val="607C176C"/>
    <w:rsid w:val="60809E61"/>
    <w:rsid w:val="6083333F"/>
    <w:rsid w:val="608835BD"/>
    <w:rsid w:val="608CA70E"/>
    <w:rsid w:val="608CF9D8"/>
    <w:rsid w:val="608FFD8A"/>
    <w:rsid w:val="609716B9"/>
    <w:rsid w:val="609734F3"/>
    <w:rsid w:val="60A8CCF0"/>
    <w:rsid w:val="60A99A08"/>
    <w:rsid w:val="60ACB046"/>
    <w:rsid w:val="60B49C72"/>
    <w:rsid w:val="60BB5365"/>
    <w:rsid w:val="60C0C853"/>
    <w:rsid w:val="60C1F0D5"/>
    <w:rsid w:val="60C24AE4"/>
    <w:rsid w:val="60C691FF"/>
    <w:rsid w:val="60D100C2"/>
    <w:rsid w:val="60DD97A8"/>
    <w:rsid w:val="60DF69BD"/>
    <w:rsid w:val="60EC9885"/>
    <w:rsid w:val="60F45C1C"/>
    <w:rsid w:val="60F76ADA"/>
    <w:rsid w:val="6100F9A8"/>
    <w:rsid w:val="610457AF"/>
    <w:rsid w:val="610D9132"/>
    <w:rsid w:val="611423F2"/>
    <w:rsid w:val="611F3CE3"/>
    <w:rsid w:val="61335571"/>
    <w:rsid w:val="6134C51A"/>
    <w:rsid w:val="6135DDCA"/>
    <w:rsid w:val="61386332"/>
    <w:rsid w:val="614C4F5D"/>
    <w:rsid w:val="615B5AFA"/>
    <w:rsid w:val="615F3873"/>
    <w:rsid w:val="6163461A"/>
    <w:rsid w:val="61688B41"/>
    <w:rsid w:val="616BD7B2"/>
    <w:rsid w:val="61718997"/>
    <w:rsid w:val="617702B0"/>
    <w:rsid w:val="6179C1DD"/>
    <w:rsid w:val="617C4F1D"/>
    <w:rsid w:val="617CE5D3"/>
    <w:rsid w:val="618C3584"/>
    <w:rsid w:val="618CE1CF"/>
    <w:rsid w:val="61962507"/>
    <w:rsid w:val="619F7AA1"/>
    <w:rsid w:val="61ACE7EA"/>
    <w:rsid w:val="61AF3B3C"/>
    <w:rsid w:val="61B0835E"/>
    <w:rsid w:val="61B37DF9"/>
    <w:rsid w:val="61B53808"/>
    <w:rsid w:val="61B75B38"/>
    <w:rsid w:val="61BBDC21"/>
    <w:rsid w:val="61BC2E55"/>
    <w:rsid w:val="61BF28E7"/>
    <w:rsid w:val="61C69BFE"/>
    <w:rsid w:val="61CA9ED4"/>
    <w:rsid w:val="61D2CDB2"/>
    <w:rsid w:val="61D42172"/>
    <w:rsid w:val="61DB3E63"/>
    <w:rsid w:val="61F6570C"/>
    <w:rsid w:val="61FBD411"/>
    <w:rsid w:val="620860C0"/>
    <w:rsid w:val="6217ED49"/>
    <w:rsid w:val="622C6994"/>
    <w:rsid w:val="6231375D"/>
    <w:rsid w:val="623C40A9"/>
    <w:rsid w:val="625B2A39"/>
    <w:rsid w:val="6265C8EB"/>
    <w:rsid w:val="6269F016"/>
    <w:rsid w:val="626B243C"/>
    <w:rsid w:val="6271BBA1"/>
    <w:rsid w:val="627A194A"/>
    <w:rsid w:val="627A489E"/>
    <w:rsid w:val="628897DA"/>
    <w:rsid w:val="62928F2C"/>
    <w:rsid w:val="6293E2FA"/>
    <w:rsid w:val="629927A6"/>
    <w:rsid w:val="62994B76"/>
    <w:rsid w:val="62A0D9B3"/>
    <w:rsid w:val="62A2836B"/>
    <w:rsid w:val="62A5BB93"/>
    <w:rsid w:val="62AC6398"/>
    <w:rsid w:val="62B60095"/>
    <w:rsid w:val="62BB851B"/>
    <w:rsid w:val="62C25C77"/>
    <w:rsid w:val="62D08B0D"/>
    <w:rsid w:val="62D36BC2"/>
    <w:rsid w:val="62D60137"/>
    <w:rsid w:val="62D90A15"/>
    <w:rsid w:val="62DC1AC4"/>
    <w:rsid w:val="62DC2284"/>
    <w:rsid w:val="62DDF9AC"/>
    <w:rsid w:val="62E0A887"/>
    <w:rsid w:val="62E50DFE"/>
    <w:rsid w:val="62E5BF62"/>
    <w:rsid w:val="630001D9"/>
    <w:rsid w:val="6303049D"/>
    <w:rsid w:val="63030EEC"/>
    <w:rsid w:val="6303B086"/>
    <w:rsid w:val="6304F0D8"/>
    <w:rsid w:val="631B361B"/>
    <w:rsid w:val="631C3C1B"/>
    <w:rsid w:val="632240E4"/>
    <w:rsid w:val="63225414"/>
    <w:rsid w:val="6324634B"/>
    <w:rsid w:val="6334878B"/>
    <w:rsid w:val="6339924D"/>
    <w:rsid w:val="633A73B9"/>
    <w:rsid w:val="633F9FCF"/>
    <w:rsid w:val="63466A15"/>
    <w:rsid w:val="63475D55"/>
    <w:rsid w:val="63527020"/>
    <w:rsid w:val="63546331"/>
    <w:rsid w:val="635D7E88"/>
    <w:rsid w:val="63632432"/>
    <w:rsid w:val="63695256"/>
    <w:rsid w:val="636C3D3B"/>
    <w:rsid w:val="6378F558"/>
    <w:rsid w:val="637F8DE2"/>
    <w:rsid w:val="6381A906"/>
    <w:rsid w:val="638EB8E3"/>
    <w:rsid w:val="63908845"/>
    <w:rsid w:val="63A288CC"/>
    <w:rsid w:val="63B152D4"/>
    <w:rsid w:val="63CDD0DC"/>
    <w:rsid w:val="63E78EEB"/>
    <w:rsid w:val="63EFF0DF"/>
    <w:rsid w:val="63FB9BA2"/>
    <w:rsid w:val="63FF2EFE"/>
    <w:rsid w:val="640C4203"/>
    <w:rsid w:val="640D2A93"/>
    <w:rsid w:val="640D8C02"/>
    <w:rsid w:val="6413BCB8"/>
    <w:rsid w:val="641D17AB"/>
    <w:rsid w:val="641EB75F"/>
    <w:rsid w:val="6423DCEB"/>
    <w:rsid w:val="642A9BC3"/>
    <w:rsid w:val="642DC64D"/>
    <w:rsid w:val="6438248F"/>
    <w:rsid w:val="64468E3E"/>
    <w:rsid w:val="6448C97C"/>
    <w:rsid w:val="6459BE3C"/>
    <w:rsid w:val="645DCDE0"/>
    <w:rsid w:val="64679A8E"/>
    <w:rsid w:val="646DF2B0"/>
    <w:rsid w:val="648637A4"/>
    <w:rsid w:val="64904BD5"/>
    <w:rsid w:val="64A2F69C"/>
    <w:rsid w:val="64A4F2C0"/>
    <w:rsid w:val="64AAFB17"/>
    <w:rsid w:val="64AE5B5C"/>
    <w:rsid w:val="64B3E5C8"/>
    <w:rsid w:val="64BA86F0"/>
    <w:rsid w:val="64C4C8F8"/>
    <w:rsid w:val="64CEA8EC"/>
    <w:rsid w:val="64EC438A"/>
    <w:rsid w:val="64EF423A"/>
    <w:rsid w:val="64F07F64"/>
    <w:rsid w:val="64F5679D"/>
    <w:rsid w:val="64F68974"/>
    <w:rsid w:val="64FE12A6"/>
    <w:rsid w:val="6513613B"/>
    <w:rsid w:val="651C1767"/>
    <w:rsid w:val="6520C2C7"/>
    <w:rsid w:val="65268A0C"/>
    <w:rsid w:val="652BD123"/>
    <w:rsid w:val="652F770E"/>
    <w:rsid w:val="6533B9B3"/>
    <w:rsid w:val="65346E15"/>
    <w:rsid w:val="653E2CEB"/>
    <w:rsid w:val="654410B1"/>
    <w:rsid w:val="65482344"/>
    <w:rsid w:val="6553313D"/>
    <w:rsid w:val="65546CC2"/>
    <w:rsid w:val="655E8C1C"/>
    <w:rsid w:val="655EDB30"/>
    <w:rsid w:val="65735C28"/>
    <w:rsid w:val="657BC964"/>
    <w:rsid w:val="65807E8E"/>
    <w:rsid w:val="6582505C"/>
    <w:rsid w:val="658E3D15"/>
    <w:rsid w:val="658E5E56"/>
    <w:rsid w:val="6595ED29"/>
    <w:rsid w:val="65A6FB85"/>
    <w:rsid w:val="65A7EC2A"/>
    <w:rsid w:val="65A820E7"/>
    <w:rsid w:val="65BBE2FD"/>
    <w:rsid w:val="65BF5582"/>
    <w:rsid w:val="65CE66F5"/>
    <w:rsid w:val="65DCF98F"/>
    <w:rsid w:val="65DF3DD8"/>
    <w:rsid w:val="65DFB0F2"/>
    <w:rsid w:val="65E0DA89"/>
    <w:rsid w:val="65E89819"/>
    <w:rsid w:val="65E93235"/>
    <w:rsid w:val="65F06945"/>
    <w:rsid w:val="66028F8C"/>
    <w:rsid w:val="6604F1EC"/>
    <w:rsid w:val="660E3032"/>
    <w:rsid w:val="66139FBA"/>
    <w:rsid w:val="6618B260"/>
    <w:rsid w:val="661D11D4"/>
    <w:rsid w:val="662E3755"/>
    <w:rsid w:val="66336253"/>
    <w:rsid w:val="66461B37"/>
    <w:rsid w:val="664BAC45"/>
    <w:rsid w:val="664ED391"/>
    <w:rsid w:val="6655152A"/>
    <w:rsid w:val="665EE90C"/>
    <w:rsid w:val="666913DA"/>
    <w:rsid w:val="666E97EF"/>
    <w:rsid w:val="666ED2EB"/>
    <w:rsid w:val="666F5513"/>
    <w:rsid w:val="66726C41"/>
    <w:rsid w:val="66782B1D"/>
    <w:rsid w:val="6680DD49"/>
    <w:rsid w:val="6696D7F7"/>
    <w:rsid w:val="66B05004"/>
    <w:rsid w:val="66B179EA"/>
    <w:rsid w:val="66B8D6D8"/>
    <w:rsid w:val="66CD2040"/>
    <w:rsid w:val="66D01D11"/>
    <w:rsid w:val="66D68984"/>
    <w:rsid w:val="66DD7893"/>
    <w:rsid w:val="66DE017B"/>
    <w:rsid w:val="66E74DB5"/>
    <w:rsid w:val="66E76CCB"/>
    <w:rsid w:val="66ED8A67"/>
    <w:rsid w:val="66F4276B"/>
    <w:rsid w:val="66F791B2"/>
    <w:rsid w:val="66FA63A3"/>
    <w:rsid w:val="67055669"/>
    <w:rsid w:val="67078E02"/>
    <w:rsid w:val="6711F644"/>
    <w:rsid w:val="671919AE"/>
    <w:rsid w:val="671B26EC"/>
    <w:rsid w:val="67202434"/>
    <w:rsid w:val="673454BC"/>
    <w:rsid w:val="67347BB8"/>
    <w:rsid w:val="6741428E"/>
    <w:rsid w:val="67423057"/>
    <w:rsid w:val="6760A6CF"/>
    <w:rsid w:val="6770A403"/>
    <w:rsid w:val="677F6E34"/>
    <w:rsid w:val="67840478"/>
    <w:rsid w:val="67933B10"/>
    <w:rsid w:val="679D9EA4"/>
    <w:rsid w:val="679E7954"/>
    <w:rsid w:val="67A88CF0"/>
    <w:rsid w:val="67ACC1C0"/>
    <w:rsid w:val="67B1E000"/>
    <w:rsid w:val="67B1E7C6"/>
    <w:rsid w:val="67B4009E"/>
    <w:rsid w:val="67BB1150"/>
    <w:rsid w:val="67BC5595"/>
    <w:rsid w:val="67CABCA9"/>
    <w:rsid w:val="67DA596D"/>
    <w:rsid w:val="67DE5E74"/>
    <w:rsid w:val="67E7F1E9"/>
    <w:rsid w:val="67EB8F20"/>
    <w:rsid w:val="67F2F2F3"/>
    <w:rsid w:val="67FB3C8D"/>
    <w:rsid w:val="67FC2996"/>
    <w:rsid w:val="67FE780A"/>
    <w:rsid w:val="68072888"/>
    <w:rsid w:val="68114F07"/>
    <w:rsid w:val="68184E85"/>
    <w:rsid w:val="681B7326"/>
    <w:rsid w:val="68224DF2"/>
    <w:rsid w:val="682DA11D"/>
    <w:rsid w:val="682FB5E9"/>
    <w:rsid w:val="684886DF"/>
    <w:rsid w:val="684986FA"/>
    <w:rsid w:val="684A15B1"/>
    <w:rsid w:val="684F8AEE"/>
    <w:rsid w:val="685803CE"/>
    <w:rsid w:val="6858CA52"/>
    <w:rsid w:val="6859DADD"/>
    <w:rsid w:val="685CB5D1"/>
    <w:rsid w:val="6863EDF2"/>
    <w:rsid w:val="68658EE2"/>
    <w:rsid w:val="6868A251"/>
    <w:rsid w:val="68839933"/>
    <w:rsid w:val="68905F1F"/>
    <w:rsid w:val="689B9AF7"/>
    <w:rsid w:val="689BE727"/>
    <w:rsid w:val="68A00FCC"/>
    <w:rsid w:val="68A81A61"/>
    <w:rsid w:val="68A8972B"/>
    <w:rsid w:val="68AA8A1B"/>
    <w:rsid w:val="68BA0A85"/>
    <w:rsid w:val="68BE7748"/>
    <w:rsid w:val="68BE9102"/>
    <w:rsid w:val="68C0476E"/>
    <w:rsid w:val="68C08A14"/>
    <w:rsid w:val="68D6860A"/>
    <w:rsid w:val="68D6DD7B"/>
    <w:rsid w:val="68D8C3EE"/>
    <w:rsid w:val="68E1BBC6"/>
    <w:rsid w:val="68E7BD4A"/>
    <w:rsid w:val="68EDEAA5"/>
    <w:rsid w:val="68F62005"/>
    <w:rsid w:val="68FC9E5F"/>
    <w:rsid w:val="690D0366"/>
    <w:rsid w:val="69199EC5"/>
    <w:rsid w:val="691ECDFE"/>
    <w:rsid w:val="693CFBF7"/>
    <w:rsid w:val="693DD37D"/>
    <w:rsid w:val="6940CC39"/>
    <w:rsid w:val="69424885"/>
    <w:rsid w:val="69442096"/>
    <w:rsid w:val="6946775B"/>
    <w:rsid w:val="6949AB1A"/>
    <w:rsid w:val="6953B0DB"/>
    <w:rsid w:val="695484AF"/>
    <w:rsid w:val="6958E76D"/>
    <w:rsid w:val="695D70B8"/>
    <w:rsid w:val="69633E69"/>
    <w:rsid w:val="6965112C"/>
    <w:rsid w:val="6968533D"/>
    <w:rsid w:val="696929A6"/>
    <w:rsid w:val="69693747"/>
    <w:rsid w:val="696EDD58"/>
    <w:rsid w:val="69732AD9"/>
    <w:rsid w:val="6973A030"/>
    <w:rsid w:val="6975FF39"/>
    <w:rsid w:val="69767497"/>
    <w:rsid w:val="6979C9F7"/>
    <w:rsid w:val="697A2229"/>
    <w:rsid w:val="69824C43"/>
    <w:rsid w:val="69836670"/>
    <w:rsid w:val="69856D47"/>
    <w:rsid w:val="698D37F5"/>
    <w:rsid w:val="698EE1E4"/>
    <w:rsid w:val="6997ABA9"/>
    <w:rsid w:val="69A3B85D"/>
    <w:rsid w:val="69A43139"/>
    <w:rsid w:val="69A755BF"/>
    <w:rsid w:val="69A8649A"/>
    <w:rsid w:val="69C9103E"/>
    <w:rsid w:val="69D46976"/>
    <w:rsid w:val="69E0454E"/>
    <w:rsid w:val="69EC2D62"/>
    <w:rsid w:val="69F4E3E9"/>
    <w:rsid w:val="6A0A70BA"/>
    <w:rsid w:val="6A0C1D8C"/>
    <w:rsid w:val="6A23561A"/>
    <w:rsid w:val="6A25C51F"/>
    <w:rsid w:val="6A25DC34"/>
    <w:rsid w:val="6A371E82"/>
    <w:rsid w:val="6A3F6881"/>
    <w:rsid w:val="6A408D7B"/>
    <w:rsid w:val="6A413957"/>
    <w:rsid w:val="6A4967CF"/>
    <w:rsid w:val="6A50C796"/>
    <w:rsid w:val="6A656B20"/>
    <w:rsid w:val="6A6AF76C"/>
    <w:rsid w:val="6A6BEABD"/>
    <w:rsid w:val="6A6E2B35"/>
    <w:rsid w:val="6A70E929"/>
    <w:rsid w:val="6A78C19B"/>
    <w:rsid w:val="6A78F1CF"/>
    <w:rsid w:val="6A851264"/>
    <w:rsid w:val="6A8E387C"/>
    <w:rsid w:val="6AA2C97C"/>
    <w:rsid w:val="6AA649B7"/>
    <w:rsid w:val="6AB07639"/>
    <w:rsid w:val="6AB0B45F"/>
    <w:rsid w:val="6AB402B3"/>
    <w:rsid w:val="6AB5C9F2"/>
    <w:rsid w:val="6ABBEF20"/>
    <w:rsid w:val="6ABDE68C"/>
    <w:rsid w:val="6AC0F879"/>
    <w:rsid w:val="6AC8B33E"/>
    <w:rsid w:val="6AD0A777"/>
    <w:rsid w:val="6AD8424A"/>
    <w:rsid w:val="6ADDB1E1"/>
    <w:rsid w:val="6AEA0732"/>
    <w:rsid w:val="6AEFDEEF"/>
    <w:rsid w:val="6AFB858E"/>
    <w:rsid w:val="6B051C9A"/>
    <w:rsid w:val="6B0FBCC5"/>
    <w:rsid w:val="6B161812"/>
    <w:rsid w:val="6B166309"/>
    <w:rsid w:val="6B1F454F"/>
    <w:rsid w:val="6B4BD274"/>
    <w:rsid w:val="6B52BD20"/>
    <w:rsid w:val="6B5A4F84"/>
    <w:rsid w:val="6B5B2BAA"/>
    <w:rsid w:val="6B62D48F"/>
    <w:rsid w:val="6B64411D"/>
    <w:rsid w:val="6B64C7FD"/>
    <w:rsid w:val="6B6A9C80"/>
    <w:rsid w:val="6B71A3A3"/>
    <w:rsid w:val="6B72074A"/>
    <w:rsid w:val="6B87EBC9"/>
    <w:rsid w:val="6B88EEBA"/>
    <w:rsid w:val="6B935EE0"/>
    <w:rsid w:val="6B949996"/>
    <w:rsid w:val="6BA58DEC"/>
    <w:rsid w:val="6BAA6765"/>
    <w:rsid w:val="6BB5576E"/>
    <w:rsid w:val="6BC9408C"/>
    <w:rsid w:val="6BD5E87D"/>
    <w:rsid w:val="6BD5FBA6"/>
    <w:rsid w:val="6BE6B28C"/>
    <w:rsid w:val="6BE6E85A"/>
    <w:rsid w:val="6BEF63F1"/>
    <w:rsid w:val="6BFAC47A"/>
    <w:rsid w:val="6C0BAE92"/>
    <w:rsid w:val="6C13B6A1"/>
    <w:rsid w:val="6C17580B"/>
    <w:rsid w:val="6C229817"/>
    <w:rsid w:val="6C256861"/>
    <w:rsid w:val="6C29B0F8"/>
    <w:rsid w:val="6C2C26A6"/>
    <w:rsid w:val="6C2C9435"/>
    <w:rsid w:val="6C3114B3"/>
    <w:rsid w:val="6C31FA0D"/>
    <w:rsid w:val="6C384BEC"/>
    <w:rsid w:val="6C385E0A"/>
    <w:rsid w:val="6C40A468"/>
    <w:rsid w:val="6C512294"/>
    <w:rsid w:val="6C57C8EA"/>
    <w:rsid w:val="6C6F2F43"/>
    <w:rsid w:val="6C75B201"/>
    <w:rsid w:val="6C7726E7"/>
    <w:rsid w:val="6C799E84"/>
    <w:rsid w:val="6C809477"/>
    <w:rsid w:val="6C872EC6"/>
    <w:rsid w:val="6C892ABA"/>
    <w:rsid w:val="6C8F4D9F"/>
    <w:rsid w:val="6C979896"/>
    <w:rsid w:val="6C98857F"/>
    <w:rsid w:val="6C991452"/>
    <w:rsid w:val="6CA0093C"/>
    <w:rsid w:val="6CA37473"/>
    <w:rsid w:val="6CAC3BD0"/>
    <w:rsid w:val="6CAF5DFF"/>
    <w:rsid w:val="6CBC299A"/>
    <w:rsid w:val="6CC44CA1"/>
    <w:rsid w:val="6CCF30D3"/>
    <w:rsid w:val="6CD1FD4B"/>
    <w:rsid w:val="6CDDA802"/>
    <w:rsid w:val="6CE38046"/>
    <w:rsid w:val="6CEDF0D1"/>
    <w:rsid w:val="6CF308D6"/>
    <w:rsid w:val="6CF36583"/>
    <w:rsid w:val="6CF36CB6"/>
    <w:rsid w:val="6CFF96C3"/>
    <w:rsid w:val="6D03B765"/>
    <w:rsid w:val="6D063AF0"/>
    <w:rsid w:val="6D0D4F75"/>
    <w:rsid w:val="6D185A7B"/>
    <w:rsid w:val="6D2D4498"/>
    <w:rsid w:val="6D32E69D"/>
    <w:rsid w:val="6D3784F6"/>
    <w:rsid w:val="6D3A8E2C"/>
    <w:rsid w:val="6D424D2C"/>
    <w:rsid w:val="6D4CC097"/>
    <w:rsid w:val="6D5A6B37"/>
    <w:rsid w:val="6D66747E"/>
    <w:rsid w:val="6D6EAE0B"/>
    <w:rsid w:val="6D6F909C"/>
    <w:rsid w:val="6D828C81"/>
    <w:rsid w:val="6D889013"/>
    <w:rsid w:val="6D889A95"/>
    <w:rsid w:val="6D8BAE9F"/>
    <w:rsid w:val="6D8C90B5"/>
    <w:rsid w:val="6D987496"/>
    <w:rsid w:val="6D9C3D53"/>
    <w:rsid w:val="6DA303A5"/>
    <w:rsid w:val="6DA332B2"/>
    <w:rsid w:val="6DA65912"/>
    <w:rsid w:val="6DA9632C"/>
    <w:rsid w:val="6DB46E48"/>
    <w:rsid w:val="6DC794D3"/>
    <w:rsid w:val="6DC8852D"/>
    <w:rsid w:val="6DCFC43C"/>
    <w:rsid w:val="6DD1BED8"/>
    <w:rsid w:val="6DDD22C9"/>
    <w:rsid w:val="6DDF34A9"/>
    <w:rsid w:val="6DE09D5E"/>
    <w:rsid w:val="6DF2DE5B"/>
    <w:rsid w:val="6DF2DF8E"/>
    <w:rsid w:val="6DFCF48F"/>
    <w:rsid w:val="6DFE864C"/>
    <w:rsid w:val="6DFEE583"/>
    <w:rsid w:val="6DFFFAEF"/>
    <w:rsid w:val="6E0D5136"/>
    <w:rsid w:val="6E1AE051"/>
    <w:rsid w:val="6E1AE8BD"/>
    <w:rsid w:val="6E1B3C9B"/>
    <w:rsid w:val="6E290F57"/>
    <w:rsid w:val="6E345972"/>
    <w:rsid w:val="6E348E44"/>
    <w:rsid w:val="6E3A66E9"/>
    <w:rsid w:val="6E5A6386"/>
    <w:rsid w:val="6E5EB80A"/>
    <w:rsid w:val="6E62C11F"/>
    <w:rsid w:val="6E717F5A"/>
    <w:rsid w:val="6E7BDD11"/>
    <w:rsid w:val="6E822A2F"/>
    <w:rsid w:val="6E902AB8"/>
    <w:rsid w:val="6E971E5A"/>
    <w:rsid w:val="6E9DFB82"/>
    <w:rsid w:val="6E9F36B5"/>
    <w:rsid w:val="6EA00206"/>
    <w:rsid w:val="6EAB140C"/>
    <w:rsid w:val="6EABA6AE"/>
    <w:rsid w:val="6EAC8EBB"/>
    <w:rsid w:val="6EB68966"/>
    <w:rsid w:val="6EBBC597"/>
    <w:rsid w:val="6EBCA630"/>
    <w:rsid w:val="6EBEAAA2"/>
    <w:rsid w:val="6EC763DD"/>
    <w:rsid w:val="6ED04E35"/>
    <w:rsid w:val="6EDA996F"/>
    <w:rsid w:val="6EDEEA04"/>
    <w:rsid w:val="6EF0E646"/>
    <w:rsid w:val="6EFB2BEF"/>
    <w:rsid w:val="6EFB7EA6"/>
    <w:rsid w:val="6F02169A"/>
    <w:rsid w:val="6F0B171D"/>
    <w:rsid w:val="6F10DE68"/>
    <w:rsid w:val="6F143030"/>
    <w:rsid w:val="6F43A8D1"/>
    <w:rsid w:val="6F47F563"/>
    <w:rsid w:val="6F492D0A"/>
    <w:rsid w:val="6F4C30E8"/>
    <w:rsid w:val="6F4D1FAB"/>
    <w:rsid w:val="6F542E4D"/>
    <w:rsid w:val="6F55FE34"/>
    <w:rsid w:val="6F5600C4"/>
    <w:rsid w:val="6F598444"/>
    <w:rsid w:val="6F5AD1D3"/>
    <w:rsid w:val="6F6C457B"/>
    <w:rsid w:val="6F6D4D4A"/>
    <w:rsid w:val="6F7FF29B"/>
    <w:rsid w:val="6F841AAD"/>
    <w:rsid w:val="6F8421EA"/>
    <w:rsid w:val="6F8F2E1C"/>
    <w:rsid w:val="6F9001BC"/>
    <w:rsid w:val="6F93CD8E"/>
    <w:rsid w:val="6F940F57"/>
    <w:rsid w:val="6F95B4C8"/>
    <w:rsid w:val="6F95FB1A"/>
    <w:rsid w:val="6F9A1535"/>
    <w:rsid w:val="6FA712F5"/>
    <w:rsid w:val="6FB7BF27"/>
    <w:rsid w:val="6FD6387F"/>
    <w:rsid w:val="6FD8933E"/>
    <w:rsid w:val="6FE2524E"/>
    <w:rsid w:val="7000B3AC"/>
    <w:rsid w:val="7003DF97"/>
    <w:rsid w:val="700B005D"/>
    <w:rsid w:val="70144778"/>
    <w:rsid w:val="701BADA1"/>
    <w:rsid w:val="7021B937"/>
    <w:rsid w:val="702D5491"/>
    <w:rsid w:val="702F8143"/>
    <w:rsid w:val="702FB7EF"/>
    <w:rsid w:val="70408D00"/>
    <w:rsid w:val="704E812C"/>
    <w:rsid w:val="705AB514"/>
    <w:rsid w:val="70643B93"/>
    <w:rsid w:val="7064A339"/>
    <w:rsid w:val="7065B82F"/>
    <w:rsid w:val="706F6D53"/>
    <w:rsid w:val="707B8EBD"/>
    <w:rsid w:val="70849272"/>
    <w:rsid w:val="7087D972"/>
    <w:rsid w:val="70891FFC"/>
    <w:rsid w:val="708E4FAE"/>
    <w:rsid w:val="709130E8"/>
    <w:rsid w:val="7093A9BB"/>
    <w:rsid w:val="7096F6E7"/>
    <w:rsid w:val="709707F7"/>
    <w:rsid w:val="70A35FC3"/>
    <w:rsid w:val="70A68547"/>
    <w:rsid w:val="70ADBF86"/>
    <w:rsid w:val="70BC302F"/>
    <w:rsid w:val="70C084F8"/>
    <w:rsid w:val="70C7C843"/>
    <w:rsid w:val="70CB310F"/>
    <w:rsid w:val="70CC001E"/>
    <w:rsid w:val="70D12920"/>
    <w:rsid w:val="70D50E76"/>
    <w:rsid w:val="70D91370"/>
    <w:rsid w:val="70E08D53"/>
    <w:rsid w:val="70E157E8"/>
    <w:rsid w:val="70E1F3AD"/>
    <w:rsid w:val="70EAFC9A"/>
    <w:rsid w:val="70F333B4"/>
    <w:rsid w:val="70F906A5"/>
    <w:rsid w:val="7100B63F"/>
    <w:rsid w:val="710359BC"/>
    <w:rsid w:val="711773B8"/>
    <w:rsid w:val="711C99C8"/>
    <w:rsid w:val="711EF758"/>
    <w:rsid w:val="712047D7"/>
    <w:rsid w:val="71300859"/>
    <w:rsid w:val="7130A49D"/>
    <w:rsid w:val="7139E1FE"/>
    <w:rsid w:val="714BB763"/>
    <w:rsid w:val="714C42A1"/>
    <w:rsid w:val="716011E8"/>
    <w:rsid w:val="7165E475"/>
    <w:rsid w:val="7166102A"/>
    <w:rsid w:val="716B3051"/>
    <w:rsid w:val="716DDDF7"/>
    <w:rsid w:val="7178F53D"/>
    <w:rsid w:val="717918A3"/>
    <w:rsid w:val="718049DB"/>
    <w:rsid w:val="718EA391"/>
    <w:rsid w:val="71920A83"/>
    <w:rsid w:val="71970EAD"/>
    <w:rsid w:val="719E3CD8"/>
    <w:rsid w:val="719E61ED"/>
    <w:rsid w:val="719F6DB1"/>
    <w:rsid w:val="71AA7CA3"/>
    <w:rsid w:val="71AB612A"/>
    <w:rsid w:val="71B6C5F6"/>
    <w:rsid w:val="71BE96E0"/>
    <w:rsid w:val="71CC956C"/>
    <w:rsid w:val="71D2F2E8"/>
    <w:rsid w:val="71D93C83"/>
    <w:rsid w:val="71D9EB50"/>
    <w:rsid w:val="71DF48EA"/>
    <w:rsid w:val="71E9172B"/>
    <w:rsid w:val="71E97EA2"/>
    <w:rsid w:val="71EEDE47"/>
    <w:rsid w:val="71F1E1C2"/>
    <w:rsid w:val="71F51873"/>
    <w:rsid w:val="72057C17"/>
    <w:rsid w:val="721280D4"/>
    <w:rsid w:val="72152266"/>
    <w:rsid w:val="721BE86D"/>
    <w:rsid w:val="72203ECA"/>
    <w:rsid w:val="7220B6E2"/>
    <w:rsid w:val="723F7315"/>
    <w:rsid w:val="7240528F"/>
    <w:rsid w:val="724DCE75"/>
    <w:rsid w:val="7250141B"/>
    <w:rsid w:val="7256B68C"/>
    <w:rsid w:val="7259FC2D"/>
    <w:rsid w:val="725CB089"/>
    <w:rsid w:val="725D2740"/>
    <w:rsid w:val="7268E1EF"/>
    <w:rsid w:val="726DF4C4"/>
    <w:rsid w:val="726FD572"/>
    <w:rsid w:val="72733190"/>
    <w:rsid w:val="7274F515"/>
    <w:rsid w:val="72785B1F"/>
    <w:rsid w:val="72813AB6"/>
    <w:rsid w:val="7281C736"/>
    <w:rsid w:val="7282F7AB"/>
    <w:rsid w:val="729A7C4F"/>
    <w:rsid w:val="72A93A50"/>
    <w:rsid w:val="72AECF8A"/>
    <w:rsid w:val="72B5AA79"/>
    <w:rsid w:val="72BB2ECC"/>
    <w:rsid w:val="72CAA599"/>
    <w:rsid w:val="72CF3F82"/>
    <w:rsid w:val="72DCD261"/>
    <w:rsid w:val="72DF12D5"/>
    <w:rsid w:val="72F7056E"/>
    <w:rsid w:val="7301C764"/>
    <w:rsid w:val="7307AD9F"/>
    <w:rsid w:val="730AF696"/>
    <w:rsid w:val="730B8676"/>
    <w:rsid w:val="730F8CC1"/>
    <w:rsid w:val="731D19DE"/>
    <w:rsid w:val="73260C93"/>
    <w:rsid w:val="732FDD3B"/>
    <w:rsid w:val="73329C4A"/>
    <w:rsid w:val="73337F1E"/>
    <w:rsid w:val="733941E1"/>
    <w:rsid w:val="733AB46D"/>
    <w:rsid w:val="733CB435"/>
    <w:rsid w:val="73499C16"/>
    <w:rsid w:val="7352D195"/>
    <w:rsid w:val="7360EF90"/>
    <w:rsid w:val="73687211"/>
    <w:rsid w:val="73709C75"/>
    <w:rsid w:val="73728985"/>
    <w:rsid w:val="73782185"/>
    <w:rsid w:val="737C1EBE"/>
    <w:rsid w:val="737C7A6B"/>
    <w:rsid w:val="738778FC"/>
    <w:rsid w:val="7394D25E"/>
    <w:rsid w:val="7395EFB8"/>
    <w:rsid w:val="739662E7"/>
    <w:rsid w:val="739CDBFC"/>
    <w:rsid w:val="739D568E"/>
    <w:rsid w:val="739FCF3E"/>
    <w:rsid w:val="73A073BC"/>
    <w:rsid w:val="73A85EB3"/>
    <w:rsid w:val="73B0A4B1"/>
    <w:rsid w:val="73B22839"/>
    <w:rsid w:val="73C64809"/>
    <w:rsid w:val="73C6760B"/>
    <w:rsid w:val="73CD384C"/>
    <w:rsid w:val="73DAB2FE"/>
    <w:rsid w:val="73DDFF76"/>
    <w:rsid w:val="73E9257A"/>
    <w:rsid w:val="73EE6922"/>
    <w:rsid w:val="73F19AD1"/>
    <w:rsid w:val="73F34CDC"/>
    <w:rsid w:val="73F4D804"/>
    <w:rsid w:val="73FBF207"/>
    <w:rsid w:val="7403ED1E"/>
    <w:rsid w:val="740C3F9B"/>
    <w:rsid w:val="741020AD"/>
    <w:rsid w:val="7410401E"/>
    <w:rsid w:val="7410BCDE"/>
    <w:rsid w:val="74126D7C"/>
    <w:rsid w:val="7417DA80"/>
    <w:rsid w:val="741B4DB1"/>
    <w:rsid w:val="741F4DE6"/>
    <w:rsid w:val="74254551"/>
    <w:rsid w:val="742B1607"/>
    <w:rsid w:val="743D9039"/>
    <w:rsid w:val="744020BE"/>
    <w:rsid w:val="744149E1"/>
    <w:rsid w:val="74431903"/>
    <w:rsid w:val="74470607"/>
    <w:rsid w:val="744BD6DC"/>
    <w:rsid w:val="74574F3E"/>
    <w:rsid w:val="746CB54C"/>
    <w:rsid w:val="7475473B"/>
    <w:rsid w:val="747843F0"/>
    <w:rsid w:val="747F8D79"/>
    <w:rsid w:val="7485391A"/>
    <w:rsid w:val="7495245E"/>
    <w:rsid w:val="7496D8BC"/>
    <w:rsid w:val="74A04B74"/>
    <w:rsid w:val="74A28D67"/>
    <w:rsid w:val="74A291FA"/>
    <w:rsid w:val="74A8A0E8"/>
    <w:rsid w:val="74B2A01B"/>
    <w:rsid w:val="74B2FA87"/>
    <w:rsid w:val="74C2CA06"/>
    <w:rsid w:val="74CB37AA"/>
    <w:rsid w:val="74D449C2"/>
    <w:rsid w:val="74E8EE56"/>
    <w:rsid w:val="74F655C7"/>
    <w:rsid w:val="750288D2"/>
    <w:rsid w:val="750528FD"/>
    <w:rsid w:val="7506C8D5"/>
    <w:rsid w:val="751103D4"/>
    <w:rsid w:val="7512E99D"/>
    <w:rsid w:val="7513F47D"/>
    <w:rsid w:val="7514415C"/>
    <w:rsid w:val="7516ACC5"/>
    <w:rsid w:val="75198284"/>
    <w:rsid w:val="751A03F1"/>
    <w:rsid w:val="7525BA1C"/>
    <w:rsid w:val="752E7361"/>
    <w:rsid w:val="752F4A0B"/>
    <w:rsid w:val="75311BFA"/>
    <w:rsid w:val="75371F64"/>
    <w:rsid w:val="755487AF"/>
    <w:rsid w:val="7566819E"/>
    <w:rsid w:val="757806CE"/>
    <w:rsid w:val="757A5226"/>
    <w:rsid w:val="757B8109"/>
    <w:rsid w:val="757BF57C"/>
    <w:rsid w:val="757FBBAE"/>
    <w:rsid w:val="75813813"/>
    <w:rsid w:val="7584593A"/>
    <w:rsid w:val="758C0FB0"/>
    <w:rsid w:val="758D5C9B"/>
    <w:rsid w:val="758F2B15"/>
    <w:rsid w:val="7592018B"/>
    <w:rsid w:val="75A4AE6E"/>
    <w:rsid w:val="75B05674"/>
    <w:rsid w:val="75BCB7F4"/>
    <w:rsid w:val="75BEBB4E"/>
    <w:rsid w:val="75C50350"/>
    <w:rsid w:val="75F0AC8F"/>
    <w:rsid w:val="75F0F2B1"/>
    <w:rsid w:val="75F46370"/>
    <w:rsid w:val="75FBE34B"/>
    <w:rsid w:val="760FDF60"/>
    <w:rsid w:val="76159C7A"/>
    <w:rsid w:val="76178A81"/>
    <w:rsid w:val="761E0495"/>
    <w:rsid w:val="7620AC3B"/>
    <w:rsid w:val="7621E737"/>
    <w:rsid w:val="7623A080"/>
    <w:rsid w:val="76257F0A"/>
    <w:rsid w:val="76274B89"/>
    <w:rsid w:val="762F3430"/>
    <w:rsid w:val="7643EEE7"/>
    <w:rsid w:val="764417F3"/>
    <w:rsid w:val="764B42EE"/>
    <w:rsid w:val="76532074"/>
    <w:rsid w:val="7654589C"/>
    <w:rsid w:val="7662FB0D"/>
    <w:rsid w:val="7663C3D6"/>
    <w:rsid w:val="76645E25"/>
    <w:rsid w:val="766C26E7"/>
    <w:rsid w:val="766F17B3"/>
    <w:rsid w:val="76754B10"/>
    <w:rsid w:val="7679309C"/>
    <w:rsid w:val="767F021F"/>
    <w:rsid w:val="767F7D39"/>
    <w:rsid w:val="768A4445"/>
    <w:rsid w:val="76919329"/>
    <w:rsid w:val="76939285"/>
    <w:rsid w:val="76A0670C"/>
    <w:rsid w:val="76A372EB"/>
    <w:rsid w:val="76AA7405"/>
    <w:rsid w:val="76ADF3BB"/>
    <w:rsid w:val="76AF82B3"/>
    <w:rsid w:val="76B08661"/>
    <w:rsid w:val="76BE5A5C"/>
    <w:rsid w:val="76DAEA61"/>
    <w:rsid w:val="76DB512B"/>
    <w:rsid w:val="76E3BCF2"/>
    <w:rsid w:val="76EE92C7"/>
    <w:rsid w:val="76EF35B9"/>
    <w:rsid w:val="76F818BC"/>
    <w:rsid w:val="770746E4"/>
    <w:rsid w:val="77092C51"/>
    <w:rsid w:val="771806F8"/>
    <w:rsid w:val="771885D6"/>
    <w:rsid w:val="771AC883"/>
    <w:rsid w:val="7724B502"/>
    <w:rsid w:val="7725DBE3"/>
    <w:rsid w:val="77323609"/>
    <w:rsid w:val="7737C858"/>
    <w:rsid w:val="773EAC90"/>
    <w:rsid w:val="7742211C"/>
    <w:rsid w:val="77451244"/>
    <w:rsid w:val="77472F66"/>
    <w:rsid w:val="774922BF"/>
    <w:rsid w:val="774D9127"/>
    <w:rsid w:val="7750F015"/>
    <w:rsid w:val="775EA42F"/>
    <w:rsid w:val="7763F5DA"/>
    <w:rsid w:val="776CAB00"/>
    <w:rsid w:val="77735632"/>
    <w:rsid w:val="777A8FA2"/>
    <w:rsid w:val="777ED2A2"/>
    <w:rsid w:val="779695DA"/>
    <w:rsid w:val="779BE3C7"/>
    <w:rsid w:val="77A02EA7"/>
    <w:rsid w:val="77A6C634"/>
    <w:rsid w:val="77B3149C"/>
    <w:rsid w:val="77BE794D"/>
    <w:rsid w:val="77CC875C"/>
    <w:rsid w:val="77CE6EAE"/>
    <w:rsid w:val="77E04F02"/>
    <w:rsid w:val="77E86C50"/>
    <w:rsid w:val="77ECA250"/>
    <w:rsid w:val="77FE4CAE"/>
    <w:rsid w:val="78093CC8"/>
    <w:rsid w:val="7812E48F"/>
    <w:rsid w:val="7817FD54"/>
    <w:rsid w:val="7819AF97"/>
    <w:rsid w:val="781C9DD9"/>
    <w:rsid w:val="7824FC42"/>
    <w:rsid w:val="782EF3DC"/>
    <w:rsid w:val="7834122F"/>
    <w:rsid w:val="78345114"/>
    <w:rsid w:val="78357C12"/>
    <w:rsid w:val="783F408F"/>
    <w:rsid w:val="784CD450"/>
    <w:rsid w:val="784F428F"/>
    <w:rsid w:val="7855021C"/>
    <w:rsid w:val="786595F0"/>
    <w:rsid w:val="786744AA"/>
    <w:rsid w:val="786C5966"/>
    <w:rsid w:val="78727A98"/>
    <w:rsid w:val="7876C3E0"/>
    <w:rsid w:val="78792916"/>
    <w:rsid w:val="787FEF46"/>
    <w:rsid w:val="7882313A"/>
    <w:rsid w:val="789F2AF9"/>
    <w:rsid w:val="78A5FC01"/>
    <w:rsid w:val="78A97B2C"/>
    <w:rsid w:val="78A9FBF1"/>
    <w:rsid w:val="78B5E4AD"/>
    <w:rsid w:val="78BDAD6D"/>
    <w:rsid w:val="78C48D9A"/>
    <w:rsid w:val="78C67A36"/>
    <w:rsid w:val="78C7A0C7"/>
    <w:rsid w:val="78C88D2D"/>
    <w:rsid w:val="78D63A4B"/>
    <w:rsid w:val="78FE4459"/>
    <w:rsid w:val="790F1662"/>
    <w:rsid w:val="7910C328"/>
    <w:rsid w:val="791168D1"/>
    <w:rsid w:val="79267685"/>
    <w:rsid w:val="792D293F"/>
    <w:rsid w:val="7931CEA1"/>
    <w:rsid w:val="7933E474"/>
    <w:rsid w:val="793B5B8E"/>
    <w:rsid w:val="794518BA"/>
    <w:rsid w:val="794D0415"/>
    <w:rsid w:val="794F51C2"/>
    <w:rsid w:val="794F8547"/>
    <w:rsid w:val="79526500"/>
    <w:rsid w:val="7956CFCF"/>
    <w:rsid w:val="7957880C"/>
    <w:rsid w:val="797094AB"/>
    <w:rsid w:val="797A72B2"/>
    <w:rsid w:val="797D441A"/>
    <w:rsid w:val="797E0D53"/>
    <w:rsid w:val="79813AE9"/>
    <w:rsid w:val="7988973D"/>
    <w:rsid w:val="798D8409"/>
    <w:rsid w:val="798F2D0A"/>
    <w:rsid w:val="7997DF02"/>
    <w:rsid w:val="79A237DB"/>
    <w:rsid w:val="79A43D67"/>
    <w:rsid w:val="79A71702"/>
    <w:rsid w:val="79B4E55C"/>
    <w:rsid w:val="79B5AD71"/>
    <w:rsid w:val="79C073D0"/>
    <w:rsid w:val="79C18385"/>
    <w:rsid w:val="79D3FF13"/>
    <w:rsid w:val="79D59365"/>
    <w:rsid w:val="79DC8789"/>
    <w:rsid w:val="79E08772"/>
    <w:rsid w:val="79E30349"/>
    <w:rsid w:val="79E75441"/>
    <w:rsid w:val="79E98CB6"/>
    <w:rsid w:val="79F09201"/>
    <w:rsid w:val="79FAC3BB"/>
    <w:rsid w:val="79FCEB8A"/>
    <w:rsid w:val="7A040F5B"/>
    <w:rsid w:val="7A07E699"/>
    <w:rsid w:val="7A217E9A"/>
    <w:rsid w:val="7A29E90C"/>
    <w:rsid w:val="7A2C13BA"/>
    <w:rsid w:val="7A3092BE"/>
    <w:rsid w:val="7A32C46E"/>
    <w:rsid w:val="7A3DACAB"/>
    <w:rsid w:val="7A41AB5D"/>
    <w:rsid w:val="7A4FDD9C"/>
    <w:rsid w:val="7A52CC56"/>
    <w:rsid w:val="7A5A588E"/>
    <w:rsid w:val="7A6B6E3B"/>
    <w:rsid w:val="7A76C0F2"/>
    <w:rsid w:val="7A78020A"/>
    <w:rsid w:val="7A8181D5"/>
    <w:rsid w:val="7A871F59"/>
    <w:rsid w:val="7A88A534"/>
    <w:rsid w:val="7A88FE5F"/>
    <w:rsid w:val="7A8E5E8E"/>
    <w:rsid w:val="7A914557"/>
    <w:rsid w:val="7A94FD4D"/>
    <w:rsid w:val="7A97E518"/>
    <w:rsid w:val="7A9E16B7"/>
    <w:rsid w:val="7AB1B4A0"/>
    <w:rsid w:val="7AB3C5CC"/>
    <w:rsid w:val="7AB7F783"/>
    <w:rsid w:val="7ABBC691"/>
    <w:rsid w:val="7ABF46D0"/>
    <w:rsid w:val="7AC3D3CD"/>
    <w:rsid w:val="7ACACCBE"/>
    <w:rsid w:val="7ACD3C17"/>
    <w:rsid w:val="7ACF0854"/>
    <w:rsid w:val="7AD4AEDE"/>
    <w:rsid w:val="7AD9A70B"/>
    <w:rsid w:val="7AE49570"/>
    <w:rsid w:val="7AE6AFC2"/>
    <w:rsid w:val="7AFCD79A"/>
    <w:rsid w:val="7B12A486"/>
    <w:rsid w:val="7B145560"/>
    <w:rsid w:val="7B1BD458"/>
    <w:rsid w:val="7B287594"/>
    <w:rsid w:val="7B2BB057"/>
    <w:rsid w:val="7B2BD5F2"/>
    <w:rsid w:val="7B3F5214"/>
    <w:rsid w:val="7B4519DB"/>
    <w:rsid w:val="7B48D59F"/>
    <w:rsid w:val="7B53302A"/>
    <w:rsid w:val="7B59F289"/>
    <w:rsid w:val="7B5EDD13"/>
    <w:rsid w:val="7B60EA53"/>
    <w:rsid w:val="7B648A6F"/>
    <w:rsid w:val="7B695113"/>
    <w:rsid w:val="7B6C6033"/>
    <w:rsid w:val="7B73B2BA"/>
    <w:rsid w:val="7B7E80B7"/>
    <w:rsid w:val="7B819164"/>
    <w:rsid w:val="7B828A23"/>
    <w:rsid w:val="7B8561DA"/>
    <w:rsid w:val="7B8C810A"/>
    <w:rsid w:val="7B90D95E"/>
    <w:rsid w:val="7B949C4B"/>
    <w:rsid w:val="7BB74934"/>
    <w:rsid w:val="7BB7B589"/>
    <w:rsid w:val="7BC1F978"/>
    <w:rsid w:val="7BC596A8"/>
    <w:rsid w:val="7BC64BDC"/>
    <w:rsid w:val="7BC89309"/>
    <w:rsid w:val="7BCA1325"/>
    <w:rsid w:val="7BCAB97B"/>
    <w:rsid w:val="7BD32785"/>
    <w:rsid w:val="7BD47F38"/>
    <w:rsid w:val="7BDC352F"/>
    <w:rsid w:val="7BE52F64"/>
    <w:rsid w:val="7BE93341"/>
    <w:rsid w:val="7BEED98F"/>
    <w:rsid w:val="7BFE1047"/>
    <w:rsid w:val="7BFF53D3"/>
    <w:rsid w:val="7C05B98C"/>
    <w:rsid w:val="7C1B868C"/>
    <w:rsid w:val="7C1BF06B"/>
    <w:rsid w:val="7C32AC0F"/>
    <w:rsid w:val="7C3D5D41"/>
    <w:rsid w:val="7C3F0191"/>
    <w:rsid w:val="7C4FD921"/>
    <w:rsid w:val="7C55DF3C"/>
    <w:rsid w:val="7C612B32"/>
    <w:rsid w:val="7C626136"/>
    <w:rsid w:val="7C9671A6"/>
    <w:rsid w:val="7C9EAF95"/>
    <w:rsid w:val="7C9F032C"/>
    <w:rsid w:val="7CA36767"/>
    <w:rsid w:val="7CA46205"/>
    <w:rsid w:val="7CAC9134"/>
    <w:rsid w:val="7CAFF01D"/>
    <w:rsid w:val="7CB3C235"/>
    <w:rsid w:val="7CB3FB55"/>
    <w:rsid w:val="7CB8076B"/>
    <w:rsid w:val="7CBA7818"/>
    <w:rsid w:val="7CCCB7E2"/>
    <w:rsid w:val="7CCE657A"/>
    <w:rsid w:val="7CD3D6C6"/>
    <w:rsid w:val="7CD51441"/>
    <w:rsid w:val="7CD5CC8B"/>
    <w:rsid w:val="7CE75E5D"/>
    <w:rsid w:val="7CEBF3DE"/>
    <w:rsid w:val="7CFD6983"/>
    <w:rsid w:val="7D00E98F"/>
    <w:rsid w:val="7D0148E4"/>
    <w:rsid w:val="7D06A463"/>
    <w:rsid w:val="7D0885F1"/>
    <w:rsid w:val="7D0A7999"/>
    <w:rsid w:val="7D0B9D2A"/>
    <w:rsid w:val="7D152C28"/>
    <w:rsid w:val="7D227598"/>
    <w:rsid w:val="7D22A75F"/>
    <w:rsid w:val="7D2D0562"/>
    <w:rsid w:val="7D380FB9"/>
    <w:rsid w:val="7D45DA91"/>
    <w:rsid w:val="7D4606F0"/>
    <w:rsid w:val="7D4692BD"/>
    <w:rsid w:val="7D69F6FA"/>
    <w:rsid w:val="7D712832"/>
    <w:rsid w:val="7D76EB0B"/>
    <w:rsid w:val="7D7D3235"/>
    <w:rsid w:val="7D7D3FDE"/>
    <w:rsid w:val="7D80E203"/>
    <w:rsid w:val="7D912938"/>
    <w:rsid w:val="7D950FB0"/>
    <w:rsid w:val="7D9E97C4"/>
    <w:rsid w:val="7D9FD6CE"/>
    <w:rsid w:val="7DA16563"/>
    <w:rsid w:val="7DA6B34D"/>
    <w:rsid w:val="7DAB09A5"/>
    <w:rsid w:val="7DAD4D31"/>
    <w:rsid w:val="7DD178D1"/>
    <w:rsid w:val="7DD8398C"/>
    <w:rsid w:val="7DDC852A"/>
    <w:rsid w:val="7DDE2FF7"/>
    <w:rsid w:val="7DE19720"/>
    <w:rsid w:val="7DE1E009"/>
    <w:rsid w:val="7DE61DDA"/>
    <w:rsid w:val="7E0B08B8"/>
    <w:rsid w:val="7E19CEB5"/>
    <w:rsid w:val="7E24558E"/>
    <w:rsid w:val="7E293AD0"/>
    <w:rsid w:val="7E29A196"/>
    <w:rsid w:val="7E29B005"/>
    <w:rsid w:val="7E2A4E06"/>
    <w:rsid w:val="7E2E4741"/>
    <w:rsid w:val="7E387E0F"/>
    <w:rsid w:val="7E3B0312"/>
    <w:rsid w:val="7E470603"/>
    <w:rsid w:val="7E51BA1F"/>
    <w:rsid w:val="7E57FFAC"/>
    <w:rsid w:val="7E65E6E1"/>
    <w:rsid w:val="7E66E8B7"/>
    <w:rsid w:val="7E673F21"/>
    <w:rsid w:val="7E68E0C8"/>
    <w:rsid w:val="7E7AC93B"/>
    <w:rsid w:val="7E7CD7FB"/>
    <w:rsid w:val="7E7DAD81"/>
    <w:rsid w:val="7E7FB1CC"/>
    <w:rsid w:val="7E871069"/>
    <w:rsid w:val="7E957C58"/>
    <w:rsid w:val="7E980B93"/>
    <w:rsid w:val="7EA3BD76"/>
    <w:rsid w:val="7EACE3F8"/>
    <w:rsid w:val="7EB104E6"/>
    <w:rsid w:val="7EB117DF"/>
    <w:rsid w:val="7EB8BA6F"/>
    <w:rsid w:val="7EBA2F7A"/>
    <w:rsid w:val="7EC0E377"/>
    <w:rsid w:val="7EC30963"/>
    <w:rsid w:val="7ED13011"/>
    <w:rsid w:val="7EE0129D"/>
    <w:rsid w:val="7EE09B65"/>
    <w:rsid w:val="7EE2B084"/>
    <w:rsid w:val="7EEE1CE9"/>
    <w:rsid w:val="7EF1C811"/>
    <w:rsid w:val="7EF8F73C"/>
    <w:rsid w:val="7EF98933"/>
    <w:rsid w:val="7EFE7423"/>
    <w:rsid w:val="7F037A20"/>
    <w:rsid w:val="7F042687"/>
    <w:rsid w:val="7F0779D9"/>
    <w:rsid w:val="7F0B129C"/>
    <w:rsid w:val="7F1195C2"/>
    <w:rsid w:val="7F11CD54"/>
    <w:rsid w:val="7F1DEF57"/>
    <w:rsid w:val="7F24B352"/>
    <w:rsid w:val="7F34D17E"/>
    <w:rsid w:val="7F38E853"/>
    <w:rsid w:val="7F3A4410"/>
    <w:rsid w:val="7F3AC93A"/>
    <w:rsid w:val="7F4381B6"/>
    <w:rsid w:val="7F4C326E"/>
    <w:rsid w:val="7F5685B0"/>
    <w:rsid w:val="7F604C55"/>
    <w:rsid w:val="7F6E4FF9"/>
    <w:rsid w:val="7F7938DC"/>
    <w:rsid w:val="7F7AD325"/>
    <w:rsid w:val="7F89ABA9"/>
    <w:rsid w:val="7F908289"/>
    <w:rsid w:val="7F9B098F"/>
    <w:rsid w:val="7F9FE8C7"/>
    <w:rsid w:val="7FA2F30D"/>
    <w:rsid w:val="7FA3444A"/>
    <w:rsid w:val="7FA3E7C7"/>
    <w:rsid w:val="7FAA576D"/>
    <w:rsid w:val="7FACA79A"/>
    <w:rsid w:val="7FAEB5E7"/>
    <w:rsid w:val="7FB351F0"/>
    <w:rsid w:val="7FB45BDF"/>
    <w:rsid w:val="7FB4F62E"/>
    <w:rsid w:val="7FBD23B0"/>
    <w:rsid w:val="7FC1F342"/>
    <w:rsid w:val="7FCE2C6D"/>
    <w:rsid w:val="7FD3D599"/>
    <w:rsid w:val="7FDAC05A"/>
    <w:rsid w:val="7FE67E79"/>
    <w:rsid w:val="7FE9E8CE"/>
    <w:rsid w:val="7FED70A7"/>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61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rsid w:val="49777183"/>
    <w:rPr>
      <w:rFonts w:asciiTheme="minorHAnsi" w:eastAsiaTheme="minorEastAsia" w:hAnsiTheme="minorHAnsi" w:cstheme="minorBidi"/>
      <w:sz w:val="24"/>
      <w:szCs w:val="24"/>
    </w:rPr>
  </w:style>
  <w:style w:type="character" w:customStyle="1" w:styleId="HeaderChar">
    <w:name w:val="Header Char"/>
    <w:basedOn w:val="DefaultParagraphFont"/>
    <w:link w:val="Header"/>
    <w:uiPriority w:val="99"/>
    <w:rsid w:val="0020148D"/>
    <w:rPr>
      <w:rFonts w:ascii="Times New Roman" w:hAnsi="Times New Roman" w:cs="Times New Roman"/>
      <w:sz w:val="24"/>
      <w:lang w:val="ro-RO"/>
    </w:rPr>
  </w:style>
  <w:style w:type="character" w:customStyle="1" w:styleId="FooterChar">
    <w:name w:val="Footer Char"/>
    <w:basedOn w:val="DefaultParagraphFont"/>
    <w:link w:val="Footer"/>
    <w:uiPriority w:val="99"/>
    <w:rsid w:val="0020148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014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0148D"/>
    <w:pPr>
      <w:spacing w:before="0"/>
      <w:jc w:val="right"/>
    </w:pPr>
    <w:rPr>
      <w:sz w:val="28"/>
    </w:rPr>
  </w:style>
  <w:style w:type="paragraph" w:customStyle="1" w:styleId="FooterSensitivity">
    <w:name w:val="Footer Sensitivity"/>
    <w:basedOn w:val="Normal"/>
    <w:rsid w:val="002014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0148D"/>
    <w:pPr>
      <w:tabs>
        <w:tab w:val="center" w:pos="4535"/>
        <w:tab w:val="right" w:pos="9071"/>
      </w:tabs>
      <w:spacing w:before="0"/>
    </w:pPr>
  </w:style>
  <w:style w:type="paragraph" w:customStyle="1" w:styleId="HeaderLandscape">
    <w:name w:val="HeaderLandscape"/>
    <w:basedOn w:val="Normal"/>
    <w:rsid w:val="0020148D"/>
    <w:pPr>
      <w:tabs>
        <w:tab w:val="center" w:pos="7285"/>
        <w:tab w:val="right" w:pos="14003"/>
      </w:tabs>
      <w:spacing w:before="0"/>
    </w:pPr>
  </w:style>
  <w:style w:type="paragraph" w:styleId="Footer">
    <w:name w:val="footer"/>
    <w:basedOn w:val="Normal"/>
    <w:link w:val="FooterChar"/>
    <w:uiPriority w:val="99"/>
    <w:unhideWhenUsed/>
    <w:rsid w:val="002014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014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21144531">
      <w:bodyDiv w:val="1"/>
      <w:marLeft w:val="0"/>
      <w:marRight w:val="0"/>
      <w:marTop w:val="0"/>
      <w:marBottom w:val="0"/>
      <w:divBdr>
        <w:top w:val="none" w:sz="0" w:space="0" w:color="auto"/>
        <w:left w:val="none" w:sz="0" w:space="0" w:color="auto"/>
        <w:bottom w:val="none" w:sz="0" w:space="0" w:color="auto"/>
        <w:right w:val="none" w:sz="0" w:space="0" w:color="auto"/>
      </w:divBdr>
      <w:divsChild>
        <w:div w:id="1457456245">
          <w:marLeft w:val="0"/>
          <w:marRight w:val="0"/>
          <w:marTop w:val="0"/>
          <w:marBottom w:val="0"/>
          <w:divBdr>
            <w:top w:val="none" w:sz="0" w:space="0" w:color="auto"/>
            <w:left w:val="none" w:sz="0" w:space="0" w:color="auto"/>
            <w:bottom w:val="none" w:sz="0" w:space="0" w:color="auto"/>
            <w:right w:val="none" w:sz="0" w:space="0" w:color="auto"/>
          </w:divBdr>
        </w:div>
        <w:div w:id="2063358818">
          <w:marLeft w:val="0"/>
          <w:marRight w:val="0"/>
          <w:marTop w:val="0"/>
          <w:marBottom w:val="0"/>
          <w:divBdr>
            <w:top w:val="none" w:sz="0" w:space="0" w:color="auto"/>
            <w:left w:val="none" w:sz="0" w:space="0" w:color="auto"/>
            <w:bottom w:val="none" w:sz="0" w:space="0" w:color="auto"/>
            <w:right w:val="none" w:sz="0" w:space="0" w:color="auto"/>
          </w:divBdr>
        </w:div>
      </w:divsChild>
    </w:div>
    <w:div w:id="1837647163">
      <w:bodyDiv w:val="1"/>
      <w:marLeft w:val="0"/>
      <w:marRight w:val="0"/>
      <w:marTop w:val="0"/>
      <w:marBottom w:val="0"/>
      <w:divBdr>
        <w:top w:val="none" w:sz="0" w:space="0" w:color="auto"/>
        <w:left w:val="none" w:sz="0" w:space="0" w:color="auto"/>
        <w:bottom w:val="none" w:sz="0" w:space="0" w:color="auto"/>
        <w:right w:val="none" w:sz="0" w:space="0" w:color="auto"/>
      </w:divBdr>
      <w:divsChild>
        <w:div w:id="750351094">
          <w:marLeft w:val="0"/>
          <w:marRight w:val="0"/>
          <w:marTop w:val="0"/>
          <w:marBottom w:val="0"/>
          <w:divBdr>
            <w:top w:val="none" w:sz="0" w:space="0" w:color="auto"/>
            <w:left w:val="none" w:sz="0" w:space="0" w:color="auto"/>
            <w:bottom w:val="none" w:sz="0" w:space="0" w:color="auto"/>
            <w:right w:val="none" w:sz="0" w:space="0" w:color="auto"/>
          </w:divBdr>
        </w:div>
        <w:div w:id="1194079480">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5/639/oj" TargetMode="External"/><Relationship Id="rId1"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9B17F-F55F-431F-BF1C-E7D5B0387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4989</Words>
  <Characters>28442</Characters>
  <Application>Microsoft Office Word</Application>
  <DocSecurity>0</DocSecurity>
  <Lines>237</Lines>
  <Paragraphs>66</Paragraphs>
  <ScaleCrop>false</ScaleCrop>
  <Manager/>
  <Company/>
  <LinksUpToDate>false</LinksUpToDate>
  <CharactersWithSpaces>33365</CharactersWithSpaces>
  <SharedDoc>false</SharedDoc>
  <HLinks>
    <vt:vector size="12" baseType="variant">
      <vt:variant>
        <vt:i4>7405656</vt:i4>
      </vt:variant>
      <vt:variant>
        <vt:i4>3</vt:i4>
      </vt:variant>
      <vt:variant>
        <vt:i4>0</vt:i4>
      </vt:variant>
      <vt:variant>
        <vt:i4>5</vt:i4>
      </vt:variant>
      <vt:variant>
        <vt:lpwstr>https://economy-finance.ec.europa.eu/economic-and-fiscal-governance/stability-and-growth-pact/preventive-arm/annual-progress-reports_en</vt:lpwstr>
      </vt:variant>
      <vt:variant>
        <vt:lpwstr/>
      </vt:variant>
      <vt:variant>
        <vt:i4>2949225</vt:i4>
      </vt:variant>
      <vt:variant>
        <vt:i4>0</vt:i4>
      </vt:variant>
      <vt:variant>
        <vt:i4>0</vt:i4>
      </vt:variant>
      <vt:variant>
        <vt:i4>5</vt:i4>
      </vt:variant>
      <vt:variant>
        <vt:lpwstr>http://data.europa.eu/eli/C/2025/639/oj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2026-06-01T08:46:00Z</dcterms:created>
  <dcterms:modified xsi:type="dcterms:W3CDTF">2026-06-10T14:52:00Z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2026-06-01T19:24:35Z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4c95cebb-11fd-483f-9fb9-dd15848987e3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